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AC22" w14:textId="34127B8C" w:rsidR="00D33663" w:rsidRPr="007A4F5C" w:rsidRDefault="002F6DA6" w:rsidP="00B520D7">
      <w:pPr>
        <w:pStyle w:val="Heading1"/>
        <w:spacing w:after="120"/>
      </w:pPr>
      <w:bookmarkStart w:id="0" w:name="_Toc232164512"/>
      <w:bookmarkStart w:id="1" w:name="_Toc232665464"/>
      <w:r>
        <w:t>Keeping your information private</w:t>
      </w:r>
      <w:bookmarkEnd w:id="0"/>
      <w:bookmarkEnd w:id="1"/>
    </w:p>
    <w:p w14:paraId="43FC4ECA" w14:textId="43D47D28" w:rsidR="005C6A9B" w:rsidRPr="00B520D7" w:rsidRDefault="00136CB5" w:rsidP="00B520D7">
      <w:pPr>
        <w:pStyle w:val="Subtitle"/>
        <w:spacing w:before="120" w:after="240"/>
      </w:pPr>
      <w:bookmarkStart w:id="2" w:name="_Toc107579804"/>
      <w:bookmarkStart w:id="3" w:name="_Toc107579906"/>
      <w:bookmarkStart w:id="4" w:name="_Toc211253167"/>
      <w:bookmarkStart w:id="5" w:name="_Toc211253207"/>
      <w:bookmarkStart w:id="6" w:name="_Toc211253312"/>
      <w:bookmarkStart w:id="7" w:name="_Toc211325699"/>
      <w:r w:rsidRPr="00DE6624">
        <w:t>Inclusive Employment Australia</w:t>
      </w:r>
      <w:bookmarkStart w:id="8" w:name="_Toc211253168"/>
      <w:bookmarkStart w:id="9" w:name="_Toc211253208"/>
      <w:bookmarkStart w:id="10" w:name="_Toc211253313"/>
      <w:bookmarkStart w:id="11" w:name="_Toc211325700"/>
      <w:bookmarkEnd w:id="2"/>
      <w:bookmarkEnd w:id="3"/>
      <w:bookmarkEnd w:id="4"/>
      <w:bookmarkEnd w:id="5"/>
      <w:bookmarkEnd w:id="6"/>
      <w:bookmarkEnd w:id="7"/>
    </w:p>
    <w:p w14:paraId="5B31D665" w14:textId="77777777" w:rsidR="00B520D7" w:rsidRDefault="00B520D7" w:rsidP="00B520D7">
      <w:r>
        <w:t xml:space="preserve">A text-only </w:t>
      </w:r>
      <w:r w:rsidR="00151817" w:rsidRPr="007A4F5C">
        <w:t>Easy Read</w:t>
      </w:r>
      <w:bookmarkEnd w:id="8"/>
      <w:bookmarkEnd w:id="9"/>
      <w:bookmarkEnd w:id="10"/>
      <w:bookmarkEnd w:id="11"/>
      <w:r w:rsidR="00B35F27">
        <w:t xml:space="preserve"> version</w:t>
      </w:r>
    </w:p>
    <w:p w14:paraId="4FE750DD" w14:textId="211F3C05" w:rsidR="00E90F97" w:rsidRDefault="00F64870" w:rsidP="00B520D7">
      <w:pPr>
        <w:pStyle w:val="Heading2"/>
        <w:spacing w:before="600"/>
      </w:pPr>
      <w:bookmarkStart w:id="12" w:name="_Toc349720822"/>
      <w:bookmarkStart w:id="13" w:name="_Toc47095646"/>
      <w:bookmarkStart w:id="14" w:name="_Toc47104200"/>
      <w:bookmarkStart w:id="15" w:name="_Toc47108417"/>
      <w:bookmarkStart w:id="16" w:name="_Toc47625878"/>
      <w:bookmarkStart w:id="17" w:name="_Toc55815454"/>
      <w:bookmarkStart w:id="18" w:name="_Toc55847835"/>
      <w:bookmarkStart w:id="19" w:name="_Toc55852361"/>
      <w:bookmarkStart w:id="20" w:name="_Toc55900590"/>
      <w:bookmarkStart w:id="21" w:name="_Toc56159125"/>
      <w:bookmarkStart w:id="22" w:name="_Toc56159149"/>
      <w:bookmarkStart w:id="23" w:name="_Toc107579805"/>
      <w:bookmarkStart w:id="24" w:name="_Toc107579907"/>
      <w:bookmarkStart w:id="25" w:name="_Toc211253169"/>
      <w:bookmarkStart w:id="26" w:name="_Toc211253209"/>
      <w:bookmarkStart w:id="27" w:name="_Toc211253314"/>
      <w:bookmarkStart w:id="28" w:name="_Toc211325701"/>
      <w:bookmarkStart w:id="29" w:name="_Toc211613635"/>
      <w:bookmarkStart w:id="30" w:name="_Toc231915847"/>
      <w:bookmarkStart w:id="31" w:name="_Toc231988900"/>
      <w:bookmarkStart w:id="32" w:name="_Toc232164513"/>
      <w:bookmarkStart w:id="33" w:name="_Toc232665465"/>
      <w:r w:rsidRPr="00D51C8E">
        <w:t>How to use this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EA393B">
        <w:t xml:space="preserve"> document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54971E20" w14:textId="584CCA49" w:rsidR="00007E34" w:rsidRDefault="00007E34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Australian Government Department of Social</w:t>
      </w:r>
      <w:r w:rsidR="00BC5C0B">
        <w:t> </w:t>
      </w:r>
      <w:r>
        <w:t>Services.</w:t>
      </w:r>
    </w:p>
    <w:p w14:paraId="446B8924" w14:textId="77777777" w:rsidR="00007E34" w:rsidRPr="00E9016B" w:rsidRDefault="00007E34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document.</w:t>
      </w:r>
    </w:p>
    <w:p w14:paraId="6C7909E9" w14:textId="77777777" w:rsidR="00007E34" w:rsidRDefault="00007E34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8A2E75">
        <w:rPr>
          <w:rStyle w:val="Strong"/>
        </w:rPr>
        <w:t>bold</w:t>
      </w:r>
      <w:r>
        <w:t>.</w:t>
      </w:r>
    </w:p>
    <w:p w14:paraId="7A7E15B2" w14:textId="77777777" w:rsidR="00007E34" w:rsidRDefault="00007E34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521336CA" w14:textId="2DBCC22E" w:rsidR="00007E34" w:rsidRPr="0003101D" w:rsidRDefault="00007E34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03101D">
        <w:rPr>
          <w:spacing w:val="-2"/>
        </w:rPr>
        <w:t xml:space="preserve">There is also a list of these words on page </w:t>
      </w:r>
      <w:r w:rsidRPr="0003101D">
        <w:rPr>
          <w:rStyle w:val="Hyperlinkunderline"/>
          <w:spacing w:val="-2"/>
        </w:rPr>
        <w:fldChar w:fldCharType="begin"/>
      </w:r>
      <w:r w:rsidRPr="0003101D">
        <w:rPr>
          <w:rStyle w:val="Hyperlinkunderline"/>
          <w:spacing w:val="-2"/>
        </w:rPr>
        <w:instrText xml:space="preserve"> PAGEREF _Ref211325681 \h </w:instrText>
      </w:r>
      <w:r w:rsidRPr="0003101D">
        <w:rPr>
          <w:rStyle w:val="Hyperlinkunderline"/>
          <w:spacing w:val="-2"/>
        </w:rPr>
      </w:r>
      <w:r w:rsidRPr="0003101D">
        <w:rPr>
          <w:rStyle w:val="Hyperlinkunderline"/>
          <w:spacing w:val="-2"/>
        </w:rPr>
        <w:fldChar w:fldCharType="separate"/>
      </w:r>
      <w:r w:rsidR="00D078DF">
        <w:rPr>
          <w:rStyle w:val="Hyperlinkunderline"/>
          <w:noProof/>
          <w:spacing w:val="-2"/>
        </w:rPr>
        <w:t>1</w:t>
      </w:r>
      <w:r w:rsidR="00D078DF">
        <w:rPr>
          <w:rStyle w:val="Hyperlinkunderline"/>
          <w:noProof/>
          <w:spacing w:val="-2"/>
        </w:rPr>
        <w:t>0</w:t>
      </w:r>
      <w:r w:rsidRPr="0003101D">
        <w:rPr>
          <w:rStyle w:val="Hyperlinkunderline"/>
          <w:spacing w:val="-2"/>
        </w:rPr>
        <w:fldChar w:fldCharType="end"/>
      </w:r>
      <w:r w:rsidRPr="0003101D">
        <w:rPr>
          <w:spacing w:val="-2"/>
        </w:rPr>
        <w:t>.</w:t>
      </w:r>
    </w:p>
    <w:p w14:paraId="4629B73A" w14:textId="77777777" w:rsidR="00007E34" w:rsidRPr="0003101D" w:rsidRDefault="00007E34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03101D">
        <w:rPr>
          <w:spacing w:val="-2"/>
        </w:rPr>
        <w:t>You can ask someone you trust for support to:</w:t>
      </w:r>
    </w:p>
    <w:p w14:paraId="49670FBA" w14:textId="77777777" w:rsidR="00007E34" w:rsidRDefault="00007E34" w:rsidP="00A5177C">
      <w:pPr>
        <w:pStyle w:val="ListParagraph"/>
        <w:numPr>
          <w:ilvl w:val="0"/>
          <w:numId w:val="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read this document</w:t>
      </w:r>
    </w:p>
    <w:p w14:paraId="11D31C61" w14:textId="77777777" w:rsidR="00007E34" w:rsidRDefault="00007E34" w:rsidP="00A5177C">
      <w:pPr>
        <w:pStyle w:val="ListParagraph"/>
        <w:numPr>
          <w:ilvl w:val="0"/>
          <w:numId w:val="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find more information.</w:t>
      </w:r>
    </w:p>
    <w:p w14:paraId="6AF4657D" w14:textId="77777777" w:rsidR="00007E34" w:rsidRPr="00084089" w:rsidRDefault="00007E34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 w:rsidRPr="00084089">
        <w:rPr>
          <w:spacing w:val="-4"/>
        </w:rPr>
        <w:t xml:space="preserve">This is an Easy Read summary of </w:t>
      </w:r>
      <w:r>
        <w:rPr>
          <w:spacing w:val="-4"/>
        </w:rPr>
        <w:t>another document</w:t>
      </w:r>
      <w:r w:rsidRPr="00084089">
        <w:rPr>
          <w:spacing w:val="-4"/>
        </w:rPr>
        <w:t>.</w:t>
      </w:r>
    </w:p>
    <w:p w14:paraId="3CE66BB7" w14:textId="77777777" w:rsidR="00007E34" w:rsidRDefault="00007E34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6EBF1655" w14:textId="77777777" w:rsidR="00007E34" w:rsidRDefault="00007E34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 w:rsidRPr="00084089">
        <w:rPr>
          <w:spacing w:val="-4"/>
        </w:rPr>
        <w:t xml:space="preserve">You can find the other </w:t>
      </w:r>
      <w:r>
        <w:rPr>
          <w:spacing w:val="-4"/>
        </w:rPr>
        <w:t>document</w:t>
      </w:r>
      <w:r w:rsidRPr="00084089">
        <w:rPr>
          <w:spacing w:val="-4"/>
        </w:rPr>
        <w:t xml:space="preserve"> on</w:t>
      </w:r>
      <w:r>
        <w:rPr>
          <w:spacing w:val="-4"/>
        </w:rPr>
        <w:t> </w:t>
      </w:r>
      <w:r w:rsidRPr="00084089">
        <w:rPr>
          <w:spacing w:val="-4"/>
        </w:rPr>
        <w:t>our website.</w:t>
      </w:r>
    </w:p>
    <w:p w14:paraId="33C8A654" w14:textId="778E0B2D" w:rsidR="00007E34" w:rsidRPr="00C04903" w:rsidRDefault="00C43101" w:rsidP="00007E3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underline"/>
        </w:rPr>
      </w:pPr>
      <w:hyperlink r:id="rId8" w:history="1">
        <w:r w:rsidRPr="007E66F0">
          <w:rPr>
            <w:rStyle w:val="Hyperlink"/>
          </w:rPr>
          <w:t>www.dss.gov.au/inclusive-employment-australia</w:t>
        </w:r>
      </w:hyperlink>
    </w:p>
    <w:p w14:paraId="2D7F7509" w14:textId="77777777" w:rsidR="00007E34" w:rsidRDefault="00007E34">
      <w:pPr>
        <w:spacing w:before="0" w:after="0" w:line="240" w:lineRule="auto"/>
        <w:rPr>
          <w:rFonts w:cs="Times New Roman"/>
          <w:b/>
          <w:bCs/>
          <w:color w:val="65328F"/>
          <w:sz w:val="36"/>
          <w:szCs w:val="26"/>
          <w:lang w:val="en-AU" w:eastAsia="x-none"/>
        </w:rPr>
      </w:pPr>
      <w:bookmarkStart w:id="34" w:name="_Toc47104201"/>
      <w:bookmarkStart w:id="35" w:name="_Toc47625879"/>
      <w:bookmarkStart w:id="36" w:name="_Toc55815455"/>
      <w:bookmarkStart w:id="37" w:name="_Toc55847836"/>
      <w:bookmarkStart w:id="38" w:name="_Toc55852362"/>
      <w:bookmarkStart w:id="39" w:name="_Toc55900591"/>
      <w:bookmarkStart w:id="40" w:name="_Toc56159126"/>
      <w:bookmarkStart w:id="41" w:name="_Toc56159150"/>
      <w:bookmarkStart w:id="42" w:name="_Toc107579806"/>
      <w:bookmarkStart w:id="43" w:name="_Toc107579908"/>
      <w:bookmarkStart w:id="44" w:name="_Toc211253170"/>
      <w:bookmarkStart w:id="45" w:name="_Toc211253210"/>
      <w:bookmarkStart w:id="46" w:name="_Toc211253315"/>
      <w:bookmarkStart w:id="47" w:name="_Toc211325702"/>
      <w:bookmarkStart w:id="48" w:name="_Toc211613636"/>
      <w:bookmarkStart w:id="49" w:name="_Toc231915848"/>
      <w:bookmarkStart w:id="50" w:name="_Toc231988901"/>
      <w:bookmarkStart w:id="51" w:name="_Toc232164514"/>
      <w:bookmarkStart w:id="52" w:name="_Toc232665466"/>
      <w:r>
        <w:br w:type="page"/>
      </w:r>
    </w:p>
    <w:p w14:paraId="7165727C" w14:textId="36531CAA" w:rsidR="007324E6" w:rsidRDefault="00666E6A" w:rsidP="00FB4617">
      <w:pPr>
        <w:pStyle w:val="TOCHeading"/>
        <w:spacing w:after="1200"/>
        <w:rPr>
          <w:noProof/>
        </w:rPr>
      </w:pPr>
      <w:r w:rsidRPr="00D51C8E">
        <w:lastRenderedPageBreak/>
        <w:t>What</w:t>
      </w:r>
      <w:r w:rsidR="00383016" w:rsidRPr="00D51C8E">
        <w:t>’s</w:t>
      </w:r>
      <w:r w:rsidR="00383016" w:rsidRPr="00843D35">
        <w:t xml:space="preserve"> </w:t>
      </w:r>
      <w:r w:rsidRPr="00843D35">
        <w:t>i</w:t>
      </w:r>
      <w:r w:rsidRPr="007E50DD">
        <w:t xml:space="preserve">n this </w:t>
      </w:r>
      <w:r w:rsidR="001F5094" w:rsidRPr="007E50DD">
        <w:t>document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1F5094" w:rsidRPr="007E50DD">
        <w:t>?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FB4617">
        <w:fldChar w:fldCharType="begin"/>
      </w:r>
      <w:r w:rsidR="00FB4617">
        <w:instrText xml:space="preserve"> TOC \h \z \t "Heading 2,1" </w:instrText>
      </w:r>
      <w:r w:rsidR="00FB4617">
        <w:fldChar w:fldCharType="separate"/>
      </w:r>
    </w:p>
    <w:p w14:paraId="5BE5E147" w14:textId="48E8EA45" w:rsidR="007324E6" w:rsidRDefault="007324E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AU" w:eastAsia="en-AU"/>
          <w14:ligatures w14:val="standardContextual"/>
        </w:rPr>
      </w:pPr>
      <w:hyperlink w:anchor="_About_Inclusive_Employment" w:history="1">
        <w:r w:rsidRPr="008D63F4">
          <w:rPr>
            <w:rStyle w:val="Hyperlink"/>
          </w:rPr>
          <w:t>About Inclusive Employment Australia</w:t>
        </w:r>
        <w:r>
          <w:rPr>
            <w:webHidden/>
          </w:rPr>
          <w:tab/>
        </w:r>
        <w:r w:rsidR="00AD4274">
          <w:rPr>
            <w:webHidden/>
          </w:rPr>
          <w:t>3</w:t>
        </w:r>
      </w:hyperlink>
    </w:p>
    <w:p w14:paraId="1D003FBB" w14:textId="4D22B53F" w:rsidR="007324E6" w:rsidRDefault="007324E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AU" w:eastAsia="en-AU"/>
          <w14:ligatures w14:val="standardContextual"/>
        </w:rPr>
      </w:pPr>
      <w:hyperlink w:anchor="_How_will_your" w:history="1">
        <w:r w:rsidRPr="008D63F4">
          <w:rPr>
            <w:rStyle w:val="Hyperlink"/>
            <w:spacing w:val="-4"/>
          </w:rPr>
          <w:t>How will your provider use your information?</w:t>
        </w:r>
        <w:r>
          <w:rPr>
            <w:webHidden/>
          </w:rPr>
          <w:tab/>
        </w:r>
        <w:r w:rsidR="00AD4274">
          <w:rPr>
            <w:webHidden/>
          </w:rPr>
          <w:t>4</w:t>
        </w:r>
      </w:hyperlink>
    </w:p>
    <w:p w14:paraId="2D99A1BB" w14:textId="7747C6C1" w:rsidR="007324E6" w:rsidRDefault="007324E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AU" w:eastAsia="en-AU"/>
          <w14:ligatures w14:val="standardContextual"/>
        </w:rPr>
      </w:pPr>
      <w:hyperlink w:anchor="_What_information_will" w:history="1">
        <w:r w:rsidRPr="008D63F4">
          <w:rPr>
            <w:rStyle w:val="Hyperlink"/>
          </w:rPr>
          <w:t>What information will your provider collect?</w:t>
        </w:r>
        <w:r>
          <w:rPr>
            <w:webHidden/>
          </w:rPr>
          <w:tab/>
        </w:r>
        <w:r w:rsidR="00AD4274">
          <w:rPr>
            <w:webHidden/>
          </w:rPr>
          <w:t>5</w:t>
        </w:r>
      </w:hyperlink>
    </w:p>
    <w:p w14:paraId="79DE50A2" w14:textId="0F847884" w:rsidR="007324E6" w:rsidRDefault="007324E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AU" w:eastAsia="en-AU"/>
          <w14:ligatures w14:val="standardContextual"/>
        </w:rPr>
      </w:pPr>
      <w:hyperlink w:anchor="_Who_will_your" w:history="1">
        <w:r w:rsidRPr="008D63F4">
          <w:rPr>
            <w:rStyle w:val="Hyperlink"/>
            <w:spacing w:val="-4"/>
          </w:rPr>
          <w:t>Who will your provider share your information with?</w:t>
        </w:r>
        <w:r>
          <w:rPr>
            <w:webHidden/>
          </w:rPr>
          <w:tab/>
        </w:r>
        <w:r w:rsidR="00AD4274">
          <w:rPr>
            <w:webHidden/>
          </w:rPr>
          <w:t>6</w:t>
        </w:r>
      </w:hyperlink>
    </w:p>
    <w:p w14:paraId="60C83E8D" w14:textId="623E709D" w:rsidR="007324E6" w:rsidRDefault="007324E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AU" w:eastAsia="en-AU"/>
          <w14:ligatures w14:val="standardContextual"/>
        </w:rPr>
      </w:pPr>
      <w:hyperlink w:anchor="_What_if_you" w:history="1">
        <w:r w:rsidRPr="008D63F4">
          <w:rPr>
            <w:rStyle w:val="Hyperlink"/>
          </w:rPr>
          <w:t>What if you change your mind?</w:t>
        </w:r>
        <w:r>
          <w:rPr>
            <w:webHidden/>
          </w:rPr>
          <w:tab/>
        </w:r>
        <w:r w:rsidR="00AD4274">
          <w:rPr>
            <w:webHidden/>
          </w:rPr>
          <w:t>7</w:t>
        </w:r>
      </w:hyperlink>
    </w:p>
    <w:p w14:paraId="7D14900B" w14:textId="2CC23278" w:rsidR="007324E6" w:rsidRDefault="007324E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AU" w:eastAsia="en-AU"/>
          <w14:ligatures w14:val="standardContextual"/>
        </w:rPr>
      </w:pPr>
      <w:hyperlink w:anchor="_Contact_us" w:history="1">
        <w:r w:rsidRPr="008D63F4">
          <w:rPr>
            <w:rStyle w:val="Hyperlink"/>
          </w:rPr>
          <w:t>Contact us</w:t>
        </w:r>
        <w:r>
          <w:rPr>
            <w:webHidden/>
          </w:rPr>
          <w:tab/>
        </w:r>
        <w:r w:rsidR="00AD4274">
          <w:rPr>
            <w:webHidden/>
          </w:rPr>
          <w:t>9</w:t>
        </w:r>
      </w:hyperlink>
    </w:p>
    <w:p w14:paraId="18E6FA9F" w14:textId="5286A9C4" w:rsidR="007324E6" w:rsidRDefault="007324E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AU" w:eastAsia="en-AU"/>
          <w14:ligatures w14:val="standardContextual"/>
        </w:rPr>
      </w:pPr>
      <w:hyperlink w:anchor="_Word_list" w:history="1">
        <w:r w:rsidRPr="008D63F4">
          <w:rPr>
            <w:rStyle w:val="Hyperlink"/>
          </w:rPr>
          <w:t>Word list</w:t>
        </w:r>
        <w:r>
          <w:rPr>
            <w:webHidden/>
          </w:rPr>
          <w:tab/>
        </w:r>
        <w:r w:rsidR="00AD4274">
          <w:rPr>
            <w:webHidden/>
          </w:rPr>
          <w:t>1</w:t>
        </w:r>
        <w:r w:rsidR="00AD4274">
          <w:rPr>
            <w:webHidden/>
          </w:rPr>
          <w:t>0</w:t>
        </w:r>
      </w:hyperlink>
    </w:p>
    <w:p w14:paraId="64DC6FD6" w14:textId="74D4033F" w:rsidR="00E200B8" w:rsidRPr="003E6DF5" w:rsidRDefault="00FB4617" w:rsidP="00007E34">
      <w:r>
        <w:fldChar w:fldCharType="end"/>
      </w:r>
      <w:r w:rsidR="00E200B8" w:rsidRPr="003E6DF5">
        <w:br w:type="page"/>
      </w:r>
    </w:p>
    <w:p w14:paraId="77BB4911" w14:textId="1DEC8639" w:rsidR="00B75451" w:rsidRPr="000137B5" w:rsidRDefault="00A21B45" w:rsidP="00B520D7">
      <w:pPr>
        <w:pStyle w:val="Heading2"/>
      </w:pPr>
      <w:bookmarkStart w:id="53" w:name="_About_Inclusive_Employment"/>
      <w:bookmarkStart w:id="54" w:name="_Toc234929017"/>
      <w:bookmarkEnd w:id="53"/>
      <w:r>
        <w:lastRenderedPageBreak/>
        <w:t xml:space="preserve">About </w:t>
      </w:r>
      <w:r w:rsidR="00A02FB0" w:rsidRPr="0018639E">
        <w:t>Inclusive Employment Australia</w:t>
      </w:r>
      <w:bookmarkEnd w:id="54"/>
    </w:p>
    <w:p w14:paraId="2EA67F59" w14:textId="67A5EAD7" w:rsidR="00007E34" w:rsidRDefault="00007E34" w:rsidP="00007E34">
      <w:bookmarkStart w:id="55" w:name="_Hlk211251658"/>
      <w:r>
        <w:t>Inclusive Employment Australia is a program that supports people</w:t>
      </w:r>
      <w:r w:rsidR="004C2092">
        <w:t> </w:t>
      </w:r>
      <w:r>
        <w:t>with</w:t>
      </w:r>
      <w:r w:rsidR="004C2092">
        <w:t> </w:t>
      </w:r>
      <w:r>
        <w:t>disability to:</w:t>
      </w:r>
    </w:p>
    <w:p w14:paraId="44703DBE" w14:textId="77777777" w:rsidR="00007E34" w:rsidRDefault="00007E34" w:rsidP="00E16315">
      <w:pPr>
        <w:pStyle w:val="ListParagraph"/>
        <w:numPr>
          <w:ilvl w:val="0"/>
          <w:numId w:val="2"/>
        </w:numPr>
      </w:pPr>
      <w:r>
        <w:t>get ready for a job</w:t>
      </w:r>
    </w:p>
    <w:p w14:paraId="20FD75A5" w14:textId="77777777" w:rsidR="00007E34" w:rsidRDefault="00007E34" w:rsidP="00E16315">
      <w:pPr>
        <w:pStyle w:val="ListParagraph"/>
        <w:numPr>
          <w:ilvl w:val="0"/>
          <w:numId w:val="2"/>
        </w:numPr>
      </w:pPr>
      <w:r>
        <w:t>find a job</w:t>
      </w:r>
    </w:p>
    <w:p w14:paraId="369709B1" w14:textId="77777777" w:rsidR="00007E34" w:rsidRDefault="00007E34" w:rsidP="00E16315">
      <w:pPr>
        <w:pStyle w:val="ListParagraph"/>
        <w:numPr>
          <w:ilvl w:val="0"/>
          <w:numId w:val="2"/>
        </w:numPr>
      </w:pPr>
      <w:r>
        <w:t>keep a job.</w:t>
      </w:r>
    </w:p>
    <w:p w14:paraId="5B5BA178" w14:textId="77777777" w:rsidR="00007E34" w:rsidRDefault="00007E34" w:rsidP="00007E34">
      <w:r>
        <w:t>We call it the program.</w:t>
      </w:r>
    </w:p>
    <w:p w14:paraId="654E4E16" w14:textId="22A69F5C" w:rsidR="00007E34" w:rsidRPr="004C2092" w:rsidRDefault="00007E34" w:rsidP="00007E34">
      <w:pPr>
        <w:rPr>
          <w:spacing w:val="-2"/>
        </w:rPr>
      </w:pPr>
      <w:r w:rsidRPr="004C2092">
        <w:rPr>
          <w:spacing w:val="-2"/>
        </w:rPr>
        <w:t xml:space="preserve">A </w:t>
      </w:r>
      <w:r w:rsidRPr="004C2092">
        <w:rPr>
          <w:rStyle w:val="Strong"/>
          <w:spacing w:val="-2"/>
        </w:rPr>
        <w:t>provider</w:t>
      </w:r>
      <w:r w:rsidRPr="004C2092">
        <w:rPr>
          <w:spacing w:val="-2"/>
        </w:rPr>
        <w:t xml:space="preserve"> is an organisation that supports people to find and keep</w:t>
      </w:r>
      <w:r w:rsidR="004C2092" w:rsidRPr="004C2092">
        <w:rPr>
          <w:spacing w:val="-2"/>
        </w:rPr>
        <w:t> </w:t>
      </w:r>
      <w:r w:rsidRPr="004C2092">
        <w:rPr>
          <w:spacing w:val="-2"/>
        </w:rPr>
        <w:t>a</w:t>
      </w:r>
      <w:r w:rsidR="006E1E02" w:rsidRPr="004C2092">
        <w:rPr>
          <w:spacing w:val="-2"/>
        </w:rPr>
        <w:t> </w:t>
      </w:r>
      <w:r w:rsidRPr="004C2092">
        <w:rPr>
          <w:spacing w:val="-2"/>
        </w:rPr>
        <w:t>job.</w:t>
      </w:r>
    </w:p>
    <w:p w14:paraId="08168580" w14:textId="77777777" w:rsidR="00007E34" w:rsidRDefault="00007E34" w:rsidP="00007E34">
      <w:r>
        <w:t>A person can choose their provider.</w:t>
      </w:r>
    </w:p>
    <w:p w14:paraId="630C3B5E" w14:textId="766BF66D" w:rsidR="00007E34" w:rsidRDefault="00007E34" w:rsidP="00007E34">
      <w:r>
        <w:t xml:space="preserve">The program has </w:t>
      </w:r>
      <w:r w:rsidRPr="008F42C9">
        <w:t>providers</w:t>
      </w:r>
      <w:r>
        <w:t xml:space="preserve"> with experience in supporting people with</w:t>
      </w:r>
      <w:r w:rsidR="006E1E02">
        <w:t> </w:t>
      </w:r>
      <w:r>
        <w:t>disability.</w:t>
      </w:r>
    </w:p>
    <w:p w14:paraId="674E6401" w14:textId="77777777" w:rsidR="00007E34" w:rsidRDefault="00007E34" w:rsidP="00007E34">
      <w:r>
        <w:t>The program started on 1 November 2025.</w:t>
      </w:r>
    </w:p>
    <w:p w14:paraId="455F78EB" w14:textId="77777777" w:rsidR="00007E34" w:rsidRDefault="00007E34" w:rsidP="00007E34">
      <w:r>
        <w:t>It replaced Disability Employment Services (DES).</w:t>
      </w:r>
    </w:p>
    <w:p w14:paraId="7AAEA131" w14:textId="77777777" w:rsidR="00007E34" w:rsidRDefault="00007E34" w:rsidP="00007E34">
      <w:r>
        <w:t>Before you start the program, you need to:</w:t>
      </w:r>
    </w:p>
    <w:p w14:paraId="186ABC21" w14:textId="77777777" w:rsidR="00007E34" w:rsidRDefault="00007E34" w:rsidP="00E16315">
      <w:pPr>
        <w:pStyle w:val="ListParagraph"/>
        <w:numPr>
          <w:ilvl w:val="0"/>
          <w:numId w:val="10"/>
        </w:numPr>
      </w:pPr>
      <w:r>
        <w:t xml:space="preserve">fill out a form </w:t>
      </w:r>
    </w:p>
    <w:p w14:paraId="51C0040C" w14:textId="77777777" w:rsidR="00007E34" w:rsidRDefault="00007E34" w:rsidP="00E16315">
      <w:pPr>
        <w:pStyle w:val="ListParagraph"/>
        <w:numPr>
          <w:ilvl w:val="0"/>
          <w:numId w:val="10"/>
        </w:numPr>
      </w:pPr>
      <w:r>
        <w:t xml:space="preserve">give us </w:t>
      </w:r>
      <w:r w:rsidRPr="00B13499">
        <w:rPr>
          <w:rStyle w:val="Strong"/>
        </w:rPr>
        <w:t>consent</w:t>
      </w:r>
      <w:r>
        <w:t>.</w:t>
      </w:r>
    </w:p>
    <w:p w14:paraId="4E6813D4" w14:textId="77777777" w:rsidR="00007E34" w:rsidRDefault="00007E34" w:rsidP="00007E34">
      <w:r w:rsidRPr="00B13499">
        <w:t>Consent is when you say it is okay for someone to do something.</w:t>
      </w:r>
    </w:p>
    <w:p w14:paraId="09CD9332" w14:textId="77777777" w:rsidR="00007E34" w:rsidRPr="00B13499" w:rsidRDefault="00007E34" w:rsidP="00007E34">
      <w:r w:rsidRPr="00A45386">
        <w:rPr>
          <w:lang w:val="en-AU"/>
        </w:rPr>
        <w:t>Your provider should give you information in a way you understand before you consent.</w:t>
      </w:r>
    </w:p>
    <w:p w14:paraId="2E949D36" w14:textId="77777777" w:rsidR="00007E34" w:rsidRDefault="00007E34" w:rsidP="00007E34">
      <w:r>
        <w:t xml:space="preserve">Your provider needs your </w:t>
      </w:r>
      <w:r w:rsidRPr="009A77AF">
        <w:t>consent</w:t>
      </w:r>
      <w:r>
        <w:t xml:space="preserve"> to:</w:t>
      </w:r>
    </w:p>
    <w:p w14:paraId="165FF55D" w14:textId="77777777" w:rsidR="00007E34" w:rsidRDefault="00007E34" w:rsidP="00E16315">
      <w:pPr>
        <w:pStyle w:val="ListParagraph"/>
        <w:numPr>
          <w:ilvl w:val="0"/>
          <w:numId w:val="9"/>
        </w:numPr>
      </w:pPr>
      <w:r>
        <w:t>collect your information</w:t>
      </w:r>
    </w:p>
    <w:p w14:paraId="7A54B4F7" w14:textId="77777777" w:rsidR="00007E34" w:rsidRDefault="00007E34" w:rsidP="00E16315">
      <w:pPr>
        <w:pStyle w:val="ListParagraph"/>
        <w:numPr>
          <w:ilvl w:val="0"/>
          <w:numId w:val="9"/>
        </w:numPr>
      </w:pPr>
      <w:r>
        <w:t>use and share your information.</w:t>
      </w:r>
    </w:p>
    <w:p w14:paraId="1EAF732D" w14:textId="05303B20" w:rsidR="00007E34" w:rsidRDefault="00007E34" w:rsidP="00007E34">
      <w:r w:rsidRPr="00A45386">
        <w:t>Not giving your consent might affect the support your provider can give</w:t>
      </w:r>
      <w:r w:rsidR="006E1E02">
        <w:t> </w:t>
      </w:r>
      <w:r w:rsidRPr="00A45386">
        <w:t>you.</w:t>
      </w:r>
    </w:p>
    <w:p w14:paraId="739E1852" w14:textId="5DFE24D7" w:rsidR="00A21B45" w:rsidRPr="0026646F" w:rsidRDefault="002073D1" w:rsidP="004C2092">
      <w:pPr>
        <w:pStyle w:val="Heading2"/>
        <w:rPr>
          <w:spacing w:val="-4"/>
        </w:rPr>
      </w:pPr>
      <w:bookmarkStart w:id="56" w:name="_How_will_your"/>
      <w:bookmarkStart w:id="57" w:name="_Toc234929018"/>
      <w:bookmarkEnd w:id="55"/>
      <w:bookmarkEnd w:id="56"/>
      <w:r w:rsidRPr="0026646F">
        <w:rPr>
          <w:spacing w:val="-4"/>
        </w:rPr>
        <w:lastRenderedPageBreak/>
        <w:t xml:space="preserve">How </w:t>
      </w:r>
      <w:r w:rsidR="0026646F" w:rsidRPr="0026646F">
        <w:rPr>
          <w:spacing w:val="-4"/>
        </w:rPr>
        <w:t>will your provider</w:t>
      </w:r>
      <w:r w:rsidRPr="0026646F">
        <w:rPr>
          <w:spacing w:val="-4"/>
        </w:rPr>
        <w:t xml:space="preserve"> use your information</w:t>
      </w:r>
      <w:r w:rsidR="0026646F" w:rsidRPr="0026646F">
        <w:rPr>
          <w:spacing w:val="-4"/>
        </w:rPr>
        <w:t>?</w:t>
      </w:r>
      <w:bookmarkEnd w:id="57"/>
    </w:p>
    <w:p w14:paraId="13F96F6B" w14:textId="77777777" w:rsidR="00007E34" w:rsidRDefault="00007E34" w:rsidP="00007E34">
      <w:r>
        <w:t>We will use your information to give you support through the program.</w:t>
      </w:r>
    </w:p>
    <w:p w14:paraId="63342839" w14:textId="77777777" w:rsidR="00007E34" w:rsidRDefault="00007E34" w:rsidP="00007E34">
      <w:r>
        <w:t>This includes using your information to:</w:t>
      </w:r>
    </w:p>
    <w:p w14:paraId="62F7F011" w14:textId="77777777" w:rsidR="00007E34" w:rsidRDefault="00007E34" w:rsidP="00E16315">
      <w:pPr>
        <w:pStyle w:val="ListParagraph"/>
        <w:numPr>
          <w:ilvl w:val="0"/>
          <w:numId w:val="11"/>
        </w:numPr>
      </w:pPr>
      <w:r>
        <w:t>decide if you can use the program</w:t>
      </w:r>
    </w:p>
    <w:p w14:paraId="5CC1A274" w14:textId="77777777" w:rsidR="00007E34" w:rsidRDefault="00007E34" w:rsidP="00E16315">
      <w:pPr>
        <w:pStyle w:val="ListParagraph"/>
        <w:numPr>
          <w:ilvl w:val="0"/>
          <w:numId w:val="11"/>
        </w:numPr>
      </w:pPr>
      <w:r>
        <w:t>find out what your work needs are</w:t>
      </w:r>
    </w:p>
    <w:p w14:paraId="0B8213A9" w14:textId="77777777" w:rsidR="00007E34" w:rsidRDefault="00007E34" w:rsidP="00E16315">
      <w:pPr>
        <w:pStyle w:val="ListParagraph"/>
        <w:numPr>
          <w:ilvl w:val="0"/>
          <w:numId w:val="11"/>
        </w:numPr>
      </w:pPr>
      <w:r>
        <w:t>help you find a job.</w:t>
      </w:r>
    </w:p>
    <w:p w14:paraId="1838F3DE" w14:textId="77777777" w:rsidR="00007E34" w:rsidRDefault="00007E34" w:rsidP="00007E34">
      <w:r>
        <w:t xml:space="preserve">We will keep your information on the </w:t>
      </w:r>
      <w:r w:rsidRPr="00F01CBC">
        <w:t xml:space="preserve">Inclusive Employment Australia </w:t>
      </w:r>
      <w:r>
        <w:t>computer</w:t>
      </w:r>
      <w:r w:rsidRPr="00F01CBC">
        <w:t xml:space="preserve"> system</w:t>
      </w:r>
      <w:r>
        <w:t>.</w:t>
      </w:r>
    </w:p>
    <w:p w14:paraId="5BF04B56" w14:textId="77777777" w:rsidR="00007E34" w:rsidRDefault="00007E34" w:rsidP="00007E34">
      <w:r>
        <w:t>We will also share your information with your provider.</w:t>
      </w:r>
    </w:p>
    <w:p w14:paraId="2C870B38" w14:textId="77777777" w:rsidR="00007E34" w:rsidRDefault="00007E34" w:rsidP="00007E34">
      <w:pPr>
        <w:rPr>
          <w:rFonts w:eastAsiaTheme="minorHAnsi"/>
          <w:spacing w:val="-6"/>
        </w:rPr>
      </w:pPr>
      <w:r>
        <w:rPr>
          <w:rFonts w:eastAsiaTheme="minorHAnsi"/>
          <w:spacing w:val="-6"/>
        </w:rPr>
        <w:t>Your provider needs your information to help you:</w:t>
      </w:r>
    </w:p>
    <w:p w14:paraId="53C6292D" w14:textId="77777777" w:rsidR="00007E34" w:rsidRPr="00C07E99" w:rsidRDefault="00007E34" w:rsidP="00C07E99">
      <w:pPr>
        <w:pStyle w:val="ListParagraph"/>
        <w:numPr>
          <w:ilvl w:val="0"/>
          <w:numId w:val="12"/>
        </w:numPr>
        <w:rPr>
          <w:rFonts w:eastAsiaTheme="minorHAnsi"/>
          <w:spacing w:val="-6"/>
        </w:rPr>
      </w:pPr>
      <w:r>
        <w:rPr>
          <w:rFonts w:eastAsiaTheme="minorHAnsi"/>
          <w:spacing w:val="-6"/>
        </w:rPr>
        <w:t>find the right job for you</w:t>
      </w:r>
    </w:p>
    <w:p w14:paraId="74268846" w14:textId="77777777" w:rsidR="00007E34" w:rsidRDefault="00007E34" w:rsidP="00C07E99">
      <w:pPr>
        <w:pStyle w:val="ListParagraph"/>
        <w:numPr>
          <w:ilvl w:val="0"/>
          <w:numId w:val="12"/>
        </w:numPr>
        <w:rPr>
          <w:rFonts w:eastAsiaTheme="minorHAnsi"/>
          <w:spacing w:val="-6"/>
        </w:rPr>
      </w:pPr>
      <w:r>
        <w:rPr>
          <w:rFonts w:eastAsiaTheme="minorHAnsi"/>
          <w:spacing w:val="-6"/>
        </w:rPr>
        <w:t>keep the right job.</w:t>
      </w:r>
    </w:p>
    <w:p w14:paraId="0546D8F9" w14:textId="77777777" w:rsidR="00007E34" w:rsidRPr="00C07E99" w:rsidRDefault="00007E34" w:rsidP="00007E34">
      <w:pPr>
        <w:rPr>
          <w:rFonts w:eastAsiaTheme="minorHAnsi"/>
          <w:spacing w:val="-6"/>
        </w:rPr>
      </w:pPr>
      <w:r>
        <w:rPr>
          <w:rFonts w:eastAsiaTheme="minorHAnsi"/>
          <w:spacing w:val="-6"/>
        </w:rPr>
        <w:t>Your provider will follow rules about keeping your information private.</w:t>
      </w:r>
    </w:p>
    <w:p w14:paraId="09FE7F88" w14:textId="77777777" w:rsidR="00007E34" w:rsidRDefault="00007E34" w:rsidP="00007E34">
      <w:pPr>
        <w:rPr>
          <w:iCs/>
        </w:rPr>
      </w:pPr>
      <w:r>
        <w:rPr>
          <w:rFonts w:eastAsiaTheme="minorHAnsi"/>
          <w:spacing w:val="-6"/>
        </w:rPr>
        <w:t>For example, they will follow th</w:t>
      </w:r>
      <w:r w:rsidRPr="00FC0D95">
        <w:rPr>
          <w:rFonts w:eastAsiaTheme="minorHAnsi"/>
          <w:spacing w:val="-6"/>
        </w:rPr>
        <w:t>e</w:t>
      </w:r>
      <w:r w:rsidRPr="00FC0D95">
        <w:rPr>
          <w:rFonts w:eastAsiaTheme="minorHAnsi"/>
          <w:iCs/>
          <w:spacing w:val="-6"/>
        </w:rPr>
        <w:t xml:space="preserve"> </w:t>
      </w:r>
      <w:r w:rsidRPr="00FC0D95">
        <w:rPr>
          <w:iCs/>
        </w:rPr>
        <w:t>Privacy</w:t>
      </w:r>
      <w:r>
        <w:rPr>
          <w:iCs/>
        </w:rPr>
        <w:t> </w:t>
      </w:r>
      <w:r w:rsidRPr="00FC0D95">
        <w:rPr>
          <w:iCs/>
        </w:rPr>
        <w:t>Act</w:t>
      </w:r>
      <w:r>
        <w:rPr>
          <w:iCs/>
        </w:rPr>
        <w:t> </w:t>
      </w:r>
      <w:r w:rsidRPr="00FC0D95">
        <w:rPr>
          <w:iCs/>
        </w:rPr>
        <w:t>1988 (</w:t>
      </w:r>
      <w:proofErr w:type="spellStart"/>
      <w:r w:rsidRPr="00FC0D95">
        <w:rPr>
          <w:iCs/>
        </w:rPr>
        <w:t>Cth</w:t>
      </w:r>
      <w:proofErr w:type="spellEnd"/>
      <w:r w:rsidRPr="00FC0D95">
        <w:rPr>
          <w:iCs/>
        </w:rPr>
        <w:t>).</w:t>
      </w:r>
    </w:p>
    <w:p w14:paraId="036F4B4B" w14:textId="77777777" w:rsidR="00007E34" w:rsidRDefault="00007E34" w:rsidP="00007E34">
      <w:pPr>
        <w:rPr>
          <w:rFonts w:eastAsiaTheme="minorHAnsi"/>
          <w:spacing w:val="-6"/>
        </w:rPr>
      </w:pPr>
      <w:r>
        <w:rPr>
          <w:iCs/>
        </w:rPr>
        <w:t>The Privacy Act is a law about how to keep information safe.</w:t>
      </w:r>
    </w:p>
    <w:p w14:paraId="5FA82947" w14:textId="6EBC6184" w:rsidR="00007E34" w:rsidRDefault="00007E34" w:rsidP="00007E34">
      <w:pPr>
        <w:rPr>
          <w:rFonts w:eastAsiaTheme="minorHAnsi"/>
          <w:spacing w:val="-6"/>
        </w:rPr>
      </w:pPr>
      <w:r>
        <w:rPr>
          <w:rFonts w:eastAsiaTheme="minorHAnsi"/>
          <w:spacing w:val="-6"/>
        </w:rPr>
        <w:t>They will also let us know right away if they think your information isn’t safe</w:t>
      </w:r>
      <w:r w:rsidR="00C43101">
        <w:rPr>
          <w:rFonts w:eastAsiaTheme="minorHAnsi"/>
          <w:spacing w:val="-6"/>
        </w:rPr>
        <w:t> </w:t>
      </w:r>
      <w:r>
        <w:rPr>
          <w:rFonts w:eastAsiaTheme="minorHAnsi"/>
          <w:spacing w:val="-6"/>
        </w:rPr>
        <w:t>anymore.</w:t>
      </w:r>
    </w:p>
    <w:p w14:paraId="253A2AA2" w14:textId="77777777" w:rsidR="00007E34" w:rsidRDefault="00007E34">
      <w:pPr>
        <w:spacing w:before="0" w:after="0" w:line="240" w:lineRule="auto"/>
        <w:rPr>
          <w:rFonts w:cs="Times New Roman"/>
          <w:b/>
          <w:bCs/>
          <w:color w:val="65328F"/>
          <w:sz w:val="36"/>
          <w:szCs w:val="26"/>
          <w:lang w:val="en-AU" w:eastAsia="x-none"/>
        </w:rPr>
      </w:pPr>
      <w:bookmarkStart w:id="58" w:name="_Toc234929019"/>
      <w:r>
        <w:br w:type="page"/>
      </w:r>
    </w:p>
    <w:p w14:paraId="6776282A" w14:textId="0DB99FF5" w:rsidR="000E3567" w:rsidRDefault="002F6DA6" w:rsidP="004C2092">
      <w:pPr>
        <w:pStyle w:val="Heading2"/>
      </w:pPr>
      <w:bookmarkStart w:id="59" w:name="_What_information_will"/>
      <w:bookmarkEnd w:id="59"/>
      <w:r>
        <w:lastRenderedPageBreak/>
        <w:t>What information</w:t>
      </w:r>
      <w:r w:rsidR="0026646F">
        <w:t xml:space="preserve"> will</w:t>
      </w:r>
      <w:r>
        <w:t xml:space="preserve"> </w:t>
      </w:r>
      <w:r w:rsidR="0026646F">
        <w:t xml:space="preserve">your provider </w:t>
      </w:r>
      <w:r>
        <w:t>collect</w:t>
      </w:r>
      <w:r w:rsidR="0026646F">
        <w:t>?</w:t>
      </w:r>
      <w:bookmarkEnd w:id="58"/>
    </w:p>
    <w:p w14:paraId="5A8DE26A" w14:textId="77777777" w:rsidR="00007E34" w:rsidRDefault="00007E34" w:rsidP="00007E34">
      <w:r>
        <w:t>Your provider might collect:</w:t>
      </w:r>
    </w:p>
    <w:p w14:paraId="1033E9FB" w14:textId="77777777" w:rsidR="00007E34" w:rsidRDefault="00007E34" w:rsidP="00E16315">
      <w:pPr>
        <w:pStyle w:val="ListParagraph"/>
        <w:numPr>
          <w:ilvl w:val="0"/>
          <w:numId w:val="6"/>
        </w:numPr>
      </w:pPr>
      <w:r>
        <w:t>your contact details – like your name and phone number</w:t>
      </w:r>
    </w:p>
    <w:p w14:paraId="32A4041F" w14:textId="77777777" w:rsidR="00007E34" w:rsidRDefault="00007E34" w:rsidP="00E16315">
      <w:pPr>
        <w:pStyle w:val="ListParagraph"/>
        <w:numPr>
          <w:ilvl w:val="0"/>
          <w:numId w:val="6"/>
        </w:numPr>
      </w:pPr>
      <w:r>
        <w:t>your date of birth</w:t>
      </w:r>
    </w:p>
    <w:p w14:paraId="593EED1B" w14:textId="77777777" w:rsidR="00007E34" w:rsidRPr="00274A50" w:rsidRDefault="00007E34" w:rsidP="00E16315">
      <w:pPr>
        <w:pStyle w:val="ListParagraph"/>
        <w:numPr>
          <w:ilvl w:val="0"/>
          <w:numId w:val="8"/>
        </w:numPr>
        <w:rPr>
          <w:lang w:val="en-AU"/>
        </w:rPr>
      </w:pPr>
      <w:r>
        <w:rPr>
          <w:lang w:val="en-AU"/>
        </w:rPr>
        <w:t>the languages you speak</w:t>
      </w:r>
    </w:p>
    <w:p w14:paraId="5E1B0876" w14:textId="77777777" w:rsidR="00007E34" w:rsidRDefault="00007E34" w:rsidP="00E16315">
      <w:pPr>
        <w:pStyle w:val="ListParagraph"/>
        <w:numPr>
          <w:ilvl w:val="0"/>
          <w:numId w:val="8"/>
        </w:numPr>
        <w:rPr>
          <w:lang w:val="en-AU"/>
        </w:rPr>
      </w:pPr>
      <w:r>
        <w:rPr>
          <w:lang w:val="en-AU"/>
        </w:rPr>
        <w:t xml:space="preserve">your </w:t>
      </w:r>
      <w:r w:rsidRPr="00274A50">
        <w:rPr>
          <w:rStyle w:val="Strong"/>
          <w:lang w:val="en-AU"/>
        </w:rPr>
        <w:t>culture</w:t>
      </w:r>
      <w:r>
        <w:rPr>
          <w:lang w:val="en-AU"/>
        </w:rPr>
        <w:t>.</w:t>
      </w:r>
    </w:p>
    <w:p w14:paraId="4E208709" w14:textId="77777777" w:rsidR="00007E34" w:rsidRPr="00274A50" w:rsidRDefault="00007E34" w:rsidP="00274A50">
      <w:pPr>
        <w:pStyle w:val="ListParagraph"/>
        <w:rPr>
          <w:lang w:val="en-AU"/>
        </w:rPr>
      </w:pPr>
      <w:r w:rsidRPr="00274A50">
        <w:rPr>
          <w:lang w:val="en-AU"/>
        </w:rPr>
        <w:t>Culture is the way a group of people live and what they believe.</w:t>
      </w:r>
    </w:p>
    <w:p w14:paraId="50E93AE3" w14:textId="77777777" w:rsidR="00007E34" w:rsidRPr="0046752D" w:rsidRDefault="00007E34" w:rsidP="00007E34">
      <w:pPr>
        <w:rPr>
          <w:lang w:val="en-AU"/>
        </w:rPr>
      </w:pPr>
      <w:r>
        <w:rPr>
          <w:lang w:val="en-AU"/>
        </w:rPr>
        <w:t xml:space="preserve">Your provider might collect information about: </w:t>
      </w:r>
    </w:p>
    <w:p w14:paraId="1E84EF68" w14:textId="77777777" w:rsidR="00007E34" w:rsidRDefault="00007E34" w:rsidP="00E16315">
      <w:pPr>
        <w:pStyle w:val="ListParagraph"/>
        <w:numPr>
          <w:ilvl w:val="0"/>
          <w:numId w:val="8"/>
        </w:numPr>
        <w:rPr>
          <w:lang w:val="en-AU"/>
        </w:rPr>
      </w:pPr>
      <w:r>
        <w:rPr>
          <w:lang w:val="en-AU"/>
        </w:rPr>
        <w:t xml:space="preserve">your health </w:t>
      </w:r>
    </w:p>
    <w:p w14:paraId="6CE1338F" w14:textId="77777777" w:rsidR="00007E34" w:rsidRDefault="00007E34" w:rsidP="00E16315">
      <w:pPr>
        <w:pStyle w:val="ListParagraph"/>
        <w:numPr>
          <w:ilvl w:val="0"/>
          <w:numId w:val="6"/>
        </w:numPr>
      </w:pPr>
      <w:r>
        <w:t>what help or supports you need</w:t>
      </w:r>
    </w:p>
    <w:p w14:paraId="1683D96E" w14:textId="77777777" w:rsidR="00007E34" w:rsidRDefault="00007E34" w:rsidP="00E16315">
      <w:pPr>
        <w:pStyle w:val="ListParagraph"/>
        <w:numPr>
          <w:ilvl w:val="0"/>
          <w:numId w:val="8"/>
        </w:numPr>
        <w:rPr>
          <w:lang w:val="en-AU"/>
        </w:rPr>
      </w:pPr>
      <w:r>
        <w:rPr>
          <w:lang w:val="en-AU"/>
        </w:rPr>
        <w:t>whether you have committed any crimes.</w:t>
      </w:r>
    </w:p>
    <w:p w14:paraId="5B391AC4" w14:textId="77777777" w:rsidR="00007E34" w:rsidRDefault="00007E34" w:rsidP="00007E34">
      <w:r>
        <w:t xml:space="preserve">Your provider might also collect your </w:t>
      </w:r>
      <w:r w:rsidRPr="0046752D">
        <w:rPr>
          <w:rStyle w:val="Strong"/>
        </w:rPr>
        <w:t>advocate</w:t>
      </w:r>
      <w:r>
        <w:t>’s contact details.</w:t>
      </w:r>
    </w:p>
    <w:p w14:paraId="38C4A7D2" w14:textId="77777777" w:rsidR="00007E34" w:rsidRDefault="00007E34" w:rsidP="00007E34">
      <w:pPr>
        <w:rPr>
          <w:lang w:val="en-AU"/>
        </w:rPr>
      </w:pPr>
      <w:r w:rsidRPr="0046752D">
        <w:rPr>
          <w:lang w:val="en-AU"/>
        </w:rPr>
        <w:t>An advocate is someone who can:</w:t>
      </w:r>
    </w:p>
    <w:p w14:paraId="6B66FC3A" w14:textId="77777777" w:rsidR="00007E34" w:rsidRPr="0046752D" w:rsidRDefault="00007E34" w:rsidP="00E16315">
      <w:pPr>
        <w:pStyle w:val="ListParagraph"/>
        <w:numPr>
          <w:ilvl w:val="0"/>
          <w:numId w:val="7"/>
        </w:numPr>
        <w:rPr>
          <w:lang w:val="en-AU"/>
        </w:rPr>
      </w:pPr>
      <w:r w:rsidRPr="0046752D">
        <w:rPr>
          <w:lang w:val="en-AU"/>
        </w:rPr>
        <w:t>support you</w:t>
      </w:r>
    </w:p>
    <w:p w14:paraId="68E72E36" w14:textId="77777777" w:rsidR="00007E34" w:rsidRPr="0046752D" w:rsidRDefault="00007E34" w:rsidP="00E16315">
      <w:pPr>
        <w:pStyle w:val="ListParagraph"/>
        <w:numPr>
          <w:ilvl w:val="0"/>
          <w:numId w:val="7"/>
        </w:numPr>
        <w:rPr>
          <w:lang w:val="en-AU"/>
        </w:rPr>
      </w:pPr>
      <w:r w:rsidRPr="0046752D">
        <w:rPr>
          <w:lang w:val="en-AU"/>
        </w:rPr>
        <w:t>help you have your say</w:t>
      </w:r>
    </w:p>
    <w:p w14:paraId="07E4B240" w14:textId="77777777" w:rsidR="00007E34" w:rsidRPr="0046752D" w:rsidRDefault="00007E34" w:rsidP="00E16315">
      <w:pPr>
        <w:pStyle w:val="ListParagraph"/>
        <w:numPr>
          <w:ilvl w:val="0"/>
          <w:numId w:val="7"/>
        </w:numPr>
        <w:rPr>
          <w:lang w:val="en-AU"/>
        </w:rPr>
      </w:pPr>
      <w:r w:rsidRPr="0046752D">
        <w:rPr>
          <w:lang w:val="en-AU"/>
        </w:rPr>
        <w:t>give you information and advice.</w:t>
      </w:r>
    </w:p>
    <w:p w14:paraId="2E9E595E" w14:textId="77777777" w:rsidR="00B520D7" w:rsidRDefault="00B520D7">
      <w:pPr>
        <w:spacing w:before="0" w:after="0" w:line="240" w:lineRule="auto"/>
        <w:rPr>
          <w:rFonts w:cs="Times New Roman"/>
          <w:b/>
          <w:bCs/>
          <w:color w:val="65328F"/>
          <w:spacing w:val="-4"/>
          <w:sz w:val="36"/>
          <w:szCs w:val="26"/>
          <w:lang w:val="en-AU" w:eastAsia="x-none"/>
        </w:rPr>
      </w:pPr>
      <w:bookmarkStart w:id="60" w:name="_Toc234929020"/>
      <w:r>
        <w:rPr>
          <w:spacing w:val="-4"/>
        </w:rPr>
        <w:br w:type="page"/>
      </w:r>
    </w:p>
    <w:p w14:paraId="34C8D59F" w14:textId="21FAD3DC" w:rsidR="002F6DA6" w:rsidRPr="00FC0D95" w:rsidRDefault="002F6DA6" w:rsidP="004C2092">
      <w:pPr>
        <w:pStyle w:val="Heading2"/>
        <w:ind w:right="-46"/>
        <w:rPr>
          <w:spacing w:val="-4"/>
        </w:rPr>
      </w:pPr>
      <w:bookmarkStart w:id="61" w:name="_Who_will_your"/>
      <w:bookmarkEnd w:id="61"/>
      <w:r w:rsidRPr="00FC0D95">
        <w:rPr>
          <w:spacing w:val="-4"/>
        </w:rPr>
        <w:lastRenderedPageBreak/>
        <w:t xml:space="preserve">Who will </w:t>
      </w:r>
      <w:r w:rsidR="0026646F">
        <w:rPr>
          <w:spacing w:val="-4"/>
        </w:rPr>
        <w:t>your provider</w:t>
      </w:r>
      <w:r w:rsidR="0026646F" w:rsidRPr="00FC0D95">
        <w:rPr>
          <w:spacing w:val="-4"/>
        </w:rPr>
        <w:t xml:space="preserve"> </w:t>
      </w:r>
      <w:r w:rsidRPr="00FC0D95">
        <w:rPr>
          <w:spacing w:val="-4"/>
        </w:rPr>
        <w:t>share your information with</w:t>
      </w:r>
      <w:r w:rsidR="0026646F">
        <w:rPr>
          <w:spacing w:val="-4"/>
        </w:rPr>
        <w:t>?</w:t>
      </w:r>
      <w:bookmarkEnd w:id="60"/>
    </w:p>
    <w:p w14:paraId="5C7CBA6A" w14:textId="77777777" w:rsidR="00007E34" w:rsidRDefault="00007E34" w:rsidP="00007E34">
      <w:r>
        <w:t>Your provider might share your information with:</w:t>
      </w:r>
    </w:p>
    <w:p w14:paraId="3808504C" w14:textId="77777777" w:rsidR="00007E34" w:rsidRDefault="00007E34" w:rsidP="00E16315">
      <w:pPr>
        <w:pStyle w:val="ListParagraph"/>
        <w:numPr>
          <w:ilvl w:val="0"/>
          <w:numId w:val="5"/>
        </w:numPr>
      </w:pPr>
      <w:r>
        <w:t>health care professionals</w:t>
      </w:r>
    </w:p>
    <w:p w14:paraId="31FD3AA5" w14:textId="77777777" w:rsidR="00007E34" w:rsidRDefault="00007E34" w:rsidP="00E16315">
      <w:pPr>
        <w:pStyle w:val="ListParagraph"/>
        <w:numPr>
          <w:ilvl w:val="0"/>
          <w:numId w:val="5"/>
        </w:numPr>
      </w:pPr>
      <w:r>
        <w:t>people who support you to make decisions – like your advocate</w:t>
      </w:r>
    </w:p>
    <w:p w14:paraId="5ABF86E9" w14:textId="77777777" w:rsidR="00007E34" w:rsidRDefault="00007E34" w:rsidP="00E16315">
      <w:pPr>
        <w:pStyle w:val="ListParagraph"/>
        <w:numPr>
          <w:ilvl w:val="0"/>
          <w:numId w:val="5"/>
        </w:numPr>
      </w:pPr>
      <w:r>
        <w:t>other support providers</w:t>
      </w:r>
    </w:p>
    <w:p w14:paraId="00A7709D" w14:textId="77777777" w:rsidR="00007E34" w:rsidRDefault="00007E34" w:rsidP="00F6704A">
      <w:pPr>
        <w:pStyle w:val="ListParagraph"/>
        <w:numPr>
          <w:ilvl w:val="0"/>
          <w:numId w:val="5"/>
        </w:numPr>
      </w:pPr>
      <w:r>
        <w:t>government organisations who might support you.</w:t>
      </w:r>
    </w:p>
    <w:p w14:paraId="3297F3F4" w14:textId="77777777" w:rsidR="00007E34" w:rsidRDefault="00007E34" w:rsidP="00007E34">
      <w:r>
        <w:t>Your provider might also share your information with</w:t>
      </w:r>
      <w:r w:rsidRPr="00C07E99">
        <w:rPr>
          <w:rStyle w:val="Strong"/>
        </w:rPr>
        <w:t xml:space="preserve"> employers</w:t>
      </w:r>
      <w:r>
        <w:t>.</w:t>
      </w:r>
    </w:p>
    <w:p w14:paraId="0A76A4F9" w14:textId="77777777" w:rsidR="00007E34" w:rsidRDefault="00007E34" w:rsidP="00007E34">
      <w:r>
        <w:t xml:space="preserve">An employer is </w:t>
      </w:r>
      <w:r w:rsidRPr="00C07E99">
        <w:t>a person who hires other people to work for them</w:t>
      </w:r>
      <w:r>
        <w:t>.</w:t>
      </w:r>
    </w:p>
    <w:p w14:paraId="04A38E75" w14:textId="362E185A" w:rsidR="00007E34" w:rsidRDefault="00007E34" w:rsidP="00007E34">
      <w:r w:rsidRPr="00C43101">
        <w:rPr>
          <w:spacing w:val="-10"/>
        </w:rPr>
        <w:t>Your provider will share your information with the Australian</w:t>
      </w:r>
      <w:r w:rsidR="00C43101" w:rsidRPr="00C43101">
        <w:rPr>
          <w:spacing w:val="-10"/>
        </w:rPr>
        <w:t> </w:t>
      </w:r>
      <w:r w:rsidRPr="00C43101">
        <w:rPr>
          <w:spacing w:val="-10"/>
        </w:rPr>
        <w:t>Government</w:t>
      </w:r>
      <w:r>
        <w:t>.</w:t>
      </w:r>
    </w:p>
    <w:p w14:paraId="119CDDDC" w14:textId="77777777" w:rsidR="00007E34" w:rsidRDefault="00007E34" w:rsidP="00007E34">
      <w:r>
        <w:t>Different parts of the government that help manage the program will use your information.</w:t>
      </w:r>
    </w:p>
    <w:p w14:paraId="49F7F75B" w14:textId="77777777" w:rsidR="00007E34" w:rsidRDefault="00007E34" w:rsidP="00007E34">
      <w:r>
        <w:t>This includes:</w:t>
      </w:r>
    </w:p>
    <w:p w14:paraId="48D9499E" w14:textId="77777777" w:rsidR="00007E34" w:rsidRDefault="00007E34" w:rsidP="00FC0D95">
      <w:pPr>
        <w:pStyle w:val="ListParagraph"/>
        <w:numPr>
          <w:ilvl w:val="0"/>
          <w:numId w:val="13"/>
        </w:numPr>
      </w:pPr>
      <w:r>
        <w:t>Services Australia</w:t>
      </w:r>
    </w:p>
    <w:p w14:paraId="52EA159A" w14:textId="77777777" w:rsidR="00007E34" w:rsidRDefault="00007E34" w:rsidP="00F6704A">
      <w:pPr>
        <w:pStyle w:val="ListParagraph"/>
        <w:numPr>
          <w:ilvl w:val="0"/>
          <w:numId w:val="18"/>
        </w:numPr>
      </w:pPr>
      <w:r>
        <w:t>the Department of Social Services</w:t>
      </w:r>
    </w:p>
    <w:p w14:paraId="794BA1AA" w14:textId="77777777" w:rsidR="00007E34" w:rsidRDefault="00007E34" w:rsidP="00FC0D95">
      <w:pPr>
        <w:pStyle w:val="ListParagraph"/>
        <w:numPr>
          <w:ilvl w:val="0"/>
          <w:numId w:val="13"/>
        </w:numPr>
      </w:pPr>
      <w:r>
        <w:t>the Department of Employment and Workplace Relations.</w:t>
      </w:r>
    </w:p>
    <w:p w14:paraId="46333764" w14:textId="77777777" w:rsidR="00FC0D95" w:rsidRDefault="00FC0D95" w:rsidP="00007E34">
      <w:r>
        <w:br w:type="page"/>
      </w:r>
    </w:p>
    <w:p w14:paraId="3290893B" w14:textId="0C59775F" w:rsidR="00532CF8" w:rsidRDefault="00FC0D95" w:rsidP="00FC0D95">
      <w:pPr>
        <w:pStyle w:val="Heading2"/>
      </w:pPr>
      <w:bookmarkStart w:id="62" w:name="_What_if_you"/>
      <w:bookmarkStart w:id="63" w:name="_Toc234929021"/>
      <w:bookmarkEnd w:id="62"/>
      <w:r>
        <w:lastRenderedPageBreak/>
        <w:t>What if you change your mind</w:t>
      </w:r>
      <w:r w:rsidR="0026646F">
        <w:t>?</w:t>
      </w:r>
      <w:bookmarkEnd w:id="63"/>
    </w:p>
    <w:p w14:paraId="3A7E6695" w14:textId="126D6921" w:rsidR="00007E34" w:rsidRPr="00C43101" w:rsidRDefault="00007E34" w:rsidP="00007E34">
      <w:pPr>
        <w:rPr>
          <w:spacing w:val="-8"/>
        </w:rPr>
      </w:pPr>
      <w:r w:rsidRPr="00C43101">
        <w:rPr>
          <w:spacing w:val="-8"/>
        </w:rPr>
        <w:t>You should talk to your provider if you are worried about your</w:t>
      </w:r>
      <w:r w:rsidR="00C43101" w:rsidRPr="00C43101">
        <w:rPr>
          <w:spacing w:val="-8"/>
        </w:rPr>
        <w:t> </w:t>
      </w:r>
      <w:r w:rsidRPr="00C43101">
        <w:rPr>
          <w:spacing w:val="-8"/>
        </w:rPr>
        <w:t>information.</w:t>
      </w:r>
    </w:p>
    <w:p w14:paraId="1E3232D4" w14:textId="2316388E" w:rsidR="00007E34" w:rsidRPr="00C43101" w:rsidRDefault="00007E34" w:rsidP="00007E34">
      <w:pPr>
        <w:rPr>
          <w:spacing w:val="-8"/>
        </w:rPr>
      </w:pPr>
      <w:r w:rsidRPr="00C43101">
        <w:rPr>
          <w:spacing w:val="-8"/>
        </w:rPr>
        <w:t>Your provider can usually show you the information they have about</w:t>
      </w:r>
      <w:r w:rsidR="00C43101" w:rsidRPr="00C43101">
        <w:rPr>
          <w:spacing w:val="-8"/>
        </w:rPr>
        <w:t> </w:t>
      </w:r>
      <w:r w:rsidRPr="00C43101">
        <w:rPr>
          <w:spacing w:val="-8"/>
        </w:rPr>
        <w:t>you.</w:t>
      </w:r>
    </w:p>
    <w:p w14:paraId="06D4BA8C" w14:textId="3D5F3F64" w:rsidR="00007E34" w:rsidRPr="00C43101" w:rsidRDefault="00007E34" w:rsidP="00007E34">
      <w:pPr>
        <w:rPr>
          <w:spacing w:val="-6"/>
        </w:rPr>
      </w:pPr>
      <w:r w:rsidRPr="00C43101">
        <w:rPr>
          <w:spacing w:val="-6"/>
        </w:rPr>
        <w:t>You can also change your mind about giving consent to share your</w:t>
      </w:r>
      <w:r w:rsidR="00C43101" w:rsidRPr="00C43101">
        <w:rPr>
          <w:spacing w:val="-6"/>
        </w:rPr>
        <w:t> </w:t>
      </w:r>
      <w:r w:rsidRPr="00C43101">
        <w:rPr>
          <w:spacing w:val="-6"/>
        </w:rPr>
        <w:t>information.</w:t>
      </w:r>
    </w:p>
    <w:p w14:paraId="2A0543EF" w14:textId="77777777" w:rsidR="00007E34" w:rsidRDefault="00007E34" w:rsidP="00007E34">
      <w:r>
        <w:t>You will need to talk to your provider about this.</w:t>
      </w:r>
    </w:p>
    <w:p w14:paraId="270BEEB5" w14:textId="77777777" w:rsidR="00007E34" w:rsidRDefault="00007E34" w:rsidP="00007E34">
      <w:r>
        <w:t>But it’s important to know that this might affect the services you can use.</w:t>
      </w:r>
    </w:p>
    <w:p w14:paraId="0FD16927" w14:textId="77777777" w:rsidR="00007E34" w:rsidRDefault="00007E34" w:rsidP="00007E34">
      <w:r>
        <w:t>If you don’t give consent, this might affect:</w:t>
      </w:r>
    </w:p>
    <w:p w14:paraId="6FBBB703" w14:textId="77777777" w:rsidR="00007E34" w:rsidRDefault="00007E34" w:rsidP="00A51F5A">
      <w:pPr>
        <w:pStyle w:val="ListParagraph"/>
        <w:numPr>
          <w:ilvl w:val="0"/>
          <w:numId w:val="17"/>
        </w:numPr>
      </w:pPr>
      <w:r>
        <w:t>the support your provider can give you</w:t>
      </w:r>
    </w:p>
    <w:p w14:paraId="0F68D0A0" w14:textId="77777777" w:rsidR="00007E34" w:rsidRDefault="00007E34" w:rsidP="00C93F27">
      <w:pPr>
        <w:pStyle w:val="ListParagraph"/>
        <w:numPr>
          <w:ilvl w:val="0"/>
          <w:numId w:val="17"/>
        </w:numPr>
      </w:pPr>
      <w:r>
        <w:t xml:space="preserve">your </w:t>
      </w:r>
      <w:r w:rsidRPr="00A51F5A">
        <w:rPr>
          <w:rStyle w:val="Strong"/>
        </w:rPr>
        <w:t>income support payment</w:t>
      </w:r>
      <w:r>
        <w:t>.</w:t>
      </w:r>
    </w:p>
    <w:p w14:paraId="43183835" w14:textId="77777777" w:rsidR="00007E34" w:rsidRDefault="00007E34" w:rsidP="00007E34">
      <w:r>
        <w:t>Income support payments are for people who need extra support to pay for everyday costs.</w:t>
      </w:r>
    </w:p>
    <w:p w14:paraId="133117EF" w14:textId="77777777" w:rsidR="00007E34" w:rsidRDefault="00007E34" w:rsidP="00007E34">
      <w:r>
        <w:t>For example, if a person doesn’t have a job yet.</w:t>
      </w:r>
    </w:p>
    <w:p w14:paraId="5D6FD4A9" w14:textId="77777777" w:rsidR="00007E34" w:rsidRDefault="00007E34" w:rsidP="00007E34">
      <w:r>
        <w:t>It could also affect the Centrelink payments you might get.</w:t>
      </w:r>
    </w:p>
    <w:p w14:paraId="263E3103" w14:textId="77777777" w:rsidR="00007E34" w:rsidRDefault="00007E34" w:rsidP="00007E34">
      <w:r>
        <w:t>For example, if you get a payment because your disability affects how much you can work.</w:t>
      </w:r>
    </w:p>
    <w:p w14:paraId="3AEAFCDB" w14:textId="77777777" w:rsidR="00007E34" w:rsidRDefault="00007E34" w:rsidP="00007E34">
      <w:r>
        <w:t xml:space="preserve">It could affect your </w:t>
      </w:r>
      <w:r w:rsidRPr="00FA3426">
        <w:rPr>
          <w:rStyle w:val="Strong"/>
        </w:rPr>
        <w:t>mutual obligations</w:t>
      </w:r>
      <w:r>
        <w:t xml:space="preserve"> if you don’t give your consent.</w:t>
      </w:r>
    </w:p>
    <w:p w14:paraId="63F3434F" w14:textId="16C1297F" w:rsidR="00007E34" w:rsidRDefault="00007E34" w:rsidP="00007E34">
      <w:r w:rsidRPr="00FA3426">
        <w:t xml:space="preserve">Mutual obligations are </w:t>
      </w:r>
      <w:r>
        <w:t>things a person needs to do while they get income</w:t>
      </w:r>
      <w:r w:rsidR="00C43101">
        <w:t> </w:t>
      </w:r>
      <w:r>
        <w:t>support.</w:t>
      </w:r>
    </w:p>
    <w:p w14:paraId="066A212B" w14:textId="0BD738B4" w:rsidR="00007E34" w:rsidRDefault="00007E34" w:rsidP="00007E34">
      <w:r>
        <w:t>For example, they might have to:</w:t>
      </w:r>
    </w:p>
    <w:p w14:paraId="30871E94" w14:textId="77777777" w:rsidR="00007E34" w:rsidRDefault="00007E34" w:rsidP="00C93F27">
      <w:pPr>
        <w:pStyle w:val="ListParagraph"/>
        <w:numPr>
          <w:ilvl w:val="0"/>
          <w:numId w:val="17"/>
        </w:numPr>
      </w:pPr>
      <w:r>
        <w:t>look for a job</w:t>
      </w:r>
    </w:p>
    <w:p w14:paraId="4AACD0D5" w14:textId="77777777" w:rsidR="00007E34" w:rsidRPr="00FA3426" w:rsidRDefault="00007E34" w:rsidP="00C93F27">
      <w:pPr>
        <w:pStyle w:val="ListParagraph"/>
        <w:numPr>
          <w:ilvl w:val="0"/>
          <w:numId w:val="17"/>
        </w:numPr>
      </w:pPr>
      <w:r>
        <w:t>take part in training or study.</w:t>
      </w:r>
    </w:p>
    <w:p w14:paraId="62D456A4" w14:textId="77777777" w:rsidR="00007E34" w:rsidRDefault="00007E34" w:rsidP="00007E34">
      <w:r>
        <w:t>You also might not be able to get your Centrelink payments if you don’t do your mutual obligations.</w:t>
      </w:r>
    </w:p>
    <w:p w14:paraId="02301D05" w14:textId="2CE712FE" w:rsidR="00FD6321" w:rsidRDefault="00B32802" w:rsidP="00C06363">
      <w:pPr>
        <w:pStyle w:val="Heading2"/>
        <w:spacing w:before="120"/>
      </w:pPr>
      <w:bookmarkStart w:id="64" w:name="_Contact_us"/>
      <w:bookmarkStart w:id="65" w:name="_Toc234929022"/>
      <w:bookmarkEnd w:id="64"/>
      <w:r w:rsidRPr="00D51C8E">
        <w:lastRenderedPageBreak/>
        <w:t xml:space="preserve">Contact </w:t>
      </w:r>
      <w:r w:rsidR="00E200B8">
        <w:t>us</w:t>
      </w:r>
      <w:bookmarkEnd w:id="65"/>
    </w:p>
    <w:p w14:paraId="6008B1F8" w14:textId="77777777" w:rsidR="00007E34" w:rsidRPr="00DC4B2A" w:rsidRDefault="00007E34" w:rsidP="00D072C0">
      <w:pPr>
        <w:rPr>
          <w:rFonts w:eastAsiaTheme="minorHAnsi"/>
        </w:rPr>
      </w:pPr>
      <w:bookmarkStart w:id="66" w:name="_Hlk211515224"/>
      <w:bookmarkStart w:id="67" w:name="_Hlk211421797"/>
      <w:r w:rsidRPr="00DC4B2A">
        <w:rPr>
          <w:rFonts w:eastAsiaTheme="minorHAnsi"/>
        </w:rPr>
        <w:t>You can call the National Customer Service Line.</w:t>
      </w:r>
    </w:p>
    <w:p w14:paraId="48A05B1F" w14:textId="77777777" w:rsidR="00007E34" w:rsidRPr="00D95D4E" w:rsidRDefault="00007E34" w:rsidP="00D072C0">
      <w:r w:rsidRPr="00D95D4E">
        <w:rPr>
          <w:rFonts w:eastAsiaTheme="minorHAnsi"/>
        </w:rPr>
        <w:t>1800 805 260</w:t>
      </w:r>
    </w:p>
    <w:p w14:paraId="4AD4A0E8" w14:textId="77777777" w:rsidR="00007E34" w:rsidRPr="00B81599" w:rsidRDefault="00007E34" w:rsidP="00D072C0">
      <w:r>
        <w:t>You can use the</w:t>
      </w:r>
      <w:r w:rsidRPr="00B81599">
        <w:t xml:space="preserve"> National Relay Service if you:</w:t>
      </w:r>
    </w:p>
    <w:p w14:paraId="5A2DCCA8" w14:textId="77777777" w:rsidR="00007E34" w:rsidRDefault="00007E34" w:rsidP="00D072C0">
      <w:pPr>
        <w:pStyle w:val="ListParagraph"/>
        <w:numPr>
          <w:ilvl w:val="0"/>
          <w:numId w:val="3"/>
        </w:numPr>
      </w:pPr>
      <w:r w:rsidRPr="00B81599">
        <w:t>are deaf or hard o</w:t>
      </w:r>
      <w:r>
        <w:t>f</w:t>
      </w:r>
      <w:r w:rsidRPr="00B81599">
        <w:t xml:space="preserve"> hearing</w:t>
      </w:r>
    </w:p>
    <w:p w14:paraId="2A1123D9" w14:textId="77777777" w:rsidR="00007E34" w:rsidRPr="00B81599" w:rsidRDefault="00007E34" w:rsidP="00D072C0">
      <w:pPr>
        <w:pStyle w:val="ListParagraph"/>
        <w:numPr>
          <w:ilvl w:val="0"/>
          <w:numId w:val="3"/>
        </w:numPr>
      </w:pPr>
      <w:r w:rsidRPr="00B81599">
        <w:t>find it hard to speak using the phone.</w:t>
      </w:r>
    </w:p>
    <w:p w14:paraId="6E98F500" w14:textId="77777777" w:rsidR="00007E34" w:rsidRDefault="00007E34" w:rsidP="00D072C0">
      <w:r>
        <w:t>There are 2 ways you can use this service:</w:t>
      </w:r>
    </w:p>
    <w:p w14:paraId="7CFBF18A" w14:textId="77777777" w:rsidR="00007E34" w:rsidRPr="00ED0961" w:rsidRDefault="00007E34" w:rsidP="00D072C0">
      <w:pPr>
        <w:rPr>
          <w:rFonts w:eastAsiaTheme="minorHAnsi"/>
        </w:rPr>
      </w:pPr>
      <w:r>
        <w:rPr>
          <w:rFonts w:eastAsiaTheme="minorHAnsi"/>
        </w:rPr>
        <w:t xml:space="preserve">1. </w:t>
      </w:r>
      <w:r w:rsidRPr="00ED0961">
        <w:rPr>
          <w:rFonts w:eastAsiaTheme="minorHAnsi"/>
        </w:rPr>
        <w:t>TTY – Type and read</w:t>
      </w:r>
    </w:p>
    <w:p w14:paraId="686E34BD" w14:textId="77777777" w:rsidR="00007E34" w:rsidRPr="00D95D4E" w:rsidRDefault="00007E34" w:rsidP="00617FCE">
      <w:pPr>
        <w:spacing w:afterLines="80" w:after="192" w:line="276" w:lineRule="auto"/>
        <w:ind w:left="357"/>
      </w:pPr>
      <w:r w:rsidRPr="00CB2C1A">
        <w:rPr>
          <w:rFonts w:eastAsiaTheme="minorHAnsi"/>
        </w:rPr>
        <w:t>1800 555 677</w:t>
      </w:r>
    </w:p>
    <w:p w14:paraId="66EA2F5E" w14:textId="77777777" w:rsidR="00007E34" w:rsidRPr="00CE6DBF" w:rsidRDefault="00007E34" w:rsidP="00D072C0">
      <w:pPr>
        <w:rPr>
          <w:rFonts w:eastAsiaTheme="minorHAnsi"/>
        </w:rPr>
      </w:pPr>
      <w:r>
        <w:rPr>
          <w:rFonts w:eastAsiaTheme="minorHAnsi"/>
        </w:rPr>
        <w:t xml:space="preserve">2. </w:t>
      </w:r>
      <w:r w:rsidRPr="00CE6DBF">
        <w:rPr>
          <w:rFonts w:eastAsiaTheme="minorHAnsi"/>
        </w:rPr>
        <w:t>Speak and listen</w:t>
      </w:r>
    </w:p>
    <w:p w14:paraId="41281AE4" w14:textId="77777777" w:rsidR="00007E34" w:rsidRPr="00D95D4E" w:rsidRDefault="00007E34" w:rsidP="00617FCE">
      <w:pPr>
        <w:spacing w:afterLines="80" w:after="192" w:line="276" w:lineRule="auto"/>
        <w:ind w:left="357"/>
      </w:pPr>
      <w:r w:rsidRPr="00CB2C1A">
        <w:rPr>
          <w:rFonts w:eastAsiaTheme="minorHAnsi"/>
        </w:rPr>
        <w:t>1800 555 727</w:t>
      </w:r>
    </w:p>
    <w:p w14:paraId="3A9C6C54" w14:textId="77777777" w:rsidR="00007E34" w:rsidRPr="00136CB5" w:rsidRDefault="00007E34" w:rsidP="00D072C0">
      <w:pPr>
        <w:rPr>
          <w:rFonts w:eastAsiaTheme="minorHAnsi"/>
        </w:rPr>
      </w:pPr>
      <w:r>
        <w:rPr>
          <w:rFonts w:eastAsiaTheme="minorHAnsi"/>
        </w:rPr>
        <w:t xml:space="preserve">You can ask them to connect you to the </w:t>
      </w:r>
      <w:r w:rsidRPr="00DC4B2A">
        <w:rPr>
          <w:rFonts w:eastAsiaTheme="minorHAnsi"/>
          <w:spacing w:val="-6"/>
        </w:rPr>
        <w:t>National</w:t>
      </w:r>
      <w:r>
        <w:rPr>
          <w:rFonts w:eastAsiaTheme="minorHAnsi"/>
          <w:spacing w:val="-6"/>
        </w:rPr>
        <w:t> </w:t>
      </w:r>
      <w:r w:rsidRPr="00DC4B2A">
        <w:rPr>
          <w:rFonts w:eastAsiaTheme="minorHAnsi"/>
          <w:spacing w:val="-6"/>
        </w:rPr>
        <w:t>Customer Service Line</w:t>
      </w:r>
      <w:r>
        <w:rPr>
          <w:rFonts w:eastAsiaTheme="minorHAnsi"/>
        </w:rPr>
        <w:t xml:space="preserve"> phone </w:t>
      </w:r>
      <w:r w:rsidRPr="00136CB5">
        <w:rPr>
          <w:rFonts w:eastAsiaTheme="minorHAnsi"/>
        </w:rPr>
        <w:t>number.</w:t>
      </w:r>
    </w:p>
    <w:p w14:paraId="1DF4A1A4" w14:textId="77777777" w:rsidR="00007E34" w:rsidRPr="00D95D4E" w:rsidRDefault="00007E34" w:rsidP="00D072C0">
      <w:r w:rsidRPr="00D95D4E">
        <w:rPr>
          <w:rFonts w:eastAsiaTheme="minorHAnsi"/>
        </w:rPr>
        <w:t>1800 805 260</w:t>
      </w:r>
    </w:p>
    <w:p w14:paraId="4CE9E339" w14:textId="77777777" w:rsidR="00007E34" w:rsidRDefault="00007E34" w:rsidP="00D072C0">
      <w:pPr>
        <w:rPr>
          <w:rFonts w:eastAsiaTheme="minorHAnsi"/>
        </w:rPr>
      </w:pPr>
      <w:r>
        <w:rPr>
          <w:rFonts w:eastAsiaTheme="minorHAnsi"/>
        </w:rPr>
        <w:t xml:space="preserve">You can also visit the </w:t>
      </w:r>
      <w:r w:rsidRPr="00B81599">
        <w:t>National Relay Service</w:t>
      </w:r>
      <w:r>
        <w:t> </w:t>
      </w:r>
      <w:r>
        <w:rPr>
          <w:rFonts w:eastAsiaTheme="minorHAnsi"/>
        </w:rPr>
        <w:t>website.</w:t>
      </w:r>
    </w:p>
    <w:p w14:paraId="43BEE8F5" w14:textId="77777777" w:rsidR="00007E34" w:rsidRDefault="00007E34" w:rsidP="00617FCE">
      <w:pPr>
        <w:spacing w:afterLines="80" w:after="192" w:line="276" w:lineRule="auto"/>
        <w:rPr>
          <w:lang w:val="en-AU" w:eastAsia="x-none"/>
        </w:rPr>
      </w:pPr>
      <w:hyperlink r:id="rId9" w:history="1">
        <w:r w:rsidRPr="00136CB5">
          <w:rPr>
            <w:rStyle w:val="Hyperlink"/>
            <w:rFonts w:eastAsiaTheme="minorHAnsi"/>
          </w:rPr>
          <w:t>www.accesshub.gov.au</w:t>
        </w:r>
      </w:hyperlink>
    </w:p>
    <w:p w14:paraId="0DFBE463" w14:textId="77777777" w:rsidR="00007E34" w:rsidRPr="00136CB5" w:rsidRDefault="00007E34" w:rsidP="00D072C0">
      <w:pPr>
        <w:rPr>
          <w:rFonts w:eastAsiaTheme="minorHAnsi"/>
        </w:rPr>
      </w:pPr>
      <w:r w:rsidRPr="00136CB5">
        <w:rPr>
          <w:rFonts w:eastAsiaTheme="minorHAnsi"/>
        </w:rPr>
        <w:t xml:space="preserve">If you need </w:t>
      </w:r>
      <w:r>
        <w:rPr>
          <w:rFonts w:eastAsiaTheme="minorHAnsi"/>
        </w:rPr>
        <w:t>help</w:t>
      </w:r>
      <w:r w:rsidRPr="00136CB5">
        <w:rPr>
          <w:rFonts w:eastAsiaTheme="minorHAnsi"/>
        </w:rPr>
        <w:t xml:space="preserve"> in a language other than English, you can call the Translating and Interpreting Service.</w:t>
      </w:r>
    </w:p>
    <w:p w14:paraId="1375543A" w14:textId="77777777" w:rsidR="00007E34" w:rsidRPr="00D95D4E" w:rsidRDefault="00007E34" w:rsidP="00D072C0">
      <w:pPr>
        <w:rPr>
          <w:rFonts w:eastAsiaTheme="minorHAnsi"/>
        </w:rPr>
      </w:pPr>
      <w:r w:rsidRPr="00D95D4E">
        <w:t>13 14 50</w:t>
      </w:r>
    </w:p>
    <w:p w14:paraId="172CF9A2" w14:textId="77777777" w:rsidR="00007E34" w:rsidRPr="00136CB5" w:rsidRDefault="00007E34" w:rsidP="00D072C0">
      <w:pPr>
        <w:rPr>
          <w:rFonts w:eastAsiaTheme="minorHAnsi"/>
        </w:rPr>
      </w:pPr>
      <w:r w:rsidRPr="00136CB5">
        <w:rPr>
          <w:rFonts w:eastAsiaTheme="minorHAnsi"/>
        </w:rPr>
        <w:t xml:space="preserve">You can ask them to connect you to </w:t>
      </w:r>
      <w:r>
        <w:rPr>
          <w:rFonts w:eastAsiaTheme="minorHAnsi"/>
        </w:rPr>
        <w:t xml:space="preserve">the </w:t>
      </w:r>
      <w:r w:rsidRPr="00DC4B2A">
        <w:rPr>
          <w:rFonts w:eastAsiaTheme="minorHAnsi"/>
          <w:spacing w:val="-6"/>
        </w:rPr>
        <w:t>National</w:t>
      </w:r>
      <w:r>
        <w:rPr>
          <w:rFonts w:eastAsiaTheme="minorHAnsi"/>
          <w:spacing w:val="-6"/>
        </w:rPr>
        <w:t> </w:t>
      </w:r>
      <w:r w:rsidRPr="00DC4B2A">
        <w:rPr>
          <w:rFonts w:eastAsiaTheme="minorHAnsi"/>
          <w:spacing w:val="-6"/>
        </w:rPr>
        <w:t>Customer Service Line</w:t>
      </w:r>
      <w:r>
        <w:rPr>
          <w:rFonts w:eastAsiaTheme="minorHAnsi"/>
        </w:rPr>
        <w:t xml:space="preserve"> phone </w:t>
      </w:r>
      <w:r w:rsidRPr="00136CB5">
        <w:rPr>
          <w:rFonts w:eastAsiaTheme="minorHAnsi"/>
        </w:rPr>
        <w:t>number.</w:t>
      </w:r>
    </w:p>
    <w:p w14:paraId="3371770C" w14:textId="77777777" w:rsidR="00007E34" w:rsidRPr="00D95D4E" w:rsidRDefault="00007E34" w:rsidP="00D072C0">
      <w:pPr>
        <w:rPr>
          <w:rFonts w:eastAsiaTheme="minorHAnsi"/>
        </w:rPr>
      </w:pPr>
      <w:r w:rsidRPr="00D95D4E">
        <w:t>1800 805 260</w:t>
      </w:r>
    </w:p>
    <w:p w14:paraId="22F0CDDE" w14:textId="77777777" w:rsidR="00007E34" w:rsidRDefault="00007E34" w:rsidP="00D072C0">
      <w:r>
        <w:t>You can visit our website.</w:t>
      </w:r>
    </w:p>
    <w:p w14:paraId="0B169492" w14:textId="77777777" w:rsidR="00007E34" w:rsidRPr="00791797" w:rsidRDefault="00007E34" w:rsidP="00617FCE">
      <w:pPr>
        <w:spacing w:afterLines="80" w:after="192" w:line="276" w:lineRule="auto"/>
        <w:rPr>
          <w:rStyle w:val="Hyperlink"/>
          <w:rFonts w:eastAsiaTheme="minorHAnsi"/>
          <w:spacing w:val="-4"/>
        </w:rPr>
      </w:pPr>
      <w:hyperlink r:id="rId10" w:history="1">
        <w:r w:rsidRPr="00791797">
          <w:rPr>
            <w:rStyle w:val="Hyperlink"/>
            <w:spacing w:val="-4"/>
          </w:rPr>
          <w:t>www.dss.gov.au/inclusive-employment-australia</w:t>
        </w:r>
      </w:hyperlink>
    </w:p>
    <w:p w14:paraId="6C0404EE" w14:textId="1871425A" w:rsidR="00581A88" w:rsidRDefault="00581A88" w:rsidP="00033DB6">
      <w:pPr>
        <w:pStyle w:val="Heading2"/>
        <w:spacing w:before="120"/>
      </w:pPr>
      <w:bookmarkStart w:id="68" w:name="_Word_list"/>
      <w:bookmarkStart w:id="69" w:name="_Toc349720828"/>
      <w:bookmarkStart w:id="70" w:name="_Ref211325681"/>
      <w:bookmarkStart w:id="71" w:name="_Toc234929023"/>
      <w:bookmarkEnd w:id="66"/>
      <w:bookmarkEnd w:id="67"/>
      <w:bookmarkEnd w:id="68"/>
      <w:r w:rsidRPr="00D51C8E">
        <w:lastRenderedPageBreak/>
        <w:t>Word list</w:t>
      </w:r>
      <w:bookmarkEnd w:id="69"/>
      <w:bookmarkEnd w:id="70"/>
      <w:bookmarkEnd w:id="71"/>
    </w:p>
    <w:p w14:paraId="713E1585" w14:textId="77777777" w:rsidR="00E200B8" w:rsidRPr="00E200B8" w:rsidRDefault="00E200B8" w:rsidP="00007E34">
      <w:pPr>
        <w:rPr>
          <w:lang w:val="en-US" w:eastAsia="x-none"/>
        </w:rPr>
      </w:pPr>
      <w:r>
        <w:rPr>
          <w:lang w:val="en-US" w:eastAsia="x-none"/>
        </w:rPr>
        <w:t xml:space="preserve">This list explains what the </w:t>
      </w:r>
      <w:r w:rsidRPr="00E200B8">
        <w:rPr>
          <w:rStyle w:val="Strong"/>
        </w:rPr>
        <w:t>bold</w:t>
      </w:r>
      <w:r>
        <w:rPr>
          <w:lang w:val="en-US" w:eastAsia="x-none"/>
        </w:rPr>
        <w:t xml:space="preserve"> words mean.</w:t>
      </w:r>
    </w:p>
    <w:p w14:paraId="504B3ADA" w14:textId="77777777" w:rsidR="00007E34" w:rsidRPr="00D072C0" w:rsidRDefault="00007E34" w:rsidP="00AD4274">
      <w:pPr>
        <w:pStyle w:val="Wordlistterm"/>
      </w:pPr>
      <w:r w:rsidRPr="00D072C0">
        <w:t>Advocate</w:t>
      </w:r>
    </w:p>
    <w:p w14:paraId="711D9083" w14:textId="77777777" w:rsidR="00007E34" w:rsidRDefault="00007E34" w:rsidP="00007E34">
      <w:pPr>
        <w:rPr>
          <w:lang w:val="en-AU"/>
        </w:rPr>
      </w:pPr>
      <w:r w:rsidRPr="0046752D">
        <w:rPr>
          <w:lang w:val="en-AU"/>
        </w:rPr>
        <w:t>An advocate is someone who can:</w:t>
      </w:r>
    </w:p>
    <w:p w14:paraId="163DF132" w14:textId="77777777" w:rsidR="00007E34" w:rsidRPr="005B7DFF" w:rsidRDefault="00007E34" w:rsidP="005B7DFF">
      <w:pPr>
        <w:pStyle w:val="ListParagraph"/>
        <w:numPr>
          <w:ilvl w:val="0"/>
          <w:numId w:val="16"/>
        </w:numPr>
      </w:pPr>
      <w:r w:rsidRPr="005B7DFF">
        <w:rPr>
          <w:lang w:val="en-AU"/>
        </w:rPr>
        <w:t>support you</w:t>
      </w:r>
    </w:p>
    <w:p w14:paraId="615ACB87" w14:textId="77777777" w:rsidR="00007E34" w:rsidRPr="005B7DFF" w:rsidRDefault="00007E34" w:rsidP="005B7DFF">
      <w:pPr>
        <w:pStyle w:val="ListParagraph"/>
        <w:numPr>
          <w:ilvl w:val="0"/>
          <w:numId w:val="16"/>
        </w:numPr>
      </w:pPr>
      <w:r w:rsidRPr="005B7DFF">
        <w:rPr>
          <w:lang w:val="en-AU"/>
        </w:rPr>
        <w:t>help you have your say</w:t>
      </w:r>
    </w:p>
    <w:p w14:paraId="733ED501" w14:textId="77777777" w:rsidR="00007E34" w:rsidRPr="005B7DFF" w:rsidRDefault="00007E34" w:rsidP="005B7DFF">
      <w:pPr>
        <w:pStyle w:val="ListParagraph"/>
        <w:numPr>
          <w:ilvl w:val="0"/>
          <w:numId w:val="16"/>
        </w:numPr>
      </w:pPr>
      <w:r w:rsidRPr="005B7DFF">
        <w:rPr>
          <w:lang w:val="en-AU"/>
        </w:rPr>
        <w:t>give you information and advice.</w:t>
      </w:r>
    </w:p>
    <w:p w14:paraId="4C7E74D5" w14:textId="77777777" w:rsidR="00007E34" w:rsidRPr="00D072C0" w:rsidRDefault="00007E34" w:rsidP="00AD4274">
      <w:pPr>
        <w:pStyle w:val="Wordlistterm"/>
      </w:pPr>
      <w:r w:rsidRPr="00D072C0">
        <w:t>Consent</w:t>
      </w:r>
    </w:p>
    <w:p w14:paraId="2A54F7C1" w14:textId="77777777" w:rsidR="00007E34" w:rsidRDefault="00007E34" w:rsidP="00007E34">
      <w:pPr>
        <w:rPr>
          <w:rStyle w:val="Strong"/>
        </w:rPr>
      </w:pPr>
      <w:r w:rsidRPr="00B13499">
        <w:t>Consent is when you say it is okay for someone to do something.</w:t>
      </w:r>
    </w:p>
    <w:p w14:paraId="18B181EE" w14:textId="77777777" w:rsidR="00007E34" w:rsidRPr="00D072C0" w:rsidRDefault="00007E34" w:rsidP="00AD4274">
      <w:pPr>
        <w:pStyle w:val="Wordlistterm"/>
      </w:pPr>
      <w:r w:rsidRPr="00D072C0">
        <w:t>Culture</w:t>
      </w:r>
    </w:p>
    <w:p w14:paraId="6CD240A1" w14:textId="77777777" w:rsidR="00007E34" w:rsidRDefault="00007E34" w:rsidP="00007E34">
      <w:pPr>
        <w:rPr>
          <w:rStyle w:val="Strong"/>
        </w:rPr>
      </w:pPr>
      <w:r w:rsidRPr="00274A50">
        <w:rPr>
          <w:lang w:val="en-AU"/>
        </w:rPr>
        <w:t>Culture is the way a group of people live and</w:t>
      </w:r>
      <w:r>
        <w:rPr>
          <w:lang w:val="en-AU"/>
        </w:rPr>
        <w:t> </w:t>
      </w:r>
      <w:r w:rsidRPr="00274A50">
        <w:rPr>
          <w:lang w:val="en-AU"/>
        </w:rPr>
        <w:t>what they believe.</w:t>
      </w:r>
    </w:p>
    <w:p w14:paraId="59065108" w14:textId="77777777" w:rsidR="00007E34" w:rsidRPr="00D072C0" w:rsidRDefault="00007E34" w:rsidP="00AD4274">
      <w:pPr>
        <w:pStyle w:val="Wordlistterm"/>
      </w:pPr>
      <w:r w:rsidRPr="00D072C0">
        <w:t>Employer</w:t>
      </w:r>
    </w:p>
    <w:p w14:paraId="625F7326" w14:textId="77777777" w:rsidR="00007E34" w:rsidRDefault="00007E34" w:rsidP="00007E34">
      <w:pPr>
        <w:rPr>
          <w:rStyle w:val="Strong"/>
        </w:rPr>
      </w:pPr>
      <w:r w:rsidRPr="009A77AF">
        <w:t>An employer is</w:t>
      </w:r>
      <w:r>
        <w:rPr>
          <w:rStyle w:val="Strong"/>
        </w:rPr>
        <w:t xml:space="preserve"> </w:t>
      </w:r>
      <w:r w:rsidRPr="00C07E99">
        <w:t>a person who hires other people to work for them</w:t>
      </w:r>
    </w:p>
    <w:p w14:paraId="02D17171" w14:textId="77777777" w:rsidR="00007E34" w:rsidRPr="00D072C0" w:rsidRDefault="00007E34" w:rsidP="00AD4274">
      <w:pPr>
        <w:pStyle w:val="Wordlistterm"/>
      </w:pPr>
      <w:r w:rsidRPr="00D072C0">
        <w:t>Income support payment</w:t>
      </w:r>
    </w:p>
    <w:p w14:paraId="37F9C076" w14:textId="77777777" w:rsidR="00007E34" w:rsidRDefault="00007E34" w:rsidP="00007E34">
      <w:pPr>
        <w:rPr>
          <w:rStyle w:val="Strong"/>
        </w:rPr>
      </w:pPr>
      <w:r>
        <w:t>Income support payments are for people who need extra support to pay for everyday costs.</w:t>
      </w:r>
    </w:p>
    <w:p w14:paraId="0359427E" w14:textId="46E54F4C" w:rsidR="00007E34" w:rsidRPr="00D072C0" w:rsidRDefault="00007E34" w:rsidP="00AD4274">
      <w:pPr>
        <w:pStyle w:val="Wordlistterm"/>
      </w:pPr>
      <w:r w:rsidRPr="00D072C0">
        <w:t>Mutual obligations</w:t>
      </w:r>
    </w:p>
    <w:p w14:paraId="12589B2A" w14:textId="3CF0C679" w:rsidR="00007E34" w:rsidRDefault="00007E34" w:rsidP="00007E34">
      <w:r w:rsidRPr="00FA3426">
        <w:t xml:space="preserve">Mutual obligations are </w:t>
      </w:r>
      <w:r>
        <w:t>things a person needs to do while they get income</w:t>
      </w:r>
      <w:r w:rsidR="00C43101">
        <w:t> </w:t>
      </w:r>
      <w:r>
        <w:t>support.</w:t>
      </w:r>
    </w:p>
    <w:p w14:paraId="6C45675B" w14:textId="427E90FB" w:rsidR="00D072C0" w:rsidRDefault="00007E34" w:rsidP="00007E34">
      <w:r>
        <w:t>For example, they might have to take part in training or study.</w:t>
      </w:r>
    </w:p>
    <w:p w14:paraId="0C8CC168" w14:textId="77777777" w:rsidR="00D072C0" w:rsidRDefault="00D072C0">
      <w:pPr>
        <w:spacing w:before="0" w:after="0" w:line="240" w:lineRule="auto"/>
      </w:pPr>
      <w:r>
        <w:br w:type="page"/>
      </w:r>
    </w:p>
    <w:p w14:paraId="3D9B0ABD" w14:textId="77777777" w:rsidR="00007E34" w:rsidRPr="00AD4274" w:rsidRDefault="00007E34" w:rsidP="00AD4274">
      <w:pPr>
        <w:pStyle w:val="Wordlistterm"/>
        <w:rPr>
          <w:rStyle w:val="Strong"/>
          <w:b/>
          <w:bCs w:val="0"/>
        </w:rPr>
      </w:pPr>
      <w:r w:rsidRPr="00AD4274">
        <w:rPr>
          <w:rStyle w:val="Strong"/>
          <w:b/>
          <w:bCs w:val="0"/>
        </w:rPr>
        <w:lastRenderedPageBreak/>
        <w:t>Providers</w:t>
      </w:r>
    </w:p>
    <w:p w14:paraId="7FF7D816" w14:textId="77777777" w:rsidR="00007E34" w:rsidRDefault="00007E34" w:rsidP="00936998">
      <w:pPr>
        <w:spacing w:line="276" w:lineRule="auto"/>
      </w:pPr>
      <w:r>
        <w:t>A provider is an organisation that supports people to find and keep a job.</w:t>
      </w:r>
    </w:p>
    <w:p w14:paraId="6229C59E" w14:textId="77777777" w:rsidR="00007E34" w:rsidRPr="0018639E" w:rsidRDefault="00007E34" w:rsidP="00936998">
      <w:pPr>
        <w:spacing w:line="276" w:lineRule="auto"/>
        <w:rPr>
          <w:rStyle w:val="Strong"/>
        </w:rPr>
      </w:pPr>
      <w:r>
        <w:t>A person can choose their provider.</w:t>
      </w:r>
    </w:p>
    <w:p w14:paraId="7670456A" w14:textId="762B68D3" w:rsidR="00007E34" w:rsidRPr="00D95D4E" w:rsidRDefault="00007E34" w:rsidP="00D072C0">
      <w:pPr>
        <w:spacing w:before="10680"/>
        <w:rPr>
          <w:spacing w:val="-2"/>
          <w:szCs w:val="28"/>
        </w:rPr>
      </w:pPr>
      <w:r w:rsidRPr="00D95D4E">
        <w:rPr>
          <w:spacing w:val="-2"/>
          <w:szCs w:val="28"/>
        </w:rPr>
        <w:t>This</w:t>
      </w:r>
      <w:r>
        <w:rPr>
          <w:spacing w:val="-2"/>
          <w:szCs w:val="28"/>
        </w:rPr>
        <w:t xml:space="preserve"> text-only</w:t>
      </w:r>
      <w:r w:rsidRPr="00D95D4E">
        <w:rPr>
          <w:spacing w:val="-2"/>
          <w:szCs w:val="28"/>
        </w:rPr>
        <w:t xml:space="preserve"> Easy Read document was created by the Information Access Group</w:t>
      </w:r>
      <w:r>
        <w:rPr>
          <w:spacing w:val="-2"/>
          <w:szCs w:val="28"/>
        </w:rPr>
        <w:t>.</w:t>
      </w:r>
      <w:r w:rsidRPr="00D95D4E">
        <w:rPr>
          <w:spacing w:val="-2"/>
          <w:szCs w:val="28"/>
        </w:rPr>
        <w:t xml:space="preserve"> For any enquiries, please visit </w:t>
      </w:r>
      <w:hyperlink r:id="rId11" w:history="1">
        <w:r w:rsidRPr="00D95D4E">
          <w:rPr>
            <w:rStyle w:val="Hyperlink"/>
            <w:spacing w:val="-2"/>
            <w:szCs w:val="28"/>
          </w:rPr>
          <w:t>www.informationaccessgroup.com</w:t>
        </w:r>
      </w:hyperlink>
      <w:r w:rsidRPr="00D95D4E">
        <w:rPr>
          <w:spacing w:val="-2"/>
          <w:szCs w:val="28"/>
        </w:rPr>
        <w:t>.</w:t>
      </w:r>
      <w:r>
        <w:rPr>
          <w:spacing w:val="-2"/>
          <w:szCs w:val="28"/>
        </w:rPr>
        <w:t xml:space="preserve"> </w:t>
      </w:r>
      <w:r w:rsidRPr="00D95D4E">
        <w:rPr>
          <w:spacing w:val="-2"/>
          <w:szCs w:val="28"/>
        </w:rPr>
        <w:t>Quote job number 6</w:t>
      </w:r>
      <w:r>
        <w:rPr>
          <w:spacing w:val="-2"/>
          <w:szCs w:val="28"/>
        </w:rPr>
        <w:t>786</w:t>
      </w:r>
      <w:r w:rsidRPr="00D95D4E">
        <w:rPr>
          <w:spacing w:val="-2"/>
          <w:szCs w:val="28"/>
        </w:rPr>
        <w:t>-</w:t>
      </w:r>
      <w:r>
        <w:rPr>
          <w:spacing w:val="-2"/>
          <w:szCs w:val="28"/>
        </w:rPr>
        <w:t>B</w:t>
      </w:r>
      <w:r w:rsidRPr="00D95D4E">
        <w:rPr>
          <w:spacing w:val="-2"/>
          <w:szCs w:val="28"/>
        </w:rPr>
        <w:t>.</w:t>
      </w:r>
    </w:p>
    <w:p w14:paraId="5801E1FC" w14:textId="77777777" w:rsidR="00644C39" w:rsidRPr="008A4A1E" w:rsidRDefault="00644C39" w:rsidP="00007E34">
      <w:pPr>
        <w:rPr>
          <w:sz w:val="4"/>
          <w:szCs w:val="4"/>
        </w:rPr>
      </w:pPr>
    </w:p>
    <w:sectPr w:rsidR="00644C39" w:rsidRPr="008A4A1E" w:rsidSect="00536426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62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8853" w14:textId="77777777" w:rsidR="002905EB" w:rsidRDefault="002905EB" w:rsidP="00134CC3">
      <w:pPr>
        <w:spacing w:before="0" w:after="0" w:line="240" w:lineRule="auto"/>
      </w:pPr>
      <w:r>
        <w:separator/>
      </w:r>
    </w:p>
  </w:endnote>
  <w:endnote w:type="continuationSeparator" w:id="0">
    <w:p w14:paraId="38E45125" w14:textId="77777777" w:rsidR="002905EB" w:rsidRDefault="002905EB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CDC9" w14:textId="77777777" w:rsidR="00B6296A" w:rsidRDefault="00B6296A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A47BBF" w14:textId="77777777" w:rsidR="00B6296A" w:rsidRDefault="00B6296A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758D" w14:textId="77777777" w:rsidR="00DB5D0E" w:rsidRPr="000811F9" w:rsidRDefault="00DB5D0E" w:rsidP="000811F9">
    <w:pPr>
      <w:framePr w:wrap="around" w:vAnchor="text" w:hAnchor="page" w:x="5371" w:y="-602"/>
      <w:tabs>
        <w:tab w:val="center" w:pos="4513"/>
        <w:tab w:val="right" w:pos="9026"/>
      </w:tabs>
      <w:rPr>
        <w:rFonts w:cs="Times New Roman"/>
        <w:b/>
        <w:bCs/>
        <w:color w:val="65328F"/>
        <w:sz w:val="22"/>
        <w:lang w:val="en-AU"/>
      </w:rPr>
    </w:pPr>
    <w:r w:rsidRPr="000811F9">
      <w:rPr>
        <w:rFonts w:cs="Times New Roman"/>
        <w:b/>
        <w:bCs/>
        <w:color w:val="65328F"/>
        <w:sz w:val="22"/>
        <w:lang w:val="en-AU"/>
      </w:rPr>
      <w:t xml:space="preserve">Page </w:t>
    </w:r>
    <w:r w:rsidRPr="000811F9">
      <w:rPr>
        <w:rFonts w:cs="Times New Roman"/>
        <w:b/>
        <w:bCs/>
        <w:color w:val="65328F"/>
        <w:sz w:val="22"/>
        <w:lang w:val="en-AU"/>
      </w:rPr>
      <w:fldChar w:fldCharType="begin"/>
    </w:r>
    <w:r w:rsidRPr="000811F9">
      <w:rPr>
        <w:rFonts w:cs="Times New Roman"/>
        <w:b/>
        <w:bCs/>
        <w:color w:val="65328F"/>
        <w:sz w:val="22"/>
        <w:lang w:val="en-AU"/>
      </w:rPr>
      <w:instrText xml:space="preserve">PAGE  </w:instrText>
    </w:r>
    <w:r w:rsidRPr="000811F9">
      <w:rPr>
        <w:rFonts w:cs="Times New Roman"/>
        <w:b/>
        <w:bCs/>
        <w:color w:val="65328F"/>
        <w:sz w:val="22"/>
        <w:lang w:val="en-AU"/>
      </w:rPr>
      <w:fldChar w:fldCharType="separate"/>
    </w:r>
    <w:r w:rsidRPr="000811F9">
      <w:rPr>
        <w:rFonts w:cs="Times New Roman"/>
        <w:b/>
        <w:bCs/>
        <w:color w:val="65328F"/>
        <w:sz w:val="22"/>
        <w:lang w:val="en-AU"/>
      </w:rPr>
      <w:t>2</w:t>
    </w:r>
    <w:r w:rsidRPr="000811F9">
      <w:rPr>
        <w:rFonts w:cs="Times New Roman"/>
        <w:b/>
        <w:bCs/>
        <w:color w:val="65328F"/>
        <w:sz w:val="22"/>
        <w:lang w:val="en-AU"/>
      </w:rPr>
      <w:fldChar w:fldCharType="end"/>
    </w:r>
    <w:r w:rsidRPr="000811F9">
      <w:rPr>
        <w:rFonts w:cs="Times New Roman"/>
        <w:b/>
        <w:bCs/>
        <w:color w:val="65328F"/>
        <w:sz w:val="22"/>
        <w:lang w:val="en-AU"/>
      </w:rPr>
      <w:t xml:space="preserve"> of </w:t>
    </w:r>
    <w:r w:rsidRPr="000811F9">
      <w:rPr>
        <w:rFonts w:cs="Times New Roman"/>
        <w:b/>
        <w:bCs/>
        <w:color w:val="65328F"/>
        <w:sz w:val="22"/>
        <w:lang w:val="en-AU"/>
      </w:rPr>
      <w:fldChar w:fldCharType="begin"/>
    </w:r>
    <w:r w:rsidRPr="000811F9">
      <w:rPr>
        <w:rFonts w:cs="Times New Roman"/>
        <w:b/>
        <w:bCs/>
        <w:color w:val="65328F"/>
        <w:sz w:val="22"/>
        <w:lang w:val="en-AU"/>
      </w:rPr>
      <w:instrText xml:space="preserve"> NUMPAGES   \* MERGEFORMAT </w:instrText>
    </w:r>
    <w:r w:rsidRPr="000811F9">
      <w:rPr>
        <w:rFonts w:cs="Times New Roman"/>
        <w:b/>
        <w:bCs/>
        <w:color w:val="65328F"/>
        <w:sz w:val="22"/>
        <w:lang w:val="en-AU"/>
      </w:rPr>
      <w:fldChar w:fldCharType="separate"/>
    </w:r>
    <w:r w:rsidRPr="000811F9">
      <w:rPr>
        <w:rFonts w:cs="Times New Roman"/>
        <w:b/>
        <w:bCs/>
        <w:color w:val="65328F"/>
        <w:sz w:val="22"/>
        <w:lang w:val="en-AU"/>
      </w:rPr>
      <w:t>12</w:t>
    </w:r>
    <w:r w:rsidRPr="000811F9">
      <w:rPr>
        <w:rFonts w:cs="Times New Roman"/>
        <w:b/>
        <w:bCs/>
        <w:color w:val="65328F"/>
        <w:sz w:val="22"/>
        <w:lang w:val="en-AU"/>
      </w:rPr>
      <w:fldChar w:fldCharType="end"/>
    </w:r>
  </w:p>
  <w:p w14:paraId="03668E43" w14:textId="474BD90E" w:rsidR="00B6296A" w:rsidRPr="00EA6E96" w:rsidRDefault="00B6296A" w:rsidP="00EA6E96">
    <w:pPr>
      <w:pStyle w:val="Footer"/>
      <w:spacing w:before="0" w:after="0"/>
      <w:ind w:right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98E9" w14:textId="0122FD11" w:rsidR="00B6296A" w:rsidRPr="00007E34" w:rsidRDefault="00007E34" w:rsidP="00007E34">
    <w:pPr>
      <w:tabs>
        <w:tab w:val="center" w:pos="4513"/>
        <w:tab w:val="right" w:pos="9026"/>
      </w:tabs>
      <w:jc w:val="center"/>
      <w:rPr>
        <w:rFonts w:cs="Times New Roman"/>
        <w:b/>
        <w:bCs/>
        <w:color w:val="65328F"/>
        <w:sz w:val="22"/>
        <w:lang w:val="en-AU"/>
      </w:rPr>
    </w:pPr>
    <w:r w:rsidRPr="000811F9">
      <w:rPr>
        <w:rFonts w:cs="Times New Roman"/>
        <w:b/>
        <w:bCs/>
        <w:color w:val="65328F"/>
        <w:sz w:val="22"/>
        <w:lang w:val="en-AU"/>
      </w:rPr>
      <w:t xml:space="preserve">Page </w:t>
    </w:r>
    <w:r w:rsidRPr="000811F9">
      <w:rPr>
        <w:rFonts w:cs="Times New Roman"/>
        <w:b/>
        <w:bCs/>
        <w:color w:val="65328F"/>
        <w:sz w:val="22"/>
        <w:lang w:val="en-AU"/>
      </w:rPr>
      <w:fldChar w:fldCharType="begin"/>
    </w:r>
    <w:r w:rsidRPr="000811F9">
      <w:rPr>
        <w:rFonts w:cs="Times New Roman"/>
        <w:b/>
        <w:bCs/>
        <w:color w:val="65328F"/>
        <w:sz w:val="22"/>
        <w:lang w:val="en-AU"/>
      </w:rPr>
      <w:instrText xml:space="preserve">PAGE  </w:instrText>
    </w:r>
    <w:r w:rsidRPr="000811F9">
      <w:rPr>
        <w:rFonts w:cs="Times New Roman"/>
        <w:b/>
        <w:bCs/>
        <w:color w:val="65328F"/>
        <w:sz w:val="22"/>
        <w:lang w:val="en-AU"/>
      </w:rPr>
      <w:fldChar w:fldCharType="separate"/>
    </w:r>
    <w:r>
      <w:rPr>
        <w:rFonts w:cs="Times New Roman"/>
        <w:b/>
        <w:bCs/>
        <w:color w:val="65328F"/>
        <w:sz w:val="22"/>
      </w:rPr>
      <w:t>2</w:t>
    </w:r>
    <w:r w:rsidRPr="000811F9">
      <w:rPr>
        <w:rFonts w:cs="Times New Roman"/>
        <w:b/>
        <w:bCs/>
        <w:color w:val="65328F"/>
        <w:sz w:val="22"/>
        <w:lang w:val="en-AU"/>
      </w:rPr>
      <w:fldChar w:fldCharType="end"/>
    </w:r>
    <w:r w:rsidRPr="000811F9">
      <w:rPr>
        <w:rFonts w:cs="Times New Roman"/>
        <w:b/>
        <w:bCs/>
        <w:color w:val="65328F"/>
        <w:sz w:val="22"/>
        <w:lang w:val="en-AU"/>
      </w:rPr>
      <w:t xml:space="preserve"> of </w:t>
    </w:r>
    <w:r w:rsidRPr="000811F9">
      <w:rPr>
        <w:rFonts w:cs="Times New Roman"/>
        <w:b/>
        <w:bCs/>
        <w:color w:val="65328F"/>
        <w:sz w:val="22"/>
        <w:lang w:val="en-AU"/>
      </w:rPr>
      <w:fldChar w:fldCharType="begin"/>
    </w:r>
    <w:r w:rsidRPr="000811F9">
      <w:rPr>
        <w:rFonts w:cs="Times New Roman"/>
        <w:b/>
        <w:bCs/>
        <w:color w:val="65328F"/>
        <w:sz w:val="22"/>
        <w:lang w:val="en-AU"/>
      </w:rPr>
      <w:instrText xml:space="preserve"> NUMPAGES   \* MERGEFORMAT </w:instrText>
    </w:r>
    <w:r w:rsidRPr="000811F9">
      <w:rPr>
        <w:rFonts w:cs="Times New Roman"/>
        <w:b/>
        <w:bCs/>
        <w:color w:val="65328F"/>
        <w:sz w:val="22"/>
        <w:lang w:val="en-AU"/>
      </w:rPr>
      <w:fldChar w:fldCharType="separate"/>
    </w:r>
    <w:r>
      <w:rPr>
        <w:rFonts w:cs="Times New Roman"/>
        <w:b/>
        <w:bCs/>
        <w:color w:val="65328F"/>
        <w:sz w:val="22"/>
      </w:rPr>
      <w:t>13</w:t>
    </w:r>
    <w:r w:rsidRPr="000811F9">
      <w:rPr>
        <w:rFonts w:cs="Times New Roman"/>
        <w:b/>
        <w:bCs/>
        <w:color w:val="65328F"/>
        <w:sz w:val="22"/>
        <w:lang w:val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BE44" w14:textId="77777777" w:rsidR="002905EB" w:rsidRDefault="002905E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2DA1F17" w14:textId="77777777" w:rsidR="002905EB" w:rsidRDefault="002905EB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E92D" w14:textId="03FCED0E" w:rsidR="00B6296A" w:rsidRDefault="00B6296A" w:rsidP="005B70F8">
    <w:pPr>
      <w:pStyle w:val="Header"/>
      <w:ind w:left="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090"/>
    <w:multiLevelType w:val="hybridMultilevel"/>
    <w:tmpl w:val="C19298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D19A1"/>
    <w:multiLevelType w:val="hybridMultilevel"/>
    <w:tmpl w:val="47366A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75F70"/>
    <w:multiLevelType w:val="hybridMultilevel"/>
    <w:tmpl w:val="1CA08B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47CE3"/>
    <w:multiLevelType w:val="hybridMultilevel"/>
    <w:tmpl w:val="D9565D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C2529"/>
    <w:multiLevelType w:val="hybridMultilevel"/>
    <w:tmpl w:val="C2222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A0296"/>
    <w:multiLevelType w:val="hybridMultilevel"/>
    <w:tmpl w:val="8B944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0085C"/>
    <w:multiLevelType w:val="hybridMultilevel"/>
    <w:tmpl w:val="B1CA32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52E7D"/>
    <w:multiLevelType w:val="hybridMultilevel"/>
    <w:tmpl w:val="34EE0A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4262F"/>
    <w:multiLevelType w:val="hybridMultilevel"/>
    <w:tmpl w:val="49F6D2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1361C"/>
    <w:multiLevelType w:val="hybridMultilevel"/>
    <w:tmpl w:val="292CD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F0B49"/>
    <w:multiLevelType w:val="hybridMultilevel"/>
    <w:tmpl w:val="2BD60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F3127"/>
    <w:multiLevelType w:val="hybridMultilevel"/>
    <w:tmpl w:val="A5DEA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04FB7"/>
    <w:multiLevelType w:val="hybridMultilevel"/>
    <w:tmpl w:val="90466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C0C11"/>
    <w:multiLevelType w:val="hybridMultilevel"/>
    <w:tmpl w:val="97CE3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D3682"/>
    <w:multiLevelType w:val="hybridMultilevel"/>
    <w:tmpl w:val="8ECEF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53F31"/>
    <w:multiLevelType w:val="hybridMultilevel"/>
    <w:tmpl w:val="0E5C2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06FD5"/>
    <w:multiLevelType w:val="hybridMultilevel"/>
    <w:tmpl w:val="14B60D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180389">
    <w:abstractNumId w:val="17"/>
  </w:num>
  <w:num w:numId="2" w16cid:durableId="1328749436">
    <w:abstractNumId w:val="11"/>
  </w:num>
  <w:num w:numId="3" w16cid:durableId="1612123792">
    <w:abstractNumId w:val="10"/>
  </w:num>
  <w:num w:numId="4" w16cid:durableId="83838843">
    <w:abstractNumId w:val="1"/>
  </w:num>
  <w:num w:numId="5" w16cid:durableId="846094607">
    <w:abstractNumId w:val="9"/>
  </w:num>
  <w:num w:numId="6" w16cid:durableId="1746754995">
    <w:abstractNumId w:val="15"/>
  </w:num>
  <w:num w:numId="7" w16cid:durableId="79184876">
    <w:abstractNumId w:val="0"/>
  </w:num>
  <w:num w:numId="8" w16cid:durableId="539780668">
    <w:abstractNumId w:val="14"/>
  </w:num>
  <w:num w:numId="9" w16cid:durableId="346444823">
    <w:abstractNumId w:val="8"/>
  </w:num>
  <w:num w:numId="10" w16cid:durableId="1379236045">
    <w:abstractNumId w:val="4"/>
  </w:num>
  <w:num w:numId="11" w16cid:durableId="1125470460">
    <w:abstractNumId w:val="3"/>
  </w:num>
  <w:num w:numId="12" w16cid:durableId="879320761">
    <w:abstractNumId w:val="6"/>
  </w:num>
  <w:num w:numId="13" w16cid:durableId="1692074641">
    <w:abstractNumId w:val="2"/>
  </w:num>
  <w:num w:numId="14" w16cid:durableId="448473320">
    <w:abstractNumId w:val="16"/>
  </w:num>
  <w:num w:numId="15" w16cid:durableId="1765834305">
    <w:abstractNumId w:val="12"/>
  </w:num>
  <w:num w:numId="16" w16cid:durableId="685179828">
    <w:abstractNumId w:val="5"/>
  </w:num>
  <w:num w:numId="17" w16cid:durableId="1107389382">
    <w:abstractNumId w:val="13"/>
  </w:num>
  <w:num w:numId="18" w16cid:durableId="1415780724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E1"/>
    <w:rsid w:val="0000134C"/>
    <w:rsid w:val="00003CA1"/>
    <w:rsid w:val="00003F3E"/>
    <w:rsid w:val="00005C84"/>
    <w:rsid w:val="0000656B"/>
    <w:rsid w:val="0000729C"/>
    <w:rsid w:val="000079E4"/>
    <w:rsid w:val="00007E34"/>
    <w:rsid w:val="00010060"/>
    <w:rsid w:val="00010BE5"/>
    <w:rsid w:val="0001188F"/>
    <w:rsid w:val="00012345"/>
    <w:rsid w:val="000128EF"/>
    <w:rsid w:val="000131A3"/>
    <w:rsid w:val="000137B5"/>
    <w:rsid w:val="00015BB2"/>
    <w:rsid w:val="0001742D"/>
    <w:rsid w:val="00017BE7"/>
    <w:rsid w:val="00017C44"/>
    <w:rsid w:val="00020CAC"/>
    <w:rsid w:val="0002350B"/>
    <w:rsid w:val="00025085"/>
    <w:rsid w:val="000251D0"/>
    <w:rsid w:val="0002592B"/>
    <w:rsid w:val="00026D9B"/>
    <w:rsid w:val="000276DA"/>
    <w:rsid w:val="00030429"/>
    <w:rsid w:val="0003101D"/>
    <w:rsid w:val="0003212C"/>
    <w:rsid w:val="00033DB6"/>
    <w:rsid w:val="00033E52"/>
    <w:rsid w:val="00034BE0"/>
    <w:rsid w:val="00034C79"/>
    <w:rsid w:val="00035957"/>
    <w:rsid w:val="00035D95"/>
    <w:rsid w:val="0003679E"/>
    <w:rsid w:val="00037534"/>
    <w:rsid w:val="0003794E"/>
    <w:rsid w:val="00037FCA"/>
    <w:rsid w:val="00042097"/>
    <w:rsid w:val="0004229E"/>
    <w:rsid w:val="0004236F"/>
    <w:rsid w:val="000432B1"/>
    <w:rsid w:val="00045550"/>
    <w:rsid w:val="0004568F"/>
    <w:rsid w:val="00045A24"/>
    <w:rsid w:val="000461A0"/>
    <w:rsid w:val="000462BD"/>
    <w:rsid w:val="00046373"/>
    <w:rsid w:val="000464C1"/>
    <w:rsid w:val="00046C41"/>
    <w:rsid w:val="00051741"/>
    <w:rsid w:val="00051799"/>
    <w:rsid w:val="00052146"/>
    <w:rsid w:val="000532E9"/>
    <w:rsid w:val="00053A9A"/>
    <w:rsid w:val="0005607C"/>
    <w:rsid w:val="000568C5"/>
    <w:rsid w:val="0005783E"/>
    <w:rsid w:val="00060614"/>
    <w:rsid w:val="00060E3E"/>
    <w:rsid w:val="00061FF6"/>
    <w:rsid w:val="0006339E"/>
    <w:rsid w:val="00065443"/>
    <w:rsid w:val="00067033"/>
    <w:rsid w:val="00067D53"/>
    <w:rsid w:val="00070FAE"/>
    <w:rsid w:val="00071DA7"/>
    <w:rsid w:val="0007213A"/>
    <w:rsid w:val="00073579"/>
    <w:rsid w:val="00074F07"/>
    <w:rsid w:val="00076A67"/>
    <w:rsid w:val="00077149"/>
    <w:rsid w:val="00077219"/>
    <w:rsid w:val="00080002"/>
    <w:rsid w:val="00080DBD"/>
    <w:rsid w:val="000811F9"/>
    <w:rsid w:val="00081601"/>
    <w:rsid w:val="00081CF6"/>
    <w:rsid w:val="00082618"/>
    <w:rsid w:val="00084089"/>
    <w:rsid w:val="00085C39"/>
    <w:rsid w:val="000860BC"/>
    <w:rsid w:val="00086FA5"/>
    <w:rsid w:val="000906AA"/>
    <w:rsid w:val="000925DF"/>
    <w:rsid w:val="00092765"/>
    <w:rsid w:val="00092AE2"/>
    <w:rsid w:val="0009370E"/>
    <w:rsid w:val="00094440"/>
    <w:rsid w:val="000964C4"/>
    <w:rsid w:val="000A627C"/>
    <w:rsid w:val="000A6FD7"/>
    <w:rsid w:val="000A7856"/>
    <w:rsid w:val="000B0E0E"/>
    <w:rsid w:val="000B1A19"/>
    <w:rsid w:val="000B4D35"/>
    <w:rsid w:val="000B5026"/>
    <w:rsid w:val="000B6C30"/>
    <w:rsid w:val="000B72C9"/>
    <w:rsid w:val="000C0F54"/>
    <w:rsid w:val="000C3B9B"/>
    <w:rsid w:val="000C3D30"/>
    <w:rsid w:val="000C5DE5"/>
    <w:rsid w:val="000D04DE"/>
    <w:rsid w:val="000D07D6"/>
    <w:rsid w:val="000D282A"/>
    <w:rsid w:val="000D2C19"/>
    <w:rsid w:val="000D7DE3"/>
    <w:rsid w:val="000D7F04"/>
    <w:rsid w:val="000E0D7F"/>
    <w:rsid w:val="000E315B"/>
    <w:rsid w:val="000E3567"/>
    <w:rsid w:val="000E55B2"/>
    <w:rsid w:val="000E65D5"/>
    <w:rsid w:val="000F18C3"/>
    <w:rsid w:val="000F52F4"/>
    <w:rsid w:val="00100641"/>
    <w:rsid w:val="001015D1"/>
    <w:rsid w:val="00104AE0"/>
    <w:rsid w:val="0010561C"/>
    <w:rsid w:val="001066AD"/>
    <w:rsid w:val="00107545"/>
    <w:rsid w:val="001110D2"/>
    <w:rsid w:val="00111198"/>
    <w:rsid w:val="001131E0"/>
    <w:rsid w:val="001156E7"/>
    <w:rsid w:val="001173C0"/>
    <w:rsid w:val="00117AEC"/>
    <w:rsid w:val="00117E0D"/>
    <w:rsid w:val="00120A79"/>
    <w:rsid w:val="00120EEC"/>
    <w:rsid w:val="001219F0"/>
    <w:rsid w:val="00124F36"/>
    <w:rsid w:val="0012537E"/>
    <w:rsid w:val="00130BE2"/>
    <w:rsid w:val="00131EE6"/>
    <w:rsid w:val="00134CC3"/>
    <w:rsid w:val="0013535A"/>
    <w:rsid w:val="00136CB5"/>
    <w:rsid w:val="00137D9E"/>
    <w:rsid w:val="001400D9"/>
    <w:rsid w:val="00140196"/>
    <w:rsid w:val="00142E29"/>
    <w:rsid w:val="0014361F"/>
    <w:rsid w:val="0014402F"/>
    <w:rsid w:val="001471D7"/>
    <w:rsid w:val="00150B64"/>
    <w:rsid w:val="001513A1"/>
    <w:rsid w:val="00151817"/>
    <w:rsid w:val="00152BFE"/>
    <w:rsid w:val="00152C99"/>
    <w:rsid w:val="0015329D"/>
    <w:rsid w:val="00153E51"/>
    <w:rsid w:val="001545D8"/>
    <w:rsid w:val="00155717"/>
    <w:rsid w:val="00156A61"/>
    <w:rsid w:val="00156B67"/>
    <w:rsid w:val="00156CFF"/>
    <w:rsid w:val="001600B3"/>
    <w:rsid w:val="00160D49"/>
    <w:rsid w:val="0016606F"/>
    <w:rsid w:val="00167EBA"/>
    <w:rsid w:val="001711FF"/>
    <w:rsid w:val="00173A4D"/>
    <w:rsid w:val="00173B3A"/>
    <w:rsid w:val="001746C1"/>
    <w:rsid w:val="00176798"/>
    <w:rsid w:val="0018024C"/>
    <w:rsid w:val="00180D06"/>
    <w:rsid w:val="00182346"/>
    <w:rsid w:val="001834C7"/>
    <w:rsid w:val="001845CF"/>
    <w:rsid w:val="001859A6"/>
    <w:rsid w:val="0018639E"/>
    <w:rsid w:val="00186C96"/>
    <w:rsid w:val="00186EB4"/>
    <w:rsid w:val="001913A3"/>
    <w:rsid w:val="001948BE"/>
    <w:rsid w:val="0019631C"/>
    <w:rsid w:val="001979AD"/>
    <w:rsid w:val="001A20D1"/>
    <w:rsid w:val="001A2E5E"/>
    <w:rsid w:val="001A375B"/>
    <w:rsid w:val="001A3EBE"/>
    <w:rsid w:val="001A4B9E"/>
    <w:rsid w:val="001A5C7B"/>
    <w:rsid w:val="001B1575"/>
    <w:rsid w:val="001B1829"/>
    <w:rsid w:val="001B32D2"/>
    <w:rsid w:val="001B4580"/>
    <w:rsid w:val="001B7892"/>
    <w:rsid w:val="001B7D89"/>
    <w:rsid w:val="001C1856"/>
    <w:rsid w:val="001C25EB"/>
    <w:rsid w:val="001C28AC"/>
    <w:rsid w:val="001C326A"/>
    <w:rsid w:val="001C3CDE"/>
    <w:rsid w:val="001C43C1"/>
    <w:rsid w:val="001C6408"/>
    <w:rsid w:val="001C6CED"/>
    <w:rsid w:val="001C70CC"/>
    <w:rsid w:val="001C7C96"/>
    <w:rsid w:val="001D0608"/>
    <w:rsid w:val="001D116F"/>
    <w:rsid w:val="001D2129"/>
    <w:rsid w:val="001D2C5C"/>
    <w:rsid w:val="001D3FF9"/>
    <w:rsid w:val="001E0B48"/>
    <w:rsid w:val="001E0FAE"/>
    <w:rsid w:val="001E10C0"/>
    <w:rsid w:val="001E1971"/>
    <w:rsid w:val="001E4BE1"/>
    <w:rsid w:val="001E57AD"/>
    <w:rsid w:val="001E773F"/>
    <w:rsid w:val="001F1384"/>
    <w:rsid w:val="001F1C46"/>
    <w:rsid w:val="001F38D7"/>
    <w:rsid w:val="001F3EB0"/>
    <w:rsid w:val="001F4A62"/>
    <w:rsid w:val="001F5094"/>
    <w:rsid w:val="001F737A"/>
    <w:rsid w:val="001F75BF"/>
    <w:rsid w:val="001F7D75"/>
    <w:rsid w:val="00203FDC"/>
    <w:rsid w:val="002073D1"/>
    <w:rsid w:val="0021021A"/>
    <w:rsid w:val="00212F2A"/>
    <w:rsid w:val="00213436"/>
    <w:rsid w:val="002135E2"/>
    <w:rsid w:val="0021361E"/>
    <w:rsid w:val="00214956"/>
    <w:rsid w:val="00215E51"/>
    <w:rsid w:val="00217241"/>
    <w:rsid w:val="00217CB2"/>
    <w:rsid w:val="002210C6"/>
    <w:rsid w:val="002212B6"/>
    <w:rsid w:val="00221CED"/>
    <w:rsid w:val="0022217A"/>
    <w:rsid w:val="002236E3"/>
    <w:rsid w:val="00224177"/>
    <w:rsid w:val="00230213"/>
    <w:rsid w:val="00231257"/>
    <w:rsid w:val="0023246A"/>
    <w:rsid w:val="00235D23"/>
    <w:rsid w:val="00236622"/>
    <w:rsid w:val="00241A33"/>
    <w:rsid w:val="00245C14"/>
    <w:rsid w:val="00246DFE"/>
    <w:rsid w:val="00247586"/>
    <w:rsid w:val="00247BC4"/>
    <w:rsid w:val="0025072B"/>
    <w:rsid w:val="002535E7"/>
    <w:rsid w:val="00256E86"/>
    <w:rsid w:val="00261528"/>
    <w:rsid w:val="00263C9A"/>
    <w:rsid w:val="002653D8"/>
    <w:rsid w:val="002653E7"/>
    <w:rsid w:val="00265791"/>
    <w:rsid w:val="0026646F"/>
    <w:rsid w:val="00270553"/>
    <w:rsid w:val="0027100E"/>
    <w:rsid w:val="002714CA"/>
    <w:rsid w:val="00272714"/>
    <w:rsid w:val="00274A50"/>
    <w:rsid w:val="00277ACB"/>
    <w:rsid w:val="00280316"/>
    <w:rsid w:val="00281094"/>
    <w:rsid w:val="002875DD"/>
    <w:rsid w:val="00287F35"/>
    <w:rsid w:val="00290314"/>
    <w:rsid w:val="002905EB"/>
    <w:rsid w:val="0029060F"/>
    <w:rsid w:val="00290F99"/>
    <w:rsid w:val="00292CB1"/>
    <w:rsid w:val="00294A78"/>
    <w:rsid w:val="00295BFF"/>
    <w:rsid w:val="002A02BB"/>
    <w:rsid w:val="002A0329"/>
    <w:rsid w:val="002A09B6"/>
    <w:rsid w:val="002A0C88"/>
    <w:rsid w:val="002A17A2"/>
    <w:rsid w:val="002A2FA2"/>
    <w:rsid w:val="002A3384"/>
    <w:rsid w:val="002A4A0F"/>
    <w:rsid w:val="002A7184"/>
    <w:rsid w:val="002B0820"/>
    <w:rsid w:val="002B102B"/>
    <w:rsid w:val="002B193E"/>
    <w:rsid w:val="002B1E87"/>
    <w:rsid w:val="002B1E9E"/>
    <w:rsid w:val="002B1FCB"/>
    <w:rsid w:val="002B5D42"/>
    <w:rsid w:val="002B74C4"/>
    <w:rsid w:val="002C55A6"/>
    <w:rsid w:val="002C70B1"/>
    <w:rsid w:val="002C79AC"/>
    <w:rsid w:val="002D0248"/>
    <w:rsid w:val="002D1051"/>
    <w:rsid w:val="002D3766"/>
    <w:rsid w:val="002D4D81"/>
    <w:rsid w:val="002D6314"/>
    <w:rsid w:val="002D6EC8"/>
    <w:rsid w:val="002E100F"/>
    <w:rsid w:val="002E2A14"/>
    <w:rsid w:val="002E330B"/>
    <w:rsid w:val="002E33B8"/>
    <w:rsid w:val="002E38B5"/>
    <w:rsid w:val="002E535B"/>
    <w:rsid w:val="002E592F"/>
    <w:rsid w:val="002E5B2D"/>
    <w:rsid w:val="002E5D89"/>
    <w:rsid w:val="002E7017"/>
    <w:rsid w:val="002E724B"/>
    <w:rsid w:val="002F00B9"/>
    <w:rsid w:val="002F1895"/>
    <w:rsid w:val="002F1BBD"/>
    <w:rsid w:val="002F3ED0"/>
    <w:rsid w:val="002F4984"/>
    <w:rsid w:val="002F4CCE"/>
    <w:rsid w:val="002F5161"/>
    <w:rsid w:val="002F6DA6"/>
    <w:rsid w:val="002F7FF7"/>
    <w:rsid w:val="00300FF6"/>
    <w:rsid w:val="00302BA8"/>
    <w:rsid w:val="00302D64"/>
    <w:rsid w:val="0030594A"/>
    <w:rsid w:val="00306102"/>
    <w:rsid w:val="003064FE"/>
    <w:rsid w:val="00306838"/>
    <w:rsid w:val="00306C6B"/>
    <w:rsid w:val="00307AEC"/>
    <w:rsid w:val="00311685"/>
    <w:rsid w:val="00311A3E"/>
    <w:rsid w:val="003163E9"/>
    <w:rsid w:val="00316582"/>
    <w:rsid w:val="00320559"/>
    <w:rsid w:val="00324317"/>
    <w:rsid w:val="00325DF4"/>
    <w:rsid w:val="003316FE"/>
    <w:rsid w:val="00332355"/>
    <w:rsid w:val="0033269A"/>
    <w:rsid w:val="00332A20"/>
    <w:rsid w:val="003332F3"/>
    <w:rsid w:val="00334EEB"/>
    <w:rsid w:val="00336993"/>
    <w:rsid w:val="00336B59"/>
    <w:rsid w:val="00337468"/>
    <w:rsid w:val="0034139F"/>
    <w:rsid w:val="003418A3"/>
    <w:rsid w:val="003432F8"/>
    <w:rsid w:val="00343869"/>
    <w:rsid w:val="00344334"/>
    <w:rsid w:val="00345859"/>
    <w:rsid w:val="00347A4E"/>
    <w:rsid w:val="003523D6"/>
    <w:rsid w:val="00354141"/>
    <w:rsid w:val="0035540F"/>
    <w:rsid w:val="00356261"/>
    <w:rsid w:val="00356A05"/>
    <w:rsid w:val="00357305"/>
    <w:rsid w:val="0036282C"/>
    <w:rsid w:val="0036372B"/>
    <w:rsid w:val="003645A6"/>
    <w:rsid w:val="00364837"/>
    <w:rsid w:val="00364896"/>
    <w:rsid w:val="00364D05"/>
    <w:rsid w:val="00365437"/>
    <w:rsid w:val="00365696"/>
    <w:rsid w:val="00365F18"/>
    <w:rsid w:val="00367B0C"/>
    <w:rsid w:val="00372987"/>
    <w:rsid w:val="003741D2"/>
    <w:rsid w:val="0037449D"/>
    <w:rsid w:val="0037774E"/>
    <w:rsid w:val="00377D0F"/>
    <w:rsid w:val="003806C4"/>
    <w:rsid w:val="00381A80"/>
    <w:rsid w:val="003821B8"/>
    <w:rsid w:val="00383016"/>
    <w:rsid w:val="0038327A"/>
    <w:rsid w:val="00383E4D"/>
    <w:rsid w:val="0039099B"/>
    <w:rsid w:val="00391336"/>
    <w:rsid w:val="0039341B"/>
    <w:rsid w:val="003962D0"/>
    <w:rsid w:val="00397314"/>
    <w:rsid w:val="00397682"/>
    <w:rsid w:val="003978EE"/>
    <w:rsid w:val="003A2186"/>
    <w:rsid w:val="003A2FD7"/>
    <w:rsid w:val="003A5211"/>
    <w:rsid w:val="003A52BE"/>
    <w:rsid w:val="003B0746"/>
    <w:rsid w:val="003B2243"/>
    <w:rsid w:val="003B27D9"/>
    <w:rsid w:val="003B28FC"/>
    <w:rsid w:val="003B3110"/>
    <w:rsid w:val="003B3832"/>
    <w:rsid w:val="003B5FD8"/>
    <w:rsid w:val="003B6F09"/>
    <w:rsid w:val="003B77FF"/>
    <w:rsid w:val="003C0050"/>
    <w:rsid w:val="003C0CDC"/>
    <w:rsid w:val="003C1FCE"/>
    <w:rsid w:val="003C25FD"/>
    <w:rsid w:val="003C33A7"/>
    <w:rsid w:val="003C42BF"/>
    <w:rsid w:val="003C431E"/>
    <w:rsid w:val="003C4A3D"/>
    <w:rsid w:val="003C5A09"/>
    <w:rsid w:val="003C785E"/>
    <w:rsid w:val="003C7D5E"/>
    <w:rsid w:val="003D697B"/>
    <w:rsid w:val="003E0E59"/>
    <w:rsid w:val="003E1C87"/>
    <w:rsid w:val="003E1D8C"/>
    <w:rsid w:val="003E1DAD"/>
    <w:rsid w:val="003E2833"/>
    <w:rsid w:val="003E327A"/>
    <w:rsid w:val="003E352C"/>
    <w:rsid w:val="003E37CC"/>
    <w:rsid w:val="003E5FB4"/>
    <w:rsid w:val="003E6DF5"/>
    <w:rsid w:val="003E7765"/>
    <w:rsid w:val="003F105D"/>
    <w:rsid w:val="003F12F9"/>
    <w:rsid w:val="003F1C1D"/>
    <w:rsid w:val="003F1DBF"/>
    <w:rsid w:val="003F3A7F"/>
    <w:rsid w:val="003F437C"/>
    <w:rsid w:val="003F4B14"/>
    <w:rsid w:val="003F5250"/>
    <w:rsid w:val="003F6483"/>
    <w:rsid w:val="003F66D9"/>
    <w:rsid w:val="0040116E"/>
    <w:rsid w:val="004019A6"/>
    <w:rsid w:val="00402382"/>
    <w:rsid w:val="004029A2"/>
    <w:rsid w:val="00402BF2"/>
    <w:rsid w:val="00403176"/>
    <w:rsid w:val="004052C5"/>
    <w:rsid w:val="004062A6"/>
    <w:rsid w:val="00407ADC"/>
    <w:rsid w:val="00410117"/>
    <w:rsid w:val="00410357"/>
    <w:rsid w:val="00410464"/>
    <w:rsid w:val="004129A3"/>
    <w:rsid w:val="00413D93"/>
    <w:rsid w:val="00414B4B"/>
    <w:rsid w:val="00414DA9"/>
    <w:rsid w:val="00414DDA"/>
    <w:rsid w:val="00415C29"/>
    <w:rsid w:val="00415C57"/>
    <w:rsid w:val="00415F5F"/>
    <w:rsid w:val="00421014"/>
    <w:rsid w:val="00421534"/>
    <w:rsid w:val="00423B9A"/>
    <w:rsid w:val="00424994"/>
    <w:rsid w:val="00425227"/>
    <w:rsid w:val="004252B5"/>
    <w:rsid w:val="00426012"/>
    <w:rsid w:val="00427142"/>
    <w:rsid w:val="004273B8"/>
    <w:rsid w:val="00430EC9"/>
    <w:rsid w:val="004317FD"/>
    <w:rsid w:val="00432CCD"/>
    <w:rsid w:val="00433C5A"/>
    <w:rsid w:val="00441B81"/>
    <w:rsid w:val="00441FF1"/>
    <w:rsid w:val="00442722"/>
    <w:rsid w:val="004428D8"/>
    <w:rsid w:val="00443AE0"/>
    <w:rsid w:val="00443E4B"/>
    <w:rsid w:val="00444A3D"/>
    <w:rsid w:val="00445391"/>
    <w:rsid w:val="0045208A"/>
    <w:rsid w:val="00455005"/>
    <w:rsid w:val="004566DD"/>
    <w:rsid w:val="00461B6A"/>
    <w:rsid w:val="00463323"/>
    <w:rsid w:val="00465ED3"/>
    <w:rsid w:val="004665B6"/>
    <w:rsid w:val="0046752D"/>
    <w:rsid w:val="00470848"/>
    <w:rsid w:val="00471A4F"/>
    <w:rsid w:val="00471E85"/>
    <w:rsid w:val="004723AA"/>
    <w:rsid w:val="00473FEE"/>
    <w:rsid w:val="004752F4"/>
    <w:rsid w:val="00477491"/>
    <w:rsid w:val="00482C02"/>
    <w:rsid w:val="00490121"/>
    <w:rsid w:val="00491930"/>
    <w:rsid w:val="00492074"/>
    <w:rsid w:val="00493364"/>
    <w:rsid w:val="004938F4"/>
    <w:rsid w:val="0049424F"/>
    <w:rsid w:val="00494D54"/>
    <w:rsid w:val="00494FB2"/>
    <w:rsid w:val="00495C4F"/>
    <w:rsid w:val="0049616A"/>
    <w:rsid w:val="004A048A"/>
    <w:rsid w:val="004A1ACA"/>
    <w:rsid w:val="004A1C21"/>
    <w:rsid w:val="004A257D"/>
    <w:rsid w:val="004A2922"/>
    <w:rsid w:val="004A3EE8"/>
    <w:rsid w:val="004A5493"/>
    <w:rsid w:val="004A776E"/>
    <w:rsid w:val="004A7830"/>
    <w:rsid w:val="004B028B"/>
    <w:rsid w:val="004B0454"/>
    <w:rsid w:val="004B79E3"/>
    <w:rsid w:val="004C0606"/>
    <w:rsid w:val="004C1522"/>
    <w:rsid w:val="004C2092"/>
    <w:rsid w:val="004C2D97"/>
    <w:rsid w:val="004C3A6A"/>
    <w:rsid w:val="004C47C1"/>
    <w:rsid w:val="004C628E"/>
    <w:rsid w:val="004C68D0"/>
    <w:rsid w:val="004C78E2"/>
    <w:rsid w:val="004C7B89"/>
    <w:rsid w:val="004D2142"/>
    <w:rsid w:val="004D28ED"/>
    <w:rsid w:val="004D2B11"/>
    <w:rsid w:val="004D2CFB"/>
    <w:rsid w:val="004D2EC1"/>
    <w:rsid w:val="004D37CE"/>
    <w:rsid w:val="004D3BD3"/>
    <w:rsid w:val="004D4BD8"/>
    <w:rsid w:val="004D4C6C"/>
    <w:rsid w:val="004E0BE4"/>
    <w:rsid w:val="004E200E"/>
    <w:rsid w:val="004E21E6"/>
    <w:rsid w:val="004E231D"/>
    <w:rsid w:val="004E2588"/>
    <w:rsid w:val="004E277B"/>
    <w:rsid w:val="004E27EE"/>
    <w:rsid w:val="004F2F5D"/>
    <w:rsid w:val="004F5039"/>
    <w:rsid w:val="004F5639"/>
    <w:rsid w:val="004F69D7"/>
    <w:rsid w:val="00501490"/>
    <w:rsid w:val="00502156"/>
    <w:rsid w:val="00502302"/>
    <w:rsid w:val="0050252C"/>
    <w:rsid w:val="00504B46"/>
    <w:rsid w:val="00510AA0"/>
    <w:rsid w:val="0051124C"/>
    <w:rsid w:val="00511373"/>
    <w:rsid w:val="005117DB"/>
    <w:rsid w:val="0051481E"/>
    <w:rsid w:val="0051555E"/>
    <w:rsid w:val="00516FB7"/>
    <w:rsid w:val="0051701B"/>
    <w:rsid w:val="005201D2"/>
    <w:rsid w:val="00520927"/>
    <w:rsid w:val="005234A7"/>
    <w:rsid w:val="0052434D"/>
    <w:rsid w:val="005243C9"/>
    <w:rsid w:val="005243E2"/>
    <w:rsid w:val="00524653"/>
    <w:rsid w:val="0052538D"/>
    <w:rsid w:val="00525425"/>
    <w:rsid w:val="00527671"/>
    <w:rsid w:val="00527BC5"/>
    <w:rsid w:val="00527D52"/>
    <w:rsid w:val="00532CF8"/>
    <w:rsid w:val="0053387D"/>
    <w:rsid w:val="0053419D"/>
    <w:rsid w:val="00536399"/>
    <w:rsid w:val="00536426"/>
    <w:rsid w:val="00541D34"/>
    <w:rsid w:val="0054416C"/>
    <w:rsid w:val="00544249"/>
    <w:rsid w:val="005451C2"/>
    <w:rsid w:val="00551142"/>
    <w:rsid w:val="005516DD"/>
    <w:rsid w:val="0055235E"/>
    <w:rsid w:val="00552B55"/>
    <w:rsid w:val="00554C98"/>
    <w:rsid w:val="00555650"/>
    <w:rsid w:val="005575B4"/>
    <w:rsid w:val="005607DE"/>
    <w:rsid w:val="0056091D"/>
    <w:rsid w:val="00560FB2"/>
    <w:rsid w:val="00562E4E"/>
    <w:rsid w:val="00563913"/>
    <w:rsid w:val="00563EC7"/>
    <w:rsid w:val="005674CE"/>
    <w:rsid w:val="00570C1E"/>
    <w:rsid w:val="00570D4B"/>
    <w:rsid w:val="00571307"/>
    <w:rsid w:val="00571550"/>
    <w:rsid w:val="0057186D"/>
    <w:rsid w:val="00571B6E"/>
    <w:rsid w:val="00571C64"/>
    <w:rsid w:val="00572836"/>
    <w:rsid w:val="00573A47"/>
    <w:rsid w:val="00574728"/>
    <w:rsid w:val="00576476"/>
    <w:rsid w:val="005769CE"/>
    <w:rsid w:val="005773A8"/>
    <w:rsid w:val="00580DCD"/>
    <w:rsid w:val="00581A88"/>
    <w:rsid w:val="00583D3F"/>
    <w:rsid w:val="005857F2"/>
    <w:rsid w:val="005874ED"/>
    <w:rsid w:val="00587DAA"/>
    <w:rsid w:val="0059275C"/>
    <w:rsid w:val="005937BD"/>
    <w:rsid w:val="005937F4"/>
    <w:rsid w:val="00594D50"/>
    <w:rsid w:val="00594F32"/>
    <w:rsid w:val="00596775"/>
    <w:rsid w:val="00597DD4"/>
    <w:rsid w:val="005A0507"/>
    <w:rsid w:val="005A13CE"/>
    <w:rsid w:val="005A2F3B"/>
    <w:rsid w:val="005A5B31"/>
    <w:rsid w:val="005A6211"/>
    <w:rsid w:val="005B2E2D"/>
    <w:rsid w:val="005B70F8"/>
    <w:rsid w:val="005B7DFF"/>
    <w:rsid w:val="005C255E"/>
    <w:rsid w:val="005C3A36"/>
    <w:rsid w:val="005C5446"/>
    <w:rsid w:val="005C568E"/>
    <w:rsid w:val="005C6A9B"/>
    <w:rsid w:val="005C7851"/>
    <w:rsid w:val="005C7CCB"/>
    <w:rsid w:val="005C7DB3"/>
    <w:rsid w:val="005D48DC"/>
    <w:rsid w:val="005D4B89"/>
    <w:rsid w:val="005D5495"/>
    <w:rsid w:val="005D5F72"/>
    <w:rsid w:val="005E26A4"/>
    <w:rsid w:val="005E2F1C"/>
    <w:rsid w:val="005E3482"/>
    <w:rsid w:val="005E3984"/>
    <w:rsid w:val="005E4623"/>
    <w:rsid w:val="005E4B0F"/>
    <w:rsid w:val="005E5FEA"/>
    <w:rsid w:val="005E664A"/>
    <w:rsid w:val="005E6E4B"/>
    <w:rsid w:val="005F08D9"/>
    <w:rsid w:val="005F13FD"/>
    <w:rsid w:val="005F1D18"/>
    <w:rsid w:val="005F31BA"/>
    <w:rsid w:val="005F3A6E"/>
    <w:rsid w:val="005F3D32"/>
    <w:rsid w:val="005F3D94"/>
    <w:rsid w:val="005F3E1A"/>
    <w:rsid w:val="005F41B3"/>
    <w:rsid w:val="005F48EF"/>
    <w:rsid w:val="00603F1A"/>
    <w:rsid w:val="006044E4"/>
    <w:rsid w:val="00604ABC"/>
    <w:rsid w:val="0060568C"/>
    <w:rsid w:val="00605A6F"/>
    <w:rsid w:val="006079F1"/>
    <w:rsid w:val="00610280"/>
    <w:rsid w:val="0061228E"/>
    <w:rsid w:val="00615FDD"/>
    <w:rsid w:val="00617AA0"/>
    <w:rsid w:val="00617FCE"/>
    <w:rsid w:val="00622022"/>
    <w:rsid w:val="00623177"/>
    <w:rsid w:val="006239B1"/>
    <w:rsid w:val="00624523"/>
    <w:rsid w:val="00626B72"/>
    <w:rsid w:val="00630D70"/>
    <w:rsid w:val="006323F0"/>
    <w:rsid w:val="00632C81"/>
    <w:rsid w:val="006355FB"/>
    <w:rsid w:val="00636046"/>
    <w:rsid w:val="006400F3"/>
    <w:rsid w:val="006411E4"/>
    <w:rsid w:val="00644449"/>
    <w:rsid w:val="00644964"/>
    <w:rsid w:val="00644C39"/>
    <w:rsid w:val="00647623"/>
    <w:rsid w:val="00650B9A"/>
    <w:rsid w:val="00652CBB"/>
    <w:rsid w:val="006536F3"/>
    <w:rsid w:val="006570A7"/>
    <w:rsid w:val="00660C3D"/>
    <w:rsid w:val="00660C93"/>
    <w:rsid w:val="00664A14"/>
    <w:rsid w:val="00666E6A"/>
    <w:rsid w:val="00667FFA"/>
    <w:rsid w:val="00670F45"/>
    <w:rsid w:val="006726EE"/>
    <w:rsid w:val="00673BEC"/>
    <w:rsid w:val="00674568"/>
    <w:rsid w:val="006752A2"/>
    <w:rsid w:val="00677D3B"/>
    <w:rsid w:val="00680F81"/>
    <w:rsid w:val="006824EF"/>
    <w:rsid w:val="00682AA0"/>
    <w:rsid w:val="00686C3F"/>
    <w:rsid w:val="00686F57"/>
    <w:rsid w:val="00687222"/>
    <w:rsid w:val="00687EE5"/>
    <w:rsid w:val="006904B6"/>
    <w:rsid w:val="00690AF8"/>
    <w:rsid w:val="00691969"/>
    <w:rsid w:val="0069226E"/>
    <w:rsid w:val="006947F8"/>
    <w:rsid w:val="00694AD2"/>
    <w:rsid w:val="00696C06"/>
    <w:rsid w:val="00696D8B"/>
    <w:rsid w:val="006A19D0"/>
    <w:rsid w:val="006A54BC"/>
    <w:rsid w:val="006A7AC8"/>
    <w:rsid w:val="006B1888"/>
    <w:rsid w:val="006B1AA9"/>
    <w:rsid w:val="006B3A52"/>
    <w:rsid w:val="006B3B67"/>
    <w:rsid w:val="006B4CC1"/>
    <w:rsid w:val="006B7F7C"/>
    <w:rsid w:val="006C03D8"/>
    <w:rsid w:val="006C1258"/>
    <w:rsid w:val="006C15A8"/>
    <w:rsid w:val="006C2D57"/>
    <w:rsid w:val="006C5BC9"/>
    <w:rsid w:val="006C6077"/>
    <w:rsid w:val="006C657D"/>
    <w:rsid w:val="006C7133"/>
    <w:rsid w:val="006C75DD"/>
    <w:rsid w:val="006D1B7B"/>
    <w:rsid w:val="006D2623"/>
    <w:rsid w:val="006D2949"/>
    <w:rsid w:val="006D3EA5"/>
    <w:rsid w:val="006E142A"/>
    <w:rsid w:val="006E1E02"/>
    <w:rsid w:val="006E213D"/>
    <w:rsid w:val="006E2818"/>
    <w:rsid w:val="006E2B32"/>
    <w:rsid w:val="006E384A"/>
    <w:rsid w:val="006E4AB8"/>
    <w:rsid w:val="006E4EA0"/>
    <w:rsid w:val="006E54A0"/>
    <w:rsid w:val="006E570C"/>
    <w:rsid w:val="006E5C1E"/>
    <w:rsid w:val="006E6184"/>
    <w:rsid w:val="006E65F5"/>
    <w:rsid w:val="006E7C91"/>
    <w:rsid w:val="006F1C70"/>
    <w:rsid w:val="006F2128"/>
    <w:rsid w:val="006F28B7"/>
    <w:rsid w:val="006F33F7"/>
    <w:rsid w:val="006F3DA4"/>
    <w:rsid w:val="006F4155"/>
    <w:rsid w:val="006F4A9D"/>
    <w:rsid w:val="006F59AB"/>
    <w:rsid w:val="00701CBA"/>
    <w:rsid w:val="007028D3"/>
    <w:rsid w:val="00702F94"/>
    <w:rsid w:val="00704CE2"/>
    <w:rsid w:val="007061F9"/>
    <w:rsid w:val="00707834"/>
    <w:rsid w:val="00707D5F"/>
    <w:rsid w:val="00711A25"/>
    <w:rsid w:val="007126B8"/>
    <w:rsid w:val="00712ABF"/>
    <w:rsid w:val="007135CC"/>
    <w:rsid w:val="00713B9C"/>
    <w:rsid w:val="0071404F"/>
    <w:rsid w:val="007141F0"/>
    <w:rsid w:val="00714AF3"/>
    <w:rsid w:val="00715278"/>
    <w:rsid w:val="007162A8"/>
    <w:rsid w:val="00716B39"/>
    <w:rsid w:val="007175DB"/>
    <w:rsid w:val="00717EBF"/>
    <w:rsid w:val="00720472"/>
    <w:rsid w:val="00720DDD"/>
    <w:rsid w:val="00722AEB"/>
    <w:rsid w:val="007248CE"/>
    <w:rsid w:val="00724BC8"/>
    <w:rsid w:val="007259A9"/>
    <w:rsid w:val="00725E3E"/>
    <w:rsid w:val="00726490"/>
    <w:rsid w:val="0072674A"/>
    <w:rsid w:val="00726AC0"/>
    <w:rsid w:val="007324E6"/>
    <w:rsid w:val="0073261A"/>
    <w:rsid w:val="0073350F"/>
    <w:rsid w:val="0073635A"/>
    <w:rsid w:val="00737409"/>
    <w:rsid w:val="007415E6"/>
    <w:rsid w:val="007446D1"/>
    <w:rsid w:val="00744DE3"/>
    <w:rsid w:val="00744F2F"/>
    <w:rsid w:val="00745CEE"/>
    <w:rsid w:val="00750D2C"/>
    <w:rsid w:val="007526D9"/>
    <w:rsid w:val="00752829"/>
    <w:rsid w:val="007542B8"/>
    <w:rsid w:val="00754A62"/>
    <w:rsid w:val="007563AD"/>
    <w:rsid w:val="00756B62"/>
    <w:rsid w:val="00756BAA"/>
    <w:rsid w:val="00756F04"/>
    <w:rsid w:val="00757683"/>
    <w:rsid w:val="00761AE0"/>
    <w:rsid w:val="00762094"/>
    <w:rsid w:val="00762E0F"/>
    <w:rsid w:val="007676E7"/>
    <w:rsid w:val="00770BE1"/>
    <w:rsid w:val="00771DF5"/>
    <w:rsid w:val="00772BA5"/>
    <w:rsid w:val="007759E9"/>
    <w:rsid w:val="007764BF"/>
    <w:rsid w:val="00776E94"/>
    <w:rsid w:val="007816D1"/>
    <w:rsid w:val="00781ED3"/>
    <w:rsid w:val="00783295"/>
    <w:rsid w:val="00784099"/>
    <w:rsid w:val="00785FE2"/>
    <w:rsid w:val="00791323"/>
    <w:rsid w:val="007914E8"/>
    <w:rsid w:val="00791797"/>
    <w:rsid w:val="007929B2"/>
    <w:rsid w:val="00796021"/>
    <w:rsid w:val="007967FD"/>
    <w:rsid w:val="00796DBB"/>
    <w:rsid w:val="007977BD"/>
    <w:rsid w:val="0079791B"/>
    <w:rsid w:val="007A016D"/>
    <w:rsid w:val="007A0397"/>
    <w:rsid w:val="007A1B03"/>
    <w:rsid w:val="007A35E8"/>
    <w:rsid w:val="007A3FE1"/>
    <w:rsid w:val="007A4F5C"/>
    <w:rsid w:val="007B1389"/>
    <w:rsid w:val="007B327A"/>
    <w:rsid w:val="007B594D"/>
    <w:rsid w:val="007B6167"/>
    <w:rsid w:val="007B6BE8"/>
    <w:rsid w:val="007B6D36"/>
    <w:rsid w:val="007B6F31"/>
    <w:rsid w:val="007B7087"/>
    <w:rsid w:val="007B7D1C"/>
    <w:rsid w:val="007B7FAB"/>
    <w:rsid w:val="007C1C8B"/>
    <w:rsid w:val="007C55C5"/>
    <w:rsid w:val="007D231E"/>
    <w:rsid w:val="007D323E"/>
    <w:rsid w:val="007D330C"/>
    <w:rsid w:val="007D3594"/>
    <w:rsid w:val="007D3F8F"/>
    <w:rsid w:val="007D4743"/>
    <w:rsid w:val="007D6CCC"/>
    <w:rsid w:val="007D73EB"/>
    <w:rsid w:val="007D7414"/>
    <w:rsid w:val="007D78B6"/>
    <w:rsid w:val="007E0597"/>
    <w:rsid w:val="007E06EC"/>
    <w:rsid w:val="007E075D"/>
    <w:rsid w:val="007E1D8D"/>
    <w:rsid w:val="007E29CC"/>
    <w:rsid w:val="007E2A65"/>
    <w:rsid w:val="007E39E2"/>
    <w:rsid w:val="007E50DD"/>
    <w:rsid w:val="007E5A37"/>
    <w:rsid w:val="007E5F98"/>
    <w:rsid w:val="007F1380"/>
    <w:rsid w:val="007F146F"/>
    <w:rsid w:val="007F1DE7"/>
    <w:rsid w:val="007F238F"/>
    <w:rsid w:val="007F292E"/>
    <w:rsid w:val="007F2AE3"/>
    <w:rsid w:val="007F326B"/>
    <w:rsid w:val="007F487B"/>
    <w:rsid w:val="007F54F1"/>
    <w:rsid w:val="007F6129"/>
    <w:rsid w:val="007F75D8"/>
    <w:rsid w:val="007F7769"/>
    <w:rsid w:val="00800787"/>
    <w:rsid w:val="00802AAD"/>
    <w:rsid w:val="00802B4D"/>
    <w:rsid w:val="00805773"/>
    <w:rsid w:val="00806B4F"/>
    <w:rsid w:val="00807FB3"/>
    <w:rsid w:val="0081027F"/>
    <w:rsid w:val="00810F0F"/>
    <w:rsid w:val="00811DFA"/>
    <w:rsid w:val="00811FC6"/>
    <w:rsid w:val="008131B1"/>
    <w:rsid w:val="008143C2"/>
    <w:rsid w:val="008153FE"/>
    <w:rsid w:val="00815653"/>
    <w:rsid w:val="00815CD3"/>
    <w:rsid w:val="00816777"/>
    <w:rsid w:val="008176E0"/>
    <w:rsid w:val="00817B13"/>
    <w:rsid w:val="00820504"/>
    <w:rsid w:val="00821200"/>
    <w:rsid w:val="008212FE"/>
    <w:rsid w:val="008230BD"/>
    <w:rsid w:val="008238AE"/>
    <w:rsid w:val="00824443"/>
    <w:rsid w:val="00824DCE"/>
    <w:rsid w:val="00825046"/>
    <w:rsid w:val="00825662"/>
    <w:rsid w:val="00826347"/>
    <w:rsid w:val="00826978"/>
    <w:rsid w:val="00826D76"/>
    <w:rsid w:val="00826E81"/>
    <w:rsid w:val="00827597"/>
    <w:rsid w:val="008400D6"/>
    <w:rsid w:val="008421DF"/>
    <w:rsid w:val="00842D91"/>
    <w:rsid w:val="00843D35"/>
    <w:rsid w:val="00843DA2"/>
    <w:rsid w:val="00844AA2"/>
    <w:rsid w:val="00845E1F"/>
    <w:rsid w:val="00845FEA"/>
    <w:rsid w:val="0084628A"/>
    <w:rsid w:val="008468B9"/>
    <w:rsid w:val="00850665"/>
    <w:rsid w:val="00851F23"/>
    <w:rsid w:val="00853D8F"/>
    <w:rsid w:val="0085564A"/>
    <w:rsid w:val="008563F0"/>
    <w:rsid w:val="00857436"/>
    <w:rsid w:val="00857E74"/>
    <w:rsid w:val="008603EA"/>
    <w:rsid w:val="0086163D"/>
    <w:rsid w:val="00862D9D"/>
    <w:rsid w:val="0086455D"/>
    <w:rsid w:val="00864F48"/>
    <w:rsid w:val="00866466"/>
    <w:rsid w:val="00867DD5"/>
    <w:rsid w:val="00870194"/>
    <w:rsid w:val="008712C6"/>
    <w:rsid w:val="00873FF0"/>
    <w:rsid w:val="008748B2"/>
    <w:rsid w:val="00874BF1"/>
    <w:rsid w:val="00876BDA"/>
    <w:rsid w:val="00877959"/>
    <w:rsid w:val="00880CC7"/>
    <w:rsid w:val="0088421A"/>
    <w:rsid w:val="00884790"/>
    <w:rsid w:val="00885360"/>
    <w:rsid w:val="00885746"/>
    <w:rsid w:val="00886708"/>
    <w:rsid w:val="008918D5"/>
    <w:rsid w:val="00891BAD"/>
    <w:rsid w:val="008921F5"/>
    <w:rsid w:val="00892737"/>
    <w:rsid w:val="00894DD8"/>
    <w:rsid w:val="00895AD3"/>
    <w:rsid w:val="00896644"/>
    <w:rsid w:val="008968EA"/>
    <w:rsid w:val="00896C0E"/>
    <w:rsid w:val="008A239D"/>
    <w:rsid w:val="008A2E75"/>
    <w:rsid w:val="008A3360"/>
    <w:rsid w:val="008A4A1E"/>
    <w:rsid w:val="008A6F57"/>
    <w:rsid w:val="008A706B"/>
    <w:rsid w:val="008B0ED1"/>
    <w:rsid w:val="008B1AEE"/>
    <w:rsid w:val="008B2DC1"/>
    <w:rsid w:val="008B3A24"/>
    <w:rsid w:val="008B4099"/>
    <w:rsid w:val="008B4330"/>
    <w:rsid w:val="008B5448"/>
    <w:rsid w:val="008B5EF8"/>
    <w:rsid w:val="008B664C"/>
    <w:rsid w:val="008B7BF2"/>
    <w:rsid w:val="008C1596"/>
    <w:rsid w:val="008C4DF4"/>
    <w:rsid w:val="008C5C0E"/>
    <w:rsid w:val="008C6CAA"/>
    <w:rsid w:val="008D0EFF"/>
    <w:rsid w:val="008D1C46"/>
    <w:rsid w:val="008D282D"/>
    <w:rsid w:val="008D4746"/>
    <w:rsid w:val="008D7408"/>
    <w:rsid w:val="008D7672"/>
    <w:rsid w:val="008E288B"/>
    <w:rsid w:val="008E44E0"/>
    <w:rsid w:val="008E5325"/>
    <w:rsid w:val="008E6DCF"/>
    <w:rsid w:val="008F03BD"/>
    <w:rsid w:val="008F0F52"/>
    <w:rsid w:val="008F21F0"/>
    <w:rsid w:val="008F2C27"/>
    <w:rsid w:val="008F42C9"/>
    <w:rsid w:val="008F5A5A"/>
    <w:rsid w:val="008F5EDD"/>
    <w:rsid w:val="008F6621"/>
    <w:rsid w:val="008F6CA5"/>
    <w:rsid w:val="008F6E21"/>
    <w:rsid w:val="008F7447"/>
    <w:rsid w:val="008F74DA"/>
    <w:rsid w:val="008F7975"/>
    <w:rsid w:val="00903149"/>
    <w:rsid w:val="00903961"/>
    <w:rsid w:val="00905354"/>
    <w:rsid w:val="00911623"/>
    <w:rsid w:val="00911BAB"/>
    <w:rsid w:val="00912E6B"/>
    <w:rsid w:val="0091331B"/>
    <w:rsid w:val="009141A4"/>
    <w:rsid w:val="00914950"/>
    <w:rsid w:val="00915212"/>
    <w:rsid w:val="00915297"/>
    <w:rsid w:val="0091553D"/>
    <w:rsid w:val="0091644C"/>
    <w:rsid w:val="0091672B"/>
    <w:rsid w:val="00916C21"/>
    <w:rsid w:val="00923833"/>
    <w:rsid w:val="00923E26"/>
    <w:rsid w:val="00924335"/>
    <w:rsid w:val="00926FEB"/>
    <w:rsid w:val="00927305"/>
    <w:rsid w:val="009300AB"/>
    <w:rsid w:val="0093070E"/>
    <w:rsid w:val="00934D22"/>
    <w:rsid w:val="00934D33"/>
    <w:rsid w:val="00936990"/>
    <w:rsid w:val="00936998"/>
    <w:rsid w:val="00940A74"/>
    <w:rsid w:val="0094137F"/>
    <w:rsid w:val="00941718"/>
    <w:rsid w:val="00943405"/>
    <w:rsid w:val="00943BC8"/>
    <w:rsid w:val="00944126"/>
    <w:rsid w:val="00944F00"/>
    <w:rsid w:val="00946523"/>
    <w:rsid w:val="00946E4A"/>
    <w:rsid w:val="0094717E"/>
    <w:rsid w:val="00947760"/>
    <w:rsid w:val="0094784E"/>
    <w:rsid w:val="00950366"/>
    <w:rsid w:val="009503C0"/>
    <w:rsid w:val="009504B7"/>
    <w:rsid w:val="0095087C"/>
    <w:rsid w:val="0095100F"/>
    <w:rsid w:val="00952EB9"/>
    <w:rsid w:val="00953CA5"/>
    <w:rsid w:val="00953CC9"/>
    <w:rsid w:val="00953E78"/>
    <w:rsid w:val="00954C91"/>
    <w:rsid w:val="00954DA9"/>
    <w:rsid w:val="00954FC6"/>
    <w:rsid w:val="00955BC6"/>
    <w:rsid w:val="0095672B"/>
    <w:rsid w:val="009600A9"/>
    <w:rsid w:val="0096128F"/>
    <w:rsid w:val="0096131E"/>
    <w:rsid w:val="009632DE"/>
    <w:rsid w:val="00967B6F"/>
    <w:rsid w:val="00967D7B"/>
    <w:rsid w:val="00970061"/>
    <w:rsid w:val="00970AB5"/>
    <w:rsid w:val="00971900"/>
    <w:rsid w:val="009721B8"/>
    <w:rsid w:val="0097523B"/>
    <w:rsid w:val="00975281"/>
    <w:rsid w:val="00975573"/>
    <w:rsid w:val="009760A4"/>
    <w:rsid w:val="00976F33"/>
    <w:rsid w:val="00980363"/>
    <w:rsid w:val="00981179"/>
    <w:rsid w:val="00981C91"/>
    <w:rsid w:val="009826D1"/>
    <w:rsid w:val="009843B4"/>
    <w:rsid w:val="009847E9"/>
    <w:rsid w:val="009870D3"/>
    <w:rsid w:val="00995677"/>
    <w:rsid w:val="00996095"/>
    <w:rsid w:val="009969B4"/>
    <w:rsid w:val="00997DCC"/>
    <w:rsid w:val="009A096C"/>
    <w:rsid w:val="009A416E"/>
    <w:rsid w:val="009A5071"/>
    <w:rsid w:val="009A58EF"/>
    <w:rsid w:val="009A68C9"/>
    <w:rsid w:val="009A72C5"/>
    <w:rsid w:val="009A75AD"/>
    <w:rsid w:val="009A77AF"/>
    <w:rsid w:val="009B092E"/>
    <w:rsid w:val="009B1538"/>
    <w:rsid w:val="009B15E8"/>
    <w:rsid w:val="009B29C3"/>
    <w:rsid w:val="009B2E1E"/>
    <w:rsid w:val="009B31E8"/>
    <w:rsid w:val="009B3254"/>
    <w:rsid w:val="009B3499"/>
    <w:rsid w:val="009B3DBC"/>
    <w:rsid w:val="009B5604"/>
    <w:rsid w:val="009B5FD4"/>
    <w:rsid w:val="009B7026"/>
    <w:rsid w:val="009B719A"/>
    <w:rsid w:val="009B7413"/>
    <w:rsid w:val="009C04B1"/>
    <w:rsid w:val="009C21FB"/>
    <w:rsid w:val="009C363B"/>
    <w:rsid w:val="009C3F58"/>
    <w:rsid w:val="009C42A8"/>
    <w:rsid w:val="009C49B4"/>
    <w:rsid w:val="009C5921"/>
    <w:rsid w:val="009D1788"/>
    <w:rsid w:val="009D202A"/>
    <w:rsid w:val="009D4EE7"/>
    <w:rsid w:val="009D6B1E"/>
    <w:rsid w:val="009D6BCE"/>
    <w:rsid w:val="009E14A0"/>
    <w:rsid w:val="009E39A5"/>
    <w:rsid w:val="009E3FBF"/>
    <w:rsid w:val="009E6A60"/>
    <w:rsid w:val="009F1282"/>
    <w:rsid w:val="009F26B1"/>
    <w:rsid w:val="009F3548"/>
    <w:rsid w:val="009F3957"/>
    <w:rsid w:val="009F5042"/>
    <w:rsid w:val="009F532B"/>
    <w:rsid w:val="009F659A"/>
    <w:rsid w:val="009F7229"/>
    <w:rsid w:val="009F7C3B"/>
    <w:rsid w:val="00A006E0"/>
    <w:rsid w:val="00A01A44"/>
    <w:rsid w:val="00A01B4D"/>
    <w:rsid w:val="00A020A8"/>
    <w:rsid w:val="00A02B21"/>
    <w:rsid w:val="00A02FB0"/>
    <w:rsid w:val="00A04142"/>
    <w:rsid w:val="00A05476"/>
    <w:rsid w:val="00A057E6"/>
    <w:rsid w:val="00A05FBF"/>
    <w:rsid w:val="00A063CF"/>
    <w:rsid w:val="00A1485A"/>
    <w:rsid w:val="00A15409"/>
    <w:rsid w:val="00A16DCE"/>
    <w:rsid w:val="00A20718"/>
    <w:rsid w:val="00A21B45"/>
    <w:rsid w:val="00A23B78"/>
    <w:rsid w:val="00A246B4"/>
    <w:rsid w:val="00A24F0B"/>
    <w:rsid w:val="00A25E34"/>
    <w:rsid w:val="00A26227"/>
    <w:rsid w:val="00A26E87"/>
    <w:rsid w:val="00A30010"/>
    <w:rsid w:val="00A301B3"/>
    <w:rsid w:val="00A33000"/>
    <w:rsid w:val="00A33827"/>
    <w:rsid w:val="00A33FC6"/>
    <w:rsid w:val="00A349DC"/>
    <w:rsid w:val="00A35AE1"/>
    <w:rsid w:val="00A3685D"/>
    <w:rsid w:val="00A36E19"/>
    <w:rsid w:val="00A43AE7"/>
    <w:rsid w:val="00A44C2C"/>
    <w:rsid w:val="00A45386"/>
    <w:rsid w:val="00A45A07"/>
    <w:rsid w:val="00A45F4C"/>
    <w:rsid w:val="00A46B0B"/>
    <w:rsid w:val="00A46F56"/>
    <w:rsid w:val="00A477BE"/>
    <w:rsid w:val="00A478ED"/>
    <w:rsid w:val="00A47D39"/>
    <w:rsid w:val="00A50940"/>
    <w:rsid w:val="00A50F3D"/>
    <w:rsid w:val="00A5177C"/>
    <w:rsid w:val="00A51B4F"/>
    <w:rsid w:val="00A51F5A"/>
    <w:rsid w:val="00A52F53"/>
    <w:rsid w:val="00A53082"/>
    <w:rsid w:val="00A569EA"/>
    <w:rsid w:val="00A575D6"/>
    <w:rsid w:val="00A61AA3"/>
    <w:rsid w:val="00A64C2F"/>
    <w:rsid w:val="00A66339"/>
    <w:rsid w:val="00A70869"/>
    <w:rsid w:val="00A7121A"/>
    <w:rsid w:val="00A72A11"/>
    <w:rsid w:val="00A73607"/>
    <w:rsid w:val="00A74855"/>
    <w:rsid w:val="00A74A74"/>
    <w:rsid w:val="00A77A67"/>
    <w:rsid w:val="00A807D8"/>
    <w:rsid w:val="00A810F4"/>
    <w:rsid w:val="00A811E3"/>
    <w:rsid w:val="00A84F4A"/>
    <w:rsid w:val="00A85C74"/>
    <w:rsid w:val="00A85CB0"/>
    <w:rsid w:val="00A868D5"/>
    <w:rsid w:val="00A90B3A"/>
    <w:rsid w:val="00A9232D"/>
    <w:rsid w:val="00A962F9"/>
    <w:rsid w:val="00A967BC"/>
    <w:rsid w:val="00AA0A0E"/>
    <w:rsid w:val="00AA1150"/>
    <w:rsid w:val="00AA24FF"/>
    <w:rsid w:val="00AA2B31"/>
    <w:rsid w:val="00AA5FE7"/>
    <w:rsid w:val="00AB1AB8"/>
    <w:rsid w:val="00AB21B6"/>
    <w:rsid w:val="00AB39F6"/>
    <w:rsid w:val="00AB73B1"/>
    <w:rsid w:val="00AC0126"/>
    <w:rsid w:val="00AC0924"/>
    <w:rsid w:val="00AC1326"/>
    <w:rsid w:val="00AC18E6"/>
    <w:rsid w:val="00AC2938"/>
    <w:rsid w:val="00AC2ACB"/>
    <w:rsid w:val="00AC35C0"/>
    <w:rsid w:val="00AC7525"/>
    <w:rsid w:val="00AC7E45"/>
    <w:rsid w:val="00AD027F"/>
    <w:rsid w:val="00AD06A3"/>
    <w:rsid w:val="00AD1127"/>
    <w:rsid w:val="00AD19F7"/>
    <w:rsid w:val="00AD1FF3"/>
    <w:rsid w:val="00AD2924"/>
    <w:rsid w:val="00AD383A"/>
    <w:rsid w:val="00AD3B62"/>
    <w:rsid w:val="00AD4274"/>
    <w:rsid w:val="00AD4972"/>
    <w:rsid w:val="00AD54BE"/>
    <w:rsid w:val="00AD557F"/>
    <w:rsid w:val="00AD6E3F"/>
    <w:rsid w:val="00AE008F"/>
    <w:rsid w:val="00AE0555"/>
    <w:rsid w:val="00AE2FF6"/>
    <w:rsid w:val="00AE39F2"/>
    <w:rsid w:val="00AE48EE"/>
    <w:rsid w:val="00AE60C3"/>
    <w:rsid w:val="00AF236B"/>
    <w:rsid w:val="00AF320F"/>
    <w:rsid w:val="00AF61D0"/>
    <w:rsid w:val="00AF6844"/>
    <w:rsid w:val="00AF727B"/>
    <w:rsid w:val="00AF7FE2"/>
    <w:rsid w:val="00B0006E"/>
    <w:rsid w:val="00B01DB4"/>
    <w:rsid w:val="00B02D0B"/>
    <w:rsid w:val="00B05872"/>
    <w:rsid w:val="00B05934"/>
    <w:rsid w:val="00B05CBB"/>
    <w:rsid w:val="00B069C4"/>
    <w:rsid w:val="00B0705F"/>
    <w:rsid w:val="00B07439"/>
    <w:rsid w:val="00B1047A"/>
    <w:rsid w:val="00B107B1"/>
    <w:rsid w:val="00B10C0C"/>
    <w:rsid w:val="00B11B8C"/>
    <w:rsid w:val="00B11BC4"/>
    <w:rsid w:val="00B11ECA"/>
    <w:rsid w:val="00B11FB3"/>
    <w:rsid w:val="00B12AE0"/>
    <w:rsid w:val="00B13499"/>
    <w:rsid w:val="00B15539"/>
    <w:rsid w:val="00B16200"/>
    <w:rsid w:val="00B17021"/>
    <w:rsid w:val="00B1743F"/>
    <w:rsid w:val="00B20619"/>
    <w:rsid w:val="00B20C81"/>
    <w:rsid w:val="00B213A7"/>
    <w:rsid w:val="00B21D16"/>
    <w:rsid w:val="00B2267C"/>
    <w:rsid w:val="00B22F30"/>
    <w:rsid w:val="00B23321"/>
    <w:rsid w:val="00B23DEB"/>
    <w:rsid w:val="00B25354"/>
    <w:rsid w:val="00B271F2"/>
    <w:rsid w:val="00B31274"/>
    <w:rsid w:val="00B316EE"/>
    <w:rsid w:val="00B31BF6"/>
    <w:rsid w:val="00B3258F"/>
    <w:rsid w:val="00B32802"/>
    <w:rsid w:val="00B35F27"/>
    <w:rsid w:val="00B35F38"/>
    <w:rsid w:val="00B36B04"/>
    <w:rsid w:val="00B3786C"/>
    <w:rsid w:val="00B40C85"/>
    <w:rsid w:val="00B4496D"/>
    <w:rsid w:val="00B46CE8"/>
    <w:rsid w:val="00B520D7"/>
    <w:rsid w:val="00B52C0C"/>
    <w:rsid w:val="00B53DE4"/>
    <w:rsid w:val="00B55BAD"/>
    <w:rsid w:val="00B568D0"/>
    <w:rsid w:val="00B56CA9"/>
    <w:rsid w:val="00B57EB9"/>
    <w:rsid w:val="00B609E5"/>
    <w:rsid w:val="00B619C6"/>
    <w:rsid w:val="00B61AEF"/>
    <w:rsid w:val="00B61B36"/>
    <w:rsid w:val="00B6296A"/>
    <w:rsid w:val="00B6427B"/>
    <w:rsid w:val="00B646FE"/>
    <w:rsid w:val="00B65D8A"/>
    <w:rsid w:val="00B65F1F"/>
    <w:rsid w:val="00B67F18"/>
    <w:rsid w:val="00B71692"/>
    <w:rsid w:val="00B71AFF"/>
    <w:rsid w:val="00B723E2"/>
    <w:rsid w:val="00B738C5"/>
    <w:rsid w:val="00B73A87"/>
    <w:rsid w:val="00B75451"/>
    <w:rsid w:val="00B77CB3"/>
    <w:rsid w:val="00B80CA6"/>
    <w:rsid w:val="00B8124F"/>
    <w:rsid w:val="00B81599"/>
    <w:rsid w:val="00B82062"/>
    <w:rsid w:val="00B839DD"/>
    <w:rsid w:val="00B864F6"/>
    <w:rsid w:val="00B90EB8"/>
    <w:rsid w:val="00B91960"/>
    <w:rsid w:val="00B93306"/>
    <w:rsid w:val="00B967E8"/>
    <w:rsid w:val="00B96B22"/>
    <w:rsid w:val="00B96B87"/>
    <w:rsid w:val="00BA155C"/>
    <w:rsid w:val="00BA1960"/>
    <w:rsid w:val="00BA5824"/>
    <w:rsid w:val="00BA6879"/>
    <w:rsid w:val="00BB2CBA"/>
    <w:rsid w:val="00BB6BAD"/>
    <w:rsid w:val="00BB77F6"/>
    <w:rsid w:val="00BC2EEF"/>
    <w:rsid w:val="00BC3897"/>
    <w:rsid w:val="00BC3982"/>
    <w:rsid w:val="00BC3A96"/>
    <w:rsid w:val="00BC49F6"/>
    <w:rsid w:val="00BC54AA"/>
    <w:rsid w:val="00BC5C0B"/>
    <w:rsid w:val="00BC6D2A"/>
    <w:rsid w:val="00BC78C0"/>
    <w:rsid w:val="00BC7DE3"/>
    <w:rsid w:val="00BD210F"/>
    <w:rsid w:val="00BD39B6"/>
    <w:rsid w:val="00BD6BA3"/>
    <w:rsid w:val="00BD722E"/>
    <w:rsid w:val="00BE2889"/>
    <w:rsid w:val="00BE3039"/>
    <w:rsid w:val="00BE42C3"/>
    <w:rsid w:val="00BE5765"/>
    <w:rsid w:val="00BE5BD5"/>
    <w:rsid w:val="00BE6088"/>
    <w:rsid w:val="00BE6DF8"/>
    <w:rsid w:val="00BF1A26"/>
    <w:rsid w:val="00BF1FB1"/>
    <w:rsid w:val="00BF382F"/>
    <w:rsid w:val="00BF60AC"/>
    <w:rsid w:val="00BF6C84"/>
    <w:rsid w:val="00BF7617"/>
    <w:rsid w:val="00C00AE6"/>
    <w:rsid w:val="00C022B6"/>
    <w:rsid w:val="00C04903"/>
    <w:rsid w:val="00C053D3"/>
    <w:rsid w:val="00C05D41"/>
    <w:rsid w:val="00C05F45"/>
    <w:rsid w:val="00C06363"/>
    <w:rsid w:val="00C070C7"/>
    <w:rsid w:val="00C07B84"/>
    <w:rsid w:val="00C07D8E"/>
    <w:rsid w:val="00C07E99"/>
    <w:rsid w:val="00C102E8"/>
    <w:rsid w:val="00C11420"/>
    <w:rsid w:val="00C11ADC"/>
    <w:rsid w:val="00C1248F"/>
    <w:rsid w:val="00C15E8D"/>
    <w:rsid w:val="00C165A5"/>
    <w:rsid w:val="00C17D7B"/>
    <w:rsid w:val="00C17DFD"/>
    <w:rsid w:val="00C20D7A"/>
    <w:rsid w:val="00C230D8"/>
    <w:rsid w:val="00C2398A"/>
    <w:rsid w:val="00C23C12"/>
    <w:rsid w:val="00C243F6"/>
    <w:rsid w:val="00C24740"/>
    <w:rsid w:val="00C24C22"/>
    <w:rsid w:val="00C24D4E"/>
    <w:rsid w:val="00C2713E"/>
    <w:rsid w:val="00C27345"/>
    <w:rsid w:val="00C27A00"/>
    <w:rsid w:val="00C3097F"/>
    <w:rsid w:val="00C32FF7"/>
    <w:rsid w:val="00C3461E"/>
    <w:rsid w:val="00C34A88"/>
    <w:rsid w:val="00C3696A"/>
    <w:rsid w:val="00C411E4"/>
    <w:rsid w:val="00C41951"/>
    <w:rsid w:val="00C425B6"/>
    <w:rsid w:val="00C43101"/>
    <w:rsid w:val="00C43C97"/>
    <w:rsid w:val="00C458C8"/>
    <w:rsid w:val="00C47D12"/>
    <w:rsid w:val="00C5225E"/>
    <w:rsid w:val="00C54E42"/>
    <w:rsid w:val="00C5648B"/>
    <w:rsid w:val="00C57C44"/>
    <w:rsid w:val="00C57D1B"/>
    <w:rsid w:val="00C6142A"/>
    <w:rsid w:val="00C61BE3"/>
    <w:rsid w:val="00C627F2"/>
    <w:rsid w:val="00C65A6B"/>
    <w:rsid w:val="00C66695"/>
    <w:rsid w:val="00C67FD4"/>
    <w:rsid w:val="00C71FD0"/>
    <w:rsid w:val="00C72CAC"/>
    <w:rsid w:val="00C72E3A"/>
    <w:rsid w:val="00C745FE"/>
    <w:rsid w:val="00C758E8"/>
    <w:rsid w:val="00C75E7F"/>
    <w:rsid w:val="00C76CAB"/>
    <w:rsid w:val="00C77E28"/>
    <w:rsid w:val="00C80AB5"/>
    <w:rsid w:val="00C8144D"/>
    <w:rsid w:val="00C81AC9"/>
    <w:rsid w:val="00C82446"/>
    <w:rsid w:val="00C82FF6"/>
    <w:rsid w:val="00C8377B"/>
    <w:rsid w:val="00C864AA"/>
    <w:rsid w:val="00C87317"/>
    <w:rsid w:val="00C8771A"/>
    <w:rsid w:val="00C8791D"/>
    <w:rsid w:val="00C9232B"/>
    <w:rsid w:val="00C93C91"/>
    <w:rsid w:val="00C93D40"/>
    <w:rsid w:val="00C93F27"/>
    <w:rsid w:val="00C9478D"/>
    <w:rsid w:val="00C95A70"/>
    <w:rsid w:val="00C9649A"/>
    <w:rsid w:val="00C96642"/>
    <w:rsid w:val="00C97100"/>
    <w:rsid w:val="00C97A43"/>
    <w:rsid w:val="00C97C09"/>
    <w:rsid w:val="00CA1E1E"/>
    <w:rsid w:val="00CA2496"/>
    <w:rsid w:val="00CA33C2"/>
    <w:rsid w:val="00CA4E5A"/>
    <w:rsid w:val="00CA4EA9"/>
    <w:rsid w:val="00CA6868"/>
    <w:rsid w:val="00CA6D20"/>
    <w:rsid w:val="00CA7070"/>
    <w:rsid w:val="00CA7648"/>
    <w:rsid w:val="00CA7828"/>
    <w:rsid w:val="00CA795F"/>
    <w:rsid w:val="00CA7B95"/>
    <w:rsid w:val="00CB0BE3"/>
    <w:rsid w:val="00CB39FD"/>
    <w:rsid w:val="00CB40C0"/>
    <w:rsid w:val="00CB47C9"/>
    <w:rsid w:val="00CB4E58"/>
    <w:rsid w:val="00CB5071"/>
    <w:rsid w:val="00CB5D96"/>
    <w:rsid w:val="00CB624C"/>
    <w:rsid w:val="00CB6EF1"/>
    <w:rsid w:val="00CB76E4"/>
    <w:rsid w:val="00CB7BE0"/>
    <w:rsid w:val="00CC204D"/>
    <w:rsid w:val="00CC248A"/>
    <w:rsid w:val="00CC4E00"/>
    <w:rsid w:val="00CC6B79"/>
    <w:rsid w:val="00CC6F08"/>
    <w:rsid w:val="00CD0574"/>
    <w:rsid w:val="00CD168B"/>
    <w:rsid w:val="00CD1FDB"/>
    <w:rsid w:val="00CD2273"/>
    <w:rsid w:val="00CD4480"/>
    <w:rsid w:val="00CD5A93"/>
    <w:rsid w:val="00CD5BA5"/>
    <w:rsid w:val="00CD5C50"/>
    <w:rsid w:val="00CD5C6E"/>
    <w:rsid w:val="00CD68EF"/>
    <w:rsid w:val="00CD72BE"/>
    <w:rsid w:val="00CE0786"/>
    <w:rsid w:val="00CE3FF4"/>
    <w:rsid w:val="00CE5F1A"/>
    <w:rsid w:val="00CE678F"/>
    <w:rsid w:val="00CE6DBF"/>
    <w:rsid w:val="00CE7081"/>
    <w:rsid w:val="00CF00E9"/>
    <w:rsid w:val="00CF0788"/>
    <w:rsid w:val="00CF257A"/>
    <w:rsid w:val="00CF4E8B"/>
    <w:rsid w:val="00CF6012"/>
    <w:rsid w:val="00CF6195"/>
    <w:rsid w:val="00CF6D01"/>
    <w:rsid w:val="00CF6F32"/>
    <w:rsid w:val="00CF7112"/>
    <w:rsid w:val="00D00878"/>
    <w:rsid w:val="00D02288"/>
    <w:rsid w:val="00D02309"/>
    <w:rsid w:val="00D045E8"/>
    <w:rsid w:val="00D04BC9"/>
    <w:rsid w:val="00D0609C"/>
    <w:rsid w:val="00D06111"/>
    <w:rsid w:val="00D0708F"/>
    <w:rsid w:val="00D072C0"/>
    <w:rsid w:val="00D078DF"/>
    <w:rsid w:val="00D16C91"/>
    <w:rsid w:val="00D217E3"/>
    <w:rsid w:val="00D220EE"/>
    <w:rsid w:val="00D233BC"/>
    <w:rsid w:val="00D23439"/>
    <w:rsid w:val="00D24280"/>
    <w:rsid w:val="00D25E9E"/>
    <w:rsid w:val="00D26538"/>
    <w:rsid w:val="00D2757D"/>
    <w:rsid w:val="00D27F2C"/>
    <w:rsid w:val="00D3025E"/>
    <w:rsid w:val="00D3321D"/>
    <w:rsid w:val="00D33663"/>
    <w:rsid w:val="00D34A2A"/>
    <w:rsid w:val="00D34E51"/>
    <w:rsid w:val="00D3700B"/>
    <w:rsid w:val="00D375A6"/>
    <w:rsid w:val="00D407FF"/>
    <w:rsid w:val="00D4089F"/>
    <w:rsid w:val="00D41817"/>
    <w:rsid w:val="00D43D85"/>
    <w:rsid w:val="00D47AFA"/>
    <w:rsid w:val="00D47FE6"/>
    <w:rsid w:val="00D50AB8"/>
    <w:rsid w:val="00D51542"/>
    <w:rsid w:val="00D51C8E"/>
    <w:rsid w:val="00D527F3"/>
    <w:rsid w:val="00D54DA5"/>
    <w:rsid w:val="00D56F6B"/>
    <w:rsid w:val="00D60827"/>
    <w:rsid w:val="00D62706"/>
    <w:rsid w:val="00D627CE"/>
    <w:rsid w:val="00D63208"/>
    <w:rsid w:val="00D634CF"/>
    <w:rsid w:val="00D647D5"/>
    <w:rsid w:val="00D64E17"/>
    <w:rsid w:val="00D65DE8"/>
    <w:rsid w:val="00D70FD7"/>
    <w:rsid w:val="00D718A9"/>
    <w:rsid w:val="00D720A3"/>
    <w:rsid w:val="00D74BA8"/>
    <w:rsid w:val="00D75023"/>
    <w:rsid w:val="00D75EC3"/>
    <w:rsid w:val="00D80226"/>
    <w:rsid w:val="00D82DD1"/>
    <w:rsid w:val="00D82EA2"/>
    <w:rsid w:val="00D85FBF"/>
    <w:rsid w:val="00D862A8"/>
    <w:rsid w:val="00D873F1"/>
    <w:rsid w:val="00D908FA"/>
    <w:rsid w:val="00D916B7"/>
    <w:rsid w:val="00D9237E"/>
    <w:rsid w:val="00D93856"/>
    <w:rsid w:val="00D9492D"/>
    <w:rsid w:val="00D95D4E"/>
    <w:rsid w:val="00D96046"/>
    <w:rsid w:val="00D967BF"/>
    <w:rsid w:val="00D968F2"/>
    <w:rsid w:val="00D96AC0"/>
    <w:rsid w:val="00DA1994"/>
    <w:rsid w:val="00DA1DBA"/>
    <w:rsid w:val="00DA1DEA"/>
    <w:rsid w:val="00DA5347"/>
    <w:rsid w:val="00DA5D4B"/>
    <w:rsid w:val="00DA6D4F"/>
    <w:rsid w:val="00DB0295"/>
    <w:rsid w:val="00DB06C6"/>
    <w:rsid w:val="00DB0D5C"/>
    <w:rsid w:val="00DB187C"/>
    <w:rsid w:val="00DB28F5"/>
    <w:rsid w:val="00DB516B"/>
    <w:rsid w:val="00DB58D7"/>
    <w:rsid w:val="00DB5D0E"/>
    <w:rsid w:val="00DB61A4"/>
    <w:rsid w:val="00DB65FB"/>
    <w:rsid w:val="00DB68C2"/>
    <w:rsid w:val="00DC176E"/>
    <w:rsid w:val="00DC17CA"/>
    <w:rsid w:val="00DC1EB0"/>
    <w:rsid w:val="00DC205F"/>
    <w:rsid w:val="00DC21F1"/>
    <w:rsid w:val="00DC2D52"/>
    <w:rsid w:val="00DC3094"/>
    <w:rsid w:val="00DC3224"/>
    <w:rsid w:val="00DC3FEA"/>
    <w:rsid w:val="00DC4108"/>
    <w:rsid w:val="00DC4A83"/>
    <w:rsid w:val="00DC4B2A"/>
    <w:rsid w:val="00DC4FE6"/>
    <w:rsid w:val="00DC510C"/>
    <w:rsid w:val="00DC561D"/>
    <w:rsid w:val="00DC6165"/>
    <w:rsid w:val="00DC6715"/>
    <w:rsid w:val="00DC794C"/>
    <w:rsid w:val="00DC7A65"/>
    <w:rsid w:val="00DD0E8D"/>
    <w:rsid w:val="00DD1258"/>
    <w:rsid w:val="00DD2261"/>
    <w:rsid w:val="00DD3F39"/>
    <w:rsid w:val="00DD4C62"/>
    <w:rsid w:val="00DD512E"/>
    <w:rsid w:val="00DD556B"/>
    <w:rsid w:val="00DD56DB"/>
    <w:rsid w:val="00DD67BC"/>
    <w:rsid w:val="00DD6C90"/>
    <w:rsid w:val="00DE0ED4"/>
    <w:rsid w:val="00DE106C"/>
    <w:rsid w:val="00DE113D"/>
    <w:rsid w:val="00DE2991"/>
    <w:rsid w:val="00DE41BC"/>
    <w:rsid w:val="00DE5BDA"/>
    <w:rsid w:val="00DE654D"/>
    <w:rsid w:val="00DE6624"/>
    <w:rsid w:val="00DE70FB"/>
    <w:rsid w:val="00DE7858"/>
    <w:rsid w:val="00DF04BD"/>
    <w:rsid w:val="00DF1CB1"/>
    <w:rsid w:val="00DF1F10"/>
    <w:rsid w:val="00DF2054"/>
    <w:rsid w:val="00DF3B83"/>
    <w:rsid w:val="00DF45D8"/>
    <w:rsid w:val="00DF558D"/>
    <w:rsid w:val="00E01311"/>
    <w:rsid w:val="00E023F4"/>
    <w:rsid w:val="00E04038"/>
    <w:rsid w:val="00E04562"/>
    <w:rsid w:val="00E05057"/>
    <w:rsid w:val="00E0681B"/>
    <w:rsid w:val="00E1181C"/>
    <w:rsid w:val="00E11AAC"/>
    <w:rsid w:val="00E12D5C"/>
    <w:rsid w:val="00E12E82"/>
    <w:rsid w:val="00E135DE"/>
    <w:rsid w:val="00E15E06"/>
    <w:rsid w:val="00E16315"/>
    <w:rsid w:val="00E17085"/>
    <w:rsid w:val="00E200B8"/>
    <w:rsid w:val="00E206ED"/>
    <w:rsid w:val="00E244A0"/>
    <w:rsid w:val="00E24983"/>
    <w:rsid w:val="00E24A52"/>
    <w:rsid w:val="00E25323"/>
    <w:rsid w:val="00E25720"/>
    <w:rsid w:val="00E26C88"/>
    <w:rsid w:val="00E2757E"/>
    <w:rsid w:val="00E277D3"/>
    <w:rsid w:val="00E27DDB"/>
    <w:rsid w:val="00E329C3"/>
    <w:rsid w:val="00E3357D"/>
    <w:rsid w:val="00E35B80"/>
    <w:rsid w:val="00E35BB3"/>
    <w:rsid w:val="00E3739F"/>
    <w:rsid w:val="00E377C5"/>
    <w:rsid w:val="00E422B2"/>
    <w:rsid w:val="00E42B5F"/>
    <w:rsid w:val="00E44506"/>
    <w:rsid w:val="00E46122"/>
    <w:rsid w:val="00E50343"/>
    <w:rsid w:val="00E507B6"/>
    <w:rsid w:val="00E50E97"/>
    <w:rsid w:val="00E54371"/>
    <w:rsid w:val="00E54590"/>
    <w:rsid w:val="00E5462C"/>
    <w:rsid w:val="00E54D7B"/>
    <w:rsid w:val="00E55422"/>
    <w:rsid w:val="00E56780"/>
    <w:rsid w:val="00E56E4B"/>
    <w:rsid w:val="00E608EB"/>
    <w:rsid w:val="00E62893"/>
    <w:rsid w:val="00E6387A"/>
    <w:rsid w:val="00E63A33"/>
    <w:rsid w:val="00E63D4D"/>
    <w:rsid w:val="00E63D78"/>
    <w:rsid w:val="00E649E5"/>
    <w:rsid w:val="00E64DF0"/>
    <w:rsid w:val="00E65441"/>
    <w:rsid w:val="00E65628"/>
    <w:rsid w:val="00E65D54"/>
    <w:rsid w:val="00E65F37"/>
    <w:rsid w:val="00E66D2B"/>
    <w:rsid w:val="00E70197"/>
    <w:rsid w:val="00E72989"/>
    <w:rsid w:val="00E75F77"/>
    <w:rsid w:val="00E806F7"/>
    <w:rsid w:val="00E810F4"/>
    <w:rsid w:val="00E81988"/>
    <w:rsid w:val="00E823AF"/>
    <w:rsid w:val="00E842DF"/>
    <w:rsid w:val="00E854E0"/>
    <w:rsid w:val="00E86888"/>
    <w:rsid w:val="00E90F97"/>
    <w:rsid w:val="00E9188A"/>
    <w:rsid w:val="00E930A1"/>
    <w:rsid w:val="00E93C8B"/>
    <w:rsid w:val="00E93D9D"/>
    <w:rsid w:val="00E947E2"/>
    <w:rsid w:val="00E94B4F"/>
    <w:rsid w:val="00E95911"/>
    <w:rsid w:val="00E95B8A"/>
    <w:rsid w:val="00E97454"/>
    <w:rsid w:val="00EA0D9C"/>
    <w:rsid w:val="00EA28C0"/>
    <w:rsid w:val="00EA3068"/>
    <w:rsid w:val="00EA393B"/>
    <w:rsid w:val="00EA4F07"/>
    <w:rsid w:val="00EA6E96"/>
    <w:rsid w:val="00EB0704"/>
    <w:rsid w:val="00EB0784"/>
    <w:rsid w:val="00EB2046"/>
    <w:rsid w:val="00EB2AF1"/>
    <w:rsid w:val="00EB46F9"/>
    <w:rsid w:val="00EB4D56"/>
    <w:rsid w:val="00EB5411"/>
    <w:rsid w:val="00EB54B7"/>
    <w:rsid w:val="00EB78A0"/>
    <w:rsid w:val="00EB7D50"/>
    <w:rsid w:val="00EC2642"/>
    <w:rsid w:val="00EC4478"/>
    <w:rsid w:val="00EC486D"/>
    <w:rsid w:val="00EC4A3E"/>
    <w:rsid w:val="00EC609A"/>
    <w:rsid w:val="00EC7400"/>
    <w:rsid w:val="00ED0C9A"/>
    <w:rsid w:val="00ED2EEA"/>
    <w:rsid w:val="00EE0C8D"/>
    <w:rsid w:val="00EE22A5"/>
    <w:rsid w:val="00EE358D"/>
    <w:rsid w:val="00EE53CE"/>
    <w:rsid w:val="00EE5670"/>
    <w:rsid w:val="00EE5EE3"/>
    <w:rsid w:val="00EE67E1"/>
    <w:rsid w:val="00EF1701"/>
    <w:rsid w:val="00EF220D"/>
    <w:rsid w:val="00EF541C"/>
    <w:rsid w:val="00EF69D8"/>
    <w:rsid w:val="00F01CBC"/>
    <w:rsid w:val="00F03488"/>
    <w:rsid w:val="00F042AE"/>
    <w:rsid w:val="00F05FAB"/>
    <w:rsid w:val="00F0707F"/>
    <w:rsid w:val="00F07345"/>
    <w:rsid w:val="00F0757E"/>
    <w:rsid w:val="00F103CE"/>
    <w:rsid w:val="00F10568"/>
    <w:rsid w:val="00F114FF"/>
    <w:rsid w:val="00F1206E"/>
    <w:rsid w:val="00F124AA"/>
    <w:rsid w:val="00F132D0"/>
    <w:rsid w:val="00F13630"/>
    <w:rsid w:val="00F13AA7"/>
    <w:rsid w:val="00F1436B"/>
    <w:rsid w:val="00F14685"/>
    <w:rsid w:val="00F14C70"/>
    <w:rsid w:val="00F15322"/>
    <w:rsid w:val="00F158B9"/>
    <w:rsid w:val="00F162F5"/>
    <w:rsid w:val="00F1673C"/>
    <w:rsid w:val="00F168B7"/>
    <w:rsid w:val="00F16C0D"/>
    <w:rsid w:val="00F20B36"/>
    <w:rsid w:val="00F21A32"/>
    <w:rsid w:val="00F2277E"/>
    <w:rsid w:val="00F26E00"/>
    <w:rsid w:val="00F34142"/>
    <w:rsid w:val="00F356E5"/>
    <w:rsid w:val="00F3587E"/>
    <w:rsid w:val="00F358D3"/>
    <w:rsid w:val="00F36194"/>
    <w:rsid w:val="00F36F8D"/>
    <w:rsid w:val="00F40E58"/>
    <w:rsid w:val="00F43316"/>
    <w:rsid w:val="00F45CD8"/>
    <w:rsid w:val="00F47542"/>
    <w:rsid w:val="00F4783E"/>
    <w:rsid w:val="00F53A8A"/>
    <w:rsid w:val="00F56DC1"/>
    <w:rsid w:val="00F601AD"/>
    <w:rsid w:val="00F608D7"/>
    <w:rsid w:val="00F60A78"/>
    <w:rsid w:val="00F619ED"/>
    <w:rsid w:val="00F64870"/>
    <w:rsid w:val="00F65BCE"/>
    <w:rsid w:val="00F664B0"/>
    <w:rsid w:val="00F6704A"/>
    <w:rsid w:val="00F7050D"/>
    <w:rsid w:val="00F70B00"/>
    <w:rsid w:val="00F7284B"/>
    <w:rsid w:val="00F72B08"/>
    <w:rsid w:val="00F731D4"/>
    <w:rsid w:val="00F73F2D"/>
    <w:rsid w:val="00F7549E"/>
    <w:rsid w:val="00F80BC7"/>
    <w:rsid w:val="00F81DBA"/>
    <w:rsid w:val="00F839CC"/>
    <w:rsid w:val="00F84877"/>
    <w:rsid w:val="00F856AF"/>
    <w:rsid w:val="00F859FA"/>
    <w:rsid w:val="00F8659E"/>
    <w:rsid w:val="00F9111E"/>
    <w:rsid w:val="00F91A4D"/>
    <w:rsid w:val="00F93EC2"/>
    <w:rsid w:val="00F94C76"/>
    <w:rsid w:val="00F9516D"/>
    <w:rsid w:val="00FA0A62"/>
    <w:rsid w:val="00FA1199"/>
    <w:rsid w:val="00FA3426"/>
    <w:rsid w:val="00FA3AB5"/>
    <w:rsid w:val="00FA4560"/>
    <w:rsid w:val="00FA51A1"/>
    <w:rsid w:val="00FA5264"/>
    <w:rsid w:val="00FA5B3E"/>
    <w:rsid w:val="00FA5C2E"/>
    <w:rsid w:val="00FA6DF6"/>
    <w:rsid w:val="00FB4617"/>
    <w:rsid w:val="00FB56E1"/>
    <w:rsid w:val="00FB6A6A"/>
    <w:rsid w:val="00FC0D95"/>
    <w:rsid w:val="00FC13BF"/>
    <w:rsid w:val="00FC19AC"/>
    <w:rsid w:val="00FC1F95"/>
    <w:rsid w:val="00FC2079"/>
    <w:rsid w:val="00FC21E2"/>
    <w:rsid w:val="00FC242E"/>
    <w:rsid w:val="00FC3B31"/>
    <w:rsid w:val="00FC43CC"/>
    <w:rsid w:val="00FD0FC9"/>
    <w:rsid w:val="00FD188F"/>
    <w:rsid w:val="00FD1A04"/>
    <w:rsid w:val="00FD274D"/>
    <w:rsid w:val="00FD3C5A"/>
    <w:rsid w:val="00FD4046"/>
    <w:rsid w:val="00FD6321"/>
    <w:rsid w:val="00FD7315"/>
    <w:rsid w:val="00FD7486"/>
    <w:rsid w:val="00FD771E"/>
    <w:rsid w:val="00FE2BA0"/>
    <w:rsid w:val="00FE3077"/>
    <w:rsid w:val="00FE45F6"/>
    <w:rsid w:val="00FE6150"/>
    <w:rsid w:val="00FF1088"/>
    <w:rsid w:val="00FF27E4"/>
    <w:rsid w:val="00FF3882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A908E1"/>
  <w15:docId w15:val="{DEC38FC2-82EB-41C4-A44F-EDA3DD72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0D7"/>
    <w:pPr>
      <w:spacing w:before="120" w:after="120" w:line="360" w:lineRule="auto"/>
    </w:pPr>
    <w:rPr>
      <w:rFonts w:ascii="Arial" w:hAnsi="Arial" w:cs="Tahoma"/>
      <w:sz w:val="28"/>
      <w:szCs w:val="22"/>
      <w:lang w:val="en-GB"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rsid w:val="00B520D7"/>
    <w:pPr>
      <w:pBdr>
        <w:bottom w:val="none" w:sz="0" w:space="0" w:color="auto"/>
      </w:pBdr>
      <w:spacing w:line="264" w:lineRule="auto"/>
      <w:outlineLvl w:val="0"/>
    </w:pPr>
    <w:rPr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072C0"/>
    <w:pPr>
      <w:keepNext/>
      <w:keepLines/>
      <w:spacing w:before="360" w:after="240" w:line="288" w:lineRule="auto"/>
      <w:outlineLvl w:val="1"/>
    </w:pPr>
    <w:rPr>
      <w:rFonts w:cs="Times New Roman"/>
      <w:b/>
      <w:bCs/>
      <w:color w:val="65328F"/>
      <w:sz w:val="36"/>
      <w:szCs w:val="26"/>
      <w:lang w:val="en-AU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B4099"/>
    <w:pPr>
      <w:spacing w:before="360" w:after="0"/>
      <w:outlineLvl w:val="2"/>
    </w:pPr>
    <w:rPr>
      <w:rFonts w:cs="Times New Roman"/>
      <w:bCs/>
      <w:color w:val="65328F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00E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5A7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520D7"/>
    <w:rPr>
      <w:rFonts w:ascii="Arial" w:eastAsiaTheme="majorEastAsia" w:hAnsi="Arial" w:cstheme="majorBidi"/>
      <w:b/>
      <w:color w:val="65328F"/>
      <w:spacing w:val="5"/>
      <w:sz w:val="48"/>
      <w:szCs w:val="52"/>
    </w:rPr>
  </w:style>
  <w:style w:type="character" w:customStyle="1" w:styleId="Heading2Char">
    <w:name w:val="Heading 2 Char"/>
    <w:link w:val="Heading2"/>
    <w:uiPriority w:val="9"/>
    <w:rsid w:val="00D072C0"/>
    <w:rPr>
      <w:rFonts w:ascii="Arial" w:hAnsi="Arial"/>
      <w:b/>
      <w:bCs/>
      <w:color w:val="65328F"/>
      <w:sz w:val="36"/>
      <w:szCs w:val="26"/>
      <w:lang w:eastAsia="x-none"/>
    </w:rPr>
  </w:style>
  <w:style w:type="character" w:styleId="Strong">
    <w:name w:val="Strong"/>
    <w:uiPriority w:val="22"/>
    <w:qFormat/>
    <w:rsid w:val="00AD4274"/>
    <w:rPr>
      <w:rFonts w:ascii="Arial" w:hAnsi="Arial"/>
      <w:b/>
      <w:bCs/>
      <w:color w:val="65328F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520D7"/>
    <w:rPr>
      <w:rFonts w:ascii="Arial" w:hAnsi="Arial" w:cs="Open Sans"/>
      <w:b w:val="0"/>
      <w:color w:val="65328F"/>
      <w:sz w:val="28"/>
      <w:u w:val="single"/>
      <w:lang w:val="en-AU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8B4099"/>
    <w:rPr>
      <w:rFonts w:ascii="Verdana" w:hAnsi="Verdana"/>
      <w:bCs/>
      <w:color w:val="65328F"/>
      <w:sz w:val="32"/>
      <w:szCs w:val="26"/>
      <w:lang w:val="en-GB"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4A7830"/>
    <w:tblPr/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TOC2"/>
    <w:next w:val="Normal"/>
    <w:autoRedefine/>
    <w:uiPriority w:val="39"/>
    <w:unhideWhenUsed/>
    <w:rsid w:val="00FB4617"/>
    <w:pPr>
      <w:spacing w:before="10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55717"/>
    <w:pPr>
      <w:pBdr>
        <w:bottom w:val="single" w:sz="8" w:space="1" w:color="65328F"/>
        <w:between w:val="single" w:sz="8" w:space="1" w:color="65328F"/>
      </w:pBdr>
      <w:tabs>
        <w:tab w:val="right" w:pos="9016"/>
      </w:tabs>
      <w:spacing w:before="840" w:after="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B520D7"/>
    <w:pPr>
      <w:spacing w:after="2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7100E"/>
    <w:rPr>
      <w:rFonts w:ascii="Arial" w:eastAsiaTheme="majorEastAsia" w:hAnsi="Arial" w:cstheme="majorBidi"/>
      <w:i/>
      <w:iCs/>
      <w:color w:val="005A70"/>
      <w:sz w:val="28"/>
      <w:szCs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"/>
    <w:qFormat/>
    <w:rsid w:val="00D045E8"/>
    <w:pPr>
      <w:pBdr>
        <w:bottom w:val="single" w:sz="4" w:space="1" w:color="auto"/>
      </w:pBdr>
      <w:spacing w:after="180" w:line="240" w:lineRule="auto"/>
      <w:contextualSpacing/>
    </w:pPr>
    <w:rPr>
      <w:rFonts w:eastAsiaTheme="majorEastAsia" w:cstheme="majorBidi"/>
      <w:b/>
      <w:color w:val="65328F"/>
      <w:spacing w:val="5"/>
      <w:sz w:val="64"/>
      <w:szCs w:val="52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"/>
    <w:rsid w:val="00D045E8"/>
    <w:rPr>
      <w:rFonts w:ascii="Verdana" w:eastAsiaTheme="majorEastAsia" w:hAnsi="Verdana" w:cstheme="majorBidi"/>
      <w:b/>
      <w:color w:val="65328F"/>
      <w:spacing w:val="5"/>
      <w:sz w:val="64"/>
      <w:szCs w:val="52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520D7"/>
    <w:rPr>
      <w:rFonts w:ascii="Arial" w:hAnsi="Arial" w:cs="Tahoma"/>
      <w:sz w:val="28"/>
      <w:szCs w:val="22"/>
      <w:lang w:val="en-GB" w:eastAsia="en-US"/>
    </w:rPr>
  </w:style>
  <w:style w:type="paragraph" w:styleId="NoSpacing">
    <w:name w:val="No Spacing"/>
    <w:basedOn w:val="Normal"/>
    <w:link w:val="NoSpacingChar"/>
    <w:uiPriority w:val="1"/>
    <w:qFormat/>
    <w:rsid w:val="00F60A78"/>
    <w:pPr>
      <w:spacing w:after="0" w:line="240" w:lineRule="auto"/>
    </w:pPr>
    <w:rPr>
      <w:rFonts w:cs="Times New Roman"/>
      <w:spacing w:val="4"/>
      <w:sz w:val="24"/>
      <w:szCs w:val="24"/>
      <w:lang w:val="en-AU" w:eastAsia="en-AU"/>
    </w:rPr>
  </w:style>
  <w:style w:type="character" w:customStyle="1" w:styleId="NoSpacingChar">
    <w:name w:val="No Spacing Char"/>
    <w:basedOn w:val="DefaultParagraphFont"/>
    <w:link w:val="NoSpacing"/>
    <w:uiPriority w:val="1"/>
    <w:rsid w:val="00F60A78"/>
    <w:rPr>
      <w:rFonts w:ascii="Arial" w:hAnsi="Arial"/>
      <w:spacing w:val="4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9D6BC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0280"/>
    <w:rPr>
      <w:rFonts w:ascii="Arial" w:hAnsi="Arial" w:cs="Tahoma"/>
      <w:sz w:val="28"/>
      <w:szCs w:val="22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0610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F54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3D32"/>
    <w:rPr>
      <w:color w:val="800080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A1150"/>
    <w:rPr>
      <w:color w:val="605E5C"/>
      <w:shd w:val="clear" w:color="auto" w:fill="E1DFDD"/>
    </w:rPr>
  </w:style>
  <w:style w:type="character" w:customStyle="1" w:styleId="A5">
    <w:name w:val="A5"/>
    <w:uiPriority w:val="99"/>
    <w:rsid w:val="00D968F2"/>
    <w:rPr>
      <w:rFonts w:ascii="Arial" w:hAnsi="Arial" w:cs="Arial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F36F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E6088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843D35"/>
    <w:pPr>
      <w:spacing w:after="960"/>
    </w:pPr>
  </w:style>
  <w:style w:type="character" w:styleId="Emphasis">
    <w:name w:val="Emphasis"/>
    <w:basedOn w:val="DefaultParagraphFont"/>
    <w:uiPriority w:val="20"/>
    <w:qFormat/>
    <w:rsid w:val="00843D35"/>
    <w:rPr>
      <w:b/>
      <w:iCs/>
      <w:color w:val="005A70"/>
      <w:position w:val="-2"/>
      <w:sz w:val="36"/>
    </w:rPr>
  </w:style>
  <w:style w:type="paragraph" w:customStyle="1" w:styleId="Wordlistterm">
    <w:name w:val="Word list term"/>
    <w:basedOn w:val="Normal"/>
    <w:rsid w:val="00D072C0"/>
    <w:pPr>
      <w:spacing w:before="240"/>
      <w:outlineLvl w:val="2"/>
    </w:pPr>
    <w:rPr>
      <w:b/>
      <w:color w:val="65328F"/>
    </w:rPr>
  </w:style>
  <w:style w:type="character" w:customStyle="1" w:styleId="Hyperlinkunderline">
    <w:name w:val="Hyperlink underline"/>
    <w:basedOn w:val="Hyperlink"/>
    <w:uiPriority w:val="1"/>
    <w:qFormat/>
    <w:rsid w:val="00442722"/>
    <w:rPr>
      <w:rFonts w:ascii="Arial" w:hAnsi="Arial" w:cs="Open Sans"/>
      <w:b w:val="0"/>
      <w:color w:val="65328F"/>
      <w:sz w:val="28"/>
      <w:u w:val="single"/>
      <w:lang w:val="en-AU"/>
    </w:rPr>
  </w:style>
  <w:style w:type="paragraph" w:styleId="Subtitle">
    <w:name w:val="Subtitle"/>
    <w:basedOn w:val="Normal"/>
    <w:next w:val="Normal"/>
    <w:link w:val="SubtitleChar"/>
    <w:uiPriority w:val="1"/>
    <w:rsid w:val="00DE6624"/>
    <w:pPr>
      <w:widowControl w:val="0"/>
      <w:numPr>
        <w:ilvl w:val="1"/>
      </w:numPr>
      <w:spacing w:before="360" w:line="400" w:lineRule="atLeast"/>
    </w:pPr>
    <w:rPr>
      <w:rFonts w:eastAsiaTheme="majorEastAsia" w:cstheme="majorBidi"/>
      <w:b/>
      <w:iCs/>
      <w:color w:val="58595B"/>
      <w:spacing w:val="4"/>
      <w:sz w:val="32"/>
      <w:szCs w:val="24"/>
      <w:lang w:val="en-AU"/>
    </w:rPr>
  </w:style>
  <w:style w:type="character" w:customStyle="1" w:styleId="SubtitleChar">
    <w:name w:val="Subtitle Char"/>
    <w:basedOn w:val="DefaultParagraphFont"/>
    <w:link w:val="Subtitle"/>
    <w:uiPriority w:val="1"/>
    <w:rsid w:val="00DE6624"/>
    <w:rPr>
      <w:rFonts w:ascii="Verdana" w:eastAsiaTheme="majorEastAsia" w:hAnsi="Verdana" w:cstheme="majorBidi"/>
      <w:b/>
      <w:iCs/>
      <w:color w:val="58595B"/>
      <w:spacing w:val="4"/>
      <w:sz w:val="32"/>
      <w:szCs w:val="24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D75023"/>
    <w:rPr>
      <w:rFonts w:ascii="Verdana" w:hAnsi="Verdana"/>
      <w:b w:val="0"/>
      <w:color w:val="000000" w:themeColor="text1"/>
      <w:position w:val="0"/>
      <w:sz w:val="32"/>
      <w:bdr w:val="none" w:sz="0" w:space="0" w:color="auto"/>
      <w:shd w:val="clear" w:color="auto" w:fill="C5D8DC"/>
    </w:rPr>
  </w:style>
  <w:style w:type="paragraph" w:styleId="TOC9">
    <w:name w:val="toc 9"/>
    <w:basedOn w:val="Normal"/>
    <w:next w:val="Normal"/>
    <w:autoRedefine/>
    <w:uiPriority w:val="39"/>
    <w:unhideWhenUsed/>
    <w:rsid w:val="007A4F5C"/>
    <w:pPr>
      <w:spacing w:after="100"/>
      <w:ind w:left="2240"/>
    </w:pPr>
  </w:style>
  <w:style w:type="character" w:styleId="Mention">
    <w:name w:val="Mention"/>
    <w:basedOn w:val="DefaultParagraphFont"/>
    <w:uiPriority w:val="99"/>
    <w:unhideWhenUsed/>
    <w:rsid w:val="00CF6D0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s.gov.au/inclusive-employment-austral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dss.gov.au/inclusive-employment-austral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cesshub.gov.au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DSS\_standard\XXXX%20-%20DSS%20-%20Easy%20Read%20Word%20Template%20-%20ER%20-%20May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FC31-93AC-4E6E-A725-3CF5C45A1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DSS - Easy Read Word Template - ER - May 2025.dotx</Template>
  <TotalTime>4</TotalTime>
  <Pages>10</Pages>
  <Words>1224</Words>
  <Characters>5867</Characters>
  <Application>Microsoft Office Word</Application>
  <DocSecurity>0</DocSecurity>
  <Lines>209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to find and keep a job - Inclusive Employment Australia</vt:lpstr>
    </vt:vector>
  </TitlesOfParts>
  <Company>Hewlett-Packard</Company>
  <LinksUpToDate>false</LinksUpToDate>
  <CharactersWithSpaces>6883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Keeping your information private</dc:title>
  <dc:subject/>
  <dc:creator>Australian Government Department of Social Services</dc:creator>
  <cp:keywords/>
  <dc:description/>
  <cp:revision>3</cp:revision>
  <cp:lastPrinted>2020-11-19T07:47:00Z</cp:lastPrinted>
  <dcterms:created xsi:type="dcterms:W3CDTF">2026-07-23T02:37:00Z</dcterms:created>
  <dcterms:modified xsi:type="dcterms:W3CDTF">2026-07-23T02:42:00Z</dcterms:modified>
</cp:coreProperties>
</file>