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27752094"/>
    <w:bookmarkStart w:id="1" w:name="_Toc227752292"/>
    <w:bookmarkStart w:id="2" w:name="_Toc227829531"/>
    <w:p w14:paraId="2F1BB504" w14:textId="0AE396C4" w:rsidR="00B80791" w:rsidRDefault="00BB55C5" w:rsidP="00B80791">
      <w:pPr>
        <w:pStyle w:val="Heading1"/>
      </w:pPr>
      <w:r>
        <w:rPr>
          <w:noProof/>
        </w:rPr>
        <mc:AlternateContent>
          <mc:Choice Requires="wpg">
            <w:drawing>
              <wp:anchor distT="0" distB="0" distL="114300" distR="114300" simplePos="0" relativeHeight="251658241" behindDoc="1" locked="0" layoutInCell="1" allowOverlap="1" wp14:anchorId="5EC72237" wp14:editId="581B9C37">
                <wp:simplePos x="0" y="0"/>
                <wp:positionH relativeFrom="page">
                  <wp:align>right</wp:align>
                </wp:positionH>
                <wp:positionV relativeFrom="paragraph">
                  <wp:posOffset>-26035</wp:posOffset>
                </wp:positionV>
                <wp:extent cx="7837805" cy="10673080"/>
                <wp:effectExtent l="0" t="0" r="0" b="0"/>
                <wp:wrapNone/>
                <wp:docPr id="1626649338"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7805" cy="10673080"/>
                          <a:chOff x="0" y="0"/>
                          <a:chExt cx="7837805" cy="10115550"/>
                        </a:xfrm>
                      </wpg:grpSpPr>
                      <pic:pic xmlns:pic="http://schemas.openxmlformats.org/drawingml/2006/picture">
                        <pic:nvPicPr>
                          <pic:cNvPr id="273583065" name="drawing" descr="Cover page of the Australian Government's Measures to support economic inclusion since May 2022 progress update, published in April 2026. Includes the Australian coat of arms in the top left hand corner and a 3D checkered pattern in the bottom right corne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837805" cy="10115550"/>
                          </a:xfrm>
                          <a:prstGeom prst="rect">
                            <a:avLst/>
                          </a:prstGeom>
                        </pic:spPr>
                      </pic:pic>
                      <wps:wsp>
                        <wps:cNvPr id="202522127" name="Rectangle 1">
                          <a:extLst>
                            <a:ext uri="{C183D7F6-B498-43B3-948B-1728B52AA6E4}">
                              <adec:decorative xmlns:adec="http://schemas.microsoft.com/office/drawing/2017/decorative" val="1"/>
                            </a:ext>
                          </a:extLst>
                        </wps:cNvPr>
                        <wps:cNvSpPr/>
                        <wps:spPr>
                          <a:xfrm>
                            <a:off x="565150" y="1993900"/>
                            <a:ext cx="6280150" cy="20002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452724" name="Rectangle 1">
                          <a:extLst>
                            <a:ext uri="{C183D7F6-B498-43B3-948B-1728B52AA6E4}">
                              <adec:decorative xmlns:adec="http://schemas.microsoft.com/office/drawing/2017/decorative" val="1"/>
                            </a:ext>
                          </a:extLst>
                        </wps:cNvPr>
                        <wps:cNvSpPr/>
                        <wps:spPr>
                          <a:xfrm>
                            <a:off x="679450" y="3054350"/>
                            <a:ext cx="2006600" cy="1866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CEDF7" id="Group 2" o:spid="_x0000_s1026" alt="&quot;&quot;" style="position:absolute;margin-left:565.95pt;margin-top:-2.05pt;width:617.15pt;height:840.4pt;z-index:-251658239;mso-position-horizontal:right;mso-position-horizontal-relative:page;mso-width-relative:margin;mso-height-relative:margin" coordsize="78378,1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rawing" o:spid="_x0000_s1027" type="#_x0000_t75" alt="Cover page of the Australian Government's Measures to support economic inclusion since May 2022 progress update, published in April 2026. Includes the Australian coat of arms in the top left hand corner and a 3D checkered pattern in the bottom right corner." style="position:absolute;width:78378;height:10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">
                  <v:imagedata r:id="rId12" o:title="Cover page of the Australian Government's Measures to support economic inclusion since May 2022 progress update, published in April 2026"/>
                </v:shape>
                <v:rect id="Rectangle 1" o:spid="_x0000_s1028" alt="&quot;&quot;" style="position:absolute;left:5651;top:19939;width:62802;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" fillcolor="white [3212]" stroked="f" strokeweight="2pt"/>
                <v:rect id="Rectangle 1" o:spid="_x0000_s1029" alt="&quot;&quot;" style="position:absolute;left:6794;top:30543;width:20066;height:18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" fillcolor="white [3212]" stroked="f" strokeweight="2pt"/>
                <w10:wrap anchorx="page"/>
              </v:group>
            </w:pict>
          </mc:Fallback>
        </mc:AlternateContent>
      </w:r>
      <w:r w:rsidR="00502489">
        <w:rPr>
          <w:noProof/>
        </w:rPr>
        <w:drawing>
          <wp:anchor distT="0" distB="0" distL="114300" distR="114300" simplePos="0" relativeHeight="251659265" behindDoc="0" locked="0" layoutInCell="1" allowOverlap="1" wp14:anchorId="69CECCC2" wp14:editId="7BED374F">
            <wp:simplePos x="0" y="0"/>
            <wp:positionH relativeFrom="margin">
              <wp:posOffset>-317500</wp:posOffset>
            </wp:positionH>
            <wp:positionV relativeFrom="paragraph">
              <wp:posOffset>399415</wp:posOffset>
            </wp:positionV>
            <wp:extent cx="2527300" cy="1402715"/>
            <wp:effectExtent l="0" t="0" r="6350" b="6985"/>
            <wp:wrapNone/>
            <wp:docPr id="38971534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5340"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alphaModFix/>
                      <a:extLst>
                        <a:ext uri="{28A0092B-C50C-407E-A947-70E740481C1C}">
                          <a14:useLocalDpi xmlns:a14="http://schemas.microsoft.com/office/drawing/2010/main" val="0"/>
                        </a:ext>
                      </a:extLst>
                    </a:blip>
                    <a:srcRect/>
                    <a:stretch>
                      <a:fillRect/>
                    </a:stretch>
                  </pic:blipFill>
                  <pic:spPr bwMode="auto">
                    <a:xfrm>
                      <a:off x="0" y="0"/>
                      <a:ext cx="2527300" cy="14027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p w14:paraId="682D2CE9" w14:textId="7266FD34" w:rsidR="00B80791" w:rsidRDefault="00B80791" w:rsidP="00B80791">
      <w:pPr>
        <w:pStyle w:val="Heading1"/>
      </w:pPr>
    </w:p>
    <w:p w14:paraId="682157B3" w14:textId="15E6D21C" w:rsidR="00B80791" w:rsidRDefault="00502489" w:rsidP="00B80791">
      <w:pPr>
        <w:pStyle w:val="Heading1"/>
      </w:pPr>
      <w:r>
        <w:rPr>
          <w:noProof/>
        </w:rPr>
        <w:drawing>
          <wp:inline distT="0" distB="0" distL="0" distR="0" wp14:anchorId="3EF9CE21" wp14:editId="6CA6E646">
            <wp:extent cx="3436383" cy="1907628"/>
            <wp:effectExtent l="0" t="0" r="0" b="0"/>
            <wp:docPr id="575033129" name="Picture 2"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stralian Governmen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3856" cy="1911776"/>
                    </a:xfrm>
                    <a:prstGeom prst="rect">
                      <a:avLst/>
                    </a:prstGeom>
                    <a:noFill/>
                    <a:ln>
                      <a:noFill/>
                    </a:ln>
                  </pic:spPr>
                </pic:pic>
              </a:graphicData>
            </a:graphic>
          </wp:inline>
        </w:drawing>
      </w:r>
    </w:p>
    <w:bookmarkStart w:id="3" w:name="_Toc227752095"/>
    <w:bookmarkStart w:id="4" w:name="_Toc227752293"/>
    <w:bookmarkStart w:id="5" w:name="_Toc227829532"/>
    <w:p w14:paraId="21852F8E" w14:textId="206B6455" w:rsidR="002F26A5" w:rsidRPr="00004979" w:rsidRDefault="004F23E2" w:rsidP="00E43A1B">
      <w:pPr>
        <w:pStyle w:val="Heading1"/>
        <w:spacing w:before="0" w:line="240" w:lineRule="auto"/>
        <w:rPr>
          <w:sz w:val="96"/>
          <w:szCs w:val="44"/>
        </w:rPr>
      </w:pPr>
      <w:r w:rsidRPr="00004979">
        <w:rPr>
          <w:noProof/>
          <w:sz w:val="96"/>
          <w:szCs w:val="44"/>
        </w:rPr>
        <mc:AlternateContent>
          <mc:Choice Requires="wps">
            <w:drawing>
              <wp:anchor distT="0" distB="0" distL="114300" distR="114300" simplePos="0" relativeHeight="251658240" behindDoc="0" locked="0" layoutInCell="1" allowOverlap="1" wp14:anchorId="528883C9" wp14:editId="5281EB2E">
                <wp:simplePos x="0" y="0"/>
                <wp:positionH relativeFrom="column">
                  <wp:posOffset>-17780</wp:posOffset>
                </wp:positionH>
                <wp:positionV relativeFrom="paragraph">
                  <wp:posOffset>4970145</wp:posOffset>
                </wp:positionV>
                <wp:extent cx="1094740" cy="318770"/>
                <wp:effectExtent l="0" t="0" r="10160" b="24130"/>
                <wp:wrapNone/>
                <wp:docPr id="1806119707" name="Rectangle 1"/>
                <wp:cNvGraphicFramePr/>
                <a:graphic xmlns:a="http://schemas.openxmlformats.org/drawingml/2006/main">
                  <a:graphicData uri="http://schemas.microsoft.com/office/word/2010/wordprocessingShape">
                    <wps:wsp>
                      <wps:cNvSpPr/>
                      <wps:spPr>
                        <a:xfrm>
                          <a:off x="0" y="0"/>
                          <a:ext cx="1094740" cy="3187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6DFA" id="Rectangle 1" o:spid="_x0000_s1026" style="position:absolute;margin-left:-1.4pt;margin-top:391.35pt;width:86.2pt;height:2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" fillcolor="white [3212]" strokecolor="white [3212]" strokeweight="2pt"/>
            </w:pict>
          </mc:Fallback>
        </mc:AlternateContent>
      </w:r>
      <w:r w:rsidR="00B80791" w:rsidRPr="00004979">
        <w:rPr>
          <w:sz w:val="96"/>
          <w:szCs w:val="44"/>
        </w:rPr>
        <w:t xml:space="preserve">Measures to </w:t>
      </w:r>
      <w:r w:rsidR="00250DEF" w:rsidRPr="00004979">
        <w:rPr>
          <w:sz w:val="96"/>
          <w:szCs w:val="44"/>
        </w:rPr>
        <w:t>s</w:t>
      </w:r>
      <w:r w:rsidR="00B80791" w:rsidRPr="00004979">
        <w:rPr>
          <w:sz w:val="96"/>
          <w:szCs w:val="44"/>
        </w:rPr>
        <w:t xml:space="preserve">upport </w:t>
      </w:r>
      <w:r w:rsidR="00B73685" w:rsidRPr="00004979">
        <w:rPr>
          <w:sz w:val="96"/>
          <w:szCs w:val="44"/>
        </w:rPr>
        <w:t>e</w:t>
      </w:r>
      <w:r w:rsidR="00B80791" w:rsidRPr="00004979">
        <w:rPr>
          <w:sz w:val="96"/>
          <w:szCs w:val="44"/>
        </w:rPr>
        <w:t xml:space="preserve">conomic </w:t>
      </w:r>
      <w:r w:rsidR="008306FE" w:rsidRPr="00004979">
        <w:rPr>
          <w:sz w:val="96"/>
          <w:szCs w:val="44"/>
        </w:rPr>
        <w:t>i</w:t>
      </w:r>
      <w:r w:rsidR="00B80791" w:rsidRPr="00004979">
        <w:rPr>
          <w:sz w:val="96"/>
          <w:szCs w:val="44"/>
        </w:rPr>
        <w:t xml:space="preserve">nclusion </w:t>
      </w:r>
      <w:r w:rsidR="00E85AA5" w:rsidRPr="00004979">
        <w:rPr>
          <w:sz w:val="96"/>
          <w:szCs w:val="44"/>
        </w:rPr>
        <w:t xml:space="preserve">since </w:t>
      </w:r>
      <w:r w:rsidR="000B11C9" w:rsidRPr="00004979">
        <w:rPr>
          <w:sz w:val="96"/>
          <w:szCs w:val="44"/>
        </w:rPr>
        <w:t>May 2022</w:t>
      </w:r>
      <w:bookmarkEnd w:id="3"/>
      <w:bookmarkEnd w:id="4"/>
      <w:bookmarkEnd w:id="5"/>
    </w:p>
    <w:p w14:paraId="5B1DB36B" w14:textId="0520048D" w:rsidR="00F4335A" w:rsidRDefault="00F4335A" w:rsidP="00E43A1B">
      <w:pPr>
        <w:pStyle w:val="Heading1"/>
        <w:spacing w:before="0"/>
      </w:pPr>
    </w:p>
    <w:p w14:paraId="590C22FF" w14:textId="1FBA6213" w:rsidR="00EC59D7" w:rsidRPr="003C234B" w:rsidRDefault="00004979" w:rsidP="003C234B">
      <w:pPr>
        <w:spacing w:before="0" w:after="120" w:line="460" w:lineRule="exact"/>
        <w:rPr>
          <w:rFonts w:asciiTheme="majorHAnsi" w:hAnsiTheme="majorHAnsi" w:cstheme="majorHAnsi"/>
          <w:b/>
          <w:bCs/>
          <w:sz w:val="56"/>
          <w:szCs w:val="56"/>
        </w:rPr>
      </w:pPr>
      <w:bookmarkStart w:id="6" w:name="_Toc227752096"/>
      <w:bookmarkStart w:id="7" w:name="_Toc227752294"/>
      <w:bookmarkStart w:id="8" w:name="_Toc227829533"/>
      <w:r w:rsidRPr="003C234B">
        <w:rPr>
          <w:rFonts w:asciiTheme="majorHAnsi" w:hAnsiTheme="majorHAnsi" w:cstheme="majorHAnsi"/>
          <w:b/>
          <w:bCs/>
          <w:sz w:val="56"/>
          <w:szCs w:val="56"/>
        </w:rPr>
        <w:t>Progress</w:t>
      </w:r>
      <w:r w:rsidR="00EC59D7" w:rsidRPr="003C234B">
        <w:rPr>
          <w:rFonts w:asciiTheme="majorHAnsi" w:hAnsiTheme="majorHAnsi" w:cstheme="majorHAnsi"/>
          <w:b/>
          <w:bCs/>
          <w:sz w:val="56"/>
          <w:szCs w:val="56"/>
        </w:rPr>
        <w:t xml:space="preserve"> </w:t>
      </w:r>
      <w:r w:rsidR="00681FC1" w:rsidRPr="003C234B">
        <w:rPr>
          <w:rFonts w:asciiTheme="majorHAnsi" w:hAnsiTheme="majorHAnsi" w:cstheme="majorHAnsi"/>
          <w:b/>
          <w:bCs/>
          <w:sz w:val="56"/>
          <w:szCs w:val="56"/>
        </w:rPr>
        <w:t>u</w:t>
      </w:r>
      <w:r w:rsidR="00EC59D7" w:rsidRPr="003C234B">
        <w:rPr>
          <w:rFonts w:asciiTheme="majorHAnsi" w:hAnsiTheme="majorHAnsi" w:cstheme="majorHAnsi"/>
          <w:b/>
          <w:bCs/>
          <w:sz w:val="56"/>
          <w:szCs w:val="56"/>
        </w:rPr>
        <w:t>pdate</w:t>
      </w:r>
      <w:bookmarkEnd w:id="6"/>
      <w:bookmarkEnd w:id="7"/>
      <w:bookmarkEnd w:id="8"/>
    </w:p>
    <w:p w14:paraId="3BD04949" w14:textId="4E7AE05E" w:rsidR="00EC59D7" w:rsidRPr="003C234B" w:rsidRDefault="00004979" w:rsidP="003C234B">
      <w:pPr>
        <w:spacing w:before="0" w:after="120" w:line="460" w:lineRule="exact"/>
        <w:rPr>
          <w:rFonts w:asciiTheme="majorHAnsi" w:hAnsiTheme="majorHAnsi" w:cstheme="majorHAnsi"/>
          <w:sz w:val="52"/>
          <w:szCs w:val="52"/>
        </w:rPr>
      </w:pPr>
      <w:bookmarkStart w:id="9" w:name="_Toc227752097"/>
      <w:bookmarkStart w:id="10" w:name="_Toc227752295"/>
      <w:bookmarkStart w:id="11" w:name="_Toc227829534"/>
      <w:r w:rsidRPr="003C234B">
        <w:rPr>
          <w:rFonts w:asciiTheme="majorHAnsi" w:hAnsiTheme="majorHAnsi" w:cstheme="majorHAnsi"/>
          <w:sz w:val="52"/>
          <w:szCs w:val="52"/>
        </w:rPr>
        <w:t>April 2026</w:t>
      </w:r>
      <w:bookmarkEnd w:id="9"/>
      <w:bookmarkEnd w:id="10"/>
      <w:bookmarkEnd w:id="11"/>
    </w:p>
    <w:p w14:paraId="2D8E90F6" w14:textId="12BE8C15" w:rsidR="000B11C9" w:rsidRPr="000B11C9" w:rsidRDefault="000B11C9" w:rsidP="000B11C9">
      <w:pPr>
        <w:sectPr w:rsidR="000B11C9" w:rsidRPr="000B11C9" w:rsidSect="004B6C2D">
          <w:pgSz w:w="11906" w:h="16838" w:code="9"/>
          <w:pgMar w:top="41" w:right="1418" w:bottom="1418" w:left="1418" w:header="709" w:footer="709" w:gutter="0"/>
          <w:pgNumType w:fmt="lowerRoman" w:start="0"/>
          <w:cols w:space="708"/>
          <w:vAlign w:val="center"/>
          <w:titlePg/>
          <w:docGrid w:linePitch="360"/>
        </w:sectPr>
      </w:pPr>
    </w:p>
    <w:p w14:paraId="35E6B86F" w14:textId="1C15412F" w:rsidR="000E0B74" w:rsidRDefault="000E0B74" w:rsidP="005877AC">
      <w:pPr>
        <w:spacing w:before="0" w:after="160" w:line="259" w:lineRule="auto"/>
      </w:pPr>
      <w:r w:rsidRPr="00661BF0">
        <w:lastRenderedPageBreak/>
        <w:t xml:space="preserve">© Commonwealth of Australia </w:t>
      </w:r>
      <w:r w:rsidR="00273398">
        <w:t>202</w:t>
      </w:r>
      <w:r w:rsidR="00AF0DE4">
        <w:t>6</w:t>
      </w:r>
    </w:p>
    <w:p w14:paraId="6F3E41A7" w14:textId="7A69F962" w:rsidR="006469CC" w:rsidRDefault="006469CC" w:rsidP="005877AC">
      <w:pPr>
        <w:spacing w:before="0" w:after="160" w:line="259" w:lineRule="auto"/>
        <w:rPr>
          <w:noProof/>
        </w:rPr>
      </w:pPr>
      <w:r>
        <w:t xml:space="preserve">ISBN: </w:t>
      </w:r>
      <w:r w:rsidR="00E313B2" w:rsidRPr="00E313B2">
        <w:t>978-1-923278-42-4</w:t>
      </w:r>
    </w:p>
    <w:p w14:paraId="419A1F95" w14:textId="0650514F" w:rsidR="00BB55C5" w:rsidRPr="00086F82" w:rsidRDefault="00BB55C5" w:rsidP="00BB55C5">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AC102B">
          <w:rPr>
            <w:rStyle w:val="Hyperlink"/>
          </w:rPr>
          <w:t>Creative Commons Attribution 4.0 International</w:t>
        </w:r>
      </w:hyperlink>
      <w:r>
        <w:rPr>
          <w:rFonts w:cstheme="minorHAnsi"/>
          <w:sz w:val="24"/>
          <w:szCs w:val="24"/>
        </w:rPr>
        <w:t xml:space="preserve"> </w:t>
      </w:r>
      <w:r w:rsidRPr="002F1BC2">
        <w:t>licence, with the exception of the Commonwealth Coat of Arms</w:t>
      </w:r>
      <w:r>
        <w:t xml:space="preserve">, photographs, images, </w:t>
      </w:r>
      <w:r w:rsidRPr="004F5ACF">
        <w:t>third party materials, materials protected by a trademark</w:t>
      </w:r>
      <w:r>
        <w:t xml:space="preserve">, signatures </w:t>
      </w:r>
      <w:r w:rsidRPr="002F1BC2">
        <w:t>and where otherwise stated</w:t>
      </w:r>
      <w:r>
        <w:t xml:space="preserve">. </w:t>
      </w:r>
      <w:r w:rsidRPr="002F1BC2">
        <w:t>The full licence terms are available from</w:t>
      </w:r>
      <w:r w:rsidRPr="00476F09">
        <w:rPr>
          <w:rFonts w:cstheme="minorHAnsi"/>
          <w:sz w:val="24"/>
          <w:szCs w:val="24"/>
        </w:rPr>
        <w:t xml:space="preserve"> </w:t>
      </w:r>
      <w:hyperlink r:id="rId15" w:history="1">
        <w:r>
          <w:rPr>
            <w:rStyle w:val="Hyperlink"/>
          </w:rPr>
          <w:t>creativecommons.org/licenses/by/4.0/legalcode</w:t>
        </w:r>
      </w:hyperlink>
      <w:r>
        <w:rPr>
          <w:rFonts w:cstheme="minorHAnsi"/>
          <w:sz w:val="24"/>
          <w:szCs w:val="24"/>
        </w:rPr>
        <w:t xml:space="preserve">. </w:t>
      </w:r>
    </w:p>
    <w:p w14:paraId="694D78EE" w14:textId="77777777" w:rsidR="000E0B74" w:rsidRDefault="000E0B74" w:rsidP="000E0B74">
      <w:pPr>
        <w:pStyle w:val="ChartGraphic"/>
        <w:jc w:val="left"/>
      </w:pPr>
      <w:r w:rsidRPr="00E56DFB">
        <w:rPr>
          <w:noProof/>
        </w:rPr>
        <w:drawing>
          <wp:inline distT="0" distB="0" distL="0" distR="0" wp14:anchorId="55A3275B" wp14:editId="6F29C08C">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69BA08F" w14:textId="6E09173E" w:rsidR="00DA5723" w:rsidRPr="006627B4" w:rsidRDefault="00DA5723" w:rsidP="000E0B74">
      <w:pPr>
        <w:tabs>
          <w:tab w:val="left" w:pos="1650"/>
        </w:tabs>
      </w:pPr>
      <w:r w:rsidRPr="006627B4">
        <w:t xml:space="preserve">Use of </w:t>
      </w:r>
      <w:r w:rsidRPr="008125A6">
        <w:t>Australian Government</w:t>
      </w:r>
      <w:r w:rsidRPr="006627B4">
        <w:t xml:space="preserve"> material under a</w:t>
      </w:r>
      <w:r w:rsidRPr="00476F09">
        <w:rPr>
          <w:rFonts w:cstheme="minorHAnsi"/>
          <w:sz w:val="24"/>
          <w:szCs w:val="24"/>
        </w:rPr>
        <w:t xml:space="preserve"> </w:t>
      </w:r>
      <w:hyperlink r:id="rId17" w:history="1">
        <w:r w:rsidRPr="00AC102B">
          <w:rPr>
            <w:rStyle w:val="Hyperlink"/>
          </w:rPr>
          <w:t>Creative Commons Attribution 4.0 International</w:t>
        </w:r>
      </w:hyperlink>
      <w:r w:rsidRPr="00AC102B">
        <w:rPr>
          <w:rFonts w:ascii="Calibri" w:hAnsi="Calibri"/>
          <w:color w:val="000000"/>
        </w:rPr>
        <w:t xml:space="preserve"> </w:t>
      </w:r>
      <w:r w:rsidRPr="006627B4">
        <w:t xml:space="preserve">licence requires you to attribute the work (but not in any way that suggests that </w:t>
      </w:r>
      <w:r w:rsidRPr="008125A6">
        <w:t>Australian Government</w:t>
      </w:r>
      <w:r w:rsidRPr="006627B4">
        <w:t xml:space="preserve"> endorse</w:t>
      </w:r>
      <w:r>
        <w:t>s you or your use of the work).</w:t>
      </w:r>
    </w:p>
    <w:p w14:paraId="196A88BD" w14:textId="429DFDF7" w:rsidR="000E0B74" w:rsidRPr="006469CC" w:rsidRDefault="008125A6" w:rsidP="006469CC">
      <w:pPr>
        <w:rPr>
          <w:b/>
        </w:rPr>
      </w:pPr>
      <w:r>
        <w:rPr>
          <w:b/>
        </w:rPr>
        <w:t>T</w:t>
      </w:r>
      <w:r w:rsidRPr="008125A6">
        <w:rPr>
          <w:b/>
        </w:rPr>
        <w:t>he Australian Government</w:t>
      </w:r>
      <w:r w:rsidR="00412369" w:rsidRPr="00412369">
        <w:rPr>
          <w:b/>
        </w:rPr>
        <w:t xml:space="preserve"> </w:t>
      </w:r>
      <w:r w:rsidR="000E0B74" w:rsidRPr="006469CC">
        <w:rPr>
          <w:b/>
        </w:rPr>
        <w:t>material used ‘as supplied’.</w:t>
      </w:r>
    </w:p>
    <w:p w14:paraId="270C7A34" w14:textId="6955D92E" w:rsidR="000E0B74" w:rsidRPr="00476F09" w:rsidRDefault="000E0B74" w:rsidP="000E0B74">
      <w:r w:rsidRPr="00476F09">
        <w:t xml:space="preserve">Provided you have not modified or transformed </w:t>
      </w:r>
      <w:r w:rsidR="006C329E" w:rsidRPr="006C329E">
        <w:t>the Australian Government</w:t>
      </w:r>
      <w:r w:rsidR="00412369" w:rsidRPr="006627B4">
        <w:t xml:space="preserve"> </w:t>
      </w:r>
      <w:r w:rsidRPr="00476F09">
        <w:t>material in any way including, for example, by</w:t>
      </w:r>
      <w:r>
        <w:t xml:space="preserve"> </w:t>
      </w:r>
      <w:r w:rsidRPr="0096692D">
        <w:t xml:space="preserve">changing the </w:t>
      </w:r>
      <w:r w:rsidR="006C329E" w:rsidRPr="006C329E">
        <w:t>Australian Government</w:t>
      </w:r>
      <w:r w:rsidR="00412369" w:rsidRPr="006627B4">
        <w:t xml:space="preserve"> </w:t>
      </w:r>
      <w:r w:rsidRPr="0096692D">
        <w:t>text; calculating percentage changes; graphing or charting data</w:t>
      </w:r>
      <w:r>
        <w:t>;</w:t>
      </w:r>
      <w:r w:rsidRPr="0096692D">
        <w:t xml:space="preserve"> or deriving new statistics from published </w:t>
      </w:r>
      <w:r w:rsidR="006C329E" w:rsidRPr="006C329E">
        <w:t>Australian Government</w:t>
      </w:r>
      <w:r w:rsidR="00412369" w:rsidRPr="006627B4">
        <w:t xml:space="preserve"> </w:t>
      </w:r>
      <w:r w:rsidRPr="0096692D">
        <w:t>statistics</w:t>
      </w:r>
      <w:r>
        <w:t xml:space="preserve"> </w:t>
      </w:r>
      <w:r w:rsidR="007169B7">
        <w:t>–</w:t>
      </w:r>
      <w:r>
        <w:t xml:space="preserve"> then </w:t>
      </w:r>
      <w:r w:rsidR="006C329E" w:rsidRPr="006C329E">
        <w:t>the Australian Government</w:t>
      </w:r>
      <w:r w:rsidR="00412369" w:rsidRPr="006627B4">
        <w:t xml:space="preserve"> </w:t>
      </w:r>
      <w:r>
        <w:t>prefers t</w:t>
      </w:r>
      <w:r w:rsidRPr="00476F09">
        <w:t xml:space="preserve">he following attribution: </w:t>
      </w:r>
    </w:p>
    <w:p w14:paraId="620B47B1" w14:textId="77777777" w:rsidR="00297585" w:rsidRPr="00372D99" w:rsidRDefault="00297585" w:rsidP="00297585">
      <w:pPr>
        <w:ind w:firstLine="720"/>
        <w:rPr>
          <w:rStyle w:val="Emphasis"/>
        </w:rPr>
      </w:pPr>
      <w:r w:rsidRPr="00297585">
        <w:t>Source:</w:t>
      </w:r>
      <w:r w:rsidRPr="00297585">
        <w:rPr>
          <w:rStyle w:val="Emphasis"/>
        </w:rPr>
        <w:t xml:space="preserve"> The Commonwealth of Australia.</w:t>
      </w:r>
    </w:p>
    <w:p w14:paraId="614C75C0" w14:textId="77777777" w:rsidR="000E0B74" w:rsidRPr="006627B4" w:rsidRDefault="000E0B74" w:rsidP="000E0B74">
      <w:r w:rsidRPr="00CC63CC">
        <w:rPr>
          <w:b/>
        </w:rPr>
        <w:t>Derivative</w:t>
      </w:r>
      <w:r w:rsidRPr="006627B4">
        <w:t xml:space="preserve"> </w:t>
      </w:r>
      <w:r w:rsidRPr="00CC63CC">
        <w:rPr>
          <w:b/>
        </w:rPr>
        <w:t>material</w:t>
      </w:r>
    </w:p>
    <w:p w14:paraId="4D4E2AEE" w14:textId="4D3400DA" w:rsidR="000E0B74" w:rsidRPr="006627B4" w:rsidRDefault="000E0B74" w:rsidP="000E0B74">
      <w:r w:rsidRPr="006627B4">
        <w:t xml:space="preserve">If you have modified or transformed </w:t>
      </w:r>
      <w:r w:rsidR="006C329E" w:rsidRPr="006C329E">
        <w:t>the Australian Government</w:t>
      </w:r>
      <w:r w:rsidR="00412369" w:rsidRPr="006627B4">
        <w:t xml:space="preserve"> </w:t>
      </w:r>
      <w:r w:rsidRPr="006627B4">
        <w:t xml:space="preserve">material, or derived new material from those of the </w:t>
      </w:r>
      <w:r w:rsidR="006C329E" w:rsidRPr="006C329E">
        <w:t>Australian Government</w:t>
      </w:r>
      <w:r w:rsidR="00412369" w:rsidRPr="006627B4">
        <w:t xml:space="preserve"> </w:t>
      </w:r>
      <w:r w:rsidRPr="006627B4">
        <w:t xml:space="preserve">in any way, then </w:t>
      </w:r>
      <w:r w:rsidR="006C329E" w:rsidRPr="006C329E">
        <w:t>the Australian Government</w:t>
      </w:r>
      <w:r w:rsidR="00412369" w:rsidRPr="006627B4">
        <w:t xml:space="preserve"> </w:t>
      </w:r>
      <w:r w:rsidRPr="006627B4">
        <w:t xml:space="preserve">prefers the following attribution: </w:t>
      </w:r>
    </w:p>
    <w:p w14:paraId="651D24BB" w14:textId="36D204D5" w:rsidR="00FD7949" w:rsidRPr="00FD7949" w:rsidRDefault="00FD7949" w:rsidP="00FD7949">
      <w:pPr>
        <w:ind w:firstLine="720"/>
        <w:rPr>
          <w:i/>
          <w:iCs/>
        </w:rPr>
      </w:pPr>
      <w:r w:rsidRPr="00FD7949">
        <w:rPr>
          <w:rStyle w:val="Emphasis"/>
        </w:rPr>
        <w:t>Based on Commonwealth of Australia</w:t>
      </w:r>
      <w:r w:rsidRPr="00FD7949" w:rsidDel="002A3368">
        <w:rPr>
          <w:rStyle w:val="Emphasis"/>
        </w:rPr>
        <w:t xml:space="preserve"> </w:t>
      </w:r>
      <w:r w:rsidRPr="00FD7949">
        <w:rPr>
          <w:rStyle w:val="Emphasis"/>
        </w:rPr>
        <w:t>data</w:t>
      </w:r>
      <w:r w:rsidRPr="00372D99">
        <w:rPr>
          <w:rStyle w:val="Emphasis"/>
        </w:rPr>
        <w:t>.</w:t>
      </w:r>
    </w:p>
    <w:p w14:paraId="6BD9B357" w14:textId="77777777" w:rsidR="000E0B74" w:rsidRPr="006627B4" w:rsidRDefault="000E0B74" w:rsidP="000E0B74">
      <w:pPr>
        <w:rPr>
          <w:b/>
        </w:rPr>
      </w:pPr>
      <w:r w:rsidRPr="006627B4">
        <w:rPr>
          <w:b/>
        </w:rPr>
        <w:t>Use of the Coat of Arms</w:t>
      </w:r>
    </w:p>
    <w:p w14:paraId="0F625FB2" w14:textId="77777777" w:rsidR="007B3DFC" w:rsidRPr="005C503A" w:rsidRDefault="007B3DFC" w:rsidP="007B3DFC">
      <w:r w:rsidRPr="005C503A">
        <w:t xml:space="preserve">The terms under which the Coat of Arms can be used are set out on the Department of the Prime Minister and Cabinet website (see </w:t>
      </w:r>
      <w:hyperlink r:id="rId18" w:history="1">
        <w:r>
          <w:rPr>
            <w:rStyle w:val="Hyperlink"/>
          </w:rPr>
          <w:t>www.pmc.gov.au/government/commonwealth-coat-arms</w:t>
        </w:r>
      </w:hyperlink>
      <w:r w:rsidRPr="005C503A">
        <w:t>).</w:t>
      </w:r>
    </w:p>
    <w:p w14:paraId="454DC40C" w14:textId="77777777" w:rsidR="000E0B74" w:rsidRPr="006627B4" w:rsidRDefault="000E0B74" w:rsidP="000E0B74">
      <w:pPr>
        <w:rPr>
          <w:b/>
        </w:rPr>
      </w:pPr>
      <w:r>
        <w:rPr>
          <w:b/>
        </w:rPr>
        <w:t>Other u</w:t>
      </w:r>
      <w:r w:rsidRPr="006627B4">
        <w:rPr>
          <w:b/>
        </w:rPr>
        <w:t>ses</w:t>
      </w:r>
    </w:p>
    <w:p w14:paraId="5366D5A0" w14:textId="77777777" w:rsidR="000E0B74" w:rsidRPr="006627B4" w:rsidRDefault="000E0B74" w:rsidP="000E0B74">
      <w:r>
        <w:t>E</w:t>
      </w:r>
      <w:r w:rsidRPr="006627B4">
        <w:t>nquiries regarding this licence and any other use of this document are welcome at:</w:t>
      </w:r>
    </w:p>
    <w:p w14:paraId="2B1E5017" w14:textId="77777777" w:rsidR="000E0B74" w:rsidRDefault="000E0B74" w:rsidP="000E0B74">
      <w:pPr>
        <w:ind w:left="720"/>
        <w:rPr>
          <w:rStyle w:val="Hyperlink"/>
        </w:rPr>
      </w:pPr>
      <w:r w:rsidRPr="00DE66B2">
        <w:t>Manager</w:t>
      </w:r>
      <w:r w:rsidR="00A72960" w:rsidRPr="00DE66B2">
        <w:br/>
      </w:r>
      <w:r w:rsidRPr="00DE66B2">
        <w:t>Media Unit</w:t>
      </w:r>
      <w:r w:rsidRPr="00DE66B2">
        <w:br/>
        <w:t>The Treasury</w:t>
      </w:r>
      <w:r w:rsidRPr="00DE66B2">
        <w:br/>
        <w:t xml:space="preserve">Langton Crescent </w:t>
      </w:r>
      <w:r w:rsidRPr="00DE66B2">
        <w:br/>
        <w:t>Parkes  ACT  2600</w:t>
      </w:r>
      <w:r w:rsidRPr="00DE66B2">
        <w:br/>
        <w:t xml:space="preserve">Email: </w:t>
      </w:r>
      <w:hyperlink r:id="rId19" w:history="1">
        <w:r w:rsidR="001515FD" w:rsidRPr="00DE66B2">
          <w:rPr>
            <w:rStyle w:val="Hyperlink"/>
          </w:rPr>
          <w:t>media@treasury.gov.au</w:t>
        </w:r>
      </w:hyperlink>
    </w:p>
    <w:p w14:paraId="69D434AE" w14:textId="52AEEA95" w:rsidR="00FF522C" w:rsidRDefault="002437D1" w:rsidP="002437D1">
      <w:pPr>
        <w:rPr>
          <w:i/>
          <w:iCs/>
        </w:rPr>
        <w:sectPr w:rsidR="00FF522C" w:rsidSect="004B6C2D">
          <w:pgSz w:w="11906" w:h="16838" w:code="9"/>
          <w:pgMar w:top="1418" w:right="1418" w:bottom="1418" w:left="1418" w:header="426" w:footer="709" w:gutter="0"/>
          <w:pgNumType w:fmt="lowerRoman" w:start="0"/>
          <w:cols w:space="708"/>
          <w:docGrid w:linePitch="360"/>
        </w:sectPr>
      </w:pPr>
      <w:r w:rsidRPr="002437D1">
        <w:rPr>
          <w:i/>
          <w:iCs/>
        </w:rPr>
        <w:t xml:space="preserve">In the spirit of reconciliation, the </w:t>
      </w:r>
      <w:r w:rsidR="00C24EB8">
        <w:rPr>
          <w:i/>
          <w:iCs/>
        </w:rPr>
        <w:t>Australian Government</w:t>
      </w:r>
      <w:r w:rsidR="00C24EB8" w:rsidRPr="002437D1">
        <w:rPr>
          <w:i/>
          <w:iCs/>
        </w:rPr>
        <w:t xml:space="preserve"> </w:t>
      </w:r>
      <w:r w:rsidRPr="002437D1">
        <w:rPr>
          <w:i/>
          <w:iCs/>
        </w:rPr>
        <w:t>acknowledges the Traditional Custodians of country throughout Australia and their connections to land, sea and community. We pay our respect to their Elders past and present and extend that respect to all Aboriginal and Torres Strait Islander peopl</w:t>
      </w:r>
      <w:r w:rsidR="00BA7293">
        <w:rPr>
          <w:i/>
          <w:iCs/>
        </w:rPr>
        <w:t>es.</w:t>
      </w:r>
    </w:p>
    <w:p w14:paraId="4ECBBB9D" w14:textId="77777777" w:rsidR="000D74BB" w:rsidRPr="000D74BB" w:rsidRDefault="000D74BB" w:rsidP="00290BA6">
      <w:pPr>
        <w:pStyle w:val="Heading2"/>
      </w:pPr>
      <w:bookmarkStart w:id="12" w:name="_Toc227752296"/>
      <w:bookmarkStart w:id="13" w:name="_Toc227829535"/>
      <w:bookmarkStart w:id="14" w:name="_Toc192239223"/>
      <w:bookmarkStart w:id="15" w:name="_Toc224828560"/>
      <w:r w:rsidRPr="000D74BB">
        <w:lastRenderedPageBreak/>
        <w:t>Contents</w:t>
      </w:r>
      <w:bookmarkEnd w:id="12"/>
      <w:bookmarkEnd w:id="13"/>
    </w:p>
    <w:p w14:paraId="330A4F58" w14:textId="1380338C" w:rsidR="00442F4E" w:rsidRDefault="000D74BB">
      <w:pPr>
        <w:pStyle w:val="TOC1"/>
        <w:rPr>
          <w:rFonts w:eastAsiaTheme="minorEastAsia" w:cstheme="minorBidi"/>
          <w:b w:val="0"/>
          <w:color w:val="auto"/>
          <w:kern w:val="2"/>
          <w:szCs w:val="24"/>
          <w14:ligatures w14:val="standardContextual"/>
        </w:rPr>
      </w:pPr>
      <w:r>
        <w:fldChar w:fldCharType="begin"/>
      </w:r>
      <w:r>
        <w:instrText xml:space="preserve"> TOC \o "1-3" \h \z \u </w:instrText>
      </w:r>
      <w:r>
        <w:fldChar w:fldCharType="separate"/>
      </w:r>
      <w:hyperlink w:anchor="_Toc227829536" w:history="1">
        <w:r w:rsidR="00442F4E" w:rsidRPr="009F4061">
          <w:rPr>
            <w:rStyle w:val="Hyperlink"/>
          </w:rPr>
          <w:t>Overview</w:t>
        </w:r>
        <w:r w:rsidR="00442F4E">
          <w:rPr>
            <w:webHidden/>
          </w:rPr>
          <w:tab/>
        </w:r>
        <w:r w:rsidR="00442F4E">
          <w:rPr>
            <w:webHidden/>
          </w:rPr>
          <w:fldChar w:fldCharType="begin"/>
        </w:r>
        <w:r w:rsidR="00442F4E">
          <w:rPr>
            <w:webHidden/>
          </w:rPr>
          <w:instrText xml:space="preserve"> PAGEREF _Toc227829536 \h </w:instrText>
        </w:r>
        <w:r w:rsidR="00442F4E">
          <w:rPr>
            <w:webHidden/>
          </w:rPr>
        </w:r>
        <w:r w:rsidR="00442F4E">
          <w:rPr>
            <w:webHidden/>
          </w:rPr>
          <w:fldChar w:fldCharType="separate"/>
        </w:r>
        <w:r w:rsidR="00442F4E">
          <w:rPr>
            <w:webHidden/>
          </w:rPr>
          <w:t>5</w:t>
        </w:r>
        <w:r w:rsidR="00442F4E">
          <w:rPr>
            <w:webHidden/>
          </w:rPr>
          <w:fldChar w:fldCharType="end"/>
        </w:r>
      </w:hyperlink>
    </w:p>
    <w:p w14:paraId="2D92A715" w14:textId="0FC0AEF1" w:rsidR="00442F4E" w:rsidRDefault="00442F4E">
      <w:pPr>
        <w:pStyle w:val="TOC1"/>
        <w:rPr>
          <w:rFonts w:eastAsiaTheme="minorEastAsia" w:cstheme="minorBidi"/>
          <w:b w:val="0"/>
          <w:color w:val="auto"/>
          <w:kern w:val="2"/>
          <w:szCs w:val="24"/>
          <w14:ligatures w14:val="standardContextual"/>
        </w:rPr>
      </w:pPr>
      <w:hyperlink w:anchor="_Toc227829537" w:history="1">
        <w:r w:rsidRPr="009F4061">
          <w:rPr>
            <w:rStyle w:val="Hyperlink"/>
          </w:rPr>
          <w:t>Measures to support economic inclusion since May 2022</w:t>
        </w:r>
        <w:r>
          <w:rPr>
            <w:webHidden/>
          </w:rPr>
          <w:tab/>
        </w:r>
        <w:r>
          <w:rPr>
            <w:webHidden/>
          </w:rPr>
          <w:fldChar w:fldCharType="begin"/>
        </w:r>
        <w:r>
          <w:rPr>
            <w:webHidden/>
          </w:rPr>
          <w:instrText xml:space="preserve"> PAGEREF _Toc227829537 \h </w:instrText>
        </w:r>
        <w:r>
          <w:rPr>
            <w:webHidden/>
          </w:rPr>
        </w:r>
        <w:r>
          <w:rPr>
            <w:webHidden/>
          </w:rPr>
          <w:fldChar w:fldCharType="separate"/>
        </w:r>
        <w:r>
          <w:rPr>
            <w:webHidden/>
          </w:rPr>
          <w:t>5</w:t>
        </w:r>
        <w:r>
          <w:rPr>
            <w:webHidden/>
          </w:rPr>
          <w:fldChar w:fldCharType="end"/>
        </w:r>
      </w:hyperlink>
    </w:p>
    <w:p w14:paraId="6E2093E0" w14:textId="2D1277C2" w:rsidR="00442F4E" w:rsidRDefault="00442F4E">
      <w:pPr>
        <w:pStyle w:val="TOC2"/>
        <w:rPr>
          <w:rFonts w:eastAsiaTheme="minorEastAsia" w:cstheme="minorBidi"/>
          <w:color w:val="auto"/>
          <w:kern w:val="2"/>
          <w:sz w:val="24"/>
          <w:szCs w:val="24"/>
          <w14:ligatures w14:val="standardContextual"/>
        </w:rPr>
      </w:pPr>
      <w:hyperlink w:anchor="_Toc227829538" w:history="1">
        <w:r w:rsidRPr="009F4061">
          <w:rPr>
            <w:rStyle w:val="Hyperlink"/>
          </w:rPr>
          <w:t>Social Safety Net</w:t>
        </w:r>
        <w:r>
          <w:rPr>
            <w:webHidden/>
          </w:rPr>
          <w:tab/>
        </w:r>
        <w:r>
          <w:rPr>
            <w:webHidden/>
          </w:rPr>
          <w:fldChar w:fldCharType="begin"/>
        </w:r>
        <w:r>
          <w:rPr>
            <w:webHidden/>
          </w:rPr>
          <w:instrText xml:space="preserve"> PAGEREF _Toc227829538 \h </w:instrText>
        </w:r>
        <w:r>
          <w:rPr>
            <w:webHidden/>
          </w:rPr>
        </w:r>
        <w:r>
          <w:rPr>
            <w:webHidden/>
          </w:rPr>
          <w:fldChar w:fldCharType="separate"/>
        </w:r>
        <w:r>
          <w:rPr>
            <w:webHidden/>
          </w:rPr>
          <w:t>5</w:t>
        </w:r>
        <w:r>
          <w:rPr>
            <w:webHidden/>
          </w:rPr>
          <w:fldChar w:fldCharType="end"/>
        </w:r>
      </w:hyperlink>
    </w:p>
    <w:p w14:paraId="72D5E641" w14:textId="7DC501FA" w:rsidR="00442F4E" w:rsidRDefault="00442F4E">
      <w:pPr>
        <w:pStyle w:val="TOC3"/>
        <w:rPr>
          <w:rFonts w:eastAsiaTheme="minorEastAsia" w:cstheme="minorBidi"/>
          <w:color w:val="auto"/>
          <w:kern w:val="2"/>
          <w:sz w:val="24"/>
          <w:szCs w:val="24"/>
          <w14:ligatures w14:val="standardContextual"/>
        </w:rPr>
      </w:pPr>
      <w:hyperlink w:anchor="_Toc227829539" w:history="1">
        <w:r w:rsidRPr="009F4061">
          <w:rPr>
            <w:rStyle w:val="Hyperlink"/>
          </w:rPr>
          <w:t>Increase to working age payments and Commonwealth Rent Assistance</w:t>
        </w:r>
        <w:r>
          <w:rPr>
            <w:webHidden/>
          </w:rPr>
          <w:tab/>
        </w:r>
        <w:r>
          <w:rPr>
            <w:webHidden/>
          </w:rPr>
          <w:fldChar w:fldCharType="begin"/>
        </w:r>
        <w:r>
          <w:rPr>
            <w:webHidden/>
          </w:rPr>
          <w:instrText xml:space="preserve"> PAGEREF _Toc227829539 \h </w:instrText>
        </w:r>
        <w:r>
          <w:rPr>
            <w:webHidden/>
          </w:rPr>
        </w:r>
        <w:r>
          <w:rPr>
            <w:webHidden/>
          </w:rPr>
          <w:fldChar w:fldCharType="separate"/>
        </w:r>
        <w:r>
          <w:rPr>
            <w:webHidden/>
          </w:rPr>
          <w:t>5</w:t>
        </w:r>
        <w:r>
          <w:rPr>
            <w:webHidden/>
          </w:rPr>
          <w:fldChar w:fldCharType="end"/>
        </w:r>
      </w:hyperlink>
    </w:p>
    <w:p w14:paraId="12EF472C" w14:textId="6B3B3321" w:rsidR="00442F4E" w:rsidRDefault="00442F4E">
      <w:pPr>
        <w:pStyle w:val="TOC3"/>
        <w:rPr>
          <w:rFonts w:eastAsiaTheme="minorEastAsia" w:cstheme="minorBidi"/>
          <w:color w:val="auto"/>
          <w:kern w:val="2"/>
          <w:sz w:val="24"/>
          <w:szCs w:val="24"/>
          <w14:ligatures w14:val="standardContextual"/>
        </w:rPr>
      </w:pPr>
      <w:hyperlink w:anchor="_Toc227829540" w:history="1">
        <w:r w:rsidRPr="009F4061">
          <w:rPr>
            <w:rStyle w:val="Hyperlink"/>
          </w:rPr>
          <w:t>Extending Parenting Payment Single</w:t>
        </w:r>
        <w:r>
          <w:rPr>
            <w:webHidden/>
          </w:rPr>
          <w:tab/>
        </w:r>
        <w:r>
          <w:rPr>
            <w:webHidden/>
          </w:rPr>
          <w:fldChar w:fldCharType="begin"/>
        </w:r>
        <w:r>
          <w:rPr>
            <w:webHidden/>
          </w:rPr>
          <w:instrText xml:space="preserve"> PAGEREF _Toc227829540 \h </w:instrText>
        </w:r>
        <w:r>
          <w:rPr>
            <w:webHidden/>
          </w:rPr>
        </w:r>
        <w:r>
          <w:rPr>
            <w:webHidden/>
          </w:rPr>
          <w:fldChar w:fldCharType="separate"/>
        </w:r>
        <w:r>
          <w:rPr>
            <w:webHidden/>
          </w:rPr>
          <w:t>6</w:t>
        </w:r>
        <w:r>
          <w:rPr>
            <w:webHidden/>
          </w:rPr>
          <w:fldChar w:fldCharType="end"/>
        </w:r>
      </w:hyperlink>
    </w:p>
    <w:p w14:paraId="008A2AB2" w14:textId="0CE0C78D" w:rsidR="00442F4E" w:rsidRDefault="00442F4E">
      <w:pPr>
        <w:pStyle w:val="TOC3"/>
        <w:rPr>
          <w:rFonts w:eastAsiaTheme="minorEastAsia" w:cstheme="minorBidi"/>
          <w:color w:val="auto"/>
          <w:kern w:val="2"/>
          <w:sz w:val="24"/>
          <w:szCs w:val="24"/>
          <w14:ligatures w14:val="standardContextual"/>
        </w:rPr>
      </w:pPr>
      <w:hyperlink w:anchor="_Toc227829541" w:history="1">
        <w:r w:rsidRPr="009F4061">
          <w:rPr>
            <w:rStyle w:val="Hyperlink"/>
            <w:rFonts w:eastAsia="Calibri"/>
          </w:rPr>
          <w:t>Carer Payment increased flexibility</w:t>
        </w:r>
        <w:r>
          <w:rPr>
            <w:webHidden/>
          </w:rPr>
          <w:tab/>
        </w:r>
        <w:r>
          <w:rPr>
            <w:webHidden/>
          </w:rPr>
          <w:fldChar w:fldCharType="begin"/>
        </w:r>
        <w:r>
          <w:rPr>
            <w:webHidden/>
          </w:rPr>
          <w:instrText xml:space="preserve"> PAGEREF _Toc227829541 \h </w:instrText>
        </w:r>
        <w:r>
          <w:rPr>
            <w:webHidden/>
          </w:rPr>
        </w:r>
        <w:r>
          <w:rPr>
            <w:webHidden/>
          </w:rPr>
          <w:fldChar w:fldCharType="separate"/>
        </w:r>
        <w:r>
          <w:rPr>
            <w:webHidden/>
          </w:rPr>
          <w:t>6</w:t>
        </w:r>
        <w:r>
          <w:rPr>
            <w:webHidden/>
          </w:rPr>
          <w:fldChar w:fldCharType="end"/>
        </w:r>
      </w:hyperlink>
    </w:p>
    <w:p w14:paraId="4F949B9F" w14:textId="02F5175A" w:rsidR="00442F4E" w:rsidRDefault="00442F4E">
      <w:pPr>
        <w:pStyle w:val="TOC3"/>
        <w:rPr>
          <w:rFonts w:eastAsiaTheme="minorEastAsia" w:cstheme="minorBidi"/>
          <w:color w:val="auto"/>
          <w:kern w:val="2"/>
          <w:sz w:val="24"/>
          <w:szCs w:val="24"/>
          <w14:ligatures w14:val="standardContextual"/>
        </w:rPr>
      </w:pPr>
      <w:hyperlink w:anchor="_Toc227829542" w:history="1">
        <w:r w:rsidRPr="009F4061">
          <w:rPr>
            <w:rStyle w:val="Hyperlink"/>
          </w:rPr>
          <w:t>Incentivising pensioners to downsize</w:t>
        </w:r>
        <w:r>
          <w:rPr>
            <w:webHidden/>
          </w:rPr>
          <w:tab/>
        </w:r>
        <w:r>
          <w:rPr>
            <w:webHidden/>
          </w:rPr>
          <w:fldChar w:fldCharType="begin"/>
        </w:r>
        <w:r>
          <w:rPr>
            <w:webHidden/>
          </w:rPr>
          <w:instrText xml:space="preserve"> PAGEREF _Toc227829542 \h </w:instrText>
        </w:r>
        <w:r>
          <w:rPr>
            <w:webHidden/>
          </w:rPr>
        </w:r>
        <w:r>
          <w:rPr>
            <w:webHidden/>
          </w:rPr>
          <w:fldChar w:fldCharType="separate"/>
        </w:r>
        <w:r>
          <w:rPr>
            <w:webHidden/>
          </w:rPr>
          <w:t>6</w:t>
        </w:r>
        <w:r>
          <w:rPr>
            <w:webHidden/>
          </w:rPr>
          <w:fldChar w:fldCharType="end"/>
        </w:r>
      </w:hyperlink>
    </w:p>
    <w:p w14:paraId="1322FC01" w14:textId="440CC990" w:rsidR="00442F4E" w:rsidRDefault="00442F4E">
      <w:pPr>
        <w:pStyle w:val="TOC2"/>
        <w:rPr>
          <w:rFonts w:eastAsiaTheme="minorEastAsia" w:cstheme="minorBidi"/>
          <w:color w:val="auto"/>
          <w:kern w:val="2"/>
          <w:sz w:val="24"/>
          <w:szCs w:val="24"/>
          <w14:ligatures w14:val="standardContextual"/>
        </w:rPr>
      </w:pPr>
      <w:hyperlink w:anchor="_Toc227829543" w:history="1">
        <w:r w:rsidRPr="009F4061">
          <w:rPr>
            <w:rStyle w:val="Hyperlink"/>
          </w:rPr>
          <w:t>Family payments</w:t>
        </w:r>
        <w:r>
          <w:rPr>
            <w:webHidden/>
          </w:rPr>
          <w:tab/>
        </w:r>
        <w:r>
          <w:rPr>
            <w:webHidden/>
          </w:rPr>
          <w:fldChar w:fldCharType="begin"/>
        </w:r>
        <w:r>
          <w:rPr>
            <w:webHidden/>
          </w:rPr>
          <w:instrText xml:space="preserve"> PAGEREF _Toc227829543 \h </w:instrText>
        </w:r>
        <w:r>
          <w:rPr>
            <w:webHidden/>
          </w:rPr>
        </w:r>
        <w:r>
          <w:rPr>
            <w:webHidden/>
          </w:rPr>
          <w:fldChar w:fldCharType="separate"/>
        </w:r>
        <w:r>
          <w:rPr>
            <w:webHidden/>
          </w:rPr>
          <w:t>7</w:t>
        </w:r>
        <w:r>
          <w:rPr>
            <w:webHidden/>
          </w:rPr>
          <w:fldChar w:fldCharType="end"/>
        </w:r>
      </w:hyperlink>
    </w:p>
    <w:p w14:paraId="402A7E1E" w14:textId="6A4B9A56" w:rsidR="00442F4E" w:rsidRDefault="00442F4E">
      <w:pPr>
        <w:pStyle w:val="TOC3"/>
        <w:rPr>
          <w:rFonts w:eastAsiaTheme="minorEastAsia" w:cstheme="minorBidi"/>
          <w:color w:val="auto"/>
          <w:kern w:val="2"/>
          <w:sz w:val="24"/>
          <w:szCs w:val="24"/>
          <w14:ligatures w14:val="standardContextual"/>
        </w:rPr>
      </w:pPr>
      <w:hyperlink w:anchor="_Toc227829544" w:history="1">
        <w:r w:rsidRPr="009F4061">
          <w:rPr>
            <w:rStyle w:val="Hyperlink"/>
          </w:rPr>
          <w:t>Paid Parental Leave including superannuation</w:t>
        </w:r>
        <w:r>
          <w:rPr>
            <w:webHidden/>
          </w:rPr>
          <w:tab/>
        </w:r>
        <w:r>
          <w:rPr>
            <w:webHidden/>
          </w:rPr>
          <w:fldChar w:fldCharType="begin"/>
        </w:r>
        <w:r>
          <w:rPr>
            <w:webHidden/>
          </w:rPr>
          <w:instrText xml:space="preserve"> PAGEREF _Toc227829544 \h </w:instrText>
        </w:r>
        <w:r>
          <w:rPr>
            <w:webHidden/>
          </w:rPr>
        </w:r>
        <w:r>
          <w:rPr>
            <w:webHidden/>
          </w:rPr>
          <w:fldChar w:fldCharType="separate"/>
        </w:r>
        <w:r>
          <w:rPr>
            <w:webHidden/>
          </w:rPr>
          <w:t>7</w:t>
        </w:r>
        <w:r>
          <w:rPr>
            <w:webHidden/>
          </w:rPr>
          <w:fldChar w:fldCharType="end"/>
        </w:r>
      </w:hyperlink>
    </w:p>
    <w:p w14:paraId="393510E0" w14:textId="733A76A4" w:rsidR="00442F4E" w:rsidRDefault="00442F4E">
      <w:pPr>
        <w:pStyle w:val="TOC3"/>
        <w:rPr>
          <w:rFonts w:eastAsiaTheme="minorEastAsia" w:cstheme="minorBidi"/>
          <w:color w:val="auto"/>
          <w:kern w:val="2"/>
          <w:sz w:val="24"/>
          <w:szCs w:val="24"/>
          <w14:ligatures w14:val="standardContextual"/>
        </w:rPr>
      </w:pPr>
      <w:hyperlink w:anchor="_Toc227829545" w:history="1">
        <w:r w:rsidRPr="009F4061">
          <w:rPr>
            <w:rStyle w:val="Hyperlink"/>
          </w:rPr>
          <w:t>Making the child support system fairer</w:t>
        </w:r>
        <w:r>
          <w:rPr>
            <w:webHidden/>
          </w:rPr>
          <w:tab/>
        </w:r>
        <w:r>
          <w:rPr>
            <w:webHidden/>
          </w:rPr>
          <w:fldChar w:fldCharType="begin"/>
        </w:r>
        <w:r>
          <w:rPr>
            <w:webHidden/>
          </w:rPr>
          <w:instrText xml:space="preserve"> PAGEREF _Toc227829545 \h </w:instrText>
        </w:r>
        <w:r>
          <w:rPr>
            <w:webHidden/>
          </w:rPr>
        </w:r>
        <w:r>
          <w:rPr>
            <w:webHidden/>
          </w:rPr>
          <w:fldChar w:fldCharType="separate"/>
        </w:r>
        <w:r>
          <w:rPr>
            <w:webHidden/>
          </w:rPr>
          <w:t>7</w:t>
        </w:r>
        <w:r>
          <w:rPr>
            <w:webHidden/>
          </w:rPr>
          <w:fldChar w:fldCharType="end"/>
        </w:r>
      </w:hyperlink>
    </w:p>
    <w:p w14:paraId="43D54242" w14:textId="35B96DA6" w:rsidR="00442F4E" w:rsidRDefault="00442F4E">
      <w:pPr>
        <w:pStyle w:val="TOC2"/>
        <w:rPr>
          <w:rFonts w:eastAsiaTheme="minorEastAsia" w:cstheme="minorBidi"/>
          <w:color w:val="auto"/>
          <w:kern w:val="2"/>
          <w:sz w:val="24"/>
          <w:szCs w:val="24"/>
          <w14:ligatures w14:val="standardContextual"/>
        </w:rPr>
      </w:pPr>
      <w:hyperlink w:anchor="_Toc227829546" w:history="1">
        <w:r w:rsidRPr="009F4061">
          <w:rPr>
            <w:rStyle w:val="Hyperlink"/>
          </w:rPr>
          <w:t>Tax Relief</w:t>
        </w:r>
        <w:r>
          <w:rPr>
            <w:webHidden/>
          </w:rPr>
          <w:tab/>
        </w:r>
        <w:r>
          <w:rPr>
            <w:webHidden/>
          </w:rPr>
          <w:fldChar w:fldCharType="begin"/>
        </w:r>
        <w:r>
          <w:rPr>
            <w:webHidden/>
          </w:rPr>
          <w:instrText xml:space="preserve"> PAGEREF _Toc227829546 \h </w:instrText>
        </w:r>
        <w:r>
          <w:rPr>
            <w:webHidden/>
          </w:rPr>
        </w:r>
        <w:r>
          <w:rPr>
            <w:webHidden/>
          </w:rPr>
          <w:fldChar w:fldCharType="separate"/>
        </w:r>
        <w:r>
          <w:rPr>
            <w:webHidden/>
          </w:rPr>
          <w:t>7</w:t>
        </w:r>
        <w:r>
          <w:rPr>
            <w:webHidden/>
          </w:rPr>
          <w:fldChar w:fldCharType="end"/>
        </w:r>
      </w:hyperlink>
    </w:p>
    <w:p w14:paraId="675BB27E" w14:textId="766A3B85" w:rsidR="00442F4E" w:rsidRDefault="00442F4E">
      <w:pPr>
        <w:pStyle w:val="TOC3"/>
        <w:rPr>
          <w:rFonts w:eastAsiaTheme="minorEastAsia" w:cstheme="minorBidi"/>
          <w:color w:val="auto"/>
          <w:kern w:val="2"/>
          <w:sz w:val="24"/>
          <w:szCs w:val="24"/>
          <w14:ligatures w14:val="standardContextual"/>
        </w:rPr>
      </w:pPr>
      <w:hyperlink w:anchor="_Toc227829547" w:history="1">
        <w:r w:rsidRPr="009F4061">
          <w:rPr>
            <w:rStyle w:val="Hyperlink"/>
          </w:rPr>
          <w:t>Tax cuts</w:t>
        </w:r>
        <w:r>
          <w:rPr>
            <w:webHidden/>
          </w:rPr>
          <w:tab/>
        </w:r>
        <w:r>
          <w:rPr>
            <w:webHidden/>
          </w:rPr>
          <w:fldChar w:fldCharType="begin"/>
        </w:r>
        <w:r>
          <w:rPr>
            <w:webHidden/>
          </w:rPr>
          <w:instrText xml:space="preserve"> PAGEREF _Toc227829547 \h </w:instrText>
        </w:r>
        <w:r>
          <w:rPr>
            <w:webHidden/>
          </w:rPr>
        </w:r>
        <w:r>
          <w:rPr>
            <w:webHidden/>
          </w:rPr>
          <w:fldChar w:fldCharType="separate"/>
        </w:r>
        <w:r>
          <w:rPr>
            <w:webHidden/>
          </w:rPr>
          <w:t>7</w:t>
        </w:r>
        <w:r>
          <w:rPr>
            <w:webHidden/>
          </w:rPr>
          <w:fldChar w:fldCharType="end"/>
        </w:r>
      </w:hyperlink>
    </w:p>
    <w:p w14:paraId="43DB87C8" w14:textId="421E0E9F" w:rsidR="00442F4E" w:rsidRDefault="00442F4E">
      <w:pPr>
        <w:pStyle w:val="TOC3"/>
        <w:rPr>
          <w:rFonts w:eastAsiaTheme="minorEastAsia" w:cstheme="minorBidi"/>
          <w:color w:val="auto"/>
          <w:kern w:val="2"/>
          <w:sz w:val="24"/>
          <w:szCs w:val="24"/>
          <w14:ligatures w14:val="standardContextual"/>
        </w:rPr>
      </w:pPr>
      <w:hyperlink w:anchor="_Toc227829548" w:history="1">
        <w:r w:rsidRPr="009F4061">
          <w:rPr>
            <w:rStyle w:val="Hyperlink"/>
          </w:rPr>
          <w:t>Fairer superannuation for low-income workers</w:t>
        </w:r>
        <w:r>
          <w:rPr>
            <w:webHidden/>
          </w:rPr>
          <w:tab/>
        </w:r>
        <w:r>
          <w:rPr>
            <w:webHidden/>
          </w:rPr>
          <w:fldChar w:fldCharType="begin"/>
        </w:r>
        <w:r>
          <w:rPr>
            <w:webHidden/>
          </w:rPr>
          <w:instrText xml:space="preserve"> PAGEREF _Toc227829548 \h </w:instrText>
        </w:r>
        <w:r>
          <w:rPr>
            <w:webHidden/>
          </w:rPr>
        </w:r>
        <w:r>
          <w:rPr>
            <w:webHidden/>
          </w:rPr>
          <w:fldChar w:fldCharType="separate"/>
        </w:r>
        <w:r>
          <w:rPr>
            <w:webHidden/>
          </w:rPr>
          <w:t>8</w:t>
        </w:r>
        <w:r>
          <w:rPr>
            <w:webHidden/>
          </w:rPr>
          <w:fldChar w:fldCharType="end"/>
        </w:r>
      </w:hyperlink>
    </w:p>
    <w:p w14:paraId="57F4CEBC" w14:textId="7680CC31" w:rsidR="00442F4E" w:rsidRDefault="00442F4E">
      <w:pPr>
        <w:pStyle w:val="TOC3"/>
        <w:rPr>
          <w:rFonts w:eastAsiaTheme="minorEastAsia" w:cstheme="minorBidi"/>
          <w:color w:val="auto"/>
          <w:kern w:val="2"/>
          <w:sz w:val="24"/>
          <w:szCs w:val="24"/>
          <w14:ligatures w14:val="standardContextual"/>
        </w:rPr>
      </w:pPr>
      <w:hyperlink w:anchor="_Toc227829549" w:history="1">
        <w:r w:rsidRPr="009F4061">
          <w:rPr>
            <w:rStyle w:val="Hyperlink"/>
            <w:rFonts w:eastAsia="Calibri"/>
          </w:rPr>
          <w:t>Increasing the Medicare levy low-income thresholds</w:t>
        </w:r>
        <w:r>
          <w:rPr>
            <w:webHidden/>
          </w:rPr>
          <w:tab/>
        </w:r>
        <w:r>
          <w:rPr>
            <w:webHidden/>
          </w:rPr>
          <w:fldChar w:fldCharType="begin"/>
        </w:r>
        <w:r>
          <w:rPr>
            <w:webHidden/>
          </w:rPr>
          <w:instrText xml:space="preserve"> PAGEREF _Toc227829549 \h </w:instrText>
        </w:r>
        <w:r>
          <w:rPr>
            <w:webHidden/>
          </w:rPr>
        </w:r>
        <w:r>
          <w:rPr>
            <w:webHidden/>
          </w:rPr>
          <w:fldChar w:fldCharType="separate"/>
        </w:r>
        <w:r>
          <w:rPr>
            <w:webHidden/>
          </w:rPr>
          <w:t>8</w:t>
        </w:r>
        <w:r>
          <w:rPr>
            <w:webHidden/>
          </w:rPr>
          <w:fldChar w:fldCharType="end"/>
        </w:r>
      </w:hyperlink>
    </w:p>
    <w:p w14:paraId="65ABDC49" w14:textId="487A275C" w:rsidR="00442F4E" w:rsidRDefault="00442F4E">
      <w:pPr>
        <w:pStyle w:val="TOC2"/>
        <w:rPr>
          <w:rFonts w:eastAsiaTheme="minorEastAsia" w:cstheme="minorBidi"/>
          <w:color w:val="auto"/>
          <w:kern w:val="2"/>
          <w:sz w:val="24"/>
          <w:szCs w:val="24"/>
          <w14:ligatures w14:val="standardContextual"/>
        </w:rPr>
      </w:pPr>
      <w:hyperlink w:anchor="_Toc227829550" w:history="1">
        <w:r w:rsidRPr="009F4061">
          <w:rPr>
            <w:rStyle w:val="Hyperlink"/>
          </w:rPr>
          <w:t>Wages</w:t>
        </w:r>
        <w:r>
          <w:rPr>
            <w:webHidden/>
          </w:rPr>
          <w:tab/>
        </w:r>
        <w:r>
          <w:rPr>
            <w:webHidden/>
          </w:rPr>
          <w:fldChar w:fldCharType="begin"/>
        </w:r>
        <w:r>
          <w:rPr>
            <w:webHidden/>
          </w:rPr>
          <w:instrText xml:space="preserve"> PAGEREF _Toc227829550 \h </w:instrText>
        </w:r>
        <w:r>
          <w:rPr>
            <w:webHidden/>
          </w:rPr>
        </w:r>
        <w:r>
          <w:rPr>
            <w:webHidden/>
          </w:rPr>
          <w:fldChar w:fldCharType="separate"/>
        </w:r>
        <w:r>
          <w:rPr>
            <w:webHidden/>
          </w:rPr>
          <w:t>8</w:t>
        </w:r>
        <w:r>
          <w:rPr>
            <w:webHidden/>
          </w:rPr>
          <w:fldChar w:fldCharType="end"/>
        </w:r>
      </w:hyperlink>
    </w:p>
    <w:p w14:paraId="0D2EBC22" w14:textId="178453B2" w:rsidR="00442F4E" w:rsidRDefault="00442F4E">
      <w:pPr>
        <w:pStyle w:val="TOC3"/>
        <w:rPr>
          <w:rFonts w:eastAsiaTheme="minorEastAsia" w:cstheme="minorBidi"/>
          <w:color w:val="auto"/>
          <w:kern w:val="2"/>
          <w:sz w:val="24"/>
          <w:szCs w:val="24"/>
          <w14:ligatures w14:val="standardContextual"/>
        </w:rPr>
      </w:pPr>
      <w:hyperlink w:anchor="_Toc227829551" w:history="1">
        <w:r w:rsidRPr="009F4061">
          <w:rPr>
            <w:rStyle w:val="Hyperlink"/>
          </w:rPr>
          <w:t>Submission to the Annual Wage Review and real wage growth</w:t>
        </w:r>
        <w:r>
          <w:rPr>
            <w:webHidden/>
          </w:rPr>
          <w:tab/>
        </w:r>
        <w:r>
          <w:rPr>
            <w:webHidden/>
          </w:rPr>
          <w:fldChar w:fldCharType="begin"/>
        </w:r>
        <w:r>
          <w:rPr>
            <w:webHidden/>
          </w:rPr>
          <w:instrText xml:space="preserve"> PAGEREF _Toc227829551 \h </w:instrText>
        </w:r>
        <w:r>
          <w:rPr>
            <w:webHidden/>
          </w:rPr>
        </w:r>
        <w:r>
          <w:rPr>
            <w:webHidden/>
          </w:rPr>
          <w:fldChar w:fldCharType="separate"/>
        </w:r>
        <w:r>
          <w:rPr>
            <w:webHidden/>
          </w:rPr>
          <w:t>8</w:t>
        </w:r>
        <w:r>
          <w:rPr>
            <w:webHidden/>
          </w:rPr>
          <w:fldChar w:fldCharType="end"/>
        </w:r>
      </w:hyperlink>
    </w:p>
    <w:p w14:paraId="54F40F22" w14:textId="68028845" w:rsidR="00442F4E" w:rsidRDefault="00442F4E">
      <w:pPr>
        <w:pStyle w:val="TOC3"/>
        <w:rPr>
          <w:rFonts w:eastAsiaTheme="minorEastAsia" w:cstheme="minorBidi"/>
          <w:color w:val="auto"/>
          <w:kern w:val="2"/>
          <w:sz w:val="24"/>
          <w:szCs w:val="24"/>
          <w14:ligatures w14:val="standardContextual"/>
        </w:rPr>
      </w:pPr>
      <w:hyperlink w:anchor="_Toc227829552" w:history="1">
        <w:r w:rsidRPr="009F4061">
          <w:rPr>
            <w:rStyle w:val="Hyperlink"/>
          </w:rPr>
          <w:t>Workplace relations reform</w:t>
        </w:r>
        <w:r>
          <w:rPr>
            <w:webHidden/>
          </w:rPr>
          <w:tab/>
        </w:r>
        <w:r>
          <w:rPr>
            <w:webHidden/>
          </w:rPr>
          <w:fldChar w:fldCharType="begin"/>
        </w:r>
        <w:r>
          <w:rPr>
            <w:webHidden/>
          </w:rPr>
          <w:instrText xml:space="preserve"> PAGEREF _Toc227829552 \h </w:instrText>
        </w:r>
        <w:r>
          <w:rPr>
            <w:webHidden/>
          </w:rPr>
        </w:r>
        <w:r>
          <w:rPr>
            <w:webHidden/>
          </w:rPr>
          <w:fldChar w:fldCharType="separate"/>
        </w:r>
        <w:r>
          <w:rPr>
            <w:webHidden/>
          </w:rPr>
          <w:t>8</w:t>
        </w:r>
        <w:r>
          <w:rPr>
            <w:webHidden/>
          </w:rPr>
          <w:fldChar w:fldCharType="end"/>
        </w:r>
      </w:hyperlink>
    </w:p>
    <w:p w14:paraId="31F580B1" w14:textId="68E0B73F" w:rsidR="00442F4E" w:rsidRDefault="00442F4E">
      <w:pPr>
        <w:pStyle w:val="TOC3"/>
        <w:rPr>
          <w:rFonts w:eastAsiaTheme="minorEastAsia" w:cstheme="minorBidi"/>
          <w:color w:val="auto"/>
          <w:kern w:val="2"/>
          <w:sz w:val="24"/>
          <w:szCs w:val="24"/>
          <w14:ligatures w14:val="standardContextual"/>
        </w:rPr>
      </w:pPr>
      <w:hyperlink w:anchor="_Toc227829553" w:history="1">
        <w:r w:rsidRPr="009F4061">
          <w:rPr>
            <w:rStyle w:val="Hyperlink"/>
          </w:rPr>
          <w:t>Funding a wage increase for aged care workers</w:t>
        </w:r>
        <w:r>
          <w:rPr>
            <w:webHidden/>
          </w:rPr>
          <w:tab/>
        </w:r>
        <w:r>
          <w:rPr>
            <w:webHidden/>
          </w:rPr>
          <w:fldChar w:fldCharType="begin"/>
        </w:r>
        <w:r>
          <w:rPr>
            <w:webHidden/>
          </w:rPr>
          <w:instrText xml:space="preserve"> PAGEREF _Toc227829553 \h </w:instrText>
        </w:r>
        <w:r>
          <w:rPr>
            <w:webHidden/>
          </w:rPr>
        </w:r>
        <w:r>
          <w:rPr>
            <w:webHidden/>
          </w:rPr>
          <w:fldChar w:fldCharType="separate"/>
        </w:r>
        <w:r>
          <w:rPr>
            <w:webHidden/>
          </w:rPr>
          <w:t>9</w:t>
        </w:r>
        <w:r>
          <w:rPr>
            <w:webHidden/>
          </w:rPr>
          <w:fldChar w:fldCharType="end"/>
        </w:r>
      </w:hyperlink>
    </w:p>
    <w:p w14:paraId="3256CB03" w14:textId="0CEFFDE8" w:rsidR="00442F4E" w:rsidRDefault="00442F4E">
      <w:pPr>
        <w:pStyle w:val="TOC3"/>
        <w:rPr>
          <w:rFonts w:eastAsiaTheme="minorEastAsia" w:cstheme="minorBidi"/>
          <w:color w:val="auto"/>
          <w:kern w:val="2"/>
          <w:sz w:val="24"/>
          <w:szCs w:val="24"/>
          <w14:ligatures w14:val="standardContextual"/>
        </w:rPr>
      </w:pPr>
      <w:hyperlink w:anchor="_Toc227829554" w:history="1">
        <w:r w:rsidRPr="009F4061">
          <w:rPr>
            <w:rStyle w:val="Hyperlink"/>
          </w:rPr>
          <w:t>Delivering pay rises for early educators</w:t>
        </w:r>
        <w:r>
          <w:rPr>
            <w:webHidden/>
          </w:rPr>
          <w:tab/>
        </w:r>
        <w:r>
          <w:rPr>
            <w:webHidden/>
          </w:rPr>
          <w:fldChar w:fldCharType="begin"/>
        </w:r>
        <w:r>
          <w:rPr>
            <w:webHidden/>
          </w:rPr>
          <w:instrText xml:space="preserve"> PAGEREF _Toc227829554 \h </w:instrText>
        </w:r>
        <w:r>
          <w:rPr>
            <w:webHidden/>
          </w:rPr>
        </w:r>
        <w:r>
          <w:rPr>
            <w:webHidden/>
          </w:rPr>
          <w:fldChar w:fldCharType="separate"/>
        </w:r>
        <w:r>
          <w:rPr>
            <w:webHidden/>
          </w:rPr>
          <w:t>9</w:t>
        </w:r>
        <w:r>
          <w:rPr>
            <w:webHidden/>
          </w:rPr>
          <w:fldChar w:fldCharType="end"/>
        </w:r>
      </w:hyperlink>
    </w:p>
    <w:p w14:paraId="46B6FB38" w14:textId="1F267136" w:rsidR="00442F4E" w:rsidRDefault="00442F4E">
      <w:pPr>
        <w:pStyle w:val="TOC2"/>
        <w:rPr>
          <w:rFonts w:eastAsiaTheme="minorEastAsia" w:cstheme="minorBidi"/>
          <w:color w:val="auto"/>
          <w:kern w:val="2"/>
          <w:sz w:val="24"/>
          <w:szCs w:val="24"/>
          <w14:ligatures w14:val="standardContextual"/>
        </w:rPr>
      </w:pPr>
      <w:hyperlink w:anchor="_Toc227829555" w:history="1">
        <w:r w:rsidRPr="009F4061">
          <w:rPr>
            <w:rStyle w:val="Hyperlink"/>
          </w:rPr>
          <w:t>Paying for essentials</w:t>
        </w:r>
        <w:r>
          <w:rPr>
            <w:webHidden/>
          </w:rPr>
          <w:tab/>
        </w:r>
        <w:r>
          <w:rPr>
            <w:webHidden/>
          </w:rPr>
          <w:fldChar w:fldCharType="begin"/>
        </w:r>
        <w:r>
          <w:rPr>
            <w:webHidden/>
          </w:rPr>
          <w:instrText xml:space="preserve"> PAGEREF _Toc227829555 \h </w:instrText>
        </w:r>
        <w:r>
          <w:rPr>
            <w:webHidden/>
          </w:rPr>
        </w:r>
        <w:r>
          <w:rPr>
            <w:webHidden/>
          </w:rPr>
          <w:fldChar w:fldCharType="separate"/>
        </w:r>
        <w:r>
          <w:rPr>
            <w:webHidden/>
          </w:rPr>
          <w:t>9</w:t>
        </w:r>
        <w:r>
          <w:rPr>
            <w:webHidden/>
          </w:rPr>
          <w:fldChar w:fldCharType="end"/>
        </w:r>
      </w:hyperlink>
    </w:p>
    <w:p w14:paraId="74D077F8" w14:textId="322FEAC8" w:rsidR="00442F4E" w:rsidRDefault="00442F4E">
      <w:pPr>
        <w:pStyle w:val="TOC3"/>
        <w:rPr>
          <w:rFonts w:eastAsiaTheme="minorEastAsia" w:cstheme="minorBidi"/>
          <w:color w:val="auto"/>
          <w:kern w:val="2"/>
          <w:sz w:val="24"/>
          <w:szCs w:val="24"/>
          <w14:ligatures w14:val="standardContextual"/>
        </w:rPr>
      </w:pPr>
      <w:hyperlink w:anchor="_Toc227829556" w:history="1">
        <w:r w:rsidRPr="009F4061">
          <w:rPr>
            <w:rStyle w:val="Hyperlink"/>
          </w:rPr>
          <w:t>Energy Bill Relief Fund</w:t>
        </w:r>
        <w:r>
          <w:rPr>
            <w:webHidden/>
          </w:rPr>
          <w:tab/>
        </w:r>
        <w:r>
          <w:rPr>
            <w:webHidden/>
          </w:rPr>
          <w:fldChar w:fldCharType="begin"/>
        </w:r>
        <w:r>
          <w:rPr>
            <w:webHidden/>
          </w:rPr>
          <w:instrText xml:space="preserve"> PAGEREF _Toc227829556 \h </w:instrText>
        </w:r>
        <w:r>
          <w:rPr>
            <w:webHidden/>
          </w:rPr>
        </w:r>
        <w:r>
          <w:rPr>
            <w:webHidden/>
          </w:rPr>
          <w:fldChar w:fldCharType="separate"/>
        </w:r>
        <w:r>
          <w:rPr>
            <w:webHidden/>
          </w:rPr>
          <w:t>9</w:t>
        </w:r>
        <w:r>
          <w:rPr>
            <w:webHidden/>
          </w:rPr>
          <w:fldChar w:fldCharType="end"/>
        </w:r>
      </w:hyperlink>
    </w:p>
    <w:p w14:paraId="7C97631F" w14:textId="310FEB42" w:rsidR="00442F4E" w:rsidRDefault="00442F4E">
      <w:pPr>
        <w:pStyle w:val="TOC3"/>
        <w:rPr>
          <w:rFonts w:eastAsiaTheme="minorEastAsia" w:cstheme="minorBidi"/>
          <w:color w:val="auto"/>
          <w:kern w:val="2"/>
          <w:sz w:val="24"/>
          <w:szCs w:val="24"/>
          <w14:ligatures w14:val="standardContextual"/>
        </w:rPr>
      </w:pPr>
      <w:hyperlink w:anchor="_Toc227829557" w:history="1">
        <w:r w:rsidRPr="009F4061">
          <w:rPr>
            <w:rStyle w:val="Hyperlink"/>
          </w:rPr>
          <w:t>Remote Food Security</w:t>
        </w:r>
        <w:r>
          <w:rPr>
            <w:webHidden/>
          </w:rPr>
          <w:tab/>
        </w:r>
        <w:r>
          <w:rPr>
            <w:webHidden/>
          </w:rPr>
          <w:fldChar w:fldCharType="begin"/>
        </w:r>
        <w:r>
          <w:rPr>
            <w:webHidden/>
          </w:rPr>
          <w:instrText xml:space="preserve"> PAGEREF _Toc227829557 \h </w:instrText>
        </w:r>
        <w:r>
          <w:rPr>
            <w:webHidden/>
          </w:rPr>
        </w:r>
        <w:r>
          <w:rPr>
            <w:webHidden/>
          </w:rPr>
          <w:fldChar w:fldCharType="separate"/>
        </w:r>
        <w:r>
          <w:rPr>
            <w:webHidden/>
          </w:rPr>
          <w:t>10</w:t>
        </w:r>
        <w:r>
          <w:rPr>
            <w:webHidden/>
          </w:rPr>
          <w:fldChar w:fldCharType="end"/>
        </w:r>
      </w:hyperlink>
    </w:p>
    <w:p w14:paraId="56C28A2E" w14:textId="6E6CC4BB" w:rsidR="00442F4E" w:rsidRDefault="00442F4E">
      <w:pPr>
        <w:pStyle w:val="TOC3"/>
        <w:rPr>
          <w:rFonts w:eastAsiaTheme="minorEastAsia" w:cstheme="minorBidi"/>
          <w:color w:val="auto"/>
          <w:kern w:val="2"/>
          <w:sz w:val="24"/>
          <w:szCs w:val="24"/>
          <w14:ligatures w14:val="standardContextual"/>
        </w:rPr>
      </w:pPr>
      <w:hyperlink w:anchor="_Toc227829558" w:history="1">
        <w:r w:rsidRPr="009F4061">
          <w:rPr>
            <w:rStyle w:val="Hyperlink"/>
          </w:rPr>
          <w:t>Supermarket price gouging</w:t>
        </w:r>
        <w:r>
          <w:rPr>
            <w:webHidden/>
          </w:rPr>
          <w:tab/>
        </w:r>
        <w:r>
          <w:rPr>
            <w:webHidden/>
          </w:rPr>
          <w:fldChar w:fldCharType="begin"/>
        </w:r>
        <w:r>
          <w:rPr>
            <w:webHidden/>
          </w:rPr>
          <w:instrText xml:space="preserve"> PAGEREF _Toc227829558 \h </w:instrText>
        </w:r>
        <w:r>
          <w:rPr>
            <w:webHidden/>
          </w:rPr>
        </w:r>
        <w:r>
          <w:rPr>
            <w:webHidden/>
          </w:rPr>
          <w:fldChar w:fldCharType="separate"/>
        </w:r>
        <w:r>
          <w:rPr>
            <w:webHidden/>
          </w:rPr>
          <w:t>10</w:t>
        </w:r>
        <w:r>
          <w:rPr>
            <w:webHidden/>
          </w:rPr>
          <w:fldChar w:fldCharType="end"/>
        </w:r>
      </w:hyperlink>
    </w:p>
    <w:p w14:paraId="003BF289" w14:textId="4BC364CA" w:rsidR="00442F4E" w:rsidRDefault="00442F4E">
      <w:pPr>
        <w:pStyle w:val="TOC2"/>
        <w:rPr>
          <w:rFonts w:eastAsiaTheme="minorEastAsia" w:cstheme="minorBidi"/>
          <w:color w:val="auto"/>
          <w:kern w:val="2"/>
          <w:sz w:val="24"/>
          <w:szCs w:val="24"/>
          <w14:ligatures w14:val="standardContextual"/>
        </w:rPr>
      </w:pPr>
      <w:hyperlink w:anchor="_Toc227829559" w:history="1">
        <w:r w:rsidRPr="009F4061">
          <w:rPr>
            <w:rStyle w:val="Hyperlink"/>
          </w:rPr>
          <w:t>Health</w:t>
        </w:r>
        <w:r>
          <w:rPr>
            <w:webHidden/>
          </w:rPr>
          <w:tab/>
        </w:r>
        <w:r>
          <w:rPr>
            <w:webHidden/>
          </w:rPr>
          <w:fldChar w:fldCharType="begin"/>
        </w:r>
        <w:r>
          <w:rPr>
            <w:webHidden/>
          </w:rPr>
          <w:instrText xml:space="preserve"> PAGEREF _Toc227829559 \h </w:instrText>
        </w:r>
        <w:r>
          <w:rPr>
            <w:webHidden/>
          </w:rPr>
        </w:r>
        <w:r>
          <w:rPr>
            <w:webHidden/>
          </w:rPr>
          <w:fldChar w:fldCharType="separate"/>
        </w:r>
        <w:r>
          <w:rPr>
            <w:webHidden/>
          </w:rPr>
          <w:t>10</w:t>
        </w:r>
        <w:r>
          <w:rPr>
            <w:webHidden/>
          </w:rPr>
          <w:fldChar w:fldCharType="end"/>
        </w:r>
      </w:hyperlink>
    </w:p>
    <w:p w14:paraId="16D433DC" w14:textId="3A2F7C86" w:rsidR="00442F4E" w:rsidRDefault="00442F4E">
      <w:pPr>
        <w:pStyle w:val="TOC3"/>
        <w:rPr>
          <w:rFonts w:eastAsiaTheme="minorEastAsia" w:cstheme="minorBidi"/>
          <w:color w:val="auto"/>
          <w:kern w:val="2"/>
          <w:sz w:val="24"/>
          <w:szCs w:val="24"/>
          <w14:ligatures w14:val="standardContextual"/>
        </w:rPr>
      </w:pPr>
      <w:hyperlink w:anchor="_Toc227829560" w:history="1">
        <w:r w:rsidRPr="009F4061">
          <w:rPr>
            <w:rStyle w:val="Hyperlink"/>
          </w:rPr>
          <w:t>Inclusion support program</w:t>
        </w:r>
        <w:r>
          <w:rPr>
            <w:webHidden/>
          </w:rPr>
          <w:tab/>
        </w:r>
        <w:r>
          <w:rPr>
            <w:webHidden/>
          </w:rPr>
          <w:fldChar w:fldCharType="begin"/>
        </w:r>
        <w:r>
          <w:rPr>
            <w:webHidden/>
          </w:rPr>
          <w:instrText xml:space="preserve"> PAGEREF _Toc227829560 \h </w:instrText>
        </w:r>
        <w:r>
          <w:rPr>
            <w:webHidden/>
          </w:rPr>
        </w:r>
        <w:r>
          <w:rPr>
            <w:webHidden/>
          </w:rPr>
          <w:fldChar w:fldCharType="separate"/>
        </w:r>
        <w:r>
          <w:rPr>
            <w:webHidden/>
          </w:rPr>
          <w:t>10</w:t>
        </w:r>
        <w:r>
          <w:rPr>
            <w:webHidden/>
          </w:rPr>
          <w:fldChar w:fldCharType="end"/>
        </w:r>
      </w:hyperlink>
    </w:p>
    <w:p w14:paraId="65D63A57" w14:textId="1CF19E76" w:rsidR="00442F4E" w:rsidRDefault="00442F4E">
      <w:pPr>
        <w:pStyle w:val="TOC3"/>
        <w:rPr>
          <w:rFonts w:eastAsiaTheme="minorEastAsia" w:cstheme="minorBidi"/>
          <w:color w:val="auto"/>
          <w:kern w:val="2"/>
          <w:sz w:val="24"/>
          <w:szCs w:val="24"/>
          <w14:ligatures w14:val="standardContextual"/>
        </w:rPr>
      </w:pPr>
      <w:hyperlink w:anchor="_Toc227829561" w:history="1">
        <w:r w:rsidRPr="009F4061">
          <w:rPr>
            <w:rStyle w:val="Hyperlink"/>
          </w:rPr>
          <w:t>Thriving Kids program</w:t>
        </w:r>
        <w:r>
          <w:rPr>
            <w:webHidden/>
          </w:rPr>
          <w:tab/>
        </w:r>
        <w:r>
          <w:rPr>
            <w:webHidden/>
          </w:rPr>
          <w:fldChar w:fldCharType="begin"/>
        </w:r>
        <w:r>
          <w:rPr>
            <w:webHidden/>
          </w:rPr>
          <w:instrText xml:space="preserve"> PAGEREF _Toc227829561 \h </w:instrText>
        </w:r>
        <w:r>
          <w:rPr>
            <w:webHidden/>
          </w:rPr>
        </w:r>
        <w:r>
          <w:rPr>
            <w:webHidden/>
          </w:rPr>
          <w:fldChar w:fldCharType="separate"/>
        </w:r>
        <w:r>
          <w:rPr>
            <w:webHidden/>
          </w:rPr>
          <w:t>10</w:t>
        </w:r>
        <w:r>
          <w:rPr>
            <w:webHidden/>
          </w:rPr>
          <w:fldChar w:fldCharType="end"/>
        </w:r>
      </w:hyperlink>
    </w:p>
    <w:p w14:paraId="66890562" w14:textId="797456D0" w:rsidR="00442F4E" w:rsidRDefault="00442F4E">
      <w:pPr>
        <w:pStyle w:val="TOC3"/>
        <w:rPr>
          <w:rFonts w:eastAsiaTheme="minorEastAsia" w:cstheme="minorBidi"/>
          <w:color w:val="auto"/>
          <w:kern w:val="2"/>
          <w:sz w:val="24"/>
          <w:szCs w:val="24"/>
          <w14:ligatures w14:val="standardContextual"/>
        </w:rPr>
      </w:pPr>
      <w:hyperlink w:anchor="_Toc227829562" w:history="1">
        <w:r w:rsidRPr="009F4061">
          <w:rPr>
            <w:rStyle w:val="Hyperlink"/>
          </w:rPr>
          <w:t>Bulk billing incentive</w:t>
        </w:r>
        <w:r>
          <w:rPr>
            <w:webHidden/>
          </w:rPr>
          <w:tab/>
        </w:r>
        <w:r>
          <w:rPr>
            <w:webHidden/>
          </w:rPr>
          <w:fldChar w:fldCharType="begin"/>
        </w:r>
        <w:r>
          <w:rPr>
            <w:webHidden/>
          </w:rPr>
          <w:instrText xml:space="preserve"> PAGEREF _Toc227829562 \h </w:instrText>
        </w:r>
        <w:r>
          <w:rPr>
            <w:webHidden/>
          </w:rPr>
        </w:r>
        <w:r>
          <w:rPr>
            <w:webHidden/>
          </w:rPr>
          <w:fldChar w:fldCharType="separate"/>
        </w:r>
        <w:r>
          <w:rPr>
            <w:webHidden/>
          </w:rPr>
          <w:t>11</w:t>
        </w:r>
        <w:r>
          <w:rPr>
            <w:webHidden/>
          </w:rPr>
          <w:fldChar w:fldCharType="end"/>
        </w:r>
      </w:hyperlink>
    </w:p>
    <w:p w14:paraId="31A07497" w14:textId="711FE4F3" w:rsidR="00442F4E" w:rsidRDefault="00442F4E">
      <w:pPr>
        <w:pStyle w:val="TOC3"/>
        <w:rPr>
          <w:rFonts w:eastAsiaTheme="minorEastAsia" w:cstheme="minorBidi"/>
          <w:color w:val="auto"/>
          <w:kern w:val="2"/>
          <w:sz w:val="24"/>
          <w:szCs w:val="24"/>
          <w14:ligatures w14:val="standardContextual"/>
        </w:rPr>
      </w:pPr>
      <w:hyperlink w:anchor="_Toc227829563" w:history="1">
        <w:r w:rsidRPr="009F4061">
          <w:rPr>
            <w:rStyle w:val="Hyperlink"/>
          </w:rPr>
          <w:t>Cheaper medicines</w:t>
        </w:r>
        <w:r>
          <w:rPr>
            <w:webHidden/>
          </w:rPr>
          <w:tab/>
        </w:r>
        <w:r>
          <w:rPr>
            <w:webHidden/>
          </w:rPr>
          <w:fldChar w:fldCharType="begin"/>
        </w:r>
        <w:r>
          <w:rPr>
            <w:webHidden/>
          </w:rPr>
          <w:instrText xml:space="preserve"> PAGEREF _Toc227829563 \h </w:instrText>
        </w:r>
        <w:r>
          <w:rPr>
            <w:webHidden/>
          </w:rPr>
        </w:r>
        <w:r>
          <w:rPr>
            <w:webHidden/>
          </w:rPr>
          <w:fldChar w:fldCharType="separate"/>
        </w:r>
        <w:r>
          <w:rPr>
            <w:webHidden/>
          </w:rPr>
          <w:t>11</w:t>
        </w:r>
        <w:r>
          <w:rPr>
            <w:webHidden/>
          </w:rPr>
          <w:fldChar w:fldCharType="end"/>
        </w:r>
      </w:hyperlink>
    </w:p>
    <w:p w14:paraId="73A5A596" w14:textId="49105EBE" w:rsidR="00442F4E" w:rsidRDefault="00442F4E">
      <w:pPr>
        <w:pStyle w:val="TOC3"/>
        <w:rPr>
          <w:rFonts w:eastAsiaTheme="minorEastAsia" w:cstheme="minorBidi"/>
          <w:color w:val="auto"/>
          <w:kern w:val="2"/>
          <w:sz w:val="24"/>
          <w:szCs w:val="24"/>
          <w14:ligatures w14:val="standardContextual"/>
        </w:rPr>
      </w:pPr>
      <w:hyperlink w:anchor="_Toc227829564" w:history="1">
        <w:r w:rsidRPr="009F4061">
          <w:rPr>
            <w:rStyle w:val="Hyperlink"/>
          </w:rPr>
          <w:t>Improving Access to Medicines and Pharmacy Programs</w:t>
        </w:r>
        <w:r>
          <w:rPr>
            <w:webHidden/>
          </w:rPr>
          <w:tab/>
        </w:r>
        <w:r>
          <w:rPr>
            <w:webHidden/>
          </w:rPr>
          <w:fldChar w:fldCharType="begin"/>
        </w:r>
        <w:r>
          <w:rPr>
            <w:webHidden/>
          </w:rPr>
          <w:instrText xml:space="preserve"> PAGEREF _Toc227829564 \h </w:instrText>
        </w:r>
        <w:r>
          <w:rPr>
            <w:webHidden/>
          </w:rPr>
        </w:r>
        <w:r>
          <w:rPr>
            <w:webHidden/>
          </w:rPr>
          <w:fldChar w:fldCharType="separate"/>
        </w:r>
        <w:r>
          <w:rPr>
            <w:webHidden/>
          </w:rPr>
          <w:t>11</w:t>
        </w:r>
        <w:r>
          <w:rPr>
            <w:webHidden/>
          </w:rPr>
          <w:fldChar w:fldCharType="end"/>
        </w:r>
      </w:hyperlink>
    </w:p>
    <w:p w14:paraId="34CE5870" w14:textId="32B8EFA5" w:rsidR="00442F4E" w:rsidRDefault="00442F4E">
      <w:pPr>
        <w:pStyle w:val="TOC3"/>
        <w:rPr>
          <w:rFonts w:eastAsiaTheme="minorEastAsia" w:cstheme="minorBidi"/>
          <w:color w:val="auto"/>
          <w:kern w:val="2"/>
          <w:sz w:val="24"/>
          <w:szCs w:val="24"/>
          <w14:ligatures w14:val="standardContextual"/>
        </w:rPr>
      </w:pPr>
      <w:hyperlink w:anchor="_Toc227829565" w:history="1">
        <w:r w:rsidRPr="009F4061">
          <w:rPr>
            <w:rStyle w:val="Hyperlink"/>
          </w:rPr>
          <w:t>Strengthening Medicare</w:t>
        </w:r>
        <w:r>
          <w:rPr>
            <w:webHidden/>
          </w:rPr>
          <w:tab/>
        </w:r>
        <w:r>
          <w:rPr>
            <w:webHidden/>
          </w:rPr>
          <w:fldChar w:fldCharType="begin"/>
        </w:r>
        <w:r>
          <w:rPr>
            <w:webHidden/>
          </w:rPr>
          <w:instrText xml:space="preserve"> PAGEREF _Toc227829565 \h </w:instrText>
        </w:r>
        <w:r>
          <w:rPr>
            <w:webHidden/>
          </w:rPr>
        </w:r>
        <w:r>
          <w:rPr>
            <w:webHidden/>
          </w:rPr>
          <w:fldChar w:fldCharType="separate"/>
        </w:r>
        <w:r>
          <w:rPr>
            <w:webHidden/>
          </w:rPr>
          <w:t>12</w:t>
        </w:r>
        <w:r>
          <w:rPr>
            <w:webHidden/>
          </w:rPr>
          <w:fldChar w:fldCharType="end"/>
        </w:r>
      </w:hyperlink>
    </w:p>
    <w:p w14:paraId="6B239EB8" w14:textId="3719260A" w:rsidR="00442F4E" w:rsidRDefault="00442F4E">
      <w:pPr>
        <w:pStyle w:val="TOC3"/>
        <w:rPr>
          <w:rFonts w:eastAsiaTheme="minorEastAsia" w:cstheme="minorBidi"/>
          <w:color w:val="auto"/>
          <w:kern w:val="2"/>
          <w:sz w:val="24"/>
          <w:szCs w:val="24"/>
          <w14:ligatures w14:val="standardContextual"/>
        </w:rPr>
      </w:pPr>
      <w:hyperlink w:anchor="_Toc227829566" w:history="1">
        <w:r w:rsidRPr="009F4061">
          <w:rPr>
            <w:rStyle w:val="Hyperlink"/>
          </w:rPr>
          <w:t>Expanding Medicare Urgent Care Clinics</w:t>
        </w:r>
        <w:r>
          <w:rPr>
            <w:webHidden/>
          </w:rPr>
          <w:tab/>
        </w:r>
        <w:r>
          <w:rPr>
            <w:webHidden/>
          </w:rPr>
          <w:fldChar w:fldCharType="begin"/>
        </w:r>
        <w:r>
          <w:rPr>
            <w:webHidden/>
          </w:rPr>
          <w:instrText xml:space="preserve"> PAGEREF _Toc227829566 \h </w:instrText>
        </w:r>
        <w:r>
          <w:rPr>
            <w:webHidden/>
          </w:rPr>
        </w:r>
        <w:r>
          <w:rPr>
            <w:webHidden/>
          </w:rPr>
          <w:fldChar w:fldCharType="separate"/>
        </w:r>
        <w:r>
          <w:rPr>
            <w:webHidden/>
          </w:rPr>
          <w:t>13</w:t>
        </w:r>
        <w:r>
          <w:rPr>
            <w:webHidden/>
          </w:rPr>
          <w:fldChar w:fldCharType="end"/>
        </w:r>
      </w:hyperlink>
    </w:p>
    <w:p w14:paraId="508CF779" w14:textId="3AC04804" w:rsidR="00442F4E" w:rsidRDefault="00442F4E">
      <w:pPr>
        <w:pStyle w:val="TOC3"/>
        <w:rPr>
          <w:rFonts w:eastAsiaTheme="minorEastAsia" w:cstheme="minorBidi"/>
          <w:color w:val="auto"/>
          <w:kern w:val="2"/>
          <w:sz w:val="24"/>
          <w:szCs w:val="24"/>
          <w14:ligatures w14:val="standardContextual"/>
        </w:rPr>
      </w:pPr>
      <w:hyperlink w:anchor="_Toc227829567" w:history="1">
        <w:r w:rsidRPr="009F4061">
          <w:rPr>
            <w:rStyle w:val="Hyperlink"/>
          </w:rPr>
          <w:t>Free mental health services</w:t>
        </w:r>
        <w:r>
          <w:rPr>
            <w:webHidden/>
          </w:rPr>
          <w:tab/>
        </w:r>
        <w:r>
          <w:rPr>
            <w:webHidden/>
          </w:rPr>
          <w:fldChar w:fldCharType="begin"/>
        </w:r>
        <w:r>
          <w:rPr>
            <w:webHidden/>
          </w:rPr>
          <w:instrText xml:space="preserve"> PAGEREF _Toc227829567 \h </w:instrText>
        </w:r>
        <w:r>
          <w:rPr>
            <w:webHidden/>
          </w:rPr>
        </w:r>
        <w:r>
          <w:rPr>
            <w:webHidden/>
          </w:rPr>
          <w:fldChar w:fldCharType="separate"/>
        </w:r>
        <w:r>
          <w:rPr>
            <w:webHidden/>
          </w:rPr>
          <w:t>13</w:t>
        </w:r>
        <w:r>
          <w:rPr>
            <w:webHidden/>
          </w:rPr>
          <w:fldChar w:fldCharType="end"/>
        </w:r>
      </w:hyperlink>
    </w:p>
    <w:p w14:paraId="4AFEB5E6" w14:textId="38844814" w:rsidR="00442F4E" w:rsidRDefault="00442F4E">
      <w:pPr>
        <w:pStyle w:val="TOC3"/>
        <w:rPr>
          <w:rFonts w:eastAsiaTheme="minorEastAsia" w:cstheme="minorBidi"/>
          <w:color w:val="auto"/>
          <w:kern w:val="2"/>
          <w:sz w:val="24"/>
          <w:szCs w:val="24"/>
          <w14:ligatures w14:val="standardContextual"/>
        </w:rPr>
      </w:pPr>
      <w:hyperlink w:anchor="_Toc227829568" w:history="1">
        <w:r w:rsidRPr="009F4061">
          <w:rPr>
            <w:rStyle w:val="Hyperlink"/>
          </w:rPr>
          <w:t>1800MEDICARE</w:t>
        </w:r>
        <w:r>
          <w:rPr>
            <w:webHidden/>
          </w:rPr>
          <w:tab/>
        </w:r>
        <w:r>
          <w:rPr>
            <w:webHidden/>
          </w:rPr>
          <w:fldChar w:fldCharType="begin"/>
        </w:r>
        <w:r>
          <w:rPr>
            <w:webHidden/>
          </w:rPr>
          <w:instrText xml:space="preserve"> PAGEREF _Toc227829568 \h </w:instrText>
        </w:r>
        <w:r>
          <w:rPr>
            <w:webHidden/>
          </w:rPr>
        </w:r>
        <w:r>
          <w:rPr>
            <w:webHidden/>
          </w:rPr>
          <w:fldChar w:fldCharType="separate"/>
        </w:r>
        <w:r>
          <w:rPr>
            <w:webHidden/>
          </w:rPr>
          <w:t>14</w:t>
        </w:r>
        <w:r>
          <w:rPr>
            <w:webHidden/>
          </w:rPr>
          <w:fldChar w:fldCharType="end"/>
        </w:r>
      </w:hyperlink>
    </w:p>
    <w:p w14:paraId="28950356" w14:textId="0B18B9F7" w:rsidR="00442F4E" w:rsidRDefault="00442F4E">
      <w:pPr>
        <w:pStyle w:val="TOC3"/>
        <w:rPr>
          <w:rFonts w:eastAsiaTheme="minorEastAsia" w:cstheme="minorBidi"/>
          <w:color w:val="auto"/>
          <w:kern w:val="2"/>
          <w:sz w:val="24"/>
          <w:szCs w:val="24"/>
          <w14:ligatures w14:val="standardContextual"/>
        </w:rPr>
      </w:pPr>
      <w:hyperlink w:anchor="_Toc227829569" w:history="1">
        <w:r w:rsidRPr="009F4061">
          <w:rPr>
            <w:rStyle w:val="Hyperlink"/>
          </w:rPr>
          <w:t>Women’s Health</w:t>
        </w:r>
        <w:r>
          <w:rPr>
            <w:webHidden/>
          </w:rPr>
          <w:tab/>
        </w:r>
        <w:r>
          <w:rPr>
            <w:webHidden/>
          </w:rPr>
          <w:fldChar w:fldCharType="begin"/>
        </w:r>
        <w:r>
          <w:rPr>
            <w:webHidden/>
          </w:rPr>
          <w:instrText xml:space="preserve"> PAGEREF _Toc227829569 \h </w:instrText>
        </w:r>
        <w:r>
          <w:rPr>
            <w:webHidden/>
          </w:rPr>
        </w:r>
        <w:r>
          <w:rPr>
            <w:webHidden/>
          </w:rPr>
          <w:fldChar w:fldCharType="separate"/>
        </w:r>
        <w:r>
          <w:rPr>
            <w:webHidden/>
          </w:rPr>
          <w:t>14</w:t>
        </w:r>
        <w:r>
          <w:rPr>
            <w:webHidden/>
          </w:rPr>
          <w:fldChar w:fldCharType="end"/>
        </w:r>
      </w:hyperlink>
    </w:p>
    <w:p w14:paraId="77ADB85B" w14:textId="5E8299F0" w:rsidR="00442F4E" w:rsidRDefault="00442F4E">
      <w:pPr>
        <w:pStyle w:val="TOC3"/>
        <w:rPr>
          <w:rFonts w:eastAsiaTheme="minorEastAsia" w:cstheme="minorBidi"/>
          <w:color w:val="auto"/>
          <w:kern w:val="2"/>
          <w:sz w:val="24"/>
          <w:szCs w:val="24"/>
          <w14:ligatures w14:val="standardContextual"/>
        </w:rPr>
      </w:pPr>
      <w:hyperlink w:anchor="_Toc227829570" w:history="1">
        <w:r w:rsidRPr="009F4061">
          <w:rPr>
            <w:rStyle w:val="Hyperlink"/>
          </w:rPr>
          <w:t>Better health outcomes for regional Australia</w:t>
        </w:r>
        <w:r>
          <w:rPr>
            <w:webHidden/>
          </w:rPr>
          <w:tab/>
        </w:r>
        <w:r>
          <w:rPr>
            <w:webHidden/>
          </w:rPr>
          <w:fldChar w:fldCharType="begin"/>
        </w:r>
        <w:r>
          <w:rPr>
            <w:webHidden/>
          </w:rPr>
          <w:instrText xml:space="preserve"> PAGEREF _Toc227829570 \h </w:instrText>
        </w:r>
        <w:r>
          <w:rPr>
            <w:webHidden/>
          </w:rPr>
        </w:r>
        <w:r>
          <w:rPr>
            <w:webHidden/>
          </w:rPr>
          <w:fldChar w:fldCharType="separate"/>
        </w:r>
        <w:r>
          <w:rPr>
            <w:webHidden/>
          </w:rPr>
          <w:t>15</w:t>
        </w:r>
        <w:r>
          <w:rPr>
            <w:webHidden/>
          </w:rPr>
          <w:fldChar w:fldCharType="end"/>
        </w:r>
      </w:hyperlink>
    </w:p>
    <w:p w14:paraId="5E866B26" w14:textId="02D5DAA1" w:rsidR="00442F4E" w:rsidRDefault="00442F4E">
      <w:pPr>
        <w:pStyle w:val="TOC3"/>
        <w:rPr>
          <w:rFonts w:eastAsiaTheme="minorEastAsia" w:cstheme="minorBidi"/>
          <w:color w:val="auto"/>
          <w:kern w:val="2"/>
          <w:sz w:val="24"/>
          <w:szCs w:val="24"/>
          <w14:ligatures w14:val="standardContextual"/>
        </w:rPr>
      </w:pPr>
      <w:hyperlink w:anchor="_Toc227829571" w:history="1">
        <w:r w:rsidRPr="009F4061">
          <w:rPr>
            <w:rStyle w:val="Hyperlink"/>
          </w:rPr>
          <w:t>Expanding access to the Commonwealth Seniors Health Card</w:t>
        </w:r>
        <w:r>
          <w:rPr>
            <w:webHidden/>
          </w:rPr>
          <w:tab/>
        </w:r>
        <w:r>
          <w:rPr>
            <w:webHidden/>
          </w:rPr>
          <w:fldChar w:fldCharType="begin"/>
        </w:r>
        <w:r>
          <w:rPr>
            <w:webHidden/>
          </w:rPr>
          <w:instrText xml:space="preserve"> PAGEREF _Toc227829571 \h </w:instrText>
        </w:r>
        <w:r>
          <w:rPr>
            <w:webHidden/>
          </w:rPr>
        </w:r>
        <w:r>
          <w:rPr>
            <w:webHidden/>
          </w:rPr>
          <w:fldChar w:fldCharType="separate"/>
        </w:r>
        <w:r>
          <w:rPr>
            <w:webHidden/>
          </w:rPr>
          <w:t>15</w:t>
        </w:r>
        <w:r>
          <w:rPr>
            <w:webHidden/>
          </w:rPr>
          <w:fldChar w:fldCharType="end"/>
        </w:r>
      </w:hyperlink>
    </w:p>
    <w:p w14:paraId="65C986D1" w14:textId="32EC4D51" w:rsidR="00442F4E" w:rsidRDefault="00442F4E">
      <w:pPr>
        <w:pStyle w:val="TOC2"/>
        <w:rPr>
          <w:rFonts w:eastAsiaTheme="minorEastAsia" w:cstheme="minorBidi"/>
          <w:color w:val="auto"/>
          <w:kern w:val="2"/>
          <w:sz w:val="24"/>
          <w:szCs w:val="24"/>
          <w14:ligatures w14:val="standardContextual"/>
        </w:rPr>
      </w:pPr>
      <w:hyperlink w:anchor="_Toc227829572" w:history="1">
        <w:r w:rsidRPr="009F4061">
          <w:rPr>
            <w:rStyle w:val="Hyperlink"/>
          </w:rPr>
          <w:t>Frontline Services and Community Support</w:t>
        </w:r>
        <w:r>
          <w:rPr>
            <w:webHidden/>
          </w:rPr>
          <w:tab/>
        </w:r>
        <w:r>
          <w:rPr>
            <w:webHidden/>
          </w:rPr>
          <w:fldChar w:fldCharType="begin"/>
        </w:r>
        <w:r>
          <w:rPr>
            <w:webHidden/>
          </w:rPr>
          <w:instrText xml:space="preserve"> PAGEREF _Toc227829572 \h </w:instrText>
        </w:r>
        <w:r>
          <w:rPr>
            <w:webHidden/>
          </w:rPr>
        </w:r>
        <w:r>
          <w:rPr>
            <w:webHidden/>
          </w:rPr>
          <w:fldChar w:fldCharType="separate"/>
        </w:r>
        <w:r>
          <w:rPr>
            <w:webHidden/>
          </w:rPr>
          <w:t>15</w:t>
        </w:r>
        <w:r>
          <w:rPr>
            <w:webHidden/>
          </w:rPr>
          <w:fldChar w:fldCharType="end"/>
        </w:r>
      </w:hyperlink>
    </w:p>
    <w:p w14:paraId="7F45DCFC" w14:textId="0AA79110" w:rsidR="00442F4E" w:rsidRDefault="00442F4E">
      <w:pPr>
        <w:pStyle w:val="TOC3"/>
        <w:rPr>
          <w:rFonts w:eastAsiaTheme="minorEastAsia" w:cstheme="minorBidi"/>
          <w:color w:val="auto"/>
          <w:kern w:val="2"/>
          <w:sz w:val="24"/>
          <w:szCs w:val="24"/>
          <w14:ligatures w14:val="standardContextual"/>
        </w:rPr>
      </w:pPr>
      <w:hyperlink w:anchor="_Toc227829573" w:history="1">
        <w:r w:rsidRPr="009F4061">
          <w:rPr>
            <w:rStyle w:val="Hyperlink"/>
          </w:rPr>
          <w:t>Partnering with Communities for Change</w:t>
        </w:r>
        <w:r>
          <w:rPr>
            <w:webHidden/>
          </w:rPr>
          <w:tab/>
        </w:r>
        <w:r>
          <w:rPr>
            <w:webHidden/>
          </w:rPr>
          <w:fldChar w:fldCharType="begin"/>
        </w:r>
        <w:r>
          <w:rPr>
            <w:webHidden/>
          </w:rPr>
          <w:instrText xml:space="preserve"> PAGEREF _Toc227829573 \h </w:instrText>
        </w:r>
        <w:r>
          <w:rPr>
            <w:webHidden/>
          </w:rPr>
        </w:r>
        <w:r>
          <w:rPr>
            <w:webHidden/>
          </w:rPr>
          <w:fldChar w:fldCharType="separate"/>
        </w:r>
        <w:r>
          <w:rPr>
            <w:webHidden/>
          </w:rPr>
          <w:t>15</w:t>
        </w:r>
        <w:r>
          <w:rPr>
            <w:webHidden/>
          </w:rPr>
          <w:fldChar w:fldCharType="end"/>
        </w:r>
      </w:hyperlink>
    </w:p>
    <w:p w14:paraId="363BA051" w14:textId="6F04C0C5" w:rsidR="00442F4E" w:rsidRDefault="00442F4E">
      <w:pPr>
        <w:pStyle w:val="TOC3"/>
        <w:rPr>
          <w:rFonts w:eastAsiaTheme="minorEastAsia" w:cstheme="minorBidi"/>
          <w:color w:val="auto"/>
          <w:kern w:val="2"/>
          <w:sz w:val="24"/>
          <w:szCs w:val="24"/>
          <w14:ligatures w14:val="standardContextual"/>
        </w:rPr>
      </w:pPr>
      <w:hyperlink w:anchor="_Toc227829574" w:history="1">
        <w:r w:rsidRPr="009F4061">
          <w:rPr>
            <w:rStyle w:val="Hyperlink"/>
          </w:rPr>
          <w:t>Financial Wellbeing and Capability</w:t>
        </w:r>
        <w:r>
          <w:rPr>
            <w:webHidden/>
          </w:rPr>
          <w:tab/>
        </w:r>
        <w:r>
          <w:rPr>
            <w:webHidden/>
          </w:rPr>
          <w:fldChar w:fldCharType="begin"/>
        </w:r>
        <w:r>
          <w:rPr>
            <w:webHidden/>
          </w:rPr>
          <w:instrText xml:space="preserve"> PAGEREF _Toc227829574 \h </w:instrText>
        </w:r>
        <w:r>
          <w:rPr>
            <w:webHidden/>
          </w:rPr>
        </w:r>
        <w:r>
          <w:rPr>
            <w:webHidden/>
          </w:rPr>
          <w:fldChar w:fldCharType="separate"/>
        </w:r>
        <w:r>
          <w:rPr>
            <w:webHidden/>
          </w:rPr>
          <w:t>16</w:t>
        </w:r>
        <w:r>
          <w:rPr>
            <w:webHidden/>
          </w:rPr>
          <w:fldChar w:fldCharType="end"/>
        </w:r>
      </w:hyperlink>
    </w:p>
    <w:p w14:paraId="28820524" w14:textId="32D02B2E" w:rsidR="00442F4E" w:rsidRDefault="00442F4E">
      <w:pPr>
        <w:pStyle w:val="TOC3"/>
        <w:rPr>
          <w:rFonts w:eastAsiaTheme="minorEastAsia" w:cstheme="minorBidi"/>
          <w:color w:val="auto"/>
          <w:kern w:val="2"/>
          <w:sz w:val="24"/>
          <w:szCs w:val="24"/>
          <w14:ligatures w14:val="standardContextual"/>
        </w:rPr>
      </w:pPr>
      <w:hyperlink w:anchor="_Toc227829575" w:history="1">
        <w:r w:rsidRPr="009F4061">
          <w:rPr>
            <w:rStyle w:val="Hyperlink"/>
          </w:rPr>
          <w:t>Ensuring access to government services</w:t>
        </w:r>
        <w:r>
          <w:rPr>
            <w:webHidden/>
          </w:rPr>
          <w:tab/>
        </w:r>
        <w:r>
          <w:rPr>
            <w:webHidden/>
          </w:rPr>
          <w:fldChar w:fldCharType="begin"/>
        </w:r>
        <w:r>
          <w:rPr>
            <w:webHidden/>
          </w:rPr>
          <w:instrText xml:space="preserve"> PAGEREF _Toc227829575 \h </w:instrText>
        </w:r>
        <w:r>
          <w:rPr>
            <w:webHidden/>
          </w:rPr>
        </w:r>
        <w:r>
          <w:rPr>
            <w:webHidden/>
          </w:rPr>
          <w:fldChar w:fldCharType="separate"/>
        </w:r>
        <w:r>
          <w:rPr>
            <w:webHidden/>
          </w:rPr>
          <w:t>16</w:t>
        </w:r>
        <w:r>
          <w:rPr>
            <w:webHidden/>
          </w:rPr>
          <w:fldChar w:fldCharType="end"/>
        </w:r>
      </w:hyperlink>
    </w:p>
    <w:p w14:paraId="1F0BF505" w14:textId="05600DB0" w:rsidR="00442F4E" w:rsidRDefault="00442F4E">
      <w:pPr>
        <w:pStyle w:val="TOC3"/>
        <w:rPr>
          <w:rFonts w:eastAsiaTheme="minorEastAsia" w:cstheme="minorBidi"/>
          <w:color w:val="auto"/>
          <w:kern w:val="2"/>
          <w:sz w:val="24"/>
          <w:szCs w:val="24"/>
          <w14:ligatures w14:val="standardContextual"/>
        </w:rPr>
      </w:pPr>
      <w:hyperlink w:anchor="_Toc227829576" w:history="1">
        <w:r w:rsidRPr="009F4061">
          <w:rPr>
            <w:rStyle w:val="Hyperlink"/>
          </w:rPr>
          <w:t>Supporting multicultural communities</w:t>
        </w:r>
        <w:r>
          <w:rPr>
            <w:webHidden/>
          </w:rPr>
          <w:tab/>
        </w:r>
        <w:r>
          <w:rPr>
            <w:webHidden/>
          </w:rPr>
          <w:fldChar w:fldCharType="begin"/>
        </w:r>
        <w:r>
          <w:rPr>
            <w:webHidden/>
          </w:rPr>
          <w:instrText xml:space="preserve"> PAGEREF _Toc227829576 \h </w:instrText>
        </w:r>
        <w:r>
          <w:rPr>
            <w:webHidden/>
          </w:rPr>
        </w:r>
        <w:r>
          <w:rPr>
            <w:webHidden/>
          </w:rPr>
          <w:fldChar w:fldCharType="separate"/>
        </w:r>
        <w:r>
          <w:rPr>
            <w:webHidden/>
          </w:rPr>
          <w:t>17</w:t>
        </w:r>
        <w:r>
          <w:rPr>
            <w:webHidden/>
          </w:rPr>
          <w:fldChar w:fldCharType="end"/>
        </w:r>
      </w:hyperlink>
    </w:p>
    <w:p w14:paraId="28C38A79" w14:textId="1C23792A" w:rsidR="00442F4E" w:rsidRDefault="00442F4E">
      <w:pPr>
        <w:pStyle w:val="TOC3"/>
        <w:rPr>
          <w:rFonts w:eastAsiaTheme="minorEastAsia" w:cstheme="minorBidi"/>
          <w:color w:val="auto"/>
          <w:kern w:val="2"/>
          <w:sz w:val="24"/>
          <w:szCs w:val="24"/>
          <w14:ligatures w14:val="standardContextual"/>
        </w:rPr>
      </w:pPr>
      <w:hyperlink w:anchor="_Toc227829577" w:history="1">
        <w:r w:rsidRPr="009F4061">
          <w:rPr>
            <w:rStyle w:val="Hyperlink"/>
          </w:rPr>
          <w:t>Support for victim-survivors of family, domestic and sexual violence</w:t>
        </w:r>
        <w:r>
          <w:rPr>
            <w:webHidden/>
          </w:rPr>
          <w:tab/>
        </w:r>
        <w:r>
          <w:rPr>
            <w:webHidden/>
          </w:rPr>
          <w:fldChar w:fldCharType="begin"/>
        </w:r>
        <w:r>
          <w:rPr>
            <w:webHidden/>
          </w:rPr>
          <w:instrText xml:space="preserve"> PAGEREF _Toc227829577 \h </w:instrText>
        </w:r>
        <w:r>
          <w:rPr>
            <w:webHidden/>
          </w:rPr>
        </w:r>
        <w:r>
          <w:rPr>
            <w:webHidden/>
          </w:rPr>
          <w:fldChar w:fldCharType="separate"/>
        </w:r>
        <w:r>
          <w:rPr>
            <w:webHidden/>
          </w:rPr>
          <w:t>17</w:t>
        </w:r>
        <w:r>
          <w:rPr>
            <w:webHidden/>
          </w:rPr>
          <w:fldChar w:fldCharType="end"/>
        </w:r>
      </w:hyperlink>
    </w:p>
    <w:p w14:paraId="70A40CA3" w14:textId="512ECDC3" w:rsidR="00442F4E" w:rsidRDefault="00442F4E">
      <w:pPr>
        <w:pStyle w:val="TOC3"/>
        <w:rPr>
          <w:rFonts w:eastAsiaTheme="minorEastAsia" w:cstheme="minorBidi"/>
          <w:color w:val="auto"/>
          <w:kern w:val="2"/>
          <w:sz w:val="24"/>
          <w:szCs w:val="24"/>
          <w14:ligatures w14:val="standardContextual"/>
        </w:rPr>
      </w:pPr>
      <w:hyperlink w:anchor="_Toc227829578" w:history="1">
        <w:r w:rsidRPr="009F4061">
          <w:rPr>
            <w:rStyle w:val="Hyperlink"/>
          </w:rPr>
          <w:t>Strengthening Justice System Response to Sexual Violence</w:t>
        </w:r>
        <w:r>
          <w:rPr>
            <w:webHidden/>
          </w:rPr>
          <w:tab/>
        </w:r>
        <w:r>
          <w:rPr>
            <w:webHidden/>
          </w:rPr>
          <w:fldChar w:fldCharType="begin"/>
        </w:r>
        <w:r>
          <w:rPr>
            <w:webHidden/>
          </w:rPr>
          <w:instrText xml:space="preserve"> PAGEREF _Toc227829578 \h </w:instrText>
        </w:r>
        <w:r>
          <w:rPr>
            <w:webHidden/>
          </w:rPr>
        </w:r>
        <w:r>
          <w:rPr>
            <w:webHidden/>
          </w:rPr>
          <w:fldChar w:fldCharType="separate"/>
        </w:r>
        <w:r>
          <w:rPr>
            <w:webHidden/>
          </w:rPr>
          <w:t>18</w:t>
        </w:r>
        <w:r>
          <w:rPr>
            <w:webHidden/>
          </w:rPr>
          <w:fldChar w:fldCharType="end"/>
        </w:r>
      </w:hyperlink>
    </w:p>
    <w:p w14:paraId="6085AA65" w14:textId="77E2907B" w:rsidR="00442F4E" w:rsidRDefault="00442F4E">
      <w:pPr>
        <w:pStyle w:val="TOC3"/>
        <w:rPr>
          <w:rFonts w:eastAsiaTheme="minorEastAsia" w:cstheme="minorBidi"/>
          <w:color w:val="auto"/>
          <w:kern w:val="2"/>
          <w:sz w:val="24"/>
          <w:szCs w:val="24"/>
          <w14:ligatures w14:val="standardContextual"/>
        </w:rPr>
      </w:pPr>
      <w:hyperlink w:anchor="_Toc227829579" w:history="1">
        <w:r w:rsidRPr="009F4061">
          <w:rPr>
            <w:rStyle w:val="Hyperlink"/>
          </w:rPr>
          <w:t>Strengthening access to Legal services</w:t>
        </w:r>
        <w:r>
          <w:rPr>
            <w:webHidden/>
          </w:rPr>
          <w:tab/>
        </w:r>
        <w:r>
          <w:rPr>
            <w:webHidden/>
          </w:rPr>
          <w:fldChar w:fldCharType="begin"/>
        </w:r>
        <w:r>
          <w:rPr>
            <w:webHidden/>
          </w:rPr>
          <w:instrText xml:space="preserve"> PAGEREF _Toc227829579 \h </w:instrText>
        </w:r>
        <w:r>
          <w:rPr>
            <w:webHidden/>
          </w:rPr>
        </w:r>
        <w:r>
          <w:rPr>
            <w:webHidden/>
          </w:rPr>
          <w:fldChar w:fldCharType="separate"/>
        </w:r>
        <w:r>
          <w:rPr>
            <w:webHidden/>
          </w:rPr>
          <w:t>18</w:t>
        </w:r>
        <w:r>
          <w:rPr>
            <w:webHidden/>
          </w:rPr>
          <w:fldChar w:fldCharType="end"/>
        </w:r>
      </w:hyperlink>
    </w:p>
    <w:p w14:paraId="02E6D52A" w14:textId="7468E47C" w:rsidR="00442F4E" w:rsidRDefault="00442F4E">
      <w:pPr>
        <w:pStyle w:val="TOC3"/>
        <w:rPr>
          <w:rFonts w:eastAsiaTheme="minorEastAsia" w:cstheme="minorBidi"/>
          <w:color w:val="auto"/>
          <w:kern w:val="2"/>
          <w:sz w:val="24"/>
          <w:szCs w:val="24"/>
          <w14:ligatures w14:val="standardContextual"/>
        </w:rPr>
      </w:pPr>
      <w:hyperlink w:anchor="_Toc227829580" w:history="1">
        <w:r w:rsidRPr="009F4061">
          <w:rPr>
            <w:rStyle w:val="Hyperlink"/>
          </w:rPr>
          <w:t>Delivery support for veterans</w:t>
        </w:r>
        <w:r>
          <w:rPr>
            <w:webHidden/>
          </w:rPr>
          <w:tab/>
        </w:r>
        <w:r>
          <w:rPr>
            <w:webHidden/>
          </w:rPr>
          <w:fldChar w:fldCharType="begin"/>
        </w:r>
        <w:r>
          <w:rPr>
            <w:webHidden/>
          </w:rPr>
          <w:instrText xml:space="preserve"> PAGEREF _Toc227829580 \h </w:instrText>
        </w:r>
        <w:r>
          <w:rPr>
            <w:webHidden/>
          </w:rPr>
        </w:r>
        <w:r>
          <w:rPr>
            <w:webHidden/>
          </w:rPr>
          <w:fldChar w:fldCharType="separate"/>
        </w:r>
        <w:r>
          <w:rPr>
            <w:webHidden/>
          </w:rPr>
          <w:t>18</w:t>
        </w:r>
        <w:r>
          <w:rPr>
            <w:webHidden/>
          </w:rPr>
          <w:fldChar w:fldCharType="end"/>
        </w:r>
      </w:hyperlink>
    </w:p>
    <w:p w14:paraId="6C8C5205" w14:textId="189EAB1A" w:rsidR="00442F4E" w:rsidRDefault="00442F4E">
      <w:pPr>
        <w:pStyle w:val="TOC2"/>
        <w:rPr>
          <w:rFonts w:eastAsiaTheme="minorEastAsia" w:cstheme="minorBidi"/>
          <w:color w:val="auto"/>
          <w:kern w:val="2"/>
          <w:sz w:val="24"/>
          <w:szCs w:val="24"/>
          <w14:ligatures w14:val="standardContextual"/>
        </w:rPr>
      </w:pPr>
      <w:hyperlink w:anchor="_Toc227829581" w:history="1">
        <w:r w:rsidRPr="009F4061">
          <w:rPr>
            <w:rStyle w:val="Hyperlink"/>
          </w:rPr>
          <w:t>Housing and homelessness</w:t>
        </w:r>
        <w:r>
          <w:rPr>
            <w:webHidden/>
          </w:rPr>
          <w:tab/>
        </w:r>
        <w:r>
          <w:rPr>
            <w:webHidden/>
          </w:rPr>
          <w:fldChar w:fldCharType="begin"/>
        </w:r>
        <w:r>
          <w:rPr>
            <w:webHidden/>
          </w:rPr>
          <w:instrText xml:space="preserve"> PAGEREF _Toc227829581 \h </w:instrText>
        </w:r>
        <w:r>
          <w:rPr>
            <w:webHidden/>
          </w:rPr>
        </w:r>
        <w:r>
          <w:rPr>
            <w:webHidden/>
          </w:rPr>
          <w:fldChar w:fldCharType="separate"/>
        </w:r>
        <w:r>
          <w:rPr>
            <w:webHidden/>
          </w:rPr>
          <w:t>19</w:t>
        </w:r>
        <w:r>
          <w:rPr>
            <w:webHidden/>
          </w:rPr>
          <w:fldChar w:fldCharType="end"/>
        </w:r>
      </w:hyperlink>
    </w:p>
    <w:p w14:paraId="5E3378A3" w14:textId="73EE322A" w:rsidR="00442F4E" w:rsidRDefault="00442F4E">
      <w:pPr>
        <w:pStyle w:val="TOC3"/>
        <w:rPr>
          <w:rFonts w:eastAsiaTheme="minorEastAsia" w:cstheme="minorBidi"/>
          <w:color w:val="auto"/>
          <w:kern w:val="2"/>
          <w:sz w:val="24"/>
          <w:szCs w:val="24"/>
          <w14:ligatures w14:val="standardContextual"/>
        </w:rPr>
      </w:pPr>
      <w:hyperlink w:anchor="_Toc227829582" w:history="1">
        <w:r w:rsidRPr="009F4061">
          <w:rPr>
            <w:rStyle w:val="Hyperlink"/>
          </w:rPr>
          <w:t>Building more social and affordable homes</w:t>
        </w:r>
        <w:r>
          <w:rPr>
            <w:webHidden/>
          </w:rPr>
          <w:tab/>
        </w:r>
        <w:r>
          <w:rPr>
            <w:webHidden/>
          </w:rPr>
          <w:fldChar w:fldCharType="begin"/>
        </w:r>
        <w:r>
          <w:rPr>
            <w:webHidden/>
          </w:rPr>
          <w:instrText xml:space="preserve"> PAGEREF _Toc227829582 \h </w:instrText>
        </w:r>
        <w:r>
          <w:rPr>
            <w:webHidden/>
          </w:rPr>
        </w:r>
        <w:r>
          <w:rPr>
            <w:webHidden/>
          </w:rPr>
          <w:fldChar w:fldCharType="separate"/>
        </w:r>
        <w:r>
          <w:rPr>
            <w:webHidden/>
          </w:rPr>
          <w:t>19</w:t>
        </w:r>
        <w:r>
          <w:rPr>
            <w:webHidden/>
          </w:rPr>
          <w:fldChar w:fldCharType="end"/>
        </w:r>
      </w:hyperlink>
    </w:p>
    <w:p w14:paraId="77A7E87E" w14:textId="79F0671E" w:rsidR="00442F4E" w:rsidRDefault="00442F4E">
      <w:pPr>
        <w:pStyle w:val="TOC3"/>
        <w:rPr>
          <w:rFonts w:eastAsiaTheme="minorEastAsia" w:cstheme="minorBidi"/>
          <w:color w:val="auto"/>
          <w:kern w:val="2"/>
          <w:sz w:val="24"/>
          <w:szCs w:val="24"/>
          <w14:ligatures w14:val="standardContextual"/>
        </w:rPr>
      </w:pPr>
      <w:hyperlink w:anchor="_Toc227829583" w:history="1">
        <w:r w:rsidRPr="009F4061">
          <w:rPr>
            <w:rStyle w:val="Hyperlink"/>
          </w:rPr>
          <w:t>Household Energy Upgrades Fund – social housing component</w:t>
        </w:r>
        <w:r>
          <w:rPr>
            <w:webHidden/>
          </w:rPr>
          <w:tab/>
        </w:r>
        <w:r>
          <w:rPr>
            <w:webHidden/>
          </w:rPr>
          <w:fldChar w:fldCharType="begin"/>
        </w:r>
        <w:r>
          <w:rPr>
            <w:webHidden/>
          </w:rPr>
          <w:instrText xml:space="preserve"> PAGEREF _Toc227829583 \h </w:instrText>
        </w:r>
        <w:r>
          <w:rPr>
            <w:webHidden/>
          </w:rPr>
        </w:r>
        <w:r>
          <w:rPr>
            <w:webHidden/>
          </w:rPr>
          <w:fldChar w:fldCharType="separate"/>
        </w:r>
        <w:r>
          <w:rPr>
            <w:webHidden/>
          </w:rPr>
          <w:t>21</w:t>
        </w:r>
        <w:r>
          <w:rPr>
            <w:webHidden/>
          </w:rPr>
          <w:fldChar w:fldCharType="end"/>
        </w:r>
      </w:hyperlink>
    </w:p>
    <w:p w14:paraId="7F8F1D76" w14:textId="182C45FF" w:rsidR="00442F4E" w:rsidRDefault="00442F4E">
      <w:pPr>
        <w:pStyle w:val="TOC3"/>
        <w:rPr>
          <w:rFonts w:eastAsiaTheme="minorEastAsia" w:cstheme="minorBidi"/>
          <w:color w:val="auto"/>
          <w:kern w:val="2"/>
          <w:sz w:val="24"/>
          <w:szCs w:val="24"/>
          <w14:ligatures w14:val="standardContextual"/>
        </w:rPr>
      </w:pPr>
      <w:hyperlink w:anchor="_Toc227829584" w:history="1">
        <w:r w:rsidRPr="009F4061">
          <w:rPr>
            <w:rStyle w:val="Hyperlink"/>
          </w:rPr>
          <w:t>Improving energy efficiency for vulnerable households</w:t>
        </w:r>
        <w:r>
          <w:rPr>
            <w:webHidden/>
          </w:rPr>
          <w:tab/>
        </w:r>
        <w:r>
          <w:rPr>
            <w:webHidden/>
          </w:rPr>
          <w:fldChar w:fldCharType="begin"/>
        </w:r>
        <w:r>
          <w:rPr>
            <w:webHidden/>
          </w:rPr>
          <w:instrText xml:space="preserve"> PAGEREF _Toc227829584 \h </w:instrText>
        </w:r>
        <w:r>
          <w:rPr>
            <w:webHidden/>
          </w:rPr>
        </w:r>
        <w:r>
          <w:rPr>
            <w:webHidden/>
          </w:rPr>
          <w:fldChar w:fldCharType="separate"/>
        </w:r>
        <w:r>
          <w:rPr>
            <w:webHidden/>
          </w:rPr>
          <w:t>21</w:t>
        </w:r>
        <w:r>
          <w:rPr>
            <w:webHidden/>
          </w:rPr>
          <w:fldChar w:fldCharType="end"/>
        </w:r>
      </w:hyperlink>
    </w:p>
    <w:p w14:paraId="306A2317" w14:textId="318367C0" w:rsidR="00442F4E" w:rsidRDefault="00442F4E">
      <w:pPr>
        <w:pStyle w:val="TOC3"/>
        <w:rPr>
          <w:rFonts w:eastAsiaTheme="minorEastAsia" w:cstheme="minorBidi"/>
          <w:color w:val="auto"/>
          <w:kern w:val="2"/>
          <w:sz w:val="24"/>
          <w:szCs w:val="24"/>
          <w14:ligatures w14:val="standardContextual"/>
        </w:rPr>
      </w:pPr>
      <w:hyperlink w:anchor="_Toc227829585" w:history="1">
        <w:r w:rsidRPr="009F4061">
          <w:rPr>
            <w:rStyle w:val="Hyperlink"/>
          </w:rPr>
          <w:t>National Agreement on Social Housing and Homelessness</w:t>
        </w:r>
        <w:r>
          <w:rPr>
            <w:webHidden/>
          </w:rPr>
          <w:tab/>
        </w:r>
        <w:r>
          <w:rPr>
            <w:webHidden/>
          </w:rPr>
          <w:fldChar w:fldCharType="begin"/>
        </w:r>
        <w:r>
          <w:rPr>
            <w:webHidden/>
          </w:rPr>
          <w:instrText xml:space="preserve"> PAGEREF _Toc227829585 \h </w:instrText>
        </w:r>
        <w:r>
          <w:rPr>
            <w:webHidden/>
          </w:rPr>
        </w:r>
        <w:r>
          <w:rPr>
            <w:webHidden/>
          </w:rPr>
          <w:fldChar w:fldCharType="separate"/>
        </w:r>
        <w:r>
          <w:rPr>
            <w:webHidden/>
          </w:rPr>
          <w:t>21</w:t>
        </w:r>
        <w:r>
          <w:rPr>
            <w:webHidden/>
          </w:rPr>
          <w:fldChar w:fldCharType="end"/>
        </w:r>
      </w:hyperlink>
    </w:p>
    <w:p w14:paraId="72D1007F" w14:textId="6021F669" w:rsidR="00442F4E" w:rsidRDefault="00442F4E">
      <w:pPr>
        <w:pStyle w:val="TOC3"/>
        <w:rPr>
          <w:rFonts w:eastAsiaTheme="minorEastAsia" w:cstheme="minorBidi"/>
          <w:color w:val="auto"/>
          <w:kern w:val="2"/>
          <w:sz w:val="24"/>
          <w:szCs w:val="24"/>
          <w14:ligatures w14:val="standardContextual"/>
        </w:rPr>
      </w:pPr>
      <w:hyperlink w:anchor="_Toc227829586" w:history="1">
        <w:r w:rsidRPr="009F4061">
          <w:rPr>
            <w:rStyle w:val="Hyperlink"/>
          </w:rPr>
          <w:t>Additional Support for the Housing Services Sector</w:t>
        </w:r>
        <w:r>
          <w:rPr>
            <w:webHidden/>
          </w:rPr>
          <w:tab/>
        </w:r>
        <w:r>
          <w:rPr>
            <w:webHidden/>
          </w:rPr>
          <w:fldChar w:fldCharType="begin"/>
        </w:r>
        <w:r>
          <w:rPr>
            <w:webHidden/>
          </w:rPr>
          <w:instrText xml:space="preserve"> PAGEREF _Toc227829586 \h </w:instrText>
        </w:r>
        <w:r>
          <w:rPr>
            <w:webHidden/>
          </w:rPr>
        </w:r>
        <w:r>
          <w:rPr>
            <w:webHidden/>
          </w:rPr>
          <w:fldChar w:fldCharType="separate"/>
        </w:r>
        <w:r>
          <w:rPr>
            <w:webHidden/>
          </w:rPr>
          <w:t>21</w:t>
        </w:r>
        <w:r>
          <w:rPr>
            <w:webHidden/>
          </w:rPr>
          <w:fldChar w:fldCharType="end"/>
        </w:r>
      </w:hyperlink>
    </w:p>
    <w:p w14:paraId="570CEB7E" w14:textId="4ABE536D" w:rsidR="00442F4E" w:rsidRDefault="00442F4E">
      <w:pPr>
        <w:pStyle w:val="TOC2"/>
        <w:rPr>
          <w:rFonts w:eastAsiaTheme="minorEastAsia" w:cstheme="minorBidi"/>
          <w:color w:val="auto"/>
          <w:kern w:val="2"/>
          <w:sz w:val="24"/>
          <w:szCs w:val="24"/>
          <w14:ligatures w14:val="standardContextual"/>
        </w:rPr>
      </w:pPr>
      <w:hyperlink w:anchor="_Toc227829587" w:history="1">
        <w:r w:rsidRPr="009F4061">
          <w:rPr>
            <w:rStyle w:val="Hyperlink"/>
          </w:rPr>
          <w:t>Full Employment</w:t>
        </w:r>
        <w:r>
          <w:rPr>
            <w:webHidden/>
          </w:rPr>
          <w:tab/>
        </w:r>
        <w:r>
          <w:rPr>
            <w:webHidden/>
          </w:rPr>
          <w:fldChar w:fldCharType="begin"/>
        </w:r>
        <w:r>
          <w:rPr>
            <w:webHidden/>
          </w:rPr>
          <w:instrText xml:space="preserve"> PAGEREF _Toc227829587 \h </w:instrText>
        </w:r>
        <w:r>
          <w:rPr>
            <w:webHidden/>
          </w:rPr>
        </w:r>
        <w:r>
          <w:rPr>
            <w:webHidden/>
          </w:rPr>
          <w:fldChar w:fldCharType="separate"/>
        </w:r>
        <w:r>
          <w:rPr>
            <w:webHidden/>
          </w:rPr>
          <w:t>23</w:t>
        </w:r>
        <w:r>
          <w:rPr>
            <w:webHidden/>
          </w:rPr>
          <w:fldChar w:fldCharType="end"/>
        </w:r>
      </w:hyperlink>
    </w:p>
    <w:p w14:paraId="25B31538" w14:textId="67962D4F" w:rsidR="00442F4E" w:rsidRDefault="00442F4E">
      <w:pPr>
        <w:pStyle w:val="TOC3"/>
        <w:rPr>
          <w:rFonts w:eastAsiaTheme="minorEastAsia" w:cstheme="minorBidi"/>
          <w:color w:val="auto"/>
          <w:kern w:val="2"/>
          <w:sz w:val="24"/>
          <w:szCs w:val="24"/>
          <w14:ligatures w14:val="standardContextual"/>
        </w:rPr>
      </w:pPr>
      <w:hyperlink w:anchor="_Toc227829588" w:history="1">
        <w:r w:rsidRPr="009F4061">
          <w:rPr>
            <w:rStyle w:val="Hyperlink"/>
          </w:rPr>
          <w:t xml:space="preserve">Employment White Paper, </w:t>
        </w:r>
        <w:r w:rsidRPr="009F4061">
          <w:rPr>
            <w:rStyle w:val="Hyperlink"/>
            <w:i/>
            <w:iCs/>
          </w:rPr>
          <w:t>Working Future</w:t>
        </w:r>
        <w:r>
          <w:rPr>
            <w:webHidden/>
          </w:rPr>
          <w:tab/>
        </w:r>
        <w:r>
          <w:rPr>
            <w:webHidden/>
          </w:rPr>
          <w:fldChar w:fldCharType="begin"/>
        </w:r>
        <w:r>
          <w:rPr>
            <w:webHidden/>
          </w:rPr>
          <w:instrText xml:space="preserve"> PAGEREF _Toc227829588 \h </w:instrText>
        </w:r>
        <w:r>
          <w:rPr>
            <w:webHidden/>
          </w:rPr>
        </w:r>
        <w:r>
          <w:rPr>
            <w:webHidden/>
          </w:rPr>
          <w:fldChar w:fldCharType="separate"/>
        </w:r>
        <w:r>
          <w:rPr>
            <w:webHidden/>
          </w:rPr>
          <w:t>23</w:t>
        </w:r>
        <w:r>
          <w:rPr>
            <w:webHidden/>
          </w:rPr>
          <w:fldChar w:fldCharType="end"/>
        </w:r>
      </w:hyperlink>
    </w:p>
    <w:p w14:paraId="6241D404" w14:textId="669AC1F1" w:rsidR="00442F4E" w:rsidRDefault="00442F4E">
      <w:pPr>
        <w:pStyle w:val="TOC3"/>
        <w:rPr>
          <w:rFonts w:eastAsiaTheme="minorEastAsia" w:cstheme="minorBidi"/>
          <w:color w:val="auto"/>
          <w:kern w:val="2"/>
          <w:sz w:val="24"/>
          <w:szCs w:val="24"/>
          <w14:ligatures w14:val="standardContextual"/>
        </w:rPr>
      </w:pPr>
      <w:hyperlink w:anchor="_Toc227829589" w:history="1">
        <w:r w:rsidRPr="009F4061">
          <w:rPr>
            <w:rStyle w:val="Hyperlink"/>
          </w:rPr>
          <w:t>VET and Training support</w:t>
        </w:r>
        <w:r>
          <w:rPr>
            <w:webHidden/>
          </w:rPr>
          <w:tab/>
        </w:r>
        <w:r>
          <w:rPr>
            <w:webHidden/>
          </w:rPr>
          <w:fldChar w:fldCharType="begin"/>
        </w:r>
        <w:r>
          <w:rPr>
            <w:webHidden/>
          </w:rPr>
          <w:instrText xml:space="preserve"> PAGEREF _Toc227829589 \h </w:instrText>
        </w:r>
        <w:r>
          <w:rPr>
            <w:webHidden/>
          </w:rPr>
        </w:r>
        <w:r>
          <w:rPr>
            <w:webHidden/>
          </w:rPr>
          <w:fldChar w:fldCharType="separate"/>
        </w:r>
        <w:r>
          <w:rPr>
            <w:webHidden/>
          </w:rPr>
          <w:t>23</w:t>
        </w:r>
        <w:r>
          <w:rPr>
            <w:webHidden/>
          </w:rPr>
          <w:fldChar w:fldCharType="end"/>
        </w:r>
      </w:hyperlink>
    </w:p>
    <w:p w14:paraId="126F9305" w14:textId="1117E049" w:rsidR="00442F4E" w:rsidRDefault="00442F4E">
      <w:pPr>
        <w:pStyle w:val="TOC3"/>
        <w:rPr>
          <w:rFonts w:eastAsiaTheme="minorEastAsia" w:cstheme="minorBidi"/>
          <w:color w:val="auto"/>
          <w:kern w:val="2"/>
          <w:sz w:val="24"/>
          <w:szCs w:val="24"/>
          <w14:ligatures w14:val="standardContextual"/>
        </w:rPr>
      </w:pPr>
      <w:hyperlink w:anchor="_Toc227829590" w:history="1">
        <w:r w:rsidRPr="009F4061">
          <w:rPr>
            <w:rStyle w:val="Hyperlink"/>
          </w:rPr>
          <w:t>Fee-Free TAFE</w:t>
        </w:r>
        <w:r>
          <w:rPr>
            <w:webHidden/>
          </w:rPr>
          <w:tab/>
        </w:r>
        <w:r>
          <w:rPr>
            <w:webHidden/>
          </w:rPr>
          <w:fldChar w:fldCharType="begin"/>
        </w:r>
        <w:r>
          <w:rPr>
            <w:webHidden/>
          </w:rPr>
          <w:instrText xml:space="preserve"> PAGEREF _Toc227829590 \h </w:instrText>
        </w:r>
        <w:r>
          <w:rPr>
            <w:webHidden/>
          </w:rPr>
        </w:r>
        <w:r>
          <w:rPr>
            <w:webHidden/>
          </w:rPr>
          <w:fldChar w:fldCharType="separate"/>
        </w:r>
        <w:r>
          <w:rPr>
            <w:webHidden/>
          </w:rPr>
          <w:t>23</w:t>
        </w:r>
        <w:r>
          <w:rPr>
            <w:webHidden/>
          </w:rPr>
          <w:fldChar w:fldCharType="end"/>
        </w:r>
      </w:hyperlink>
    </w:p>
    <w:p w14:paraId="5D67DA11" w14:textId="22A9AD56" w:rsidR="00442F4E" w:rsidRDefault="00442F4E">
      <w:pPr>
        <w:pStyle w:val="TOC3"/>
        <w:rPr>
          <w:rFonts w:eastAsiaTheme="minorEastAsia" w:cstheme="minorBidi"/>
          <w:color w:val="auto"/>
          <w:kern w:val="2"/>
          <w:sz w:val="24"/>
          <w:szCs w:val="24"/>
          <w14:ligatures w14:val="standardContextual"/>
        </w:rPr>
      </w:pPr>
      <w:hyperlink w:anchor="_Toc227829591" w:history="1">
        <w:r w:rsidRPr="009F4061">
          <w:rPr>
            <w:rStyle w:val="Hyperlink"/>
          </w:rPr>
          <w:t>Student Debt Relief</w:t>
        </w:r>
        <w:r>
          <w:rPr>
            <w:webHidden/>
          </w:rPr>
          <w:tab/>
        </w:r>
        <w:r>
          <w:rPr>
            <w:webHidden/>
          </w:rPr>
          <w:fldChar w:fldCharType="begin"/>
        </w:r>
        <w:r>
          <w:rPr>
            <w:webHidden/>
          </w:rPr>
          <w:instrText xml:space="preserve"> PAGEREF _Toc227829591 \h </w:instrText>
        </w:r>
        <w:r>
          <w:rPr>
            <w:webHidden/>
          </w:rPr>
        </w:r>
        <w:r>
          <w:rPr>
            <w:webHidden/>
          </w:rPr>
          <w:fldChar w:fldCharType="separate"/>
        </w:r>
        <w:r>
          <w:rPr>
            <w:webHidden/>
          </w:rPr>
          <w:t>24</w:t>
        </w:r>
        <w:r>
          <w:rPr>
            <w:webHidden/>
          </w:rPr>
          <w:fldChar w:fldCharType="end"/>
        </w:r>
      </w:hyperlink>
    </w:p>
    <w:p w14:paraId="7425A14E" w14:textId="4EFD13C4" w:rsidR="00442F4E" w:rsidRDefault="00442F4E">
      <w:pPr>
        <w:pStyle w:val="TOC3"/>
        <w:rPr>
          <w:rFonts w:eastAsiaTheme="minorEastAsia" w:cstheme="minorBidi"/>
          <w:color w:val="auto"/>
          <w:kern w:val="2"/>
          <w:sz w:val="24"/>
          <w:szCs w:val="24"/>
          <w14:ligatures w14:val="standardContextual"/>
        </w:rPr>
      </w:pPr>
      <w:hyperlink w:anchor="_Toc227829592" w:history="1">
        <w:r w:rsidRPr="009F4061">
          <w:rPr>
            <w:rStyle w:val="Hyperlink"/>
          </w:rPr>
          <w:t>Reform of Workforce Australia Employment Services</w:t>
        </w:r>
        <w:r>
          <w:rPr>
            <w:webHidden/>
          </w:rPr>
          <w:tab/>
        </w:r>
        <w:r>
          <w:rPr>
            <w:webHidden/>
          </w:rPr>
          <w:fldChar w:fldCharType="begin"/>
        </w:r>
        <w:r>
          <w:rPr>
            <w:webHidden/>
          </w:rPr>
          <w:instrText xml:space="preserve"> PAGEREF _Toc227829592 \h </w:instrText>
        </w:r>
        <w:r>
          <w:rPr>
            <w:webHidden/>
          </w:rPr>
        </w:r>
        <w:r>
          <w:rPr>
            <w:webHidden/>
          </w:rPr>
          <w:fldChar w:fldCharType="separate"/>
        </w:r>
        <w:r>
          <w:rPr>
            <w:webHidden/>
          </w:rPr>
          <w:t>24</w:t>
        </w:r>
        <w:r>
          <w:rPr>
            <w:webHidden/>
          </w:rPr>
          <w:fldChar w:fldCharType="end"/>
        </w:r>
      </w:hyperlink>
    </w:p>
    <w:p w14:paraId="62AA1316" w14:textId="45DB4013" w:rsidR="00442F4E" w:rsidRDefault="00442F4E">
      <w:pPr>
        <w:pStyle w:val="TOC3"/>
        <w:rPr>
          <w:rFonts w:eastAsiaTheme="minorEastAsia" w:cstheme="minorBidi"/>
          <w:color w:val="auto"/>
          <w:kern w:val="2"/>
          <w:sz w:val="24"/>
          <w:szCs w:val="24"/>
          <w14:ligatures w14:val="standardContextual"/>
        </w:rPr>
      </w:pPr>
      <w:hyperlink w:anchor="_Toc227829593" w:history="1">
        <w:r w:rsidRPr="009F4061">
          <w:rPr>
            <w:rStyle w:val="Hyperlink"/>
          </w:rPr>
          <w:t>Voluntary pre-employment service for parents</w:t>
        </w:r>
        <w:r>
          <w:rPr>
            <w:webHidden/>
          </w:rPr>
          <w:tab/>
        </w:r>
        <w:r>
          <w:rPr>
            <w:webHidden/>
          </w:rPr>
          <w:fldChar w:fldCharType="begin"/>
        </w:r>
        <w:r>
          <w:rPr>
            <w:webHidden/>
          </w:rPr>
          <w:instrText xml:space="preserve"> PAGEREF _Toc227829593 \h </w:instrText>
        </w:r>
        <w:r>
          <w:rPr>
            <w:webHidden/>
          </w:rPr>
        </w:r>
        <w:r>
          <w:rPr>
            <w:webHidden/>
          </w:rPr>
          <w:fldChar w:fldCharType="separate"/>
        </w:r>
        <w:r>
          <w:rPr>
            <w:webHidden/>
          </w:rPr>
          <w:t>25</w:t>
        </w:r>
        <w:r>
          <w:rPr>
            <w:webHidden/>
          </w:rPr>
          <w:fldChar w:fldCharType="end"/>
        </w:r>
      </w:hyperlink>
    </w:p>
    <w:p w14:paraId="31AB269C" w14:textId="3B8316A3" w:rsidR="00442F4E" w:rsidRDefault="00442F4E">
      <w:pPr>
        <w:pStyle w:val="TOC3"/>
        <w:rPr>
          <w:rFonts w:eastAsiaTheme="minorEastAsia" w:cstheme="minorBidi"/>
          <w:color w:val="auto"/>
          <w:kern w:val="2"/>
          <w:sz w:val="24"/>
          <w:szCs w:val="24"/>
          <w14:ligatures w14:val="standardContextual"/>
        </w:rPr>
      </w:pPr>
      <w:hyperlink w:anchor="_Toc227829594" w:history="1">
        <w:r w:rsidRPr="009F4061">
          <w:rPr>
            <w:rStyle w:val="Hyperlink"/>
          </w:rPr>
          <w:t>Reconnection, Employment and Learning (REAL) Program</w:t>
        </w:r>
        <w:r>
          <w:rPr>
            <w:webHidden/>
          </w:rPr>
          <w:tab/>
        </w:r>
        <w:r>
          <w:rPr>
            <w:webHidden/>
          </w:rPr>
          <w:fldChar w:fldCharType="begin"/>
        </w:r>
        <w:r>
          <w:rPr>
            <w:webHidden/>
          </w:rPr>
          <w:instrText xml:space="preserve"> PAGEREF _Toc227829594 \h </w:instrText>
        </w:r>
        <w:r>
          <w:rPr>
            <w:webHidden/>
          </w:rPr>
        </w:r>
        <w:r>
          <w:rPr>
            <w:webHidden/>
          </w:rPr>
          <w:fldChar w:fldCharType="separate"/>
        </w:r>
        <w:r>
          <w:rPr>
            <w:webHidden/>
          </w:rPr>
          <w:t>25</w:t>
        </w:r>
        <w:r>
          <w:rPr>
            <w:webHidden/>
          </w:rPr>
          <w:fldChar w:fldCharType="end"/>
        </w:r>
      </w:hyperlink>
    </w:p>
    <w:p w14:paraId="0DF4EC91" w14:textId="6900B644" w:rsidR="00442F4E" w:rsidRDefault="00442F4E">
      <w:pPr>
        <w:pStyle w:val="TOC3"/>
        <w:rPr>
          <w:rFonts w:eastAsiaTheme="minorEastAsia" w:cstheme="minorBidi"/>
          <w:color w:val="auto"/>
          <w:kern w:val="2"/>
          <w:sz w:val="24"/>
          <w:szCs w:val="24"/>
          <w14:ligatures w14:val="standardContextual"/>
        </w:rPr>
      </w:pPr>
      <w:hyperlink w:anchor="_Toc227829595" w:history="1">
        <w:r w:rsidRPr="009F4061">
          <w:rPr>
            <w:rStyle w:val="Hyperlink"/>
          </w:rPr>
          <w:t>Enhancing place-based approaches</w:t>
        </w:r>
        <w:r>
          <w:rPr>
            <w:webHidden/>
          </w:rPr>
          <w:tab/>
        </w:r>
        <w:r>
          <w:rPr>
            <w:webHidden/>
          </w:rPr>
          <w:fldChar w:fldCharType="begin"/>
        </w:r>
        <w:r>
          <w:rPr>
            <w:webHidden/>
          </w:rPr>
          <w:instrText xml:space="preserve"> PAGEREF _Toc227829595 \h </w:instrText>
        </w:r>
        <w:r>
          <w:rPr>
            <w:webHidden/>
          </w:rPr>
        </w:r>
        <w:r>
          <w:rPr>
            <w:webHidden/>
          </w:rPr>
          <w:fldChar w:fldCharType="separate"/>
        </w:r>
        <w:r>
          <w:rPr>
            <w:webHidden/>
          </w:rPr>
          <w:t>26</w:t>
        </w:r>
        <w:r>
          <w:rPr>
            <w:webHidden/>
          </w:rPr>
          <w:fldChar w:fldCharType="end"/>
        </w:r>
      </w:hyperlink>
    </w:p>
    <w:p w14:paraId="08242B81" w14:textId="25B74B4F" w:rsidR="00442F4E" w:rsidRDefault="00442F4E">
      <w:pPr>
        <w:pStyle w:val="TOC3"/>
        <w:rPr>
          <w:rFonts w:eastAsiaTheme="minorEastAsia" w:cstheme="minorBidi"/>
          <w:color w:val="auto"/>
          <w:kern w:val="2"/>
          <w:sz w:val="24"/>
          <w:szCs w:val="24"/>
          <w14:ligatures w14:val="standardContextual"/>
        </w:rPr>
      </w:pPr>
      <w:hyperlink w:anchor="_Toc227829596" w:history="1">
        <w:r w:rsidRPr="009F4061">
          <w:rPr>
            <w:rStyle w:val="Hyperlink"/>
          </w:rPr>
          <w:t>Remote Jobs and Economic Development program</w:t>
        </w:r>
        <w:r>
          <w:rPr>
            <w:webHidden/>
          </w:rPr>
          <w:tab/>
        </w:r>
        <w:r>
          <w:rPr>
            <w:webHidden/>
          </w:rPr>
          <w:fldChar w:fldCharType="begin"/>
        </w:r>
        <w:r>
          <w:rPr>
            <w:webHidden/>
          </w:rPr>
          <w:instrText xml:space="preserve"> PAGEREF _Toc227829596 \h </w:instrText>
        </w:r>
        <w:r>
          <w:rPr>
            <w:webHidden/>
          </w:rPr>
        </w:r>
        <w:r>
          <w:rPr>
            <w:webHidden/>
          </w:rPr>
          <w:fldChar w:fldCharType="separate"/>
        </w:r>
        <w:r>
          <w:rPr>
            <w:webHidden/>
          </w:rPr>
          <w:t>26</w:t>
        </w:r>
        <w:r>
          <w:rPr>
            <w:webHidden/>
          </w:rPr>
          <w:fldChar w:fldCharType="end"/>
        </w:r>
      </w:hyperlink>
    </w:p>
    <w:p w14:paraId="6EA5A982" w14:textId="7E5A9724" w:rsidR="00442F4E" w:rsidRDefault="00442F4E">
      <w:pPr>
        <w:pStyle w:val="TOC3"/>
        <w:rPr>
          <w:rFonts w:eastAsiaTheme="minorEastAsia" w:cstheme="minorBidi"/>
          <w:color w:val="auto"/>
          <w:kern w:val="2"/>
          <w:sz w:val="24"/>
          <w:szCs w:val="24"/>
          <w14:ligatures w14:val="standardContextual"/>
        </w:rPr>
      </w:pPr>
      <w:hyperlink w:anchor="_Toc227829597" w:history="1">
        <w:r w:rsidRPr="009F4061">
          <w:rPr>
            <w:rStyle w:val="Hyperlink"/>
          </w:rPr>
          <w:t>Introduction of Inclusive Employment Australia</w:t>
        </w:r>
        <w:r>
          <w:rPr>
            <w:webHidden/>
          </w:rPr>
          <w:tab/>
        </w:r>
        <w:r>
          <w:rPr>
            <w:webHidden/>
          </w:rPr>
          <w:fldChar w:fldCharType="begin"/>
        </w:r>
        <w:r>
          <w:rPr>
            <w:webHidden/>
          </w:rPr>
          <w:instrText xml:space="preserve"> PAGEREF _Toc227829597 \h </w:instrText>
        </w:r>
        <w:r>
          <w:rPr>
            <w:webHidden/>
          </w:rPr>
        </w:r>
        <w:r>
          <w:rPr>
            <w:webHidden/>
          </w:rPr>
          <w:fldChar w:fldCharType="separate"/>
        </w:r>
        <w:r>
          <w:rPr>
            <w:webHidden/>
          </w:rPr>
          <w:t>26</w:t>
        </w:r>
        <w:r>
          <w:rPr>
            <w:webHidden/>
          </w:rPr>
          <w:fldChar w:fldCharType="end"/>
        </w:r>
      </w:hyperlink>
    </w:p>
    <w:p w14:paraId="6464E286" w14:textId="6C5FB051" w:rsidR="00442F4E" w:rsidRDefault="00442F4E">
      <w:pPr>
        <w:pStyle w:val="TOC3"/>
        <w:rPr>
          <w:rFonts w:eastAsiaTheme="minorEastAsia" w:cstheme="minorBidi"/>
          <w:color w:val="auto"/>
          <w:kern w:val="2"/>
          <w:sz w:val="24"/>
          <w:szCs w:val="24"/>
          <w14:ligatures w14:val="standardContextual"/>
        </w:rPr>
      </w:pPr>
      <w:hyperlink w:anchor="_Toc227829598" w:history="1">
        <w:r w:rsidRPr="009F4061">
          <w:rPr>
            <w:rStyle w:val="Hyperlink"/>
          </w:rPr>
          <w:t>Inclusive Employment Australia Performance Framework</w:t>
        </w:r>
        <w:r>
          <w:rPr>
            <w:webHidden/>
          </w:rPr>
          <w:tab/>
        </w:r>
        <w:r>
          <w:rPr>
            <w:webHidden/>
          </w:rPr>
          <w:fldChar w:fldCharType="begin"/>
        </w:r>
        <w:r>
          <w:rPr>
            <w:webHidden/>
          </w:rPr>
          <w:instrText xml:space="preserve"> PAGEREF _Toc227829598 \h </w:instrText>
        </w:r>
        <w:r>
          <w:rPr>
            <w:webHidden/>
          </w:rPr>
        </w:r>
        <w:r>
          <w:rPr>
            <w:webHidden/>
          </w:rPr>
          <w:fldChar w:fldCharType="separate"/>
        </w:r>
        <w:r>
          <w:rPr>
            <w:webHidden/>
          </w:rPr>
          <w:t>27</w:t>
        </w:r>
        <w:r>
          <w:rPr>
            <w:webHidden/>
          </w:rPr>
          <w:fldChar w:fldCharType="end"/>
        </w:r>
      </w:hyperlink>
    </w:p>
    <w:p w14:paraId="0D532A17" w14:textId="37427F00" w:rsidR="00442F4E" w:rsidRDefault="00442F4E">
      <w:pPr>
        <w:pStyle w:val="TOC3"/>
        <w:rPr>
          <w:rFonts w:eastAsiaTheme="minorEastAsia" w:cstheme="minorBidi"/>
          <w:color w:val="auto"/>
          <w:kern w:val="2"/>
          <w:sz w:val="24"/>
          <w:szCs w:val="24"/>
          <w14:ligatures w14:val="standardContextual"/>
        </w:rPr>
      </w:pPr>
      <w:hyperlink w:anchor="_Toc227829599" w:history="1">
        <w:r w:rsidRPr="009F4061">
          <w:rPr>
            <w:rStyle w:val="Hyperlink"/>
          </w:rPr>
          <w:t>Centre for Inclusive Employment</w:t>
        </w:r>
        <w:r>
          <w:rPr>
            <w:webHidden/>
          </w:rPr>
          <w:tab/>
        </w:r>
        <w:r>
          <w:rPr>
            <w:webHidden/>
          </w:rPr>
          <w:fldChar w:fldCharType="begin"/>
        </w:r>
        <w:r>
          <w:rPr>
            <w:webHidden/>
          </w:rPr>
          <w:instrText xml:space="preserve"> PAGEREF _Toc227829599 \h </w:instrText>
        </w:r>
        <w:r>
          <w:rPr>
            <w:webHidden/>
          </w:rPr>
        </w:r>
        <w:r>
          <w:rPr>
            <w:webHidden/>
          </w:rPr>
          <w:fldChar w:fldCharType="separate"/>
        </w:r>
        <w:r>
          <w:rPr>
            <w:webHidden/>
          </w:rPr>
          <w:t>27</w:t>
        </w:r>
        <w:r>
          <w:rPr>
            <w:webHidden/>
          </w:rPr>
          <w:fldChar w:fldCharType="end"/>
        </w:r>
      </w:hyperlink>
    </w:p>
    <w:p w14:paraId="4A826E0D" w14:textId="105D546E" w:rsidR="00442F4E" w:rsidRDefault="00442F4E">
      <w:pPr>
        <w:pStyle w:val="TOC3"/>
        <w:rPr>
          <w:rFonts w:eastAsiaTheme="minorEastAsia" w:cstheme="minorBidi"/>
          <w:color w:val="auto"/>
          <w:kern w:val="2"/>
          <w:sz w:val="24"/>
          <w:szCs w:val="24"/>
          <w14:ligatures w14:val="standardContextual"/>
        </w:rPr>
      </w:pPr>
      <w:hyperlink w:anchor="_Toc227829600" w:history="1">
        <w:r w:rsidRPr="009F4061">
          <w:rPr>
            <w:rStyle w:val="Hyperlink"/>
          </w:rPr>
          <w:t>Supporting people with disability with the highest needs into employment</w:t>
        </w:r>
        <w:r>
          <w:rPr>
            <w:webHidden/>
          </w:rPr>
          <w:tab/>
        </w:r>
        <w:r>
          <w:rPr>
            <w:webHidden/>
          </w:rPr>
          <w:fldChar w:fldCharType="begin"/>
        </w:r>
        <w:r>
          <w:rPr>
            <w:webHidden/>
          </w:rPr>
          <w:instrText xml:space="preserve"> PAGEREF _Toc227829600 \h </w:instrText>
        </w:r>
        <w:r>
          <w:rPr>
            <w:webHidden/>
          </w:rPr>
        </w:r>
        <w:r>
          <w:rPr>
            <w:webHidden/>
          </w:rPr>
          <w:fldChar w:fldCharType="separate"/>
        </w:r>
        <w:r>
          <w:rPr>
            <w:webHidden/>
          </w:rPr>
          <w:t>27</w:t>
        </w:r>
        <w:r>
          <w:rPr>
            <w:webHidden/>
          </w:rPr>
          <w:fldChar w:fldCharType="end"/>
        </w:r>
      </w:hyperlink>
    </w:p>
    <w:p w14:paraId="08C4BD52" w14:textId="388EE3BF" w:rsidR="00442F4E" w:rsidRDefault="00442F4E">
      <w:pPr>
        <w:pStyle w:val="TOC3"/>
        <w:rPr>
          <w:rFonts w:eastAsiaTheme="minorEastAsia" w:cstheme="minorBidi"/>
          <w:color w:val="auto"/>
          <w:kern w:val="2"/>
          <w:sz w:val="24"/>
          <w:szCs w:val="24"/>
          <w14:ligatures w14:val="standardContextual"/>
        </w:rPr>
      </w:pPr>
      <w:hyperlink w:anchor="_Toc227829601" w:history="1">
        <w:r w:rsidRPr="009F4061">
          <w:rPr>
            <w:rStyle w:val="Hyperlink"/>
          </w:rPr>
          <w:t>Building Australia’s Future – Increased Support for Apprentices</w:t>
        </w:r>
        <w:r>
          <w:rPr>
            <w:webHidden/>
          </w:rPr>
          <w:tab/>
        </w:r>
        <w:r>
          <w:rPr>
            <w:webHidden/>
          </w:rPr>
          <w:fldChar w:fldCharType="begin"/>
        </w:r>
        <w:r>
          <w:rPr>
            <w:webHidden/>
          </w:rPr>
          <w:instrText xml:space="preserve"> PAGEREF _Toc227829601 \h </w:instrText>
        </w:r>
        <w:r>
          <w:rPr>
            <w:webHidden/>
          </w:rPr>
        </w:r>
        <w:r>
          <w:rPr>
            <w:webHidden/>
          </w:rPr>
          <w:fldChar w:fldCharType="separate"/>
        </w:r>
        <w:r>
          <w:rPr>
            <w:webHidden/>
          </w:rPr>
          <w:t>28</w:t>
        </w:r>
        <w:r>
          <w:rPr>
            <w:webHidden/>
          </w:rPr>
          <w:fldChar w:fldCharType="end"/>
        </w:r>
      </w:hyperlink>
    </w:p>
    <w:p w14:paraId="7E9FA909" w14:textId="605FFB38" w:rsidR="00442F4E" w:rsidRDefault="00442F4E">
      <w:pPr>
        <w:pStyle w:val="TOC2"/>
        <w:rPr>
          <w:rFonts w:eastAsiaTheme="minorEastAsia" w:cstheme="minorBidi"/>
          <w:color w:val="auto"/>
          <w:kern w:val="2"/>
          <w:sz w:val="24"/>
          <w:szCs w:val="24"/>
          <w14:ligatures w14:val="standardContextual"/>
        </w:rPr>
      </w:pPr>
      <w:hyperlink w:anchor="_Toc227829602" w:history="1">
        <w:r w:rsidRPr="009F4061">
          <w:rPr>
            <w:rStyle w:val="Hyperlink"/>
          </w:rPr>
          <w:t>Early childhood</w:t>
        </w:r>
        <w:r>
          <w:rPr>
            <w:webHidden/>
          </w:rPr>
          <w:tab/>
        </w:r>
        <w:r>
          <w:rPr>
            <w:webHidden/>
          </w:rPr>
          <w:fldChar w:fldCharType="begin"/>
        </w:r>
        <w:r>
          <w:rPr>
            <w:webHidden/>
          </w:rPr>
          <w:instrText xml:space="preserve"> PAGEREF _Toc227829602 \h </w:instrText>
        </w:r>
        <w:r>
          <w:rPr>
            <w:webHidden/>
          </w:rPr>
        </w:r>
        <w:r>
          <w:rPr>
            <w:webHidden/>
          </w:rPr>
          <w:fldChar w:fldCharType="separate"/>
        </w:r>
        <w:r>
          <w:rPr>
            <w:webHidden/>
          </w:rPr>
          <w:t>28</w:t>
        </w:r>
        <w:r>
          <w:rPr>
            <w:webHidden/>
          </w:rPr>
          <w:fldChar w:fldCharType="end"/>
        </w:r>
      </w:hyperlink>
    </w:p>
    <w:p w14:paraId="4E24AB97" w14:textId="692E2D44" w:rsidR="00442F4E" w:rsidRDefault="00442F4E">
      <w:pPr>
        <w:pStyle w:val="TOC3"/>
        <w:rPr>
          <w:rFonts w:eastAsiaTheme="minorEastAsia" w:cstheme="minorBidi"/>
          <w:color w:val="auto"/>
          <w:kern w:val="2"/>
          <w:sz w:val="24"/>
          <w:szCs w:val="24"/>
          <w14:ligatures w14:val="standardContextual"/>
        </w:rPr>
      </w:pPr>
      <w:hyperlink w:anchor="_Toc227829603" w:history="1">
        <w:r w:rsidRPr="009F4061">
          <w:rPr>
            <w:rStyle w:val="Hyperlink"/>
          </w:rPr>
          <w:t>Reforming early childhood education and care</w:t>
        </w:r>
        <w:r>
          <w:rPr>
            <w:webHidden/>
          </w:rPr>
          <w:tab/>
        </w:r>
        <w:r>
          <w:rPr>
            <w:webHidden/>
          </w:rPr>
          <w:fldChar w:fldCharType="begin"/>
        </w:r>
        <w:r>
          <w:rPr>
            <w:webHidden/>
          </w:rPr>
          <w:instrText xml:space="preserve"> PAGEREF _Toc227829603 \h </w:instrText>
        </w:r>
        <w:r>
          <w:rPr>
            <w:webHidden/>
          </w:rPr>
        </w:r>
        <w:r>
          <w:rPr>
            <w:webHidden/>
          </w:rPr>
          <w:fldChar w:fldCharType="separate"/>
        </w:r>
        <w:r>
          <w:rPr>
            <w:webHidden/>
          </w:rPr>
          <w:t>28</w:t>
        </w:r>
        <w:r>
          <w:rPr>
            <w:webHidden/>
          </w:rPr>
          <w:fldChar w:fldCharType="end"/>
        </w:r>
      </w:hyperlink>
    </w:p>
    <w:p w14:paraId="6FD79A4B" w14:textId="1F9024FC" w:rsidR="00442F4E" w:rsidRDefault="00442F4E">
      <w:pPr>
        <w:pStyle w:val="TOC3"/>
        <w:rPr>
          <w:rFonts w:eastAsiaTheme="minorEastAsia" w:cstheme="minorBidi"/>
          <w:color w:val="auto"/>
          <w:kern w:val="2"/>
          <w:sz w:val="24"/>
          <w:szCs w:val="24"/>
          <w14:ligatures w14:val="standardContextual"/>
        </w:rPr>
      </w:pPr>
      <w:hyperlink w:anchor="_Toc227829604" w:history="1">
        <w:r w:rsidRPr="009F4061">
          <w:rPr>
            <w:rStyle w:val="Hyperlink"/>
          </w:rPr>
          <w:t>Safer and better early childhood education and care</w:t>
        </w:r>
        <w:r>
          <w:rPr>
            <w:webHidden/>
          </w:rPr>
          <w:tab/>
        </w:r>
        <w:r>
          <w:rPr>
            <w:webHidden/>
          </w:rPr>
          <w:fldChar w:fldCharType="begin"/>
        </w:r>
        <w:r>
          <w:rPr>
            <w:webHidden/>
          </w:rPr>
          <w:instrText xml:space="preserve"> PAGEREF _Toc227829604 \h </w:instrText>
        </w:r>
        <w:r>
          <w:rPr>
            <w:webHidden/>
          </w:rPr>
        </w:r>
        <w:r>
          <w:rPr>
            <w:webHidden/>
          </w:rPr>
          <w:fldChar w:fldCharType="separate"/>
        </w:r>
        <w:r>
          <w:rPr>
            <w:webHidden/>
          </w:rPr>
          <w:t>29</w:t>
        </w:r>
        <w:r>
          <w:rPr>
            <w:webHidden/>
          </w:rPr>
          <w:fldChar w:fldCharType="end"/>
        </w:r>
      </w:hyperlink>
    </w:p>
    <w:p w14:paraId="2484DCE7" w14:textId="52B37462" w:rsidR="00A97304" w:rsidRPr="007D2FDD" w:rsidRDefault="000D74BB" w:rsidP="00856787">
      <w:pPr>
        <w:rPr>
          <w:b/>
        </w:rPr>
        <w:sectPr w:rsidR="00A97304" w:rsidRPr="007D2FDD" w:rsidSect="00E83E6F">
          <w:headerReference w:type="even" r:id="rId20"/>
          <w:headerReference w:type="default" r:id="rId21"/>
          <w:footerReference w:type="even" r:id="rId22"/>
          <w:headerReference w:type="first" r:id="rId23"/>
          <w:footerReference w:type="first" r:id="rId24"/>
          <w:pgSz w:w="11906" w:h="16838" w:code="9"/>
          <w:pgMar w:top="1843" w:right="1418" w:bottom="1418" w:left="1418" w:header="709" w:footer="709" w:gutter="0"/>
          <w:pgNumType w:fmt="lowerRoman" w:start="3"/>
          <w:cols w:space="708"/>
          <w:titlePg/>
          <w:docGrid w:linePitch="360"/>
        </w:sectPr>
      </w:pPr>
      <w:r>
        <w:rPr>
          <w:rFonts w:asciiTheme="majorHAnsi" w:hAnsiTheme="majorHAnsi" w:cs="Arial"/>
          <w:b/>
          <w:kern w:val="32"/>
          <w:sz w:val="56"/>
          <w:szCs w:val="36"/>
        </w:rPr>
        <w:fldChar w:fldCharType="end"/>
      </w:r>
      <w:bookmarkStart w:id="16" w:name="_Toc432067103"/>
      <w:bookmarkStart w:id="17" w:name="_Toc452635030"/>
      <w:bookmarkEnd w:id="14"/>
      <w:bookmarkEnd w:id="15"/>
    </w:p>
    <w:p w14:paraId="6C824CB4" w14:textId="7D4E5948" w:rsidR="006C5B73" w:rsidRDefault="00504912" w:rsidP="00290BA6">
      <w:pPr>
        <w:pStyle w:val="Heading2"/>
      </w:pPr>
      <w:bookmarkStart w:id="18" w:name="_Toc192239224"/>
      <w:bookmarkStart w:id="19" w:name="_Toc224828561"/>
      <w:bookmarkStart w:id="20" w:name="_Toc227829536"/>
      <w:bookmarkEnd w:id="16"/>
      <w:bookmarkEnd w:id="17"/>
      <w:r>
        <w:lastRenderedPageBreak/>
        <w:t>Overview</w:t>
      </w:r>
      <w:bookmarkEnd w:id="18"/>
      <w:bookmarkEnd w:id="19"/>
      <w:bookmarkEnd w:id="20"/>
    </w:p>
    <w:p w14:paraId="53F9414E" w14:textId="139B62A7" w:rsidR="00504912" w:rsidRDefault="00504912" w:rsidP="00EA6325">
      <w:r>
        <w:t xml:space="preserve">The </w:t>
      </w:r>
      <w:r w:rsidR="0099104A">
        <w:t>Australian G</w:t>
      </w:r>
      <w:r>
        <w:t xml:space="preserve">overnment </w:t>
      </w:r>
      <w:r w:rsidR="00850BC6">
        <w:t>(the government)</w:t>
      </w:r>
      <w:r>
        <w:t xml:space="preserve"> </w:t>
      </w:r>
      <w:r w:rsidRPr="00F36838">
        <w:t>is working to build a stronger, fairer and more inclusive society where more Australians have the chance to contribute and share in our economic success.</w:t>
      </w:r>
    </w:p>
    <w:p w14:paraId="1C4B3E7B" w14:textId="6B9C1F2E" w:rsidR="00504912" w:rsidRDefault="00504912" w:rsidP="00EA6325">
      <w:r w:rsidRPr="00F36838">
        <w:t xml:space="preserve">Since coming to office, </w:t>
      </w:r>
      <w:r>
        <w:t xml:space="preserve">the </w:t>
      </w:r>
      <w:r w:rsidR="009D2E61">
        <w:t>g</w:t>
      </w:r>
      <w:r>
        <w:t>overnment</w:t>
      </w:r>
      <w:r w:rsidRPr="00F36838">
        <w:t xml:space="preserve"> h</w:t>
      </w:r>
      <w:r>
        <w:t>as</w:t>
      </w:r>
      <w:r w:rsidRPr="00F36838">
        <w:t xml:space="preserve"> made ongoing investments to address disadvantage</w:t>
      </w:r>
      <w:r>
        <w:t>, promote economic inclusion</w:t>
      </w:r>
      <w:r w:rsidRPr="00F36838">
        <w:t xml:space="preserve"> and support some of the most vulnerable in </w:t>
      </w:r>
      <w:r>
        <w:t>the</w:t>
      </w:r>
      <w:r w:rsidRPr="00F36838">
        <w:t xml:space="preserve"> community.</w:t>
      </w:r>
    </w:p>
    <w:p w14:paraId="04ED9D92" w14:textId="0AB1464E" w:rsidR="006574B4" w:rsidRDefault="00504912" w:rsidP="00EA6325">
      <w:r>
        <w:t xml:space="preserve">The </w:t>
      </w:r>
      <w:r w:rsidR="009D2E61">
        <w:t>g</w:t>
      </w:r>
      <w:r>
        <w:t xml:space="preserve">overnment’s agenda includes </w:t>
      </w:r>
      <w:r w:rsidRPr="00A751C7">
        <w:t>strengthening the social safety net</w:t>
      </w:r>
      <w:r>
        <w:t>, providing tax relief, getting wages moving again, helping Australians pay for essentials, investing in frontline services and communities, and working to increase the availability of social and affordable housing.</w:t>
      </w:r>
    </w:p>
    <w:p w14:paraId="1BE02C34" w14:textId="21394F36" w:rsidR="00504912" w:rsidRDefault="00504912" w:rsidP="00EA6325">
      <w:r>
        <w:t xml:space="preserve">The </w:t>
      </w:r>
      <w:r w:rsidR="009D2E61">
        <w:t>g</w:t>
      </w:r>
      <w:r>
        <w:t>overnment will continue to do what it responsibly can for Australians who need help the most.</w:t>
      </w:r>
    </w:p>
    <w:p w14:paraId="7F21DDEE" w14:textId="24BCB28F" w:rsidR="00504912" w:rsidRPr="00CF6B71" w:rsidRDefault="00504912" w:rsidP="00CF6B71">
      <w:pPr>
        <w:rPr>
          <w:sz w:val="48"/>
          <w:szCs w:val="48"/>
        </w:rPr>
      </w:pPr>
      <w:bookmarkStart w:id="21" w:name="_Toc192239225"/>
      <w:bookmarkStart w:id="22" w:name="_Toc224828562"/>
      <w:bookmarkStart w:id="23" w:name="_Toc227829537"/>
      <w:r w:rsidRPr="00CF6B71">
        <w:rPr>
          <w:sz w:val="48"/>
          <w:szCs w:val="48"/>
        </w:rPr>
        <w:t>Measures</w:t>
      </w:r>
      <w:r w:rsidR="005770B4" w:rsidRPr="00CF6B71">
        <w:rPr>
          <w:sz w:val="48"/>
          <w:szCs w:val="48"/>
        </w:rPr>
        <w:t xml:space="preserve"> to support economic inclusion since May 2022</w:t>
      </w:r>
      <w:bookmarkEnd w:id="21"/>
      <w:bookmarkEnd w:id="22"/>
      <w:bookmarkEnd w:id="23"/>
      <w:r w:rsidRPr="00CF6B71">
        <w:rPr>
          <w:sz w:val="48"/>
          <w:szCs w:val="48"/>
        </w:rPr>
        <w:t xml:space="preserve"> </w:t>
      </w:r>
    </w:p>
    <w:p w14:paraId="3F0BEA97" w14:textId="28F0B091" w:rsidR="002F00EA" w:rsidRDefault="002F00EA" w:rsidP="003F02D4">
      <w:pPr>
        <w:pStyle w:val="Heading2"/>
      </w:pPr>
      <w:bookmarkStart w:id="24" w:name="_Toc192239226"/>
      <w:bookmarkStart w:id="25" w:name="_Toc224828563"/>
      <w:bookmarkStart w:id="26" w:name="_Toc227829538"/>
      <w:r>
        <w:t>Social Safety Net</w:t>
      </w:r>
      <w:bookmarkEnd w:id="24"/>
      <w:bookmarkEnd w:id="25"/>
      <w:bookmarkEnd w:id="26"/>
    </w:p>
    <w:p w14:paraId="20FAE20B" w14:textId="710B9C29" w:rsidR="002F00EA" w:rsidRPr="00560685" w:rsidRDefault="002F00EA" w:rsidP="003F02D4">
      <w:pPr>
        <w:pStyle w:val="Heading3"/>
      </w:pPr>
      <w:bookmarkStart w:id="27" w:name="_Toc192239227"/>
      <w:bookmarkStart w:id="28" w:name="_Toc224828564"/>
      <w:bookmarkStart w:id="29" w:name="_Toc227829539"/>
      <w:r w:rsidRPr="00560685">
        <w:t xml:space="preserve">Increase to </w:t>
      </w:r>
      <w:r w:rsidR="00B7478A" w:rsidRPr="00560685">
        <w:t xml:space="preserve">working age payments </w:t>
      </w:r>
      <w:r w:rsidRPr="00560685">
        <w:t>and Commonwealth Rent Assistance</w:t>
      </w:r>
      <w:bookmarkEnd w:id="27"/>
      <w:bookmarkEnd w:id="28"/>
      <w:bookmarkEnd w:id="29"/>
    </w:p>
    <w:p w14:paraId="19F47534" w14:textId="0942BA29" w:rsidR="001D4DA6" w:rsidRPr="00560685" w:rsidRDefault="001D4DA6" w:rsidP="001D4DA6">
      <w:r w:rsidRPr="00560685">
        <w:t xml:space="preserve">The </w:t>
      </w:r>
      <w:r w:rsidR="009D2E61" w:rsidRPr="00560685">
        <w:t>g</w:t>
      </w:r>
      <w:r w:rsidRPr="00560685">
        <w:t>overnment is committed to providing responsible and targeted cost-of-living relief to ease pressures on households, while making critical investments to grow the economy’s future productive capacity.</w:t>
      </w:r>
    </w:p>
    <w:p w14:paraId="524114CC" w14:textId="6E5197CE" w:rsidR="001D4DA6" w:rsidRPr="00560685" w:rsidRDefault="001D4DA6" w:rsidP="001D4DA6">
      <w:r w:rsidRPr="00560685">
        <w:rPr>
          <w:lang w:val="en-US"/>
        </w:rPr>
        <w:t xml:space="preserve">In the 2024-25 Budget, the </w:t>
      </w:r>
      <w:r w:rsidR="009D2E61" w:rsidRPr="00560685">
        <w:rPr>
          <w:lang w:val="en-US"/>
        </w:rPr>
        <w:t>g</w:t>
      </w:r>
      <w:r w:rsidRPr="00560685">
        <w:rPr>
          <w:lang w:val="en-US"/>
        </w:rPr>
        <w:t xml:space="preserve">overnment announced changes to income support payments to provide more support for those Australians relying on the social security safety net, including: </w:t>
      </w:r>
    </w:p>
    <w:p w14:paraId="25C7A5D6" w14:textId="0133EC97" w:rsidR="001D4DA6" w:rsidRPr="000366BC" w:rsidRDefault="001D4DA6" w:rsidP="000366BC">
      <w:pPr>
        <w:pStyle w:val="Dash"/>
        <w:numPr>
          <w:ilvl w:val="0"/>
          <w:numId w:val="33"/>
        </w:numPr>
        <w:ind w:left="714" w:hanging="357"/>
      </w:pPr>
      <w:r w:rsidRPr="000366BC">
        <w:t>An increase to the maximum rates of Commonwealth Rent Assistance (CRA) by a further 10</w:t>
      </w:r>
      <w:r w:rsidR="00BD119F" w:rsidRPr="000366BC">
        <w:t>%</w:t>
      </w:r>
      <w:r w:rsidR="01F479EB" w:rsidRPr="000366BC">
        <w:t>, bringing the total increase since May 2022 to over 50%.</w:t>
      </w:r>
    </w:p>
    <w:p w14:paraId="7731C068" w14:textId="2484C104" w:rsidR="001D4DA6" w:rsidRPr="000366BC" w:rsidRDefault="001D4DA6" w:rsidP="000366BC">
      <w:pPr>
        <w:pStyle w:val="Dash"/>
        <w:numPr>
          <w:ilvl w:val="0"/>
          <w:numId w:val="33"/>
        </w:numPr>
        <w:ind w:left="714" w:hanging="357"/>
      </w:pPr>
      <w:r w:rsidRPr="000366BC">
        <w:t xml:space="preserve">An extension of the higher rate of JobSeeker Payment to those with an assessed partial capacity to work of </w:t>
      </w:r>
      <w:r w:rsidR="00ED5E71" w:rsidRPr="000366BC">
        <w:t>less than 15</w:t>
      </w:r>
      <w:r w:rsidRPr="000366BC">
        <w:t xml:space="preserve"> hours per week.</w:t>
      </w:r>
    </w:p>
    <w:p w14:paraId="4AAF426D" w14:textId="77777777" w:rsidR="001D4DA6" w:rsidRPr="000366BC" w:rsidRDefault="001D4DA6" w:rsidP="000366BC">
      <w:pPr>
        <w:pStyle w:val="Dash"/>
        <w:numPr>
          <w:ilvl w:val="0"/>
          <w:numId w:val="33"/>
        </w:numPr>
        <w:ind w:left="714" w:hanging="357"/>
      </w:pPr>
      <w:r w:rsidRPr="000366BC">
        <w:t xml:space="preserve">Improvements to Carer Payment participation settings including changing the 25 hours per week work limit to 100 hours over a 4-week settlement period and removing current restrictions on study, volunteering and travel for work. </w:t>
      </w:r>
    </w:p>
    <w:p w14:paraId="15688384" w14:textId="588171A3" w:rsidR="00AF0DE4" w:rsidRPr="00971551" w:rsidRDefault="00AF0DE4" w:rsidP="00AF0DE4">
      <w:r w:rsidRPr="00560685">
        <w:t>This builds upon the government’s 2023</w:t>
      </w:r>
      <w:r w:rsidR="52A8EA77" w:rsidRPr="00560685">
        <w:t>-</w:t>
      </w:r>
      <w:r w:rsidRPr="00560685">
        <w:t>24 Budget measures which resulted in around 1.1 million recipients of JobSeeker Payment and other working age and student payments receiving at least a $40 increase each fortnight and increased the maximum rates of CRA by 15%. In addition, the government has expanded access to Parenting Payment (Single).</w:t>
      </w:r>
    </w:p>
    <w:p w14:paraId="0D15C493" w14:textId="70412468" w:rsidR="00AF0DE4" w:rsidRPr="00971551" w:rsidRDefault="00AF0DE4" w:rsidP="00AF0DE4">
      <w:bookmarkStart w:id="30" w:name="_Hlk207012363"/>
      <w:r>
        <w:lastRenderedPageBreak/>
        <w:t>Across the 2023</w:t>
      </w:r>
      <w:r w:rsidR="6120E742">
        <w:t>-</w:t>
      </w:r>
      <w:r w:rsidR="00563E08">
        <w:t>2</w:t>
      </w:r>
      <w:r>
        <w:t>4 and 2024</w:t>
      </w:r>
      <w:r w:rsidR="6D420736">
        <w:t>-</w:t>
      </w:r>
      <w:r>
        <w:t>25 Budgets, the government has provided an additional $11.5 billion from 2022</w:t>
      </w:r>
      <w:r w:rsidR="58E83B91">
        <w:t>-</w:t>
      </w:r>
      <w:r>
        <w:t>23 to 2027</w:t>
      </w:r>
      <w:r w:rsidR="1F96A48B">
        <w:t>-</w:t>
      </w:r>
      <w:r>
        <w:t>28 in the social security system.</w:t>
      </w:r>
    </w:p>
    <w:p w14:paraId="32B73976" w14:textId="43BD3AD6" w:rsidR="00AF0DE4" w:rsidRPr="00971551" w:rsidRDefault="00AF0DE4" w:rsidP="00AF0DE4">
      <w:bookmarkStart w:id="31" w:name="_Hlk207203302"/>
      <w:r w:rsidRPr="00971551">
        <w:t>The basic rate of JobSeeker Payment increases biannually in March and September due to indexation. On 20 March 2026, the typical rate of JobSeeker Payment for a single recipient without dependent children increase</w:t>
      </w:r>
      <w:r w:rsidR="000D357E">
        <w:t>d</w:t>
      </w:r>
      <w:r w:rsidRPr="00971551">
        <w:t xml:space="preserve"> to $817.50 per fortnight. </w:t>
      </w:r>
    </w:p>
    <w:p w14:paraId="3A243F81" w14:textId="6CB69507" w:rsidR="00AF0DE4" w:rsidRPr="00971551" w:rsidRDefault="00AF0DE4" w:rsidP="00AF0DE4">
      <w:r w:rsidRPr="00971551">
        <w:t xml:space="preserve">This means that since the government was elected, the rate of JobSeeker Payment for a single recipient without dependent children </w:t>
      </w:r>
      <w:r w:rsidR="00D05043">
        <w:t>has</w:t>
      </w:r>
      <w:r w:rsidRPr="00971551">
        <w:t xml:space="preserve"> increased by $166.00 a fortnight, or 25%, providing over $4,300 in additional support each year.</w:t>
      </w:r>
      <w:bookmarkEnd w:id="30"/>
      <w:bookmarkEnd w:id="31"/>
    </w:p>
    <w:p w14:paraId="2DBBEDBA" w14:textId="2905E323" w:rsidR="002F00EA" w:rsidRDefault="002F00EA" w:rsidP="002F00EA">
      <w:pPr>
        <w:pStyle w:val="Heading3"/>
      </w:pPr>
      <w:bookmarkStart w:id="32" w:name="_Toc192239228"/>
      <w:bookmarkStart w:id="33" w:name="_Toc224828565"/>
      <w:bookmarkStart w:id="34" w:name="_Toc227829540"/>
      <w:r>
        <w:t>Extending Parenting Payment Single</w:t>
      </w:r>
      <w:bookmarkEnd w:id="32"/>
      <w:bookmarkEnd w:id="33"/>
      <w:bookmarkEnd w:id="34"/>
    </w:p>
    <w:p w14:paraId="3E812BAB" w14:textId="7497DFC5" w:rsidR="00990C07" w:rsidRDefault="00990C07" w:rsidP="00990C07">
      <w:r>
        <w:t xml:space="preserve">The </w:t>
      </w:r>
      <w:r w:rsidR="009D2E61">
        <w:t>g</w:t>
      </w:r>
      <w:r>
        <w:t xml:space="preserve">overnment </w:t>
      </w:r>
      <w:r w:rsidR="000A17D3">
        <w:t xml:space="preserve">is providing </w:t>
      </w:r>
      <w:r>
        <w:t xml:space="preserve">$1.9 billion over </w:t>
      </w:r>
      <w:r w:rsidR="0066773E">
        <w:t>five</w:t>
      </w:r>
      <w:r>
        <w:t xml:space="preserve"> years from 2022-23 to extend Parenting Payment Single (PPS) to eligible single parents until their youngest child turns 14 (previously 8 years old). To</w:t>
      </w:r>
      <w:r w:rsidR="005E7EAD">
        <w:t> </w:t>
      </w:r>
      <w:r>
        <w:t xml:space="preserve">date, this measure has benefitted around </w:t>
      </w:r>
      <w:r w:rsidR="00265FBB">
        <w:t>200,000</w:t>
      </w:r>
      <w:r>
        <w:t xml:space="preserve"> single principal carers, the majority of whom are women. </w:t>
      </w:r>
    </w:p>
    <w:p w14:paraId="7C7519EE" w14:textId="6DDDFB6A" w:rsidR="00990C07" w:rsidRDefault="00990C07" w:rsidP="00990C07">
      <w:pPr>
        <w:rPr>
          <w:rFonts w:ascii="Calibri" w:eastAsia="Calibri" w:hAnsi="Calibri" w:cs="Calibri"/>
        </w:rPr>
      </w:pPr>
      <w:r w:rsidRPr="30BFC399">
        <w:rPr>
          <w:rFonts w:ascii="Calibri" w:eastAsia="Calibri" w:hAnsi="Calibri" w:cs="Calibri"/>
        </w:rPr>
        <w:t xml:space="preserve">These changes are helping single parents balance caring responsibilities with looking for work, </w:t>
      </w:r>
      <w:r w:rsidR="4F533BC6" w:rsidRPr="4704F95A">
        <w:rPr>
          <w:rFonts w:ascii="Calibri" w:eastAsia="Calibri" w:hAnsi="Calibri" w:cs="Calibri"/>
        </w:rPr>
        <w:t>while</w:t>
      </w:r>
      <w:r w:rsidRPr="30BFC399">
        <w:rPr>
          <w:rFonts w:ascii="Calibri" w:eastAsia="Calibri" w:hAnsi="Calibri" w:cs="Calibri"/>
        </w:rPr>
        <w:t xml:space="preserve"> </w:t>
      </w:r>
      <w:r w:rsidR="00300A57">
        <w:rPr>
          <w:rFonts w:ascii="Calibri" w:eastAsia="Calibri" w:hAnsi="Calibri" w:cs="Calibri"/>
        </w:rPr>
        <w:t xml:space="preserve">also </w:t>
      </w:r>
      <w:r w:rsidRPr="30BFC399">
        <w:rPr>
          <w:rFonts w:ascii="Calibri" w:eastAsia="Calibri" w:hAnsi="Calibri" w:cs="Calibri"/>
        </w:rPr>
        <w:t>supporting the wellbeing of them</w:t>
      </w:r>
      <w:r w:rsidR="00300A57">
        <w:rPr>
          <w:rFonts w:ascii="Calibri" w:eastAsia="Calibri" w:hAnsi="Calibri" w:cs="Calibri"/>
        </w:rPr>
        <w:t>selves</w:t>
      </w:r>
      <w:r w:rsidRPr="30BFC399">
        <w:rPr>
          <w:rFonts w:ascii="Calibri" w:eastAsia="Calibri" w:hAnsi="Calibri" w:cs="Calibri"/>
        </w:rPr>
        <w:t xml:space="preserve"> and their children.</w:t>
      </w:r>
    </w:p>
    <w:p w14:paraId="089A8DEE" w14:textId="05B0053A" w:rsidR="00EF44B7" w:rsidRDefault="00EF44B7" w:rsidP="00EF44B7">
      <w:pPr>
        <w:pStyle w:val="Heading3"/>
        <w:rPr>
          <w:rFonts w:eastAsia="Calibri"/>
        </w:rPr>
      </w:pPr>
      <w:bookmarkStart w:id="35" w:name="_Toc192239231"/>
      <w:bookmarkStart w:id="36" w:name="_Toc224828567"/>
      <w:bookmarkStart w:id="37" w:name="_Toc227829541"/>
      <w:r>
        <w:rPr>
          <w:rFonts w:eastAsia="Calibri"/>
        </w:rPr>
        <w:t xml:space="preserve">Carer </w:t>
      </w:r>
      <w:r w:rsidR="00741A04">
        <w:rPr>
          <w:rFonts w:eastAsia="Calibri"/>
        </w:rPr>
        <w:t>P</w:t>
      </w:r>
      <w:r>
        <w:rPr>
          <w:rFonts w:eastAsia="Calibri"/>
        </w:rPr>
        <w:t>ayment increased flexibility</w:t>
      </w:r>
      <w:bookmarkEnd w:id="35"/>
      <w:bookmarkEnd w:id="36"/>
      <w:bookmarkEnd w:id="37"/>
      <w:r>
        <w:rPr>
          <w:rFonts w:eastAsia="Calibri"/>
        </w:rPr>
        <w:t xml:space="preserve"> </w:t>
      </w:r>
    </w:p>
    <w:p w14:paraId="3B30DAF0" w14:textId="1D83657F" w:rsidR="00597DBD" w:rsidRDefault="009E59F2" w:rsidP="00597DBD">
      <w:pPr>
        <w:rPr>
          <w:rFonts w:eastAsia="Calibri"/>
        </w:rPr>
      </w:pPr>
      <w:r w:rsidRPr="2C6AF31E">
        <w:rPr>
          <w:rFonts w:eastAsia="Calibri"/>
        </w:rPr>
        <w:t xml:space="preserve">The </w:t>
      </w:r>
      <w:r w:rsidR="009D2E61">
        <w:rPr>
          <w:rFonts w:eastAsia="Calibri"/>
        </w:rPr>
        <w:t>g</w:t>
      </w:r>
      <w:r w:rsidRPr="2C6AF31E">
        <w:rPr>
          <w:rFonts w:eastAsia="Calibri"/>
        </w:rPr>
        <w:t xml:space="preserve">overnment </w:t>
      </w:r>
      <w:r w:rsidR="00D00825" w:rsidRPr="2C6AF31E">
        <w:rPr>
          <w:rFonts w:eastAsia="Calibri"/>
        </w:rPr>
        <w:t>is</w:t>
      </w:r>
      <w:r w:rsidR="00741A04" w:rsidRPr="2C6AF31E">
        <w:rPr>
          <w:rFonts w:eastAsia="Calibri"/>
        </w:rPr>
        <w:t xml:space="preserve"> </w:t>
      </w:r>
      <w:r w:rsidR="00FA2415" w:rsidRPr="2C6AF31E">
        <w:rPr>
          <w:rFonts w:eastAsia="Calibri"/>
        </w:rPr>
        <w:t>provid</w:t>
      </w:r>
      <w:r w:rsidR="00D00825" w:rsidRPr="2C6AF31E">
        <w:rPr>
          <w:rFonts w:eastAsia="Calibri"/>
        </w:rPr>
        <w:t>ing</w:t>
      </w:r>
      <w:r w:rsidRPr="2C6AF31E">
        <w:rPr>
          <w:rFonts w:eastAsia="Calibri"/>
        </w:rPr>
        <w:t xml:space="preserve"> $18.6 million over five years from 2023–24 (and $3.1 million per year ongoing) to support Carer Payment recipients through increased flexibility to undertake work, study and volunteering activities. </w:t>
      </w:r>
      <w:r w:rsidR="0051601F" w:rsidRPr="2C6AF31E">
        <w:rPr>
          <w:rFonts w:eastAsia="Calibri"/>
        </w:rPr>
        <w:t>As of</w:t>
      </w:r>
      <w:r w:rsidRPr="2C6AF31E">
        <w:rPr>
          <w:rFonts w:eastAsia="Calibri"/>
        </w:rPr>
        <w:t xml:space="preserve"> 20 March 2025, the existing 25 hour per week participation limit for Carer Payment recipients w</w:t>
      </w:r>
      <w:r w:rsidR="00537475" w:rsidRPr="2C6AF31E">
        <w:rPr>
          <w:rFonts w:eastAsia="Calibri"/>
        </w:rPr>
        <w:t>as</w:t>
      </w:r>
      <w:r w:rsidRPr="2C6AF31E">
        <w:rPr>
          <w:rFonts w:eastAsia="Calibri"/>
        </w:rPr>
        <w:t xml:space="preserve"> amended to 100 hours over four weeks. </w:t>
      </w:r>
      <w:r w:rsidR="00597DBD" w:rsidRPr="00597DBD">
        <w:rPr>
          <w:rFonts w:eastAsia="Calibri"/>
        </w:rPr>
        <w:t xml:space="preserve"> </w:t>
      </w:r>
      <w:r w:rsidR="00597DBD">
        <w:rPr>
          <w:rFonts w:eastAsia="Calibri"/>
        </w:rPr>
        <w:t>As of February 2026, there were 34,870 Carer Payment recipients with earnings.</w:t>
      </w:r>
    </w:p>
    <w:p w14:paraId="45F783FB" w14:textId="57A6B689" w:rsidR="005021D7" w:rsidRDefault="005021D7" w:rsidP="005021D7">
      <w:pPr>
        <w:pStyle w:val="Heading3"/>
      </w:pPr>
      <w:bookmarkStart w:id="38" w:name="_Toc192239232"/>
      <w:bookmarkStart w:id="39" w:name="_Toc224828568"/>
      <w:bookmarkStart w:id="40" w:name="_Toc227829542"/>
      <w:r>
        <w:t xml:space="preserve">Incentivising </w:t>
      </w:r>
      <w:r w:rsidR="0089103F">
        <w:t>p</w:t>
      </w:r>
      <w:r>
        <w:t xml:space="preserve">ensioners to </w:t>
      </w:r>
      <w:r w:rsidR="0089103F">
        <w:t>d</w:t>
      </w:r>
      <w:r>
        <w:t>ownsize</w:t>
      </w:r>
      <w:bookmarkEnd w:id="38"/>
      <w:bookmarkEnd w:id="39"/>
      <w:bookmarkEnd w:id="40"/>
    </w:p>
    <w:p w14:paraId="65D5AC45" w14:textId="3ECB6310" w:rsidR="006C7234" w:rsidRDefault="006C7234" w:rsidP="006C7234">
      <w:r>
        <w:t xml:space="preserve">From 1 January 2023, the </w:t>
      </w:r>
      <w:r w:rsidR="009D2E61">
        <w:t>g</w:t>
      </w:r>
      <w:r>
        <w:t xml:space="preserve">overnment has doubled the period of the assets test exemption for principal home sale proceeds to a maximum of 24 months and is only applying the lower deeming rate (currently </w:t>
      </w:r>
      <w:r w:rsidR="00AF0DE4">
        <w:t>1</w:t>
      </w:r>
      <w:r>
        <w:t>.25</w:t>
      </w:r>
      <w:r w:rsidR="00175DE3">
        <w:t>%</w:t>
      </w:r>
      <w:r>
        <w:t>) to these proceeds when calculating deemed income.</w:t>
      </w:r>
    </w:p>
    <w:p w14:paraId="513EC75B" w14:textId="41FE74C8" w:rsidR="006C7234" w:rsidRDefault="006C7234" w:rsidP="006C7234">
      <w:r>
        <w:t>This is reducing the financial impact of buying and selling a new principal home on pensioners and other eligible income support recipients and removes a potential barrier to downsizing by giving people more time to purchase, build, rebuild, repair or renovate a new principal home, without the worry of significant impacts on their payment rate.</w:t>
      </w:r>
      <w:r w:rsidR="00352506">
        <w:t xml:space="preserve"> Since its introduction, more than 26,000 pensioners and other income support recipients have benefited from the measure.</w:t>
      </w:r>
    </w:p>
    <w:p w14:paraId="4E35E301" w14:textId="23C60136" w:rsidR="000261D4" w:rsidRDefault="00D74E93" w:rsidP="000261D4">
      <w:pPr>
        <w:pStyle w:val="Heading2"/>
      </w:pPr>
      <w:bookmarkStart w:id="41" w:name="_Toc192239233"/>
      <w:bookmarkStart w:id="42" w:name="_Toc224828569"/>
      <w:bookmarkStart w:id="43" w:name="_Toc227829543"/>
      <w:r>
        <w:lastRenderedPageBreak/>
        <w:t>Family payments</w:t>
      </w:r>
      <w:bookmarkEnd w:id="41"/>
      <w:bookmarkEnd w:id="42"/>
      <w:bookmarkEnd w:id="43"/>
    </w:p>
    <w:p w14:paraId="2612D5C9" w14:textId="7F467CFD" w:rsidR="000261D4" w:rsidRDefault="000261D4" w:rsidP="000261D4">
      <w:pPr>
        <w:pStyle w:val="Heading3"/>
      </w:pPr>
      <w:bookmarkStart w:id="44" w:name="_Toc192239234"/>
      <w:bookmarkStart w:id="45" w:name="_Toc224828570"/>
      <w:bookmarkStart w:id="46" w:name="_Toc227829544"/>
      <w:r>
        <w:t>Paid Parental Leave including superannuation</w:t>
      </w:r>
      <w:bookmarkEnd w:id="44"/>
      <w:bookmarkEnd w:id="45"/>
      <w:bookmarkEnd w:id="46"/>
    </w:p>
    <w:p w14:paraId="05659A53" w14:textId="3704E4DB" w:rsidR="006716EF" w:rsidRDefault="000F58B8" w:rsidP="00EA7F0F">
      <w:r w:rsidRPr="000F58B8">
        <w:t xml:space="preserve">The </w:t>
      </w:r>
      <w:r w:rsidR="009D2E61">
        <w:t>g</w:t>
      </w:r>
      <w:r w:rsidRPr="000F58B8">
        <w:t xml:space="preserve">overnment </w:t>
      </w:r>
      <w:r w:rsidR="00D56286">
        <w:t>is</w:t>
      </w:r>
      <w:r w:rsidR="00F90226">
        <w:t xml:space="preserve"> </w:t>
      </w:r>
      <w:r w:rsidR="00FA2415">
        <w:t>provid</w:t>
      </w:r>
      <w:r w:rsidR="00D56286">
        <w:t>ing</w:t>
      </w:r>
      <w:r w:rsidRPr="000F58B8">
        <w:t xml:space="preserve"> $1.1 billion over five years from 2023–24 to strengthen Australia’s government-funded Paid Parental Leave scheme and improve women’s retirement outcomes</w:t>
      </w:r>
      <w:r>
        <w:t xml:space="preserve">. </w:t>
      </w:r>
    </w:p>
    <w:p w14:paraId="04F72FB2" w14:textId="4770FFED" w:rsidR="000F58B8" w:rsidRDefault="000F58B8" w:rsidP="00EA7F0F">
      <w:r>
        <w:t xml:space="preserve">This builds from the $1.2 billion over </w:t>
      </w:r>
      <w:r w:rsidR="00CB0264">
        <w:t>five</w:t>
      </w:r>
      <w:r w:rsidR="004E7CDE">
        <w:t xml:space="preserve"> years from 2022-23 to support the biggest boost to Australia’s Paid Parental Leave</w:t>
      </w:r>
      <w:r w:rsidR="00060AF1">
        <w:t xml:space="preserve"> (PPL)</w:t>
      </w:r>
      <w:r w:rsidR="004E7CDE">
        <w:t xml:space="preserve"> scheme</w:t>
      </w:r>
      <w:r w:rsidR="00835E7B">
        <w:t xml:space="preserve"> since its inception</w:t>
      </w:r>
      <w:r w:rsidR="004E7CDE">
        <w:t xml:space="preserve">, giving eligible families with a new baby more choice, greater security and better support. </w:t>
      </w:r>
    </w:p>
    <w:p w14:paraId="4CA98E04" w14:textId="44A48313" w:rsidR="000F58B8" w:rsidRDefault="000F58B8" w:rsidP="000F58B8">
      <w:r>
        <w:t xml:space="preserve">The </w:t>
      </w:r>
      <w:r w:rsidR="009D2E61">
        <w:t>g</w:t>
      </w:r>
      <w:r>
        <w:t xml:space="preserve">overnment </w:t>
      </w:r>
      <w:r w:rsidR="00967273">
        <w:t>is paying</w:t>
      </w:r>
      <w:r>
        <w:t xml:space="preserve"> superannuation on Commonwealth government-funded PPL for births and adoptions on or after 1 July 2025</w:t>
      </w:r>
      <w:r w:rsidR="00153642">
        <w:t xml:space="preserve">, with contributions made annually </w:t>
      </w:r>
      <w:r w:rsidR="00033592">
        <w:t>from 1 July 2026</w:t>
      </w:r>
      <w:r>
        <w:t xml:space="preserve">. </w:t>
      </w:r>
      <w:r w:rsidR="00991B96">
        <w:t xml:space="preserve">This </w:t>
      </w:r>
      <w:r>
        <w:t>will help normalise parental leave as a workplace entitlement and reduce the impact of parental leave on</w:t>
      </w:r>
      <w:r w:rsidR="005E7EAD">
        <w:t> </w:t>
      </w:r>
      <w:r>
        <w:t xml:space="preserve">retirement income. </w:t>
      </w:r>
    </w:p>
    <w:p w14:paraId="6F6ACCDE" w14:textId="764537AE" w:rsidR="004E7CDE" w:rsidRDefault="004E7CDE" w:rsidP="00EA7F0F">
      <w:r>
        <w:t>The Paid Parental Leave scheme expand</w:t>
      </w:r>
      <w:r w:rsidR="00DB12D7">
        <w:t>s</w:t>
      </w:r>
      <w:r>
        <w:t xml:space="preserve"> by two weeks each year from 1 July 2024 to reach a total of</w:t>
      </w:r>
      <w:r w:rsidR="005E7EAD">
        <w:t> </w:t>
      </w:r>
      <w:r>
        <w:t>26 weeks by 1 July 2026, benefitting around 180,000 families</w:t>
      </w:r>
      <w:r w:rsidR="3896E6DD">
        <w:t xml:space="preserve"> a year</w:t>
      </w:r>
      <w:r>
        <w:t>.</w:t>
      </w:r>
    </w:p>
    <w:p w14:paraId="3C46D198" w14:textId="6D59EAE4" w:rsidR="00774B08" w:rsidRPr="00C93F6B" w:rsidRDefault="00774B08" w:rsidP="00774B08">
      <w:pPr>
        <w:pStyle w:val="Heading3"/>
      </w:pPr>
      <w:bookmarkStart w:id="47" w:name="_Toc192239235"/>
      <w:bookmarkStart w:id="48" w:name="_Toc224828571"/>
      <w:bookmarkStart w:id="49" w:name="_Toc227829545"/>
      <w:r w:rsidRPr="00C93F6B">
        <w:t>Making the child support system fairer</w:t>
      </w:r>
      <w:bookmarkEnd w:id="47"/>
      <w:bookmarkEnd w:id="48"/>
      <w:bookmarkEnd w:id="49"/>
    </w:p>
    <w:p w14:paraId="59795D6A" w14:textId="5BE97B50" w:rsidR="00774B08" w:rsidRPr="00182E9E" w:rsidRDefault="00774B08" w:rsidP="00774B08">
      <w:pPr>
        <w:rPr>
          <w:color w:val="auto"/>
        </w:rPr>
      </w:pPr>
      <w:r>
        <w:t xml:space="preserve">The </w:t>
      </w:r>
      <w:r w:rsidR="009D2E61">
        <w:t>g</w:t>
      </w:r>
      <w:r>
        <w:t>overnment has implemented legislation, effective from 1 July 2023, to improve the timely collection of child support owed to parents – who are overwhelmingly women – and help prevent future debt among low-income parents. </w:t>
      </w:r>
      <w:r w:rsidR="00182E9E" w:rsidRPr="00C93F6B">
        <w:t xml:space="preserve">The </w:t>
      </w:r>
      <w:r w:rsidR="009D2E61">
        <w:t>g</w:t>
      </w:r>
      <w:r w:rsidR="00182E9E" w:rsidRPr="00C93F6B">
        <w:t xml:space="preserve">overnment has established a Child Support Stakeholder Consultation Group and a Child Support Expert Panel to ensure the views of those with experience and expertise in the child support </w:t>
      </w:r>
      <w:r w:rsidR="00DC5315" w:rsidRPr="00C93F6B">
        <w:t>scheme</w:t>
      </w:r>
      <w:r w:rsidR="00182E9E" w:rsidRPr="00C93F6B">
        <w:t xml:space="preserve"> inform future improvements.</w:t>
      </w:r>
      <w:r w:rsidR="00182E9E">
        <w:t> </w:t>
      </w:r>
    </w:p>
    <w:p w14:paraId="12E89BDC" w14:textId="228773AB" w:rsidR="002F00EA" w:rsidRDefault="002F00EA" w:rsidP="002F00EA">
      <w:pPr>
        <w:pStyle w:val="Heading2"/>
      </w:pPr>
      <w:bookmarkStart w:id="50" w:name="_Toc192239236"/>
      <w:bookmarkStart w:id="51" w:name="_Toc224828572"/>
      <w:bookmarkStart w:id="52" w:name="_Toc227829546"/>
      <w:r>
        <w:t>Tax Relief</w:t>
      </w:r>
      <w:bookmarkEnd w:id="50"/>
      <w:bookmarkEnd w:id="51"/>
      <w:bookmarkEnd w:id="52"/>
    </w:p>
    <w:p w14:paraId="65360B69" w14:textId="77777777" w:rsidR="007B7230" w:rsidRPr="007B7230" w:rsidRDefault="007B7230" w:rsidP="007B7230">
      <w:pPr>
        <w:pStyle w:val="Heading3"/>
      </w:pPr>
      <w:bookmarkStart w:id="53" w:name="_Toc227829547"/>
      <w:r w:rsidRPr="007B7230">
        <w:t>Tax cuts</w:t>
      </w:r>
      <w:bookmarkEnd w:id="53"/>
      <w:r w:rsidRPr="007B7230">
        <w:t> </w:t>
      </w:r>
    </w:p>
    <w:p w14:paraId="6560A8FD" w14:textId="272C9EC8" w:rsidR="007B7230" w:rsidRPr="007B7230" w:rsidRDefault="007B7230" w:rsidP="007B7230">
      <w:r w:rsidRPr="007B7230">
        <w:t xml:space="preserve">The </w:t>
      </w:r>
      <w:r w:rsidR="009D2E61">
        <w:t>g</w:t>
      </w:r>
      <w:r w:rsidRPr="007B7230">
        <w:t xml:space="preserve">overnment will deliver new tax cuts to every Australian taxpayer from 1 July 2026. These tax cuts are in addition to the first round of tax cuts for every taxpayer, which have been rolling out since 1 July 2024. The new tax cuts will provide more </w:t>
      </w:r>
      <w:r w:rsidR="00B10226">
        <w:t>cost of living</w:t>
      </w:r>
      <w:r w:rsidRPr="007B7230">
        <w:t xml:space="preserve"> relief and return bracket creep. They will also boost labour supply, particularly for women. </w:t>
      </w:r>
    </w:p>
    <w:p w14:paraId="483FD6B0" w14:textId="3BE04B77" w:rsidR="007B7230" w:rsidRPr="007B7230" w:rsidRDefault="007B7230" w:rsidP="007B7230">
      <w:r w:rsidRPr="007B7230">
        <w:t xml:space="preserve">Under the </w:t>
      </w:r>
      <w:r w:rsidR="00B10226">
        <w:t>g</w:t>
      </w:r>
      <w:r w:rsidRPr="007B7230">
        <w:t>overnment’s new tax cuts: </w:t>
      </w:r>
    </w:p>
    <w:p w14:paraId="541C038A" w14:textId="61EBC56E" w:rsidR="007B7230" w:rsidRPr="007B7230" w:rsidRDefault="007B7230" w:rsidP="00D571EA">
      <w:pPr>
        <w:pStyle w:val="Dash"/>
        <w:numPr>
          <w:ilvl w:val="0"/>
          <w:numId w:val="33"/>
        </w:numPr>
        <w:ind w:left="714" w:hanging="357"/>
      </w:pPr>
      <w:r w:rsidRPr="007B7230">
        <w:t>From 1 July 2026, the 16</w:t>
      </w:r>
      <w:r w:rsidR="00175DE3">
        <w:t>%</w:t>
      </w:r>
      <w:r w:rsidRPr="007B7230">
        <w:t xml:space="preserve"> rate will be reduced to 15</w:t>
      </w:r>
      <w:r w:rsidR="00175DE3">
        <w:t>%</w:t>
      </w:r>
      <w:r w:rsidRPr="007B7230">
        <w:t>.  </w:t>
      </w:r>
    </w:p>
    <w:p w14:paraId="01AD4F86" w14:textId="60297188" w:rsidR="00B60CD1" w:rsidRDefault="007B7230" w:rsidP="00D571EA">
      <w:pPr>
        <w:pStyle w:val="Dash"/>
        <w:numPr>
          <w:ilvl w:val="0"/>
          <w:numId w:val="33"/>
        </w:numPr>
        <w:ind w:left="714" w:hanging="357"/>
      </w:pPr>
      <w:r w:rsidRPr="007B7230">
        <w:t>From 1 July 2027, the 15</w:t>
      </w:r>
      <w:r w:rsidR="00F225E9">
        <w:t>%</w:t>
      </w:r>
      <w:r w:rsidRPr="007B7230">
        <w:t xml:space="preserve"> rate will be reduced further to 14</w:t>
      </w:r>
      <w:r w:rsidR="00F225E9">
        <w:t>%</w:t>
      </w:r>
      <w:r w:rsidRPr="007B7230">
        <w:t>.</w:t>
      </w:r>
    </w:p>
    <w:p w14:paraId="19B45847" w14:textId="33CE0B24" w:rsidR="00311D0A" w:rsidRDefault="00311D0A" w:rsidP="00D34DEF">
      <w:pPr>
        <w:pStyle w:val="Heading3"/>
      </w:pPr>
      <w:bookmarkStart w:id="54" w:name="_Toc227829548"/>
      <w:r>
        <w:lastRenderedPageBreak/>
        <w:t>Fairer superannuation for low-income workers</w:t>
      </w:r>
      <w:bookmarkEnd w:id="54"/>
    </w:p>
    <w:p w14:paraId="68A138B5" w14:textId="607513E3" w:rsidR="006716EF" w:rsidRDefault="005E5878" w:rsidP="00311D0A">
      <w:r w:rsidRPr="005E5878">
        <w:t xml:space="preserve">The </w:t>
      </w:r>
      <w:r w:rsidR="00B10226">
        <w:t>g</w:t>
      </w:r>
      <w:r w:rsidRPr="005E5878">
        <w:t xml:space="preserve">overnment is boosting the Low Income Superannuation Tax Offset (LISTO) to provide additional support to low income workers to help build their retirement savings. From 1 July 2027, the LISTO threshold will increase from $37,000 to $45,000 to match the top of the second income tax bracket. The maximum payment will also increase to $810 to account for recent increases in the Superannuation Guarantee rate. </w:t>
      </w:r>
    </w:p>
    <w:p w14:paraId="6A8045EB" w14:textId="644F8DF1" w:rsidR="00311D0A" w:rsidRDefault="005E5878" w:rsidP="00D34DEF">
      <w:r>
        <w:t>This change will provide low</w:t>
      </w:r>
      <w:r w:rsidRPr="2C6AF31E">
        <w:rPr>
          <w:rFonts w:ascii="Cambria Math" w:hAnsi="Cambria Math" w:cs="Cambria Math"/>
        </w:rPr>
        <w:t>‑</w:t>
      </w:r>
      <w:r>
        <w:t xml:space="preserve">income workers with a fairer tax concession on their super contributions to align with recent increases in the Superannuation Guarantee rate and the </w:t>
      </w:r>
      <w:r w:rsidR="00B10226">
        <w:t>g</w:t>
      </w:r>
      <w:r>
        <w:t xml:space="preserve">overnment’s third round of tax cuts taking effect in 2027. </w:t>
      </w:r>
    </w:p>
    <w:p w14:paraId="7C2E5CDD" w14:textId="11819272" w:rsidR="00DF38DB" w:rsidRDefault="00DF38DB" w:rsidP="00D34DEF">
      <w:r w:rsidRPr="00DF38DB">
        <w:t>Because of these changes, in 2027-28 over 770,000 additional Australians will be eligible for LISTO, and 490,000 Australians will receive a higher LISTO payment. This will mean 1.3 million Australians will benefit from these changes, of which around 60</w:t>
      </w:r>
      <w:r w:rsidR="00023F6A">
        <w:t>%</w:t>
      </w:r>
      <w:r w:rsidRPr="00DF38DB">
        <w:t xml:space="preserve"> are women, bringing the total number </w:t>
      </w:r>
      <w:r w:rsidRPr="001C33E4">
        <w:t>of</w:t>
      </w:r>
      <w:r w:rsidR="001C33E4">
        <w:t> </w:t>
      </w:r>
      <w:r w:rsidRPr="001C33E4">
        <w:t>Australians</w:t>
      </w:r>
      <w:r w:rsidRPr="00DF38DB">
        <w:t xml:space="preserve"> eligible for LISTO to 3.1 million.</w:t>
      </w:r>
    </w:p>
    <w:p w14:paraId="10FA302C" w14:textId="6FB09876" w:rsidR="00A90DD0" w:rsidRDefault="00A90DD0" w:rsidP="00A90DD0">
      <w:pPr>
        <w:pStyle w:val="Heading3"/>
        <w:rPr>
          <w:rFonts w:eastAsia="Calibri"/>
        </w:rPr>
      </w:pPr>
      <w:bookmarkStart w:id="55" w:name="_Toc192239238"/>
      <w:bookmarkStart w:id="56" w:name="_Toc224828574"/>
      <w:bookmarkStart w:id="57" w:name="_Toc227829549"/>
      <w:r w:rsidRPr="00AB12EA">
        <w:rPr>
          <w:rFonts w:eastAsia="Calibri"/>
        </w:rPr>
        <w:t xml:space="preserve">Increasing the </w:t>
      </w:r>
      <w:r w:rsidR="00805848" w:rsidRPr="00AB12EA">
        <w:rPr>
          <w:rFonts w:eastAsia="Calibri"/>
        </w:rPr>
        <w:t>M</w:t>
      </w:r>
      <w:r w:rsidRPr="00AB12EA">
        <w:rPr>
          <w:rFonts w:eastAsia="Calibri"/>
        </w:rPr>
        <w:t>edicare levy low-income thresholds</w:t>
      </w:r>
      <w:bookmarkEnd w:id="55"/>
      <w:bookmarkEnd w:id="56"/>
      <w:bookmarkEnd w:id="57"/>
    </w:p>
    <w:p w14:paraId="3079005D" w14:textId="56B066B7" w:rsidR="00A90DD0" w:rsidRPr="00AB12EA" w:rsidRDefault="00A90DD0" w:rsidP="0021218A">
      <w:pPr>
        <w:rPr>
          <w:rFonts w:eastAsia="Calibri"/>
        </w:rPr>
      </w:pPr>
      <w:r w:rsidRPr="2C6AF31E">
        <w:rPr>
          <w:rFonts w:eastAsia="Calibri"/>
        </w:rPr>
        <w:t xml:space="preserve">The </w:t>
      </w:r>
      <w:r w:rsidR="00B10226">
        <w:rPr>
          <w:rFonts w:eastAsia="Calibri"/>
        </w:rPr>
        <w:t>g</w:t>
      </w:r>
      <w:r w:rsidRPr="2C6AF31E">
        <w:rPr>
          <w:rFonts w:eastAsia="Calibri"/>
        </w:rPr>
        <w:t>overnment has increased the Medicare levy low-income thresholds for singles, families, and seniors and pensioners from 1 July 202</w:t>
      </w:r>
      <w:r w:rsidR="00241DB6">
        <w:rPr>
          <w:rFonts w:eastAsia="Calibri"/>
        </w:rPr>
        <w:t xml:space="preserve">5 </w:t>
      </w:r>
      <w:r w:rsidRPr="2C6AF31E">
        <w:rPr>
          <w:rFonts w:eastAsia="Calibri"/>
        </w:rPr>
        <w:t xml:space="preserve">to provide cost-of-living relief. The increase to the thresholds ensures that </w:t>
      </w:r>
      <w:r w:rsidR="000B654D" w:rsidRPr="2C6AF31E">
        <w:rPr>
          <w:rFonts w:eastAsia="Calibri"/>
        </w:rPr>
        <w:t>low-income</w:t>
      </w:r>
      <w:r w:rsidRPr="2C6AF31E">
        <w:rPr>
          <w:rFonts w:eastAsia="Calibri"/>
        </w:rPr>
        <w:t xml:space="preserve"> individuals continue to be exempt from paying the Medicare levy or pay a reduced levy rate.</w:t>
      </w:r>
      <w:r w:rsidR="009739DE" w:rsidRPr="2C6AF31E">
        <w:rPr>
          <w:rFonts w:eastAsia="Calibri"/>
        </w:rPr>
        <w:t xml:space="preserve"> </w:t>
      </w:r>
    </w:p>
    <w:p w14:paraId="3E2FA24A" w14:textId="063C8763" w:rsidR="004879D7" w:rsidRDefault="004879D7" w:rsidP="004879D7">
      <w:pPr>
        <w:pStyle w:val="Heading2"/>
      </w:pPr>
      <w:bookmarkStart w:id="58" w:name="_Toc192239239"/>
      <w:bookmarkStart w:id="59" w:name="_Toc224828575"/>
      <w:bookmarkStart w:id="60" w:name="_Toc227829550"/>
      <w:r>
        <w:t>Wages</w:t>
      </w:r>
      <w:bookmarkEnd w:id="58"/>
      <w:bookmarkEnd w:id="59"/>
      <w:bookmarkEnd w:id="60"/>
    </w:p>
    <w:p w14:paraId="4471D92F" w14:textId="28E2FE32" w:rsidR="004879D7" w:rsidRPr="00AB12EA" w:rsidRDefault="004879D7" w:rsidP="004879D7">
      <w:pPr>
        <w:pStyle w:val="Heading3"/>
      </w:pPr>
      <w:bookmarkStart w:id="61" w:name="_Toc192239240"/>
      <w:bookmarkStart w:id="62" w:name="_Toc224828576"/>
      <w:bookmarkStart w:id="63" w:name="_Toc227829551"/>
      <w:r w:rsidRPr="00AB12EA">
        <w:t>Submission to the Annual Wage Review and real wage growth</w:t>
      </w:r>
      <w:bookmarkEnd w:id="61"/>
      <w:bookmarkEnd w:id="62"/>
      <w:bookmarkEnd w:id="63"/>
    </w:p>
    <w:p w14:paraId="189E778A" w14:textId="5A2D7494" w:rsidR="00B82042" w:rsidRPr="00B82042" w:rsidRDefault="00B82042" w:rsidP="00B82042">
      <w:r w:rsidRPr="00AB12EA">
        <w:t xml:space="preserve">In its </w:t>
      </w:r>
      <w:r w:rsidR="009224EF">
        <w:t>submissions</w:t>
      </w:r>
      <w:r w:rsidRPr="00AB12EA">
        <w:t xml:space="preserve"> to </w:t>
      </w:r>
      <w:r w:rsidR="00093605">
        <w:t xml:space="preserve">the </w:t>
      </w:r>
      <w:r w:rsidRPr="00AB12EA">
        <w:t>Fair Work Commission’s Annual Wage Review</w:t>
      </w:r>
      <w:r w:rsidR="00093605">
        <w:t>s</w:t>
      </w:r>
      <w:r w:rsidRPr="00AB12EA">
        <w:t xml:space="preserve">, the </w:t>
      </w:r>
      <w:r w:rsidR="00B10226">
        <w:t>g</w:t>
      </w:r>
      <w:r w:rsidRPr="00AB12EA">
        <w:t xml:space="preserve">overnment </w:t>
      </w:r>
      <w:r w:rsidR="00093605">
        <w:t xml:space="preserve">has </w:t>
      </w:r>
      <w:r w:rsidRPr="00AB12EA">
        <w:t>continued to recommend that the Commission ensures that the real wages of Australia’s low-paid workers do not go backwards. Increases to the minimum and award wages are an important tool to</w:t>
      </w:r>
      <w:r w:rsidR="005E7EAD">
        <w:t> </w:t>
      </w:r>
      <w:r w:rsidRPr="00AB12EA">
        <w:t>help address cost-of-living pressures</w:t>
      </w:r>
      <w:r w:rsidR="001F6F45">
        <w:t xml:space="preserve">. </w:t>
      </w:r>
      <w:r w:rsidR="00896808">
        <w:t xml:space="preserve">The Fair Work Commission </w:t>
      </w:r>
      <w:r w:rsidR="00EA5F47">
        <w:t xml:space="preserve">awarded </w:t>
      </w:r>
      <w:r w:rsidR="00A111ED">
        <w:t>a 3.5</w:t>
      </w:r>
      <w:r w:rsidR="00F225E9">
        <w:t>%</w:t>
      </w:r>
      <w:r w:rsidR="00A111ED">
        <w:t xml:space="preserve"> increase to</w:t>
      </w:r>
      <w:r w:rsidR="00650975">
        <w:t> </w:t>
      </w:r>
      <w:r w:rsidR="00A111ED">
        <w:t xml:space="preserve">minimum and award wages, effective </w:t>
      </w:r>
      <w:r w:rsidR="00D62AF4">
        <w:t>1 July 2025</w:t>
      </w:r>
      <w:r w:rsidRPr="00D03847">
        <w:rPr>
          <w:rFonts w:ascii="Times New Roman" w:hAnsi="Times New Roman"/>
          <w:sz w:val="24"/>
        </w:rPr>
        <w:t>.</w:t>
      </w:r>
      <w:r w:rsidR="00896808">
        <w:rPr>
          <w:rFonts w:ascii="Times New Roman" w:hAnsi="Times New Roman"/>
          <w:sz w:val="24"/>
        </w:rPr>
        <w:t xml:space="preserve"> </w:t>
      </w:r>
    </w:p>
    <w:p w14:paraId="3AAF0FA9" w14:textId="3E35528B" w:rsidR="008455BB" w:rsidRDefault="004879D7" w:rsidP="00CA0519">
      <w:pPr>
        <w:pStyle w:val="Heading3"/>
      </w:pPr>
      <w:bookmarkStart w:id="64" w:name="_Toc192239241"/>
      <w:bookmarkStart w:id="65" w:name="_Toc224828577"/>
      <w:bookmarkStart w:id="66" w:name="_Toc227829552"/>
      <w:r>
        <w:t>Workplace relations reform</w:t>
      </w:r>
      <w:bookmarkEnd w:id="64"/>
      <w:bookmarkEnd w:id="65"/>
      <w:bookmarkEnd w:id="66"/>
    </w:p>
    <w:p w14:paraId="0FF65932" w14:textId="380F369E" w:rsidR="008561C2" w:rsidRDefault="008561C2" w:rsidP="008561C2">
      <w:r w:rsidRPr="00AB12EA">
        <w:t xml:space="preserve">The </w:t>
      </w:r>
      <w:r w:rsidR="00B10226">
        <w:t>g</w:t>
      </w:r>
      <w:r w:rsidRPr="00AB12EA">
        <w:t xml:space="preserve">overnment </w:t>
      </w:r>
      <w:r w:rsidR="00FC6476">
        <w:t>is providing</w:t>
      </w:r>
      <w:r w:rsidRPr="00AB12EA">
        <w:t xml:space="preserve"> $94.6 million over </w:t>
      </w:r>
      <w:r w:rsidR="00CB0264" w:rsidRPr="00AB12EA">
        <w:t>four</w:t>
      </w:r>
      <w:r w:rsidRPr="00AB12EA">
        <w:t xml:space="preserve"> years from 2023-24 to improve the workplace relations framework and close the loopholes that have been used to undercut fairness, pay and conditions and job security in the Australian labour market.</w:t>
      </w:r>
    </w:p>
    <w:p w14:paraId="78C88E5B" w14:textId="44866E54" w:rsidR="008561C2" w:rsidRDefault="008561C2" w:rsidP="008561C2">
      <w:r>
        <w:t>The</w:t>
      </w:r>
      <w:r w:rsidR="00526E36">
        <w:t xml:space="preserve"> Secure Jobs, Better Pay</w:t>
      </w:r>
      <w:r>
        <w:t xml:space="preserve"> reforms benefit all workers covered by the Fair Work Act, particularly in</w:t>
      </w:r>
      <w:r w:rsidR="00650975">
        <w:t> </w:t>
      </w:r>
      <w:r>
        <w:t>industries which are characterised by low pay and insecure working arrangements. Key reforms include closing the labour hire loophole that allows employers to undercut an agreed rate of pay for a job through the strategic use of labour hire, criminalising wage theft and legislating a fair, objective test to determine when an</w:t>
      </w:r>
      <w:r w:rsidR="005E7EAD">
        <w:t> </w:t>
      </w:r>
      <w:r>
        <w:t>employee can be classified as casual.</w:t>
      </w:r>
      <w:r w:rsidR="001A3823">
        <w:t xml:space="preserve"> </w:t>
      </w:r>
    </w:p>
    <w:p w14:paraId="47F30365" w14:textId="33DB355A" w:rsidR="004879D7" w:rsidRDefault="004879D7" w:rsidP="004879D7">
      <w:pPr>
        <w:pStyle w:val="Heading3"/>
      </w:pPr>
      <w:bookmarkStart w:id="67" w:name="_Toc192239242"/>
      <w:bookmarkStart w:id="68" w:name="_Toc224828578"/>
      <w:bookmarkStart w:id="69" w:name="_Toc227829553"/>
      <w:r>
        <w:lastRenderedPageBreak/>
        <w:t>Funding a wage increase for aged care workers</w:t>
      </w:r>
      <w:bookmarkEnd w:id="67"/>
      <w:bookmarkEnd w:id="68"/>
      <w:bookmarkEnd w:id="69"/>
    </w:p>
    <w:p w14:paraId="37293FE9" w14:textId="79B380B3" w:rsidR="005651E7" w:rsidRDefault="005651E7" w:rsidP="005651E7">
      <w:r>
        <w:t xml:space="preserve">The </w:t>
      </w:r>
      <w:r w:rsidR="00B10226">
        <w:t>g</w:t>
      </w:r>
      <w:r>
        <w:t xml:space="preserve">overnment is delivering $11.3 billion over </w:t>
      </w:r>
      <w:r w:rsidR="00CB0264">
        <w:t>four</w:t>
      </w:r>
      <w:r>
        <w:t xml:space="preserve"> years from 2023-24 to fund pay rises for over 250,000 aged care workers following the Fair Work Commission’s interim decision for a 15</w:t>
      </w:r>
      <w:r w:rsidR="00F225E9">
        <w:t>%</w:t>
      </w:r>
      <w:r>
        <w:t xml:space="preserve"> increase which took effect on 1 July 2023. This is the largest pay increase ever for aged care workers and recognises the complex and undervalued work of the aged care workforce.</w:t>
      </w:r>
      <w:r w:rsidR="004B69BA">
        <w:t xml:space="preserve"> </w:t>
      </w:r>
      <w:r w:rsidR="00592CB5" w:rsidRPr="00592CB5">
        <w:t xml:space="preserve">The </w:t>
      </w:r>
      <w:r w:rsidR="00B10226">
        <w:t>g</w:t>
      </w:r>
      <w:r w:rsidR="00592CB5" w:rsidRPr="00592CB5">
        <w:t>overnment</w:t>
      </w:r>
      <w:r w:rsidR="00592CB5">
        <w:t xml:space="preserve"> made </w:t>
      </w:r>
      <w:r w:rsidR="00592CB5" w:rsidRPr="00592CB5">
        <w:t>a</w:t>
      </w:r>
      <w:r w:rsidR="00650975">
        <w:t> </w:t>
      </w:r>
      <w:r w:rsidR="00592CB5" w:rsidRPr="00592CB5">
        <w:t>further investment of $3.8 billion over four years to support a higher standard of care for older Australians by funding pay rises for workers from 1 January 2025.</w:t>
      </w:r>
      <w:r w:rsidR="008C1517">
        <w:t xml:space="preserve"> </w:t>
      </w:r>
      <w:r w:rsidR="00762F33" w:rsidRPr="00762F33">
        <w:t>These wage increases support gender pay equality as 86</w:t>
      </w:r>
      <w:r w:rsidR="00F225E9">
        <w:t>%</w:t>
      </w:r>
      <w:r w:rsidR="00762F33" w:rsidRPr="00762F33">
        <w:t xml:space="preserve"> of aged care workers are women.</w:t>
      </w:r>
    </w:p>
    <w:p w14:paraId="1B0CF6A2" w14:textId="1951BB1E" w:rsidR="00C2787B" w:rsidRDefault="00C2787B" w:rsidP="005651E7">
      <w:r w:rsidRPr="00C2787B">
        <w:t>The 2025–26 Budget also includes $2.5 billion over five years from 2024–25 (and an additional $6.1</w:t>
      </w:r>
      <w:r w:rsidR="001F27F5">
        <w:t> </w:t>
      </w:r>
      <w:r w:rsidRPr="00C2787B">
        <w:t>billion from 2029–30 to 2034–35) to meet the cost of the Fair Work Commission’s decision for aged care nurses with funding to other aged care programs</w:t>
      </w:r>
      <w:r w:rsidR="007731F6">
        <w:t xml:space="preserve">. </w:t>
      </w:r>
      <w:r w:rsidRPr="00C2787B">
        <w:t xml:space="preserve">This measure builds on the </w:t>
      </w:r>
      <w:r w:rsidR="00650975">
        <w:t xml:space="preserve">               </w:t>
      </w:r>
      <w:r w:rsidRPr="00C2787B">
        <w:t>2023–24 Budget and 2024–25 MYEFO measures</w:t>
      </w:r>
      <w:r w:rsidR="007731F6">
        <w:t>.</w:t>
      </w:r>
    </w:p>
    <w:p w14:paraId="5A1C4928" w14:textId="49A8C51E" w:rsidR="002A584F" w:rsidRDefault="00805848" w:rsidP="0008505C">
      <w:pPr>
        <w:pStyle w:val="Heading3"/>
      </w:pPr>
      <w:bookmarkStart w:id="70" w:name="_Toc227829554"/>
      <w:r>
        <w:t>D</w:t>
      </w:r>
      <w:r w:rsidR="002A584F" w:rsidRPr="00AB12EA">
        <w:t>elivering pay rises for early educators</w:t>
      </w:r>
      <w:bookmarkEnd w:id="70"/>
    </w:p>
    <w:p w14:paraId="5208396A" w14:textId="4638A40A" w:rsidR="007F3CF6" w:rsidRPr="00AB12EA" w:rsidRDefault="007F3CF6" w:rsidP="00AB12EA">
      <w:r w:rsidRPr="00AB12EA">
        <w:t xml:space="preserve">The </w:t>
      </w:r>
      <w:r w:rsidR="00B10226">
        <w:t>g</w:t>
      </w:r>
      <w:r w:rsidRPr="00AB12EA">
        <w:t xml:space="preserve">overnment </w:t>
      </w:r>
      <w:r w:rsidR="001D0F82">
        <w:t xml:space="preserve">is </w:t>
      </w:r>
      <w:r w:rsidRPr="00AB12EA">
        <w:t>provid</w:t>
      </w:r>
      <w:r w:rsidR="001D0F82">
        <w:t>ing</w:t>
      </w:r>
      <w:r w:rsidRPr="00AB12EA">
        <w:t xml:space="preserve"> $3.6 billion over four years from 2024–25 to support a wage increase for the Early Childhood Education and Care (ECEC) workforce through a worker retention payment</w:t>
      </w:r>
      <w:r w:rsidR="00805848">
        <w:t xml:space="preserve">. This includes </w:t>
      </w:r>
      <w:r w:rsidRPr="00AB12EA">
        <w:t>$3.5 billion over three years from 2024–25 to support a wage increase in the ECEC sector of 10</w:t>
      </w:r>
      <w:r w:rsidR="00F225E9">
        <w:t>%</w:t>
      </w:r>
      <w:r w:rsidRPr="00AB12EA">
        <w:t xml:space="preserve"> on top of the current national award rate in the first year from December 2024 and 15</w:t>
      </w:r>
      <w:r w:rsidR="00653CF7">
        <w:t>%</w:t>
      </w:r>
      <w:r w:rsidRPr="00AB12EA">
        <w:t xml:space="preserve"> in the second year from December 2025</w:t>
      </w:r>
      <w:r w:rsidR="00805848">
        <w:t>.</w:t>
      </w:r>
    </w:p>
    <w:p w14:paraId="639B64C9" w14:textId="0AE6C98D" w:rsidR="004879D7" w:rsidRDefault="004879D7" w:rsidP="004879D7">
      <w:pPr>
        <w:pStyle w:val="Heading2"/>
      </w:pPr>
      <w:bookmarkStart w:id="71" w:name="_Toc192239243"/>
      <w:bookmarkStart w:id="72" w:name="_Toc224828579"/>
      <w:bookmarkStart w:id="73" w:name="_Toc227829555"/>
      <w:r>
        <w:t xml:space="preserve">Paying for </w:t>
      </w:r>
      <w:r w:rsidR="00E476FD">
        <w:t>e</w:t>
      </w:r>
      <w:r>
        <w:t>ssentials</w:t>
      </w:r>
      <w:bookmarkEnd w:id="71"/>
      <w:bookmarkEnd w:id="72"/>
      <w:bookmarkEnd w:id="73"/>
    </w:p>
    <w:p w14:paraId="5B766EE0" w14:textId="79F110C7" w:rsidR="004879D7" w:rsidRPr="00AB12EA" w:rsidRDefault="004879D7" w:rsidP="004879D7">
      <w:pPr>
        <w:pStyle w:val="Heading3"/>
      </w:pPr>
      <w:bookmarkStart w:id="74" w:name="_Toc192239244"/>
      <w:bookmarkStart w:id="75" w:name="_Toc224828580"/>
      <w:bookmarkStart w:id="76" w:name="_Toc227829556"/>
      <w:r w:rsidRPr="00AB12EA">
        <w:t>Energy Bill Relief Fund</w:t>
      </w:r>
      <w:bookmarkEnd w:id="74"/>
      <w:bookmarkEnd w:id="75"/>
      <w:bookmarkEnd w:id="76"/>
    </w:p>
    <w:p w14:paraId="7317C44E" w14:textId="7687BFA9" w:rsidR="00584DA8" w:rsidRDefault="00DB686A" w:rsidP="00DB686A">
      <w:r w:rsidRPr="00AB12EA">
        <w:t xml:space="preserve">The </w:t>
      </w:r>
      <w:r w:rsidR="00B10226">
        <w:t>g</w:t>
      </w:r>
      <w:r w:rsidRPr="00AB12EA">
        <w:t>overnment’s $3 billion Energy Bill Relief Fund in 2022 provided $300 electricity bill rebates to</w:t>
      </w:r>
      <w:r w:rsidR="005E7EAD">
        <w:t> </w:t>
      </w:r>
      <w:r w:rsidRPr="00AB12EA">
        <w:t xml:space="preserve">eligible households, with $1.5 billion </w:t>
      </w:r>
      <w:r w:rsidR="0076329E">
        <w:t>committed</w:t>
      </w:r>
      <w:r w:rsidR="0076329E" w:rsidRPr="00AB12EA">
        <w:t xml:space="preserve"> </w:t>
      </w:r>
      <w:r w:rsidRPr="00AB12EA">
        <w:t xml:space="preserve">by the Commonwealth and matched by states and territories. </w:t>
      </w:r>
    </w:p>
    <w:p w14:paraId="4E66CA37" w14:textId="6DE4D3CF" w:rsidR="00DB686A" w:rsidRDefault="00DB686A" w:rsidP="00DB686A">
      <w:r w:rsidRPr="00AB12EA">
        <w:t>The Commonwealth committed an additional $3.5 billion for the Energy Bill Relief Fund from 1</w:t>
      </w:r>
      <w:r w:rsidR="005E7EAD">
        <w:t> </w:t>
      </w:r>
      <w:r w:rsidRPr="00AB12EA">
        <w:t>July</w:t>
      </w:r>
      <w:r w:rsidR="005E7EAD">
        <w:t> </w:t>
      </w:r>
      <w:r w:rsidRPr="00AB12EA">
        <w:t>2024 for households to receive $300 in electricity rebates and $325 to eligible small businesses.</w:t>
      </w:r>
      <w:r w:rsidRPr="00DB686A">
        <w:t xml:space="preserve"> </w:t>
      </w:r>
    </w:p>
    <w:p w14:paraId="4F9DF8FE" w14:textId="6733B5BE" w:rsidR="00E74EEA" w:rsidRDefault="00E74EEA" w:rsidP="00DB686A">
      <w:r w:rsidRPr="00603DD8">
        <w:t xml:space="preserve">The </w:t>
      </w:r>
      <w:r w:rsidR="00B10226">
        <w:t>g</w:t>
      </w:r>
      <w:r w:rsidRPr="00603DD8">
        <w:t xml:space="preserve">overnment </w:t>
      </w:r>
      <w:r w:rsidR="008724F1">
        <w:t xml:space="preserve">extended the </w:t>
      </w:r>
      <w:r w:rsidR="00623757">
        <w:t xml:space="preserve">Energy </w:t>
      </w:r>
      <w:r w:rsidR="00B5079C">
        <w:t xml:space="preserve">Bill Relief Fund </w:t>
      </w:r>
      <w:r w:rsidR="00C37B40">
        <w:t xml:space="preserve">and </w:t>
      </w:r>
      <w:r w:rsidR="00CC5F20">
        <w:t>committed an additional</w:t>
      </w:r>
      <w:r w:rsidRPr="00603DD8">
        <w:t xml:space="preserve"> $1.8 billion</w:t>
      </w:r>
      <w:r w:rsidR="00CC5F20">
        <w:t xml:space="preserve"> </w:t>
      </w:r>
      <w:r w:rsidRPr="00603DD8">
        <w:t>to</w:t>
      </w:r>
      <w:r w:rsidR="005E7EAD">
        <w:t> </w:t>
      </w:r>
      <w:r w:rsidRPr="00603DD8">
        <w:t xml:space="preserve">continue energy bill rebates of $75 per quarter for Australian households and </w:t>
      </w:r>
      <w:r w:rsidR="00744A7C">
        <w:t xml:space="preserve">eligible </w:t>
      </w:r>
      <w:r w:rsidRPr="00603DD8">
        <w:t>small</w:t>
      </w:r>
      <w:r w:rsidR="00293CE4">
        <w:t> </w:t>
      </w:r>
      <w:r w:rsidRPr="00603DD8">
        <w:t>businesses until 31 December 2025</w:t>
      </w:r>
      <w:r w:rsidR="00D23D8F">
        <w:t>.</w:t>
      </w:r>
    </w:p>
    <w:p w14:paraId="111EBE6D" w14:textId="77777777" w:rsidR="00062BD6" w:rsidRDefault="00062BD6" w:rsidP="00C56228">
      <w:pPr>
        <w:pStyle w:val="Heading3"/>
        <w:tabs>
          <w:tab w:val="left" w:pos="6163"/>
        </w:tabs>
      </w:pPr>
      <w:r>
        <w:br w:type="page"/>
      </w:r>
    </w:p>
    <w:p w14:paraId="02E77A87" w14:textId="41D92CB4" w:rsidR="00C56228" w:rsidRDefault="00C56228" w:rsidP="00C56228">
      <w:pPr>
        <w:pStyle w:val="Heading3"/>
        <w:tabs>
          <w:tab w:val="left" w:pos="6163"/>
        </w:tabs>
      </w:pPr>
      <w:bookmarkStart w:id="77" w:name="_Toc227829557"/>
      <w:r>
        <w:lastRenderedPageBreak/>
        <w:t xml:space="preserve">Remote </w:t>
      </w:r>
      <w:r w:rsidR="0052279B">
        <w:t>Food Security</w:t>
      </w:r>
      <w:bookmarkEnd w:id="77"/>
    </w:p>
    <w:p w14:paraId="06702978" w14:textId="627DD50B" w:rsidR="00F25948" w:rsidRDefault="000E768F" w:rsidP="00CA0519">
      <w:r>
        <w:t>T</w:t>
      </w:r>
      <w:r w:rsidR="00F25948">
        <w:t>he 2025 Closing the Gap Implementation Plan</w:t>
      </w:r>
      <w:r w:rsidR="002561F2">
        <w:t xml:space="preserve"> </w:t>
      </w:r>
      <w:r>
        <w:t>committed</w:t>
      </w:r>
      <w:r w:rsidRPr="000E768F">
        <w:t xml:space="preserve"> $71.4 million to improv</w:t>
      </w:r>
      <w:r>
        <w:t>e</w:t>
      </w:r>
      <w:r w:rsidRPr="000E768F">
        <w:t xml:space="preserve"> remote food security through a Low-Cost Essentials Subsidy Scheme, dedicated remote store governance training and support package and an in-store Nutrition Workforce</w:t>
      </w:r>
      <w:r w:rsidR="00F83DC9">
        <w:t>. The</w:t>
      </w:r>
      <w:r w:rsidR="00D547FC">
        <w:t xml:space="preserve"> </w:t>
      </w:r>
      <w:r w:rsidR="00B91264" w:rsidRPr="000E768F">
        <w:t>Low-Cost Essentials Subsidy Scheme</w:t>
      </w:r>
      <w:r w:rsidR="00B91264" w:rsidRPr="00F83DC9">
        <w:t xml:space="preserve"> </w:t>
      </w:r>
      <w:r w:rsidR="00B91264">
        <w:t>aims</w:t>
      </w:r>
      <w:r w:rsidR="00F83DC9" w:rsidRPr="00F83DC9">
        <w:t xml:space="preserve"> to reduce the cost of </w:t>
      </w:r>
      <w:r w:rsidR="0052279B">
        <w:t>30 essential product lines</w:t>
      </w:r>
      <w:r w:rsidR="00F83DC9" w:rsidRPr="00F83DC9">
        <w:t xml:space="preserve"> in remote stores to be comparable to supermarkets in urban areas, to help address cost-of-living pressures and high rates of food insecurity experienced in remote First</w:t>
      </w:r>
      <w:r w:rsidR="00293CE4">
        <w:t> </w:t>
      </w:r>
      <w:r w:rsidR="00F83DC9" w:rsidRPr="00F83DC9">
        <w:t>Nations communities</w:t>
      </w:r>
      <w:r w:rsidR="00F83DC9">
        <w:t>.</w:t>
      </w:r>
      <w:r w:rsidR="00163460">
        <w:t xml:space="preserve"> </w:t>
      </w:r>
      <w:r w:rsidR="00163460" w:rsidRPr="005170B4">
        <w:t>The Scheme is delivering savings of</w:t>
      </w:r>
      <w:r w:rsidR="001C33E4">
        <w:t> </w:t>
      </w:r>
      <w:r w:rsidR="00163460" w:rsidRPr="005170B4">
        <w:t>up</w:t>
      </w:r>
      <w:r w:rsidR="001C33E4">
        <w:t> </w:t>
      </w:r>
      <w:r w:rsidR="00163460" w:rsidRPr="005170B4">
        <w:t>to 50 per cent on food and other essentials with more than 115 remote stores participating in</w:t>
      </w:r>
      <w:r w:rsidR="001C33E4">
        <w:t> </w:t>
      </w:r>
      <w:r w:rsidR="00163460" w:rsidRPr="005170B4">
        <w:t>the Scheme to date</w:t>
      </w:r>
      <w:r w:rsidR="00163460">
        <w:t>.</w:t>
      </w:r>
    </w:p>
    <w:p w14:paraId="056E7C9C" w14:textId="4300A0AA" w:rsidR="00C56228" w:rsidRPr="00C56228" w:rsidRDefault="00063D14" w:rsidP="00CA0519">
      <w:pPr>
        <w:rPr>
          <w:szCs w:val="22"/>
        </w:rPr>
      </w:pPr>
      <w:r w:rsidRPr="2C6AF31E">
        <w:rPr>
          <w:szCs w:val="22"/>
        </w:rPr>
        <w:t>The 2026 Closing the Gap Implementation Plan commits</w:t>
      </w:r>
      <w:r w:rsidR="00163460">
        <w:rPr>
          <w:szCs w:val="22"/>
        </w:rPr>
        <w:t xml:space="preserve"> an additional</w:t>
      </w:r>
      <w:r w:rsidRPr="2C6AF31E">
        <w:rPr>
          <w:szCs w:val="22"/>
        </w:rPr>
        <w:t xml:space="preserve"> $60.1 million to expand on the </w:t>
      </w:r>
      <w:r w:rsidR="00B10226">
        <w:rPr>
          <w:szCs w:val="22"/>
        </w:rPr>
        <w:t>g</w:t>
      </w:r>
      <w:r w:rsidRPr="2C6AF31E">
        <w:rPr>
          <w:szCs w:val="22"/>
        </w:rPr>
        <w:t xml:space="preserve">overnment’s investment in remote food security through lifting the </w:t>
      </w:r>
      <w:r w:rsidR="00163460">
        <w:rPr>
          <w:szCs w:val="22"/>
        </w:rPr>
        <w:t xml:space="preserve">150-store </w:t>
      </w:r>
      <w:r w:rsidRPr="2C6AF31E">
        <w:rPr>
          <w:szCs w:val="22"/>
        </w:rPr>
        <w:t>cap on the Low-Cost Essentials Subsidy Scheme, providing greater support to independently managed remote stores to</w:t>
      </w:r>
      <w:r w:rsidR="001C33E4">
        <w:rPr>
          <w:szCs w:val="22"/>
        </w:rPr>
        <w:t> </w:t>
      </w:r>
      <w:r w:rsidRPr="2C6AF31E">
        <w:rPr>
          <w:szCs w:val="22"/>
        </w:rPr>
        <w:t>help them access the Scheme and build</w:t>
      </w:r>
      <w:r w:rsidR="00A52F09">
        <w:rPr>
          <w:szCs w:val="22"/>
        </w:rPr>
        <w:t>ing</w:t>
      </w:r>
      <w:r w:rsidRPr="2C6AF31E">
        <w:rPr>
          <w:szCs w:val="22"/>
        </w:rPr>
        <w:t xml:space="preserve"> on the success of the original</w:t>
      </w:r>
      <w:r w:rsidR="00A52F09">
        <w:rPr>
          <w:szCs w:val="22"/>
        </w:rPr>
        <w:t xml:space="preserve"> 2024-25</w:t>
      </w:r>
      <w:r w:rsidRPr="2C6AF31E">
        <w:rPr>
          <w:szCs w:val="22"/>
        </w:rPr>
        <w:t xml:space="preserve"> Stores Efficiency and Resilience Package to support up to an additional 75 stores</w:t>
      </w:r>
      <w:r w:rsidR="00A52F09">
        <w:rPr>
          <w:szCs w:val="22"/>
        </w:rPr>
        <w:t xml:space="preserve"> over 3 years</w:t>
      </w:r>
      <w:r w:rsidRPr="2C6AF31E">
        <w:rPr>
          <w:szCs w:val="22"/>
        </w:rPr>
        <w:t>.</w:t>
      </w:r>
    </w:p>
    <w:p w14:paraId="6358B5C6" w14:textId="4295BC88" w:rsidR="00DC3CE1" w:rsidRDefault="00DC3CE1" w:rsidP="00D34DEF">
      <w:pPr>
        <w:pStyle w:val="Heading3"/>
        <w:tabs>
          <w:tab w:val="left" w:pos="6163"/>
        </w:tabs>
      </w:pPr>
      <w:bookmarkStart w:id="78" w:name="_Toc227829558"/>
      <w:r>
        <w:t>Supermarket price gouging</w:t>
      </w:r>
      <w:bookmarkEnd w:id="78"/>
    </w:p>
    <w:p w14:paraId="4CFB5037" w14:textId="4787CD53" w:rsidR="00D0371D" w:rsidRPr="00D0371D" w:rsidRDefault="00DC3CE1" w:rsidP="00D0371D">
      <w:r w:rsidRPr="00DC3CE1">
        <w:t xml:space="preserve">The </w:t>
      </w:r>
      <w:r w:rsidR="00B10226">
        <w:t>g</w:t>
      </w:r>
      <w:r w:rsidRPr="00DC3CE1">
        <w:t>overnment is banning supermarket price gouging to help Australians get a better deal at the checkout. The ban will come into effect on 1 July 2026, enforced by the Australian Competition and Consumer Commission.</w:t>
      </w:r>
    </w:p>
    <w:p w14:paraId="58CD0C48" w14:textId="1638596E" w:rsidR="00A911FE" w:rsidRDefault="00A911FE" w:rsidP="00B14F07">
      <w:pPr>
        <w:pStyle w:val="Heading2"/>
      </w:pPr>
      <w:bookmarkStart w:id="79" w:name="_Toc227829559"/>
      <w:bookmarkStart w:id="80" w:name="_Toc192239246"/>
      <w:bookmarkStart w:id="81" w:name="_Toc224828582"/>
      <w:r>
        <w:t>Health</w:t>
      </w:r>
      <w:bookmarkEnd w:id="79"/>
    </w:p>
    <w:p w14:paraId="7AFED9C7" w14:textId="6E9B59B3" w:rsidR="003E3A59" w:rsidRDefault="003E3A59" w:rsidP="003E3A59">
      <w:pPr>
        <w:pStyle w:val="Heading3"/>
      </w:pPr>
      <w:bookmarkStart w:id="82" w:name="_Toc227829560"/>
      <w:r>
        <w:t>Inclusion support program</w:t>
      </w:r>
      <w:bookmarkEnd w:id="80"/>
      <w:bookmarkEnd w:id="81"/>
      <w:bookmarkEnd w:id="82"/>
    </w:p>
    <w:p w14:paraId="1EB33852" w14:textId="27A2CAF9" w:rsidR="003E3A59" w:rsidRDefault="0022400E" w:rsidP="003E3A59">
      <w:r w:rsidRPr="0022400E">
        <w:t xml:space="preserve">The </w:t>
      </w:r>
      <w:r w:rsidR="00B10226">
        <w:t>g</w:t>
      </w:r>
      <w:r w:rsidRPr="0022400E">
        <w:t>overnment provide</w:t>
      </w:r>
      <w:r w:rsidR="00003CFA">
        <w:t>d</w:t>
      </w:r>
      <w:r w:rsidRPr="0022400E">
        <w:t xml:space="preserve"> $98.4 million in 2024–25 </w:t>
      </w:r>
      <w:r w:rsidR="00EA1139">
        <w:t xml:space="preserve">and </w:t>
      </w:r>
      <w:r w:rsidR="00930F11">
        <w:t xml:space="preserve">will provide a further </w:t>
      </w:r>
      <w:r w:rsidR="00930F11" w:rsidRPr="0094636D">
        <w:t>$59.2 million in</w:t>
      </w:r>
      <w:r w:rsidR="00270C18">
        <w:t> </w:t>
      </w:r>
      <w:r w:rsidR="00930F11" w:rsidRPr="0094636D">
        <w:t>2026</w:t>
      </w:r>
      <w:r w:rsidR="00270C18">
        <w:noBreakHyphen/>
      </w:r>
      <w:r w:rsidR="00930F11" w:rsidRPr="0094636D">
        <w:t xml:space="preserve">27 </w:t>
      </w:r>
      <w:r w:rsidRPr="0022400E">
        <w:t xml:space="preserve">to help </w:t>
      </w:r>
      <w:r w:rsidR="00805848" w:rsidRPr="0022400E">
        <w:t>child</w:t>
      </w:r>
      <w:r w:rsidR="00CB25D1">
        <w:t xml:space="preserve"> </w:t>
      </w:r>
      <w:r w:rsidR="00805848" w:rsidRPr="0022400E">
        <w:t>care</w:t>
      </w:r>
      <w:r w:rsidRPr="0022400E">
        <w:t xml:space="preserve"> services increase their capacity to support inclusion of children with additional needs, through tailored support and funding to services. </w:t>
      </w:r>
    </w:p>
    <w:p w14:paraId="79F41842" w14:textId="57EB207F" w:rsidR="008525DE" w:rsidRDefault="008525DE" w:rsidP="008525DE">
      <w:pPr>
        <w:pStyle w:val="Heading3"/>
      </w:pPr>
      <w:bookmarkStart w:id="83" w:name="_Toc227829561"/>
      <w:r>
        <w:t>Thriving Kids program</w:t>
      </w:r>
      <w:bookmarkEnd w:id="83"/>
    </w:p>
    <w:p w14:paraId="22E4692B" w14:textId="3BABE062" w:rsidR="008525DE" w:rsidRDefault="00C55244" w:rsidP="008525DE">
      <w:r w:rsidRPr="00C55244">
        <w:t>On 30 January 2026, the</w:t>
      </w:r>
      <w:r w:rsidR="003D6AFC">
        <w:t xml:space="preserve"> </w:t>
      </w:r>
      <w:r w:rsidR="00563E08">
        <w:t>C</w:t>
      </w:r>
      <w:r w:rsidR="003D6AFC">
        <w:t>ommonwealth</w:t>
      </w:r>
      <w:r w:rsidRPr="00C55244">
        <w:t xml:space="preserve"> and state </w:t>
      </w:r>
      <w:r w:rsidR="003D6AFC">
        <w:t xml:space="preserve">and territory </w:t>
      </w:r>
      <w:r w:rsidRPr="00C55244">
        <w:t xml:space="preserve">governments committed to jointly contribute $4 billion over </w:t>
      </w:r>
      <w:r w:rsidR="00B25AAA">
        <w:t>five</w:t>
      </w:r>
      <w:r w:rsidRPr="00C55244">
        <w:t xml:space="preserve"> years to implement the first phase of Foundational Supports, known as</w:t>
      </w:r>
      <w:r w:rsidR="001C33E4">
        <w:t> </w:t>
      </w:r>
      <w:r w:rsidRPr="00C55244">
        <w:t>‘Thriving Kids’. This</w:t>
      </w:r>
      <w:r w:rsidR="00293CE4">
        <w:t> </w:t>
      </w:r>
      <w:r w:rsidRPr="00C55244">
        <w:t>investment will support children aged 8 and under with developmental delay and/or autism with low to moderate support needs, and their families, carers and kin. At least $1.4</w:t>
      </w:r>
      <w:r w:rsidR="001C33E4">
        <w:t> </w:t>
      </w:r>
      <w:r w:rsidRPr="00C55244">
        <w:t xml:space="preserve">billion of the </w:t>
      </w:r>
      <w:r w:rsidR="00B10226">
        <w:t>g</w:t>
      </w:r>
      <w:r w:rsidRPr="00C55244">
        <w:t>overnment’s $2 billion contribution will be provided as direct funding to states for Thriving Kids services. From 1 October 2026, children with developmental delay and/or autism with low to</w:t>
      </w:r>
      <w:r w:rsidR="006C2D22">
        <w:t> </w:t>
      </w:r>
      <w:r w:rsidRPr="00C55244">
        <w:t xml:space="preserve">moderate support needs will start to access support through Thriving Kids. </w:t>
      </w:r>
    </w:p>
    <w:p w14:paraId="65ED18EF" w14:textId="6AF1C5A6" w:rsidR="004879D7" w:rsidRPr="00AB12EA" w:rsidRDefault="004879D7" w:rsidP="004879D7">
      <w:pPr>
        <w:pStyle w:val="Heading3"/>
      </w:pPr>
      <w:bookmarkStart w:id="84" w:name="_Toc192239247"/>
      <w:bookmarkStart w:id="85" w:name="_Toc224828583"/>
      <w:bookmarkStart w:id="86" w:name="_Toc227829562"/>
      <w:r w:rsidRPr="00AB12EA">
        <w:lastRenderedPageBreak/>
        <w:t>Bulk billing incentive</w:t>
      </w:r>
      <w:bookmarkEnd w:id="84"/>
      <w:bookmarkEnd w:id="85"/>
      <w:bookmarkEnd w:id="86"/>
    </w:p>
    <w:p w14:paraId="39A85696" w14:textId="67071345" w:rsidR="00AD7550" w:rsidRDefault="00AD7550" w:rsidP="00AD7550">
      <w:pPr>
        <w:rPr>
          <w:rFonts w:ascii="Calibri" w:eastAsia="Calibri" w:hAnsi="Calibri" w:cs="Calibri"/>
        </w:rPr>
      </w:pPr>
      <w:r w:rsidRPr="00AB12EA">
        <w:rPr>
          <w:rFonts w:ascii="Calibri" w:eastAsia="Calibri" w:hAnsi="Calibri" w:cs="Calibri"/>
        </w:rPr>
        <w:t xml:space="preserve">The </w:t>
      </w:r>
      <w:r w:rsidR="00B10226">
        <w:rPr>
          <w:rFonts w:ascii="Calibri" w:eastAsia="Calibri" w:hAnsi="Calibri" w:cs="Calibri"/>
        </w:rPr>
        <w:t>g</w:t>
      </w:r>
      <w:r w:rsidRPr="00AB12EA">
        <w:rPr>
          <w:rFonts w:ascii="Calibri" w:eastAsia="Calibri" w:hAnsi="Calibri" w:cs="Calibri"/>
        </w:rPr>
        <w:t xml:space="preserve">overnment </w:t>
      </w:r>
      <w:r w:rsidR="00830FDA">
        <w:rPr>
          <w:rFonts w:ascii="Calibri" w:eastAsia="Calibri" w:hAnsi="Calibri" w:cs="Calibri"/>
        </w:rPr>
        <w:t>provided a</w:t>
      </w:r>
      <w:r w:rsidR="00830FDA" w:rsidRPr="00AB12EA">
        <w:rPr>
          <w:rFonts w:ascii="Calibri" w:eastAsia="Calibri" w:hAnsi="Calibri" w:cs="Calibri"/>
        </w:rPr>
        <w:t xml:space="preserve"> </w:t>
      </w:r>
      <w:r w:rsidR="00830FDA" w:rsidRPr="005172CF">
        <w:rPr>
          <w:rFonts w:ascii="Calibri" w:eastAsia="Calibri" w:hAnsi="Calibri" w:cs="Calibri"/>
        </w:rPr>
        <w:t xml:space="preserve">$3.5 billion investment to triple the value of bulk billing incentive items, which commenced on 1 November 2023. This initiative has supported </w:t>
      </w:r>
      <w:r w:rsidR="003237C0">
        <w:rPr>
          <w:rFonts w:ascii="Calibri" w:eastAsia="Calibri" w:hAnsi="Calibri" w:cs="Calibri"/>
        </w:rPr>
        <w:t>General Practitioner</w:t>
      </w:r>
      <w:r w:rsidR="00C321B8">
        <w:rPr>
          <w:rFonts w:ascii="Calibri" w:eastAsia="Calibri" w:hAnsi="Calibri" w:cs="Calibri"/>
        </w:rPr>
        <w:t>s (</w:t>
      </w:r>
      <w:r w:rsidR="00830FDA" w:rsidRPr="005172CF">
        <w:rPr>
          <w:rFonts w:ascii="Calibri" w:eastAsia="Calibri" w:hAnsi="Calibri" w:cs="Calibri"/>
        </w:rPr>
        <w:t>GPs</w:t>
      </w:r>
      <w:r w:rsidR="00C321B8">
        <w:rPr>
          <w:rFonts w:ascii="Calibri" w:eastAsia="Calibri" w:hAnsi="Calibri" w:cs="Calibri"/>
        </w:rPr>
        <w:t>)</w:t>
      </w:r>
      <w:r w:rsidR="00830FDA" w:rsidRPr="005172CF">
        <w:rPr>
          <w:rFonts w:ascii="Calibri" w:eastAsia="Calibri" w:hAnsi="Calibri" w:cs="Calibri"/>
        </w:rPr>
        <w:t xml:space="preserve"> to</w:t>
      </w:r>
      <w:r w:rsidR="001C33E4">
        <w:rPr>
          <w:rFonts w:ascii="Calibri" w:eastAsia="Calibri" w:hAnsi="Calibri" w:cs="Calibri"/>
        </w:rPr>
        <w:t> </w:t>
      </w:r>
      <w:r w:rsidR="00830FDA" w:rsidRPr="005172CF">
        <w:rPr>
          <w:rFonts w:ascii="Calibri" w:eastAsia="Calibri" w:hAnsi="Calibri" w:cs="Calibri"/>
        </w:rPr>
        <w:t>bulk bill more than 11</w:t>
      </w:r>
      <w:r w:rsidR="00270C18">
        <w:rPr>
          <w:rFonts w:ascii="Calibri" w:eastAsia="Calibri" w:hAnsi="Calibri" w:cs="Calibri"/>
        </w:rPr>
        <w:t> </w:t>
      </w:r>
      <w:r w:rsidR="00830FDA" w:rsidRPr="005172CF">
        <w:rPr>
          <w:rFonts w:ascii="Calibri" w:eastAsia="Calibri" w:hAnsi="Calibri" w:cs="Calibri"/>
        </w:rPr>
        <w:t>million children, pensioners and Commonwealth concession card holders.</w:t>
      </w:r>
    </w:p>
    <w:p w14:paraId="600AE30A" w14:textId="07BAF5A5" w:rsidR="007B70F4" w:rsidRPr="007B70F4" w:rsidRDefault="00DD5EA8" w:rsidP="007B70F4">
      <w:r>
        <w:t xml:space="preserve">The </w:t>
      </w:r>
      <w:r w:rsidR="00B10226">
        <w:t>g</w:t>
      </w:r>
      <w:r w:rsidR="00DD7271">
        <w:t xml:space="preserve">overnment </w:t>
      </w:r>
      <w:r w:rsidR="004344A5">
        <w:t xml:space="preserve">is providing </w:t>
      </w:r>
      <w:r w:rsidRPr="00DD5EA8">
        <w:t xml:space="preserve">$7.9 billion over four years from 2025–26 (and $2.4 billion per year ongoing) to expand eligibility for bulk billing </w:t>
      </w:r>
      <w:r w:rsidR="004F5E32" w:rsidRPr="00A11325">
        <w:t>incentive items to all Medicare-eligible patients and introduce the Bulk Billing Practice Incentive Program (BBPIP), which will provide GPs and practices with an additional payment if they commit to bulk billing every eligible patient for every eligible service.</w:t>
      </w:r>
    </w:p>
    <w:p w14:paraId="7167BDBF" w14:textId="481B6281" w:rsidR="004879D7" w:rsidRPr="00AB12EA" w:rsidRDefault="004879D7" w:rsidP="004879D7">
      <w:pPr>
        <w:pStyle w:val="Heading3"/>
      </w:pPr>
      <w:bookmarkStart w:id="87" w:name="_Toc192239248"/>
      <w:bookmarkStart w:id="88" w:name="_Toc224828584"/>
      <w:bookmarkStart w:id="89" w:name="_Toc227829563"/>
      <w:r w:rsidRPr="00AB12EA">
        <w:t>Cheaper medicines</w:t>
      </w:r>
      <w:bookmarkEnd w:id="87"/>
      <w:bookmarkEnd w:id="88"/>
      <w:bookmarkEnd w:id="89"/>
    </w:p>
    <w:p w14:paraId="2AC0055E" w14:textId="519192BD" w:rsidR="000D78BB" w:rsidRPr="004F47DB" w:rsidRDefault="00AC373B" w:rsidP="000D78BB">
      <w:pPr>
        <w:rPr>
          <w:rFonts w:ascii="Calibri" w:eastAsia="Calibri" w:hAnsi="Calibri"/>
        </w:rPr>
      </w:pPr>
      <w:r w:rsidRPr="2C6AF31E">
        <w:rPr>
          <w:rFonts w:ascii="Calibri" w:eastAsia="Calibri" w:hAnsi="Calibri" w:cs="Calibri"/>
        </w:rPr>
        <w:t xml:space="preserve">The </w:t>
      </w:r>
      <w:r w:rsidR="00B10226">
        <w:rPr>
          <w:rFonts w:ascii="Calibri" w:eastAsia="Calibri" w:hAnsi="Calibri" w:cs="Calibri"/>
        </w:rPr>
        <w:t>g</w:t>
      </w:r>
      <w:r w:rsidRPr="2C6AF31E">
        <w:rPr>
          <w:rFonts w:ascii="Calibri" w:eastAsia="Calibri" w:hAnsi="Calibri" w:cs="Calibri"/>
        </w:rPr>
        <w:t xml:space="preserve">overnment has delivered cheaper medicines through reforms to the Pharmaceutical Benefits Scheme (PBS). </w:t>
      </w:r>
      <w:r w:rsidR="000D78BB" w:rsidRPr="000D78BB">
        <w:rPr>
          <w:rFonts w:ascii="Calibri" w:eastAsia="Calibri" w:hAnsi="Calibri"/>
        </w:rPr>
        <w:t xml:space="preserve">The </w:t>
      </w:r>
      <w:r w:rsidR="00B10226">
        <w:rPr>
          <w:rFonts w:ascii="Calibri" w:eastAsia="Calibri" w:hAnsi="Calibri"/>
        </w:rPr>
        <w:t>g</w:t>
      </w:r>
      <w:r w:rsidR="000D78BB" w:rsidRPr="000D78BB">
        <w:rPr>
          <w:rFonts w:ascii="Calibri" w:eastAsia="Calibri" w:hAnsi="Calibri"/>
        </w:rPr>
        <w:t xml:space="preserve">overnment </w:t>
      </w:r>
      <w:r w:rsidR="004344A5">
        <w:rPr>
          <w:rFonts w:ascii="Calibri" w:eastAsia="Calibri" w:hAnsi="Calibri"/>
        </w:rPr>
        <w:t>is providing</w:t>
      </w:r>
      <w:r w:rsidR="000D78BB" w:rsidRPr="000D78BB">
        <w:rPr>
          <w:rFonts w:ascii="Calibri" w:eastAsia="Calibri" w:hAnsi="Calibri"/>
        </w:rPr>
        <w:t xml:space="preserve"> $784.6 million over four years from 2025–26 (and</w:t>
      </w:r>
      <w:r w:rsidR="00293CE4">
        <w:rPr>
          <w:rFonts w:ascii="Calibri" w:eastAsia="Calibri" w:hAnsi="Calibri"/>
        </w:rPr>
        <w:t> </w:t>
      </w:r>
      <w:r w:rsidR="000D78BB" w:rsidRPr="000D78BB">
        <w:rPr>
          <w:rFonts w:ascii="Calibri" w:eastAsia="Calibri" w:hAnsi="Calibri"/>
        </w:rPr>
        <w:t>$236.4</w:t>
      </w:r>
      <w:r w:rsidR="00293CE4">
        <w:rPr>
          <w:rFonts w:ascii="Calibri" w:eastAsia="Calibri" w:hAnsi="Calibri"/>
        </w:rPr>
        <w:t> </w:t>
      </w:r>
      <w:r w:rsidR="000D78BB" w:rsidRPr="000D78BB">
        <w:rPr>
          <w:rFonts w:ascii="Calibri" w:eastAsia="Calibri" w:hAnsi="Calibri"/>
        </w:rPr>
        <w:t>million per year ongoing) to lower the P</w:t>
      </w:r>
      <w:r w:rsidR="000D78BB">
        <w:rPr>
          <w:rFonts w:ascii="Calibri" w:eastAsia="Calibri" w:hAnsi="Calibri"/>
        </w:rPr>
        <w:t xml:space="preserve">BS prescription for </w:t>
      </w:r>
      <w:r w:rsidR="000D78BB" w:rsidRPr="000D78BB">
        <w:rPr>
          <w:rFonts w:ascii="Calibri" w:eastAsia="Calibri" w:hAnsi="Calibri"/>
        </w:rPr>
        <w:t>general patient</w:t>
      </w:r>
      <w:r w:rsidR="00650B16">
        <w:rPr>
          <w:rFonts w:ascii="Calibri" w:eastAsia="Calibri" w:hAnsi="Calibri"/>
        </w:rPr>
        <w:t xml:space="preserve"> co-payment</w:t>
      </w:r>
      <w:r w:rsidR="000D78BB">
        <w:rPr>
          <w:rFonts w:ascii="Calibri" w:eastAsia="Calibri" w:hAnsi="Calibri"/>
        </w:rPr>
        <w:t xml:space="preserve"> even further, </w:t>
      </w:r>
      <w:r w:rsidR="000D78BB" w:rsidRPr="000D78BB">
        <w:rPr>
          <w:rFonts w:ascii="Calibri" w:eastAsia="Calibri" w:hAnsi="Calibri"/>
        </w:rPr>
        <w:t>from $31.60 to $25.00 on</w:t>
      </w:r>
      <w:r w:rsidR="000D78BB">
        <w:rPr>
          <w:rFonts w:ascii="Calibri" w:eastAsia="Calibri" w:hAnsi="Calibri"/>
        </w:rPr>
        <w:t> </w:t>
      </w:r>
      <w:r w:rsidR="000D78BB" w:rsidRPr="000D78BB">
        <w:rPr>
          <w:rFonts w:ascii="Calibri" w:eastAsia="Calibri" w:hAnsi="Calibri"/>
        </w:rPr>
        <w:t>1</w:t>
      </w:r>
      <w:r w:rsidR="000D78BB">
        <w:rPr>
          <w:rFonts w:ascii="Calibri" w:eastAsia="Calibri" w:hAnsi="Calibri"/>
        </w:rPr>
        <w:t> </w:t>
      </w:r>
      <w:r w:rsidR="000D78BB" w:rsidRPr="000D78BB">
        <w:rPr>
          <w:rFonts w:ascii="Calibri" w:eastAsia="Calibri" w:hAnsi="Calibri"/>
        </w:rPr>
        <w:t xml:space="preserve">January 2026. </w:t>
      </w:r>
    </w:p>
    <w:p w14:paraId="7E1B2B83" w14:textId="3E931CE0" w:rsidR="00AC373B" w:rsidRDefault="00AC373B" w:rsidP="00AC373B">
      <w:pPr>
        <w:rPr>
          <w:rFonts w:ascii="Calibri" w:eastAsia="Calibri" w:hAnsi="Calibri"/>
        </w:rPr>
      </w:pPr>
      <w:r w:rsidRPr="004F47DB">
        <w:rPr>
          <w:rFonts w:ascii="Calibri" w:eastAsia="Calibri" w:hAnsi="Calibri"/>
        </w:rPr>
        <w:t xml:space="preserve">The </w:t>
      </w:r>
      <w:r w:rsidR="00B10226">
        <w:rPr>
          <w:rFonts w:ascii="Calibri" w:eastAsia="Calibri" w:hAnsi="Calibri"/>
        </w:rPr>
        <w:t>g</w:t>
      </w:r>
      <w:r w:rsidRPr="004F47DB">
        <w:rPr>
          <w:rFonts w:ascii="Calibri" w:eastAsia="Calibri" w:hAnsi="Calibri"/>
        </w:rPr>
        <w:t xml:space="preserve">overnment </w:t>
      </w:r>
      <w:r w:rsidRPr="00AB12EA">
        <w:rPr>
          <w:rFonts w:ascii="Calibri" w:eastAsia="Calibri" w:hAnsi="Calibri" w:cs="Calibri"/>
        </w:rPr>
        <w:t>has</w:t>
      </w:r>
      <w:r w:rsidRPr="004F47DB">
        <w:rPr>
          <w:rFonts w:ascii="Calibri" w:eastAsia="Calibri" w:hAnsi="Calibri"/>
        </w:rPr>
        <w:t xml:space="preserve"> also </w:t>
      </w:r>
      <w:r w:rsidRPr="00AB12EA">
        <w:rPr>
          <w:rFonts w:ascii="Calibri" w:eastAsia="Calibri" w:hAnsi="Calibri" w:cs="Calibri"/>
        </w:rPr>
        <w:t>made</w:t>
      </w:r>
      <w:r w:rsidRPr="004F47DB">
        <w:rPr>
          <w:rFonts w:ascii="Calibri" w:eastAsia="Calibri" w:hAnsi="Calibri"/>
        </w:rPr>
        <w:t xml:space="preserve"> PBS medicines cheaper through the introduction of 60-day dispensing. </w:t>
      </w:r>
      <w:r w:rsidRPr="00AB12EA">
        <w:rPr>
          <w:rFonts w:ascii="Calibri" w:eastAsia="Calibri" w:hAnsi="Calibri" w:cs="Calibri"/>
        </w:rPr>
        <w:t xml:space="preserve">Since 1 September 2023, </w:t>
      </w:r>
      <w:r w:rsidRPr="004F47DB">
        <w:rPr>
          <w:rFonts w:ascii="Calibri" w:eastAsia="Calibri" w:hAnsi="Calibri"/>
        </w:rPr>
        <w:t xml:space="preserve">Australians </w:t>
      </w:r>
      <w:r w:rsidRPr="00AB12EA">
        <w:rPr>
          <w:rFonts w:ascii="Calibri" w:eastAsia="Calibri" w:hAnsi="Calibri" w:cs="Calibri"/>
        </w:rPr>
        <w:t xml:space="preserve">with eligible prescriptions can buy </w:t>
      </w:r>
      <w:r w:rsidR="00CF3013" w:rsidRPr="3EED4123">
        <w:rPr>
          <w:rFonts w:ascii="Calibri" w:eastAsia="Calibri" w:hAnsi="Calibri" w:cs="Calibri"/>
        </w:rPr>
        <w:t xml:space="preserve">two </w:t>
      </w:r>
      <w:r w:rsidRPr="00AB12EA">
        <w:rPr>
          <w:rFonts w:ascii="Calibri" w:eastAsia="Calibri" w:hAnsi="Calibri" w:cs="Calibri"/>
        </w:rPr>
        <w:t>months’ worth of medicines for the price of a single prescription, rather than the current 30-day supply. From</w:t>
      </w:r>
      <w:r w:rsidR="00293CE4">
        <w:rPr>
          <w:rFonts w:ascii="Calibri" w:eastAsia="Calibri" w:hAnsi="Calibri" w:cs="Calibri"/>
        </w:rPr>
        <w:t> </w:t>
      </w:r>
      <w:r w:rsidRPr="00AB12EA">
        <w:rPr>
          <w:rFonts w:ascii="Calibri" w:eastAsia="Calibri" w:hAnsi="Calibri" w:cs="Calibri"/>
        </w:rPr>
        <w:t>September 2024, around 300 medicines are available.</w:t>
      </w:r>
      <w:r w:rsidRPr="004F47DB">
        <w:rPr>
          <w:rFonts w:ascii="Calibri" w:eastAsia="Calibri" w:hAnsi="Calibri"/>
        </w:rPr>
        <w:t xml:space="preserve"> </w:t>
      </w:r>
    </w:p>
    <w:p w14:paraId="7313B7CA" w14:textId="2DF8A90E" w:rsidR="00F83FFC" w:rsidRDefault="00AC373B" w:rsidP="00AC373B">
      <w:pPr>
        <w:rPr>
          <w:rFonts w:ascii="Calibri" w:eastAsia="Calibri" w:hAnsi="Calibri" w:cs="Calibri"/>
        </w:rPr>
      </w:pPr>
      <w:r w:rsidRPr="2C6AF31E">
        <w:rPr>
          <w:rFonts w:ascii="Calibri" w:eastAsia="Calibri" w:hAnsi="Calibri" w:cs="Calibri"/>
        </w:rPr>
        <w:t xml:space="preserve">The </w:t>
      </w:r>
      <w:r w:rsidR="00B10226">
        <w:rPr>
          <w:rFonts w:ascii="Calibri" w:eastAsia="Calibri" w:hAnsi="Calibri" w:cs="Calibri"/>
        </w:rPr>
        <w:t>g</w:t>
      </w:r>
      <w:r w:rsidRPr="2C6AF31E">
        <w:rPr>
          <w:rFonts w:ascii="Calibri" w:eastAsia="Calibri" w:hAnsi="Calibri" w:cs="Calibri"/>
        </w:rPr>
        <w:t xml:space="preserve">overnment also finalised the 8th Community Pharmacy Agreement </w:t>
      </w:r>
      <w:r w:rsidR="00F60174">
        <w:rPr>
          <w:rFonts w:ascii="Calibri" w:eastAsia="Calibri" w:hAnsi="Calibri" w:cs="Calibri"/>
        </w:rPr>
        <w:t>commencing 1 July 2024 to</w:t>
      </w:r>
      <w:r w:rsidR="00270C18">
        <w:rPr>
          <w:rFonts w:ascii="Calibri" w:eastAsia="Calibri" w:hAnsi="Calibri" w:cs="Calibri"/>
        </w:rPr>
        <w:t> </w:t>
      </w:r>
      <w:r w:rsidRPr="2C6AF31E">
        <w:rPr>
          <w:rFonts w:ascii="Calibri" w:eastAsia="Calibri" w:hAnsi="Calibri" w:cs="Calibri"/>
        </w:rPr>
        <w:t>deliver cheaper medicines and improve patient health outcomes. This include</w:t>
      </w:r>
      <w:r w:rsidR="00F60174">
        <w:rPr>
          <w:rFonts w:ascii="Calibri" w:eastAsia="Calibri" w:hAnsi="Calibri" w:cs="Calibri"/>
        </w:rPr>
        <w:t>d</w:t>
      </w:r>
      <w:r w:rsidRPr="2C6AF31E">
        <w:rPr>
          <w:rFonts w:ascii="Calibri" w:eastAsia="Calibri" w:hAnsi="Calibri" w:cs="Calibri"/>
        </w:rPr>
        <w:t xml:space="preserve"> a one-year freeze on the maximum PBS patient co-payment for everyone with a</w:t>
      </w:r>
      <w:r w:rsidR="00270C18">
        <w:rPr>
          <w:rFonts w:ascii="Calibri" w:eastAsia="Calibri" w:hAnsi="Calibri" w:cs="Calibri"/>
        </w:rPr>
        <w:t> </w:t>
      </w:r>
      <w:r w:rsidRPr="2C6AF31E">
        <w:rPr>
          <w:rFonts w:ascii="Calibri" w:eastAsia="Calibri" w:hAnsi="Calibri" w:cs="Calibri"/>
        </w:rPr>
        <w:t xml:space="preserve">Medicare card </w:t>
      </w:r>
      <w:r w:rsidR="00DB2B01">
        <w:rPr>
          <w:rFonts w:ascii="Calibri" w:eastAsia="Calibri" w:hAnsi="Calibri" w:cs="Calibri"/>
        </w:rPr>
        <w:t>from 1 July 2024 to</w:t>
      </w:r>
      <w:r w:rsidR="001C33E4">
        <w:rPr>
          <w:rFonts w:ascii="Calibri" w:eastAsia="Calibri" w:hAnsi="Calibri" w:cs="Calibri"/>
        </w:rPr>
        <w:t> </w:t>
      </w:r>
      <w:r w:rsidR="00DB2B01">
        <w:rPr>
          <w:rFonts w:ascii="Calibri" w:eastAsia="Calibri" w:hAnsi="Calibri" w:cs="Calibri"/>
        </w:rPr>
        <w:t>30</w:t>
      </w:r>
      <w:r w:rsidR="001C33E4">
        <w:rPr>
          <w:rFonts w:ascii="Calibri" w:eastAsia="Calibri" w:hAnsi="Calibri" w:cs="Calibri"/>
        </w:rPr>
        <w:t> </w:t>
      </w:r>
      <w:r w:rsidR="00DB2B01">
        <w:rPr>
          <w:rFonts w:ascii="Calibri" w:eastAsia="Calibri" w:hAnsi="Calibri" w:cs="Calibri"/>
        </w:rPr>
        <w:t>June 2025, and</w:t>
      </w:r>
      <w:r w:rsidRPr="2C6AF31E">
        <w:rPr>
          <w:rFonts w:ascii="Calibri" w:eastAsia="Calibri" w:hAnsi="Calibri" w:cs="Calibri"/>
        </w:rPr>
        <w:t xml:space="preserve"> a </w:t>
      </w:r>
      <w:r w:rsidR="006909A0" w:rsidRPr="2C6AF31E">
        <w:rPr>
          <w:rFonts w:ascii="Calibri" w:eastAsia="Calibri" w:hAnsi="Calibri" w:cs="Calibri"/>
        </w:rPr>
        <w:t>5-year</w:t>
      </w:r>
      <w:r w:rsidRPr="2C6AF31E">
        <w:rPr>
          <w:rFonts w:ascii="Calibri" w:eastAsia="Calibri" w:hAnsi="Calibri" w:cs="Calibri"/>
        </w:rPr>
        <w:t xml:space="preserve"> freeze</w:t>
      </w:r>
      <w:r w:rsidR="00DB2B01">
        <w:rPr>
          <w:rFonts w:ascii="Calibri" w:eastAsia="Calibri" w:hAnsi="Calibri" w:cs="Calibri"/>
        </w:rPr>
        <w:t xml:space="preserve"> until 202</w:t>
      </w:r>
      <w:r w:rsidR="009C15F8">
        <w:rPr>
          <w:rFonts w:ascii="Calibri" w:eastAsia="Calibri" w:hAnsi="Calibri" w:cs="Calibri"/>
        </w:rPr>
        <w:t>9</w:t>
      </w:r>
      <w:r w:rsidRPr="2C6AF31E">
        <w:rPr>
          <w:rFonts w:ascii="Calibri" w:eastAsia="Calibri" w:hAnsi="Calibri" w:cs="Calibri"/>
        </w:rPr>
        <w:t xml:space="preserve"> for pensioners and other concession cardholders.</w:t>
      </w:r>
      <w:r w:rsidR="00A03EC9">
        <w:rPr>
          <w:rFonts w:ascii="Calibri" w:eastAsia="Calibri" w:hAnsi="Calibri" w:cs="Calibri"/>
        </w:rPr>
        <w:t xml:space="preserve"> </w:t>
      </w:r>
      <w:r w:rsidR="00307065">
        <w:rPr>
          <w:rFonts w:ascii="Calibri" w:eastAsia="Calibri" w:hAnsi="Calibri" w:cs="Calibri"/>
        </w:rPr>
        <w:t xml:space="preserve">The maximum co-payment </w:t>
      </w:r>
      <w:r w:rsidR="00274C89">
        <w:rPr>
          <w:rFonts w:ascii="Calibri" w:eastAsia="Calibri" w:hAnsi="Calibri" w:cs="Calibri"/>
        </w:rPr>
        <w:t xml:space="preserve">for a PBS </w:t>
      </w:r>
      <w:r w:rsidR="00D76013">
        <w:rPr>
          <w:rFonts w:ascii="Calibri" w:eastAsia="Calibri" w:hAnsi="Calibri" w:cs="Calibri"/>
        </w:rPr>
        <w:t xml:space="preserve">prescription medicine </w:t>
      </w:r>
      <w:r w:rsidR="00B87BFC">
        <w:rPr>
          <w:rFonts w:ascii="Calibri" w:eastAsia="Calibri" w:hAnsi="Calibri" w:cs="Calibri"/>
        </w:rPr>
        <w:t xml:space="preserve">for Commonwealth </w:t>
      </w:r>
      <w:r w:rsidR="00E104A6">
        <w:rPr>
          <w:rFonts w:ascii="Calibri" w:eastAsia="Calibri" w:hAnsi="Calibri" w:cs="Calibri"/>
        </w:rPr>
        <w:t>concession</w:t>
      </w:r>
      <w:r w:rsidR="00B87BFC">
        <w:rPr>
          <w:rFonts w:ascii="Calibri" w:eastAsia="Calibri" w:hAnsi="Calibri" w:cs="Calibri"/>
        </w:rPr>
        <w:t xml:space="preserve"> card holders will continue to be $7.70 until 1</w:t>
      </w:r>
      <w:r w:rsidR="00E104A6">
        <w:rPr>
          <w:rFonts w:ascii="Calibri" w:eastAsia="Calibri" w:hAnsi="Calibri" w:cs="Calibri"/>
        </w:rPr>
        <w:t> </w:t>
      </w:r>
      <w:r w:rsidR="00B87BFC">
        <w:rPr>
          <w:rFonts w:ascii="Calibri" w:eastAsia="Calibri" w:hAnsi="Calibri" w:cs="Calibri"/>
        </w:rPr>
        <w:t>January 2030</w:t>
      </w:r>
      <w:r w:rsidR="00293CE4">
        <w:rPr>
          <w:rFonts w:ascii="Calibri" w:eastAsia="Calibri" w:hAnsi="Calibri" w:cs="Calibri"/>
        </w:rPr>
        <w:t>.</w:t>
      </w:r>
      <w:r w:rsidR="00A03EC9" w:rsidRPr="00A03EC9">
        <w:rPr>
          <w:rFonts w:ascii="Calibri" w:eastAsia="Calibri" w:hAnsi="Calibri" w:cs="Calibri"/>
        </w:rPr>
        <w:t xml:space="preserve">  </w:t>
      </w:r>
    </w:p>
    <w:p w14:paraId="4786716E" w14:textId="0F2A1E80" w:rsidR="00E171E3" w:rsidRDefault="00E171E3" w:rsidP="0008505C">
      <w:pPr>
        <w:pStyle w:val="Heading3"/>
      </w:pPr>
      <w:bookmarkStart w:id="90" w:name="_Toc227829564"/>
      <w:r w:rsidRPr="4AC88CD3">
        <w:t>Improving Access to Medicines and Pharmacy Programs</w:t>
      </w:r>
      <w:bookmarkEnd w:id="90"/>
    </w:p>
    <w:p w14:paraId="581DEFD5" w14:textId="20EC4AAC" w:rsidR="00D0522E" w:rsidRDefault="00D0522E" w:rsidP="00AC373B">
      <w:pPr>
        <w:rPr>
          <w:rFonts w:ascii="Calibri" w:eastAsia="Calibri" w:hAnsi="Calibri"/>
        </w:rPr>
      </w:pPr>
      <w:r w:rsidRPr="00B14F07">
        <w:rPr>
          <w:rFonts w:ascii="Calibri" w:eastAsia="Calibri" w:hAnsi="Calibri"/>
        </w:rPr>
        <w:t xml:space="preserve">The </w:t>
      </w:r>
      <w:r w:rsidR="00B10226">
        <w:rPr>
          <w:rFonts w:ascii="Calibri" w:eastAsia="Calibri" w:hAnsi="Calibri"/>
        </w:rPr>
        <w:t>g</w:t>
      </w:r>
      <w:r w:rsidRPr="00B14F07">
        <w:rPr>
          <w:rFonts w:ascii="Calibri" w:eastAsia="Calibri" w:hAnsi="Calibri"/>
        </w:rPr>
        <w:t xml:space="preserve">overnment </w:t>
      </w:r>
      <w:r w:rsidR="004344A5">
        <w:rPr>
          <w:rFonts w:ascii="Calibri" w:eastAsia="Calibri" w:hAnsi="Calibri"/>
        </w:rPr>
        <w:t>is providing</w:t>
      </w:r>
      <w:r w:rsidRPr="00B14F07">
        <w:rPr>
          <w:rFonts w:ascii="Calibri" w:eastAsia="Calibri" w:hAnsi="Calibri"/>
        </w:rPr>
        <w:t xml:space="preserve"> funding over six years from 2024–25 to improve access to medicines and to trial an expansion of the range of services delivered by community pharmacies. Funding includes: </w:t>
      </w:r>
    </w:p>
    <w:p w14:paraId="628D8277" w14:textId="344F1F02" w:rsidR="00D0522E" w:rsidRPr="00B14F07" w:rsidRDefault="00D0522E" w:rsidP="00E93BF1">
      <w:pPr>
        <w:pStyle w:val="Dash"/>
        <w:numPr>
          <w:ilvl w:val="0"/>
          <w:numId w:val="33"/>
        </w:numPr>
        <w:ind w:left="714" w:hanging="357"/>
      </w:pPr>
      <w:r w:rsidRPr="00B14F07">
        <w:t>$539.4 million over five years from 2024–25 (and an additional $98.8 million in 2029–30) to</w:t>
      </w:r>
      <w:r w:rsidR="00270C18">
        <w:t> </w:t>
      </w:r>
      <w:r w:rsidRPr="00B14F07">
        <w:t>establish the First Pharmaceutical Wholesalers Agreement with the National Pharmaceutical Services Association to ensure medicines remain accessible across Australia</w:t>
      </w:r>
      <w:r w:rsidR="00A709AC">
        <w:t>.</w:t>
      </w:r>
      <w:r w:rsidRPr="00B14F07">
        <w:t xml:space="preserve"> </w:t>
      </w:r>
    </w:p>
    <w:p w14:paraId="2565248E" w14:textId="72C82D02" w:rsidR="00D0522E" w:rsidRPr="00B14F07" w:rsidRDefault="00D0522E" w:rsidP="00E93BF1">
      <w:pPr>
        <w:pStyle w:val="Dash"/>
        <w:numPr>
          <w:ilvl w:val="0"/>
          <w:numId w:val="33"/>
        </w:numPr>
        <w:ind w:left="714" w:hanging="357"/>
      </w:pPr>
      <w:r w:rsidRPr="00B14F07">
        <w:t>$109.1 million over four years from 2025–26 to support two national trials to make it</w:t>
      </w:r>
      <w:r w:rsidR="00270C18">
        <w:t> </w:t>
      </w:r>
      <w:r w:rsidRPr="00B14F07">
        <w:t>cheaper and easier for many women to get contraceptives and treatment for uncomplicated urinary tract infections</w:t>
      </w:r>
      <w:r w:rsidR="00A709AC">
        <w:t>.</w:t>
      </w:r>
      <w:r w:rsidRPr="00B14F07">
        <w:t xml:space="preserve"> </w:t>
      </w:r>
    </w:p>
    <w:p w14:paraId="43944CAC" w14:textId="4713C1DF" w:rsidR="00D0522E" w:rsidRPr="00B14F07" w:rsidRDefault="00D0522E" w:rsidP="00E93BF1">
      <w:pPr>
        <w:pStyle w:val="Dash"/>
        <w:numPr>
          <w:ilvl w:val="0"/>
          <w:numId w:val="33"/>
        </w:numPr>
        <w:ind w:left="714" w:hanging="357"/>
      </w:pPr>
      <w:r w:rsidRPr="00B14F07">
        <w:t>$13.2 million over four years from 2025–26 (and $4.5 million per year ongoing) to meet increasing demand on the National Return and Disposal of Unwanted Medicines Program and guarantee safe disposal of unwanted medicines</w:t>
      </w:r>
      <w:r w:rsidR="00A709AC">
        <w:t>.</w:t>
      </w:r>
      <w:r w:rsidRPr="00B14F07">
        <w:t xml:space="preserve"> </w:t>
      </w:r>
    </w:p>
    <w:p w14:paraId="6A10E6AC" w14:textId="30BED0FF" w:rsidR="00D0522E" w:rsidRPr="00B14F07" w:rsidRDefault="00D0522E" w:rsidP="00E93BF1">
      <w:pPr>
        <w:pStyle w:val="Dash"/>
        <w:numPr>
          <w:ilvl w:val="0"/>
          <w:numId w:val="33"/>
        </w:numPr>
        <w:ind w:left="714" w:hanging="357"/>
      </w:pPr>
      <w:r w:rsidRPr="00B14F07">
        <w:lastRenderedPageBreak/>
        <w:t>$10.0 million in 2027–28 to review pharmaceutical wholesaling arrangements to ensure they remain fit for purpose</w:t>
      </w:r>
      <w:r w:rsidR="00A709AC">
        <w:t>.</w:t>
      </w:r>
      <w:r w:rsidRPr="00B14F07">
        <w:t xml:space="preserve"> </w:t>
      </w:r>
    </w:p>
    <w:p w14:paraId="3B54247A" w14:textId="7B2267CD" w:rsidR="00D0522E" w:rsidRPr="00B14F07" w:rsidRDefault="00D0522E" w:rsidP="00E93BF1">
      <w:pPr>
        <w:pStyle w:val="Dash"/>
        <w:numPr>
          <w:ilvl w:val="0"/>
          <w:numId w:val="33"/>
        </w:numPr>
        <w:ind w:left="714" w:hanging="357"/>
      </w:pPr>
      <w:r w:rsidRPr="00B14F07">
        <w:t>$5.7 million in 2025–26 to extend funding to ensure sustainability of Australia’s electronic prescribing infrastructure</w:t>
      </w:r>
      <w:r w:rsidR="00A709AC">
        <w:t>.</w:t>
      </w:r>
      <w:r w:rsidRPr="00B14F07">
        <w:t xml:space="preserve"> </w:t>
      </w:r>
    </w:p>
    <w:p w14:paraId="4DABE81B" w14:textId="78D8D283" w:rsidR="00E171E3" w:rsidRDefault="00D0522E" w:rsidP="00E93BF1">
      <w:pPr>
        <w:pStyle w:val="Dash"/>
        <w:numPr>
          <w:ilvl w:val="0"/>
          <w:numId w:val="33"/>
        </w:numPr>
        <w:ind w:left="714" w:hanging="357"/>
      </w:pPr>
      <w:r w:rsidRPr="00B14F07">
        <w:t>$1.0 million in 2025–26 to update Australia’s pharmacist practice standards and guidelines as</w:t>
      </w:r>
      <w:r w:rsidR="00293CE4">
        <w:t> </w:t>
      </w:r>
      <w:r w:rsidRPr="00B14F07">
        <w:t>part of implementing the Strategic Agreement on Pharmacist Professional Practice with the Pharmaceutical Society of Australia.</w:t>
      </w:r>
    </w:p>
    <w:p w14:paraId="37F2A772" w14:textId="57972732" w:rsidR="007527D5" w:rsidRPr="00B14F07" w:rsidRDefault="007527D5" w:rsidP="0008505C">
      <w:pPr>
        <w:pStyle w:val="Heading3"/>
      </w:pPr>
      <w:bookmarkStart w:id="91" w:name="_Toc227829565"/>
      <w:r w:rsidRPr="00B14F07">
        <w:t>Strengthening Medicare</w:t>
      </w:r>
      <w:bookmarkEnd w:id="91"/>
    </w:p>
    <w:p w14:paraId="4CCE9EEA" w14:textId="5C476C4B" w:rsidR="001B6504" w:rsidRDefault="006D6AE0" w:rsidP="2C6AF31E">
      <w:pPr>
        <w:rPr>
          <w:rFonts w:cstheme="minorBidi"/>
        </w:rPr>
      </w:pPr>
      <w:r w:rsidRPr="2C6AF31E">
        <w:rPr>
          <w:rFonts w:cstheme="minorBidi"/>
        </w:rPr>
        <w:t xml:space="preserve">The </w:t>
      </w:r>
      <w:r w:rsidR="00B10226">
        <w:rPr>
          <w:rFonts w:cstheme="minorBidi"/>
        </w:rPr>
        <w:t>g</w:t>
      </w:r>
      <w:r w:rsidRPr="2C6AF31E">
        <w:rPr>
          <w:rFonts w:cstheme="minorBidi"/>
        </w:rPr>
        <w:t xml:space="preserve">overnment </w:t>
      </w:r>
      <w:r w:rsidR="004344A5" w:rsidRPr="2C6AF31E">
        <w:rPr>
          <w:rFonts w:cstheme="minorBidi"/>
        </w:rPr>
        <w:t xml:space="preserve">is providing </w:t>
      </w:r>
      <w:r w:rsidRPr="2C6AF31E">
        <w:rPr>
          <w:rFonts w:cstheme="minorBidi"/>
        </w:rPr>
        <w:t>additional funding of $8.4 billion over five years from 2024–25 (and</w:t>
      </w:r>
      <w:r w:rsidR="009028B9">
        <w:rPr>
          <w:rFonts w:cstheme="minorBidi"/>
        </w:rPr>
        <w:t> </w:t>
      </w:r>
      <w:r w:rsidRPr="2C6AF31E">
        <w:rPr>
          <w:rFonts w:cstheme="minorBidi"/>
        </w:rPr>
        <w:t>$2.5 billion per year ongoing) to increase access to bulk billing</w:t>
      </w:r>
      <w:r w:rsidR="00AC0FE3">
        <w:rPr>
          <w:rFonts w:cstheme="minorBidi"/>
        </w:rPr>
        <w:t>.</w:t>
      </w:r>
      <w:r w:rsidR="00276A88">
        <w:rPr>
          <w:rFonts w:cstheme="minorBidi"/>
        </w:rPr>
        <w:t xml:space="preserve"> </w:t>
      </w:r>
      <w:r w:rsidR="00276A88" w:rsidRPr="00276A88">
        <w:rPr>
          <w:rFonts w:cstheme="minorBidi"/>
        </w:rPr>
        <w:t xml:space="preserve">By 2030, the </w:t>
      </w:r>
      <w:r w:rsidR="00F74AFE">
        <w:rPr>
          <w:rFonts w:cstheme="minorBidi"/>
        </w:rPr>
        <w:t>g</w:t>
      </w:r>
      <w:r w:rsidR="00276A88" w:rsidRPr="00276A88">
        <w:rPr>
          <w:rFonts w:cstheme="minorBidi"/>
        </w:rPr>
        <w:t>overnment’s significant investment will mean nine out of 10 GP services are bulk billed, delivering significant savings to</w:t>
      </w:r>
      <w:r w:rsidR="00293CE4">
        <w:rPr>
          <w:rFonts w:cstheme="minorBidi"/>
        </w:rPr>
        <w:t> </w:t>
      </w:r>
      <w:r w:rsidR="00276A88" w:rsidRPr="00276A88">
        <w:rPr>
          <w:rFonts w:cstheme="minorBidi"/>
        </w:rPr>
        <w:t>patients, every year</w:t>
      </w:r>
      <w:r w:rsidR="00750D2F">
        <w:rPr>
          <w:rFonts w:cstheme="minorBidi"/>
        </w:rPr>
        <w:t>.</w:t>
      </w:r>
    </w:p>
    <w:p w14:paraId="6E5CFB30" w14:textId="681D05C1" w:rsidR="00E1064A" w:rsidRDefault="00750D2F" w:rsidP="006663DB">
      <w:pPr>
        <w:pStyle w:val="Dash"/>
        <w:numPr>
          <w:ilvl w:val="0"/>
          <w:numId w:val="0"/>
        </w:numPr>
        <w:rPr>
          <w:rFonts w:cstheme="minorBidi"/>
        </w:rPr>
      </w:pPr>
      <w:r w:rsidRPr="00E1064A">
        <w:rPr>
          <w:rFonts w:cstheme="minorBidi"/>
        </w:rPr>
        <w:t>Over 3,700 Medicare Bulk Billing Practices are now registered nationally</w:t>
      </w:r>
      <w:r w:rsidR="00DC1A3B" w:rsidRPr="00E1064A">
        <w:rPr>
          <w:rFonts w:cstheme="minorBidi"/>
        </w:rPr>
        <w:t xml:space="preserve">, </w:t>
      </w:r>
      <w:r w:rsidRPr="00E1064A">
        <w:rPr>
          <w:rFonts w:cstheme="minorBidi"/>
        </w:rPr>
        <w:t>exceeding the original target of 3,600 by late 2027 and putting Australia more than halfway toward the full</w:t>
      </w:r>
      <w:r w:rsidR="009028B9">
        <w:rPr>
          <w:rFonts w:cstheme="minorBidi"/>
        </w:rPr>
        <w:t> </w:t>
      </w:r>
      <w:r w:rsidRPr="00E1064A">
        <w:rPr>
          <w:rFonts w:cstheme="minorBidi"/>
        </w:rPr>
        <w:t xml:space="preserve">target of 4,800 </w:t>
      </w:r>
      <w:r w:rsidR="00DC1A3B" w:rsidRPr="00E1064A">
        <w:rPr>
          <w:rFonts w:cstheme="minorBidi"/>
        </w:rPr>
        <w:t xml:space="preserve">bulk billing </w:t>
      </w:r>
      <w:r w:rsidRPr="00E1064A">
        <w:rPr>
          <w:rFonts w:cstheme="minorBidi"/>
        </w:rPr>
        <w:t xml:space="preserve">practices. </w:t>
      </w:r>
    </w:p>
    <w:p w14:paraId="1D9E36CB" w14:textId="0E96BB6F" w:rsidR="00750D2F" w:rsidRPr="00E1064A" w:rsidRDefault="00750D2F" w:rsidP="00E1064A">
      <w:pPr>
        <w:rPr>
          <w:rFonts w:cstheme="minorBidi"/>
        </w:rPr>
      </w:pPr>
      <w:r w:rsidRPr="00E1064A">
        <w:rPr>
          <w:rFonts w:cstheme="minorBidi"/>
        </w:rPr>
        <w:t>The early uptake has lifted the national bulk billing rate to 81.4</w:t>
      </w:r>
      <w:r w:rsidR="00653CF7">
        <w:rPr>
          <w:rFonts w:cstheme="minorBidi"/>
        </w:rPr>
        <w:t>%</w:t>
      </w:r>
      <w:r w:rsidRPr="00E1064A">
        <w:rPr>
          <w:rFonts w:cstheme="minorBidi"/>
        </w:rPr>
        <w:t xml:space="preserve"> (from 1 November 2025) and means around 97</w:t>
      </w:r>
      <w:r w:rsidR="00023F6A">
        <w:rPr>
          <w:rFonts w:cstheme="minorBidi"/>
        </w:rPr>
        <w:t>%</w:t>
      </w:r>
      <w:r w:rsidRPr="00E1064A">
        <w:rPr>
          <w:rFonts w:cstheme="minorBidi"/>
        </w:rPr>
        <w:t xml:space="preserve"> of Australians now live within a 20</w:t>
      </w:r>
      <w:r w:rsidRPr="00E1064A">
        <w:rPr>
          <w:rFonts w:cstheme="minorBidi"/>
        </w:rPr>
        <w:noBreakHyphen/>
        <w:t xml:space="preserve">minute drive of a bulk billing GP. </w:t>
      </w:r>
    </w:p>
    <w:p w14:paraId="59A8C191" w14:textId="7A11A3E0" w:rsidR="00750D2F" w:rsidRPr="00731B6C" w:rsidRDefault="00750D2F" w:rsidP="00731B6C">
      <w:pPr>
        <w:rPr>
          <w:rFonts w:cstheme="minorBidi"/>
        </w:rPr>
      </w:pPr>
      <w:r w:rsidRPr="00731B6C">
        <w:rPr>
          <w:rFonts w:cstheme="minorBidi"/>
        </w:rPr>
        <w:t xml:space="preserve">This expansion forms part of the </w:t>
      </w:r>
      <w:r w:rsidR="00B10226">
        <w:rPr>
          <w:rFonts w:cstheme="minorBidi"/>
        </w:rPr>
        <w:t>g</w:t>
      </w:r>
      <w:r w:rsidRPr="00731B6C">
        <w:rPr>
          <w:rFonts w:cstheme="minorBidi"/>
        </w:rPr>
        <w:t>overnment’s $8.5 billion investment to make health care more affordable</w:t>
      </w:r>
      <w:r w:rsidR="00E1064A">
        <w:rPr>
          <w:rFonts w:cstheme="minorBidi"/>
        </w:rPr>
        <w:t>, including:</w:t>
      </w:r>
    </w:p>
    <w:p w14:paraId="160EE23D" w14:textId="15AAC49A" w:rsidR="001B6504" w:rsidRPr="009B0B58" w:rsidRDefault="006D6AE0" w:rsidP="00703697">
      <w:pPr>
        <w:pStyle w:val="Dash"/>
        <w:numPr>
          <w:ilvl w:val="0"/>
          <w:numId w:val="33"/>
        </w:numPr>
        <w:ind w:left="714" w:hanging="357"/>
        <w:rPr>
          <w:rFonts w:cstheme="minorHAnsi"/>
        </w:rPr>
      </w:pPr>
      <w:r w:rsidRPr="001B6504">
        <w:rPr>
          <w:rFonts w:cstheme="minorHAnsi"/>
        </w:rPr>
        <w:t xml:space="preserve">$7.9 billion over four years from 2025–26 (and $2.4 billion per year ongoing) to expand eligibility for bulk billing </w:t>
      </w:r>
      <w:r w:rsidR="002C3F40" w:rsidRPr="00422742">
        <w:rPr>
          <w:rFonts w:cstheme="minorHAnsi"/>
        </w:rPr>
        <w:t>incentive items to all Medicare-eligible patients and introduce the BBPIP, which provide</w:t>
      </w:r>
      <w:r w:rsidR="002C3F40">
        <w:rPr>
          <w:rFonts w:cstheme="minorHAnsi"/>
        </w:rPr>
        <w:t>s</w:t>
      </w:r>
      <w:r w:rsidR="002C3F40" w:rsidRPr="00422742">
        <w:rPr>
          <w:rFonts w:cstheme="minorHAnsi"/>
        </w:rPr>
        <w:t xml:space="preserve"> GPs and practices with an additional payment if they commit to bulk billing every </w:t>
      </w:r>
      <w:r w:rsidR="002C3F40">
        <w:rPr>
          <w:rFonts w:cstheme="minorHAnsi"/>
        </w:rPr>
        <w:t>Medicare-</w:t>
      </w:r>
      <w:r w:rsidR="002C3F40" w:rsidRPr="00422742">
        <w:rPr>
          <w:rFonts w:cstheme="minorHAnsi"/>
        </w:rPr>
        <w:t xml:space="preserve">eligible patient for every eligible service. </w:t>
      </w:r>
    </w:p>
    <w:p w14:paraId="47186C4F" w14:textId="3D1269A2" w:rsidR="001B6504" w:rsidRPr="009B0B58" w:rsidRDefault="006D6AE0" w:rsidP="00703697">
      <w:pPr>
        <w:pStyle w:val="Dash"/>
        <w:numPr>
          <w:ilvl w:val="0"/>
          <w:numId w:val="33"/>
        </w:numPr>
        <w:ind w:left="714" w:hanging="357"/>
        <w:rPr>
          <w:rFonts w:cstheme="minorHAnsi"/>
        </w:rPr>
      </w:pPr>
      <w:r w:rsidRPr="009B0B58">
        <w:rPr>
          <w:rFonts w:cstheme="minorHAnsi"/>
        </w:rPr>
        <w:t>$256.2 million over four years from 2025–26 (and $82.1 million per year ongoing) to</w:t>
      </w:r>
      <w:r w:rsidR="00270C18">
        <w:rPr>
          <w:rFonts w:cstheme="minorHAnsi"/>
        </w:rPr>
        <w:t> </w:t>
      </w:r>
      <w:r w:rsidRPr="009B0B58">
        <w:rPr>
          <w:rFonts w:cstheme="minorHAnsi"/>
        </w:rPr>
        <w:t xml:space="preserve">introduce new and amend existing items on the </w:t>
      </w:r>
      <w:r w:rsidR="00563E08">
        <w:rPr>
          <w:rFonts w:cstheme="minorHAnsi"/>
        </w:rPr>
        <w:t>Medicare Benefits Scheme (</w:t>
      </w:r>
      <w:r w:rsidRPr="009B0B58">
        <w:rPr>
          <w:rFonts w:cstheme="minorHAnsi"/>
        </w:rPr>
        <w:t>MBS</w:t>
      </w:r>
      <w:r w:rsidR="00563E08">
        <w:rPr>
          <w:rFonts w:cstheme="minorHAnsi"/>
        </w:rPr>
        <w:t>)</w:t>
      </w:r>
      <w:r w:rsidRPr="009B0B58">
        <w:rPr>
          <w:rFonts w:cstheme="minorHAnsi"/>
        </w:rPr>
        <w:t xml:space="preserve">, including: </w:t>
      </w:r>
    </w:p>
    <w:p w14:paraId="1621C3AE" w14:textId="2E686F42" w:rsidR="00665F94" w:rsidRPr="009B0B58" w:rsidRDefault="006D6AE0" w:rsidP="0031544E">
      <w:pPr>
        <w:pStyle w:val="ListParagraph"/>
        <w:numPr>
          <w:ilvl w:val="1"/>
          <w:numId w:val="32"/>
        </w:numPr>
        <w:spacing w:before="120" w:after="120"/>
        <w:rPr>
          <w:rFonts w:cstheme="minorHAnsi"/>
        </w:rPr>
      </w:pPr>
      <w:r w:rsidRPr="009B0B58">
        <w:rPr>
          <w:rFonts w:cstheme="minorHAnsi"/>
        </w:rPr>
        <w:t>$74.9 million over four years from 2025–26 (and $29.1 million per year ongoing) for severe speech and language disorders to be added to the eligible disabilities under the MBS item group for complex neurodevelopmental disorder and disability services</w:t>
      </w:r>
      <w:r w:rsidR="00A709AC">
        <w:rPr>
          <w:rFonts w:cstheme="minorHAnsi"/>
        </w:rPr>
        <w:t>.</w:t>
      </w:r>
    </w:p>
    <w:p w14:paraId="55667129" w14:textId="76CF9756" w:rsidR="00665F94" w:rsidRPr="009B0B58" w:rsidRDefault="006D6AE0" w:rsidP="0031544E">
      <w:pPr>
        <w:pStyle w:val="ListParagraph"/>
        <w:numPr>
          <w:ilvl w:val="1"/>
          <w:numId w:val="32"/>
        </w:numPr>
        <w:spacing w:before="120" w:after="120"/>
        <w:rPr>
          <w:rFonts w:cstheme="minorHAnsi"/>
        </w:rPr>
      </w:pPr>
      <w:r w:rsidRPr="009B0B58">
        <w:rPr>
          <w:rFonts w:cstheme="minorHAnsi"/>
        </w:rPr>
        <w:t>$57.9 million over four years from 2025–26 (and $16.4 million per year ongoing) to</w:t>
      </w:r>
      <w:r w:rsidR="00270C18">
        <w:rPr>
          <w:rFonts w:cstheme="minorHAnsi"/>
        </w:rPr>
        <w:t> </w:t>
      </w:r>
      <w:r w:rsidRPr="009B0B58">
        <w:rPr>
          <w:rFonts w:cstheme="minorHAnsi"/>
        </w:rPr>
        <w:t>provide faecal calprotectin tests to manage symptomatic inflammatory bowel disease</w:t>
      </w:r>
      <w:r w:rsidR="00A709AC">
        <w:rPr>
          <w:rFonts w:cstheme="minorHAnsi"/>
        </w:rPr>
        <w:t>.</w:t>
      </w:r>
    </w:p>
    <w:p w14:paraId="7C7BC510" w14:textId="76D52620" w:rsidR="001B6504" w:rsidRPr="009B0B58" w:rsidRDefault="006D6AE0" w:rsidP="0031544E">
      <w:pPr>
        <w:pStyle w:val="ListParagraph"/>
        <w:numPr>
          <w:ilvl w:val="1"/>
          <w:numId w:val="32"/>
        </w:numPr>
        <w:spacing w:before="120" w:after="120"/>
        <w:rPr>
          <w:rFonts w:cstheme="minorHAnsi"/>
        </w:rPr>
      </w:pPr>
      <w:r w:rsidRPr="009B0B58">
        <w:rPr>
          <w:rFonts w:cstheme="minorHAnsi"/>
        </w:rPr>
        <w:t>$43.6 million over four years from 2025–26 (and $12.9 million per year ongoing) to</w:t>
      </w:r>
      <w:r w:rsidR="00270C18">
        <w:rPr>
          <w:rFonts w:cstheme="minorHAnsi"/>
        </w:rPr>
        <w:t> </w:t>
      </w:r>
      <w:r w:rsidRPr="009B0B58">
        <w:rPr>
          <w:rFonts w:cstheme="minorHAnsi"/>
        </w:rPr>
        <w:t xml:space="preserve">support treatment of advanced neuroendocrine tumours. </w:t>
      </w:r>
    </w:p>
    <w:p w14:paraId="4612E462" w14:textId="5BA5F61A" w:rsidR="001B6504" w:rsidRPr="009B0B58" w:rsidRDefault="006D6AE0" w:rsidP="00AC32FB">
      <w:pPr>
        <w:pStyle w:val="Dash"/>
        <w:numPr>
          <w:ilvl w:val="0"/>
          <w:numId w:val="33"/>
        </w:numPr>
        <w:ind w:left="714" w:hanging="357"/>
        <w:rPr>
          <w:rFonts w:cstheme="minorHAnsi"/>
        </w:rPr>
      </w:pPr>
      <w:r w:rsidRPr="009B0B58">
        <w:rPr>
          <w:rFonts w:cstheme="minorHAnsi"/>
        </w:rPr>
        <w:t>$228.7 million in 2025–26 to continue modernising My Health Record and support the digital</w:t>
      </w:r>
      <w:r w:rsidR="008413F9">
        <w:rPr>
          <w:rFonts w:cstheme="minorHAnsi"/>
        </w:rPr>
        <w:t> </w:t>
      </w:r>
      <w:r w:rsidRPr="009B0B58">
        <w:rPr>
          <w:rFonts w:cstheme="minorHAnsi"/>
        </w:rPr>
        <w:t>health reform agenda</w:t>
      </w:r>
      <w:r w:rsidR="00A709AC">
        <w:rPr>
          <w:rFonts w:cstheme="minorHAnsi"/>
        </w:rPr>
        <w:t>.</w:t>
      </w:r>
      <w:r w:rsidRPr="009B0B58">
        <w:rPr>
          <w:rFonts w:cstheme="minorHAnsi"/>
        </w:rPr>
        <w:t xml:space="preserve"> </w:t>
      </w:r>
    </w:p>
    <w:p w14:paraId="5CFCE3B5" w14:textId="34A26755" w:rsidR="001B6504" w:rsidRPr="009B0B58" w:rsidRDefault="006D6AE0" w:rsidP="00AC32FB">
      <w:pPr>
        <w:pStyle w:val="Dash"/>
        <w:numPr>
          <w:ilvl w:val="0"/>
          <w:numId w:val="33"/>
        </w:numPr>
        <w:ind w:left="714" w:hanging="357"/>
        <w:rPr>
          <w:rFonts w:cstheme="minorHAnsi"/>
        </w:rPr>
      </w:pPr>
      <w:r w:rsidRPr="009B0B58">
        <w:rPr>
          <w:rFonts w:cstheme="minorHAnsi"/>
        </w:rPr>
        <w:t>$17.3 million over three years from 2025–26 to provide affordable access to Medicare</w:t>
      </w:r>
      <w:r w:rsidRPr="009B0B58">
        <w:rPr>
          <w:rFonts w:ascii="Cambria Math" w:hAnsi="Cambria Math" w:cs="Cambria Math"/>
        </w:rPr>
        <w:t>‑</w:t>
      </w:r>
      <w:r w:rsidRPr="009B0B58">
        <w:rPr>
          <w:rFonts w:cstheme="minorHAnsi"/>
        </w:rPr>
        <w:t>eligible Magnetic Resonance Imaging (MRI) services at three metropolitan locations with below average bulk</w:t>
      </w:r>
      <w:r w:rsidRPr="009B0B58">
        <w:rPr>
          <w:rFonts w:ascii="Cambria Math" w:hAnsi="Cambria Math" w:cs="Cambria Math"/>
        </w:rPr>
        <w:t>‑</w:t>
      </w:r>
      <w:r w:rsidRPr="009B0B58">
        <w:rPr>
          <w:rFonts w:cstheme="minorHAnsi"/>
        </w:rPr>
        <w:t>billed MRI services, pending MRI licencing requirement changes commencing 1 July 2027</w:t>
      </w:r>
      <w:r w:rsidR="00A709AC">
        <w:rPr>
          <w:rFonts w:cstheme="minorHAnsi"/>
        </w:rPr>
        <w:t>.</w:t>
      </w:r>
      <w:r w:rsidRPr="009B0B58">
        <w:rPr>
          <w:rFonts w:cstheme="minorHAnsi"/>
        </w:rPr>
        <w:t xml:space="preserve"> </w:t>
      </w:r>
    </w:p>
    <w:p w14:paraId="79080F78" w14:textId="42BED52A" w:rsidR="001B6504" w:rsidRPr="009B0B58" w:rsidRDefault="006D6AE0" w:rsidP="00AC32FB">
      <w:pPr>
        <w:pStyle w:val="Dash"/>
        <w:numPr>
          <w:ilvl w:val="0"/>
          <w:numId w:val="33"/>
        </w:numPr>
        <w:ind w:left="714" w:hanging="357"/>
        <w:rPr>
          <w:rFonts w:cstheme="minorHAnsi"/>
        </w:rPr>
      </w:pPr>
      <w:r w:rsidRPr="009B0B58">
        <w:rPr>
          <w:rFonts w:cstheme="minorHAnsi"/>
        </w:rPr>
        <w:lastRenderedPageBreak/>
        <w:t>$15.6 million over two years from 2025–26 to continue initiatives under the Health Delivery Transformation Program</w:t>
      </w:r>
      <w:r w:rsidR="00A709AC">
        <w:rPr>
          <w:rFonts w:cstheme="minorHAnsi"/>
        </w:rPr>
        <w:t>.</w:t>
      </w:r>
      <w:r w:rsidRPr="009B0B58">
        <w:rPr>
          <w:rFonts w:cstheme="minorHAnsi"/>
        </w:rPr>
        <w:t xml:space="preserve"> </w:t>
      </w:r>
    </w:p>
    <w:p w14:paraId="723C2A01" w14:textId="6653AF90" w:rsidR="001B6504" w:rsidRPr="00B14F07" w:rsidRDefault="006D6AE0" w:rsidP="00AC32FB">
      <w:pPr>
        <w:pStyle w:val="Dash"/>
        <w:numPr>
          <w:ilvl w:val="0"/>
          <w:numId w:val="33"/>
        </w:numPr>
        <w:ind w:left="714" w:hanging="357"/>
        <w:rPr>
          <w:rFonts w:cstheme="minorHAnsi"/>
        </w:rPr>
      </w:pPr>
      <w:r w:rsidRPr="009B0B58">
        <w:rPr>
          <w:rFonts w:cstheme="minorHAnsi"/>
        </w:rPr>
        <w:t>$7.0 million over five years from 2024–25 to deliver improved functionality and more transparency on the Medical Costs Finder website, allowing the public access to data about the median fees charged by individual non</w:t>
      </w:r>
      <w:r w:rsidRPr="009B0B58">
        <w:rPr>
          <w:rFonts w:ascii="Cambria Math" w:hAnsi="Cambria Math" w:cs="Cambria Math"/>
        </w:rPr>
        <w:t>‑</w:t>
      </w:r>
      <w:r w:rsidRPr="009B0B58">
        <w:rPr>
          <w:rFonts w:cstheme="minorHAnsi"/>
        </w:rPr>
        <w:t>GP specialists and gap arrangements from private health insurers</w:t>
      </w:r>
      <w:r w:rsidR="00A709AC">
        <w:rPr>
          <w:rFonts w:cstheme="minorHAnsi"/>
        </w:rPr>
        <w:t>.</w:t>
      </w:r>
      <w:r w:rsidRPr="009B0B58">
        <w:rPr>
          <w:rFonts w:cstheme="minorHAnsi"/>
        </w:rPr>
        <w:t xml:space="preserve"> </w:t>
      </w:r>
    </w:p>
    <w:p w14:paraId="63B275FB" w14:textId="7001057B" w:rsidR="007527D5" w:rsidRDefault="006D6AE0" w:rsidP="00AC32FB">
      <w:pPr>
        <w:pStyle w:val="Dash"/>
        <w:numPr>
          <w:ilvl w:val="0"/>
          <w:numId w:val="33"/>
        </w:numPr>
        <w:ind w:left="714" w:hanging="357"/>
        <w:rPr>
          <w:rFonts w:cstheme="minorHAnsi"/>
        </w:rPr>
      </w:pPr>
      <w:r w:rsidRPr="009B0B58">
        <w:rPr>
          <w:rFonts w:cstheme="minorHAnsi"/>
        </w:rPr>
        <w:t>$0.9 million over five years from 2024–25 (and $0.3 million per year ongoing) for the Supporting Living Organ Donors Program to increase reimbursements and therefore reduce barriers in accessing the program.</w:t>
      </w:r>
    </w:p>
    <w:p w14:paraId="7A6D8343" w14:textId="17FF1B2D" w:rsidR="00971E26" w:rsidRPr="00B14F07" w:rsidRDefault="00971E26" w:rsidP="0008505C">
      <w:pPr>
        <w:pStyle w:val="Heading3"/>
      </w:pPr>
      <w:bookmarkStart w:id="92" w:name="_Toc227829566"/>
      <w:r>
        <w:t>Expanding Medicare Urgent Care Clinics</w:t>
      </w:r>
      <w:bookmarkEnd w:id="92"/>
    </w:p>
    <w:p w14:paraId="1171E3B4" w14:textId="6FBD2BA8" w:rsidR="007C4F7D" w:rsidRPr="007C4F7D" w:rsidRDefault="007C4F7D" w:rsidP="007C4F7D">
      <w:pPr>
        <w:rPr>
          <w:rFonts w:cstheme="minorBidi"/>
        </w:rPr>
      </w:pPr>
      <w:r w:rsidRPr="007C4F7D">
        <w:rPr>
          <w:rFonts w:cstheme="minorBidi"/>
        </w:rPr>
        <w:t xml:space="preserve">The </w:t>
      </w:r>
      <w:r w:rsidR="00B10226">
        <w:rPr>
          <w:rFonts w:cstheme="minorBidi"/>
        </w:rPr>
        <w:t>g</w:t>
      </w:r>
      <w:r w:rsidRPr="007C4F7D">
        <w:rPr>
          <w:rFonts w:cstheme="minorBidi"/>
        </w:rPr>
        <w:t>overnment is providing $6</w:t>
      </w:r>
      <w:r w:rsidR="00652887">
        <w:rPr>
          <w:rFonts w:cstheme="minorBidi"/>
        </w:rPr>
        <w:t>44</w:t>
      </w:r>
      <w:r w:rsidRPr="007C4F7D">
        <w:rPr>
          <w:rFonts w:cstheme="minorBidi"/>
        </w:rPr>
        <w:t xml:space="preserve"> million over three years from 2025–26 to expand the Medicare</w:t>
      </w:r>
      <w:r w:rsidR="008413F9">
        <w:rPr>
          <w:rFonts w:cstheme="minorBidi"/>
        </w:rPr>
        <w:t> </w:t>
      </w:r>
      <w:r w:rsidRPr="007C4F7D">
        <w:rPr>
          <w:rFonts w:cstheme="minorBidi"/>
        </w:rPr>
        <w:t xml:space="preserve">Urgent Care Clinics Program, building on more than $860 million already invested by </w:t>
      </w:r>
      <w:r w:rsidR="00BA7AB6">
        <w:rPr>
          <w:rFonts w:cstheme="minorBidi"/>
        </w:rPr>
        <w:t>the</w:t>
      </w:r>
      <w:r w:rsidR="00BA7AB6" w:rsidRPr="007C4F7D">
        <w:rPr>
          <w:rFonts w:cstheme="minorBidi"/>
        </w:rPr>
        <w:t xml:space="preserve"> </w:t>
      </w:r>
      <w:r w:rsidR="00B10226">
        <w:rPr>
          <w:rFonts w:cstheme="minorBidi"/>
        </w:rPr>
        <w:t>g</w:t>
      </w:r>
      <w:r w:rsidRPr="007C4F7D">
        <w:rPr>
          <w:rFonts w:cstheme="minorBidi"/>
        </w:rPr>
        <w:t>overnment to establish and strengthen Medicare Urgent Care Clinics since 2022–23. This includes an additional $26.7 million provided in the 2025–26 MYEFO to support the continued operation and expansion of clinics.</w:t>
      </w:r>
    </w:p>
    <w:p w14:paraId="60BF418B" w14:textId="1F2F37EC" w:rsidR="009B0B58" w:rsidRPr="009B0B58" w:rsidRDefault="007C4F7D" w:rsidP="009B0B58">
      <w:pPr>
        <w:rPr>
          <w:rFonts w:cstheme="minorHAnsi"/>
        </w:rPr>
      </w:pPr>
      <w:r w:rsidRPr="007C4F7D">
        <w:rPr>
          <w:rFonts w:cstheme="minorBidi"/>
        </w:rPr>
        <w:t>This investment will deliver an additional 50 Medicare Urgent Care Clinics across Australia, taking the total number of Medicare Urgent Care Clinics to 137.</w:t>
      </w:r>
      <w:r w:rsidR="0011368A">
        <w:rPr>
          <w:rFonts w:cstheme="minorBidi"/>
        </w:rPr>
        <w:br/>
      </w:r>
      <w:r w:rsidR="0011368A">
        <w:rPr>
          <w:rFonts w:cstheme="minorBidi"/>
        </w:rPr>
        <w:br/>
      </w:r>
      <w:r w:rsidR="009B0B58" w:rsidRPr="009B0B58">
        <w:rPr>
          <w:rFonts w:cstheme="minorHAnsi"/>
        </w:rPr>
        <w:t>Medicare Urgent Care Clinics reduce pressure on hospital emergency departments by supporting Australians to access care for urgent, but not life</w:t>
      </w:r>
      <w:r w:rsidR="009B0B58" w:rsidRPr="009B0B58">
        <w:rPr>
          <w:rFonts w:ascii="Cambria Math" w:hAnsi="Cambria Math" w:cs="Cambria Math"/>
        </w:rPr>
        <w:t>‑</w:t>
      </w:r>
      <w:r w:rsidR="009B0B58" w:rsidRPr="009B0B58">
        <w:rPr>
          <w:rFonts w:cstheme="minorHAnsi"/>
        </w:rPr>
        <w:t>threatening, conditions. Medicare Urgent Care Clinics are open during extended business hours with no appointments or referrals required, and with no out</w:t>
      </w:r>
      <w:r w:rsidR="009B0B58" w:rsidRPr="009B0B58">
        <w:rPr>
          <w:rFonts w:ascii="Cambria Math" w:hAnsi="Cambria Math" w:cs="Cambria Math"/>
        </w:rPr>
        <w:t>‑</w:t>
      </w:r>
      <w:r w:rsidR="009B0B58" w:rsidRPr="009B0B58">
        <w:rPr>
          <w:rFonts w:cstheme="minorHAnsi"/>
        </w:rPr>
        <w:t>of</w:t>
      </w:r>
      <w:r w:rsidR="009B0B58" w:rsidRPr="009B0B58">
        <w:rPr>
          <w:rFonts w:ascii="Cambria Math" w:hAnsi="Cambria Math" w:cs="Cambria Math"/>
        </w:rPr>
        <w:t>‑</w:t>
      </w:r>
      <w:r w:rsidR="009B0B58" w:rsidRPr="009B0B58">
        <w:rPr>
          <w:rFonts w:cstheme="minorHAnsi"/>
        </w:rPr>
        <w:t xml:space="preserve">pocket costs for patients. Funding includes: </w:t>
      </w:r>
    </w:p>
    <w:p w14:paraId="01765C0B" w14:textId="284F23EA" w:rsidR="009B0B58" w:rsidRPr="009B0B58" w:rsidRDefault="009B0B58" w:rsidP="00AD6A87">
      <w:pPr>
        <w:pStyle w:val="Dash"/>
        <w:numPr>
          <w:ilvl w:val="0"/>
          <w:numId w:val="33"/>
        </w:numPr>
        <w:ind w:left="714" w:hanging="357"/>
        <w:rPr>
          <w:rFonts w:cstheme="minorHAnsi"/>
        </w:rPr>
      </w:pPr>
      <w:r w:rsidRPr="009B0B58">
        <w:rPr>
          <w:rFonts w:cstheme="minorHAnsi"/>
        </w:rPr>
        <w:t>$653.8 million over three years from 2025</w:t>
      </w:r>
      <w:r w:rsidRPr="00B14F07">
        <w:rPr>
          <w:rFonts w:cstheme="minorHAnsi"/>
        </w:rPr>
        <w:t>–</w:t>
      </w:r>
      <w:r w:rsidRPr="009B0B58">
        <w:rPr>
          <w:rFonts w:cstheme="minorHAnsi"/>
        </w:rPr>
        <w:t>26 to expand the Medicare Urgent Care Clinics Program by an additional 50 clinics, extend the opening hours of the Batemans Bay and Launceston Medicare Urgent Care Clinics, and to continue to support the operations of the Mparntwe (Alice Springs) Medicare Urgent Care Clinic</w:t>
      </w:r>
      <w:r w:rsidR="00456453">
        <w:rPr>
          <w:rFonts w:cstheme="minorHAnsi"/>
        </w:rPr>
        <w:t>.</w:t>
      </w:r>
      <w:r w:rsidRPr="009B0B58">
        <w:rPr>
          <w:rFonts w:cstheme="minorHAnsi"/>
        </w:rPr>
        <w:t xml:space="preserve"> </w:t>
      </w:r>
    </w:p>
    <w:p w14:paraId="3B651F96" w14:textId="00176363" w:rsidR="009B0B58" w:rsidRDefault="009B0B58" w:rsidP="00AD6A87">
      <w:pPr>
        <w:pStyle w:val="Dash"/>
        <w:numPr>
          <w:ilvl w:val="0"/>
          <w:numId w:val="33"/>
        </w:numPr>
        <w:ind w:left="714" w:hanging="357"/>
        <w:rPr>
          <w:rFonts w:cstheme="minorHAnsi"/>
        </w:rPr>
      </w:pPr>
      <w:r w:rsidRPr="009B0B58">
        <w:rPr>
          <w:rFonts w:cstheme="minorHAnsi"/>
        </w:rPr>
        <w:t>$4.1 million over two years from 2025</w:t>
      </w:r>
      <w:r w:rsidRPr="00B14F07">
        <w:rPr>
          <w:rFonts w:cstheme="minorHAnsi"/>
        </w:rPr>
        <w:t>–</w:t>
      </w:r>
      <w:r w:rsidRPr="009B0B58">
        <w:rPr>
          <w:rFonts w:cstheme="minorHAnsi"/>
        </w:rPr>
        <w:t>26 to enable state</w:t>
      </w:r>
      <w:r w:rsidRPr="009B0B58">
        <w:rPr>
          <w:rFonts w:ascii="Cambria Math" w:hAnsi="Cambria Math" w:cs="Cambria Math"/>
        </w:rPr>
        <w:t>‑</w:t>
      </w:r>
      <w:r w:rsidRPr="009B0B58">
        <w:rPr>
          <w:rFonts w:cstheme="minorHAnsi"/>
        </w:rPr>
        <w:t>funded urgent care services to</w:t>
      </w:r>
      <w:r w:rsidR="00270C18">
        <w:rPr>
          <w:rFonts w:cstheme="minorHAnsi"/>
        </w:rPr>
        <w:t> </w:t>
      </w:r>
      <w:r w:rsidRPr="009B0B58">
        <w:rPr>
          <w:rFonts w:cstheme="minorHAnsi"/>
        </w:rPr>
        <w:t xml:space="preserve">access </w:t>
      </w:r>
      <w:r w:rsidR="00563E08">
        <w:rPr>
          <w:rFonts w:cstheme="minorHAnsi"/>
        </w:rPr>
        <w:t>MBS</w:t>
      </w:r>
      <w:r w:rsidRPr="009B0B58">
        <w:rPr>
          <w:rFonts w:cstheme="minorHAnsi"/>
        </w:rPr>
        <w:t xml:space="preserve"> items.</w:t>
      </w:r>
    </w:p>
    <w:p w14:paraId="73A9F23B" w14:textId="13BB18DB" w:rsidR="008F7A64" w:rsidRDefault="008F7A64" w:rsidP="0008505C">
      <w:pPr>
        <w:pStyle w:val="Heading3"/>
      </w:pPr>
      <w:bookmarkStart w:id="93" w:name="_Toc227829567"/>
      <w:r w:rsidRPr="00D34DEF">
        <w:t>Free mental health services</w:t>
      </w:r>
      <w:bookmarkEnd w:id="93"/>
    </w:p>
    <w:p w14:paraId="699B5E4C" w14:textId="4113AA31" w:rsidR="003F1E5D" w:rsidRDefault="003F1E5D" w:rsidP="008F7A64">
      <w:r w:rsidRPr="003F1E5D">
        <w:t xml:space="preserve">The </w:t>
      </w:r>
      <w:r w:rsidR="00B10226">
        <w:t>g</w:t>
      </w:r>
      <w:r w:rsidRPr="003F1E5D">
        <w:t>overnment is investing $1.1 billion</w:t>
      </w:r>
      <w:r w:rsidR="00FB2752">
        <w:t xml:space="preserve"> from 2025-26 to 2028-29</w:t>
      </w:r>
      <w:r w:rsidRPr="003F1E5D">
        <w:t xml:space="preserve"> to deliver more free mental health care. This includes:</w:t>
      </w:r>
    </w:p>
    <w:p w14:paraId="6FD1793F" w14:textId="07E0EA39" w:rsidR="00794E36" w:rsidRDefault="003F1E5D" w:rsidP="00AE060D">
      <w:pPr>
        <w:pStyle w:val="Dash"/>
        <w:numPr>
          <w:ilvl w:val="0"/>
          <w:numId w:val="33"/>
        </w:numPr>
        <w:ind w:left="714" w:hanging="357"/>
      </w:pPr>
      <w:r w:rsidRPr="003F1E5D">
        <w:t>$490.3 million for a new network of 20 Youth Specialist Care Centres.</w:t>
      </w:r>
    </w:p>
    <w:p w14:paraId="51F0DE22" w14:textId="59C0E89D" w:rsidR="00794E36" w:rsidRDefault="003F1E5D" w:rsidP="00AE060D">
      <w:pPr>
        <w:pStyle w:val="Dash"/>
        <w:numPr>
          <w:ilvl w:val="0"/>
          <w:numId w:val="33"/>
        </w:numPr>
        <w:ind w:left="714" w:hanging="357"/>
      </w:pPr>
      <w:r w:rsidRPr="003F1E5D">
        <w:t xml:space="preserve">$267.3 million for 32 new and upgraded Medicare Mental Health Centres. </w:t>
      </w:r>
    </w:p>
    <w:p w14:paraId="77B539F1" w14:textId="1D8E958B" w:rsidR="00794E36" w:rsidRDefault="003F1E5D" w:rsidP="00AE060D">
      <w:pPr>
        <w:pStyle w:val="Dash"/>
        <w:numPr>
          <w:ilvl w:val="0"/>
          <w:numId w:val="33"/>
        </w:numPr>
        <w:ind w:left="714" w:hanging="357"/>
      </w:pPr>
      <w:r w:rsidRPr="003F1E5D">
        <w:t>$225.3 million for 58 new, upgraded or expanded headspace services.</w:t>
      </w:r>
    </w:p>
    <w:p w14:paraId="7DE9C8FE" w14:textId="7001DA51" w:rsidR="00794E36" w:rsidRDefault="003F1E5D" w:rsidP="00AE060D">
      <w:pPr>
        <w:pStyle w:val="Dash"/>
        <w:numPr>
          <w:ilvl w:val="0"/>
          <w:numId w:val="33"/>
        </w:numPr>
        <w:ind w:left="714" w:hanging="357"/>
      </w:pPr>
      <w:r w:rsidRPr="003F1E5D">
        <w:t>$83.9 million for additional training places for mental health professionals and peer workers.</w:t>
      </w:r>
    </w:p>
    <w:p w14:paraId="0165C488" w14:textId="0DC12ED0" w:rsidR="00966E98" w:rsidRDefault="00966E98" w:rsidP="00AE060D">
      <w:pPr>
        <w:pStyle w:val="Dash"/>
        <w:numPr>
          <w:ilvl w:val="0"/>
          <w:numId w:val="33"/>
        </w:numPr>
        <w:ind w:left="714" w:hanging="357"/>
      </w:pPr>
      <w:r w:rsidRPr="00966E98">
        <w:t xml:space="preserve">Funding for </w:t>
      </w:r>
      <w:r w:rsidRPr="00794E36">
        <w:t xml:space="preserve">the new </w:t>
      </w:r>
      <w:r w:rsidRPr="00031D9C">
        <w:t>Medicare Mental Health Check In</w:t>
      </w:r>
      <w:r w:rsidRPr="00794E36">
        <w:t>, providing</w:t>
      </w:r>
      <w:r w:rsidRPr="00966E98">
        <w:t xml:space="preserve"> free, early mental health support and low</w:t>
      </w:r>
      <w:r w:rsidRPr="00966E98">
        <w:noBreakHyphen/>
        <w:t>intensity cognitive behavioural therapy (LiCBT) delivered by trained practitioners via telehealth, without the need for a GP referral.</w:t>
      </w:r>
    </w:p>
    <w:p w14:paraId="3482F730" w14:textId="3A767569" w:rsidR="008F7A64" w:rsidRDefault="003F1E5D" w:rsidP="008F7A64">
      <w:r>
        <w:lastRenderedPageBreak/>
        <w:t>These commitments build on the $888 million over eight years for mental health measures announced in the 2024–25 Budget to broaden access to high-quality, free mental health care</w:t>
      </w:r>
      <w:r w:rsidR="00AE24A4">
        <w:t xml:space="preserve"> </w:t>
      </w:r>
      <w:r w:rsidR="00AE24A4" w:rsidRPr="00AE24A4">
        <w:t>and supporting early intervention to prevent escalation to more acute services.</w:t>
      </w:r>
    </w:p>
    <w:p w14:paraId="51071868" w14:textId="0393C8C9" w:rsidR="00F04616" w:rsidRDefault="001D3544" w:rsidP="00F04616">
      <w:pPr>
        <w:pStyle w:val="Heading3"/>
      </w:pPr>
      <w:bookmarkStart w:id="94" w:name="_Toc227829568"/>
      <w:r>
        <w:t>1800MEDICARE</w:t>
      </w:r>
      <w:bookmarkEnd w:id="94"/>
    </w:p>
    <w:p w14:paraId="57120C0B" w14:textId="4740B36F" w:rsidR="001D3544" w:rsidRPr="001D3544" w:rsidRDefault="001D3544" w:rsidP="00D34DEF">
      <w:r w:rsidRPr="001D3544">
        <w:t xml:space="preserve">The </w:t>
      </w:r>
      <w:r w:rsidR="00B10226">
        <w:t>g</w:t>
      </w:r>
      <w:r w:rsidRPr="001D3544">
        <w:t xml:space="preserve">overnment is investing $219.8 million </w:t>
      </w:r>
      <w:r w:rsidR="00522002">
        <w:t>f</w:t>
      </w:r>
      <w:r w:rsidR="00522002" w:rsidRPr="00522002">
        <w:t>rom 2025-26 to 2028-29</w:t>
      </w:r>
      <w:r w:rsidR="00522002">
        <w:t xml:space="preserve"> </w:t>
      </w:r>
      <w:r w:rsidRPr="001D3544">
        <w:t>to establish 1800MEDICARE to</w:t>
      </w:r>
      <w:r w:rsidR="00E6377C">
        <w:t> </w:t>
      </w:r>
      <w:r w:rsidRPr="001D3544">
        <w:t>help strengthen access to urgent care and take pressure off hospitals. From 1 January 2026, this initiative will facilitate access to free, nationwide 24/7 health advice and afterhours GP telehealth services. Nationwide 1800MEDICARE is expected to result in the delivery of over 130,000 free telehealth GP services per year by 2029</w:t>
      </w:r>
      <w:r w:rsidR="003D09C5">
        <w:t>-</w:t>
      </w:r>
      <w:r w:rsidRPr="001D3544">
        <w:t>30.</w:t>
      </w:r>
    </w:p>
    <w:p w14:paraId="601C96DE" w14:textId="598953D0" w:rsidR="00971E26" w:rsidRPr="00B14F07" w:rsidRDefault="003018E0" w:rsidP="00CA0519">
      <w:pPr>
        <w:pStyle w:val="Heading3"/>
      </w:pPr>
      <w:bookmarkStart w:id="95" w:name="_Toc227829569"/>
      <w:r>
        <w:t>Women’s Health</w:t>
      </w:r>
      <w:bookmarkEnd w:id="95"/>
    </w:p>
    <w:p w14:paraId="03C34863" w14:textId="0EF73DE8" w:rsidR="00BB0879" w:rsidRPr="00031D9C" w:rsidRDefault="00BB0879" w:rsidP="00BB0879">
      <w:r w:rsidRPr="00031D9C">
        <w:t xml:space="preserve">The </w:t>
      </w:r>
      <w:r w:rsidR="00B10226">
        <w:t>g</w:t>
      </w:r>
      <w:r w:rsidRPr="00031D9C">
        <w:t>overnment is delivering its $792.9 million women’s health package, focused on providing more choice, lower costs and better care for Australian women and girls.</w:t>
      </w:r>
    </w:p>
    <w:p w14:paraId="64433E76" w14:textId="61CEB77D" w:rsidR="00BB0879" w:rsidRPr="00031D9C" w:rsidRDefault="00BB0879" w:rsidP="00336747">
      <w:pPr>
        <w:spacing w:before="120" w:after="120"/>
        <w:rPr>
          <w:color w:val="auto"/>
        </w:rPr>
      </w:pPr>
      <w:r w:rsidRPr="00031D9C">
        <w:rPr>
          <w:color w:val="auto"/>
        </w:rPr>
        <w:t>Lower costs through the PBS:</w:t>
      </w:r>
    </w:p>
    <w:p w14:paraId="02C01AB3" w14:textId="0813E91B" w:rsidR="00BB0879" w:rsidRPr="00031D9C" w:rsidRDefault="00BB0879" w:rsidP="00741C80">
      <w:pPr>
        <w:pStyle w:val="Dash"/>
        <w:numPr>
          <w:ilvl w:val="0"/>
          <w:numId w:val="33"/>
        </w:numPr>
        <w:ind w:left="714" w:hanging="357"/>
      </w:pPr>
      <w:r w:rsidRPr="00031D9C">
        <w:t>More than 660,000 women have accessed over 2 million cheaper PBS scripts for contraceptives, menopausal hormone therapies and endometriosis treatments.</w:t>
      </w:r>
    </w:p>
    <w:p w14:paraId="1ECCF2BC" w14:textId="7562A893" w:rsidR="00BB0879" w:rsidRPr="00031D9C" w:rsidRDefault="00BB0879" w:rsidP="00741C80">
      <w:pPr>
        <w:pStyle w:val="Dash"/>
        <w:numPr>
          <w:ilvl w:val="0"/>
          <w:numId w:val="33"/>
        </w:numPr>
        <w:ind w:left="714" w:hanging="357"/>
      </w:pPr>
      <w:r w:rsidRPr="00031D9C">
        <w:t xml:space="preserve">First new PBS listed contraceptive pills in over 30 </w:t>
      </w:r>
      <w:r w:rsidRPr="00BB0879">
        <w:t>years,</w:t>
      </w:r>
      <w:r w:rsidRPr="00031D9C">
        <w:t xml:space="preserve"> and two additional contraceptive options have helped 303,000 women save more than $23 million on 573,000 scripts.</w:t>
      </w:r>
    </w:p>
    <w:p w14:paraId="3788E87F" w14:textId="0D2F205A" w:rsidR="00BB0879" w:rsidRPr="00031D9C" w:rsidRDefault="00BB0879" w:rsidP="00741C80">
      <w:pPr>
        <w:pStyle w:val="Dash"/>
        <w:numPr>
          <w:ilvl w:val="0"/>
          <w:numId w:val="33"/>
        </w:numPr>
        <w:ind w:left="714" w:hanging="357"/>
      </w:pPr>
      <w:r w:rsidRPr="00031D9C">
        <w:t>First PBS listing of new menopausal hormone therapies in over 20 years has supported 363,000 women, saving $45.4 million on 1.5 million scripts.</w:t>
      </w:r>
    </w:p>
    <w:p w14:paraId="1A4C2495" w14:textId="494BFF9F" w:rsidR="00BB0879" w:rsidRPr="00031D9C" w:rsidRDefault="00BB0879" w:rsidP="00741C80">
      <w:pPr>
        <w:pStyle w:val="Dash"/>
        <w:numPr>
          <w:ilvl w:val="0"/>
          <w:numId w:val="33"/>
        </w:numPr>
        <w:ind w:left="714" w:hanging="357"/>
      </w:pPr>
      <w:r w:rsidRPr="00031D9C">
        <w:t>More than 6,700 women with endometriosis have accessed PBS listed treatments, saving $4.9 million on 26,000 scripts.</w:t>
      </w:r>
    </w:p>
    <w:p w14:paraId="1E951D1A" w14:textId="77777777" w:rsidR="00BB0879" w:rsidRDefault="00BB0879" w:rsidP="00741C80">
      <w:pPr>
        <w:pStyle w:val="Dash"/>
        <w:numPr>
          <w:ilvl w:val="0"/>
          <w:numId w:val="33"/>
        </w:numPr>
        <w:ind w:left="714" w:hanging="357"/>
      </w:pPr>
      <w:r w:rsidRPr="00031D9C">
        <w:t>Women undergoing IVF are receiving earlier, more affordable access to fertility treatments, with 46,000 women accessing 273,000 PBS scripts.</w:t>
      </w:r>
    </w:p>
    <w:p w14:paraId="3E0CCEF6" w14:textId="78B7B278" w:rsidR="00BB0879" w:rsidRPr="00336747" w:rsidRDefault="00BB0879" w:rsidP="00336747">
      <w:pPr>
        <w:spacing w:before="120" w:after="120"/>
        <w:rPr>
          <w:color w:val="auto"/>
        </w:rPr>
      </w:pPr>
      <w:r w:rsidRPr="00336747">
        <w:rPr>
          <w:color w:val="auto"/>
        </w:rPr>
        <w:t>Making Medicare work better for women:</w:t>
      </w:r>
    </w:p>
    <w:p w14:paraId="0C6C771B" w14:textId="41D7D354" w:rsidR="00BB0879" w:rsidRPr="00031D9C" w:rsidRDefault="00BB0879" w:rsidP="00741C80">
      <w:pPr>
        <w:pStyle w:val="Dash"/>
        <w:numPr>
          <w:ilvl w:val="0"/>
          <w:numId w:val="33"/>
        </w:numPr>
        <w:ind w:left="714" w:hanging="357"/>
      </w:pPr>
      <w:r w:rsidRPr="00031D9C">
        <w:t>Over 71,000 women have already received a Medicare menopause health assessment since it</w:t>
      </w:r>
      <w:r w:rsidR="001C33E4">
        <w:t> </w:t>
      </w:r>
      <w:r w:rsidRPr="00031D9C">
        <w:t>became available on 1 July 2025.</w:t>
      </w:r>
    </w:p>
    <w:p w14:paraId="38220214" w14:textId="499E98A9" w:rsidR="00BB0879" w:rsidRPr="00031D9C" w:rsidRDefault="00BB0879" w:rsidP="00741C80">
      <w:pPr>
        <w:pStyle w:val="Dash"/>
        <w:numPr>
          <w:ilvl w:val="0"/>
          <w:numId w:val="33"/>
        </w:numPr>
        <w:ind w:left="714" w:hanging="357"/>
      </w:pPr>
      <w:r w:rsidRPr="00031D9C">
        <w:t>$49 million has been invested to deliver around 430,000 additional Medicare services for women with complex gynaecological conditions, including endometriosis, PCOS and chronic pelvic pain.</w:t>
      </w:r>
    </w:p>
    <w:p w14:paraId="0BB686BF" w14:textId="0464FBA3" w:rsidR="00BB0879" w:rsidRPr="00031D9C" w:rsidRDefault="00BB0879" w:rsidP="00741C80">
      <w:pPr>
        <w:pStyle w:val="Dash"/>
        <w:numPr>
          <w:ilvl w:val="0"/>
          <w:numId w:val="33"/>
        </w:numPr>
        <w:ind w:left="714" w:hanging="357"/>
      </w:pPr>
      <w:r w:rsidRPr="00031D9C">
        <w:t>New Medicare items support longer consultations and higher rebates for specialised gynaecological care.</w:t>
      </w:r>
    </w:p>
    <w:p w14:paraId="745BF9D1" w14:textId="413EC4C3" w:rsidR="00BB0879" w:rsidRPr="00031D9C" w:rsidRDefault="00BB0879" w:rsidP="00741C80">
      <w:pPr>
        <w:pStyle w:val="Dash"/>
        <w:numPr>
          <w:ilvl w:val="0"/>
          <w:numId w:val="33"/>
        </w:numPr>
        <w:ind w:left="714" w:hanging="357"/>
      </w:pPr>
      <w:r w:rsidRPr="00031D9C">
        <w:t>Increased Medicare payments and expanded bulk billing for IUDs and birth control implants are saving some women up to $400 per year in out of pocket costs.</w:t>
      </w:r>
    </w:p>
    <w:p w14:paraId="078BBC1E" w14:textId="1A3810DA" w:rsidR="00BB0879" w:rsidRPr="00031D9C" w:rsidRDefault="00BB0879" w:rsidP="00741C80">
      <w:pPr>
        <w:pStyle w:val="Dash"/>
        <w:numPr>
          <w:ilvl w:val="0"/>
          <w:numId w:val="33"/>
        </w:numPr>
        <w:ind w:left="714" w:hanging="357"/>
      </w:pPr>
      <w:r w:rsidRPr="00031D9C">
        <w:t>The Endometriosis and Pelvic Pain Clinic network has expanded to 33 clinics nationwide, with 11 new clinics opened, now also delivering perimenopause and menopause care.</w:t>
      </w:r>
    </w:p>
    <w:p w14:paraId="16BC81AD" w14:textId="77777777" w:rsidR="00BB0879" w:rsidRPr="00031D9C" w:rsidRDefault="00BB0879" w:rsidP="00741C80">
      <w:pPr>
        <w:pStyle w:val="Dash"/>
        <w:numPr>
          <w:ilvl w:val="0"/>
          <w:numId w:val="33"/>
        </w:numPr>
        <w:ind w:left="714" w:hanging="357"/>
      </w:pPr>
      <w:r w:rsidRPr="00031D9C">
        <w:t>National clinical guidelines for perimenopause and menopause will be developed, alongside Australia’s first national awareness campaign, launching this year.</w:t>
      </w:r>
    </w:p>
    <w:p w14:paraId="3901491F" w14:textId="18DEF4FC" w:rsidR="004F42CC" w:rsidRPr="00031D9C" w:rsidRDefault="004F42CC" w:rsidP="00031D9C">
      <w:pPr>
        <w:spacing w:before="0" w:after="0" w:line="300" w:lineRule="atLeast"/>
      </w:pPr>
      <w:r w:rsidRPr="00031D9C">
        <w:lastRenderedPageBreak/>
        <w:t>This investment builds on the $56.1 million women’s health investment in the 2024–25 Budget to</w:t>
      </w:r>
      <w:r w:rsidR="00E6377C">
        <w:t> </w:t>
      </w:r>
      <w:r w:rsidRPr="00031D9C">
        <w:t>strengthen evidence</w:t>
      </w:r>
      <w:r w:rsidRPr="00031D9C">
        <w:noBreakHyphen/>
        <w:t>based care and improve health outcomes for women.</w:t>
      </w:r>
    </w:p>
    <w:p w14:paraId="5669FCC7" w14:textId="37BAFACB" w:rsidR="00C674D2" w:rsidRDefault="00C674D2" w:rsidP="00C674D2">
      <w:pPr>
        <w:pStyle w:val="Heading3"/>
      </w:pPr>
      <w:bookmarkStart w:id="96" w:name="_Toc227829570"/>
      <w:r>
        <w:t>Better health outcomes for regional Australia</w:t>
      </w:r>
      <w:bookmarkEnd w:id="96"/>
    </w:p>
    <w:p w14:paraId="6A3AAA54" w14:textId="478EA9A7" w:rsidR="00C674D2" w:rsidRDefault="008E16CB" w:rsidP="00C674D2">
      <w:r>
        <w:t>In 2025-26, t</w:t>
      </w:r>
      <w:r w:rsidR="00C674D2" w:rsidRPr="00C674D2">
        <w:t xml:space="preserve">he </w:t>
      </w:r>
      <w:r w:rsidR="00B10226">
        <w:t>g</w:t>
      </w:r>
      <w:r w:rsidR="00C674D2" w:rsidRPr="00C674D2">
        <w:t>overnment is making a number of investments to improve access to health care in</w:t>
      </w:r>
      <w:r w:rsidR="00E6377C">
        <w:t> </w:t>
      </w:r>
      <w:r w:rsidR="00C674D2" w:rsidRPr="00C674D2">
        <w:t>regional and remote communities. This includes $10.1 million to CareFlight for aeromedical retrievals and care in the Top End region of the Northern Territory. A further $2.0 million will strengthen preventive health and health promotion activities for communities in Cairns and Far</w:t>
      </w:r>
      <w:r w:rsidR="00C277EC">
        <w:t> </w:t>
      </w:r>
      <w:r w:rsidR="00C674D2" w:rsidRPr="00C674D2">
        <w:t>North Queensland, including cancer screening and skin cancer checks.</w:t>
      </w:r>
    </w:p>
    <w:p w14:paraId="002EBBF2" w14:textId="64DB818F" w:rsidR="00C674D2" w:rsidRPr="00C674D2" w:rsidRDefault="00C674D2" w:rsidP="00D34DEF">
      <w:r w:rsidRPr="00C674D2">
        <w:t xml:space="preserve">In addition, the </w:t>
      </w:r>
      <w:r w:rsidR="00B10226">
        <w:t>g</w:t>
      </w:r>
      <w:r w:rsidRPr="00C674D2">
        <w:t xml:space="preserve">overnment is </w:t>
      </w:r>
      <w:r>
        <w:t>providing</w:t>
      </w:r>
      <w:r w:rsidRPr="00C674D2">
        <w:t xml:space="preserve"> $73.4 million to strengthen and support Australia’s health workforce in regional, rural and remote areas. This extends funding for seven programs that support medical professionals to deliver essential health services in areas of need.  </w:t>
      </w:r>
    </w:p>
    <w:p w14:paraId="44040667" w14:textId="767E907C" w:rsidR="00E2187B" w:rsidRPr="00AB12EA" w:rsidRDefault="00E2187B" w:rsidP="00E2187B">
      <w:pPr>
        <w:pStyle w:val="Heading3"/>
      </w:pPr>
      <w:bookmarkStart w:id="97" w:name="_Toc192239249"/>
      <w:bookmarkStart w:id="98" w:name="_Toc224828585"/>
      <w:bookmarkStart w:id="99" w:name="_Toc227829571"/>
      <w:r w:rsidRPr="00AB12EA">
        <w:t>Expanding access to the Commonwealth Seniors Health Card</w:t>
      </w:r>
      <w:bookmarkEnd w:id="97"/>
      <w:bookmarkEnd w:id="98"/>
      <w:bookmarkEnd w:id="99"/>
    </w:p>
    <w:p w14:paraId="38599990" w14:textId="2B4BEFE5" w:rsidR="00C240B4" w:rsidRPr="00AB12EA" w:rsidRDefault="00C240B4" w:rsidP="00C240B4">
      <w:pPr>
        <w:rPr>
          <w:rFonts w:ascii="Calibri" w:eastAsia="Calibri" w:hAnsi="Calibri" w:cs="Calibri"/>
        </w:rPr>
      </w:pPr>
      <w:r w:rsidRPr="00AB12EA">
        <w:rPr>
          <w:rFonts w:ascii="Calibri" w:eastAsia="Calibri" w:hAnsi="Calibri" w:cs="Calibri"/>
        </w:rPr>
        <w:t xml:space="preserve">The </w:t>
      </w:r>
      <w:r w:rsidR="00B10226">
        <w:rPr>
          <w:rFonts w:ascii="Calibri" w:eastAsia="Calibri" w:hAnsi="Calibri" w:cs="Calibri"/>
        </w:rPr>
        <w:t>g</w:t>
      </w:r>
      <w:r w:rsidRPr="00AB12EA">
        <w:rPr>
          <w:rFonts w:ascii="Calibri" w:eastAsia="Calibri" w:hAnsi="Calibri" w:cs="Calibri"/>
        </w:rPr>
        <w:t xml:space="preserve">overnment has expanded access to the Commonwealth Seniors Health Card, with the largest increase to the income limits for eligibility in more than 20 years. </w:t>
      </w:r>
    </w:p>
    <w:p w14:paraId="2E993E65" w14:textId="49881F91" w:rsidR="00AE2426" w:rsidRDefault="00C240B4" w:rsidP="00C240B4">
      <w:pPr>
        <w:rPr>
          <w:rFonts w:ascii="Calibri" w:eastAsia="Calibri" w:hAnsi="Calibri" w:cs="Calibri"/>
        </w:rPr>
      </w:pPr>
      <w:r w:rsidRPr="00AB12EA">
        <w:rPr>
          <w:rFonts w:ascii="Calibri" w:eastAsia="Calibri" w:hAnsi="Calibri" w:cs="Calibri"/>
        </w:rPr>
        <w:t>As a result of these changes, already more than 27,000 additional self-funded retirees have received access to the card, which provides cheaper healthcare, cheaper medicines and other benefits available to concession cardholders.</w:t>
      </w:r>
    </w:p>
    <w:p w14:paraId="4D223335" w14:textId="78278785" w:rsidR="004879D7" w:rsidRDefault="004879D7" w:rsidP="004879D7">
      <w:pPr>
        <w:pStyle w:val="Heading2"/>
      </w:pPr>
      <w:bookmarkStart w:id="100" w:name="_Toc192239250"/>
      <w:bookmarkStart w:id="101" w:name="_Toc224828586"/>
      <w:bookmarkStart w:id="102" w:name="_Toc227829572"/>
      <w:r>
        <w:t>Frontline Services and Community Support</w:t>
      </w:r>
      <w:bookmarkEnd w:id="100"/>
      <w:bookmarkEnd w:id="101"/>
      <w:bookmarkEnd w:id="102"/>
    </w:p>
    <w:p w14:paraId="4D983E28" w14:textId="77777777" w:rsidR="00273AF0" w:rsidRPr="00AB12EA" w:rsidRDefault="00273AF0" w:rsidP="00273AF0">
      <w:pPr>
        <w:pStyle w:val="Heading3"/>
      </w:pPr>
      <w:bookmarkStart w:id="103" w:name="_Toc227829573"/>
      <w:bookmarkStart w:id="104" w:name="_Toc192239251"/>
      <w:bookmarkStart w:id="105" w:name="_Toc224828587"/>
      <w:r w:rsidRPr="00AB12EA">
        <w:t>Partnering with Communities for Change</w:t>
      </w:r>
      <w:bookmarkEnd w:id="103"/>
    </w:p>
    <w:bookmarkEnd w:id="104"/>
    <w:bookmarkEnd w:id="105"/>
    <w:p w14:paraId="4B578F08" w14:textId="7D7EF553" w:rsidR="00273AF0" w:rsidRDefault="00273AF0" w:rsidP="00273AF0">
      <w:pPr>
        <w:spacing w:after="120"/>
        <w:ind w:right="36"/>
        <w:jc w:val="both"/>
      </w:pPr>
      <w:r w:rsidRPr="00AB12EA">
        <w:t xml:space="preserve">The </w:t>
      </w:r>
      <w:r w:rsidR="006D5149">
        <w:t>g</w:t>
      </w:r>
      <w:r w:rsidRPr="00AB12EA">
        <w:t>overnment</w:t>
      </w:r>
      <w:r>
        <w:t xml:space="preserve"> is</w:t>
      </w:r>
      <w:r w:rsidRPr="00AB12EA">
        <w:t xml:space="preserve"> deliver</w:t>
      </w:r>
      <w:r>
        <w:t>ing</w:t>
      </w:r>
      <w:r w:rsidRPr="00AB12EA">
        <w:t xml:space="preserve"> $199.8 million </w:t>
      </w:r>
      <w:r>
        <w:t>from 2023-24</w:t>
      </w:r>
      <w:r w:rsidRPr="00AB12EA">
        <w:t xml:space="preserve"> </w:t>
      </w:r>
      <w:r>
        <w:t xml:space="preserve">over six years </w:t>
      </w:r>
      <w:r w:rsidRPr="00AB12EA">
        <w:t xml:space="preserve">to </w:t>
      </w:r>
      <w:r>
        <w:t>support communities to</w:t>
      </w:r>
      <w:r w:rsidR="006D5149">
        <w:t> </w:t>
      </w:r>
      <w:r>
        <w:t xml:space="preserve">overcome barriers that </w:t>
      </w:r>
      <w:r w:rsidRPr="00AB12EA">
        <w:t>entrench</w:t>
      </w:r>
      <w:r>
        <w:t xml:space="preserve"> </w:t>
      </w:r>
      <w:r w:rsidRPr="00AB12EA">
        <w:t xml:space="preserve">disadvantage. </w:t>
      </w:r>
      <w:r>
        <w:t>This</w:t>
      </w:r>
      <w:r w:rsidRPr="00AB12EA">
        <w:t xml:space="preserve"> include</w:t>
      </w:r>
      <w:r>
        <w:t xml:space="preserve">s </w:t>
      </w:r>
      <w:r w:rsidRPr="00AB12EA">
        <w:t xml:space="preserve">funding </w:t>
      </w:r>
      <w:r>
        <w:t>to strengthen</w:t>
      </w:r>
      <w:r w:rsidRPr="00AB12EA">
        <w:t xml:space="preserve"> place-based partnerships </w:t>
      </w:r>
      <w:r>
        <w:t>that drive</w:t>
      </w:r>
      <w:r w:rsidRPr="00AB12EA">
        <w:t xml:space="preserve"> better </w:t>
      </w:r>
      <w:r>
        <w:t xml:space="preserve">local </w:t>
      </w:r>
      <w:r w:rsidRPr="00AB12EA">
        <w:t xml:space="preserve">outcomes in education, employment, child and maternal health, youth justice and participation. </w:t>
      </w:r>
    </w:p>
    <w:p w14:paraId="7916F40E" w14:textId="7B873C68" w:rsidR="00273AF0" w:rsidRPr="008D020E" w:rsidRDefault="00273AF0" w:rsidP="00273AF0">
      <w:r>
        <w:t xml:space="preserve">The </w:t>
      </w:r>
      <w:r w:rsidR="006D5149">
        <w:t>g</w:t>
      </w:r>
      <w:r>
        <w:t xml:space="preserve">overnment is providing </w:t>
      </w:r>
      <w:r w:rsidRPr="00AB12EA">
        <w:t>$1</w:t>
      </w:r>
      <w:r>
        <w:t>9</w:t>
      </w:r>
      <w:r w:rsidRPr="00AB12EA">
        <w:t>.</w:t>
      </w:r>
      <w:r>
        <w:t>3</w:t>
      </w:r>
      <w:r w:rsidRPr="00AB12EA">
        <w:t xml:space="preserve"> million to strengthen the capacity of communities to design and deliver place</w:t>
      </w:r>
      <w:r w:rsidRPr="00AB12EA">
        <w:noBreakHyphen/>
        <w:t xml:space="preserve">based programs </w:t>
      </w:r>
      <w:r>
        <w:t xml:space="preserve">through </w:t>
      </w:r>
      <w:r w:rsidRPr="00AB12EA">
        <w:t>Partnerships for Local Action and Community Empowerment (</w:t>
      </w:r>
      <w:r w:rsidRPr="008D020E">
        <w:t xml:space="preserve">PLACE), a non-government organisation, with funding matched by five philanthropic partners. </w:t>
      </w:r>
    </w:p>
    <w:p w14:paraId="009DA83D" w14:textId="77777777" w:rsidR="00273AF0" w:rsidRDefault="00273AF0" w:rsidP="00273AF0">
      <w:pPr>
        <w:spacing w:after="120"/>
        <w:ind w:right="36"/>
        <w:jc w:val="both"/>
      </w:pPr>
      <w:r>
        <w:t xml:space="preserve">A </w:t>
      </w:r>
      <w:r w:rsidRPr="00AB12EA">
        <w:t xml:space="preserve">$100 million </w:t>
      </w:r>
      <w:r>
        <w:t>Outcomes Fund has also been established, working with states and territories and philanthropy to commission innovative programs that aim to improve employment outcomes and keep more children, safely, at home.</w:t>
      </w:r>
    </w:p>
    <w:p w14:paraId="20E9C3EB" w14:textId="77777777" w:rsidR="003277A7" w:rsidRDefault="003277A7">
      <w:r>
        <w:br w:type="page"/>
      </w:r>
    </w:p>
    <w:p w14:paraId="3B4BD60C" w14:textId="3F47C133" w:rsidR="00273AF0" w:rsidRDefault="00273AF0" w:rsidP="00273AF0">
      <w:pPr>
        <w:spacing w:after="120"/>
        <w:ind w:right="36"/>
        <w:jc w:val="both"/>
        <w:rPr>
          <w:sz w:val="24"/>
          <w:szCs w:val="24"/>
        </w:rPr>
      </w:pPr>
      <w:r>
        <w:lastRenderedPageBreak/>
        <w:t xml:space="preserve">The </w:t>
      </w:r>
      <w:r w:rsidR="006D5149">
        <w:t>g</w:t>
      </w:r>
      <w:r>
        <w:t xml:space="preserve">overnment is supporting social enterprises to address community needs through the Social Enterprise Development Initiative (investing $18.4 million from 2023-24 to 2026-27). The initiative supports social enterprises to build their capability, </w:t>
      </w:r>
      <w:r w:rsidRPr="00CA065D">
        <w:rPr>
          <w:sz w:val="24"/>
          <w:szCs w:val="24"/>
        </w:rPr>
        <w:t>scale their impact and further their mission</w:t>
      </w:r>
      <w:r>
        <w:rPr>
          <w:sz w:val="24"/>
          <w:szCs w:val="24"/>
        </w:rPr>
        <w:t>.</w:t>
      </w:r>
      <w:r w:rsidRPr="00CA065D">
        <w:rPr>
          <w:sz w:val="24"/>
          <w:szCs w:val="24"/>
        </w:rPr>
        <w:t xml:space="preserve"> </w:t>
      </w:r>
      <w:r>
        <w:t xml:space="preserve">The </w:t>
      </w:r>
      <w:r w:rsidR="006D5149">
        <w:t>g</w:t>
      </w:r>
      <w:r>
        <w:t xml:space="preserve">overnment has also increased access to </w:t>
      </w:r>
      <w:r w:rsidRPr="000C732D">
        <w:rPr>
          <w:rFonts w:cs="Arial"/>
          <w:sz w:val="24"/>
          <w:szCs w:val="24"/>
        </w:rPr>
        <w:t xml:space="preserve">affordable and flexible finance </w:t>
      </w:r>
      <w:r>
        <w:rPr>
          <w:rFonts w:cs="Arial"/>
          <w:sz w:val="24"/>
          <w:szCs w:val="24"/>
        </w:rPr>
        <w:t>for social enterprises</w:t>
      </w:r>
      <w:r>
        <w:t xml:space="preserve"> that support disadvantaged job seekers by increasing the Social Enterprise Loan Fund by $1.2 million in 2025-26</w:t>
      </w:r>
      <w:r>
        <w:rPr>
          <w:rFonts w:cs="Arial"/>
          <w:sz w:val="24"/>
          <w:szCs w:val="24"/>
        </w:rPr>
        <w:t xml:space="preserve">. </w:t>
      </w:r>
    </w:p>
    <w:p w14:paraId="34457F81" w14:textId="733F3E2D" w:rsidR="004879D7" w:rsidRPr="00AB12EA" w:rsidRDefault="004879D7" w:rsidP="004879D7">
      <w:pPr>
        <w:pStyle w:val="Heading3"/>
      </w:pPr>
      <w:bookmarkStart w:id="106" w:name="_Toc192239252"/>
      <w:bookmarkStart w:id="107" w:name="_Toc224828588"/>
      <w:bookmarkStart w:id="108" w:name="_Toc227829574"/>
      <w:r w:rsidRPr="00AB12EA">
        <w:t xml:space="preserve">Financial </w:t>
      </w:r>
      <w:r w:rsidR="00B44BE9">
        <w:t>W</w:t>
      </w:r>
      <w:r w:rsidRPr="00AB12EA">
        <w:t xml:space="preserve">ellbeing and </w:t>
      </w:r>
      <w:r w:rsidR="00B44BE9">
        <w:t>C</w:t>
      </w:r>
      <w:r w:rsidRPr="00AB12EA">
        <w:t>apability</w:t>
      </w:r>
      <w:bookmarkEnd w:id="106"/>
      <w:bookmarkEnd w:id="107"/>
      <w:bookmarkEnd w:id="108"/>
    </w:p>
    <w:p w14:paraId="60438E8E" w14:textId="48BE1C92" w:rsidR="002B6159" w:rsidRPr="00171C7F" w:rsidRDefault="002B6159" w:rsidP="002B6159">
      <w:r w:rsidRPr="00FF253B">
        <w:t xml:space="preserve">The </w:t>
      </w:r>
      <w:r w:rsidR="00852423">
        <w:t>g</w:t>
      </w:r>
      <w:r w:rsidRPr="00FF253B">
        <w:t xml:space="preserve">overnment has committed over $170 million in additional funding for financial wellbeing programs. As a result, from 2025-26, annual funding </w:t>
      </w:r>
      <w:r>
        <w:t>under new grants has</w:t>
      </w:r>
      <w:r w:rsidRPr="00FF253B">
        <w:t xml:space="preserve"> increased </w:t>
      </w:r>
      <w:r w:rsidR="00FB416D">
        <w:t>by</w:t>
      </w:r>
      <w:r w:rsidR="00E6377C">
        <w:t> </w:t>
      </w:r>
      <w:r w:rsidR="00A232A1">
        <w:t>25</w:t>
      </w:r>
      <w:r w:rsidR="00B6179C">
        <w:t>%</w:t>
      </w:r>
      <w:r w:rsidRPr="00FF253B">
        <w:t xml:space="preserve"> to</w:t>
      </w:r>
      <w:r w:rsidR="0017585A">
        <w:t> </w:t>
      </w:r>
      <w:r w:rsidRPr="00FF253B">
        <w:t>around $150 million per year, up from $120 million per y</w:t>
      </w:r>
      <w:r w:rsidRPr="00FA1A58">
        <w:rPr>
          <w:rFonts w:eastAsiaTheme="minorEastAsia" w:cstheme="minorBidi"/>
        </w:rPr>
        <w:t>ear</w:t>
      </w:r>
      <w:r>
        <w:rPr>
          <w:rFonts w:eastAsiaTheme="minorEastAsia" w:cstheme="minorBidi"/>
        </w:rPr>
        <w:t xml:space="preserve">. </w:t>
      </w:r>
      <w:r>
        <w:t>This includes $20 million each year which has been set aside to boost services in response to emergencies and disasters, recognising the need for extra supports during these unexpected but high demand periods.</w:t>
      </w:r>
      <w:r w:rsidRPr="00260C54">
        <w:t xml:space="preserve"> </w:t>
      </w:r>
    </w:p>
    <w:p w14:paraId="1FA9E0FB" w14:textId="509FEBF3" w:rsidR="005115E3" w:rsidRDefault="00EA6325" w:rsidP="00EA6325">
      <w:r>
        <w:t>The funding will help address demand for critical frontline services over the five years</w:t>
      </w:r>
      <w:r w:rsidR="595F5B95">
        <w:t xml:space="preserve"> and</w:t>
      </w:r>
      <w:r>
        <w:t xml:space="preserve"> ensure certainty and stability for a number of organisations including those delivering emergency relief and financial counselling. </w:t>
      </w:r>
      <w:r w:rsidR="00575524">
        <w:t>It will help more Australian households to pay and manage unexpected bills or</w:t>
      </w:r>
      <w:r w:rsidR="00E6377C">
        <w:t> </w:t>
      </w:r>
      <w:r w:rsidR="00575524">
        <w:t>expenses such as high electricity bills, rent, fuel and medicines.</w:t>
      </w:r>
      <w:r w:rsidR="003B4373">
        <w:t xml:space="preserve"> </w:t>
      </w:r>
      <w:r w:rsidR="003B4373" w:rsidRPr="00FA1A58">
        <w:rPr>
          <w:rFonts w:eastAsiaTheme="minorEastAsia" w:cstheme="minorBidi"/>
          <w:color w:val="000000" w:themeColor="text2"/>
          <w:szCs w:val="22"/>
        </w:rPr>
        <w:t>This funding also saw an expansion to the Food Relief program to provide Commonwealth-funded Emergency Relief providers’ access to</w:t>
      </w:r>
      <w:r w:rsidR="00E6377C">
        <w:rPr>
          <w:rFonts w:eastAsiaTheme="minorEastAsia" w:cstheme="minorBidi"/>
          <w:color w:val="000000" w:themeColor="text2"/>
          <w:szCs w:val="22"/>
        </w:rPr>
        <w:t> </w:t>
      </w:r>
      <w:r w:rsidR="003B4373" w:rsidRPr="00FA1A58">
        <w:rPr>
          <w:rFonts w:eastAsiaTheme="minorEastAsia" w:cstheme="minorBidi"/>
          <w:color w:val="000000" w:themeColor="text2"/>
          <w:szCs w:val="22"/>
        </w:rPr>
        <w:t>a cost-effective supply of food and material aid items (such as personal hygiene products and clothing), on a national scale.</w:t>
      </w:r>
    </w:p>
    <w:p w14:paraId="139A33E6" w14:textId="77777777" w:rsidR="005115E3" w:rsidRPr="007232F4" w:rsidRDefault="005115E3" w:rsidP="005115E3">
      <w:pPr>
        <w:rPr>
          <w:szCs w:val="22"/>
        </w:rPr>
      </w:pPr>
      <w:r>
        <w:t xml:space="preserve">In </w:t>
      </w:r>
      <w:r w:rsidRPr="007232F4">
        <w:rPr>
          <w:szCs w:val="22"/>
        </w:rPr>
        <w:t>addition to these commitments:</w:t>
      </w:r>
    </w:p>
    <w:p w14:paraId="1DC5C3CA" w14:textId="2CE34064" w:rsidR="005115E3" w:rsidRPr="006E6270" w:rsidRDefault="005115E3" w:rsidP="006E6270">
      <w:pPr>
        <w:pStyle w:val="Dash"/>
        <w:numPr>
          <w:ilvl w:val="0"/>
          <w:numId w:val="33"/>
        </w:numPr>
        <w:ind w:left="714" w:hanging="357"/>
      </w:pPr>
      <w:r w:rsidRPr="006E6270">
        <w:t xml:space="preserve">On 2 April 2026, the </w:t>
      </w:r>
      <w:r w:rsidR="00852423" w:rsidRPr="006E6270">
        <w:t>g</w:t>
      </w:r>
      <w:r w:rsidRPr="006E6270">
        <w:t>overnment announced an expansion of financial counselling support for gambling.</w:t>
      </w:r>
    </w:p>
    <w:p w14:paraId="46F4EFEE" w14:textId="4AFC480F" w:rsidR="005115E3" w:rsidRPr="006E6270" w:rsidRDefault="005115E3" w:rsidP="006E6270">
      <w:pPr>
        <w:pStyle w:val="Dash"/>
        <w:numPr>
          <w:ilvl w:val="0"/>
          <w:numId w:val="33"/>
        </w:numPr>
        <w:ind w:left="714" w:hanging="357"/>
      </w:pPr>
      <w:r w:rsidRPr="006E6270">
        <w:t xml:space="preserve">In December 2025, the </w:t>
      </w:r>
      <w:r w:rsidR="00852423" w:rsidRPr="006E6270">
        <w:t>g</w:t>
      </w:r>
      <w:r w:rsidRPr="006E6270">
        <w:t>overnment provided $10 million to the Bill Crews Foundation to</w:t>
      </w:r>
      <w:r w:rsidR="00E6377C" w:rsidRPr="006E6270">
        <w:t> </w:t>
      </w:r>
      <w:r w:rsidRPr="006E6270">
        <w:t>delivers on the election commitment to support the critical work of the Foundation to</w:t>
      </w:r>
      <w:r w:rsidR="00E6377C" w:rsidRPr="006E6270">
        <w:t> </w:t>
      </w:r>
      <w:r w:rsidRPr="006E6270">
        <w:t>provide free meals, support to people impacted by family and domestic violence and literacy programs.</w:t>
      </w:r>
    </w:p>
    <w:p w14:paraId="0B1BF66A" w14:textId="1C99B2AD" w:rsidR="005115E3" w:rsidRPr="007232F4" w:rsidRDefault="005115E3" w:rsidP="005115E3">
      <w:pPr>
        <w:rPr>
          <w:szCs w:val="22"/>
        </w:rPr>
      </w:pPr>
      <w:r w:rsidRPr="00DD7967">
        <w:rPr>
          <w:rFonts w:ascii="Calibri" w:hAnsi="Calibri" w:cs="Calibri"/>
          <w:color w:val="333333"/>
          <w:szCs w:val="22"/>
        </w:rPr>
        <w:t xml:space="preserve">The </w:t>
      </w:r>
      <w:r w:rsidR="00852423" w:rsidRPr="00DD7967">
        <w:rPr>
          <w:rFonts w:ascii="Calibri" w:hAnsi="Calibri" w:cs="Calibri"/>
          <w:color w:val="333333"/>
          <w:szCs w:val="22"/>
        </w:rPr>
        <w:t>g</w:t>
      </w:r>
      <w:r w:rsidRPr="00DD7967">
        <w:rPr>
          <w:rFonts w:ascii="Calibri" w:hAnsi="Calibri" w:cs="Calibri"/>
          <w:color w:val="333333"/>
          <w:szCs w:val="22"/>
        </w:rPr>
        <w:t>overnment also provided $3.1 million to increase financial wellbeing supports for First Nations individuals and strengthen supports in the Northern Territory.</w:t>
      </w:r>
    </w:p>
    <w:p w14:paraId="56CF5A43" w14:textId="68BB79C3" w:rsidR="004879D7" w:rsidRDefault="004879D7" w:rsidP="004879D7">
      <w:pPr>
        <w:pStyle w:val="Heading3"/>
      </w:pPr>
      <w:bookmarkStart w:id="109" w:name="_Toc192239253"/>
      <w:bookmarkStart w:id="110" w:name="_Toc224828589"/>
      <w:bookmarkStart w:id="111" w:name="_Toc227829575"/>
      <w:r>
        <w:t>Ensuring access to government services</w:t>
      </w:r>
      <w:bookmarkEnd w:id="109"/>
      <w:bookmarkEnd w:id="110"/>
      <w:bookmarkEnd w:id="111"/>
    </w:p>
    <w:p w14:paraId="77C49DA8" w14:textId="2240F3DF" w:rsidR="00EA6325" w:rsidRDefault="00EA6325" w:rsidP="00EA6325">
      <w:r>
        <w:t xml:space="preserve">The </w:t>
      </w:r>
      <w:r w:rsidR="00852423">
        <w:t>g</w:t>
      </w:r>
      <w:r>
        <w:t xml:space="preserve">overnment </w:t>
      </w:r>
      <w:r w:rsidR="00707409">
        <w:t>ha</w:t>
      </w:r>
      <w:r>
        <w:t xml:space="preserve">s </w:t>
      </w:r>
      <w:r w:rsidR="006D1C77">
        <w:t>provid</w:t>
      </w:r>
      <w:r w:rsidR="001F27F5">
        <w:t>ed</w:t>
      </w:r>
      <w:r w:rsidR="006D1C77">
        <w:t xml:space="preserve"> </w:t>
      </w:r>
      <w:r>
        <w:t xml:space="preserve">$228 million in 2023-24 in funding to Services Australia for frontline and service delivery staffing in the Agency to help reduce claim backlogs </w:t>
      </w:r>
      <w:r w:rsidR="1DA71CF5">
        <w:t>and</w:t>
      </w:r>
      <w:r>
        <w:t xml:space="preserve"> to support more timely access for vulnerable Australians to government services. This will help the </w:t>
      </w:r>
      <w:r w:rsidR="17F77DA5">
        <w:t>A</w:t>
      </w:r>
      <w:r>
        <w:t xml:space="preserve">gency facilitate easy and efficient engagement options suited to the circumstances of the customer. </w:t>
      </w:r>
    </w:p>
    <w:p w14:paraId="7ADF6EFF" w14:textId="42AB3D9E" w:rsidR="00B94DB9" w:rsidRDefault="00D2313A" w:rsidP="00EA6325">
      <w:r>
        <w:t xml:space="preserve">The </w:t>
      </w:r>
      <w:r w:rsidR="00852423">
        <w:t>g</w:t>
      </w:r>
      <w:r>
        <w:t xml:space="preserve">overnment is </w:t>
      </w:r>
      <w:r w:rsidR="00992323">
        <w:t>providing a further</w:t>
      </w:r>
      <w:r>
        <w:t xml:space="preserve"> </w:t>
      </w:r>
      <w:r w:rsidRPr="00D2313A">
        <w:t>$1.8 billion over three years from 2023–24 for additional frontline staff to help stabilise Services Australia claims backlogs and service standards, to continue emergency response capability and improve the cyber security environment</w:t>
      </w:r>
      <w:r w:rsidR="00B94DB9">
        <w:t xml:space="preserve">. </w:t>
      </w:r>
    </w:p>
    <w:p w14:paraId="3D9A0FB4" w14:textId="3F27EBC4" w:rsidR="004D5520" w:rsidRDefault="004D5520" w:rsidP="004D5520">
      <w:pPr>
        <w:pStyle w:val="Heading3"/>
      </w:pPr>
      <w:bookmarkStart w:id="112" w:name="_Toc227829576"/>
      <w:r>
        <w:lastRenderedPageBreak/>
        <w:t>Supporting multicultural communities</w:t>
      </w:r>
      <w:bookmarkEnd w:id="112"/>
    </w:p>
    <w:p w14:paraId="15FF4132" w14:textId="6088A67A" w:rsidR="00D34DEF" w:rsidRDefault="00D34DEF" w:rsidP="004D5520">
      <w:r w:rsidRPr="00D34DEF">
        <w:t xml:space="preserve">The </w:t>
      </w:r>
      <w:r w:rsidR="00852423">
        <w:t>g</w:t>
      </w:r>
      <w:r w:rsidRPr="00D34DEF">
        <w:t xml:space="preserve">overnment is </w:t>
      </w:r>
      <w:r>
        <w:t>providing</w:t>
      </w:r>
      <w:r w:rsidRPr="00D34DEF">
        <w:t xml:space="preserve"> $220.6 million over four years from 2025–26 to support multiculturalism in Australia, to strengthen and support multicultural communities; and promote inclusion, economic participation and stronger community connections.</w:t>
      </w:r>
    </w:p>
    <w:p w14:paraId="0899595F" w14:textId="653D4380" w:rsidR="004D5520" w:rsidRPr="004D5520" w:rsidRDefault="00D34DEF" w:rsidP="004D5520">
      <w:r w:rsidRPr="00D34DEF">
        <w:t>This includes $171.3 million over three years from 2025–26 for grants to community organisations to</w:t>
      </w:r>
      <w:r w:rsidR="00E6377C">
        <w:t> </w:t>
      </w:r>
      <w:r w:rsidRPr="00D34DEF">
        <w:t xml:space="preserve">support the delivery of priority infrastructure, amenities and events initiatives. It also includes $25.6 million over four years from 2025–26 to support over 600 community language schools across Australia, which will benefit over 90,000 students.  </w:t>
      </w:r>
    </w:p>
    <w:p w14:paraId="41C802E1" w14:textId="4603B2C0" w:rsidR="00542570" w:rsidRPr="00542570" w:rsidRDefault="009E1EFA" w:rsidP="0008505C">
      <w:pPr>
        <w:pStyle w:val="Heading3"/>
      </w:pPr>
      <w:bookmarkStart w:id="113" w:name="_Toc192239254"/>
      <w:bookmarkStart w:id="114" w:name="_Toc224828590"/>
      <w:bookmarkStart w:id="115" w:name="_Toc227829577"/>
      <w:r w:rsidRPr="00B2492F">
        <w:t>S</w:t>
      </w:r>
      <w:r w:rsidR="0085229E" w:rsidRPr="00B2492F">
        <w:t xml:space="preserve">upport for victim-survivors of </w:t>
      </w:r>
      <w:r w:rsidR="0098484E" w:rsidRPr="00B2492F">
        <w:t>family, domestic and sexual</w:t>
      </w:r>
      <w:r w:rsidR="0085229E" w:rsidRPr="00B2492F">
        <w:t xml:space="preserve"> violence</w:t>
      </w:r>
      <w:bookmarkEnd w:id="113"/>
      <w:bookmarkEnd w:id="114"/>
      <w:bookmarkEnd w:id="115"/>
    </w:p>
    <w:p w14:paraId="044604C9" w14:textId="37931666" w:rsidR="00542570" w:rsidRPr="008B67D4" w:rsidRDefault="008B67D4" w:rsidP="00031D9C">
      <w:r>
        <w:t>T</w:t>
      </w:r>
      <w:r w:rsidR="00542570" w:rsidRPr="008B67D4">
        <w:t xml:space="preserve">he </w:t>
      </w:r>
      <w:r w:rsidR="00852423">
        <w:t>g</w:t>
      </w:r>
      <w:r w:rsidR="00542570" w:rsidRPr="008B67D4">
        <w:t xml:space="preserve">overnment has committed </w:t>
      </w:r>
      <w:r w:rsidR="00542570" w:rsidRPr="00031D9C">
        <w:t>more than $4 billion</w:t>
      </w:r>
      <w:r w:rsidR="00542570" w:rsidRPr="008B67D4">
        <w:t xml:space="preserve"> to prevent violence against women and children and to strengthen long</w:t>
      </w:r>
      <w:r w:rsidR="00542570" w:rsidRPr="008B67D4">
        <w:noBreakHyphen/>
        <w:t>term support for victim</w:t>
      </w:r>
      <w:r w:rsidR="00542570" w:rsidRPr="008B67D4">
        <w:noBreakHyphen/>
        <w:t xml:space="preserve">survivors under the </w:t>
      </w:r>
      <w:r w:rsidR="00542570" w:rsidRPr="004C6F00">
        <w:rPr>
          <w:i/>
        </w:rPr>
        <w:t>National Plan to End Violence against Women and Children 2022–2032.</w:t>
      </w:r>
      <w:r w:rsidR="00542570" w:rsidRPr="008B67D4">
        <w:t xml:space="preserve"> </w:t>
      </w:r>
    </w:p>
    <w:p w14:paraId="5D1D83ED" w14:textId="407AA077" w:rsidR="00542570" w:rsidRPr="006D35B4" w:rsidRDefault="00542570" w:rsidP="00031D9C">
      <w:r w:rsidRPr="008B67D4">
        <w:t xml:space="preserve">This record investment focuses on </w:t>
      </w:r>
      <w:r w:rsidRPr="006D35B4">
        <w:t>safety, prevention, recovery and system reform</w:t>
      </w:r>
      <w:r w:rsidRPr="008B67D4">
        <w:t>, ensuring victim</w:t>
      </w:r>
      <w:r w:rsidRPr="008B67D4">
        <w:noBreakHyphen/>
        <w:t>survivors can access coordinated, trauma</w:t>
      </w:r>
      <w:r w:rsidRPr="008B67D4">
        <w:noBreakHyphen/>
        <w:t>informed support when and where they need it.</w:t>
      </w:r>
      <w:r w:rsidR="008B67D4">
        <w:t xml:space="preserve"> </w:t>
      </w:r>
      <w:r w:rsidRPr="006D35B4">
        <w:t>Key</w:t>
      </w:r>
      <w:r w:rsidR="004C6F00">
        <w:t> </w:t>
      </w:r>
      <w:r w:rsidRPr="006D35B4">
        <w:t>measures include:</w:t>
      </w:r>
    </w:p>
    <w:p w14:paraId="505B124F" w14:textId="3A01E80F" w:rsidR="00542570" w:rsidRPr="008B67D4" w:rsidRDefault="00542570" w:rsidP="00F00818">
      <w:pPr>
        <w:pStyle w:val="Dash"/>
        <w:numPr>
          <w:ilvl w:val="0"/>
          <w:numId w:val="33"/>
        </w:numPr>
        <w:ind w:left="714" w:hanging="357"/>
      </w:pPr>
      <w:r w:rsidRPr="006D35B4">
        <w:t>Making the Leaving Violence Program permanent</w:t>
      </w:r>
      <w:r w:rsidRPr="008B67D4">
        <w:t>, providing financial assistance, safety planning, and referrals to specialist supports to help victim</w:t>
      </w:r>
      <w:r w:rsidRPr="008B67D4">
        <w:noBreakHyphen/>
        <w:t xml:space="preserve">survivors leave violent intimate partner relationships, as part of the </w:t>
      </w:r>
      <w:r w:rsidR="00852423">
        <w:t>g</w:t>
      </w:r>
      <w:r w:rsidRPr="008B67D4">
        <w:t xml:space="preserve">overnment’s broader women’s safety investment. </w:t>
      </w:r>
    </w:p>
    <w:p w14:paraId="50DA3A2A" w14:textId="0EFBC8B5" w:rsidR="00542570" w:rsidRPr="008B67D4" w:rsidRDefault="00542570" w:rsidP="00F00818">
      <w:pPr>
        <w:pStyle w:val="Dash"/>
        <w:numPr>
          <w:ilvl w:val="0"/>
          <w:numId w:val="33"/>
        </w:numPr>
        <w:ind w:left="714" w:hanging="357"/>
      </w:pPr>
      <w:r w:rsidRPr="006D35B4">
        <w:t>Over $4.4 billion in combined Commonwealth commitments</w:t>
      </w:r>
      <w:r w:rsidRPr="008B67D4">
        <w:t>, including new National Cabinet investments to strengthen frontline family, domestic and sexual violence services, support legal assistance, and improve crisis responses nationwide.</w:t>
      </w:r>
    </w:p>
    <w:p w14:paraId="5EF63273" w14:textId="3889E9D1" w:rsidR="00542570" w:rsidRPr="008B67D4" w:rsidRDefault="00542570" w:rsidP="00F00818">
      <w:pPr>
        <w:pStyle w:val="Dash"/>
        <w:numPr>
          <w:ilvl w:val="0"/>
          <w:numId w:val="33"/>
        </w:numPr>
        <w:ind w:left="714" w:hanging="357"/>
      </w:pPr>
      <w:r w:rsidRPr="008B67D4">
        <w:t xml:space="preserve">A renewed </w:t>
      </w:r>
      <w:r w:rsidRPr="006D35B4">
        <w:t>National Partnership Agreement on Family, Domestic and Sexual Violence Responses</w:t>
      </w:r>
      <w:r w:rsidRPr="008B67D4">
        <w:t>, supporting specialist frontline services and improving consistency and access across jurisdictions.</w:t>
      </w:r>
    </w:p>
    <w:p w14:paraId="25FA53C6" w14:textId="5B915278" w:rsidR="00542570" w:rsidRPr="008B67D4" w:rsidRDefault="00542570" w:rsidP="00F00818">
      <w:pPr>
        <w:pStyle w:val="Dash"/>
        <w:numPr>
          <w:ilvl w:val="0"/>
          <w:numId w:val="33"/>
        </w:numPr>
        <w:ind w:left="714" w:hanging="357"/>
      </w:pPr>
      <w:r w:rsidRPr="008B67D4">
        <w:t xml:space="preserve">Expanded </w:t>
      </w:r>
      <w:r w:rsidRPr="006D35B4">
        <w:t>trauma</w:t>
      </w:r>
      <w:r w:rsidRPr="006D35B4">
        <w:noBreakHyphen/>
        <w:t>informed, child</w:t>
      </w:r>
      <w:r w:rsidRPr="006D35B4">
        <w:noBreakHyphen/>
        <w:t>centred supports</w:t>
      </w:r>
      <w:r w:rsidRPr="008B67D4">
        <w:t xml:space="preserve"> for children and young people who witness or experience family, domestic and sexual violence.</w:t>
      </w:r>
    </w:p>
    <w:p w14:paraId="3439562D" w14:textId="77777777" w:rsidR="00B2492F" w:rsidRDefault="00542570" w:rsidP="00F00818">
      <w:pPr>
        <w:pStyle w:val="Dash"/>
        <w:numPr>
          <w:ilvl w:val="0"/>
          <w:numId w:val="33"/>
        </w:numPr>
        <w:ind w:left="714" w:hanging="357"/>
      </w:pPr>
      <w:r w:rsidRPr="008B67D4">
        <w:t xml:space="preserve">Continued investment in </w:t>
      </w:r>
      <w:r w:rsidRPr="006D35B4">
        <w:t>end</w:t>
      </w:r>
      <w:r w:rsidRPr="006D35B4">
        <w:noBreakHyphen/>
        <w:t>to</w:t>
      </w:r>
      <w:r w:rsidRPr="006D35B4">
        <w:noBreakHyphen/>
        <w:t>end responses</w:t>
      </w:r>
      <w:r w:rsidRPr="008B67D4">
        <w:t xml:space="preserve">, including legal assistance, perpetrator interventions, culturally safe services for First Nations communities, and workforce sustainability for frontline services. </w:t>
      </w:r>
    </w:p>
    <w:p w14:paraId="642E303A" w14:textId="6DE79A52" w:rsidR="00542570" w:rsidRPr="008B67D4" w:rsidRDefault="00542570" w:rsidP="006D35B4">
      <w:r w:rsidRPr="008B67D4">
        <w:t xml:space="preserve">The </w:t>
      </w:r>
      <w:r w:rsidRPr="006D35B4">
        <w:t>2025</w:t>
      </w:r>
      <w:r w:rsidR="005C4397">
        <w:t>-</w:t>
      </w:r>
      <w:r w:rsidRPr="006D35B4">
        <w:t>26 MYEFO</w:t>
      </w:r>
      <w:r w:rsidRPr="008B67D4">
        <w:t xml:space="preserve"> builds on this work by strengthening the sustainability of key programs and supporting continuation of specialist and wrap</w:t>
      </w:r>
      <w:r w:rsidRPr="008B67D4">
        <w:noBreakHyphen/>
        <w:t>around services for victim</w:t>
      </w:r>
      <w:r w:rsidRPr="008B67D4">
        <w:noBreakHyphen/>
        <w:t>survivors, including complex case management and improved coordination of trauma</w:t>
      </w:r>
      <w:r w:rsidRPr="008B67D4">
        <w:noBreakHyphen/>
        <w:t xml:space="preserve">informed mental health supports. </w:t>
      </w:r>
    </w:p>
    <w:p w14:paraId="5AFD1EF3" w14:textId="6A1A4A72" w:rsidR="00542570" w:rsidRPr="008B67D4" w:rsidRDefault="00542570" w:rsidP="006D35B4">
      <w:r w:rsidRPr="008B67D4">
        <w:t xml:space="preserve">Together, these investments demonstrate the </w:t>
      </w:r>
      <w:r w:rsidR="00852423">
        <w:t>g</w:t>
      </w:r>
      <w:r w:rsidRPr="008B67D4">
        <w:t xml:space="preserve">overnment’s commitment to </w:t>
      </w:r>
      <w:r w:rsidRPr="006D35B4">
        <w:t>long</w:t>
      </w:r>
      <w:r w:rsidRPr="006D35B4">
        <w:noBreakHyphen/>
        <w:t>term reform</w:t>
      </w:r>
      <w:r w:rsidRPr="008B67D4">
        <w:t>, ensuring victim</w:t>
      </w:r>
      <w:r w:rsidRPr="008B67D4">
        <w:noBreakHyphen/>
        <w:t>survivors are supported to be safe, recover, and rebuild their lives, while maintaining momentum to end violence in one generation.</w:t>
      </w:r>
    </w:p>
    <w:p w14:paraId="1D5B349F" w14:textId="5AE49685" w:rsidR="00D05EC8" w:rsidRDefault="004278C5" w:rsidP="008265C9">
      <w:pPr>
        <w:pStyle w:val="Heading3"/>
      </w:pPr>
      <w:bookmarkStart w:id="116" w:name="_Toc227829578"/>
      <w:r w:rsidRPr="00D44745">
        <w:lastRenderedPageBreak/>
        <w:t xml:space="preserve">Strengthening </w:t>
      </w:r>
      <w:r w:rsidR="00AF35FF">
        <w:t>j</w:t>
      </w:r>
      <w:r w:rsidRPr="00D44745">
        <w:t xml:space="preserve">ustice </w:t>
      </w:r>
      <w:r w:rsidR="00AF35FF">
        <w:t>s</w:t>
      </w:r>
      <w:r w:rsidRPr="00D44745">
        <w:t xml:space="preserve">ystem </w:t>
      </w:r>
      <w:r w:rsidR="00AF35FF">
        <w:t>r</w:t>
      </w:r>
      <w:r w:rsidRPr="00D44745">
        <w:t xml:space="preserve">esponse to </w:t>
      </w:r>
      <w:r w:rsidR="00AF35FF">
        <w:t>s</w:t>
      </w:r>
      <w:r w:rsidRPr="00D44745">
        <w:t xml:space="preserve">exual </w:t>
      </w:r>
      <w:r w:rsidR="00AF35FF">
        <w:t>v</w:t>
      </w:r>
      <w:r w:rsidRPr="00D44745">
        <w:t>iolence</w:t>
      </w:r>
      <w:bookmarkEnd w:id="116"/>
    </w:p>
    <w:p w14:paraId="14D3FA5B" w14:textId="74E7D5F1" w:rsidR="00D05EC8" w:rsidRDefault="00D05EC8" w:rsidP="00280E2C">
      <w:r w:rsidRPr="00D05EC8">
        <w:t xml:space="preserve">The </w:t>
      </w:r>
      <w:r w:rsidR="00852423">
        <w:t>g</w:t>
      </w:r>
      <w:r w:rsidRPr="00D05EC8">
        <w:t xml:space="preserve">overnment </w:t>
      </w:r>
      <w:r w:rsidR="003941DC">
        <w:t>is providing</w:t>
      </w:r>
      <w:r w:rsidRPr="00D05EC8">
        <w:t xml:space="preserve"> $21.4 million over three years from 2025–26 to improve victim and survivor engagement in the justice system and inform a broader response to the Australian Law Reform Commission’s (ALRC) Inquiry into the Justice System’s Response to Sexual Violence. Funding includes: </w:t>
      </w:r>
    </w:p>
    <w:p w14:paraId="3F415AEA" w14:textId="10F7E984" w:rsidR="00154DB5" w:rsidRPr="00154DB5" w:rsidRDefault="00154DB5" w:rsidP="00226D2A">
      <w:pPr>
        <w:pStyle w:val="Dash"/>
        <w:numPr>
          <w:ilvl w:val="0"/>
          <w:numId w:val="33"/>
        </w:numPr>
        <w:ind w:left="714" w:hanging="357"/>
      </w:pPr>
      <w:r w:rsidRPr="006D35B4">
        <w:t>$19.6 million over three years from 2025–26</w:t>
      </w:r>
      <w:r w:rsidRPr="00154DB5">
        <w:t xml:space="preserve"> to expand </w:t>
      </w:r>
      <w:r w:rsidRPr="006D35B4">
        <w:t>specialist, trauma</w:t>
      </w:r>
      <w:r w:rsidRPr="006D35B4">
        <w:noBreakHyphen/>
        <w:t>informed sexual assault legal services pilots</w:t>
      </w:r>
      <w:r w:rsidRPr="00154DB5">
        <w:t xml:space="preserve">, building on programs operating in </w:t>
      </w:r>
      <w:r w:rsidRPr="006D35B4">
        <w:t>Victoria, Western Australia, the Australian Capital Territory, New South Wales and Queensland</w:t>
      </w:r>
      <w:r w:rsidRPr="00154DB5">
        <w:t>, with a pathway toward national expansion.</w:t>
      </w:r>
    </w:p>
    <w:p w14:paraId="49498997" w14:textId="2A52BC26" w:rsidR="00154DB5" w:rsidRPr="00154DB5" w:rsidRDefault="00154DB5" w:rsidP="0031544E">
      <w:pPr>
        <w:pStyle w:val="ListParagraph"/>
        <w:numPr>
          <w:ilvl w:val="1"/>
          <w:numId w:val="26"/>
        </w:numPr>
        <w:spacing w:before="120" w:after="120"/>
        <w:ind w:left="1434" w:hanging="357"/>
      </w:pPr>
      <w:r w:rsidRPr="00154DB5">
        <w:t>The pilots provide tailored, trauma</w:t>
      </w:r>
      <w:r w:rsidRPr="00154DB5">
        <w:noBreakHyphen/>
        <w:t>informed legal assistance to victim</w:t>
      </w:r>
      <w:r w:rsidRPr="00154DB5">
        <w:noBreakHyphen/>
        <w:t>survivors of</w:t>
      </w:r>
      <w:r w:rsidR="00E6377C">
        <w:t> </w:t>
      </w:r>
      <w:r w:rsidRPr="00154DB5">
        <w:t>sexual violence.</w:t>
      </w:r>
    </w:p>
    <w:p w14:paraId="24CF343D" w14:textId="77777777" w:rsidR="00154DB5" w:rsidRPr="00154DB5" w:rsidRDefault="00154DB5" w:rsidP="0031544E">
      <w:pPr>
        <w:pStyle w:val="ListParagraph"/>
        <w:numPr>
          <w:ilvl w:val="1"/>
          <w:numId w:val="26"/>
        </w:numPr>
        <w:spacing w:before="120" w:after="120"/>
        <w:ind w:left="1434" w:hanging="357"/>
      </w:pPr>
      <w:r w:rsidRPr="00154DB5">
        <w:t xml:space="preserve">Funding also supports the trial of complementary </w:t>
      </w:r>
      <w:r w:rsidRPr="006D35B4">
        <w:t>non</w:t>
      </w:r>
      <w:r w:rsidRPr="006D35B4">
        <w:noBreakHyphen/>
        <w:t>legal supports</w:t>
      </w:r>
      <w:r w:rsidRPr="00154DB5">
        <w:t xml:space="preserve">, including culturally safe justice system navigators and improvements in access to </w:t>
      </w:r>
      <w:r w:rsidRPr="006D35B4">
        <w:t>restorative justice pathways</w:t>
      </w:r>
      <w:r w:rsidRPr="00154DB5">
        <w:t>, where appropriate.</w:t>
      </w:r>
    </w:p>
    <w:p w14:paraId="47A39A5A" w14:textId="62EFD1F1" w:rsidR="00154DB5" w:rsidRPr="00154DB5" w:rsidRDefault="00154DB5" w:rsidP="00BC309A">
      <w:pPr>
        <w:pStyle w:val="Dash"/>
        <w:numPr>
          <w:ilvl w:val="0"/>
          <w:numId w:val="33"/>
        </w:numPr>
        <w:ind w:left="714" w:hanging="357"/>
      </w:pPr>
      <w:r w:rsidRPr="006D35B4">
        <w:t>$1.2 million over two years from 2025–26</w:t>
      </w:r>
      <w:r w:rsidRPr="00154DB5">
        <w:t xml:space="preserve"> to extend the </w:t>
      </w:r>
      <w:r w:rsidRPr="006D35B4">
        <w:t>ALRC’s lived experience Advisory Group</w:t>
      </w:r>
      <w:r w:rsidRPr="00154DB5">
        <w:t xml:space="preserve"> for one year to support implementation of the Inquiry’s recommendations and to</w:t>
      </w:r>
      <w:r w:rsidR="00E6377C">
        <w:t> </w:t>
      </w:r>
      <w:r w:rsidRPr="00154DB5">
        <w:t>strengthen engagement with sector stakeholders and experts.</w:t>
      </w:r>
    </w:p>
    <w:p w14:paraId="6A654FBA" w14:textId="2B715865" w:rsidR="00154DB5" w:rsidRPr="00154DB5" w:rsidRDefault="00154DB5" w:rsidP="00BC309A">
      <w:pPr>
        <w:pStyle w:val="Dash"/>
        <w:numPr>
          <w:ilvl w:val="0"/>
          <w:numId w:val="33"/>
        </w:numPr>
        <w:ind w:left="714" w:hanging="357"/>
      </w:pPr>
      <w:r w:rsidRPr="006D35B4">
        <w:t>$0.6 million in 2025–26</w:t>
      </w:r>
      <w:r w:rsidRPr="00154DB5">
        <w:t xml:space="preserve"> to engage academics and other experts to:</w:t>
      </w:r>
    </w:p>
    <w:p w14:paraId="4BB07507" w14:textId="12A7E5B9" w:rsidR="00154DB5" w:rsidRPr="00154DB5" w:rsidRDefault="00456453" w:rsidP="0031544E">
      <w:pPr>
        <w:pStyle w:val="ListParagraph"/>
        <w:numPr>
          <w:ilvl w:val="1"/>
          <w:numId w:val="26"/>
        </w:numPr>
        <w:spacing w:before="120" w:after="120"/>
        <w:ind w:left="1434" w:hanging="357"/>
      </w:pPr>
      <w:r>
        <w:t>R</w:t>
      </w:r>
      <w:r w:rsidR="00154DB5" w:rsidRPr="00154DB5">
        <w:t>esearch systemic factors contributing to the withdrawal of sexual violence complaints</w:t>
      </w:r>
      <w:r w:rsidR="00563E08">
        <w:t>.</w:t>
      </w:r>
    </w:p>
    <w:p w14:paraId="4B865AF2" w14:textId="02723D65" w:rsidR="00154DB5" w:rsidRPr="00154DB5" w:rsidRDefault="00456453" w:rsidP="0031544E">
      <w:pPr>
        <w:pStyle w:val="ListParagraph"/>
        <w:numPr>
          <w:ilvl w:val="1"/>
          <w:numId w:val="26"/>
        </w:numPr>
        <w:spacing w:before="120" w:after="120"/>
        <w:ind w:left="1434" w:hanging="357"/>
      </w:pPr>
      <w:r>
        <w:t>R</w:t>
      </w:r>
      <w:r w:rsidR="00154DB5" w:rsidRPr="00154DB5">
        <w:t>eview supports provided during the police investigation phase</w:t>
      </w:r>
      <w:r w:rsidR="00563E08">
        <w:t>.</w:t>
      </w:r>
    </w:p>
    <w:p w14:paraId="7C5BC1BD" w14:textId="061693FD" w:rsidR="00154DB5" w:rsidRPr="00154DB5" w:rsidRDefault="00456453" w:rsidP="0031544E">
      <w:pPr>
        <w:pStyle w:val="ListParagraph"/>
        <w:numPr>
          <w:ilvl w:val="1"/>
          <w:numId w:val="26"/>
        </w:numPr>
        <w:spacing w:before="120" w:after="120"/>
        <w:ind w:left="1434" w:hanging="357"/>
      </w:pPr>
      <w:r>
        <w:t>C</w:t>
      </w:r>
      <w:r w:rsidR="00154DB5" w:rsidRPr="00154DB5">
        <w:t xml:space="preserve">ommence scoping work on an </w:t>
      </w:r>
      <w:r w:rsidR="00154DB5" w:rsidRPr="006D35B4">
        <w:t>independent complaints mechanism</w:t>
      </w:r>
      <w:r w:rsidR="00154DB5" w:rsidRPr="00154DB5">
        <w:t xml:space="preserve"> to review police decisions not to pursue charges.</w:t>
      </w:r>
    </w:p>
    <w:p w14:paraId="0D139113" w14:textId="0E6F46FC" w:rsidR="00C07205" w:rsidRPr="001627AD" w:rsidRDefault="00C07205" w:rsidP="0008505C">
      <w:pPr>
        <w:pStyle w:val="Heading3"/>
      </w:pPr>
      <w:bookmarkStart w:id="117" w:name="_Toc227829579"/>
      <w:r w:rsidRPr="001627AD">
        <w:t xml:space="preserve">Strengthening access to </w:t>
      </w:r>
      <w:r w:rsidR="0045154C">
        <w:t>l</w:t>
      </w:r>
      <w:r w:rsidRPr="001627AD">
        <w:t>egal services</w:t>
      </w:r>
      <w:bookmarkEnd w:id="117"/>
    </w:p>
    <w:p w14:paraId="42B12F6A" w14:textId="35C83D05" w:rsidR="00C07205" w:rsidRDefault="00C07205" w:rsidP="00C07205">
      <w:r>
        <w:t xml:space="preserve">The </w:t>
      </w:r>
      <w:r w:rsidR="000D3869">
        <w:t>g</w:t>
      </w:r>
      <w:r>
        <w:t xml:space="preserve">overnment is providing $3.9 billion over </w:t>
      </w:r>
      <w:r w:rsidR="00AE5D92">
        <w:t>five</w:t>
      </w:r>
      <w:r>
        <w:t xml:space="preserve"> years from 1 July 2025 to the National Access to</w:t>
      </w:r>
      <w:r w:rsidR="004A02DF">
        <w:t> </w:t>
      </w:r>
      <w:r>
        <w:t xml:space="preserve">Justice Partnership (NAJP). The NAJP is a National Agreement between the </w:t>
      </w:r>
      <w:r w:rsidR="00E175A7">
        <w:t>g</w:t>
      </w:r>
      <w:r>
        <w:t>overnment and all states and territories</w:t>
      </w:r>
      <w:r w:rsidRPr="00933EC6">
        <w:t> to enhance access to justice for people experiencing vulnerability and financial disadvantage.</w:t>
      </w:r>
      <w:r>
        <w:t xml:space="preserve"> The NAJP will:</w:t>
      </w:r>
    </w:p>
    <w:p w14:paraId="2274C11D" w14:textId="556C7A41" w:rsidR="00C07205" w:rsidRPr="001627AD" w:rsidRDefault="00C241B1" w:rsidP="00BB265C">
      <w:pPr>
        <w:pStyle w:val="Dash"/>
        <w:numPr>
          <w:ilvl w:val="0"/>
          <w:numId w:val="33"/>
        </w:numPr>
        <w:ind w:left="714" w:hanging="357"/>
      </w:pPr>
      <w:r>
        <w:t>P</w:t>
      </w:r>
      <w:r w:rsidR="00C07205" w:rsidRPr="001627AD">
        <w:t>rovide essential legal assistance services to people who are unable to afford private legal services including in family, civil, administrative and criminal law</w:t>
      </w:r>
      <w:r w:rsidR="00563E08">
        <w:t>.</w:t>
      </w:r>
    </w:p>
    <w:p w14:paraId="74213393" w14:textId="658EEC54" w:rsidR="00C07205" w:rsidRPr="001627AD" w:rsidRDefault="00C241B1" w:rsidP="00BB265C">
      <w:pPr>
        <w:pStyle w:val="Dash"/>
        <w:numPr>
          <w:ilvl w:val="0"/>
          <w:numId w:val="33"/>
        </w:numPr>
        <w:ind w:left="714" w:hanging="357"/>
      </w:pPr>
      <w:r>
        <w:t>F</w:t>
      </w:r>
      <w:r w:rsidR="00C07205" w:rsidRPr="001627AD">
        <w:t>ocus on providing services for women and children who are escaping or at risk of</w:t>
      </w:r>
      <w:r w:rsidR="004A02DF">
        <w:t> </w:t>
      </w:r>
      <w:r w:rsidR="00C07205" w:rsidRPr="001627AD">
        <w:t>experiencing family and domestic violence</w:t>
      </w:r>
      <w:r w:rsidR="00563E08">
        <w:t>.</w:t>
      </w:r>
    </w:p>
    <w:p w14:paraId="748180A6" w14:textId="1306A235" w:rsidR="00C07205" w:rsidRDefault="00C241B1" w:rsidP="00BB265C">
      <w:pPr>
        <w:pStyle w:val="Dash"/>
        <w:numPr>
          <w:ilvl w:val="0"/>
          <w:numId w:val="33"/>
        </w:numPr>
        <w:ind w:left="714" w:hanging="357"/>
      </w:pPr>
      <w:r>
        <w:t>P</w:t>
      </w:r>
      <w:r w:rsidR="00C07205" w:rsidRPr="001627AD">
        <w:t>rovide culturally appropriate legal assistance services to Aboriginal and Torres Strait Islander peoples, who are overrepresented in the criminal justice system.</w:t>
      </w:r>
    </w:p>
    <w:p w14:paraId="27622922" w14:textId="2B81EFE4" w:rsidR="00D36E3B" w:rsidRPr="00D44745" w:rsidRDefault="009A2A09" w:rsidP="0008505C">
      <w:pPr>
        <w:pStyle w:val="Heading3"/>
      </w:pPr>
      <w:bookmarkStart w:id="118" w:name="_Toc227829580"/>
      <w:r w:rsidRPr="00D44745">
        <w:t>Delivery s</w:t>
      </w:r>
      <w:r w:rsidR="00372029" w:rsidRPr="00D44745">
        <w:t>upport for veterans</w:t>
      </w:r>
      <w:bookmarkEnd w:id="118"/>
    </w:p>
    <w:p w14:paraId="7524AC91" w14:textId="083BD01F" w:rsidR="00592052" w:rsidRPr="00D34DEF" w:rsidRDefault="00FA1B38" w:rsidP="00D024B6">
      <w:r w:rsidRPr="00D44745">
        <w:t xml:space="preserve">The </w:t>
      </w:r>
      <w:r w:rsidR="00852423">
        <w:t>g</w:t>
      </w:r>
      <w:r w:rsidRPr="00D44745">
        <w:t xml:space="preserve">overnment </w:t>
      </w:r>
      <w:r w:rsidR="003941DC">
        <w:t xml:space="preserve">is providing </w:t>
      </w:r>
      <w:r w:rsidRPr="00D44745">
        <w:t>$47.6 million in 2025–26 to address the additional increased demand for downstream services following the increase in the determination of veterans’ claims. This</w:t>
      </w:r>
      <w:r w:rsidR="008F436E">
        <w:t> </w:t>
      </w:r>
      <w:r w:rsidRPr="00D44745">
        <w:t xml:space="preserve">includes additional resourcing for the Veterans’ Access Network, Veteran Support Officers, </w:t>
      </w:r>
      <w:r w:rsidRPr="00D44745">
        <w:lastRenderedPageBreak/>
        <w:t>complex case management, information access and mental health support. Since 2022, the</w:t>
      </w:r>
      <w:r w:rsidR="008F436E">
        <w:t> </w:t>
      </w:r>
      <w:r w:rsidR="00852423">
        <w:t>g</w:t>
      </w:r>
      <w:r w:rsidRPr="00D44745">
        <w:t>overnment’s investment in additional resourcing for the Department of Veterans’ Affairs to</w:t>
      </w:r>
      <w:r w:rsidR="008F436E">
        <w:t> </w:t>
      </w:r>
      <w:r w:rsidRPr="00D44745">
        <w:t>clear the claims backlog and process additional claims has resulted in an additional $13 billion in</w:t>
      </w:r>
      <w:r w:rsidR="008F436E">
        <w:t> </w:t>
      </w:r>
      <w:r w:rsidRPr="00D44745">
        <w:t>payments to</w:t>
      </w:r>
      <w:r w:rsidR="00E6377C">
        <w:t> </w:t>
      </w:r>
      <w:r w:rsidRPr="00D44745">
        <w:t>veterans.</w:t>
      </w:r>
    </w:p>
    <w:p w14:paraId="164D20D8" w14:textId="6A3E42CC" w:rsidR="004879D7" w:rsidRPr="007F4777" w:rsidRDefault="008262E2" w:rsidP="0008505C">
      <w:pPr>
        <w:pStyle w:val="Heading2"/>
      </w:pPr>
      <w:bookmarkStart w:id="119" w:name="_Toc227829581"/>
      <w:r>
        <w:t>Housing and homelessness</w:t>
      </w:r>
      <w:bookmarkEnd w:id="119"/>
    </w:p>
    <w:p w14:paraId="27F1B026" w14:textId="57E42807" w:rsidR="004879D7" w:rsidRDefault="004879D7" w:rsidP="004879D7">
      <w:pPr>
        <w:pStyle w:val="Heading3"/>
      </w:pPr>
      <w:bookmarkStart w:id="120" w:name="_Toc192239256"/>
      <w:bookmarkStart w:id="121" w:name="_Toc224828592"/>
      <w:bookmarkStart w:id="122" w:name="_Toc227829582"/>
      <w:r>
        <w:t xml:space="preserve">Building more </w:t>
      </w:r>
      <w:r w:rsidR="009607D7">
        <w:t xml:space="preserve">social and </w:t>
      </w:r>
      <w:r>
        <w:t>affordable homes</w:t>
      </w:r>
      <w:bookmarkEnd w:id="120"/>
      <w:bookmarkEnd w:id="121"/>
      <w:bookmarkEnd w:id="122"/>
    </w:p>
    <w:p w14:paraId="7DBAD21B" w14:textId="719584AB" w:rsidR="00E26CB2" w:rsidRPr="00AB12EA" w:rsidRDefault="1D5D347A" w:rsidP="5AE2D801">
      <w:pPr>
        <w:rPr>
          <w:sz w:val="20"/>
        </w:rPr>
      </w:pPr>
      <w:r w:rsidRPr="5AE2D801">
        <w:rPr>
          <w:rFonts w:eastAsiaTheme="majorEastAsia"/>
        </w:rPr>
        <w:t>The</w:t>
      </w:r>
      <w:r>
        <w:t xml:space="preserve"> </w:t>
      </w:r>
      <w:r w:rsidR="00852423">
        <w:t>g</w:t>
      </w:r>
      <w:r>
        <w:t xml:space="preserve">overnment is </w:t>
      </w:r>
      <w:r w:rsidR="005153DA">
        <w:t xml:space="preserve">delivering on </w:t>
      </w:r>
      <w:r w:rsidR="00717498">
        <w:t xml:space="preserve">an ambitious $45 billion plan to build </w:t>
      </w:r>
      <w:r w:rsidR="00156AE4" w:rsidRPr="00156AE4">
        <w:t>more homes, get more Australians into homeownership, and give renters a better deal. This plan provides national leadership to address housing supply, affordability and homelessness, working closely with state, territory and local governments, industry and communities.</w:t>
      </w:r>
      <w:r w:rsidR="001B6254">
        <w:t xml:space="preserve"> Key elements of the </w:t>
      </w:r>
      <w:r w:rsidR="006E08AF">
        <w:t>g</w:t>
      </w:r>
      <w:r w:rsidR="001B6254">
        <w:t>overnment</w:t>
      </w:r>
      <w:r w:rsidR="006E08AF">
        <w:t>’</w:t>
      </w:r>
      <w:r w:rsidR="001B6254">
        <w:t xml:space="preserve">s </w:t>
      </w:r>
      <w:r w:rsidR="00893898">
        <w:t>housing agenda include:</w:t>
      </w:r>
      <w:r>
        <w:t xml:space="preserve">  </w:t>
      </w:r>
    </w:p>
    <w:p w14:paraId="3CBD1C6A" w14:textId="5DDA022B" w:rsidR="000F53D3" w:rsidRPr="000F53D3" w:rsidRDefault="000F53D3" w:rsidP="001472A5">
      <w:pPr>
        <w:spacing w:before="120" w:after="120"/>
      </w:pPr>
      <w:r w:rsidRPr="000F53D3">
        <w:t>Driving system</w:t>
      </w:r>
      <w:r w:rsidRPr="000F53D3">
        <w:noBreakHyphen/>
        <w:t>wide reform and new supply</w:t>
      </w:r>
      <w:r>
        <w:t>:</w:t>
      </w:r>
    </w:p>
    <w:p w14:paraId="3DF7EB6B" w14:textId="21A34635" w:rsidR="000F53D3" w:rsidRPr="000F53D3" w:rsidRDefault="000F53D3" w:rsidP="007171CD">
      <w:pPr>
        <w:pStyle w:val="Dash"/>
        <w:numPr>
          <w:ilvl w:val="0"/>
          <w:numId w:val="33"/>
        </w:numPr>
        <w:ind w:left="714" w:hanging="357"/>
      </w:pPr>
      <w:r w:rsidRPr="000F53D3">
        <w:t>Providing national leadership through the aspirational target of 1.2 million new, well</w:t>
      </w:r>
      <w:r w:rsidRPr="000F53D3">
        <w:noBreakHyphen/>
        <w:t>located homes under the National Housing Accord, driving reforms across planning, zoning and housing delivery systems.</w:t>
      </w:r>
    </w:p>
    <w:p w14:paraId="6B0F4AB3" w14:textId="77777777" w:rsidR="000F53D3" w:rsidRPr="000F53D3" w:rsidRDefault="000F53D3" w:rsidP="007171CD">
      <w:pPr>
        <w:pStyle w:val="Dash"/>
        <w:numPr>
          <w:ilvl w:val="0"/>
          <w:numId w:val="33"/>
        </w:numPr>
        <w:ind w:left="714" w:hanging="357"/>
      </w:pPr>
      <w:r w:rsidRPr="000F53D3">
        <w:t xml:space="preserve">Making it easier to build more homes, more quickly by: </w:t>
      </w:r>
    </w:p>
    <w:p w14:paraId="44B1A545" w14:textId="454D37AC" w:rsidR="000F53D3" w:rsidRPr="000F53D3" w:rsidRDefault="00456453" w:rsidP="00F00818">
      <w:pPr>
        <w:pStyle w:val="ListParagraph"/>
        <w:numPr>
          <w:ilvl w:val="1"/>
          <w:numId w:val="26"/>
        </w:numPr>
        <w:spacing w:before="120" w:after="120"/>
        <w:ind w:left="1434" w:hanging="357"/>
      </w:pPr>
      <w:r>
        <w:t>P</w:t>
      </w:r>
      <w:r w:rsidR="000F53D3" w:rsidRPr="000F53D3">
        <w:t>ausing and streamlining the National Construction Code</w:t>
      </w:r>
    </w:p>
    <w:p w14:paraId="6E1E25CD" w14:textId="1BECA888" w:rsidR="000F53D3" w:rsidRPr="000F53D3" w:rsidRDefault="00456453" w:rsidP="00F00818">
      <w:pPr>
        <w:pStyle w:val="ListParagraph"/>
        <w:numPr>
          <w:ilvl w:val="1"/>
          <w:numId w:val="26"/>
        </w:numPr>
        <w:spacing w:before="120" w:after="120"/>
        <w:ind w:left="1434" w:hanging="357"/>
      </w:pPr>
      <w:r>
        <w:t>R</w:t>
      </w:r>
      <w:r w:rsidR="000F53D3" w:rsidRPr="000F53D3">
        <w:t>eforming environmental approvals</w:t>
      </w:r>
    </w:p>
    <w:p w14:paraId="6D4F0AC5" w14:textId="6DCC954D" w:rsidR="008D3077" w:rsidRDefault="00456453" w:rsidP="00F00818">
      <w:pPr>
        <w:pStyle w:val="ListParagraph"/>
        <w:numPr>
          <w:ilvl w:val="1"/>
          <w:numId w:val="26"/>
        </w:numPr>
        <w:spacing w:before="120" w:after="120"/>
        <w:ind w:left="1434" w:hanging="357"/>
      </w:pPr>
      <w:r>
        <w:t>W</w:t>
      </w:r>
      <w:r w:rsidR="000F53D3" w:rsidRPr="000F53D3">
        <w:t>orking with states and territories through the National Planning Reform Blueprint to</w:t>
      </w:r>
      <w:r w:rsidR="008D3077" w:rsidRPr="008D3077">
        <w:t xml:space="preserve"> improve housing supply and affordability</w:t>
      </w:r>
      <w:r w:rsidR="008D3077">
        <w:t>, and</w:t>
      </w:r>
    </w:p>
    <w:p w14:paraId="4C3058D8" w14:textId="5543C841" w:rsidR="008D3077" w:rsidRDefault="00456453" w:rsidP="00F00818">
      <w:pPr>
        <w:pStyle w:val="ListParagraph"/>
        <w:numPr>
          <w:ilvl w:val="1"/>
          <w:numId w:val="26"/>
        </w:numPr>
        <w:spacing w:before="120" w:after="120"/>
        <w:ind w:left="1434" w:hanging="357"/>
      </w:pPr>
      <w:r>
        <w:t>A</w:t>
      </w:r>
      <w:r w:rsidR="004F1E2F" w:rsidRPr="00A07ABC">
        <w:t>ccelerating the uptake of productivity-enhancing modern methods of construction, through regulatory reforms and investment.</w:t>
      </w:r>
    </w:p>
    <w:p w14:paraId="44EAF67F" w14:textId="4680BD87" w:rsidR="000F53D3" w:rsidRPr="000F53D3" w:rsidRDefault="000F53D3" w:rsidP="007171CD">
      <w:pPr>
        <w:pStyle w:val="Dash"/>
        <w:numPr>
          <w:ilvl w:val="0"/>
          <w:numId w:val="33"/>
        </w:numPr>
        <w:ind w:left="714" w:hanging="357"/>
      </w:pPr>
      <w:r w:rsidRPr="000F53D3">
        <w:t>Training more skilled workers to deliver new housing through Free TAFE and $10,000 apprenticeship incentives for tradies.</w:t>
      </w:r>
    </w:p>
    <w:p w14:paraId="04FF2F6C" w14:textId="77777777" w:rsidR="000F53D3" w:rsidRPr="000F53D3" w:rsidRDefault="000F53D3" w:rsidP="007171CD">
      <w:pPr>
        <w:pStyle w:val="Dash"/>
        <w:numPr>
          <w:ilvl w:val="0"/>
          <w:numId w:val="33"/>
        </w:numPr>
        <w:ind w:left="714" w:hanging="357"/>
      </w:pPr>
      <w:r w:rsidRPr="000F53D3">
        <w:t>Unlocking thousands of new market homes through Build to Rent reforms and targeted investments in enabling and critical infrastructure.</w:t>
      </w:r>
    </w:p>
    <w:p w14:paraId="4CCAE813" w14:textId="507A0875" w:rsidR="000F53D3" w:rsidRPr="000F53D3" w:rsidRDefault="000F53D3" w:rsidP="001472A5">
      <w:pPr>
        <w:spacing w:before="120" w:after="120"/>
      </w:pPr>
      <w:r w:rsidRPr="000F53D3">
        <w:t>Supporting home ownershi</w:t>
      </w:r>
      <w:r>
        <w:t>p:</w:t>
      </w:r>
    </w:p>
    <w:p w14:paraId="1F35F054" w14:textId="7A3364C7" w:rsidR="000F53D3" w:rsidRPr="000F53D3" w:rsidRDefault="000F53D3" w:rsidP="00D127FA">
      <w:pPr>
        <w:pStyle w:val="Dash"/>
        <w:numPr>
          <w:ilvl w:val="0"/>
          <w:numId w:val="33"/>
        </w:numPr>
        <w:ind w:left="714" w:hanging="357"/>
      </w:pPr>
      <w:r w:rsidRPr="000F53D3">
        <w:t>Helping more than 2</w:t>
      </w:r>
      <w:r w:rsidR="003B271B">
        <w:t>47</w:t>
      </w:r>
      <w:r w:rsidRPr="000F53D3">
        <w:t xml:space="preserve">,000 Australians into homeownership through the </w:t>
      </w:r>
      <w:r w:rsidR="00852423">
        <w:t>g</w:t>
      </w:r>
      <w:r w:rsidRPr="000F53D3">
        <w:t>overnment’s 5</w:t>
      </w:r>
      <w:r w:rsidR="003B271B">
        <w:t>%</w:t>
      </w:r>
      <w:r w:rsidR="00DD1FAD">
        <w:t> </w:t>
      </w:r>
      <w:r w:rsidRPr="000F53D3">
        <w:t>Deposit Scheme</w:t>
      </w:r>
      <w:r w:rsidR="003B271B">
        <w:t xml:space="preserve"> since May 2022</w:t>
      </w:r>
      <w:r w:rsidR="000B73D9">
        <w:t xml:space="preserve"> to 20 April 2026</w:t>
      </w:r>
      <w:r w:rsidRPr="000F53D3">
        <w:t>.</w:t>
      </w:r>
    </w:p>
    <w:p w14:paraId="73518EAB" w14:textId="5A3FEE6A" w:rsidR="000F53D3" w:rsidRPr="000F53D3" w:rsidRDefault="000F53D3" w:rsidP="00D127FA">
      <w:pPr>
        <w:pStyle w:val="Dash"/>
        <w:numPr>
          <w:ilvl w:val="0"/>
          <w:numId w:val="33"/>
        </w:numPr>
        <w:ind w:left="714" w:hanging="357"/>
      </w:pPr>
      <w:r w:rsidRPr="000F53D3">
        <w:t>Supporting low</w:t>
      </w:r>
      <w:r w:rsidRPr="000F53D3">
        <w:noBreakHyphen/>
        <w:t xml:space="preserve"> and </w:t>
      </w:r>
      <w:r w:rsidR="007B7887">
        <w:t>middle</w:t>
      </w:r>
      <w:r w:rsidRPr="000F53D3">
        <w:noBreakHyphen/>
        <w:t>income earners locked out of homeownership through the Help to Buy shared equity scheme, now open.</w:t>
      </w:r>
    </w:p>
    <w:p w14:paraId="17A94261" w14:textId="77777777" w:rsidR="00E67FDD" w:rsidRDefault="00E67FDD" w:rsidP="001472A5">
      <w:pPr>
        <w:spacing w:before="120" w:after="120"/>
      </w:pPr>
      <w:r>
        <w:br w:type="page"/>
      </w:r>
    </w:p>
    <w:p w14:paraId="1ADB3341" w14:textId="61930CF4" w:rsidR="000F53D3" w:rsidRPr="000F53D3" w:rsidRDefault="000F53D3" w:rsidP="001472A5">
      <w:pPr>
        <w:spacing w:before="120" w:after="120"/>
      </w:pPr>
      <w:r w:rsidRPr="000F53D3">
        <w:lastRenderedPageBreak/>
        <w:t>Building more social and affordable housing</w:t>
      </w:r>
      <w:r>
        <w:t>:</w:t>
      </w:r>
    </w:p>
    <w:p w14:paraId="630DDC26" w14:textId="509BAE75" w:rsidR="00313790" w:rsidRDefault="000F53D3" w:rsidP="00506095">
      <w:pPr>
        <w:pStyle w:val="Dash"/>
        <w:numPr>
          <w:ilvl w:val="0"/>
          <w:numId w:val="33"/>
        </w:numPr>
        <w:ind w:left="714" w:hanging="357"/>
      </w:pPr>
      <w:r w:rsidRPr="000F53D3">
        <w:t xml:space="preserve">Establishing the $10 billion Housing Australia Future Fund (HAFF) to deliver 20,000 new social homes and 10,000 new affordable rental homes in its first five years, </w:t>
      </w:r>
      <w:r w:rsidR="00313790" w:rsidRPr="00313790">
        <w:t>including for a range of</w:t>
      </w:r>
      <w:r w:rsidR="006E08AF">
        <w:t> </w:t>
      </w:r>
      <w:r w:rsidR="00313790" w:rsidRPr="00313790">
        <w:t>acute housing needs, including repair and maintenance in remote Indigenous communities, crisis and transitional accommodation for women and children, and housing support for Veterans who are experiencing or at risk of homelessness.</w:t>
      </w:r>
    </w:p>
    <w:p w14:paraId="2D55742C" w14:textId="71D250DE" w:rsidR="007C291B" w:rsidRDefault="007C291B" w:rsidP="00506095">
      <w:pPr>
        <w:pStyle w:val="Dash"/>
        <w:numPr>
          <w:ilvl w:val="0"/>
          <w:numId w:val="33"/>
        </w:numPr>
        <w:ind w:left="714" w:hanging="357"/>
      </w:pPr>
      <w:r w:rsidRPr="007C291B">
        <w:t>The National Housing Accord will support the delivery of 10,000 new affordable dwellings. Under the National Housing Accord, the Commonwealth, states and territories have also agreed to an aspirational target of building 1.2 million well-located homes over five years supported through planning and zoning reforms</w:t>
      </w:r>
      <w:r>
        <w:t>.</w:t>
      </w:r>
    </w:p>
    <w:p w14:paraId="1EA31EB1" w14:textId="584189EF" w:rsidR="000F53D3" w:rsidRPr="000F53D3" w:rsidRDefault="000F53D3" w:rsidP="00506095">
      <w:pPr>
        <w:pStyle w:val="Dash"/>
        <w:numPr>
          <w:ilvl w:val="0"/>
          <w:numId w:val="33"/>
        </w:numPr>
        <w:ind w:left="714" w:hanging="357"/>
      </w:pPr>
      <w:r w:rsidRPr="000F53D3">
        <w:t xml:space="preserve">Delivering more than 21,000 social and affordable homes through Round 3 of the HAFF, contributing to the </w:t>
      </w:r>
      <w:r w:rsidR="00852423">
        <w:t>g</w:t>
      </w:r>
      <w:r w:rsidRPr="000F53D3">
        <w:t>overnment’s commitment to 40,000 social and affordable homes by</w:t>
      </w:r>
      <w:r w:rsidR="006E08AF">
        <w:t> </w:t>
      </w:r>
      <w:r w:rsidRPr="000F53D3">
        <w:t>30</w:t>
      </w:r>
      <w:r w:rsidR="006E08AF">
        <w:t> </w:t>
      </w:r>
      <w:r w:rsidRPr="000F53D3">
        <w:t>June 2029 through the HAFF and the National Housing Accord.</w:t>
      </w:r>
    </w:p>
    <w:p w14:paraId="72DD2FBC" w14:textId="17E95B69" w:rsidR="000F53D3" w:rsidRPr="000F53D3" w:rsidRDefault="000F53D3" w:rsidP="00506095">
      <w:pPr>
        <w:pStyle w:val="Dash"/>
        <w:numPr>
          <w:ilvl w:val="0"/>
          <w:numId w:val="33"/>
        </w:numPr>
        <w:ind w:left="714" w:hanging="357"/>
      </w:pPr>
      <w:r w:rsidRPr="000F53D3">
        <w:t>Expanding support for First Nations housing through $600 million dedicated in HAFF Round 3, access to concessional loans, and a 10</w:t>
      </w:r>
      <w:r w:rsidR="00023F6A">
        <w:t>%</w:t>
      </w:r>
      <w:r w:rsidRPr="000F53D3">
        <w:t xml:space="preserve"> First Nations tenancy target across all Round 3 social housing.</w:t>
      </w:r>
    </w:p>
    <w:p w14:paraId="3C343C79" w14:textId="72EF465D" w:rsidR="002F4107" w:rsidRDefault="001C1B05" w:rsidP="00506095">
      <w:pPr>
        <w:pStyle w:val="Dash"/>
        <w:numPr>
          <w:ilvl w:val="0"/>
          <w:numId w:val="33"/>
        </w:numPr>
        <w:ind w:left="714" w:hanging="357"/>
      </w:pPr>
      <w:r w:rsidRPr="001C1B05">
        <w:t>Increasing the cap on the Commonwealth’s guarantee over Housing Australia’s liabilities from $26 billion to $44 billion to support commitments for HAFF Round 3 projects.</w:t>
      </w:r>
    </w:p>
    <w:p w14:paraId="128FDCD8" w14:textId="75E8A083" w:rsidR="007C11A9" w:rsidRDefault="007C11A9" w:rsidP="00506095">
      <w:pPr>
        <w:pStyle w:val="Dash"/>
        <w:numPr>
          <w:ilvl w:val="0"/>
          <w:numId w:val="33"/>
        </w:numPr>
        <w:ind w:left="714" w:hanging="357"/>
      </w:pPr>
      <w:r w:rsidRPr="007C11A9">
        <w:t>The National Housing Infrastructure Facility (NHIF) provides support in the form of</w:t>
      </w:r>
      <w:r w:rsidR="001C33E4">
        <w:t> </w:t>
      </w:r>
      <w:r w:rsidRPr="007C11A9">
        <w:t>concessional loans and grants. There are three streams of NHIF. $1 billion (up to $175 million in grants) is available for housing-enabling critical infrastructure and social and affordable housing. An additional $1 billion (up to $700 million in grants) is available for crisis and transitional accommodation under HAFF Crisis and Transitional</w:t>
      </w:r>
      <w:r>
        <w:t>.</w:t>
      </w:r>
    </w:p>
    <w:p w14:paraId="4ADE522E" w14:textId="50274D85" w:rsidR="00262F55" w:rsidRDefault="00262F55" w:rsidP="00506095">
      <w:pPr>
        <w:pStyle w:val="Dash"/>
        <w:numPr>
          <w:ilvl w:val="0"/>
          <w:numId w:val="33"/>
        </w:numPr>
        <w:ind w:left="714" w:hanging="357"/>
      </w:pPr>
      <w:r w:rsidRPr="00262F55">
        <w:t>Providing $2 billion through the Social Housing Accelerator to deliver around 4,000 new and refurbished social homes across Australia</w:t>
      </w:r>
      <w:r>
        <w:t>.</w:t>
      </w:r>
    </w:p>
    <w:p w14:paraId="12848AF3" w14:textId="050122B5" w:rsidR="000F53D3" w:rsidRPr="000F53D3" w:rsidRDefault="000F53D3" w:rsidP="00506095">
      <w:pPr>
        <w:pStyle w:val="Dash"/>
        <w:numPr>
          <w:ilvl w:val="0"/>
          <w:numId w:val="33"/>
        </w:numPr>
        <w:ind w:left="714" w:hanging="357"/>
      </w:pPr>
      <w:r w:rsidRPr="000F53D3">
        <w:t xml:space="preserve">Contributing to a landmark $4 billion investment with the Northern Territory </w:t>
      </w:r>
      <w:r w:rsidR="00852423">
        <w:t>g</w:t>
      </w:r>
      <w:r w:rsidRPr="000F53D3">
        <w:t>overnment to</w:t>
      </w:r>
      <w:r w:rsidR="006E08AF">
        <w:t> </w:t>
      </w:r>
      <w:r w:rsidRPr="000F53D3">
        <w:t>deliver housing, housing improvements and essential infrastructure in remote communities and on homelands</w:t>
      </w:r>
      <w:r w:rsidR="00F45EAC">
        <w:t xml:space="preserve">. </w:t>
      </w:r>
      <w:r w:rsidR="00F45EAC" w:rsidRPr="00981667">
        <w:rPr>
          <w:rFonts w:asciiTheme="majorHAnsi" w:hAnsiTheme="majorHAnsi" w:cstheme="majorHAnsi"/>
          <w:color w:val="auto"/>
          <w:shd w:val="clear" w:color="auto" w:fill="FFFFFF"/>
        </w:rPr>
        <w:t>The investment will contribute to Closing the Gap Outcome 9: Aboriginal and Torres Strait Islander people secure appropriate, affordable housing that is aligned with their priorities and needs.</w:t>
      </w:r>
    </w:p>
    <w:p w14:paraId="01D35556" w14:textId="2BFDE26E" w:rsidR="000F53D3" w:rsidRPr="000F53D3" w:rsidRDefault="000F53D3" w:rsidP="00506095">
      <w:pPr>
        <w:pStyle w:val="Dash"/>
        <w:numPr>
          <w:ilvl w:val="0"/>
          <w:numId w:val="33"/>
        </w:numPr>
        <w:ind w:left="714" w:hanging="357"/>
      </w:pPr>
      <w:r w:rsidRPr="000F53D3">
        <w:t xml:space="preserve">Providing $6 million to </w:t>
      </w:r>
      <w:r w:rsidR="005F6B10" w:rsidRPr="005F6B10">
        <w:t>extend</w:t>
      </w:r>
      <w:r w:rsidRPr="000F53D3">
        <w:t xml:space="preserve"> the Housing Policy Partnership, </w:t>
      </w:r>
      <w:r w:rsidR="005F6B10" w:rsidRPr="005F6B10">
        <w:t xml:space="preserve">a key commitment under the National Agreement on Closing the Gap, for two years from 2026–27. The Partnership brings together governments and </w:t>
      </w:r>
      <w:r w:rsidRPr="000F53D3">
        <w:t xml:space="preserve">First Nations </w:t>
      </w:r>
      <w:r w:rsidR="005F6B10" w:rsidRPr="005F6B10">
        <w:t>representatives to</w:t>
      </w:r>
      <w:r w:rsidRPr="000F53D3">
        <w:t xml:space="preserve"> have a genuine </w:t>
      </w:r>
      <w:r w:rsidR="005F6B10" w:rsidRPr="005F6B10">
        <w:t>say</w:t>
      </w:r>
      <w:r w:rsidRPr="000F53D3">
        <w:t xml:space="preserve"> in </w:t>
      </w:r>
      <w:r w:rsidR="005F6B10" w:rsidRPr="005F6B10">
        <w:t>the design and delivery of First Nations</w:t>
      </w:r>
      <w:r w:rsidRPr="000F53D3">
        <w:t xml:space="preserve"> housing.</w:t>
      </w:r>
    </w:p>
    <w:p w14:paraId="237D7B8B" w14:textId="6AAE71F1" w:rsidR="000F53D3" w:rsidRPr="000F53D3" w:rsidRDefault="000F53D3" w:rsidP="000F53D3">
      <w:r w:rsidRPr="000F53D3">
        <w:t xml:space="preserve">Through the </w:t>
      </w:r>
      <w:r w:rsidR="00DD1FAD">
        <w:t>g</w:t>
      </w:r>
      <w:r w:rsidRPr="000F53D3">
        <w:t>overnment</w:t>
      </w:r>
      <w:r w:rsidR="00F22F8F">
        <w:t>’s</w:t>
      </w:r>
      <w:r w:rsidR="003C766A">
        <w:t xml:space="preserve"> over</w:t>
      </w:r>
      <w:r w:rsidRPr="000F53D3">
        <w:t xml:space="preserve"> $45 billion </w:t>
      </w:r>
      <w:r w:rsidR="003C766A">
        <w:t xml:space="preserve">Homes for Australia </w:t>
      </w:r>
      <w:r w:rsidRPr="000F53D3">
        <w:t>plan</w:t>
      </w:r>
      <w:r w:rsidR="00315299">
        <w:t xml:space="preserve">, the </w:t>
      </w:r>
      <w:r w:rsidR="00852423">
        <w:t>g</w:t>
      </w:r>
      <w:r w:rsidR="00315299">
        <w:t>overnment</w:t>
      </w:r>
      <w:r w:rsidRPr="000F53D3">
        <w:t xml:space="preserve"> is boosting housing supply across the system, strengthening social and affordable housing, and ensuring more Australians can access secure, affordable places to live.</w:t>
      </w:r>
    </w:p>
    <w:p w14:paraId="1C5D9F64" w14:textId="77777777" w:rsidR="00E67FDD" w:rsidRDefault="00E67FDD" w:rsidP="004879D7">
      <w:pPr>
        <w:pStyle w:val="Heading3"/>
      </w:pPr>
      <w:bookmarkStart w:id="123" w:name="_Toc192239257"/>
      <w:bookmarkStart w:id="124" w:name="_Toc224828593"/>
      <w:r>
        <w:br w:type="page"/>
      </w:r>
    </w:p>
    <w:p w14:paraId="49ED0081" w14:textId="546A6210" w:rsidR="004879D7" w:rsidRDefault="004879D7" w:rsidP="004879D7">
      <w:pPr>
        <w:pStyle w:val="Heading3"/>
      </w:pPr>
      <w:bookmarkStart w:id="125" w:name="_Toc227829583"/>
      <w:r>
        <w:lastRenderedPageBreak/>
        <w:t>Household Energy Upgrades Fund – social housing component</w:t>
      </w:r>
      <w:bookmarkEnd w:id="123"/>
      <w:bookmarkEnd w:id="124"/>
      <w:bookmarkEnd w:id="125"/>
    </w:p>
    <w:p w14:paraId="69619AD5" w14:textId="4FD3ED4A" w:rsidR="005E1CC4" w:rsidRPr="00ED5E71" w:rsidRDefault="005E1CC4" w:rsidP="00876B5B">
      <w:pPr>
        <w:pStyle w:val="NormalWeb"/>
        <w:spacing w:before="0" w:beforeAutospacing="0" w:after="0" w:afterAutospacing="0"/>
        <w:rPr>
          <w:rFonts w:ascii="Calibri" w:eastAsiaTheme="minorEastAsia" w:hAnsi="Calibri"/>
        </w:rPr>
      </w:pPr>
      <w:r w:rsidRPr="00AB12EA">
        <w:rPr>
          <w:rFonts w:ascii="Calibri" w:eastAsiaTheme="minorEastAsia" w:hAnsi="Calibri" w:cs="Calibri"/>
          <w:color w:val="000000" w:themeColor="text1"/>
          <w:sz w:val="22"/>
          <w:szCs w:val="20"/>
        </w:rPr>
        <w:t xml:space="preserve">The </w:t>
      </w:r>
      <w:r w:rsidR="00852423">
        <w:rPr>
          <w:rFonts w:ascii="Calibri" w:eastAsiaTheme="minorEastAsia" w:hAnsi="Calibri" w:cs="Calibri"/>
          <w:color w:val="000000" w:themeColor="text1"/>
          <w:sz w:val="22"/>
          <w:szCs w:val="20"/>
        </w:rPr>
        <w:t>g</w:t>
      </w:r>
      <w:r w:rsidRPr="00AB12EA">
        <w:rPr>
          <w:rFonts w:ascii="Calibri" w:eastAsiaTheme="minorEastAsia" w:hAnsi="Calibri" w:cs="Calibri"/>
          <w:color w:val="000000" w:themeColor="text1"/>
          <w:sz w:val="22"/>
          <w:szCs w:val="20"/>
        </w:rPr>
        <w:t xml:space="preserve">overnment </w:t>
      </w:r>
      <w:r w:rsidR="00987124">
        <w:rPr>
          <w:rFonts w:ascii="Calibri" w:eastAsiaTheme="minorEastAsia" w:hAnsi="Calibri" w:cs="Calibri"/>
          <w:color w:val="000000" w:themeColor="text1"/>
          <w:sz w:val="22"/>
          <w:szCs w:val="20"/>
        </w:rPr>
        <w:t>ha</w:t>
      </w:r>
      <w:r w:rsidRPr="00AB12EA">
        <w:rPr>
          <w:rFonts w:ascii="Calibri" w:eastAsiaTheme="minorEastAsia" w:hAnsi="Calibri" w:cs="Calibri"/>
          <w:color w:val="000000" w:themeColor="text1"/>
          <w:sz w:val="22"/>
          <w:szCs w:val="20"/>
        </w:rPr>
        <w:t xml:space="preserve">s </w:t>
      </w:r>
      <w:r w:rsidR="00992323">
        <w:rPr>
          <w:rFonts w:ascii="Calibri" w:eastAsiaTheme="minorEastAsia" w:hAnsi="Calibri" w:cs="Calibri"/>
          <w:color w:val="000000" w:themeColor="text1"/>
          <w:sz w:val="22"/>
          <w:szCs w:val="20"/>
        </w:rPr>
        <w:t>provi</w:t>
      </w:r>
      <w:r w:rsidR="00987124">
        <w:rPr>
          <w:rFonts w:ascii="Calibri" w:eastAsiaTheme="minorEastAsia" w:hAnsi="Calibri" w:cs="Calibri"/>
          <w:color w:val="000000" w:themeColor="text1"/>
          <w:sz w:val="22"/>
          <w:szCs w:val="20"/>
        </w:rPr>
        <w:t>ded</w:t>
      </w:r>
      <w:r w:rsidR="00992323" w:rsidRPr="00AB12EA">
        <w:rPr>
          <w:rFonts w:ascii="Calibri" w:eastAsiaTheme="minorEastAsia" w:hAnsi="Calibri" w:cs="Calibri"/>
          <w:color w:val="000000" w:themeColor="text1"/>
          <w:sz w:val="22"/>
          <w:szCs w:val="20"/>
        </w:rPr>
        <w:t xml:space="preserve"> </w:t>
      </w:r>
      <w:r w:rsidRPr="00AB12EA">
        <w:rPr>
          <w:rFonts w:ascii="Calibri" w:eastAsiaTheme="minorEastAsia" w:hAnsi="Calibri" w:cs="Calibri"/>
          <w:color w:val="000000" w:themeColor="text1"/>
          <w:sz w:val="22"/>
          <w:szCs w:val="20"/>
        </w:rPr>
        <w:t>$1.3 billion in the Household Energy Upgrades Fund to help households save on energy bills</w:t>
      </w:r>
      <w:r w:rsidR="00E900FF" w:rsidRPr="00AB12EA">
        <w:rPr>
          <w:rFonts w:ascii="Calibri" w:eastAsiaTheme="minorEastAsia" w:hAnsi="Calibri" w:cs="Calibri"/>
          <w:color w:val="000000" w:themeColor="text1"/>
          <w:sz w:val="22"/>
          <w:szCs w:val="20"/>
        </w:rPr>
        <w:t xml:space="preserve">. </w:t>
      </w:r>
      <w:r w:rsidRPr="00876B5B">
        <w:rPr>
          <w:rFonts w:ascii="Calibri" w:eastAsiaTheme="minorEastAsia" w:hAnsi="Calibri"/>
          <w:color w:val="000000" w:themeColor="text1"/>
          <w:sz w:val="22"/>
        </w:rPr>
        <w:t xml:space="preserve">This </w:t>
      </w:r>
      <w:r w:rsidR="00EB1868" w:rsidRPr="00AB12EA">
        <w:rPr>
          <w:rFonts w:ascii="Calibri" w:eastAsiaTheme="minorEastAsia" w:hAnsi="Calibri" w:cs="Calibri"/>
          <w:color w:val="000000" w:themeColor="text1"/>
          <w:sz w:val="22"/>
          <w:szCs w:val="20"/>
        </w:rPr>
        <w:t>complement</w:t>
      </w:r>
      <w:r w:rsidR="00987124">
        <w:rPr>
          <w:rFonts w:ascii="Calibri" w:eastAsiaTheme="minorEastAsia" w:hAnsi="Calibri" w:cs="Calibri"/>
          <w:color w:val="000000" w:themeColor="text1"/>
          <w:sz w:val="22"/>
          <w:szCs w:val="20"/>
        </w:rPr>
        <w:t>s</w:t>
      </w:r>
      <w:r w:rsidR="00EB1868" w:rsidRPr="00AB12EA">
        <w:rPr>
          <w:rFonts w:ascii="Calibri" w:eastAsiaTheme="minorEastAsia" w:hAnsi="Calibri" w:cs="Calibri"/>
          <w:color w:val="000000" w:themeColor="text1"/>
          <w:sz w:val="22"/>
          <w:szCs w:val="20"/>
        </w:rPr>
        <w:t xml:space="preserve"> the</w:t>
      </w:r>
      <w:r w:rsidRPr="00876B5B">
        <w:rPr>
          <w:rFonts w:ascii="Calibri" w:eastAsiaTheme="minorEastAsia" w:hAnsi="Calibri"/>
          <w:color w:val="000000" w:themeColor="text1"/>
          <w:sz w:val="22"/>
        </w:rPr>
        <w:t xml:space="preserve"> $300 million</w:t>
      </w:r>
      <w:r w:rsidR="00662CF4" w:rsidRPr="00876B5B">
        <w:rPr>
          <w:rFonts w:ascii="Calibri" w:eastAsiaTheme="minorEastAsia" w:hAnsi="Calibri"/>
          <w:color w:val="000000" w:themeColor="text1"/>
          <w:sz w:val="22"/>
        </w:rPr>
        <w:t xml:space="preserve"> </w:t>
      </w:r>
      <w:r w:rsidR="00662CF4" w:rsidRPr="00AB12EA">
        <w:rPr>
          <w:rFonts w:ascii="Calibri" w:eastAsiaTheme="minorEastAsia" w:hAnsi="Calibri" w:cs="Calibri"/>
          <w:color w:val="000000" w:themeColor="text1"/>
          <w:sz w:val="22"/>
          <w:szCs w:val="20"/>
        </w:rPr>
        <w:t>Social Housing Energy Performance Initiative</w:t>
      </w:r>
      <w:r w:rsidR="00E900FF" w:rsidRPr="00AB12EA">
        <w:rPr>
          <w:rFonts w:ascii="Calibri" w:eastAsiaTheme="minorEastAsia" w:hAnsi="Calibri" w:cs="Calibri"/>
          <w:color w:val="000000" w:themeColor="text1"/>
          <w:sz w:val="22"/>
          <w:szCs w:val="20"/>
        </w:rPr>
        <w:t xml:space="preserve"> (SHEPI)</w:t>
      </w:r>
      <w:r w:rsidR="00086A1F" w:rsidRPr="00AB12EA">
        <w:rPr>
          <w:rFonts w:ascii="Calibri" w:eastAsiaTheme="minorEastAsia" w:hAnsi="Calibri" w:cs="Calibri"/>
          <w:color w:val="000000" w:themeColor="text1"/>
          <w:sz w:val="22"/>
          <w:szCs w:val="20"/>
        </w:rPr>
        <w:t>, which is</w:t>
      </w:r>
      <w:r w:rsidRPr="00876B5B" w:rsidDel="00086A1F">
        <w:rPr>
          <w:rFonts w:ascii="Calibri" w:eastAsiaTheme="minorEastAsia" w:hAnsi="Calibri"/>
          <w:color w:val="000000" w:themeColor="text1"/>
          <w:sz w:val="22"/>
        </w:rPr>
        <w:t xml:space="preserve"> </w:t>
      </w:r>
      <w:r w:rsidRPr="00876B5B">
        <w:rPr>
          <w:rFonts w:ascii="Calibri" w:eastAsiaTheme="minorEastAsia" w:hAnsi="Calibri"/>
          <w:color w:val="000000" w:themeColor="text1"/>
          <w:sz w:val="22"/>
        </w:rPr>
        <w:t>targeted</w:t>
      </w:r>
      <w:r w:rsidRPr="00876B5B" w:rsidDel="00086A1F">
        <w:rPr>
          <w:rFonts w:ascii="Calibri" w:eastAsiaTheme="minorEastAsia" w:hAnsi="Calibri"/>
          <w:color w:val="000000" w:themeColor="text1"/>
          <w:sz w:val="22"/>
        </w:rPr>
        <w:t xml:space="preserve"> </w:t>
      </w:r>
      <w:r w:rsidR="00086A1F" w:rsidRPr="00AB12EA">
        <w:rPr>
          <w:rFonts w:ascii="Calibri" w:eastAsiaTheme="minorEastAsia" w:hAnsi="Calibri" w:cs="Calibri"/>
          <w:color w:val="000000" w:themeColor="text1"/>
          <w:sz w:val="22"/>
          <w:szCs w:val="20"/>
        </w:rPr>
        <w:t xml:space="preserve">to </w:t>
      </w:r>
      <w:r w:rsidRPr="00876B5B">
        <w:rPr>
          <w:rFonts w:ascii="Calibri" w:eastAsiaTheme="minorEastAsia" w:hAnsi="Calibri"/>
          <w:color w:val="000000" w:themeColor="text1"/>
          <w:sz w:val="22"/>
        </w:rPr>
        <w:t xml:space="preserve">support </w:t>
      </w:r>
      <w:r w:rsidR="00F66258" w:rsidRPr="00AB12EA">
        <w:rPr>
          <w:rFonts w:ascii="Calibri" w:eastAsiaTheme="minorEastAsia" w:hAnsi="Calibri" w:cs="Calibri"/>
          <w:color w:val="000000" w:themeColor="text1"/>
          <w:sz w:val="22"/>
          <w:szCs w:val="20"/>
        </w:rPr>
        <w:t xml:space="preserve">the liveability </w:t>
      </w:r>
      <w:r w:rsidR="00104096" w:rsidRPr="00AB12EA">
        <w:rPr>
          <w:rFonts w:ascii="Calibri" w:eastAsiaTheme="minorEastAsia" w:hAnsi="Calibri" w:cs="Calibri"/>
          <w:color w:val="000000" w:themeColor="text1"/>
          <w:sz w:val="22"/>
          <w:szCs w:val="20"/>
        </w:rPr>
        <w:t xml:space="preserve">of </w:t>
      </w:r>
      <w:r w:rsidRPr="00876B5B">
        <w:rPr>
          <w:rFonts w:ascii="Calibri" w:eastAsiaTheme="minorEastAsia" w:hAnsi="Calibri"/>
          <w:color w:val="000000" w:themeColor="text1"/>
          <w:sz w:val="22"/>
        </w:rPr>
        <w:t>social housing</w:t>
      </w:r>
      <w:r w:rsidR="00104096" w:rsidRPr="00AB12EA">
        <w:rPr>
          <w:rFonts w:ascii="Calibri" w:eastAsiaTheme="minorEastAsia" w:hAnsi="Calibri" w:cs="Calibri"/>
          <w:color w:val="000000" w:themeColor="text1"/>
          <w:sz w:val="22"/>
          <w:szCs w:val="20"/>
        </w:rPr>
        <w:t xml:space="preserve"> and</w:t>
      </w:r>
      <w:r w:rsidRPr="00876B5B">
        <w:rPr>
          <w:rFonts w:ascii="Calibri" w:eastAsiaTheme="minorEastAsia" w:hAnsi="Calibri"/>
          <w:color w:val="000000" w:themeColor="text1"/>
          <w:sz w:val="22"/>
        </w:rPr>
        <w:t xml:space="preserve"> delivered in partnership with states and territories. With most social housing built before the minimum build standards, the energy efficiency of most social housing is amongst the lowest in</w:t>
      </w:r>
      <w:r w:rsidR="006E08AF">
        <w:rPr>
          <w:rFonts w:ascii="Calibri" w:eastAsiaTheme="minorEastAsia" w:hAnsi="Calibri"/>
          <w:color w:val="000000" w:themeColor="text1"/>
          <w:sz w:val="22"/>
        </w:rPr>
        <w:t> </w:t>
      </w:r>
      <w:r w:rsidRPr="00876B5B">
        <w:rPr>
          <w:rFonts w:ascii="Calibri" w:eastAsiaTheme="minorEastAsia" w:hAnsi="Calibri"/>
          <w:color w:val="000000" w:themeColor="text1"/>
          <w:sz w:val="22"/>
        </w:rPr>
        <w:t>Australia. The investment is expected to cut the energy needed by 60,000 social housing properties by one-third, providing tenants with savings on their energy bills.</w:t>
      </w:r>
    </w:p>
    <w:p w14:paraId="482869F4" w14:textId="77777777" w:rsidR="005F4DCF" w:rsidRPr="00AB12EA" w:rsidRDefault="005F4DCF" w:rsidP="0008505C">
      <w:pPr>
        <w:pStyle w:val="Heading3"/>
      </w:pPr>
      <w:bookmarkStart w:id="126" w:name="_Toc227829584"/>
      <w:r w:rsidRPr="00AB12EA">
        <w:t>Improving energy efficiency for vulnerable households</w:t>
      </w:r>
      <w:bookmarkEnd w:id="126"/>
      <w:r w:rsidRPr="00AB12EA">
        <w:t xml:space="preserve"> </w:t>
      </w:r>
    </w:p>
    <w:p w14:paraId="08D3C2AC" w14:textId="0FE506FA" w:rsidR="005F4DCF" w:rsidRDefault="001A2082" w:rsidP="005F4DCF">
      <w:pPr>
        <w:rPr>
          <w:rFonts w:ascii="Calibri" w:hAnsi="Calibri" w:cs="Calibri"/>
        </w:rPr>
      </w:pPr>
      <w:r>
        <w:rPr>
          <w:rFonts w:ascii="Calibri" w:hAnsi="Calibri" w:cs="Calibri"/>
        </w:rPr>
        <w:t>In November 2024, t</w:t>
      </w:r>
      <w:r w:rsidR="005F4DCF" w:rsidRPr="00AB12EA">
        <w:rPr>
          <w:rFonts w:ascii="Calibri" w:hAnsi="Calibri" w:cs="Calibri"/>
        </w:rPr>
        <w:t xml:space="preserve">he </w:t>
      </w:r>
      <w:r w:rsidR="00852423">
        <w:rPr>
          <w:rFonts w:ascii="Calibri" w:hAnsi="Calibri" w:cs="Calibri"/>
        </w:rPr>
        <w:t>g</w:t>
      </w:r>
      <w:r w:rsidR="005F4DCF" w:rsidRPr="00AB12EA">
        <w:rPr>
          <w:rFonts w:ascii="Calibri" w:hAnsi="Calibri" w:cs="Calibri"/>
        </w:rPr>
        <w:t>overnment committ</w:t>
      </w:r>
      <w:r w:rsidR="00DA02B9" w:rsidRPr="00AB12EA">
        <w:rPr>
          <w:rFonts w:ascii="Calibri" w:hAnsi="Calibri" w:cs="Calibri"/>
        </w:rPr>
        <w:t>ed</w:t>
      </w:r>
      <w:r w:rsidR="005F4DCF" w:rsidRPr="00AB12EA">
        <w:rPr>
          <w:rFonts w:ascii="Calibri" w:hAnsi="Calibri" w:cs="Calibri"/>
        </w:rPr>
        <w:t xml:space="preserve"> </w:t>
      </w:r>
      <w:r w:rsidR="00263ED1">
        <w:rPr>
          <w:rFonts w:ascii="Calibri" w:hAnsi="Calibri" w:cs="Calibri"/>
        </w:rPr>
        <w:t xml:space="preserve">a further </w:t>
      </w:r>
      <w:r w:rsidR="005F4DCF" w:rsidRPr="00AB12EA">
        <w:rPr>
          <w:rFonts w:ascii="Calibri" w:hAnsi="Calibri" w:cs="Calibri"/>
        </w:rPr>
        <w:t>$500 million to expand the existing SHEPI to</w:t>
      </w:r>
      <w:r w:rsidR="001C33E4">
        <w:rPr>
          <w:rFonts w:ascii="Calibri" w:hAnsi="Calibri" w:cs="Calibri"/>
        </w:rPr>
        <w:t> </w:t>
      </w:r>
      <w:r w:rsidR="005F4DCF" w:rsidRPr="00AB12EA">
        <w:rPr>
          <w:rFonts w:ascii="Calibri" w:hAnsi="Calibri" w:cs="Calibri"/>
        </w:rPr>
        <w:t>improve energy efficiency and access to solar and batteries, in partnership with states and territories. With the expansion, the SHEPI is now expected to reach more than 100,000 social housing properties</w:t>
      </w:r>
      <w:r w:rsidR="00F252D9">
        <w:rPr>
          <w:rFonts w:ascii="Calibri" w:hAnsi="Calibri" w:cs="Calibri"/>
        </w:rPr>
        <w:t xml:space="preserve"> across</w:t>
      </w:r>
      <w:r w:rsidR="00C87EED">
        <w:rPr>
          <w:rFonts w:ascii="Calibri" w:hAnsi="Calibri" w:cs="Calibri"/>
        </w:rPr>
        <w:t xml:space="preserve"> Australia</w:t>
      </w:r>
      <w:r w:rsidR="005563DC" w:rsidRPr="00AB12EA">
        <w:rPr>
          <w:rFonts w:ascii="Calibri" w:hAnsi="Calibri" w:cs="Calibri"/>
        </w:rPr>
        <w:t xml:space="preserve"> to</w:t>
      </w:r>
      <w:r w:rsidR="0023359D">
        <w:rPr>
          <w:rFonts w:ascii="Calibri" w:hAnsi="Calibri" w:cs="Calibri"/>
        </w:rPr>
        <w:t xml:space="preserve"> save on energy bills and reduce emissions each year</w:t>
      </w:r>
      <w:r w:rsidR="00764681" w:rsidRPr="00AB12EA">
        <w:rPr>
          <w:rFonts w:ascii="Calibri" w:hAnsi="Calibri" w:cs="Calibri"/>
        </w:rPr>
        <w:t>. This can</w:t>
      </w:r>
      <w:r w:rsidR="005F4DCF" w:rsidRPr="00AB12EA">
        <w:rPr>
          <w:rFonts w:ascii="Calibri" w:hAnsi="Calibri" w:cs="Calibri"/>
        </w:rPr>
        <w:t xml:space="preserve"> sav</w:t>
      </w:r>
      <w:r w:rsidR="0038508E" w:rsidRPr="00AB12EA">
        <w:rPr>
          <w:rFonts w:ascii="Calibri" w:hAnsi="Calibri" w:cs="Calibri"/>
        </w:rPr>
        <w:t>e</w:t>
      </w:r>
      <w:r w:rsidR="005F4DCF" w:rsidRPr="00AB12EA">
        <w:rPr>
          <w:rFonts w:ascii="Calibri" w:hAnsi="Calibri" w:cs="Calibri"/>
        </w:rPr>
        <w:t xml:space="preserve"> tenants</w:t>
      </w:r>
      <w:r w:rsidR="005D3A7F" w:rsidRPr="00AB12EA">
        <w:rPr>
          <w:rFonts w:ascii="Calibri" w:hAnsi="Calibri" w:cs="Calibri"/>
        </w:rPr>
        <w:t>’ energy usage by</w:t>
      </w:r>
      <w:r w:rsidR="005F4DCF" w:rsidRPr="00AB12EA">
        <w:rPr>
          <w:rFonts w:ascii="Calibri" w:hAnsi="Calibri" w:cs="Calibri"/>
        </w:rPr>
        <w:t xml:space="preserve"> up to 25</w:t>
      </w:r>
      <w:r w:rsidR="00023F6A">
        <w:rPr>
          <w:rFonts w:ascii="Calibri" w:hAnsi="Calibri" w:cs="Calibri"/>
        </w:rPr>
        <w:t>%</w:t>
      </w:r>
      <w:r w:rsidR="005F4DCF" w:rsidRPr="00AB12EA">
        <w:rPr>
          <w:rFonts w:ascii="Calibri" w:hAnsi="Calibri" w:cs="Calibri"/>
        </w:rPr>
        <w:t xml:space="preserve"> and help</w:t>
      </w:r>
      <w:r w:rsidR="00DE0200">
        <w:rPr>
          <w:rFonts w:ascii="Calibri" w:hAnsi="Calibri" w:cs="Calibri"/>
        </w:rPr>
        <w:t xml:space="preserve"> improve their thermal comfort</w:t>
      </w:r>
      <w:r w:rsidR="005F4DCF" w:rsidRPr="00AB12EA">
        <w:rPr>
          <w:rFonts w:ascii="Calibri" w:hAnsi="Calibri" w:cs="Calibri"/>
        </w:rPr>
        <w:t>.</w:t>
      </w:r>
    </w:p>
    <w:p w14:paraId="371DC7B4" w14:textId="20B89F54" w:rsidR="009B3599" w:rsidRDefault="009B3599" w:rsidP="009B3599">
      <w:pPr>
        <w:pStyle w:val="Heading3"/>
      </w:pPr>
      <w:bookmarkStart w:id="127" w:name="_Toc192239258"/>
      <w:bookmarkStart w:id="128" w:name="_Toc224828594"/>
      <w:bookmarkStart w:id="129" w:name="_Toc227829585"/>
      <w:r>
        <w:t>National Agreement on Social Housing and Homelessness</w:t>
      </w:r>
      <w:bookmarkEnd w:id="127"/>
      <w:bookmarkEnd w:id="128"/>
      <w:bookmarkEnd w:id="129"/>
    </w:p>
    <w:p w14:paraId="7C2D3216" w14:textId="7DE4E477" w:rsidR="00FF5F4E" w:rsidRDefault="003C533F" w:rsidP="009B3599">
      <w:r w:rsidRPr="00AB12EA">
        <w:t xml:space="preserve">The </w:t>
      </w:r>
      <w:r w:rsidR="00852423">
        <w:t>g</w:t>
      </w:r>
      <w:r w:rsidRPr="00AB12EA">
        <w:t xml:space="preserve">overnment has agreed the National Agreement on Social Housing and Homelessness, with state and territory governments, to support Australia’s social housing and homelessness service sectors, and help people who are experiencing, or at risk of, homelessness. </w:t>
      </w:r>
      <w:r w:rsidR="00FF5F4E" w:rsidRPr="00FF5F4E">
        <w:t xml:space="preserve">The </w:t>
      </w:r>
      <w:r w:rsidR="00852423">
        <w:t>g</w:t>
      </w:r>
      <w:r w:rsidR="00FF5F4E" w:rsidRPr="00FF5F4E">
        <w:t>overnment is</w:t>
      </w:r>
      <w:r w:rsidR="006E08AF">
        <w:t> </w:t>
      </w:r>
      <w:r w:rsidR="00FF5F4E" w:rsidRPr="00FF5F4E">
        <w:t>providing $9.3</w:t>
      </w:r>
      <w:r w:rsidR="001C33E4">
        <w:t> </w:t>
      </w:r>
      <w:r w:rsidR="00FF5F4E" w:rsidRPr="00FF5F4E">
        <w:t>billion over 5 years from 1 July 2024, or approximately $1.8 billion per year, with around $400</w:t>
      </w:r>
      <w:r w:rsidR="001C33E4">
        <w:t> </w:t>
      </w:r>
      <w:r w:rsidR="00FF5F4E" w:rsidRPr="00FF5F4E">
        <w:t>million annually dedicated to homelessness funding, which jurisdictions are required to</w:t>
      </w:r>
      <w:r w:rsidR="006E08AF">
        <w:t> </w:t>
      </w:r>
      <w:r w:rsidR="00FF5F4E" w:rsidRPr="00FF5F4E">
        <w:t>match.</w:t>
      </w:r>
    </w:p>
    <w:p w14:paraId="4195EDA3" w14:textId="0102BE32" w:rsidR="00873106" w:rsidRPr="00D34DEF" w:rsidRDefault="00873106" w:rsidP="0008505C">
      <w:pPr>
        <w:pStyle w:val="Heading3"/>
      </w:pPr>
      <w:bookmarkStart w:id="130" w:name="_Toc227829586"/>
      <w:r w:rsidRPr="00D34DEF">
        <w:t>Additional Support for the Housing Services Sector</w:t>
      </w:r>
      <w:bookmarkEnd w:id="130"/>
    </w:p>
    <w:p w14:paraId="42AFA39A" w14:textId="6BCD6EDB" w:rsidR="009E739A" w:rsidRDefault="009E739A" w:rsidP="009B3599">
      <w:r w:rsidRPr="009E739A">
        <w:t xml:space="preserve">The </w:t>
      </w:r>
      <w:r w:rsidR="00852423">
        <w:t>g</w:t>
      </w:r>
      <w:r w:rsidRPr="009E739A">
        <w:t xml:space="preserve">overnment </w:t>
      </w:r>
      <w:r w:rsidR="00601B1B">
        <w:t>is providing</w:t>
      </w:r>
      <w:r w:rsidRPr="009E739A">
        <w:t xml:space="preserve"> $8.9 million over three years from 2025–26 to improve and expand support services for vulnerable Australians, including Australians experiencing housing insecurity and family, domestic and sexual violence. Funding includes: </w:t>
      </w:r>
    </w:p>
    <w:p w14:paraId="73CF79EF" w14:textId="009EE002" w:rsidR="009E739A" w:rsidRDefault="009E739A" w:rsidP="00506095">
      <w:pPr>
        <w:pStyle w:val="Dash"/>
        <w:numPr>
          <w:ilvl w:val="0"/>
          <w:numId w:val="33"/>
        </w:numPr>
        <w:ind w:left="714" w:hanging="357"/>
      </w:pPr>
      <w:r w:rsidRPr="009E739A">
        <w:t>$6.2 million over three years from 2025–26 to housing and homelessness peak bodies to</w:t>
      </w:r>
      <w:r w:rsidR="006E08AF">
        <w:t> </w:t>
      </w:r>
      <w:r w:rsidRPr="009E739A">
        <w:t xml:space="preserve">undertake research, sector development and provide advice to </w:t>
      </w:r>
      <w:r w:rsidR="00852423">
        <w:t>g</w:t>
      </w:r>
      <w:r w:rsidRPr="009E739A">
        <w:t>overnment on improving housing security for Australians at risk of homelessness</w:t>
      </w:r>
      <w:r w:rsidR="00456453">
        <w:t>.</w:t>
      </w:r>
      <w:r w:rsidRPr="009E739A">
        <w:t xml:space="preserve"> </w:t>
      </w:r>
    </w:p>
    <w:p w14:paraId="67AF8AD6" w14:textId="0F0B32AF" w:rsidR="009E739A" w:rsidRDefault="009E739A" w:rsidP="00506095">
      <w:pPr>
        <w:pStyle w:val="Dash"/>
        <w:numPr>
          <w:ilvl w:val="0"/>
          <w:numId w:val="33"/>
        </w:numPr>
        <w:ind w:left="714" w:hanging="357"/>
      </w:pPr>
      <w:r w:rsidRPr="009E739A">
        <w:t>$2.5 million in 2025–26 to provide emergency accommodation for women and children experiencing family, domestic and sexual violence under the Safe Places Emergency Accommodation Program</w:t>
      </w:r>
      <w:r w:rsidR="00456453">
        <w:t>.</w:t>
      </w:r>
    </w:p>
    <w:p w14:paraId="4E03A36D" w14:textId="3FC0EF77" w:rsidR="00873106" w:rsidRDefault="009E739A" w:rsidP="00506095">
      <w:pPr>
        <w:pStyle w:val="Dash"/>
        <w:numPr>
          <w:ilvl w:val="0"/>
          <w:numId w:val="33"/>
        </w:numPr>
        <w:ind w:left="714" w:hanging="357"/>
      </w:pPr>
      <w:r w:rsidRPr="009E739A">
        <w:t>$0.2 million in 2025–26 to extend funding for complex case management and provide wrap around support services for victim</w:t>
      </w:r>
      <w:r w:rsidRPr="009E739A">
        <w:rPr>
          <w:rFonts w:ascii="Cambria Math" w:hAnsi="Cambria Math" w:cs="Cambria Math"/>
        </w:rPr>
        <w:t>‑</w:t>
      </w:r>
      <w:r w:rsidRPr="009E739A">
        <w:t>survivors of family, domestic and sexual violence.</w:t>
      </w:r>
    </w:p>
    <w:p w14:paraId="48AF210A" w14:textId="77777777" w:rsidR="00E67FDD" w:rsidRDefault="00E67FDD" w:rsidP="005C4397">
      <w:pPr>
        <w:rPr>
          <w:iCs/>
        </w:rPr>
      </w:pPr>
    </w:p>
    <w:p w14:paraId="4EE54884" w14:textId="5ECE5F1B" w:rsidR="005C4397" w:rsidRDefault="005C4397" w:rsidP="005C4397">
      <w:r w:rsidRPr="00517FAC">
        <w:rPr>
          <w:iCs/>
        </w:rPr>
        <w:lastRenderedPageBreak/>
        <w:t xml:space="preserve">The </w:t>
      </w:r>
      <w:r w:rsidR="00852423">
        <w:rPr>
          <w:iCs/>
        </w:rPr>
        <w:t>g</w:t>
      </w:r>
      <w:r w:rsidRPr="00517FAC">
        <w:rPr>
          <w:iCs/>
        </w:rPr>
        <w:t>overnment also provides $91.7 million investment into youth homelessness prevention services over 3 years to 30 June 2026 through t</w:t>
      </w:r>
      <w:r w:rsidRPr="00D006D2">
        <w:rPr>
          <w:iCs/>
        </w:rPr>
        <w:t xml:space="preserve">he Reconnect program. The </w:t>
      </w:r>
      <w:r w:rsidR="00852423">
        <w:rPr>
          <w:iCs/>
        </w:rPr>
        <w:t>g</w:t>
      </w:r>
      <w:r w:rsidRPr="00D006D2">
        <w:rPr>
          <w:iCs/>
        </w:rPr>
        <w:t>overnment has agreed to extend grant arrangements for an additional year to June 2027, providing approximately $32.9 million to</w:t>
      </w:r>
      <w:r w:rsidR="001C33E4">
        <w:rPr>
          <w:iCs/>
        </w:rPr>
        <w:t> </w:t>
      </w:r>
      <w:r w:rsidRPr="00D006D2">
        <w:rPr>
          <w:iCs/>
        </w:rPr>
        <w:t xml:space="preserve">Reconnect providers. </w:t>
      </w:r>
    </w:p>
    <w:p w14:paraId="4D1BE12B" w14:textId="1BA2C469" w:rsidR="005C4397" w:rsidRDefault="005C4397" w:rsidP="005C4397">
      <w:r>
        <w:t xml:space="preserve">The </w:t>
      </w:r>
      <w:r w:rsidR="00F74AFE">
        <w:t>g</w:t>
      </w:r>
      <w:r>
        <w:t>overnment is investing over $1.27 billion across three major programs to expand crisis, emergency, crisis and transitional accommodation for women and children experiencing family and domestic violence, and other vulnerable groups. This includes $175.1 million through the Safe Places Emergency Accommodation Program (including the Inclusion Round), $100 million through the Crisis and Transitional Accommodation Program, and up to $1 billion through the Housing Australia Future Fund Crisis and Transitional program to deliver and expand safe, secure housing nationwide.</w:t>
      </w:r>
    </w:p>
    <w:p w14:paraId="70F3E389" w14:textId="7C4B4EBB" w:rsidR="00111CCB" w:rsidRDefault="00DF0FBA" w:rsidP="00111CCB">
      <w:pPr>
        <w:pStyle w:val="Dash"/>
        <w:numPr>
          <w:ilvl w:val="0"/>
          <w:numId w:val="0"/>
        </w:numPr>
      </w:pPr>
      <w:r>
        <w:t>Housing Australia Future Fund</w:t>
      </w:r>
      <w:r w:rsidR="005C4397" w:rsidRPr="00E01AAC">
        <w:t xml:space="preserve"> Crisis and Transitional (HAFF CT)</w:t>
      </w:r>
    </w:p>
    <w:p w14:paraId="497BDD2E" w14:textId="36467228" w:rsidR="00111CCB" w:rsidRDefault="005C4397" w:rsidP="0031544E">
      <w:pPr>
        <w:pStyle w:val="Dash"/>
        <w:numPr>
          <w:ilvl w:val="0"/>
          <w:numId w:val="33"/>
        </w:numPr>
        <w:ind w:left="714" w:hanging="357"/>
      </w:pPr>
      <w:r>
        <w:t xml:space="preserve">The </w:t>
      </w:r>
      <w:r w:rsidR="00F74AFE">
        <w:t>g</w:t>
      </w:r>
      <w:r>
        <w:t>overnment is investing $1 billion through the HAFF CT to support crisis and transitional accommodation for women and children experiencing family and domestic violence, and for youth at risk of</w:t>
      </w:r>
      <w:r w:rsidR="006E08AF">
        <w:t> </w:t>
      </w:r>
      <w:r>
        <w:t>homelessness. The program, administered by Housing Australia, provides capital grants and concessional loans to deliver new or expanded crisis and transitional housing.</w:t>
      </w:r>
    </w:p>
    <w:p w14:paraId="419A1A12" w14:textId="2E8A2076" w:rsidR="005C4397" w:rsidRPr="00E01AAC" w:rsidRDefault="005C4397" w:rsidP="0031544E">
      <w:pPr>
        <w:pStyle w:val="Dash"/>
        <w:numPr>
          <w:ilvl w:val="0"/>
          <w:numId w:val="33"/>
        </w:numPr>
        <w:ind w:left="714" w:hanging="357"/>
      </w:pPr>
      <w:r>
        <w:t>Up to $700 million is available in grants and $300 million in concessional loans. As</w:t>
      </w:r>
      <w:r w:rsidR="006E08AF">
        <w:t> </w:t>
      </w:r>
      <w:r>
        <w:t>at</w:t>
      </w:r>
      <w:r w:rsidR="006E08AF">
        <w:t> </w:t>
      </w:r>
      <w:r>
        <w:t>12</w:t>
      </w:r>
      <w:r w:rsidR="006E08AF">
        <w:t> </w:t>
      </w:r>
      <w:r>
        <w:t>March 2026, $321.2 million in grant funding has been approved, with $679 million remaining unallocated.</w:t>
      </w:r>
    </w:p>
    <w:p w14:paraId="00B1C314" w14:textId="77777777" w:rsidR="00111CCB" w:rsidRDefault="005C4397" w:rsidP="00111CCB">
      <w:pPr>
        <w:pStyle w:val="Dash"/>
        <w:numPr>
          <w:ilvl w:val="0"/>
          <w:numId w:val="0"/>
        </w:numPr>
        <w:ind w:left="284" w:hanging="284"/>
      </w:pPr>
      <w:r w:rsidRPr="00E01AAC">
        <w:t>Safe Places Emergency Accommodation Program (Safe Places)</w:t>
      </w:r>
    </w:p>
    <w:p w14:paraId="353F1D0A" w14:textId="14319FC0" w:rsidR="00111CCB" w:rsidRDefault="005C4397" w:rsidP="0031544E">
      <w:pPr>
        <w:pStyle w:val="Dash"/>
        <w:numPr>
          <w:ilvl w:val="0"/>
          <w:numId w:val="34"/>
        </w:numPr>
        <w:ind w:left="714" w:hanging="357"/>
      </w:pPr>
      <w:r w:rsidRPr="00E01AAC">
        <w:t xml:space="preserve">The </w:t>
      </w:r>
      <w:r w:rsidR="00F74AFE">
        <w:t>g</w:t>
      </w:r>
      <w:r w:rsidRPr="00E01AAC">
        <w:t>overnment is investing $175.1 million through the Safe Places Emergency Accommodation Program to deliver crisis accommodation for women and children experiencing family and domestic violence.</w:t>
      </w:r>
    </w:p>
    <w:p w14:paraId="4FE6EA26" w14:textId="51F3A37D" w:rsidR="005C4397" w:rsidRPr="00E01AAC" w:rsidRDefault="005C4397" w:rsidP="0031544E">
      <w:pPr>
        <w:pStyle w:val="Dash"/>
        <w:numPr>
          <w:ilvl w:val="0"/>
          <w:numId w:val="34"/>
        </w:numPr>
        <w:ind w:left="714" w:hanging="357"/>
      </w:pPr>
      <w:r w:rsidRPr="00E01AAC">
        <w:t>This includes $75.1 million for 40 projects delivering 233 dwellings, supporting an estimated 8,238 women and children annually, and a further $100 million under the Safe Places Inclusion Round to fund 20 projects delivering 189 dwellings for First Nations women, culturally and linguistically diverse communities, and women and children with disability. In</w:t>
      </w:r>
      <w:r w:rsidR="006E08AF">
        <w:t> </w:t>
      </w:r>
      <w:r w:rsidRPr="00E01AAC">
        <w:t>total, Safe Places will deliver 422 emergency accommodation dwellings nationwide.</w:t>
      </w:r>
    </w:p>
    <w:p w14:paraId="4016CA45" w14:textId="77777777" w:rsidR="00111CCB" w:rsidRDefault="005C4397" w:rsidP="00111CCB">
      <w:pPr>
        <w:pStyle w:val="Dash"/>
        <w:numPr>
          <w:ilvl w:val="0"/>
          <w:numId w:val="0"/>
        </w:numPr>
        <w:ind w:left="284" w:hanging="284"/>
      </w:pPr>
      <w:r w:rsidRPr="00E01AAC">
        <w:t>Crisis and Transitional Accommodation Program (CTAP)</w:t>
      </w:r>
    </w:p>
    <w:p w14:paraId="60DA4FA3" w14:textId="6A3A03C9" w:rsidR="00111CCB" w:rsidRDefault="005C4397" w:rsidP="0031544E">
      <w:pPr>
        <w:pStyle w:val="Dash"/>
        <w:numPr>
          <w:ilvl w:val="0"/>
          <w:numId w:val="35"/>
        </w:numPr>
        <w:ind w:left="714" w:hanging="357"/>
      </w:pPr>
      <w:r>
        <w:t xml:space="preserve">Under the </w:t>
      </w:r>
      <w:r w:rsidR="00F74AFE">
        <w:t>g</w:t>
      </w:r>
      <w:r>
        <w:t>overnment’s Crisis and Transitional Accommodation Program (CTAP), $100</w:t>
      </w:r>
      <w:r w:rsidR="001C33E4">
        <w:t> </w:t>
      </w:r>
      <w:r>
        <w:t>million has been committed over five years to deliver additional crisis and transitional housing for women and children experiencing family and domestic violence, and older women at risk of homelessness.</w:t>
      </w:r>
    </w:p>
    <w:p w14:paraId="6B2381C0" w14:textId="02CE760E" w:rsidR="005C4397" w:rsidRDefault="005C4397" w:rsidP="0031544E">
      <w:pPr>
        <w:pStyle w:val="Dash"/>
        <w:numPr>
          <w:ilvl w:val="0"/>
          <w:numId w:val="35"/>
        </w:numPr>
        <w:ind w:left="714" w:hanging="357"/>
      </w:pPr>
      <w:r>
        <w:t>Funding outcomes were announced on 2 February 2025, with 42 projects offered funding. As</w:t>
      </w:r>
      <w:r w:rsidR="006E08AF">
        <w:t> </w:t>
      </w:r>
      <w:r>
        <w:t>at 21 April 2026, 35 grants have been executed and 6 projects have commenced service delivery, and the remaining contracts are under negotiation. All CTAP projects are expected to commence tenancy by June 2029.</w:t>
      </w:r>
    </w:p>
    <w:p w14:paraId="596705F4" w14:textId="54ED14FD" w:rsidR="00604597" w:rsidRDefault="00604597" w:rsidP="00604597">
      <w:pPr>
        <w:pStyle w:val="Heading2"/>
      </w:pPr>
      <w:bookmarkStart w:id="131" w:name="_Toc192239259"/>
      <w:bookmarkStart w:id="132" w:name="_Toc224828595"/>
      <w:bookmarkStart w:id="133" w:name="_Toc227829587"/>
      <w:r>
        <w:lastRenderedPageBreak/>
        <w:t>Full Employment</w:t>
      </w:r>
      <w:bookmarkEnd w:id="131"/>
      <w:bookmarkEnd w:id="132"/>
      <w:bookmarkEnd w:id="133"/>
    </w:p>
    <w:p w14:paraId="0C52CE5B" w14:textId="11ABD88D" w:rsidR="00604597" w:rsidRPr="00604597" w:rsidRDefault="00604597" w:rsidP="00604597">
      <w:pPr>
        <w:pStyle w:val="Heading3"/>
      </w:pPr>
      <w:bookmarkStart w:id="134" w:name="_Toc192239260"/>
      <w:bookmarkStart w:id="135" w:name="_Toc224828596"/>
      <w:bookmarkStart w:id="136" w:name="_Toc227829588"/>
      <w:r>
        <w:t xml:space="preserve">Employment White Paper, </w:t>
      </w:r>
      <w:r>
        <w:rPr>
          <w:i/>
          <w:iCs/>
        </w:rPr>
        <w:t>Working Future</w:t>
      </w:r>
      <w:bookmarkEnd w:id="134"/>
      <w:bookmarkEnd w:id="135"/>
      <w:bookmarkEnd w:id="136"/>
    </w:p>
    <w:p w14:paraId="6F8C9281" w14:textId="2B9EF438" w:rsidR="003F486A" w:rsidRDefault="003F486A" w:rsidP="003F486A">
      <w:r>
        <w:t xml:space="preserve">In the Employment White Paper, </w:t>
      </w:r>
      <w:r>
        <w:rPr>
          <w:i/>
          <w:iCs/>
        </w:rPr>
        <w:t>Working Future</w:t>
      </w:r>
      <w:r>
        <w:t xml:space="preserve">, the </w:t>
      </w:r>
      <w:r w:rsidR="00852423">
        <w:t>g</w:t>
      </w:r>
      <w:r>
        <w:t xml:space="preserve">overnment committed to a sustained and inclusive full employment target, where everyone who wants a job should be able to find one without having to search for too long. </w:t>
      </w:r>
    </w:p>
    <w:p w14:paraId="7EDD41B1" w14:textId="77777777" w:rsidR="003F486A" w:rsidRPr="00B87DFC" w:rsidRDefault="003F486A" w:rsidP="006A4187">
      <w:pPr>
        <w:spacing w:before="120" w:after="120"/>
      </w:pPr>
      <w:r>
        <w:t>The White Paper included two immediate actions in social security:</w:t>
      </w:r>
    </w:p>
    <w:p w14:paraId="496E251C" w14:textId="775B08BF" w:rsidR="003F486A" w:rsidRDefault="00C241B1" w:rsidP="00A623FD">
      <w:pPr>
        <w:numPr>
          <w:ilvl w:val="0"/>
          <w:numId w:val="15"/>
        </w:numPr>
        <w:spacing w:before="120" w:after="120"/>
        <w:ind w:left="714" w:hanging="357"/>
      </w:pPr>
      <w:r>
        <w:t>P</w:t>
      </w:r>
      <w:r w:rsidR="003F486A">
        <w:t xml:space="preserve">ermanently extending the </w:t>
      </w:r>
      <w:r w:rsidR="00CB1E1D">
        <w:t>P</w:t>
      </w:r>
      <w:r w:rsidR="003F486A">
        <w:t xml:space="preserve">ension Work Bonus measure </w:t>
      </w:r>
      <w:r w:rsidR="003F486A" w:rsidRPr="00140FBC">
        <w:t>for older pensioners and eligible veterans,</w:t>
      </w:r>
      <w:r w:rsidR="003F486A">
        <w:t xml:space="preserve"> by providing an upfront Work Bonus credit of $4,000 to all new pension entrants over Age Pension age, and permanently increasing the maximum Work Bonus income bank balance from $7,800 to $11,800. This built on the temporary measure announced at the 2022 Jobs and Skills Summit, and gives pensioners </w:t>
      </w:r>
      <w:r w:rsidR="003F486A" w:rsidRPr="00140FBC">
        <w:t>the option to earn more income from working without reducing their pension</w:t>
      </w:r>
      <w:r w:rsidR="00456453">
        <w:t>.</w:t>
      </w:r>
      <w:r w:rsidR="003F486A">
        <w:t xml:space="preserve"> </w:t>
      </w:r>
    </w:p>
    <w:p w14:paraId="21928C60" w14:textId="5982E2ED" w:rsidR="003F486A" w:rsidRDefault="00C241B1" w:rsidP="009D387F">
      <w:pPr>
        <w:numPr>
          <w:ilvl w:val="0"/>
          <w:numId w:val="15"/>
        </w:numPr>
        <w:spacing w:before="120" w:after="120"/>
        <w:ind w:left="714" w:hanging="357"/>
      </w:pPr>
      <w:r>
        <w:t>S</w:t>
      </w:r>
      <w:r w:rsidR="003F486A" w:rsidRPr="00140FBC">
        <w:t>mooth</w:t>
      </w:r>
      <w:r w:rsidR="003F486A">
        <w:t>ing</w:t>
      </w:r>
      <w:r w:rsidR="003F486A" w:rsidRPr="00140FBC">
        <w:t xml:space="preserve"> the transition to work for many income support recipients by doubling the period they can receive a nil rate of payment</w:t>
      </w:r>
      <w:r w:rsidR="003F486A">
        <w:t xml:space="preserve"> from </w:t>
      </w:r>
      <w:r w:rsidR="00EE307C">
        <w:t>six</w:t>
      </w:r>
      <w:r w:rsidR="003F486A">
        <w:t xml:space="preserve"> to 12 fortnights</w:t>
      </w:r>
      <w:r w:rsidR="003F486A" w:rsidRPr="00140FBC">
        <w:t>,</w:t>
      </w:r>
      <w:r w:rsidR="003F486A">
        <w:t xml:space="preserve"> and expanding access to</w:t>
      </w:r>
      <w:r w:rsidR="001C33E4">
        <w:t> </w:t>
      </w:r>
      <w:r w:rsidR="003F486A">
        <w:t>those who enter full-time employment. This allows people to stay active in the system – and retain supplementary</w:t>
      </w:r>
      <w:r w:rsidR="003F486A" w:rsidRPr="00140FBC">
        <w:t xml:space="preserve"> benefits</w:t>
      </w:r>
      <w:r w:rsidR="003F486A">
        <w:t xml:space="preserve"> such as concession cards, </w:t>
      </w:r>
      <w:r w:rsidR="00DC3A83">
        <w:t>childcare</w:t>
      </w:r>
      <w:r w:rsidR="003F486A">
        <w:t xml:space="preserve"> subsidies and other supplementary payments, </w:t>
      </w:r>
      <w:r w:rsidR="003F486A" w:rsidRPr="00140FBC">
        <w:t>for longer</w:t>
      </w:r>
      <w:r w:rsidR="003F486A">
        <w:t>. It provides more support for people to get back into work, without the fear that the social safety net won’t be there if they need it again.</w:t>
      </w:r>
    </w:p>
    <w:p w14:paraId="039052DB" w14:textId="2080CD3C" w:rsidR="00255BF8" w:rsidRDefault="00652574" w:rsidP="00652574">
      <w:pPr>
        <w:pStyle w:val="Heading3"/>
      </w:pPr>
      <w:bookmarkStart w:id="137" w:name="_Toc192239263"/>
      <w:bookmarkStart w:id="138" w:name="_Toc224828598"/>
      <w:bookmarkStart w:id="139" w:name="_Toc227829589"/>
      <w:r>
        <w:t>VET and Training support</w:t>
      </w:r>
      <w:bookmarkEnd w:id="137"/>
      <w:bookmarkEnd w:id="138"/>
      <w:bookmarkEnd w:id="139"/>
    </w:p>
    <w:p w14:paraId="70A902A3" w14:textId="45ED4E62" w:rsidR="008F1618" w:rsidRDefault="00110DF6" w:rsidP="00652574">
      <w:r w:rsidRPr="00110DF6">
        <w:t xml:space="preserve">The </w:t>
      </w:r>
      <w:r w:rsidR="00852423">
        <w:t>g</w:t>
      </w:r>
      <w:r w:rsidRPr="00110DF6">
        <w:t xml:space="preserve">overnment </w:t>
      </w:r>
      <w:r w:rsidR="00B1281D">
        <w:t>is providing</w:t>
      </w:r>
      <w:r w:rsidRPr="00110DF6">
        <w:t xml:space="preserve"> $26.1 million over four years from 2024–25 to contribute to a strong and effective Vocational Education and Training system, continue structural reforms, and maximise returns on previous skills and training investments and commitments. </w:t>
      </w:r>
    </w:p>
    <w:p w14:paraId="0FECB1BA" w14:textId="3684D2A0" w:rsidR="00030F9B" w:rsidRDefault="00110DF6" w:rsidP="00652574">
      <w:r w:rsidRPr="00110DF6">
        <w:t xml:space="preserve">The </w:t>
      </w:r>
      <w:r w:rsidR="00852423">
        <w:t>g</w:t>
      </w:r>
      <w:r w:rsidRPr="00110DF6">
        <w:t>overnment provide</w:t>
      </w:r>
      <w:r w:rsidR="005C2EC5">
        <w:t>d</w:t>
      </w:r>
      <w:r w:rsidRPr="00110DF6">
        <w:t xml:space="preserve"> $4.4 million in 2024–25 to drive demand for Vocational Education and Training (VET) in support of delivering the workforce required to meet Australia’s future skills needs. This include</w:t>
      </w:r>
      <w:r w:rsidR="00DB3F41">
        <w:t>d</w:t>
      </w:r>
      <w:r w:rsidRPr="00110DF6">
        <w:t xml:space="preserve"> delivering strategic communications to increase the appeal of VET for students, parents and teachers, and extending community awareness of Fee-Free TAFE courses in areas of high skills needs which has ensured strong uptake of Fee-Free TAFE places to date. </w:t>
      </w:r>
    </w:p>
    <w:p w14:paraId="66A88740" w14:textId="0C7425CE" w:rsidR="00A549E3" w:rsidRDefault="00917318" w:rsidP="00652574">
      <w:r w:rsidRPr="00917318">
        <w:t xml:space="preserve">The </w:t>
      </w:r>
      <w:r w:rsidR="00852423">
        <w:t>g</w:t>
      </w:r>
      <w:r w:rsidRPr="00917318">
        <w:t xml:space="preserve">overnment </w:t>
      </w:r>
      <w:r w:rsidR="00B1281D">
        <w:t xml:space="preserve">is providing </w:t>
      </w:r>
      <w:r>
        <w:t xml:space="preserve">further </w:t>
      </w:r>
      <w:r w:rsidRPr="00917318">
        <w:t>funding of $10.0 million in 2025–26 to extend support for skills and training priorities.</w:t>
      </w:r>
    </w:p>
    <w:p w14:paraId="0DD1E8B9" w14:textId="3E622918" w:rsidR="00604597" w:rsidRPr="00604597" w:rsidRDefault="00604597" w:rsidP="00604597">
      <w:pPr>
        <w:pStyle w:val="Heading3"/>
      </w:pPr>
      <w:bookmarkStart w:id="140" w:name="_Toc192239264"/>
      <w:bookmarkStart w:id="141" w:name="_Toc224828599"/>
      <w:bookmarkStart w:id="142" w:name="_Toc227829590"/>
      <w:r>
        <w:t xml:space="preserve">Fee-Free </w:t>
      </w:r>
      <w:r w:rsidR="008F67A1">
        <w:t>TAFE</w:t>
      </w:r>
      <w:bookmarkEnd w:id="140"/>
      <w:bookmarkEnd w:id="141"/>
      <w:bookmarkEnd w:id="142"/>
    </w:p>
    <w:p w14:paraId="742DE940" w14:textId="104B588D" w:rsidR="000F32D9" w:rsidRPr="000F32D9" w:rsidRDefault="000F32D9" w:rsidP="000F32D9">
      <w:pPr>
        <w:rPr>
          <w:rFonts w:eastAsiaTheme="minorEastAsia" w:cstheme="minorBidi"/>
          <w:color w:val="000000" w:themeColor="text2"/>
          <w:szCs w:val="22"/>
        </w:rPr>
      </w:pPr>
      <w:r w:rsidRPr="000F32D9">
        <w:rPr>
          <w:rFonts w:eastAsiaTheme="minorEastAsia" w:cstheme="minorBidi"/>
          <w:color w:val="000000" w:themeColor="text2"/>
          <w:szCs w:val="22"/>
        </w:rPr>
        <w:t xml:space="preserve">Through the Fee-Free TAFE Skills Agreement, the Commonwealth </w:t>
      </w:r>
      <w:r w:rsidR="00852423">
        <w:rPr>
          <w:rFonts w:eastAsiaTheme="minorEastAsia" w:cstheme="minorBidi"/>
          <w:color w:val="000000" w:themeColor="text2"/>
          <w:szCs w:val="22"/>
        </w:rPr>
        <w:t>g</w:t>
      </w:r>
      <w:r w:rsidRPr="000F32D9">
        <w:rPr>
          <w:rFonts w:eastAsiaTheme="minorEastAsia" w:cstheme="minorBidi"/>
          <w:color w:val="000000" w:themeColor="text2"/>
          <w:szCs w:val="22"/>
        </w:rPr>
        <w:t>overnment has partnered with states and territories to deliver over $1.5 billion funding for 500,000 Fee-Free TAFE and VET places across Australia over 2023 to 2026. </w:t>
      </w:r>
    </w:p>
    <w:p w14:paraId="230E812F" w14:textId="77777777" w:rsidR="00E67FDD" w:rsidRDefault="00E67FDD" w:rsidP="000F32D9">
      <w:pPr>
        <w:rPr>
          <w:rFonts w:eastAsiaTheme="minorEastAsia" w:cstheme="minorBidi"/>
          <w:color w:val="000000" w:themeColor="text2"/>
          <w:szCs w:val="22"/>
        </w:rPr>
      </w:pPr>
    </w:p>
    <w:p w14:paraId="205A43F3" w14:textId="3F48E0EA" w:rsidR="000F32D9" w:rsidRPr="000F32D9" w:rsidRDefault="000F32D9" w:rsidP="000F32D9">
      <w:pPr>
        <w:rPr>
          <w:rFonts w:eastAsiaTheme="minorEastAsia" w:cstheme="minorBidi"/>
          <w:color w:val="000000" w:themeColor="text2"/>
          <w:szCs w:val="22"/>
        </w:rPr>
      </w:pPr>
      <w:r w:rsidRPr="000F32D9">
        <w:rPr>
          <w:rFonts w:eastAsiaTheme="minorEastAsia" w:cstheme="minorBidi"/>
          <w:color w:val="000000" w:themeColor="text2"/>
          <w:szCs w:val="22"/>
        </w:rPr>
        <w:lastRenderedPageBreak/>
        <w:t xml:space="preserve">The </w:t>
      </w:r>
      <w:r w:rsidR="00852423">
        <w:rPr>
          <w:rFonts w:eastAsiaTheme="minorEastAsia" w:cstheme="minorBidi"/>
          <w:color w:val="000000" w:themeColor="text2"/>
          <w:szCs w:val="22"/>
        </w:rPr>
        <w:t>g</w:t>
      </w:r>
      <w:r w:rsidRPr="000F32D9">
        <w:rPr>
          <w:rFonts w:eastAsiaTheme="minorEastAsia" w:cstheme="minorBidi"/>
          <w:color w:val="000000" w:themeColor="text2"/>
          <w:szCs w:val="22"/>
        </w:rPr>
        <w:t xml:space="preserve">overnment partnered with state and territory governments to establish the $1 billion 12-month Skills Agreement to deliver an initial 180,000 Fee-Free TAFE and VET places from January 2023. The </w:t>
      </w:r>
      <w:r w:rsidR="000865B0">
        <w:rPr>
          <w:rFonts w:eastAsiaTheme="minorEastAsia" w:cstheme="minorBidi"/>
          <w:color w:val="000000" w:themeColor="text2"/>
          <w:szCs w:val="22"/>
        </w:rPr>
        <w:t>g</w:t>
      </w:r>
      <w:r w:rsidRPr="000F32D9">
        <w:rPr>
          <w:rFonts w:eastAsiaTheme="minorEastAsia" w:cstheme="minorBidi"/>
          <w:color w:val="000000" w:themeColor="text2"/>
          <w:szCs w:val="22"/>
        </w:rPr>
        <w:t>overnment contribution of $493 million to support the delivery of training places was matched by</w:t>
      </w:r>
      <w:r w:rsidR="001C33E4">
        <w:rPr>
          <w:rFonts w:eastAsiaTheme="minorEastAsia" w:cstheme="minorBidi"/>
          <w:color w:val="000000" w:themeColor="text2"/>
          <w:szCs w:val="22"/>
        </w:rPr>
        <w:t> </w:t>
      </w:r>
      <w:r w:rsidRPr="000F32D9">
        <w:rPr>
          <w:rFonts w:eastAsiaTheme="minorEastAsia" w:cstheme="minorBidi"/>
          <w:color w:val="000000" w:themeColor="text2"/>
          <w:szCs w:val="22"/>
        </w:rPr>
        <w:t>states and territories.</w:t>
      </w:r>
    </w:p>
    <w:p w14:paraId="41ED72F4" w14:textId="4BA05328" w:rsidR="000F32D9" w:rsidRPr="000F32D9" w:rsidRDefault="000F32D9" w:rsidP="000F32D9">
      <w:pPr>
        <w:rPr>
          <w:rFonts w:eastAsiaTheme="minorEastAsia" w:cstheme="minorBidi"/>
          <w:color w:val="000000" w:themeColor="text2"/>
          <w:szCs w:val="22"/>
        </w:rPr>
      </w:pPr>
      <w:r w:rsidRPr="000F32D9">
        <w:rPr>
          <w:rFonts w:eastAsiaTheme="minorEastAsia" w:cstheme="minorBidi"/>
          <w:color w:val="000000" w:themeColor="text2"/>
          <w:szCs w:val="22"/>
        </w:rPr>
        <w:t xml:space="preserve">In August 2023 the </w:t>
      </w:r>
      <w:r w:rsidR="00852423">
        <w:rPr>
          <w:rFonts w:eastAsiaTheme="minorEastAsia" w:cstheme="minorBidi"/>
          <w:color w:val="000000" w:themeColor="text2"/>
          <w:szCs w:val="22"/>
        </w:rPr>
        <w:t>g</w:t>
      </w:r>
      <w:r w:rsidRPr="000F32D9">
        <w:rPr>
          <w:rFonts w:eastAsiaTheme="minorEastAsia" w:cstheme="minorBidi"/>
          <w:color w:val="000000" w:themeColor="text2"/>
          <w:szCs w:val="22"/>
        </w:rPr>
        <w:t>overnment announced an additional $414.1 million for a further 300,000 TAFE and VET places to be made fee-free from January 2024, with these places currently being rolled out nationally.</w:t>
      </w:r>
    </w:p>
    <w:p w14:paraId="4D5FE4E3" w14:textId="47D04002" w:rsidR="000F32D9" w:rsidRPr="000F32D9" w:rsidRDefault="000F32D9" w:rsidP="000F32D9">
      <w:pPr>
        <w:rPr>
          <w:rFonts w:eastAsiaTheme="minorEastAsia" w:cstheme="minorBidi"/>
          <w:color w:val="000000" w:themeColor="text2"/>
          <w:szCs w:val="22"/>
        </w:rPr>
      </w:pPr>
      <w:r w:rsidRPr="000F32D9">
        <w:rPr>
          <w:rFonts w:eastAsiaTheme="minorEastAsia" w:cstheme="minorBidi"/>
          <w:color w:val="000000" w:themeColor="text2"/>
          <w:szCs w:val="22"/>
        </w:rPr>
        <w:t xml:space="preserve">As part of the 2024-25 Budget, the </w:t>
      </w:r>
      <w:r w:rsidR="00852423">
        <w:rPr>
          <w:rFonts w:eastAsiaTheme="minorEastAsia" w:cstheme="minorBidi"/>
          <w:color w:val="000000" w:themeColor="text2"/>
          <w:szCs w:val="22"/>
        </w:rPr>
        <w:t>g</w:t>
      </w:r>
      <w:r w:rsidRPr="000F32D9">
        <w:rPr>
          <w:rFonts w:eastAsiaTheme="minorEastAsia" w:cstheme="minorBidi"/>
          <w:color w:val="000000" w:themeColor="text2"/>
          <w:szCs w:val="22"/>
        </w:rPr>
        <w:t>overnment committed an additional $86.4 million for states and territories to deliver a further 20,000 Fee-Free TAFE and VET places, including approximately 5,000 pre-apprenticeship places, over two years from January 2025, to boost the supply of the construction industry.</w:t>
      </w:r>
    </w:p>
    <w:p w14:paraId="241BB0F8" w14:textId="0F8C2603" w:rsidR="008F1618" w:rsidRDefault="008F1618" w:rsidP="006B1705">
      <w:r w:rsidRPr="00AB12EA">
        <w:t xml:space="preserve">This </w:t>
      </w:r>
      <w:r w:rsidR="00852423">
        <w:t>g</w:t>
      </w:r>
      <w:r w:rsidRPr="00AB12EA">
        <w:t xml:space="preserve">overnment is supporting Australians to gain well-paid, secure jobs. </w:t>
      </w:r>
      <w:r w:rsidR="00A536BB">
        <w:t xml:space="preserve">As of </w:t>
      </w:r>
      <w:r w:rsidR="00CD3943">
        <w:t>March 2025</w:t>
      </w:r>
      <w:r w:rsidR="00A536BB">
        <w:t>,</w:t>
      </w:r>
      <w:r w:rsidRPr="00AB12EA">
        <w:t xml:space="preserve"> there have been over </w:t>
      </w:r>
      <w:r w:rsidR="00CD3943">
        <w:t>650</w:t>
      </w:r>
      <w:r w:rsidRPr="00AB12EA">
        <w:t xml:space="preserve">,000 </w:t>
      </w:r>
      <w:r w:rsidR="00563E08">
        <w:t>f</w:t>
      </w:r>
      <w:r w:rsidRPr="00AB12EA">
        <w:t xml:space="preserve">ree TAFE enrolments in courses linked to key priority areas across the economy. Ongoing </w:t>
      </w:r>
      <w:r w:rsidR="006773D8">
        <w:t>f</w:t>
      </w:r>
      <w:r w:rsidRPr="00AB12EA">
        <w:t>ree TAFE will provide certainty and ease cost-of-living pressures for students while supporting them to obtain secure employment.</w:t>
      </w:r>
    </w:p>
    <w:p w14:paraId="6988D25B" w14:textId="12129C40" w:rsidR="0050179B" w:rsidRPr="00D311D8" w:rsidRDefault="0050179B" w:rsidP="00D311D8">
      <w:pPr>
        <w:pStyle w:val="Heading3"/>
      </w:pPr>
      <w:bookmarkStart w:id="143" w:name="_Toc224828600"/>
      <w:bookmarkStart w:id="144" w:name="_Toc227829591"/>
      <w:r w:rsidRPr="00D311D8">
        <w:t>Student Debt</w:t>
      </w:r>
      <w:r w:rsidR="00B10C66" w:rsidRPr="00D311D8">
        <w:t xml:space="preserve"> Relief</w:t>
      </w:r>
      <w:bookmarkEnd w:id="143"/>
      <w:bookmarkEnd w:id="144"/>
    </w:p>
    <w:p w14:paraId="0B0C45F6" w14:textId="7AB2523B" w:rsidR="00373572" w:rsidRDefault="28922D5F" w:rsidP="00B10C66">
      <w:r>
        <w:t xml:space="preserve">The </w:t>
      </w:r>
      <w:r w:rsidR="00852423">
        <w:t>g</w:t>
      </w:r>
      <w:r>
        <w:t>overnment is reducing the student debts of more than 3 million Australians by 20</w:t>
      </w:r>
      <w:r w:rsidR="00023F6A">
        <w:t>%</w:t>
      </w:r>
      <w:r>
        <w:t xml:space="preserve">, removing around $16 billion in debt. </w:t>
      </w:r>
      <w:r w:rsidR="005F62ED" w:rsidRPr="008F325A">
        <w:t>As of 19 December 2025, the ATO had successfully applied 20% reductions to 3.23</w:t>
      </w:r>
      <w:r w:rsidR="005F62ED">
        <w:t xml:space="preserve"> million</w:t>
      </w:r>
      <w:r w:rsidR="005F62ED" w:rsidRPr="008F325A">
        <w:t xml:space="preserve"> student loan holders to the value of $16.98 billion. </w:t>
      </w:r>
      <w:r w:rsidR="00370912">
        <w:t>For the</w:t>
      </w:r>
      <w:r w:rsidR="00373572" w:rsidRPr="00373572">
        <w:t xml:space="preserve"> average student </w:t>
      </w:r>
      <w:r w:rsidR="00370912">
        <w:t>with</w:t>
      </w:r>
      <w:r w:rsidR="00373572" w:rsidRPr="00373572">
        <w:t xml:space="preserve"> $27,600 </w:t>
      </w:r>
      <w:r w:rsidR="00370912">
        <w:t xml:space="preserve">in debt, </w:t>
      </w:r>
      <w:r w:rsidR="00373572">
        <w:t>the government</w:t>
      </w:r>
      <w:r w:rsidR="00D21CE5">
        <w:t>’s initiative has</w:t>
      </w:r>
      <w:r w:rsidR="00373572" w:rsidRPr="00373572">
        <w:t xml:space="preserve"> </w:t>
      </w:r>
      <w:r w:rsidR="00373572">
        <w:t xml:space="preserve">reduced </w:t>
      </w:r>
      <w:r w:rsidR="00D21CE5">
        <w:t>this</w:t>
      </w:r>
      <w:r w:rsidR="00373572">
        <w:t xml:space="preserve"> by about</w:t>
      </w:r>
      <w:r w:rsidR="00373572" w:rsidRPr="00373572">
        <w:t xml:space="preserve"> $5,500</w:t>
      </w:r>
      <w:r w:rsidR="00373572">
        <w:t>.</w:t>
      </w:r>
    </w:p>
    <w:p w14:paraId="4E1E71E1" w14:textId="7F8270B6" w:rsidR="00B10C66" w:rsidRDefault="00B10C66" w:rsidP="00B10C66">
      <w:r w:rsidRPr="00B10C66">
        <w:t xml:space="preserve">The </w:t>
      </w:r>
      <w:r w:rsidR="00852423">
        <w:t>g</w:t>
      </w:r>
      <w:r w:rsidRPr="00B10C66">
        <w:t>overnment has also reformed student debt repayment arrangements so that Australians can keep more of what they earn. The arrangements appl</w:t>
      </w:r>
      <w:r w:rsidR="00AA6F44">
        <w:t>ied</w:t>
      </w:r>
      <w:r w:rsidRPr="00B10C66">
        <w:t xml:space="preserve"> from 1 July 2025 and increase take-home pay for Australians with student debts by up to around $55 a fortnight.</w:t>
      </w:r>
    </w:p>
    <w:p w14:paraId="13CB639B" w14:textId="5032D1ED" w:rsidR="000B0A25" w:rsidRPr="00B10C66" w:rsidRDefault="000B0A25" w:rsidP="00B10C66">
      <w:r w:rsidRPr="000B0A25">
        <w:t xml:space="preserve">This is in addition to the </w:t>
      </w:r>
      <w:r w:rsidR="00852423">
        <w:t>g</w:t>
      </w:r>
      <w:r w:rsidRPr="000B0A25">
        <w:t>overnment’s 2024 changes to indexation which removed more than $3</w:t>
      </w:r>
      <w:r w:rsidR="006E08AF">
        <w:t> </w:t>
      </w:r>
      <w:r w:rsidRPr="000B0A25">
        <w:t>billion in outstanding student debt. Combined, these changes have delivered cost-of-living relief to Australians with student debt, lowering the amount they pay back and allowing them to keep more of what they earn.</w:t>
      </w:r>
    </w:p>
    <w:p w14:paraId="5AB45502" w14:textId="77777777" w:rsidR="0025141B" w:rsidRPr="00604597" w:rsidRDefault="0025141B" w:rsidP="0025141B">
      <w:pPr>
        <w:pStyle w:val="Heading3"/>
      </w:pPr>
      <w:bookmarkStart w:id="145" w:name="_Toc227829592"/>
      <w:bookmarkStart w:id="146" w:name="_Toc192239265"/>
      <w:bookmarkStart w:id="147" w:name="_Toc224828601"/>
      <w:r>
        <w:t>Reform of Workforce Australia Employment Services</w:t>
      </w:r>
      <w:bookmarkEnd w:id="145"/>
    </w:p>
    <w:p w14:paraId="532E04CB" w14:textId="2E49E84D" w:rsidR="0025141B" w:rsidRPr="00CC000B" w:rsidRDefault="0025141B" w:rsidP="0025141B">
      <w:r>
        <w:t xml:space="preserve">The </w:t>
      </w:r>
      <w:r w:rsidR="005A4197">
        <w:t>g</w:t>
      </w:r>
      <w:r>
        <w:t xml:space="preserve">overnment is committed to reforming employment services to ensure the system better meets the needs of individuals, employers and the economy. The policy directions for employment services reform are outlined in the government’s White Paper on Jobs and Opportunities and response to the House Select Committee on Workforce Australia Employment Services. The government has taken </w:t>
      </w:r>
      <w:r w:rsidR="00563E08">
        <w:t>i</w:t>
      </w:r>
      <w:r>
        <w:t>nitial steps towards building a more responsive employment services system, including:</w:t>
      </w:r>
    </w:p>
    <w:p w14:paraId="277ABC22" w14:textId="75567200" w:rsidR="0025141B" w:rsidRDefault="0025141B" w:rsidP="006A4187">
      <w:pPr>
        <w:numPr>
          <w:ilvl w:val="0"/>
          <w:numId w:val="15"/>
        </w:numPr>
        <w:spacing w:before="120" w:after="120"/>
        <w:ind w:left="714" w:hanging="357"/>
      </w:pPr>
      <w:r>
        <w:t xml:space="preserve">Delivering targeted programs for vulnerable cohorts such as the Parent Pathways program and the Reconnection, Employment and Learning (REAL) program. </w:t>
      </w:r>
    </w:p>
    <w:p w14:paraId="2A903CC5" w14:textId="104F8CAF" w:rsidR="0025141B" w:rsidRDefault="0025141B" w:rsidP="006A4187">
      <w:pPr>
        <w:numPr>
          <w:ilvl w:val="0"/>
          <w:numId w:val="15"/>
        </w:numPr>
        <w:spacing w:before="120" w:after="120"/>
        <w:ind w:left="714" w:hanging="357"/>
      </w:pPr>
      <w:r>
        <w:t xml:space="preserve">Extending the Local Jobs program to 30 June 2027 to help bring a local focus to employment services. </w:t>
      </w:r>
    </w:p>
    <w:p w14:paraId="7A7811ED" w14:textId="78079166" w:rsidR="0025141B" w:rsidRDefault="0025141B" w:rsidP="006A4187">
      <w:pPr>
        <w:numPr>
          <w:ilvl w:val="0"/>
          <w:numId w:val="15"/>
        </w:numPr>
        <w:spacing w:before="120" w:after="120"/>
        <w:ind w:left="714" w:hanging="357"/>
      </w:pPr>
      <w:r>
        <w:lastRenderedPageBreak/>
        <w:t>Trialling new models of service delivery, including service improvement trials for people in</w:t>
      </w:r>
      <w:r w:rsidR="00536098">
        <w:t> </w:t>
      </w:r>
      <w:r>
        <w:t xml:space="preserve">online services, public service delivery, directly and in partnership with employment service providers, and supports for employers to hire long-term unemployed jobseekers. </w:t>
      </w:r>
    </w:p>
    <w:p w14:paraId="6B54B26C" w14:textId="6BC1A106" w:rsidR="0025141B" w:rsidRDefault="0025141B" w:rsidP="006A4187">
      <w:pPr>
        <w:numPr>
          <w:ilvl w:val="0"/>
          <w:numId w:val="15"/>
        </w:numPr>
        <w:spacing w:before="120" w:after="120"/>
        <w:ind w:left="714" w:hanging="357"/>
      </w:pPr>
      <w:r>
        <w:t>Strengthening the complaints mechanism for people using employment services.</w:t>
      </w:r>
    </w:p>
    <w:p w14:paraId="461F6CD4" w14:textId="1AF51713" w:rsidR="0025141B" w:rsidRDefault="0025141B" w:rsidP="006A4187">
      <w:pPr>
        <w:numPr>
          <w:ilvl w:val="0"/>
          <w:numId w:val="15"/>
        </w:numPr>
        <w:spacing w:before="120" w:after="120"/>
        <w:ind w:left="714" w:hanging="357"/>
      </w:pPr>
      <w:r>
        <w:t>Introducing changes to mutual obligations requirements to ensure that settings are more appropriate for people based on their individual circumstances.</w:t>
      </w:r>
    </w:p>
    <w:p w14:paraId="61D28F81" w14:textId="4C08E0B5" w:rsidR="0025141B" w:rsidRDefault="0025141B" w:rsidP="006A4187">
      <w:pPr>
        <w:numPr>
          <w:ilvl w:val="0"/>
          <w:numId w:val="15"/>
        </w:numPr>
        <w:spacing w:before="120" w:after="120"/>
        <w:ind w:left="714" w:hanging="357"/>
      </w:pPr>
      <w:r>
        <w:t xml:space="preserve">Partnering with the Victorian </w:t>
      </w:r>
      <w:r w:rsidR="00AB2D6C">
        <w:t>g</w:t>
      </w:r>
      <w:r>
        <w:t>overnment to support the implementation of two employment hub models, the Thrive Hubs and the Dandenong Employment Hub, across three locations (Broadmeadows, Frankston and Dandenong) in Victoria.</w:t>
      </w:r>
    </w:p>
    <w:p w14:paraId="65D840CC" w14:textId="77777777" w:rsidR="0025141B" w:rsidRDefault="0025141B" w:rsidP="0025141B">
      <w:r>
        <w:t xml:space="preserve">These measures are building better services for job seekers and employers, as well as providing insights and ongoing evidence for employment services reform. </w:t>
      </w:r>
    </w:p>
    <w:p w14:paraId="762940C2" w14:textId="6C6B7A04" w:rsidR="008E6C59" w:rsidRDefault="0025141B" w:rsidP="00604597">
      <w:pPr>
        <w:pStyle w:val="Heading3"/>
      </w:pPr>
      <w:bookmarkStart w:id="148" w:name="_Toc227829593"/>
      <w:r>
        <w:t>V</w:t>
      </w:r>
      <w:r w:rsidR="0052492E">
        <w:t>oluntary pre-employment service for parents</w:t>
      </w:r>
      <w:bookmarkEnd w:id="146"/>
      <w:bookmarkEnd w:id="147"/>
      <w:bookmarkEnd w:id="148"/>
    </w:p>
    <w:p w14:paraId="45E12AFF" w14:textId="45BB606D" w:rsidR="00456B7C" w:rsidRPr="00456B7C" w:rsidRDefault="008A114F" w:rsidP="00456B7C">
      <w:r>
        <w:t xml:space="preserve">The </w:t>
      </w:r>
      <w:r w:rsidR="00F85A40">
        <w:t>g</w:t>
      </w:r>
      <w:r w:rsidR="00456B7C" w:rsidRPr="00456B7C">
        <w:t xml:space="preserve">overnment introduced the Parent Pathways program on 1 November 2024, a voluntary </w:t>
      </w:r>
      <w:r w:rsidR="00536098">
        <w:t xml:space="preserve">        </w:t>
      </w:r>
      <w:r w:rsidR="00456B7C" w:rsidRPr="00456B7C">
        <w:t xml:space="preserve">pre-employment service for disadvantaged parents of children under six years of age which replaced the ParentsNext program. The </w:t>
      </w:r>
      <w:r w:rsidR="00F85A40">
        <w:t>g</w:t>
      </w:r>
      <w:r w:rsidR="00456B7C" w:rsidRPr="00456B7C">
        <w:t>overnment invested $552.18 million from 2025-26 through to</w:t>
      </w:r>
      <w:r w:rsidR="001C33E4">
        <w:t> </w:t>
      </w:r>
      <w:r w:rsidR="00456B7C" w:rsidRPr="00456B7C">
        <w:t>2028</w:t>
      </w:r>
      <w:r w:rsidR="001C33E4">
        <w:noBreakHyphen/>
      </w:r>
      <w:r w:rsidR="00456B7C" w:rsidRPr="00456B7C">
        <w:t xml:space="preserve">29 (inclusive) to support the delivery of Parent Pathways. </w:t>
      </w:r>
    </w:p>
    <w:p w14:paraId="6A3B4C08" w14:textId="6DB17B15" w:rsidR="00456B7C" w:rsidRPr="00456B7C" w:rsidRDefault="00456B7C" w:rsidP="00456B7C">
      <w:r w:rsidRPr="00456B7C">
        <w:t xml:space="preserve">Parent Pathways supports the economic security of eligible parents with young children to achieve their personal, education and employment goals, while keeping their family front and centre. </w:t>
      </w:r>
    </w:p>
    <w:p w14:paraId="3B72A550" w14:textId="77777777" w:rsidR="00E129EF" w:rsidRDefault="00E129EF" w:rsidP="00E129EF">
      <w:pPr>
        <w:pStyle w:val="Heading3"/>
      </w:pPr>
      <w:bookmarkStart w:id="149" w:name="_Toc227829594"/>
      <w:r>
        <w:t>Reconnection, Employment and Learning (REAL) Program</w:t>
      </w:r>
      <w:bookmarkEnd w:id="149"/>
    </w:p>
    <w:p w14:paraId="383CB5EB" w14:textId="61E270D5" w:rsidR="00E129EF" w:rsidRPr="00AF4598" w:rsidRDefault="00E129EF" w:rsidP="00E129EF">
      <w:pPr>
        <w:rPr>
          <w:rFonts w:asciiTheme="majorHAnsi" w:eastAsiaTheme="majorEastAsia" w:hAnsiTheme="majorHAnsi" w:cstheme="majorBidi"/>
          <w:color w:val="auto"/>
          <w:szCs w:val="22"/>
        </w:rPr>
      </w:pPr>
      <w:r w:rsidRPr="00AF4598">
        <w:rPr>
          <w:rFonts w:asciiTheme="majorHAnsi" w:eastAsiaTheme="majorEastAsia" w:hAnsiTheme="majorHAnsi" w:cstheme="majorBidi"/>
          <w:color w:val="auto"/>
          <w:szCs w:val="22"/>
        </w:rPr>
        <w:t xml:space="preserve">In the 2024-25 Budget, the </w:t>
      </w:r>
      <w:r w:rsidR="005A4197">
        <w:rPr>
          <w:rFonts w:asciiTheme="majorHAnsi" w:eastAsiaTheme="majorEastAsia" w:hAnsiTheme="majorHAnsi" w:cstheme="majorBidi"/>
          <w:color w:val="auto"/>
          <w:szCs w:val="22"/>
        </w:rPr>
        <w:t>g</w:t>
      </w:r>
      <w:r w:rsidRPr="00AF4598">
        <w:rPr>
          <w:rFonts w:asciiTheme="majorHAnsi" w:eastAsiaTheme="majorEastAsia" w:hAnsiTheme="majorHAnsi" w:cstheme="majorBidi"/>
          <w:color w:val="auto"/>
          <w:szCs w:val="22"/>
        </w:rPr>
        <w:t>overnment committed $76.2 million over 5 years to a new voluntary employment services program to improve the economic security of First Nations people transitioning out of the justice system and reestablishing themselves into the community.</w:t>
      </w:r>
    </w:p>
    <w:p w14:paraId="0C1BD9A2" w14:textId="1F9EC9D8" w:rsidR="00E129EF" w:rsidRPr="00AF4598" w:rsidRDefault="00E129EF" w:rsidP="00E129EF">
      <w:pPr>
        <w:shd w:val="clear" w:color="auto" w:fill="FFFFFF" w:themeFill="background1"/>
        <w:spacing w:before="0"/>
        <w:rPr>
          <w:rFonts w:asciiTheme="majorHAnsi" w:eastAsiaTheme="majorEastAsia" w:hAnsiTheme="majorHAnsi" w:cstheme="majorBidi"/>
          <w:color w:val="auto"/>
          <w:szCs w:val="22"/>
        </w:rPr>
      </w:pPr>
      <w:r w:rsidRPr="00AF4598">
        <w:rPr>
          <w:rFonts w:asciiTheme="majorHAnsi" w:eastAsiaTheme="majorEastAsia" w:hAnsiTheme="majorHAnsi" w:cstheme="majorBidi"/>
          <w:color w:val="auto"/>
          <w:szCs w:val="22"/>
        </w:rPr>
        <w:t>The Reconnection, Employment and Learning (REAL) Program is a voluntary program for First Nations people who are on remand or in prison. Services include personalised mentoring and support to</w:t>
      </w:r>
      <w:r w:rsidR="00946926">
        <w:rPr>
          <w:rFonts w:asciiTheme="majorHAnsi" w:eastAsiaTheme="majorEastAsia" w:hAnsiTheme="majorHAnsi" w:cstheme="majorBidi"/>
          <w:color w:val="auto"/>
          <w:szCs w:val="22"/>
        </w:rPr>
        <w:t> </w:t>
      </w:r>
      <w:r w:rsidRPr="00AF4598">
        <w:rPr>
          <w:rFonts w:asciiTheme="majorHAnsi" w:eastAsiaTheme="majorEastAsia" w:hAnsiTheme="majorHAnsi" w:cstheme="majorBidi"/>
          <w:color w:val="auto"/>
          <w:szCs w:val="22"/>
        </w:rPr>
        <w:t>build pathways to employment, education and training opportunities. The program will also facilitate greater connection to culture, Country and language where appropriate. The program offers up</w:t>
      </w:r>
      <w:r w:rsidR="00946926">
        <w:rPr>
          <w:rFonts w:asciiTheme="majorHAnsi" w:eastAsiaTheme="majorEastAsia" w:hAnsiTheme="majorHAnsi" w:cstheme="majorBidi"/>
          <w:color w:val="auto"/>
          <w:szCs w:val="22"/>
        </w:rPr>
        <w:t> </w:t>
      </w:r>
      <w:r w:rsidRPr="00AF4598">
        <w:rPr>
          <w:rFonts w:asciiTheme="majorHAnsi" w:eastAsiaTheme="majorEastAsia" w:hAnsiTheme="majorHAnsi" w:cstheme="majorBidi"/>
          <w:color w:val="auto"/>
          <w:szCs w:val="22"/>
        </w:rPr>
        <w:t>to</w:t>
      </w:r>
      <w:r w:rsidR="00946926">
        <w:rPr>
          <w:rFonts w:asciiTheme="majorHAnsi" w:eastAsiaTheme="majorEastAsia" w:hAnsiTheme="majorHAnsi" w:cstheme="majorBidi"/>
          <w:color w:val="auto"/>
          <w:szCs w:val="22"/>
        </w:rPr>
        <w:t> </w:t>
      </w:r>
      <w:r w:rsidRPr="00AF4598">
        <w:rPr>
          <w:rFonts w:asciiTheme="majorHAnsi" w:eastAsiaTheme="majorEastAsia" w:hAnsiTheme="majorHAnsi" w:cstheme="majorBidi"/>
          <w:color w:val="auto"/>
          <w:szCs w:val="22"/>
        </w:rPr>
        <w:t>6</w:t>
      </w:r>
      <w:r w:rsidR="00946926">
        <w:rPr>
          <w:rFonts w:asciiTheme="majorHAnsi" w:eastAsiaTheme="majorEastAsia" w:hAnsiTheme="majorHAnsi" w:cstheme="majorBidi"/>
          <w:color w:val="auto"/>
          <w:szCs w:val="22"/>
        </w:rPr>
        <w:t> </w:t>
      </w:r>
      <w:r w:rsidRPr="00AF4598">
        <w:rPr>
          <w:rFonts w:asciiTheme="majorHAnsi" w:eastAsiaTheme="majorEastAsia" w:hAnsiTheme="majorHAnsi" w:cstheme="majorBidi"/>
          <w:color w:val="auto"/>
          <w:szCs w:val="22"/>
        </w:rPr>
        <w:t>months pre-release and 12 months post-release support for participants.</w:t>
      </w:r>
    </w:p>
    <w:p w14:paraId="2378C67D" w14:textId="77777777" w:rsidR="00E129EF" w:rsidRPr="00AF4598" w:rsidRDefault="00E129EF" w:rsidP="00E129EF">
      <w:pPr>
        <w:shd w:val="clear" w:color="auto" w:fill="FFFFFF" w:themeFill="background1"/>
        <w:spacing w:before="0"/>
        <w:rPr>
          <w:rFonts w:asciiTheme="majorHAnsi" w:eastAsiaTheme="majorEastAsia" w:hAnsiTheme="majorHAnsi" w:cstheme="majorBidi"/>
          <w:color w:val="auto"/>
          <w:szCs w:val="22"/>
        </w:rPr>
      </w:pPr>
      <w:r w:rsidRPr="00AF4598">
        <w:rPr>
          <w:rFonts w:asciiTheme="majorHAnsi" w:eastAsiaTheme="majorEastAsia" w:hAnsiTheme="majorHAnsi" w:cstheme="majorBidi"/>
          <w:color w:val="auto"/>
          <w:szCs w:val="22"/>
        </w:rPr>
        <w:t>The program is available to First Nations people who are aged 15 years or over and are:</w:t>
      </w:r>
    </w:p>
    <w:p w14:paraId="6B636A72" w14:textId="68461E8E" w:rsidR="00E129EF" w:rsidRPr="00C241B1" w:rsidRDefault="00C241B1" w:rsidP="00C241B1">
      <w:pPr>
        <w:numPr>
          <w:ilvl w:val="0"/>
          <w:numId w:val="15"/>
        </w:numPr>
        <w:spacing w:before="120" w:after="120"/>
        <w:ind w:left="714" w:hanging="357"/>
        <w:rPr>
          <w:rFonts w:eastAsiaTheme="majorEastAsia"/>
        </w:rPr>
      </w:pPr>
      <w:r w:rsidRPr="00C241B1">
        <w:t>I</w:t>
      </w:r>
      <w:r w:rsidR="00E129EF" w:rsidRPr="00C241B1">
        <w:t>n</w:t>
      </w:r>
      <w:r w:rsidR="00E129EF" w:rsidRPr="00C241B1">
        <w:rPr>
          <w:rFonts w:eastAsiaTheme="majorEastAsia"/>
        </w:rPr>
        <w:t xml:space="preserve"> custody waiting for a court decision (on remand</w:t>
      </w:r>
      <w:r w:rsidR="00E129EF" w:rsidRPr="00C241B1">
        <w:t>)</w:t>
      </w:r>
    </w:p>
    <w:p w14:paraId="5FF78ABA" w14:textId="2A0218F5" w:rsidR="00E129EF" w:rsidRPr="00C241B1" w:rsidRDefault="00C241B1" w:rsidP="00C241B1">
      <w:pPr>
        <w:numPr>
          <w:ilvl w:val="0"/>
          <w:numId w:val="15"/>
        </w:numPr>
        <w:spacing w:before="120" w:after="120"/>
        <w:ind w:left="714" w:hanging="357"/>
        <w:rPr>
          <w:rFonts w:eastAsiaTheme="majorEastAsia"/>
        </w:rPr>
      </w:pPr>
      <w:r w:rsidRPr="00C241B1">
        <w:t>I</w:t>
      </w:r>
      <w:r w:rsidR="00E129EF" w:rsidRPr="00C241B1">
        <w:t>n</w:t>
      </w:r>
      <w:r w:rsidR="00E129EF" w:rsidRPr="00C241B1">
        <w:rPr>
          <w:rFonts w:eastAsiaTheme="majorEastAsia"/>
        </w:rPr>
        <w:t xml:space="preserve"> prison or a youth justice centre and have a planned release date</w:t>
      </w:r>
    </w:p>
    <w:p w14:paraId="297EE957" w14:textId="426A5D6B" w:rsidR="00E129EF" w:rsidRPr="00C241B1" w:rsidRDefault="00E129EF" w:rsidP="00C241B1">
      <w:pPr>
        <w:numPr>
          <w:ilvl w:val="0"/>
          <w:numId w:val="15"/>
        </w:numPr>
        <w:spacing w:before="120" w:after="120"/>
        <w:ind w:left="714" w:hanging="357"/>
        <w:rPr>
          <w:rFonts w:eastAsiaTheme="majorEastAsia"/>
        </w:rPr>
      </w:pPr>
      <w:r w:rsidRPr="00C241B1">
        <w:rPr>
          <w:rFonts w:eastAsiaTheme="majorEastAsia"/>
        </w:rPr>
        <w:t>Their planned release date must be within the next 6 months.</w:t>
      </w:r>
    </w:p>
    <w:p w14:paraId="25F4F172" w14:textId="77777777" w:rsidR="0008516F" w:rsidRPr="00AB12EA" w:rsidRDefault="0008516F" w:rsidP="0093757C">
      <w:pPr>
        <w:pStyle w:val="Heading3"/>
      </w:pPr>
      <w:bookmarkStart w:id="150" w:name="_Toc227829595"/>
      <w:r w:rsidRPr="00AB12EA">
        <w:lastRenderedPageBreak/>
        <w:t>Enhancing place-based approaches</w:t>
      </w:r>
      <w:bookmarkEnd w:id="150"/>
      <w:r w:rsidRPr="00AB12EA">
        <w:t xml:space="preserve"> </w:t>
      </w:r>
    </w:p>
    <w:p w14:paraId="15B1AAC6" w14:textId="03B0ACDE" w:rsidR="003655C3" w:rsidRDefault="0008516F" w:rsidP="00AB12EA">
      <w:r w:rsidRPr="0008516F">
        <w:t xml:space="preserve">The </w:t>
      </w:r>
      <w:r w:rsidR="00852423">
        <w:t>g</w:t>
      </w:r>
      <w:r w:rsidRPr="0008516F">
        <w:t>overnment is improving place</w:t>
      </w:r>
      <w:r w:rsidRPr="0008516F">
        <w:noBreakHyphen/>
        <w:t>based employment services by providing $62.6 million over three</w:t>
      </w:r>
      <w:r w:rsidR="00946926">
        <w:t> </w:t>
      </w:r>
      <w:r w:rsidRPr="0008516F">
        <w:t>years from 2024–25 to extend and improve the Local Jobs Program. This program helps bring a</w:t>
      </w:r>
      <w:r w:rsidR="006E08AF">
        <w:t> </w:t>
      </w:r>
      <w:r w:rsidRPr="0008516F">
        <w:t xml:space="preserve">local focus to employment services and supports employment outcomes. </w:t>
      </w:r>
    </w:p>
    <w:p w14:paraId="6BD5AE50" w14:textId="4D921BF6" w:rsidR="005C3FE0" w:rsidRDefault="005C3FE0" w:rsidP="00AB12EA">
      <w:pPr>
        <w:rPr>
          <w:rFonts w:eastAsiaTheme="minorEastAsia" w:cstheme="minorBidi"/>
          <w:color w:val="auto"/>
          <w:szCs w:val="22"/>
          <w:lang w:val="en-GB"/>
        </w:rPr>
      </w:pPr>
      <w:r>
        <w:t xml:space="preserve">As part of its 2025 election commitments, the </w:t>
      </w:r>
      <w:r w:rsidR="006748E4">
        <w:rPr>
          <w:rFonts w:eastAsiaTheme="minorEastAsia" w:cstheme="minorBidi"/>
          <w:szCs w:val="22"/>
        </w:rPr>
        <w:t>g</w:t>
      </w:r>
      <w:r w:rsidRPr="00FA1A58">
        <w:rPr>
          <w:rFonts w:eastAsiaTheme="minorEastAsia" w:cstheme="minorBidi"/>
          <w:szCs w:val="22"/>
        </w:rPr>
        <w:t xml:space="preserve">overnment has partnered with the Victorian </w:t>
      </w:r>
      <w:r w:rsidR="006748E4">
        <w:rPr>
          <w:rFonts w:eastAsiaTheme="minorEastAsia" w:cstheme="minorBidi"/>
          <w:szCs w:val="22"/>
        </w:rPr>
        <w:t>g</w:t>
      </w:r>
      <w:r w:rsidRPr="00FA1A58">
        <w:rPr>
          <w:rFonts w:eastAsiaTheme="minorEastAsia" w:cstheme="minorBidi"/>
          <w:szCs w:val="22"/>
        </w:rPr>
        <w:t>overnment to support the implementation of two employment hub models</w:t>
      </w:r>
      <w:r>
        <w:rPr>
          <w:rFonts w:eastAsiaTheme="minorEastAsia" w:cstheme="minorBidi"/>
          <w:szCs w:val="22"/>
        </w:rPr>
        <w:t xml:space="preserve">. </w:t>
      </w:r>
      <w:r w:rsidRPr="00636F8D">
        <w:rPr>
          <w:rFonts w:eastAsiaTheme="minorEastAsia" w:cstheme="minorBidi"/>
          <w:szCs w:val="22"/>
        </w:rPr>
        <w:t>This includes $1.5</w:t>
      </w:r>
      <w:r w:rsidR="00151E1A">
        <w:rPr>
          <w:rFonts w:eastAsiaTheme="minorEastAsia" w:cstheme="minorBidi"/>
          <w:szCs w:val="22"/>
        </w:rPr>
        <w:t> </w:t>
      </w:r>
      <w:r w:rsidRPr="00636F8D">
        <w:rPr>
          <w:rFonts w:eastAsiaTheme="minorEastAsia" w:cstheme="minorBidi"/>
          <w:szCs w:val="22"/>
        </w:rPr>
        <w:t>million to support the Greater Dandenong City Council to establish an Employment Hub in</w:t>
      </w:r>
      <w:r w:rsidR="00946926">
        <w:rPr>
          <w:rFonts w:eastAsiaTheme="minorEastAsia" w:cstheme="minorBidi"/>
          <w:szCs w:val="22"/>
        </w:rPr>
        <w:t> </w:t>
      </w:r>
      <w:r w:rsidRPr="00636F8D">
        <w:rPr>
          <w:rFonts w:eastAsiaTheme="minorEastAsia" w:cstheme="minorBidi"/>
          <w:szCs w:val="22"/>
        </w:rPr>
        <w:t xml:space="preserve">Dandenong and $1 million (with the Victorian </w:t>
      </w:r>
      <w:r w:rsidR="006748E4">
        <w:rPr>
          <w:rFonts w:eastAsiaTheme="minorEastAsia" w:cstheme="minorBidi"/>
          <w:szCs w:val="22"/>
        </w:rPr>
        <w:t>g</w:t>
      </w:r>
      <w:r w:rsidRPr="00636F8D">
        <w:rPr>
          <w:rFonts w:eastAsiaTheme="minorEastAsia" w:cstheme="minorBidi"/>
          <w:szCs w:val="22"/>
        </w:rPr>
        <w:t>overnment also co-investing $1 million) for the Brotherhood of St Laurence to deliver Thrive Hubs in Broadmeadows and Frankston. </w:t>
      </w:r>
      <w:r w:rsidRPr="00FA1A58">
        <w:rPr>
          <w:rFonts w:eastAsiaTheme="minorEastAsia" w:cstheme="minorBidi"/>
          <w:color w:val="auto"/>
          <w:szCs w:val="22"/>
          <w:lang w:val="en-GB"/>
        </w:rPr>
        <w:t>These hubs will support job seekers and employers with access to services delivered by local organisations, including training providers</w:t>
      </w:r>
      <w:r>
        <w:rPr>
          <w:rFonts w:eastAsiaTheme="minorEastAsia" w:cstheme="minorBidi"/>
          <w:color w:val="auto"/>
          <w:szCs w:val="22"/>
          <w:lang w:val="en-GB"/>
        </w:rPr>
        <w:t xml:space="preserve">, and </w:t>
      </w:r>
      <w:r w:rsidRPr="00FA1A58">
        <w:rPr>
          <w:rFonts w:eastAsiaTheme="minorEastAsia" w:cstheme="minorBidi"/>
          <w:color w:val="auto"/>
          <w:szCs w:val="22"/>
          <w:lang w:val="en-GB"/>
        </w:rPr>
        <w:t xml:space="preserve">will provide insights into what locally led employment solutions </w:t>
      </w:r>
      <w:r>
        <w:rPr>
          <w:rFonts w:eastAsiaTheme="minorEastAsia" w:cstheme="minorBidi"/>
          <w:color w:val="auto"/>
          <w:szCs w:val="22"/>
          <w:lang w:val="en-GB"/>
        </w:rPr>
        <w:t>can</w:t>
      </w:r>
      <w:r w:rsidRPr="00FA1A58">
        <w:rPr>
          <w:rFonts w:eastAsiaTheme="minorEastAsia" w:cstheme="minorBidi"/>
          <w:color w:val="auto"/>
          <w:szCs w:val="22"/>
          <w:lang w:val="en-GB"/>
        </w:rPr>
        <w:t xml:space="preserve"> look like</w:t>
      </w:r>
      <w:r>
        <w:rPr>
          <w:rFonts w:eastAsiaTheme="minorEastAsia" w:cstheme="minorBidi"/>
          <w:color w:val="auto"/>
          <w:szCs w:val="22"/>
          <w:lang w:val="en-GB"/>
        </w:rPr>
        <w:t>.</w:t>
      </w:r>
    </w:p>
    <w:p w14:paraId="04FA1100" w14:textId="3AEB159C" w:rsidR="00AF4598" w:rsidRDefault="00AF4598" w:rsidP="00AF4598">
      <w:pPr>
        <w:pStyle w:val="Heading3"/>
      </w:pPr>
      <w:bookmarkStart w:id="151" w:name="_Toc227829596"/>
      <w:r>
        <w:t xml:space="preserve">Remote Jobs and Economic Development </w:t>
      </w:r>
      <w:r w:rsidR="00F65124">
        <w:t>p</w:t>
      </w:r>
      <w:r>
        <w:t>rogram</w:t>
      </w:r>
      <w:bookmarkEnd w:id="151"/>
    </w:p>
    <w:p w14:paraId="7CD81713" w14:textId="286EA87B" w:rsidR="007520A6" w:rsidRDefault="007520A6" w:rsidP="007520A6">
      <w:r>
        <w:t xml:space="preserve">The </w:t>
      </w:r>
      <w:r w:rsidR="00AB2D6C">
        <w:t>g</w:t>
      </w:r>
      <w:r>
        <w:t xml:space="preserve">overnment has established </w:t>
      </w:r>
      <w:r w:rsidRPr="00AA1F3B">
        <w:t xml:space="preserve">the Remote Jobs and Economic Development </w:t>
      </w:r>
      <w:r>
        <w:t>(RJED) p</w:t>
      </w:r>
      <w:r w:rsidRPr="00AA1F3B">
        <w:t>rogram</w:t>
      </w:r>
      <w:r>
        <w:t xml:space="preserve"> to</w:t>
      </w:r>
      <w:r w:rsidR="00AB2D6C">
        <w:t> </w:t>
      </w:r>
      <w:r w:rsidRPr="00AA1F3B">
        <w:t xml:space="preserve">create </w:t>
      </w:r>
      <w:r>
        <w:t>6</w:t>
      </w:r>
      <w:r w:rsidRPr="00AA1F3B">
        <w:t xml:space="preserve">,000 jobs in remote Australia </w:t>
      </w:r>
      <w:r>
        <w:t>until 2030. RJED is helping</w:t>
      </w:r>
      <w:r w:rsidRPr="00AA1F3B">
        <w:t xml:space="preserve"> income support recipients move into paid employment</w:t>
      </w:r>
      <w:r>
        <w:t xml:space="preserve"> </w:t>
      </w:r>
      <w:r w:rsidRPr="005F0ECC">
        <w:t>through the creation of new jobs that support community priorities</w:t>
      </w:r>
      <w:r w:rsidRPr="00AA1F3B">
        <w:t>.</w:t>
      </w:r>
    </w:p>
    <w:p w14:paraId="08FA1DA1" w14:textId="5D6AB451" w:rsidR="007520A6" w:rsidRDefault="007520A6" w:rsidP="007520A6">
      <w:r>
        <w:t xml:space="preserve">As part of its commitment to improve employment outcomes for people living in remote Australia, the </w:t>
      </w:r>
      <w:r w:rsidR="00AB2D6C">
        <w:t>g</w:t>
      </w:r>
      <w:r>
        <w:t xml:space="preserve">overnment also replaced the Community Development Program (CDP) with the </w:t>
      </w:r>
      <w:r w:rsidRPr="0022494F">
        <w:t>Remote Australia Employment Service (RAES)</w:t>
      </w:r>
      <w:r>
        <w:t>. This service s</w:t>
      </w:r>
      <w:r w:rsidRPr="00C92D89">
        <w:t>upport</w:t>
      </w:r>
      <w:r>
        <w:t>s</w:t>
      </w:r>
      <w:r w:rsidRPr="00C92D89">
        <w:t xml:space="preserve"> job seekers to build their skills</w:t>
      </w:r>
      <w:r>
        <w:t xml:space="preserve">, </w:t>
      </w:r>
      <w:r w:rsidRPr="00C92D89">
        <w:t>address barriers to employment</w:t>
      </w:r>
      <w:r>
        <w:t xml:space="preserve"> and m</w:t>
      </w:r>
      <w:r w:rsidRPr="00C67B7C">
        <w:t xml:space="preserve">ove into </w:t>
      </w:r>
      <w:r>
        <w:t>jobs (including those created through RJED)</w:t>
      </w:r>
      <w:r w:rsidRPr="00187E19">
        <w:t>.</w:t>
      </w:r>
    </w:p>
    <w:p w14:paraId="3087D1D7" w14:textId="77777777" w:rsidR="00F56640" w:rsidRPr="00D167C1" w:rsidRDefault="00F56640" w:rsidP="00F56640">
      <w:pPr>
        <w:pStyle w:val="Heading3"/>
      </w:pPr>
      <w:bookmarkStart w:id="152" w:name="_Toc227829597"/>
      <w:r>
        <w:t>Introduction of Inclusive Employment Australia</w:t>
      </w:r>
      <w:bookmarkEnd w:id="152"/>
    </w:p>
    <w:p w14:paraId="6589E445" w14:textId="17932721" w:rsidR="00F56640" w:rsidRPr="00452BFE" w:rsidRDefault="00F56640" w:rsidP="00F56640">
      <w:r>
        <w:t xml:space="preserve">The </w:t>
      </w:r>
      <w:r w:rsidR="00852423">
        <w:t>g</w:t>
      </w:r>
      <w:r>
        <w:t>overnment has delivered a new specialist disability employment program, Inclusive Employment Australia, that commenced on 1 November 2025, replacing the Disability Employment Services program. Inclusive Employment Australia better supports people with disability, injury or</w:t>
      </w:r>
      <w:r w:rsidR="006E08AF">
        <w:t> </w:t>
      </w:r>
      <w:r>
        <w:t>health condition to prepare for, find and maintain work, and grow their career.</w:t>
      </w:r>
    </w:p>
    <w:p w14:paraId="7607099F" w14:textId="77777777" w:rsidR="00F56640" w:rsidRPr="00452BFE" w:rsidRDefault="00F56640" w:rsidP="00F56640">
      <w:r>
        <w:t>The new program places participants at the centre of the service and improves and simplifies services for people looking for work, as well as employers and service providers.</w:t>
      </w:r>
    </w:p>
    <w:p w14:paraId="070921CF" w14:textId="77777777" w:rsidR="00F56640" w:rsidRPr="00452BFE" w:rsidRDefault="00F56640" w:rsidP="00F56640">
      <w:r>
        <w:t>More people are able to access specialist employment support through Inclusive Employment Australia, including:</w:t>
      </w:r>
    </w:p>
    <w:p w14:paraId="0462BE39" w14:textId="44F44F4F" w:rsidR="00F56640" w:rsidRPr="00452BFE" w:rsidRDefault="00C241B1" w:rsidP="006A4187">
      <w:pPr>
        <w:numPr>
          <w:ilvl w:val="0"/>
          <w:numId w:val="14"/>
        </w:numPr>
        <w:spacing w:before="120" w:after="120"/>
        <w:ind w:left="714" w:hanging="357"/>
      </w:pPr>
      <w:r>
        <w:t>P</w:t>
      </w:r>
      <w:r w:rsidR="00F56640" w:rsidRPr="00452BFE">
        <w:t>eople with an assessed work capacity of less than 8 hours per week</w:t>
      </w:r>
      <w:r w:rsidR="00456453">
        <w:t>.</w:t>
      </w:r>
    </w:p>
    <w:p w14:paraId="5B2830C6" w14:textId="5749C761" w:rsidR="00F56640" w:rsidRPr="00452BFE" w:rsidRDefault="00C241B1" w:rsidP="006A4187">
      <w:pPr>
        <w:numPr>
          <w:ilvl w:val="0"/>
          <w:numId w:val="14"/>
        </w:numPr>
        <w:spacing w:before="120" w:after="120"/>
        <w:ind w:left="714" w:hanging="357"/>
      </w:pPr>
      <w:r>
        <w:t>V</w:t>
      </w:r>
      <w:r w:rsidR="00F56640" w:rsidRPr="00452BFE">
        <w:t>oluntary participants not getting a Centrelink income support payment.</w:t>
      </w:r>
    </w:p>
    <w:p w14:paraId="2FE4123E" w14:textId="77777777" w:rsidR="00F56640" w:rsidRPr="00452BFE" w:rsidRDefault="00F56640" w:rsidP="00F56640">
      <w:r>
        <w:t>The two-year participation time limit, in place under the Disability Employment Services program, has also been removed so people can stay in the new program for as long as it is needed.</w:t>
      </w:r>
    </w:p>
    <w:p w14:paraId="5B9CA718" w14:textId="77777777" w:rsidR="00F56640" w:rsidRPr="00604597" w:rsidRDefault="00F56640" w:rsidP="00F56640">
      <w:pPr>
        <w:pStyle w:val="Heading3"/>
      </w:pPr>
      <w:bookmarkStart w:id="153" w:name="_Toc227829598"/>
      <w:r>
        <w:lastRenderedPageBreak/>
        <w:t>Inclusive Employment Australia Performance Framework</w:t>
      </w:r>
      <w:bookmarkEnd w:id="153"/>
    </w:p>
    <w:p w14:paraId="23C32401" w14:textId="77777777" w:rsidR="00F56640" w:rsidRDefault="00F56640" w:rsidP="00F56640">
      <w:r w:rsidRPr="002629EE">
        <w:t xml:space="preserve">With the commencement of Inclusive Employment Australia, a new </w:t>
      </w:r>
      <w:r>
        <w:t>P</w:t>
      </w:r>
      <w:r w:rsidRPr="002629EE">
        <w:t xml:space="preserve">erformance Framework has been developed through consultation with Employment Services </w:t>
      </w:r>
      <w:r>
        <w:t>p</w:t>
      </w:r>
      <w:r w:rsidRPr="002629EE">
        <w:t xml:space="preserve">eak bodies, Disability Representative Organisations, and </w:t>
      </w:r>
      <w:r>
        <w:t xml:space="preserve">Inclusive </w:t>
      </w:r>
      <w:r w:rsidRPr="002629EE">
        <w:t xml:space="preserve">Employment </w:t>
      </w:r>
      <w:r>
        <w:t>Australia</w:t>
      </w:r>
      <w:r w:rsidRPr="002629EE">
        <w:t xml:space="preserve"> providers. </w:t>
      </w:r>
    </w:p>
    <w:p w14:paraId="1048FD81" w14:textId="77777777" w:rsidR="00F56640" w:rsidRDefault="00F56640" w:rsidP="00F56640">
      <w:r w:rsidRPr="002629EE">
        <w:t xml:space="preserve">The Framework will measure provider performance against two Key Performance Indicators:  </w:t>
      </w:r>
    </w:p>
    <w:p w14:paraId="5B31E7BF" w14:textId="3B8541AA" w:rsidR="00F56640" w:rsidRDefault="00F56640" w:rsidP="00C241B1">
      <w:pPr>
        <w:numPr>
          <w:ilvl w:val="0"/>
          <w:numId w:val="14"/>
        </w:numPr>
        <w:spacing w:before="120" w:after="120"/>
        <w:ind w:left="714" w:hanging="357"/>
      </w:pPr>
      <w:r w:rsidRPr="002629EE">
        <w:t>How satisfied participants are and whether provider support helps them move toward sustainable employment</w:t>
      </w:r>
      <w:r w:rsidR="00371813">
        <w:t>,</w:t>
      </w:r>
      <w:r>
        <w:t xml:space="preserve"> and</w:t>
      </w:r>
    </w:p>
    <w:p w14:paraId="249478D5" w14:textId="77777777" w:rsidR="00F56640" w:rsidRDefault="00F56640" w:rsidP="00C241B1">
      <w:pPr>
        <w:numPr>
          <w:ilvl w:val="0"/>
          <w:numId w:val="14"/>
        </w:numPr>
        <w:spacing w:before="120" w:after="120"/>
        <w:ind w:left="714" w:hanging="357"/>
      </w:pPr>
      <w:r w:rsidRPr="002629EE">
        <w:t xml:space="preserve">How well providers do at helping participants to find and keep a job.  </w:t>
      </w:r>
    </w:p>
    <w:p w14:paraId="6EEC532D" w14:textId="77777777" w:rsidR="00F56640" w:rsidRPr="002629EE" w:rsidRDefault="00F56640" w:rsidP="00F56640">
      <w:r w:rsidRPr="002629EE">
        <w:t>The Framework will support participants, carers and families to make informed decisions when selecting their preferred service provider</w:t>
      </w:r>
      <w:r>
        <w:t xml:space="preserve">, and </w:t>
      </w:r>
      <w:r w:rsidRPr="4C035D8F">
        <w:t xml:space="preserve">will </w:t>
      </w:r>
      <w:r>
        <w:t xml:space="preserve">be a key tool for </w:t>
      </w:r>
      <w:r w:rsidRPr="002629EE">
        <w:t>manag</w:t>
      </w:r>
      <w:r>
        <w:t>ing</w:t>
      </w:r>
      <w:r w:rsidRPr="002629EE">
        <w:t xml:space="preserve"> provider performance</w:t>
      </w:r>
      <w:r>
        <w:t>.</w:t>
      </w:r>
    </w:p>
    <w:p w14:paraId="7B3FD058" w14:textId="77777777" w:rsidR="00F56640" w:rsidRPr="00700D39" w:rsidRDefault="00F56640" w:rsidP="00F56640">
      <w:pPr>
        <w:pStyle w:val="Heading3"/>
      </w:pPr>
      <w:bookmarkStart w:id="154" w:name="_Toc227829599"/>
      <w:r>
        <w:t>Centre for Inclusive Employment</w:t>
      </w:r>
      <w:bookmarkEnd w:id="154"/>
    </w:p>
    <w:p w14:paraId="5A28A87E" w14:textId="5273B96D" w:rsidR="00F56640" w:rsidRDefault="00F56640" w:rsidP="00F56640">
      <w:r>
        <w:t xml:space="preserve">The </w:t>
      </w:r>
      <w:r w:rsidR="00852423">
        <w:t>g</w:t>
      </w:r>
      <w:r>
        <w:t>overnment established the Centre for Inclusive Employment in March 2025. The Centre is</w:t>
      </w:r>
      <w:r w:rsidR="006E08AF">
        <w:t> </w:t>
      </w:r>
      <w:r>
        <w:t>supporting employment service providers to deliver high</w:t>
      </w:r>
      <w:r>
        <w:noBreakHyphen/>
        <w:t>quality, inclusive employment services by</w:t>
      </w:r>
      <w:r w:rsidR="006E08AF">
        <w:t> </w:t>
      </w:r>
      <w:r>
        <w:t>increasing knowledge of evidence</w:t>
      </w:r>
      <w:r>
        <w:noBreakHyphen/>
        <w:t>based models and approaches.</w:t>
      </w:r>
    </w:p>
    <w:p w14:paraId="64D4D299" w14:textId="04EEF016" w:rsidR="00F56640" w:rsidRDefault="00F56640" w:rsidP="00F56640">
      <w:r>
        <w:t>The Centre operates as an evidence</w:t>
      </w:r>
      <w:r>
        <w:noBreakHyphen/>
        <w:t>informed, best</w:t>
      </w:r>
      <w:r>
        <w:noBreakHyphen/>
        <w:t>practice hub, which provides practical resources, tools, and training to all employment service providers including those in Inclusive Employment Australia, Workforce Australia and the RJED program, the RAES, and the National Disability Insurance Scheme.</w:t>
      </w:r>
    </w:p>
    <w:p w14:paraId="53A015D7" w14:textId="77777777" w:rsidR="00F56640" w:rsidRDefault="00F56640" w:rsidP="00F56640">
      <w:r>
        <w:t>The Centre also assists employers to improve disability employment outcomes by strengthening inclusive recruitment and workplace practices. It aims to increase understanding of employer needs and equip providers with the skills and knowledge required to help employers recruit, support, and retain employees with disability.</w:t>
      </w:r>
    </w:p>
    <w:p w14:paraId="3F72C647" w14:textId="77777777" w:rsidR="00F56640" w:rsidRPr="00ED5E71" w:rsidRDefault="00F56640" w:rsidP="00F56640">
      <w:pPr>
        <w:pStyle w:val="Heading3"/>
      </w:pPr>
      <w:bookmarkStart w:id="155" w:name="_Toc227829600"/>
      <w:r w:rsidRPr="00910E09">
        <w:t>Supporting people with disability with the highest needs into employment</w:t>
      </w:r>
      <w:bookmarkEnd w:id="155"/>
    </w:p>
    <w:p w14:paraId="312D5E39" w14:textId="0A435907" w:rsidR="00F56640" w:rsidRDefault="00F56640" w:rsidP="00F56640">
      <w:r w:rsidRPr="00AC1328">
        <w:t xml:space="preserve">The </w:t>
      </w:r>
      <w:r w:rsidR="005A4197">
        <w:t>g</w:t>
      </w:r>
      <w:r w:rsidRPr="00AC1328">
        <w:t xml:space="preserve">overnment </w:t>
      </w:r>
      <w:r>
        <w:t xml:space="preserve">has </w:t>
      </w:r>
      <w:r w:rsidRPr="00AC1328">
        <w:t>invested $52.7 million over four years to assist the supported employment sector to evolve and offer a wider range of employment opportunities, and provide people with disability with access to advocacy and information about employment rights and options.</w:t>
      </w:r>
      <w:r w:rsidRPr="007312E8">
        <w:t xml:space="preserve"> </w:t>
      </w:r>
    </w:p>
    <w:p w14:paraId="34846EAC" w14:textId="77777777" w:rsidR="00F56640" w:rsidRDefault="00F56640" w:rsidP="00F56640">
      <w:r>
        <w:t>Funding included the Structural Adjustment Fund that is supporting more than 60 organisations across Australia to increase the range of job opportunities and pathways into open employment for people with disability with high support needs.</w:t>
      </w:r>
    </w:p>
    <w:p w14:paraId="4BB23CD0" w14:textId="41FE626C" w:rsidR="005F304C" w:rsidRPr="00ED5E71" w:rsidRDefault="00F56640" w:rsidP="00910E09">
      <w:r>
        <w:t>An evaluation on the supported employment measures is currently underway and is due to</w:t>
      </w:r>
      <w:r w:rsidR="006E08AF">
        <w:t> </w:t>
      </w:r>
      <w:r>
        <w:t>b</w:t>
      </w:r>
      <w:r w:rsidR="006E08AF">
        <w:t>e </w:t>
      </w:r>
      <w:r>
        <w:t>finalised in mid-2027.  The Department of Social Services is currently consulting on next steps in</w:t>
      </w:r>
      <w:r w:rsidR="006E08AF">
        <w:t> </w:t>
      </w:r>
      <w:r>
        <w:t>supported employment.</w:t>
      </w:r>
    </w:p>
    <w:p w14:paraId="04738658" w14:textId="5CB4AFE4" w:rsidR="009A4686" w:rsidRPr="00B14F07" w:rsidRDefault="009A4686" w:rsidP="0093757C">
      <w:pPr>
        <w:pStyle w:val="Heading3"/>
      </w:pPr>
      <w:bookmarkStart w:id="156" w:name="_Toc227829601"/>
      <w:r w:rsidRPr="00B14F07">
        <w:lastRenderedPageBreak/>
        <w:t>Building Australia’s Future – Increased Support for A</w:t>
      </w:r>
      <w:r w:rsidR="00715C4F" w:rsidRPr="00B14F07">
        <w:t>pprentices</w:t>
      </w:r>
      <w:bookmarkEnd w:id="156"/>
    </w:p>
    <w:p w14:paraId="37FFC081" w14:textId="57934D6A" w:rsidR="001D47FA" w:rsidRDefault="001D47FA" w:rsidP="008265C9">
      <w:r w:rsidRPr="001D47FA">
        <w:t xml:space="preserve">The </w:t>
      </w:r>
      <w:r w:rsidR="00852423">
        <w:t>g</w:t>
      </w:r>
      <w:r w:rsidRPr="001D47FA">
        <w:t xml:space="preserve">overnment </w:t>
      </w:r>
      <w:r w:rsidR="00302A4F">
        <w:t>is providing</w:t>
      </w:r>
      <w:r w:rsidRPr="001D47FA">
        <w:t xml:space="preserve"> $722.8 million over four years from 2025–26 to deliver increased support for apprentices. Funding includes: </w:t>
      </w:r>
    </w:p>
    <w:p w14:paraId="7B52533A" w14:textId="7D0F55D9" w:rsidR="001D47FA" w:rsidRDefault="001D47FA" w:rsidP="006A4187">
      <w:pPr>
        <w:numPr>
          <w:ilvl w:val="0"/>
          <w:numId w:val="15"/>
        </w:numPr>
        <w:spacing w:before="120" w:after="120"/>
        <w:ind w:left="714" w:hanging="357"/>
      </w:pPr>
      <w:r w:rsidRPr="001D47FA">
        <w:t>$626.9 million over four years from 2025–26 to reframe the New Energy Apprenticeships Program as the Key Apprenticeship Program and expand it to capture critical residential construction occupations</w:t>
      </w:r>
      <w:r w:rsidR="00456453">
        <w:t>.</w:t>
      </w:r>
    </w:p>
    <w:p w14:paraId="68F7238F" w14:textId="4C67089E" w:rsidR="001D47FA" w:rsidRDefault="001D47FA" w:rsidP="006A4187">
      <w:pPr>
        <w:numPr>
          <w:ilvl w:val="0"/>
          <w:numId w:val="15"/>
        </w:numPr>
        <w:spacing w:before="120" w:after="120"/>
        <w:ind w:left="714" w:hanging="357"/>
      </w:pPr>
      <w:r w:rsidRPr="001D47FA">
        <w:t>$77.8 million over four years from 2025–26 to extend the current interim Australian Apprenticeship Incentive System program settings for a further six months from 1 July 2025 to 31 December 2025</w:t>
      </w:r>
      <w:r w:rsidR="00456453">
        <w:t>.</w:t>
      </w:r>
      <w:r w:rsidRPr="001D47FA">
        <w:t xml:space="preserve"> </w:t>
      </w:r>
    </w:p>
    <w:p w14:paraId="387C56C2" w14:textId="16A8AFA8" w:rsidR="001D47FA" w:rsidRDefault="001D47FA" w:rsidP="006A4187">
      <w:pPr>
        <w:numPr>
          <w:ilvl w:val="0"/>
          <w:numId w:val="15"/>
        </w:numPr>
        <w:spacing w:before="120" w:after="120"/>
        <w:ind w:left="714" w:hanging="357"/>
      </w:pPr>
      <w:r w:rsidRPr="001D47FA">
        <w:t>$11.0 million over four years from 2025–26 to increase the Disability Australian Apprentice Wage Support subsidy</w:t>
      </w:r>
      <w:r w:rsidR="00456453">
        <w:t>.</w:t>
      </w:r>
      <w:r w:rsidRPr="001D47FA">
        <w:t xml:space="preserve"> </w:t>
      </w:r>
    </w:p>
    <w:p w14:paraId="7AB0B5DD" w14:textId="18E230F1" w:rsidR="00715C4F" w:rsidRDefault="001D47FA" w:rsidP="006A4187">
      <w:pPr>
        <w:numPr>
          <w:ilvl w:val="0"/>
          <w:numId w:val="15"/>
        </w:numPr>
        <w:spacing w:before="120" w:after="120"/>
        <w:ind w:left="714" w:hanging="357"/>
      </w:pPr>
      <w:r w:rsidRPr="001D47FA">
        <w:t>$7.0 million over four years from 2025–26 to increase the Living Away From Home Allowance.</w:t>
      </w:r>
    </w:p>
    <w:p w14:paraId="7CC84C1C" w14:textId="65CD8CAD" w:rsidR="00FF7F6D" w:rsidRDefault="00FF7F6D" w:rsidP="00AB12EA">
      <w:pPr>
        <w:pStyle w:val="Heading2"/>
      </w:pPr>
      <w:bookmarkStart w:id="157" w:name="_Toc192239271"/>
      <w:bookmarkStart w:id="158" w:name="_Toc224828607"/>
      <w:bookmarkStart w:id="159" w:name="_Toc227829602"/>
      <w:r>
        <w:t>Early childhood</w:t>
      </w:r>
      <w:bookmarkEnd w:id="157"/>
      <w:bookmarkEnd w:id="158"/>
      <w:bookmarkEnd w:id="159"/>
    </w:p>
    <w:p w14:paraId="560E605D" w14:textId="26D5CCB8" w:rsidR="000505C2" w:rsidRPr="00E1511D" w:rsidRDefault="000505C2" w:rsidP="00BA53FA">
      <w:pPr>
        <w:pStyle w:val="Heading3"/>
        <w:rPr>
          <w:highlight w:val="yellow"/>
        </w:rPr>
      </w:pPr>
      <w:bookmarkStart w:id="160" w:name="_Toc192239273"/>
      <w:bookmarkStart w:id="161" w:name="_Toc224828609"/>
      <w:bookmarkStart w:id="162" w:name="_Toc227829603"/>
      <w:r w:rsidRPr="00AB12EA">
        <w:t>Reforming early childhood education and care</w:t>
      </w:r>
      <w:bookmarkEnd w:id="160"/>
      <w:bookmarkEnd w:id="161"/>
      <w:bookmarkEnd w:id="162"/>
      <w:r w:rsidRPr="00AB12EA">
        <w:t xml:space="preserve"> </w:t>
      </w:r>
    </w:p>
    <w:p w14:paraId="014B9B6D" w14:textId="0038183D" w:rsidR="00DC6B1F" w:rsidRPr="00DC6B1F" w:rsidRDefault="00DC6B1F" w:rsidP="00DC6B1F">
      <w:bookmarkStart w:id="163" w:name="_Hlk175302553"/>
      <w:r w:rsidRPr="00DC6B1F">
        <w:t xml:space="preserve">As part of the October 2022 Budget, the </w:t>
      </w:r>
      <w:r w:rsidR="00852423">
        <w:t>g</w:t>
      </w:r>
      <w:r w:rsidRPr="00DC6B1F">
        <w:t>overnment invested $4.7 billion over four years from 2022</w:t>
      </w:r>
      <w:r w:rsidR="006E08AF">
        <w:noBreakHyphen/>
      </w:r>
      <w:r w:rsidRPr="00DC6B1F">
        <w:t>23 to introduce Cheaper Child Care reforms. The changes included increasing Child Care Subsidy</w:t>
      </w:r>
      <w:r w:rsidR="00933B1C">
        <w:t xml:space="preserve"> (CCS)</w:t>
      </w:r>
      <w:r w:rsidRPr="00DC6B1F">
        <w:t xml:space="preserve"> rates for families earning less than $530,000, making </w:t>
      </w:r>
      <w:r w:rsidR="00933B1C">
        <w:t>E</w:t>
      </w:r>
      <w:r w:rsidRPr="00DC6B1F">
        <w:t xml:space="preserve">arly </w:t>
      </w:r>
      <w:r w:rsidR="00933B1C">
        <w:t>C</w:t>
      </w:r>
      <w:r w:rsidRPr="00DC6B1F">
        <w:t xml:space="preserve">hildhood </w:t>
      </w:r>
      <w:r w:rsidR="00933B1C">
        <w:t>E</w:t>
      </w:r>
      <w:r w:rsidRPr="00DC6B1F">
        <w:t xml:space="preserve">ducation and </w:t>
      </w:r>
      <w:r w:rsidR="00933B1C">
        <w:t>C</w:t>
      </w:r>
      <w:r w:rsidRPr="00DC6B1F">
        <w:t>are (ECEC) more affordable for around 96</w:t>
      </w:r>
      <w:r w:rsidR="00023F6A">
        <w:t>%</w:t>
      </w:r>
      <w:r w:rsidRPr="00DC6B1F">
        <w:t xml:space="preserve"> of families with children in care – over 1 million families. This</w:t>
      </w:r>
      <w:r w:rsidR="00EA68F5">
        <w:t> </w:t>
      </w:r>
      <w:r w:rsidRPr="00DC6B1F">
        <w:t xml:space="preserve">figure was indexed to $535,279 in July 2025.  </w:t>
      </w:r>
    </w:p>
    <w:p w14:paraId="7B34AA6B" w14:textId="2E7A23CC" w:rsidR="003B7E38" w:rsidRDefault="008325EA" w:rsidP="008325EA">
      <w:r w:rsidRPr="008325EA">
        <w:t xml:space="preserve">The </w:t>
      </w:r>
      <w:r w:rsidR="00852423">
        <w:t>g</w:t>
      </w:r>
      <w:r w:rsidRPr="008325EA">
        <w:t xml:space="preserve">overnment </w:t>
      </w:r>
      <w:r w:rsidR="00735944">
        <w:t xml:space="preserve">is </w:t>
      </w:r>
      <w:r w:rsidR="004E06CB">
        <w:t xml:space="preserve">also </w:t>
      </w:r>
      <w:r w:rsidR="00735944">
        <w:t>providing</w:t>
      </w:r>
      <w:r w:rsidRPr="008325EA">
        <w:t xml:space="preserve"> $3.6 billion over four years from 2024–25 to support a wage increase for the ECEC workforce through a </w:t>
      </w:r>
      <w:r w:rsidR="00293FDA" w:rsidRPr="00293FDA">
        <w:t>Worker Retention Payment (WRP) delivered over two years. The WRP supports a wage increase equivalent to 15</w:t>
      </w:r>
      <w:r w:rsidR="00023F6A">
        <w:t>%</w:t>
      </w:r>
      <w:r w:rsidR="00293FDA" w:rsidRPr="00293FDA">
        <w:t xml:space="preserve"> above the relevant award rates for eligible workers employed in CCS</w:t>
      </w:r>
      <w:r w:rsidR="00293FDA" w:rsidRPr="00293FDA">
        <w:noBreakHyphen/>
        <w:t>approved Centre Based Day Care and Outside School Hours Care services.</w:t>
      </w:r>
      <w:r w:rsidR="003B7E38">
        <w:t xml:space="preserve"> </w:t>
      </w:r>
    </w:p>
    <w:p w14:paraId="5BD5A8ED" w14:textId="38240F6C" w:rsidR="008325EA" w:rsidRPr="008325EA" w:rsidRDefault="003B7E38" w:rsidP="008325EA">
      <w:r w:rsidRPr="003B7E38">
        <w:t>The WRP supports the attraction and retention of early childhood educators and teachers in</w:t>
      </w:r>
      <w:r w:rsidR="006E08AF">
        <w:t> </w:t>
      </w:r>
      <w:r w:rsidRPr="003B7E38">
        <w:t>a</w:t>
      </w:r>
      <w:r w:rsidR="006E08AF">
        <w:t> </w:t>
      </w:r>
      <w:r w:rsidRPr="003B7E38">
        <w:t>predominantly female workforce. It also delivers affordability improvements for families through its fee growth cap that limits fee increases to 4.4</w:t>
      </w:r>
      <w:r w:rsidR="00023F6A">
        <w:t>%</w:t>
      </w:r>
      <w:r w:rsidRPr="003B7E38">
        <w:t xml:space="preserve"> over the 12 months from 8 August 2024, and to</w:t>
      </w:r>
      <w:r w:rsidR="00EA68F5">
        <w:t> </w:t>
      </w:r>
      <w:r w:rsidRPr="003B7E38">
        <w:t>4.2</w:t>
      </w:r>
      <w:r w:rsidR="00023F6A">
        <w:t>%</w:t>
      </w:r>
      <w:r w:rsidRPr="003B7E38">
        <w:t xml:space="preserve"> in the 12 months from 8 August 2025. </w:t>
      </w:r>
    </w:p>
    <w:bookmarkEnd w:id="163"/>
    <w:p w14:paraId="5ED7D878" w14:textId="555ACF97" w:rsidR="00FE0053" w:rsidRPr="00AB12EA" w:rsidRDefault="00FE0053" w:rsidP="00FE0053">
      <w:r w:rsidRPr="00AB12EA">
        <w:t xml:space="preserve">On 11 December 2024, the </w:t>
      </w:r>
      <w:r w:rsidR="00852423">
        <w:t>g</w:t>
      </w:r>
      <w:r w:rsidRPr="00AB12EA">
        <w:t>overnment announced next steps to building a universal early education and care system through: </w:t>
      </w:r>
    </w:p>
    <w:p w14:paraId="6174FB37" w14:textId="4E270E99" w:rsidR="004F73BC" w:rsidRDefault="004F73BC" w:rsidP="006A4187">
      <w:pPr>
        <w:numPr>
          <w:ilvl w:val="0"/>
          <w:numId w:val="12"/>
        </w:numPr>
        <w:spacing w:before="120" w:after="120"/>
        <w:ind w:left="714" w:hanging="357"/>
        <w:rPr>
          <w:lang w:val="en-US"/>
        </w:rPr>
      </w:pPr>
      <w:r>
        <w:rPr>
          <w:lang w:val="en-US"/>
        </w:rPr>
        <w:t>A 3 Day Guarantee, which from January 2026 replaced the Child Care Subsidy Activity Test to</w:t>
      </w:r>
      <w:r w:rsidR="001C33E4">
        <w:rPr>
          <w:lang w:val="en-US"/>
        </w:rPr>
        <w:t> </w:t>
      </w:r>
      <w:r>
        <w:rPr>
          <w:lang w:val="en-US"/>
        </w:rPr>
        <w:t>provide all CCS-eligible families with a guaranteed entitlement to at least 72</w:t>
      </w:r>
      <w:r w:rsidR="006E08AF">
        <w:rPr>
          <w:lang w:val="en-US"/>
        </w:rPr>
        <w:t> </w:t>
      </w:r>
      <w:r>
        <w:rPr>
          <w:lang w:val="en-US"/>
        </w:rPr>
        <w:t>hours of</w:t>
      </w:r>
      <w:r w:rsidR="001C33E4">
        <w:rPr>
          <w:lang w:val="en-US"/>
        </w:rPr>
        <w:t> </w:t>
      </w:r>
      <w:r>
        <w:rPr>
          <w:lang w:val="en-US"/>
        </w:rPr>
        <w:t>subsidised ECEC per fortnight (equivalent to 3 full days of care a week), per eligible child. First</w:t>
      </w:r>
      <w:r w:rsidR="00EA68F5">
        <w:rPr>
          <w:lang w:val="en-US"/>
        </w:rPr>
        <w:t> </w:t>
      </w:r>
      <w:r>
        <w:rPr>
          <w:lang w:val="en-US"/>
        </w:rPr>
        <w:t>Nations families are eligible for an entitlement of 100 hours of subsidised ECEC per fortnight, per eligible child.</w:t>
      </w:r>
    </w:p>
    <w:p w14:paraId="064665D0" w14:textId="1CB314E2" w:rsidR="00FE0053" w:rsidRPr="00AB12EA" w:rsidRDefault="00FE0053" w:rsidP="006A4187">
      <w:pPr>
        <w:numPr>
          <w:ilvl w:val="0"/>
          <w:numId w:val="12"/>
        </w:numPr>
        <w:spacing w:before="120" w:after="120"/>
        <w:ind w:left="714" w:hanging="357"/>
        <w:rPr>
          <w:lang w:val="en-US"/>
        </w:rPr>
      </w:pPr>
      <w:r w:rsidRPr="00AB12EA">
        <w:rPr>
          <w:lang w:val="en-US"/>
        </w:rPr>
        <w:lastRenderedPageBreak/>
        <w:t>Establishing a $1 billion Building Early Education Fund which will see more centres built and expanded in areas of need, including in the outer suburbs and regional Australia. </w:t>
      </w:r>
    </w:p>
    <w:p w14:paraId="2D8ADA36" w14:textId="18C2FEE5" w:rsidR="00327028" w:rsidRDefault="00F62218" w:rsidP="006A4187">
      <w:pPr>
        <w:numPr>
          <w:ilvl w:val="0"/>
          <w:numId w:val="12"/>
        </w:numPr>
        <w:spacing w:before="120" w:after="120"/>
        <w:ind w:left="714" w:hanging="357"/>
        <w:rPr>
          <w:lang w:val="en-US"/>
        </w:rPr>
      </w:pPr>
      <w:r w:rsidRPr="00F62218">
        <w:rPr>
          <w:lang w:val="en-US"/>
        </w:rPr>
        <w:t xml:space="preserve">Undertaking the Early Education Service Delivery Prices project to provide a data-driven understanding </w:t>
      </w:r>
      <w:r w:rsidRPr="00F62218">
        <w:t xml:space="preserve">of the reasonable costs of safe and quality ECEC service delivery across Australia and inform future reforms and policy development. </w:t>
      </w:r>
    </w:p>
    <w:p w14:paraId="55BCA0E5" w14:textId="7A00CD50" w:rsidR="00FE0053" w:rsidRPr="00AB12EA" w:rsidRDefault="00327028" w:rsidP="00E124D0">
      <w:pPr>
        <w:rPr>
          <w:lang w:val="en-US"/>
        </w:rPr>
      </w:pPr>
      <w:r w:rsidRPr="00AB12EA">
        <w:t>The reforms have been informed by the Productivity Commission and the Australian Competition and Consumer Commission’s work on early education.</w:t>
      </w:r>
      <w:r w:rsidR="00FE0053" w:rsidRPr="00AB12EA">
        <w:rPr>
          <w:lang w:val="en-US"/>
        </w:rPr>
        <w:t> </w:t>
      </w:r>
    </w:p>
    <w:p w14:paraId="0AD467F6" w14:textId="20EAF70D" w:rsidR="00854724" w:rsidRDefault="00854724" w:rsidP="00D40991">
      <w:pPr>
        <w:pStyle w:val="Heading3"/>
      </w:pPr>
      <w:bookmarkStart w:id="164" w:name="_Toc224828610"/>
      <w:bookmarkStart w:id="165" w:name="_Toc227829604"/>
      <w:r w:rsidRPr="004470EE">
        <w:t>Safer and better early childhood education and care</w:t>
      </w:r>
      <w:bookmarkEnd w:id="164"/>
      <w:bookmarkEnd w:id="165"/>
    </w:p>
    <w:p w14:paraId="71B75B1F" w14:textId="26C5DB78" w:rsidR="00AD6AD8" w:rsidRDefault="00AD6AD8" w:rsidP="00854724">
      <w:r w:rsidRPr="00AD6AD8">
        <w:t>Ensuring the safety and wellbeing of every child in early childhood education and care is a national priority.</w:t>
      </w:r>
      <w:r>
        <w:t xml:space="preserve"> </w:t>
      </w:r>
      <w:r w:rsidR="00854724" w:rsidRPr="00854724">
        <w:t xml:space="preserve">The </w:t>
      </w:r>
      <w:r w:rsidR="00852423">
        <w:t>g</w:t>
      </w:r>
      <w:r w:rsidR="00854724" w:rsidRPr="00854724">
        <w:t xml:space="preserve">overnment will provide </w:t>
      </w:r>
      <w:r w:rsidR="00384648">
        <w:t>$226</w:t>
      </w:r>
      <w:r w:rsidR="00854724" w:rsidRPr="00854724">
        <w:t xml:space="preserve"> million over four years from 2025–26 to strengthen safety and quality in early childhood education and care. This includes developing a National </w:t>
      </w:r>
      <w:r w:rsidR="00384648">
        <w:t>Childhood Worker</w:t>
      </w:r>
      <w:r w:rsidR="00854724" w:rsidRPr="00854724">
        <w:t xml:space="preserve"> Register, supporting the workforce to complete mandatory child safety training, an</w:t>
      </w:r>
      <w:r w:rsidR="000D2B0A">
        <w:t> </w:t>
      </w:r>
      <w:r w:rsidR="00854724" w:rsidRPr="00854724">
        <w:t>assessment of CCTV in</w:t>
      </w:r>
      <w:r w:rsidR="00384648">
        <w:t xml:space="preserve"> up to 300</w:t>
      </w:r>
      <w:r w:rsidR="00854724" w:rsidRPr="00854724">
        <w:t xml:space="preserve"> services, improving transparency for </w:t>
      </w:r>
      <w:r w:rsidR="00A9388D">
        <w:t xml:space="preserve">families </w:t>
      </w:r>
      <w:r w:rsidR="00854724" w:rsidRPr="00854724">
        <w:t>about services’ quality and safety</w:t>
      </w:r>
      <w:r w:rsidR="00A9388D">
        <w:t>, banning the use of personal devices in ECEC</w:t>
      </w:r>
      <w:r w:rsidR="00854724" w:rsidRPr="00854724">
        <w:t xml:space="preserve"> and increased regulatory actions. </w:t>
      </w:r>
    </w:p>
    <w:p w14:paraId="72B72749" w14:textId="395F65B8" w:rsidR="00A739AB" w:rsidRPr="00FF7F6D" w:rsidRDefault="00A9388D" w:rsidP="000505C2">
      <w:r>
        <w:t>As part of its investment, t</w:t>
      </w:r>
      <w:r w:rsidR="00854724" w:rsidRPr="00854724">
        <w:t xml:space="preserve">he </w:t>
      </w:r>
      <w:r w:rsidR="00852423">
        <w:t>g</w:t>
      </w:r>
      <w:r w:rsidR="00854724" w:rsidRPr="00854724">
        <w:t xml:space="preserve">overnment is </w:t>
      </w:r>
      <w:r w:rsidR="00992323">
        <w:t>providing</w:t>
      </w:r>
      <w:r w:rsidR="00854724" w:rsidRPr="00854724">
        <w:t xml:space="preserve"> $3</w:t>
      </w:r>
      <w:r>
        <w:t>7</w:t>
      </w:r>
      <w:r w:rsidR="00854724" w:rsidRPr="00854724">
        <w:t xml:space="preserve"> million to address existing gaps in the Working With Children Checks (WWCC) process and to implement the National Continuous Checking Capability to provide all jurisdictions near-real time information on the suitability of WWCC holders across the country. </w:t>
      </w:r>
    </w:p>
    <w:sectPr w:rsidR="00A739AB" w:rsidRPr="00FF7F6D" w:rsidSect="00E83E6F">
      <w:headerReference w:type="even" r:id="rId25"/>
      <w:headerReference w:type="default" r:id="rId26"/>
      <w:footerReference w:type="even" r:id="rId27"/>
      <w:footerReference w:type="default" r:id="rId28"/>
      <w:headerReference w:type="first" r:id="rId29"/>
      <w:footerReference w:type="first" r:id="rId30"/>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D84A3" w14:textId="77777777" w:rsidR="0031128D" w:rsidRDefault="0031128D">
      <w:pPr>
        <w:spacing w:before="0" w:after="0"/>
      </w:pPr>
      <w:r>
        <w:separator/>
      </w:r>
    </w:p>
  </w:endnote>
  <w:endnote w:type="continuationSeparator" w:id="0">
    <w:p w14:paraId="7ADE21F6" w14:textId="77777777" w:rsidR="0031128D" w:rsidRDefault="0031128D">
      <w:pPr>
        <w:spacing w:before="0" w:after="0"/>
      </w:pPr>
      <w:r>
        <w:continuationSeparator/>
      </w:r>
    </w:p>
  </w:endnote>
  <w:endnote w:type="continuationNotice" w:id="1">
    <w:p w14:paraId="7779F44D" w14:textId="77777777" w:rsidR="0031128D" w:rsidRDefault="0031128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346D" w14:textId="57F1BB80"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r w:rsidR="0015587C">
      <w:fldChar w:fldCharType="begin"/>
    </w:r>
    <w:r w:rsidR="0015587C">
      <w:instrText xml:space="preserve"> STYLEREF  Title  \* MERGEFORMAT </w:instrText>
    </w:r>
    <w:r w:rsidR="0015587C">
      <w:fldChar w:fldCharType="separate"/>
    </w:r>
    <w:r w:rsidR="004B6C2D">
      <w:rPr>
        <w:b/>
        <w:bCs/>
        <w:lang w:val="en-US"/>
      </w:rPr>
      <w:t>Error! No text of specified style in document.</w:t>
    </w:r>
    <w:r w:rsidR="0015587C">
      <w:fldChar w:fldCharType="end"/>
    </w:r>
    <w:r w:rsidR="0015587C">
      <w:fldChar w:fldCharType="begin"/>
    </w:r>
    <w:r w:rsidR="0015587C">
      <w:instrText xml:space="preserve"> STYLEREF  Title  \* MERGEFORMAT </w:instrText>
    </w:r>
    <w:r w:rsidR="0015587C">
      <w:fldChar w:fldCharType="separate"/>
    </w:r>
    <w:r w:rsidR="004B6C2D">
      <w:rPr>
        <w:b/>
        <w:bCs/>
        <w:lang w:val="en-US"/>
      </w:rPr>
      <w:t>Error! No text of specified style in document.</w:t>
    </w:r>
    <w:r w:rsidR="0015587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EB11F" w14:textId="00393D4B" w:rsidR="00B55B04" w:rsidRDefault="00B55B04" w:rsidP="003C6534">
    <w:pPr>
      <w:pStyle w:val="FooterOdd"/>
    </w:pPr>
    <w:r>
      <w:ptab w:relativeTo="margin" w:alignment="right" w:leader="none"/>
    </w:r>
    <w:r w:rsidR="000A6A30">
      <w:fldChar w:fldCharType="begin"/>
    </w:r>
    <w:r w:rsidR="000A6A30">
      <w:instrText>STYLEREF  "Heading 1"  \* MERGEFORMAT</w:instrText>
    </w:r>
    <w:r w:rsidR="000A6A30">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86BB3" w14:textId="220F883F"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4B6C2D">
        <w:t>Measures to support economic inclusion since May 2022</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44ECD" w14:textId="0F0C1DBC" w:rsidR="00C60B0F" w:rsidRPr="001515FD" w:rsidRDefault="000A6A30" w:rsidP="00AB738A">
    <w:pPr>
      <w:pStyle w:val="FooterOdd"/>
    </w:pPr>
    <w:r>
      <w:fldChar w:fldCharType="begin"/>
    </w:r>
    <w:r>
      <w:instrText>STYLEREF  "Heading 1"  \* MERGEFORMAT</w:instrText>
    </w:r>
    <w:r>
      <w:rPr>
        <w:noProof/>
      </w:rPr>
      <w:fldChar w:fldCharType="end"/>
    </w:r>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17542"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37DC6F" w14:textId="77777777" w:rsidR="0031128D" w:rsidRPr="00ED5A20" w:rsidRDefault="0031128D" w:rsidP="000F6233">
      <w:pPr>
        <w:rPr>
          <w:color w:val="B2B2B2" w:themeColor="accent2"/>
        </w:rPr>
      </w:pPr>
      <w:r w:rsidRPr="00ED5A20">
        <w:rPr>
          <w:color w:val="B2B2B2" w:themeColor="accent2"/>
        </w:rPr>
        <w:separator/>
      </w:r>
    </w:p>
  </w:footnote>
  <w:footnote w:type="continuationSeparator" w:id="0">
    <w:p w14:paraId="0CFFFEDB" w14:textId="77777777" w:rsidR="0031128D" w:rsidRPr="00B737EB" w:rsidRDefault="0031128D">
      <w:pPr>
        <w:spacing w:before="0" w:after="0"/>
        <w:rPr>
          <w:color w:val="E6E6E6" w:themeColor="accent1"/>
        </w:rPr>
      </w:pPr>
      <w:r w:rsidRPr="00B737EB">
        <w:rPr>
          <w:color w:val="E6E6E6" w:themeColor="accent1"/>
        </w:rPr>
        <w:continuationSeparator/>
      </w:r>
    </w:p>
  </w:footnote>
  <w:footnote w:type="continuationNotice" w:id="1">
    <w:p w14:paraId="7180CDF3" w14:textId="77777777" w:rsidR="0031128D" w:rsidRDefault="0031128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3461" w14:textId="57FDC619" w:rsidR="00B55B04" w:rsidRPr="005C5571" w:rsidRDefault="00B55B04" w:rsidP="005C5571">
    <w:pPr>
      <w:pStyle w:val="HeaderEve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20CE1" w14:textId="77777777" w:rsidR="00B55B04" w:rsidRPr="00F836F9" w:rsidRDefault="00B55B04"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35C8" w14:textId="77777777" w:rsidR="005C5571" w:rsidRPr="00647692" w:rsidRDefault="005C5571" w:rsidP="006476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7918" w14:textId="5876EEEE" w:rsidR="00C60B0F" w:rsidRPr="00647692" w:rsidRDefault="00C60B0F" w:rsidP="00647692">
    <w:pPr>
      <w:pStyle w:val="HeaderEven"/>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A056" w14:textId="3E5B1D3A" w:rsidR="00C60B0F" w:rsidRPr="00781372" w:rsidRDefault="00C60B0F" w:rsidP="007813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DAEFE"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C350ED1"/>
    <w:multiLevelType w:val="hybridMultilevel"/>
    <w:tmpl w:val="0F8E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26256"/>
    <w:multiLevelType w:val="multilevel"/>
    <w:tmpl w:val="7998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B9018B0"/>
    <w:multiLevelType w:val="multilevel"/>
    <w:tmpl w:val="1136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5505F"/>
    <w:multiLevelType w:val="multilevel"/>
    <w:tmpl w:val="2B3C1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6C30D7"/>
    <w:multiLevelType w:val="hybridMultilevel"/>
    <w:tmpl w:val="445AB628"/>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DC2B20"/>
    <w:multiLevelType w:val="hybridMultilevel"/>
    <w:tmpl w:val="B49EC8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9A445CC"/>
    <w:multiLevelType w:val="multilevel"/>
    <w:tmpl w:val="E828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BAFF99"/>
    <w:multiLevelType w:val="hybridMultilevel"/>
    <w:tmpl w:val="4AA0423C"/>
    <w:lvl w:ilvl="0" w:tplc="56F45710">
      <w:start w:val="1"/>
      <w:numFmt w:val="bullet"/>
      <w:lvlText w:val="o"/>
      <w:lvlJc w:val="left"/>
      <w:pPr>
        <w:ind w:left="720" w:hanging="360"/>
      </w:pPr>
      <w:rPr>
        <w:rFonts w:ascii="Courier New" w:hAnsi="Courier New" w:hint="default"/>
      </w:rPr>
    </w:lvl>
    <w:lvl w:ilvl="1" w:tplc="5608CB74">
      <w:start w:val="1"/>
      <w:numFmt w:val="bullet"/>
      <w:lvlText w:val="o"/>
      <w:lvlJc w:val="left"/>
      <w:pPr>
        <w:ind w:left="1440" w:hanging="360"/>
      </w:pPr>
      <w:rPr>
        <w:rFonts w:ascii="Courier New" w:hAnsi="Courier New" w:hint="default"/>
      </w:rPr>
    </w:lvl>
    <w:lvl w:ilvl="2" w:tplc="D618E270">
      <w:start w:val="1"/>
      <w:numFmt w:val="bullet"/>
      <w:lvlText w:val=""/>
      <w:lvlJc w:val="left"/>
      <w:pPr>
        <w:ind w:left="2160" w:hanging="360"/>
      </w:pPr>
      <w:rPr>
        <w:rFonts w:ascii="Wingdings" w:hAnsi="Wingdings" w:hint="default"/>
      </w:rPr>
    </w:lvl>
    <w:lvl w:ilvl="3" w:tplc="61BCD25A">
      <w:start w:val="1"/>
      <w:numFmt w:val="bullet"/>
      <w:lvlText w:val=""/>
      <w:lvlJc w:val="left"/>
      <w:pPr>
        <w:ind w:left="2880" w:hanging="360"/>
      </w:pPr>
      <w:rPr>
        <w:rFonts w:ascii="Symbol" w:hAnsi="Symbol" w:hint="default"/>
      </w:rPr>
    </w:lvl>
    <w:lvl w:ilvl="4" w:tplc="3DE60CE2">
      <w:start w:val="1"/>
      <w:numFmt w:val="bullet"/>
      <w:lvlText w:val="o"/>
      <w:lvlJc w:val="left"/>
      <w:pPr>
        <w:ind w:left="3600" w:hanging="360"/>
      </w:pPr>
      <w:rPr>
        <w:rFonts w:ascii="Courier New" w:hAnsi="Courier New" w:hint="default"/>
      </w:rPr>
    </w:lvl>
    <w:lvl w:ilvl="5" w:tplc="AD7E587C">
      <w:start w:val="1"/>
      <w:numFmt w:val="bullet"/>
      <w:lvlText w:val=""/>
      <w:lvlJc w:val="left"/>
      <w:pPr>
        <w:ind w:left="4320" w:hanging="360"/>
      </w:pPr>
      <w:rPr>
        <w:rFonts w:ascii="Wingdings" w:hAnsi="Wingdings" w:hint="default"/>
      </w:rPr>
    </w:lvl>
    <w:lvl w:ilvl="6" w:tplc="FAAC2BB6">
      <w:start w:val="1"/>
      <w:numFmt w:val="bullet"/>
      <w:lvlText w:val=""/>
      <w:lvlJc w:val="left"/>
      <w:pPr>
        <w:ind w:left="5040" w:hanging="360"/>
      </w:pPr>
      <w:rPr>
        <w:rFonts w:ascii="Symbol" w:hAnsi="Symbol" w:hint="default"/>
      </w:rPr>
    </w:lvl>
    <w:lvl w:ilvl="7" w:tplc="41221D04">
      <w:start w:val="1"/>
      <w:numFmt w:val="bullet"/>
      <w:lvlText w:val="o"/>
      <w:lvlJc w:val="left"/>
      <w:pPr>
        <w:ind w:left="5760" w:hanging="360"/>
      </w:pPr>
      <w:rPr>
        <w:rFonts w:ascii="Courier New" w:hAnsi="Courier New" w:hint="default"/>
      </w:rPr>
    </w:lvl>
    <w:lvl w:ilvl="8" w:tplc="7E5872E8">
      <w:start w:val="1"/>
      <w:numFmt w:val="bullet"/>
      <w:lvlText w:val=""/>
      <w:lvlJc w:val="left"/>
      <w:pPr>
        <w:ind w:left="6480" w:hanging="360"/>
      </w:pPr>
      <w:rPr>
        <w:rFonts w:ascii="Wingdings" w:hAnsi="Wingdings" w:hint="default"/>
      </w:rPr>
    </w:lvl>
  </w:abstractNum>
  <w:abstractNum w:abstractNumId="12" w15:restartNumberingAfterBreak="0">
    <w:nsid w:val="2C1A2CBE"/>
    <w:multiLevelType w:val="hybridMultilevel"/>
    <w:tmpl w:val="7A6AA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5D79E6"/>
    <w:multiLevelType w:val="hybridMultilevel"/>
    <w:tmpl w:val="3028F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CF950C"/>
    <w:multiLevelType w:val="hybridMultilevel"/>
    <w:tmpl w:val="FFFFFFFF"/>
    <w:lvl w:ilvl="0" w:tplc="F260DB7A">
      <w:start w:val="1"/>
      <w:numFmt w:val="bullet"/>
      <w:lvlText w:val=""/>
      <w:lvlJc w:val="left"/>
      <w:pPr>
        <w:ind w:left="720" w:hanging="360"/>
      </w:pPr>
      <w:rPr>
        <w:rFonts w:ascii="Symbol" w:hAnsi="Symbol" w:hint="default"/>
      </w:rPr>
    </w:lvl>
    <w:lvl w:ilvl="1" w:tplc="7C14A502">
      <w:start w:val="1"/>
      <w:numFmt w:val="bullet"/>
      <w:lvlText w:val="o"/>
      <w:lvlJc w:val="left"/>
      <w:pPr>
        <w:ind w:left="1440" w:hanging="360"/>
      </w:pPr>
      <w:rPr>
        <w:rFonts w:ascii="Courier New" w:hAnsi="Courier New" w:hint="default"/>
      </w:rPr>
    </w:lvl>
    <w:lvl w:ilvl="2" w:tplc="CA0CDD96">
      <w:start w:val="1"/>
      <w:numFmt w:val="bullet"/>
      <w:lvlText w:val=""/>
      <w:lvlJc w:val="left"/>
      <w:pPr>
        <w:ind w:left="2160" w:hanging="360"/>
      </w:pPr>
      <w:rPr>
        <w:rFonts w:ascii="Wingdings" w:hAnsi="Wingdings" w:hint="default"/>
      </w:rPr>
    </w:lvl>
    <w:lvl w:ilvl="3" w:tplc="7A602ED4">
      <w:start w:val="1"/>
      <w:numFmt w:val="bullet"/>
      <w:lvlText w:val=""/>
      <w:lvlJc w:val="left"/>
      <w:pPr>
        <w:ind w:left="2880" w:hanging="360"/>
      </w:pPr>
      <w:rPr>
        <w:rFonts w:ascii="Symbol" w:hAnsi="Symbol" w:hint="default"/>
      </w:rPr>
    </w:lvl>
    <w:lvl w:ilvl="4" w:tplc="D034E8C4">
      <w:start w:val="1"/>
      <w:numFmt w:val="bullet"/>
      <w:lvlText w:val="o"/>
      <w:lvlJc w:val="left"/>
      <w:pPr>
        <w:ind w:left="3600" w:hanging="360"/>
      </w:pPr>
      <w:rPr>
        <w:rFonts w:ascii="Courier New" w:hAnsi="Courier New" w:hint="default"/>
      </w:rPr>
    </w:lvl>
    <w:lvl w:ilvl="5" w:tplc="2C2AA620">
      <w:start w:val="1"/>
      <w:numFmt w:val="bullet"/>
      <w:lvlText w:val=""/>
      <w:lvlJc w:val="left"/>
      <w:pPr>
        <w:ind w:left="4320" w:hanging="360"/>
      </w:pPr>
      <w:rPr>
        <w:rFonts w:ascii="Wingdings" w:hAnsi="Wingdings" w:hint="default"/>
      </w:rPr>
    </w:lvl>
    <w:lvl w:ilvl="6" w:tplc="B922D004">
      <w:start w:val="1"/>
      <w:numFmt w:val="bullet"/>
      <w:lvlText w:val=""/>
      <w:lvlJc w:val="left"/>
      <w:pPr>
        <w:ind w:left="5040" w:hanging="360"/>
      </w:pPr>
      <w:rPr>
        <w:rFonts w:ascii="Symbol" w:hAnsi="Symbol" w:hint="default"/>
      </w:rPr>
    </w:lvl>
    <w:lvl w:ilvl="7" w:tplc="C9EE42D4">
      <w:start w:val="1"/>
      <w:numFmt w:val="bullet"/>
      <w:lvlText w:val="o"/>
      <w:lvlJc w:val="left"/>
      <w:pPr>
        <w:ind w:left="5760" w:hanging="360"/>
      </w:pPr>
      <w:rPr>
        <w:rFonts w:ascii="Courier New" w:hAnsi="Courier New" w:hint="default"/>
      </w:rPr>
    </w:lvl>
    <w:lvl w:ilvl="8" w:tplc="2DB2816C">
      <w:start w:val="1"/>
      <w:numFmt w:val="bullet"/>
      <w:lvlText w:val=""/>
      <w:lvlJc w:val="left"/>
      <w:pPr>
        <w:ind w:left="6480" w:hanging="360"/>
      </w:pPr>
      <w:rPr>
        <w:rFonts w:ascii="Wingdings" w:hAnsi="Wingdings" w:hint="default"/>
      </w:rPr>
    </w:lvl>
  </w:abstractNum>
  <w:abstractNum w:abstractNumId="15"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23D058A"/>
    <w:multiLevelType w:val="hybridMultilevel"/>
    <w:tmpl w:val="72966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FF560D4"/>
    <w:multiLevelType w:val="hybridMultilevel"/>
    <w:tmpl w:val="0DEC9A32"/>
    <w:lvl w:ilvl="0" w:tplc="23C80C9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5656578"/>
    <w:multiLevelType w:val="multilevel"/>
    <w:tmpl w:val="11368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07035"/>
    <w:multiLevelType w:val="hybridMultilevel"/>
    <w:tmpl w:val="E69A1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245513"/>
    <w:multiLevelType w:val="hybridMultilevel"/>
    <w:tmpl w:val="1FF66426"/>
    <w:lvl w:ilvl="0" w:tplc="23C80C94">
      <w:start w:val="1"/>
      <w:numFmt w:val="bullet"/>
      <w:lvlText w:val=""/>
      <w:lvlJc w:val="left"/>
      <w:pPr>
        <w:ind w:left="92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10E5A23"/>
    <w:multiLevelType w:val="hybridMultilevel"/>
    <w:tmpl w:val="14264960"/>
    <w:lvl w:ilvl="0" w:tplc="23C80C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1566CB"/>
    <w:multiLevelType w:val="hybridMultilevel"/>
    <w:tmpl w:val="AF1E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10799"/>
    <w:multiLevelType w:val="hybridMultilevel"/>
    <w:tmpl w:val="CDF49B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8" w15:restartNumberingAfterBreak="0">
    <w:nsid w:val="5C5D2462"/>
    <w:multiLevelType w:val="hybridMultilevel"/>
    <w:tmpl w:val="7CBE117E"/>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9" w15:restartNumberingAfterBreak="0">
    <w:nsid w:val="6BEA4357"/>
    <w:multiLevelType w:val="hybridMultilevel"/>
    <w:tmpl w:val="192C3216"/>
    <w:lvl w:ilvl="0" w:tplc="23C80C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2876465"/>
    <w:multiLevelType w:val="hybridMultilevel"/>
    <w:tmpl w:val="6270E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3228B1"/>
    <w:multiLevelType w:val="multilevel"/>
    <w:tmpl w:val="93B4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4C78B6"/>
    <w:multiLevelType w:val="hybridMultilevel"/>
    <w:tmpl w:val="C6F8BAB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7984168"/>
    <w:multiLevelType w:val="multilevel"/>
    <w:tmpl w:val="C5AAC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D62844"/>
    <w:multiLevelType w:val="hybridMultilevel"/>
    <w:tmpl w:val="CE402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num w:numId="1" w16cid:durableId="747112092">
    <w:abstractNumId w:val="15"/>
  </w:num>
  <w:num w:numId="2" w16cid:durableId="125392115">
    <w:abstractNumId w:val="0"/>
  </w:num>
  <w:num w:numId="3" w16cid:durableId="1138493796">
    <w:abstractNumId w:val="18"/>
  </w:num>
  <w:num w:numId="4" w16cid:durableId="697198535">
    <w:abstractNumId w:val="2"/>
  </w:num>
  <w:num w:numId="5" w16cid:durableId="1530605932">
    <w:abstractNumId w:val="23"/>
  </w:num>
  <w:num w:numId="6" w16cid:durableId="1077706018">
    <w:abstractNumId w:val="1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334606905">
    <w:abstractNumId w:val="4"/>
  </w:num>
  <w:num w:numId="8" w16cid:durableId="732696603">
    <w:abstractNumId w:val="9"/>
  </w:num>
  <w:num w:numId="9" w16cid:durableId="157624863">
    <w:abstractNumId w:val="16"/>
  </w:num>
  <w:num w:numId="10" w16cid:durableId="1455251550">
    <w:abstractNumId w:val="35"/>
  </w:num>
  <w:num w:numId="11" w16cid:durableId="1065297974">
    <w:abstractNumId w:val="27"/>
  </w:num>
  <w:num w:numId="12" w16cid:durableId="1281260171">
    <w:abstractNumId w:val="28"/>
  </w:num>
  <w:num w:numId="13" w16cid:durableId="845167003">
    <w:abstractNumId w:val="8"/>
  </w:num>
  <w:num w:numId="14" w16cid:durableId="1196188444">
    <w:abstractNumId w:val="3"/>
  </w:num>
  <w:num w:numId="15" w16cid:durableId="1214658423">
    <w:abstractNumId w:val="33"/>
  </w:num>
  <w:num w:numId="16" w16cid:durableId="521016892">
    <w:abstractNumId w:val="12"/>
  </w:num>
  <w:num w:numId="17" w16cid:durableId="1399550469">
    <w:abstractNumId w:val="30"/>
  </w:num>
  <w:num w:numId="18" w16cid:durableId="195193274">
    <w:abstractNumId w:val="25"/>
  </w:num>
  <w:num w:numId="19" w16cid:durableId="1878544752">
    <w:abstractNumId w:val="10"/>
  </w:num>
  <w:num w:numId="20" w16cid:durableId="42291766">
    <w:abstractNumId w:val="31"/>
  </w:num>
  <w:num w:numId="21" w16cid:durableId="325744739">
    <w:abstractNumId w:val="13"/>
  </w:num>
  <w:num w:numId="22" w16cid:durableId="1298607661">
    <w:abstractNumId w:val="17"/>
  </w:num>
  <w:num w:numId="23" w16cid:durableId="1403288050">
    <w:abstractNumId w:val="1"/>
  </w:num>
  <w:num w:numId="24" w16cid:durableId="1810247655">
    <w:abstractNumId w:val="34"/>
  </w:num>
  <w:num w:numId="25" w16cid:durableId="152724578">
    <w:abstractNumId w:val="21"/>
  </w:num>
  <w:num w:numId="26" w16cid:durableId="823814062">
    <w:abstractNumId w:val="26"/>
  </w:num>
  <w:num w:numId="27" w16cid:durableId="265118697">
    <w:abstractNumId w:val="5"/>
  </w:num>
  <w:num w:numId="28" w16cid:durableId="562520769">
    <w:abstractNumId w:val="20"/>
  </w:num>
  <w:num w:numId="29" w16cid:durableId="1217468639">
    <w:abstractNumId w:val="11"/>
  </w:num>
  <w:num w:numId="30" w16cid:durableId="88281022">
    <w:abstractNumId w:val="14"/>
  </w:num>
  <w:num w:numId="31" w16cid:durableId="1835754425">
    <w:abstractNumId w:val="6"/>
  </w:num>
  <w:num w:numId="32" w16cid:durableId="1038774615">
    <w:abstractNumId w:val="32"/>
  </w:num>
  <w:num w:numId="33" w16cid:durableId="1877110217">
    <w:abstractNumId w:val="22"/>
  </w:num>
  <w:num w:numId="34" w16cid:durableId="977689656">
    <w:abstractNumId w:val="24"/>
  </w:num>
  <w:num w:numId="35" w16cid:durableId="543447970">
    <w:abstractNumId w:val="29"/>
  </w:num>
  <w:num w:numId="36" w16cid:durableId="1733581226">
    <w:abstractNumId w:val="19"/>
  </w:num>
  <w:num w:numId="37" w16cid:durableId="1427312718">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6D3"/>
    <w:rsid w:val="00000623"/>
    <w:rsid w:val="000010FA"/>
    <w:rsid w:val="00001AC8"/>
    <w:rsid w:val="00001BE7"/>
    <w:rsid w:val="00002049"/>
    <w:rsid w:val="000020FD"/>
    <w:rsid w:val="0000280D"/>
    <w:rsid w:val="00002C92"/>
    <w:rsid w:val="00002F60"/>
    <w:rsid w:val="00003156"/>
    <w:rsid w:val="00003727"/>
    <w:rsid w:val="00003BB3"/>
    <w:rsid w:val="00003CFA"/>
    <w:rsid w:val="00004979"/>
    <w:rsid w:val="000054A9"/>
    <w:rsid w:val="00006DC3"/>
    <w:rsid w:val="00010637"/>
    <w:rsid w:val="00010A8C"/>
    <w:rsid w:val="00010D99"/>
    <w:rsid w:val="00010F6C"/>
    <w:rsid w:val="00010FB1"/>
    <w:rsid w:val="00011288"/>
    <w:rsid w:val="000112C4"/>
    <w:rsid w:val="00011725"/>
    <w:rsid w:val="000119D0"/>
    <w:rsid w:val="00012BC1"/>
    <w:rsid w:val="00012C62"/>
    <w:rsid w:val="00012F03"/>
    <w:rsid w:val="000137A2"/>
    <w:rsid w:val="0001396A"/>
    <w:rsid w:val="00013A27"/>
    <w:rsid w:val="00013B63"/>
    <w:rsid w:val="00013B94"/>
    <w:rsid w:val="00013CDB"/>
    <w:rsid w:val="00013DAF"/>
    <w:rsid w:val="000148B0"/>
    <w:rsid w:val="00014DED"/>
    <w:rsid w:val="00015744"/>
    <w:rsid w:val="0001697A"/>
    <w:rsid w:val="00016D4F"/>
    <w:rsid w:val="00016EDE"/>
    <w:rsid w:val="00021135"/>
    <w:rsid w:val="00021232"/>
    <w:rsid w:val="0002271E"/>
    <w:rsid w:val="00023113"/>
    <w:rsid w:val="00023700"/>
    <w:rsid w:val="000239A6"/>
    <w:rsid w:val="00023F6A"/>
    <w:rsid w:val="0002544D"/>
    <w:rsid w:val="000261D4"/>
    <w:rsid w:val="00026F7F"/>
    <w:rsid w:val="00030383"/>
    <w:rsid w:val="000305BB"/>
    <w:rsid w:val="00030D23"/>
    <w:rsid w:val="00030D48"/>
    <w:rsid w:val="00030ED0"/>
    <w:rsid w:val="00030F00"/>
    <w:rsid w:val="00030F9B"/>
    <w:rsid w:val="00031323"/>
    <w:rsid w:val="00031D9C"/>
    <w:rsid w:val="00032581"/>
    <w:rsid w:val="00032DB9"/>
    <w:rsid w:val="00033592"/>
    <w:rsid w:val="0003371F"/>
    <w:rsid w:val="0003540B"/>
    <w:rsid w:val="0003546F"/>
    <w:rsid w:val="000359A0"/>
    <w:rsid w:val="00035E6F"/>
    <w:rsid w:val="000362A6"/>
    <w:rsid w:val="000364BF"/>
    <w:rsid w:val="000366BC"/>
    <w:rsid w:val="00040C2B"/>
    <w:rsid w:val="000412AF"/>
    <w:rsid w:val="00041732"/>
    <w:rsid w:val="00041B46"/>
    <w:rsid w:val="00042103"/>
    <w:rsid w:val="0004274D"/>
    <w:rsid w:val="00043348"/>
    <w:rsid w:val="00043664"/>
    <w:rsid w:val="00043BBE"/>
    <w:rsid w:val="000441E2"/>
    <w:rsid w:val="0004455E"/>
    <w:rsid w:val="0004483F"/>
    <w:rsid w:val="00044AE0"/>
    <w:rsid w:val="000455A5"/>
    <w:rsid w:val="00045854"/>
    <w:rsid w:val="00046CB4"/>
    <w:rsid w:val="00046D09"/>
    <w:rsid w:val="00046EBB"/>
    <w:rsid w:val="00047C37"/>
    <w:rsid w:val="00047DEB"/>
    <w:rsid w:val="000505C2"/>
    <w:rsid w:val="00050F8A"/>
    <w:rsid w:val="0005138B"/>
    <w:rsid w:val="000514F0"/>
    <w:rsid w:val="00051C3C"/>
    <w:rsid w:val="000522B7"/>
    <w:rsid w:val="00052BC4"/>
    <w:rsid w:val="00053527"/>
    <w:rsid w:val="00053717"/>
    <w:rsid w:val="000537E9"/>
    <w:rsid w:val="0005395A"/>
    <w:rsid w:val="00053D2B"/>
    <w:rsid w:val="000541E4"/>
    <w:rsid w:val="0005553F"/>
    <w:rsid w:val="0005660A"/>
    <w:rsid w:val="00056880"/>
    <w:rsid w:val="0005690E"/>
    <w:rsid w:val="000578A7"/>
    <w:rsid w:val="00057946"/>
    <w:rsid w:val="00057B41"/>
    <w:rsid w:val="00060696"/>
    <w:rsid w:val="00060AF1"/>
    <w:rsid w:val="00061275"/>
    <w:rsid w:val="000616C6"/>
    <w:rsid w:val="00062BD6"/>
    <w:rsid w:val="00063332"/>
    <w:rsid w:val="00063849"/>
    <w:rsid w:val="00063D14"/>
    <w:rsid w:val="00063F44"/>
    <w:rsid w:val="00064BFD"/>
    <w:rsid w:val="00065049"/>
    <w:rsid w:val="00065CD4"/>
    <w:rsid w:val="00066235"/>
    <w:rsid w:val="000675D1"/>
    <w:rsid w:val="00070928"/>
    <w:rsid w:val="00070E26"/>
    <w:rsid w:val="0007250C"/>
    <w:rsid w:val="000726F2"/>
    <w:rsid w:val="000733A9"/>
    <w:rsid w:val="00073417"/>
    <w:rsid w:val="00073521"/>
    <w:rsid w:val="00073A5A"/>
    <w:rsid w:val="00073A84"/>
    <w:rsid w:val="00073F45"/>
    <w:rsid w:val="00074671"/>
    <w:rsid w:val="000775DE"/>
    <w:rsid w:val="000776B9"/>
    <w:rsid w:val="00077A02"/>
    <w:rsid w:val="000808C6"/>
    <w:rsid w:val="00080964"/>
    <w:rsid w:val="00080DEE"/>
    <w:rsid w:val="00081CDB"/>
    <w:rsid w:val="00082039"/>
    <w:rsid w:val="000837A2"/>
    <w:rsid w:val="00083AAF"/>
    <w:rsid w:val="0008505C"/>
    <w:rsid w:val="0008516F"/>
    <w:rsid w:val="000852CD"/>
    <w:rsid w:val="000857FF"/>
    <w:rsid w:val="00085EB1"/>
    <w:rsid w:val="00086179"/>
    <w:rsid w:val="000865B0"/>
    <w:rsid w:val="00086A1F"/>
    <w:rsid w:val="00087FAF"/>
    <w:rsid w:val="00090C78"/>
    <w:rsid w:val="00091107"/>
    <w:rsid w:val="00091242"/>
    <w:rsid w:val="0009178E"/>
    <w:rsid w:val="0009208E"/>
    <w:rsid w:val="0009247C"/>
    <w:rsid w:val="00092810"/>
    <w:rsid w:val="00092D80"/>
    <w:rsid w:val="00092F7A"/>
    <w:rsid w:val="00093447"/>
    <w:rsid w:val="00093487"/>
    <w:rsid w:val="00093605"/>
    <w:rsid w:val="000941E4"/>
    <w:rsid w:val="000942C2"/>
    <w:rsid w:val="000944D3"/>
    <w:rsid w:val="00094893"/>
    <w:rsid w:val="000975D1"/>
    <w:rsid w:val="000A0377"/>
    <w:rsid w:val="000A094A"/>
    <w:rsid w:val="000A13CE"/>
    <w:rsid w:val="000A17D3"/>
    <w:rsid w:val="000A1CBD"/>
    <w:rsid w:val="000A1D46"/>
    <w:rsid w:val="000A221C"/>
    <w:rsid w:val="000A3675"/>
    <w:rsid w:val="000A4A67"/>
    <w:rsid w:val="000A6A30"/>
    <w:rsid w:val="000A731F"/>
    <w:rsid w:val="000B0697"/>
    <w:rsid w:val="000B081D"/>
    <w:rsid w:val="000B093F"/>
    <w:rsid w:val="000B0A25"/>
    <w:rsid w:val="000B0D24"/>
    <w:rsid w:val="000B11C9"/>
    <w:rsid w:val="000B302A"/>
    <w:rsid w:val="000B3293"/>
    <w:rsid w:val="000B4493"/>
    <w:rsid w:val="000B4807"/>
    <w:rsid w:val="000B48EA"/>
    <w:rsid w:val="000B4E3D"/>
    <w:rsid w:val="000B4EEE"/>
    <w:rsid w:val="000B5C28"/>
    <w:rsid w:val="000B6083"/>
    <w:rsid w:val="000B654D"/>
    <w:rsid w:val="000B73D9"/>
    <w:rsid w:val="000B7D3B"/>
    <w:rsid w:val="000C0DF1"/>
    <w:rsid w:val="000C20CC"/>
    <w:rsid w:val="000C2D01"/>
    <w:rsid w:val="000C4302"/>
    <w:rsid w:val="000C4EF9"/>
    <w:rsid w:val="000C4FB6"/>
    <w:rsid w:val="000C571D"/>
    <w:rsid w:val="000C5CC8"/>
    <w:rsid w:val="000C5F40"/>
    <w:rsid w:val="000C64F1"/>
    <w:rsid w:val="000C6D67"/>
    <w:rsid w:val="000C6FD7"/>
    <w:rsid w:val="000C75D1"/>
    <w:rsid w:val="000C7B3D"/>
    <w:rsid w:val="000D0C2D"/>
    <w:rsid w:val="000D18DC"/>
    <w:rsid w:val="000D1D4D"/>
    <w:rsid w:val="000D2054"/>
    <w:rsid w:val="000D208E"/>
    <w:rsid w:val="000D2B0A"/>
    <w:rsid w:val="000D3442"/>
    <w:rsid w:val="000D3509"/>
    <w:rsid w:val="000D357E"/>
    <w:rsid w:val="000D369F"/>
    <w:rsid w:val="000D3869"/>
    <w:rsid w:val="000D4EF7"/>
    <w:rsid w:val="000D5799"/>
    <w:rsid w:val="000D68E8"/>
    <w:rsid w:val="000D74BB"/>
    <w:rsid w:val="000D78BB"/>
    <w:rsid w:val="000D7F78"/>
    <w:rsid w:val="000E0B74"/>
    <w:rsid w:val="000E15DD"/>
    <w:rsid w:val="000E2B07"/>
    <w:rsid w:val="000E2C56"/>
    <w:rsid w:val="000E2E0A"/>
    <w:rsid w:val="000E2F5E"/>
    <w:rsid w:val="000E34B9"/>
    <w:rsid w:val="000E4044"/>
    <w:rsid w:val="000E4612"/>
    <w:rsid w:val="000E4635"/>
    <w:rsid w:val="000E4802"/>
    <w:rsid w:val="000E495B"/>
    <w:rsid w:val="000E49CA"/>
    <w:rsid w:val="000E5801"/>
    <w:rsid w:val="000E5AAF"/>
    <w:rsid w:val="000E5AEF"/>
    <w:rsid w:val="000E6B4C"/>
    <w:rsid w:val="000E727D"/>
    <w:rsid w:val="000E768F"/>
    <w:rsid w:val="000E778A"/>
    <w:rsid w:val="000E7901"/>
    <w:rsid w:val="000F0237"/>
    <w:rsid w:val="000F0D10"/>
    <w:rsid w:val="000F1500"/>
    <w:rsid w:val="000F16F1"/>
    <w:rsid w:val="000F184B"/>
    <w:rsid w:val="000F197E"/>
    <w:rsid w:val="000F19AB"/>
    <w:rsid w:val="000F2283"/>
    <w:rsid w:val="000F32D9"/>
    <w:rsid w:val="000F36A7"/>
    <w:rsid w:val="000F44C7"/>
    <w:rsid w:val="000F4AA4"/>
    <w:rsid w:val="000F5355"/>
    <w:rsid w:val="000F53D3"/>
    <w:rsid w:val="000F58B8"/>
    <w:rsid w:val="000F5DCD"/>
    <w:rsid w:val="000F6233"/>
    <w:rsid w:val="000F653C"/>
    <w:rsid w:val="000F6B8B"/>
    <w:rsid w:val="00100397"/>
    <w:rsid w:val="001005EF"/>
    <w:rsid w:val="00100638"/>
    <w:rsid w:val="00101A88"/>
    <w:rsid w:val="0010269F"/>
    <w:rsid w:val="00102B54"/>
    <w:rsid w:val="00103394"/>
    <w:rsid w:val="001039F2"/>
    <w:rsid w:val="00103CB8"/>
    <w:rsid w:val="00103E0E"/>
    <w:rsid w:val="00104096"/>
    <w:rsid w:val="00104CC9"/>
    <w:rsid w:val="00105499"/>
    <w:rsid w:val="00105645"/>
    <w:rsid w:val="00105ACF"/>
    <w:rsid w:val="0010706B"/>
    <w:rsid w:val="001075DD"/>
    <w:rsid w:val="001078C9"/>
    <w:rsid w:val="001109E9"/>
    <w:rsid w:val="00110DF6"/>
    <w:rsid w:val="00111BFF"/>
    <w:rsid w:val="00111C0F"/>
    <w:rsid w:val="00111CCB"/>
    <w:rsid w:val="0011231E"/>
    <w:rsid w:val="00112831"/>
    <w:rsid w:val="0011368A"/>
    <w:rsid w:val="00113AC9"/>
    <w:rsid w:val="001142FA"/>
    <w:rsid w:val="00114B02"/>
    <w:rsid w:val="00115476"/>
    <w:rsid w:val="00115B6F"/>
    <w:rsid w:val="00116096"/>
    <w:rsid w:val="0011733D"/>
    <w:rsid w:val="00117352"/>
    <w:rsid w:val="001201E1"/>
    <w:rsid w:val="00120A69"/>
    <w:rsid w:val="0012280A"/>
    <w:rsid w:val="00123480"/>
    <w:rsid w:val="001242A8"/>
    <w:rsid w:val="001251A5"/>
    <w:rsid w:val="001255AB"/>
    <w:rsid w:val="00126D23"/>
    <w:rsid w:val="0013013B"/>
    <w:rsid w:val="0013024F"/>
    <w:rsid w:val="0013061F"/>
    <w:rsid w:val="0013099B"/>
    <w:rsid w:val="001309C9"/>
    <w:rsid w:val="00130EFC"/>
    <w:rsid w:val="00131102"/>
    <w:rsid w:val="00131668"/>
    <w:rsid w:val="00131DC3"/>
    <w:rsid w:val="001326D3"/>
    <w:rsid w:val="001331B5"/>
    <w:rsid w:val="00133BF9"/>
    <w:rsid w:val="00133DA9"/>
    <w:rsid w:val="001344F9"/>
    <w:rsid w:val="001345ED"/>
    <w:rsid w:val="00134AD6"/>
    <w:rsid w:val="00135E4C"/>
    <w:rsid w:val="00136060"/>
    <w:rsid w:val="001361F9"/>
    <w:rsid w:val="001363D6"/>
    <w:rsid w:val="00136542"/>
    <w:rsid w:val="001373F5"/>
    <w:rsid w:val="00137B17"/>
    <w:rsid w:val="00137D65"/>
    <w:rsid w:val="00140A7A"/>
    <w:rsid w:val="00140ED8"/>
    <w:rsid w:val="001417A4"/>
    <w:rsid w:val="00141835"/>
    <w:rsid w:val="0014207F"/>
    <w:rsid w:val="0014416A"/>
    <w:rsid w:val="0014517B"/>
    <w:rsid w:val="001454E5"/>
    <w:rsid w:val="0014628D"/>
    <w:rsid w:val="0014662D"/>
    <w:rsid w:val="001472A5"/>
    <w:rsid w:val="001474CD"/>
    <w:rsid w:val="00150144"/>
    <w:rsid w:val="001502A5"/>
    <w:rsid w:val="00150949"/>
    <w:rsid w:val="00150FF3"/>
    <w:rsid w:val="001510F8"/>
    <w:rsid w:val="001515FD"/>
    <w:rsid w:val="001517E8"/>
    <w:rsid w:val="00151E1A"/>
    <w:rsid w:val="00152185"/>
    <w:rsid w:val="00153642"/>
    <w:rsid w:val="00153AD9"/>
    <w:rsid w:val="00153ECB"/>
    <w:rsid w:val="00154534"/>
    <w:rsid w:val="00154DB5"/>
    <w:rsid w:val="0015587C"/>
    <w:rsid w:val="00155CA6"/>
    <w:rsid w:val="00156AE4"/>
    <w:rsid w:val="001574C0"/>
    <w:rsid w:val="0015790D"/>
    <w:rsid w:val="00157B97"/>
    <w:rsid w:val="001606CF"/>
    <w:rsid w:val="00160806"/>
    <w:rsid w:val="001610AB"/>
    <w:rsid w:val="001610E7"/>
    <w:rsid w:val="0016128D"/>
    <w:rsid w:val="001612E0"/>
    <w:rsid w:val="00161313"/>
    <w:rsid w:val="00161354"/>
    <w:rsid w:val="00161BC8"/>
    <w:rsid w:val="0016206C"/>
    <w:rsid w:val="00162249"/>
    <w:rsid w:val="00162497"/>
    <w:rsid w:val="001624C3"/>
    <w:rsid w:val="00162704"/>
    <w:rsid w:val="00163460"/>
    <w:rsid w:val="00163E41"/>
    <w:rsid w:val="00163EE3"/>
    <w:rsid w:val="00164423"/>
    <w:rsid w:val="00164599"/>
    <w:rsid w:val="00165AB8"/>
    <w:rsid w:val="00165C2A"/>
    <w:rsid w:val="0016609E"/>
    <w:rsid w:val="001668EC"/>
    <w:rsid w:val="00166C97"/>
    <w:rsid w:val="0016712A"/>
    <w:rsid w:val="001676EB"/>
    <w:rsid w:val="00167E98"/>
    <w:rsid w:val="0017089D"/>
    <w:rsid w:val="00171713"/>
    <w:rsid w:val="00171863"/>
    <w:rsid w:val="001718E3"/>
    <w:rsid w:val="00171E3C"/>
    <w:rsid w:val="00173490"/>
    <w:rsid w:val="0017361E"/>
    <w:rsid w:val="00173734"/>
    <w:rsid w:val="00173950"/>
    <w:rsid w:val="00173AFB"/>
    <w:rsid w:val="0017414E"/>
    <w:rsid w:val="00174443"/>
    <w:rsid w:val="001744A0"/>
    <w:rsid w:val="00174D18"/>
    <w:rsid w:val="00175593"/>
    <w:rsid w:val="0017585A"/>
    <w:rsid w:val="00175DE3"/>
    <w:rsid w:val="0017666B"/>
    <w:rsid w:val="00176B92"/>
    <w:rsid w:val="0017758F"/>
    <w:rsid w:val="001802F6"/>
    <w:rsid w:val="001805A8"/>
    <w:rsid w:val="00180E46"/>
    <w:rsid w:val="00180E87"/>
    <w:rsid w:val="001817B2"/>
    <w:rsid w:val="0018191A"/>
    <w:rsid w:val="00181E97"/>
    <w:rsid w:val="00182019"/>
    <w:rsid w:val="00182A8D"/>
    <w:rsid w:val="00182E85"/>
    <w:rsid w:val="00182E9E"/>
    <w:rsid w:val="00183667"/>
    <w:rsid w:val="001836EB"/>
    <w:rsid w:val="00183F07"/>
    <w:rsid w:val="00183F21"/>
    <w:rsid w:val="0018402E"/>
    <w:rsid w:val="00184619"/>
    <w:rsid w:val="001859D8"/>
    <w:rsid w:val="001872BC"/>
    <w:rsid w:val="0018775F"/>
    <w:rsid w:val="00187E19"/>
    <w:rsid w:val="0019101A"/>
    <w:rsid w:val="00191BEE"/>
    <w:rsid w:val="00191CFE"/>
    <w:rsid w:val="00192369"/>
    <w:rsid w:val="00192DE5"/>
    <w:rsid w:val="00193F35"/>
    <w:rsid w:val="00194245"/>
    <w:rsid w:val="00195C8E"/>
    <w:rsid w:val="00195CBF"/>
    <w:rsid w:val="001964FE"/>
    <w:rsid w:val="001972D2"/>
    <w:rsid w:val="001A0AB6"/>
    <w:rsid w:val="001A157D"/>
    <w:rsid w:val="001A1594"/>
    <w:rsid w:val="001A1E8D"/>
    <w:rsid w:val="001A2061"/>
    <w:rsid w:val="001A2082"/>
    <w:rsid w:val="001A2BEC"/>
    <w:rsid w:val="001A35DF"/>
    <w:rsid w:val="001A35FD"/>
    <w:rsid w:val="001A3823"/>
    <w:rsid w:val="001A4F13"/>
    <w:rsid w:val="001A5DC3"/>
    <w:rsid w:val="001A5FFB"/>
    <w:rsid w:val="001A773E"/>
    <w:rsid w:val="001A7852"/>
    <w:rsid w:val="001B0287"/>
    <w:rsid w:val="001B043B"/>
    <w:rsid w:val="001B1CFE"/>
    <w:rsid w:val="001B2116"/>
    <w:rsid w:val="001B22E5"/>
    <w:rsid w:val="001B2449"/>
    <w:rsid w:val="001B34CB"/>
    <w:rsid w:val="001B3D1D"/>
    <w:rsid w:val="001B3F1B"/>
    <w:rsid w:val="001B5058"/>
    <w:rsid w:val="001B52D3"/>
    <w:rsid w:val="001B6254"/>
    <w:rsid w:val="001B6504"/>
    <w:rsid w:val="001B6989"/>
    <w:rsid w:val="001B6EC2"/>
    <w:rsid w:val="001B7A22"/>
    <w:rsid w:val="001B7B5E"/>
    <w:rsid w:val="001C15CA"/>
    <w:rsid w:val="001C1B05"/>
    <w:rsid w:val="001C2AEC"/>
    <w:rsid w:val="001C33E4"/>
    <w:rsid w:val="001C358D"/>
    <w:rsid w:val="001C40A0"/>
    <w:rsid w:val="001C4BA8"/>
    <w:rsid w:val="001C4E92"/>
    <w:rsid w:val="001C51E7"/>
    <w:rsid w:val="001C56FF"/>
    <w:rsid w:val="001C7914"/>
    <w:rsid w:val="001D036A"/>
    <w:rsid w:val="001D0E44"/>
    <w:rsid w:val="001D0F82"/>
    <w:rsid w:val="001D119C"/>
    <w:rsid w:val="001D133E"/>
    <w:rsid w:val="001D15D2"/>
    <w:rsid w:val="001D1A70"/>
    <w:rsid w:val="001D1B05"/>
    <w:rsid w:val="001D1C69"/>
    <w:rsid w:val="001D1DCF"/>
    <w:rsid w:val="001D2301"/>
    <w:rsid w:val="001D24BA"/>
    <w:rsid w:val="001D2EB3"/>
    <w:rsid w:val="001D3544"/>
    <w:rsid w:val="001D37E5"/>
    <w:rsid w:val="001D3809"/>
    <w:rsid w:val="001D3997"/>
    <w:rsid w:val="001D3BC8"/>
    <w:rsid w:val="001D47FA"/>
    <w:rsid w:val="001D4DA6"/>
    <w:rsid w:val="001D5CC3"/>
    <w:rsid w:val="001D6825"/>
    <w:rsid w:val="001D7C2B"/>
    <w:rsid w:val="001E0AAC"/>
    <w:rsid w:val="001E194D"/>
    <w:rsid w:val="001E1AC4"/>
    <w:rsid w:val="001E1BA4"/>
    <w:rsid w:val="001E2405"/>
    <w:rsid w:val="001E286E"/>
    <w:rsid w:val="001E2986"/>
    <w:rsid w:val="001E2A6A"/>
    <w:rsid w:val="001E4303"/>
    <w:rsid w:val="001E49B1"/>
    <w:rsid w:val="001E4CF2"/>
    <w:rsid w:val="001E4E19"/>
    <w:rsid w:val="001E635A"/>
    <w:rsid w:val="001E6CC1"/>
    <w:rsid w:val="001E7BC3"/>
    <w:rsid w:val="001E7F5B"/>
    <w:rsid w:val="001F0ADA"/>
    <w:rsid w:val="001F1B27"/>
    <w:rsid w:val="001F1C42"/>
    <w:rsid w:val="001F27F5"/>
    <w:rsid w:val="001F314F"/>
    <w:rsid w:val="001F3920"/>
    <w:rsid w:val="001F4224"/>
    <w:rsid w:val="001F461F"/>
    <w:rsid w:val="001F4BE0"/>
    <w:rsid w:val="001F5438"/>
    <w:rsid w:val="001F5723"/>
    <w:rsid w:val="001F59EA"/>
    <w:rsid w:val="001F65B9"/>
    <w:rsid w:val="001F6DE8"/>
    <w:rsid w:val="001F6F45"/>
    <w:rsid w:val="0020003F"/>
    <w:rsid w:val="00200C4B"/>
    <w:rsid w:val="0020147A"/>
    <w:rsid w:val="0020285A"/>
    <w:rsid w:val="00203F0E"/>
    <w:rsid w:val="0020480E"/>
    <w:rsid w:val="0020589C"/>
    <w:rsid w:val="00205ABB"/>
    <w:rsid w:val="002106E5"/>
    <w:rsid w:val="0021162A"/>
    <w:rsid w:val="00211667"/>
    <w:rsid w:val="00212029"/>
    <w:rsid w:val="0021218A"/>
    <w:rsid w:val="00212AF7"/>
    <w:rsid w:val="00213015"/>
    <w:rsid w:val="002134BE"/>
    <w:rsid w:val="00213A28"/>
    <w:rsid w:val="002140F3"/>
    <w:rsid w:val="00214713"/>
    <w:rsid w:val="00216008"/>
    <w:rsid w:val="00216353"/>
    <w:rsid w:val="00216624"/>
    <w:rsid w:val="00216A64"/>
    <w:rsid w:val="00217809"/>
    <w:rsid w:val="002178D5"/>
    <w:rsid w:val="00217DE1"/>
    <w:rsid w:val="00220424"/>
    <w:rsid w:val="0022145D"/>
    <w:rsid w:val="00221EC0"/>
    <w:rsid w:val="00223029"/>
    <w:rsid w:val="00223C97"/>
    <w:rsid w:val="0022400E"/>
    <w:rsid w:val="002249A0"/>
    <w:rsid w:val="00224AEB"/>
    <w:rsid w:val="00224B5D"/>
    <w:rsid w:val="00225200"/>
    <w:rsid w:val="00226790"/>
    <w:rsid w:val="00226D2A"/>
    <w:rsid w:val="00227EBC"/>
    <w:rsid w:val="00231049"/>
    <w:rsid w:val="002314D2"/>
    <w:rsid w:val="0023305C"/>
    <w:rsid w:val="00233327"/>
    <w:rsid w:val="0023359D"/>
    <w:rsid w:val="00233D09"/>
    <w:rsid w:val="00234C42"/>
    <w:rsid w:val="002354FA"/>
    <w:rsid w:val="00235BDF"/>
    <w:rsid w:val="00240221"/>
    <w:rsid w:val="00240D5A"/>
    <w:rsid w:val="002417AA"/>
    <w:rsid w:val="00241881"/>
    <w:rsid w:val="00241DB6"/>
    <w:rsid w:val="0024294C"/>
    <w:rsid w:val="00243371"/>
    <w:rsid w:val="002437D1"/>
    <w:rsid w:val="00243B98"/>
    <w:rsid w:val="00244BAD"/>
    <w:rsid w:val="002450FF"/>
    <w:rsid w:val="00245255"/>
    <w:rsid w:val="0024573D"/>
    <w:rsid w:val="002461BA"/>
    <w:rsid w:val="00247477"/>
    <w:rsid w:val="00250D5C"/>
    <w:rsid w:val="00250DEF"/>
    <w:rsid w:val="00251144"/>
    <w:rsid w:val="0025141B"/>
    <w:rsid w:val="0025347A"/>
    <w:rsid w:val="002543D8"/>
    <w:rsid w:val="002546C9"/>
    <w:rsid w:val="00254919"/>
    <w:rsid w:val="00255165"/>
    <w:rsid w:val="00255817"/>
    <w:rsid w:val="00255BF8"/>
    <w:rsid w:val="002561F2"/>
    <w:rsid w:val="0025652C"/>
    <w:rsid w:val="0025652F"/>
    <w:rsid w:val="00256F50"/>
    <w:rsid w:val="00256F89"/>
    <w:rsid w:val="00257C10"/>
    <w:rsid w:val="002608F1"/>
    <w:rsid w:val="002613A8"/>
    <w:rsid w:val="00261672"/>
    <w:rsid w:val="00261DEE"/>
    <w:rsid w:val="00262A1B"/>
    <w:rsid w:val="00262E1A"/>
    <w:rsid w:val="00262F55"/>
    <w:rsid w:val="002638FD"/>
    <w:rsid w:val="00263A11"/>
    <w:rsid w:val="00263B6C"/>
    <w:rsid w:val="00263ED1"/>
    <w:rsid w:val="002645D1"/>
    <w:rsid w:val="00264636"/>
    <w:rsid w:val="00265CE5"/>
    <w:rsid w:val="00265DD8"/>
    <w:rsid w:val="00265FBB"/>
    <w:rsid w:val="00266146"/>
    <w:rsid w:val="00266901"/>
    <w:rsid w:val="00266CAF"/>
    <w:rsid w:val="00270C18"/>
    <w:rsid w:val="0027125F"/>
    <w:rsid w:val="002714AE"/>
    <w:rsid w:val="00272395"/>
    <w:rsid w:val="002723B5"/>
    <w:rsid w:val="00272939"/>
    <w:rsid w:val="00272F3C"/>
    <w:rsid w:val="00273398"/>
    <w:rsid w:val="0027373D"/>
    <w:rsid w:val="002737FC"/>
    <w:rsid w:val="00273AF0"/>
    <w:rsid w:val="00273C4E"/>
    <w:rsid w:val="00274C89"/>
    <w:rsid w:val="00275712"/>
    <w:rsid w:val="0027590B"/>
    <w:rsid w:val="0027696F"/>
    <w:rsid w:val="00276A88"/>
    <w:rsid w:val="00276DDC"/>
    <w:rsid w:val="0027702B"/>
    <w:rsid w:val="002777A1"/>
    <w:rsid w:val="00280E2C"/>
    <w:rsid w:val="00280FE1"/>
    <w:rsid w:val="002811EB"/>
    <w:rsid w:val="002811FF"/>
    <w:rsid w:val="00281939"/>
    <w:rsid w:val="00281DF5"/>
    <w:rsid w:val="00281DFD"/>
    <w:rsid w:val="002838A3"/>
    <w:rsid w:val="00283E32"/>
    <w:rsid w:val="00284F90"/>
    <w:rsid w:val="00285240"/>
    <w:rsid w:val="0028554B"/>
    <w:rsid w:val="00285969"/>
    <w:rsid w:val="00286536"/>
    <w:rsid w:val="002869AD"/>
    <w:rsid w:val="0028752E"/>
    <w:rsid w:val="00287771"/>
    <w:rsid w:val="00287D2B"/>
    <w:rsid w:val="00287E88"/>
    <w:rsid w:val="00290BA6"/>
    <w:rsid w:val="002910C5"/>
    <w:rsid w:val="002915C0"/>
    <w:rsid w:val="00292A0A"/>
    <w:rsid w:val="00292DC2"/>
    <w:rsid w:val="00292F10"/>
    <w:rsid w:val="00293CE4"/>
    <w:rsid w:val="00293FDA"/>
    <w:rsid w:val="002941A4"/>
    <w:rsid w:val="00294422"/>
    <w:rsid w:val="0029445A"/>
    <w:rsid w:val="002944FE"/>
    <w:rsid w:val="002950E9"/>
    <w:rsid w:val="002958FC"/>
    <w:rsid w:val="00295B30"/>
    <w:rsid w:val="0029667E"/>
    <w:rsid w:val="00296A69"/>
    <w:rsid w:val="00296BB1"/>
    <w:rsid w:val="00297585"/>
    <w:rsid w:val="002A05B5"/>
    <w:rsid w:val="002A0963"/>
    <w:rsid w:val="002A2545"/>
    <w:rsid w:val="002A25B8"/>
    <w:rsid w:val="002A3A2A"/>
    <w:rsid w:val="002A4691"/>
    <w:rsid w:val="002A4BD1"/>
    <w:rsid w:val="002A50EB"/>
    <w:rsid w:val="002A5243"/>
    <w:rsid w:val="002A56AA"/>
    <w:rsid w:val="002A584F"/>
    <w:rsid w:val="002A5AAD"/>
    <w:rsid w:val="002A6A1C"/>
    <w:rsid w:val="002A7237"/>
    <w:rsid w:val="002A74EF"/>
    <w:rsid w:val="002A7A31"/>
    <w:rsid w:val="002B1297"/>
    <w:rsid w:val="002B1F60"/>
    <w:rsid w:val="002B3829"/>
    <w:rsid w:val="002B39E8"/>
    <w:rsid w:val="002B4F08"/>
    <w:rsid w:val="002B545A"/>
    <w:rsid w:val="002B5A5E"/>
    <w:rsid w:val="002B5FD0"/>
    <w:rsid w:val="002B6159"/>
    <w:rsid w:val="002B6544"/>
    <w:rsid w:val="002B7B93"/>
    <w:rsid w:val="002C1B0D"/>
    <w:rsid w:val="002C20FC"/>
    <w:rsid w:val="002C22EF"/>
    <w:rsid w:val="002C29A3"/>
    <w:rsid w:val="002C30E8"/>
    <w:rsid w:val="002C3F40"/>
    <w:rsid w:val="002C430A"/>
    <w:rsid w:val="002C439C"/>
    <w:rsid w:val="002C496E"/>
    <w:rsid w:val="002C4AE3"/>
    <w:rsid w:val="002C5F76"/>
    <w:rsid w:val="002C643F"/>
    <w:rsid w:val="002C65E8"/>
    <w:rsid w:val="002C7343"/>
    <w:rsid w:val="002C7A73"/>
    <w:rsid w:val="002C7C47"/>
    <w:rsid w:val="002D00C8"/>
    <w:rsid w:val="002D1675"/>
    <w:rsid w:val="002D1CD6"/>
    <w:rsid w:val="002D1E1B"/>
    <w:rsid w:val="002D2139"/>
    <w:rsid w:val="002D223D"/>
    <w:rsid w:val="002D246E"/>
    <w:rsid w:val="002D27E1"/>
    <w:rsid w:val="002D2A6D"/>
    <w:rsid w:val="002D2E9C"/>
    <w:rsid w:val="002D320E"/>
    <w:rsid w:val="002D399B"/>
    <w:rsid w:val="002E0A64"/>
    <w:rsid w:val="002E12E2"/>
    <w:rsid w:val="002E19A0"/>
    <w:rsid w:val="002E19EB"/>
    <w:rsid w:val="002E1A66"/>
    <w:rsid w:val="002E1BD8"/>
    <w:rsid w:val="002E1FB6"/>
    <w:rsid w:val="002E454C"/>
    <w:rsid w:val="002E5432"/>
    <w:rsid w:val="002E6CB2"/>
    <w:rsid w:val="002E7783"/>
    <w:rsid w:val="002F00EA"/>
    <w:rsid w:val="002F019D"/>
    <w:rsid w:val="002F0C97"/>
    <w:rsid w:val="002F13A5"/>
    <w:rsid w:val="002F15E2"/>
    <w:rsid w:val="002F26A5"/>
    <w:rsid w:val="002F2AE3"/>
    <w:rsid w:val="002F2B3C"/>
    <w:rsid w:val="002F2E35"/>
    <w:rsid w:val="002F36DD"/>
    <w:rsid w:val="002F4107"/>
    <w:rsid w:val="002F617F"/>
    <w:rsid w:val="002F739A"/>
    <w:rsid w:val="002F7562"/>
    <w:rsid w:val="00300109"/>
    <w:rsid w:val="0030039A"/>
    <w:rsid w:val="00300A57"/>
    <w:rsid w:val="00301177"/>
    <w:rsid w:val="00301755"/>
    <w:rsid w:val="003018E0"/>
    <w:rsid w:val="00302A4F"/>
    <w:rsid w:val="00303072"/>
    <w:rsid w:val="0030364B"/>
    <w:rsid w:val="003041FB"/>
    <w:rsid w:val="0030665E"/>
    <w:rsid w:val="00306751"/>
    <w:rsid w:val="00306894"/>
    <w:rsid w:val="00306E87"/>
    <w:rsid w:val="00307065"/>
    <w:rsid w:val="00307434"/>
    <w:rsid w:val="003074FE"/>
    <w:rsid w:val="00310E33"/>
    <w:rsid w:val="0031128D"/>
    <w:rsid w:val="003115C4"/>
    <w:rsid w:val="00311D0A"/>
    <w:rsid w:val="003122F4"/>
    <w:rsid w:val="003132F4"/>
    <w:rsid w:val="00313790"/>
    <w:rsid w:val="003137D1"/>
    <w:rsid w:val="003149F1"/>
    <w:rsid w:val="00315166"/>
    <w:rsid w:val="0031524B"/>
    <w:rsid w:val="00315299"/>
    <w:rsid w:val="003153DC"/>
    <w:rsid w:val="0031544E"/>
    <w:rsid w:val="003162A5"/>
    <w:rsid w:val="00316C5A"/>
    <w:rsid w:val="00316D5E"/>
    <w:rsid w:val="003177DA"/>
    <w:rsid w:val="00317CF7"/>
    <w:rsid w:val="00320D7C"/>
    <w:rsid w:val="00322F80"/>
    <w:rsid w:val="003237C0"/>
    <w:rsid w:val="00324289"/>
    <w:rsid w:val="003244C8"/>
    <w:rsid w:val="0032525B"/>
    <w:rsid w:val="003261CE"/>
    <w:rsid w:val="003268D5"/>
    <w:rsid w:val="00327028"/>
    <w:rsid w:val="003277A7"/>
    <w:rsid w:val="003278D9"/>
    <w:rsid w:val="00327AB4"/>
    <w:rsid w:val="00327F51"/>
    <w:rsid w:val="003301CE"/>
    <w:rsid w:val="0033152D"/>
    <w:rsid w:val="00331BB7"/>
    <w:rsid w:val="00331CC1"/>
    <w:rsid w:val="00332341"/>
    <w:rsid w:val="00332B4E"/>
    <w:rsid w:val="003335A7"/>
    <w:rsid w:val="00334176"/>
    <w:rsid w:val="00336747"/>
    <w:rsid w:val="00337305"/>
    <w:rsid w:val="0033755F"/>
    <w:rsid w:val="00337588"/>
    <w:rsid w:val="0034047C"/>
    <w:rsid w:val="003404CB"/>
    <w:rsid w:val="003412A3"/>
    <w:rsid w:val="00341EA7"/>
    <w:rsid w:val="0034207C"/>
    <w:rsid w:val="00342687"/>
    <w:rsid w:val="00343058"/>
    <w:rsid w:val="00343342"/>
    <w:rsid w:val="003440CD"/>
    <w:rsid w:val="003447DF"/>
    <w:rsid w:val="00344843"/>
    <w:rsid w:val="003448F6"/>
    <w:rsid w:val="00345427"/>
    <w:rsid w:val="0034569B"/>
    <w:rsid w:val="003468CF"/>
    <w:rsid w:val="003502F4"/>
    <w:rsid w:val="00350388"/>
    <w:rsid w:val="00350759"/>
    <w:rsid w:val="0035156F"/>
    <w:rsid w:val="003515C8"/>
    <w:rsid w:val="003519A1"/>
    <w:rsid w:val="00351BE2"/>
    <w:rsid w:val="00351E3B"/>
    <w:rsid w:val="00352506"/>
    <w:rsid w:val="00354D27"/>
    <w:rsid w:val="003567D5"/>
    <w:rsid w:val="00356C30"/>
    <w:rsid w:val="00356F9A"/>
    <w:rsid w:val="0035738A"/>
    <w:rsid w:val="00357D08"/>
    <w:rsid w:val="00357FB0"/>
    <w:rsid w:val="003603DE"/>
    <w:rsid w:val="00360596"/>
    <w:rsid w:val="00360A05"/>
    <w:rsid w:val="003612DD"/>
    <w:rsid w:val="00362CDB"/>
    <w:rsid w:val="00362CE5"/>
    <w:rsid w:val="003630E6"/>
    <w:rsid w:val="00363C60"/>
    <w:rsid w:val="003655C3"/>
    <w:rsid w:val="003704DA"/>
    <w:rsid w:val="00370912"/>
    <w:rsid w:val="00371813"/>
    <w:rsid w:val="00372029"/>
    <w:rsid w:val="003721A8"/>
    <w:rsid w:val="00372A41"/>
    <w:rsid w:val="00373396"/>
    <w:rsid w:val="00373572"/>
    <w:rsid w:val="003744B0"/>
    <w:rsid w:val="00375655"/>
    <w:rsid w:val="00375833"/>
    <w:rsid w:val="0037649B"/>
    <w:rsid w:val="00376576"/>
    <w:rsid w:val="0037663D"/>
    <w:rsid w:val="0037724D"/>
    <w:rsid w:val="00380E7E"/>
    <w:rsid w:val="00383F00"/>
    <w:rsid w:val="00384648"/>
    <w:rsid w:val="00384A4D"/>
    <w:rsid w:val="00385057"/>
    <w:rsid w:val="0038508E"/>
    <w:rsid w:val="003858A6"/>
    <w:rsid w:val="00385FFE"/>
    <w:rsid w:val="00386223"/>
    <w:rsid w:val="0038662E"/>
    <w:rsid w:val="003873DD"/>
    <w:rsid w:val="003876D7"/>
    <w:rsid w:val="00390609"/>
    <w:rsid w:val="00390930"/>
    <w:rsid w:val="00391067"/>
    <w:rsid w:val="0039150C"/>
    <w:rsid w:val="00392A14"/>
    <w:rsid w:val="00392C29"/>
    <w:rsid w:val="00392DCC"/>
    <w:rsid w:val="00393721"/>
    <w:rsid w:val="00393D6E"/>
    <w:rsid w:val="003941DC"/>
    <w:rsid w:val="0039629E"/>
    <w:rsid w:val="00397783"/>
    <w:rsid w:val="0039793E"/>
    <w:rsid w:val="00397BB5"/>
    <w:rsid w:val="00397BDF"/>
    <w:rsid w:val="00397C20"/>
    <w:rsid w:val="003A0289"/>
    <w:rsid w:val="003A0E90"/>
    <w:rsid w:val="003A11E2"/>
    <w:rsid w:val="003A128A"/>
    <w:rsid w:val="003A21D4"/>
    <w:rsid w:val="003A2434"/>
    <w:rsid w:val="003A245E"/>
    <w:rsid w:val="003A26F5"/>
    <w:rsid w:val="003A27D4"/>
    <w:rsid w:val="003A293E"/>
    <w:rsid w:val="003A2D04"/>
    <w:rsid w:val="003A2D23"/>
    <w:rsid w:val="003A3808"/>
    <w:rsid w:val="003A393A"/>
    <w:rsid w:val="003A4088"/>
    <w:rsid w:val="003A46D9"/>
    <w:rsid w:val="003A4840"/>
    <w:rsid w:val="003A4877"/>
    <w:rsid w:val="003A4896"/>
    <w:rsid w:val="003A524B"/>
    <w:rsid w:val="003A551A"/>
    <w:rsid w:val="003A5B36"/>
    <w:rsid w:val="003A6A6E"/>
    <w:rsid w:val="003A7EDE"/>
    <w:rsid w:val="003B0612"/>
    <w:rsid w:val="003B0B5A"/>
    <w:rsid w:val="003B0E5F"/>
    <w:rsid w:val="003B1513"/>
    <w:rsid w:val="003B153B"/>
    <w:rsid w:val="003B1C73"/>
    <w:rsid w:val="003B271B"/>
    <w:rsid w:val="003B3778"/>
    <w:rsid w:val="003B4373"/>
    <w:rsid w:val="003B57AD"/>
    <w:rsid w:val="003B58CA"/>
    <w:rsid w:val="003B5D07"/>
    <w:rsid w:val="003B5E99"/>
    <w:rsid w:val="003B6C34"/>
    <w:rsid w:val="003B7C98"/>
    <w:rsid w:val="003B7CCB"/>
    <w:rsid w:val="003B7D36"/>
    <w:rsid w:val="003B7E38"/>
    <w:rsid w:val="003C0AD5"/>
    <w:rsid w:val="003C1843"/>
    <w:rsid w:val="003C1CD4"/>
    <w:rsid w:val="003C224B"/>
    <w:rsid w:val="003C234B"/>
    <w:rsid w:val="003C24B4"/>
    <w:rsid w:val="003C27E2"/>
    <w:rsid w:val="003C2950"/>
    <w:rsid w:val="003C40C8"/>
    <w:rsid w:val="003C4533"/>
    <w:rsid w:val="003C4C0A"/>
    <w:rsid w:val="003C4C5D"/>
    <w:rsid w:val="003C533F"/>
    <w:rsid w:val="003C5C17"/>
    <w:rsid w:val="003C6534"/>
    <w:rsid w:val="003C673C"/>
    <w:rsid w:val="003C6F8E"/>
    <w:rsid w:val="003C6FE7"/>
    <w:rsid w:val="003C7148"/>
    <w:rsid w:val="003C73C6"/>
    <w:rsid w:val="003C766A"/>
    <w:rsid w:val="003C7C55"/>
    <w:rsid w:val="003C7D49"/>
    <w:rsid w:val="003C7E01"/>
    <w:rsid w:val="003D0301"/>
    <w:rsid w:val="003D09C5"/>
    <w:rsid w:val="003D0A9A"/>
    <w:rsid w:val="003D0CC1"/>
    <w:rsid w:val="003D19B6"/>
    <w:rsid w:val="003D27E8"/>
    <w:rsid w:val="003D2AF7"/>
    <w:rsid w:val="003D3760"/>
    <w:rsid w:val="003D37B6"/>
    <w:rsid w:val="003D3B6C"/>
    <w:rsid w:val="003D44E4"/>
    <w:rsid w:val="003D5AA1"/>
    <w:rsid w:val="003D626D"/>
    <w:rsid w:val="003D6AFC"/>
    <w:rsid w:val="003D6DDA"/>
    <w:rsid w:val="003E0DBB"/>
    <w:rsid w:val="003E0DCB"/>
    <w:rsid w:val="003E118D"/>
    <w:rsid w:val="003E137A"/>
    <w:rsid w:val="003E1D10"/>
    <w:rsid w:val="003E20D6"/>
    <w:rsid w:val="003E2EA9"/>
    <w:rsid w:val="003E3A59"/>
    <w:rsid w:val="003E3B82"/>
    <w:rsid w:val="003E4AD6"/>
    <w:rsid w:val="003E4D87"/>
    <w:rsid w:val="003E4E6C"/>
    <w:rsid w:val="003E510A"/>
    <w:rsid w:val="003E78C7"/>
    <w:rsid w:val="003F02D4"/>
    <w:rsid w:val="003F0B12"/>
    <w:rsid w:val="003F0E30"/>
    <w:rsid w:val="003F1094"/>
    <w:rsid w:val="003F158A"/>
    <w:rsid w:val="003F1936"/>
    <w:rsid w:val="003F1E5D"/>
    <w:rsid w:val="003F20EB"/>
    <w:rsid w:val="003F3035"/>
    <w:rsid w:val="003F3FE4"/>
    <w:rsid w:val="003F4037"/>
    <w:rsid w:val="003F47AA"/>
    <w:rsid w:val="003F486A"/>
    <w:rsid w:val="003F4B81"/>
    <w:rsid w:val="003F52FB"/>
    <w:rsid w:val="003F5410"/>
    <w:rsid w:val="003F54D3"/>
    <w:rsid w:val="003F5704"/>
    <w:rsid w:val="003F572C"/>
    <w:rsid w:val="003F6129"/>
    <w:rsid w:val="003F6310"/>
    <w:rsid w:val="003F73EC"/>
    <w:rsid w:val="003F769C"/>
    <w:rsid w:val="003F7B01"/>
    <w:rsid w:val="0040099D"/>
    <w:rsid w:val="00401082"/>
    <w:rsid w:val="004011DD"/>
    <w:rsid w:val="004026B8"/>
    <w:rsid w:val="0040281B"/>
    <w:rsid w:val="00402CB7"/>
    <w:rsid w:val="00404865"/>
    <w:rsid w:val="00404F16"/>
    <w:rsid w:val="0040515F"/>
    <w:rsid w:val="00405782"/>
    <w:rsid w:val="00405912"/>
    <w:rsid w:val="00407BCC"/>
    <w:rsid w:val="00407F75"/>
    <w:rsid w:val="00410819"/>
    <w:rsid w:val="004109BF"/>
    <w:rsid w:val="00412369"/>
    <w:rsid w:val="00413289"/>
    <w:rsid w:val="0041381D"/>
    <w:rsid w:val="004145DD"/>
    <w:rsid w:val="00416140"/>
    <w:rsid w:val="0041634B"/>
    <w:rsid w:val="004166E5"/>
    <w:rsid w:val="00416762"/>
    <w:rsid w:val="00416E55"/>
    <w:rsid w:val="00417B6D"/>
    <w:rsid w:val="00417F69"/>
    <w:rsid w:val="0042048F"/>
    <w:rsid w:val="004208A9"/>
    <w:rsid w:val="00421955"/>
    <w:rsid w:val="0042294A"/>
    <w:rsid w:val="004233EB"/>
    <w:rsid w:val="0042354E"/>
    <w:rsid w:val="0042392D"/>
    <w:rsid w:val="004249E5"/>
    <w:rsid w:val="00424ADF"/>
    <w:rsid w:val="00424F33"/>
    <w:rsid w:val="0042507B"/>
    <w:rsid w:val="0042518A"/>
    <w:rsid w:val="0042564C"/>
    <w:rsid w:val="00425E37"/>
    <w:rsid w:val="00425E61"/>
    <w:rsid w:val="004260A7"/>
    <w:rsid w:val="004266B4"/>
    <w:rsid w:val="004276A0"/>
    <w:rsid w:val="004278C5"/>
    <w:rsid w:val="00427BAE"/>
    <w:rsid w:val="00427BD3"/>
    <w:rsid w:val="00431E4E"/>
    <w:rsid w:val="00432112"/>
    <w:rsid w:val="004324C9"/>
    <w:rsid w:val="00432536"/>
    <w:rsid w:val="0043263E"/>
    <w:rsid w:val="00433FC2"/>
    <w:rsid w:val="004340B4"/>
    <w:rsid w:val="004344A5"/>
    <w:rsid w:val="004349E3"/>
    <w:rsid w:val="00434E83"/>
    <w:rsid w:val="00434EB2"/>
    <w:rsid w:val="0043503C"/>
    <w:rsid w:val="00435083"/>
    <w:rsid w:val="0043543E"/>
    <w:rsid w:val="0043570D"/>
    <w:rsid w:val="00436545"/>
    <w:rsid w:val="00437376"/>
    <w:rsid w:val="00437EE9"/>
    <w:rsid w:val="00440ED2"/>
    <w:rsid w:val="004413EA"/>
    <w:rsid w:val="0044189A"/>
    <w:rsid w:val="00442F4E"/>
    <w:rsid w:val="004431BE"/>
    <w:rsid w:val="00444038"/>
    <w:rsid w:val="00444237"/>
    <w:rsid w:val="00444A63"/>
    <w:rsid w:val="00445265"/>
    <w:rsid w:val="004460C9"/>
    <w:rsid w:val="00446F82"/>
    <w:rsid w:val="004470EE"/>
    <w:rsid w:val="00447305"/>
    <w:rsid w:val="004473E8"/>
    <w:rsid w:val="00447FEE"/>
    <w:rsid w:val="0045005C"/>
    <w:rsid w:val="0045154C"/>
    <w:rsid w:val="00451FE2"/>
    <w:rsid w:val="00452940"/>
    <w:rsid w:val="00452BFE"/>
    <w:rsid w:val="00455254"/>
    <w:rsid w:val="004559CE"/>
    <w:rsid w:val="00455AA2"/>
    <w:rsid w:val="00455EDB"/>
    <w:rsid w:val="00456453"/>
    <w:rsid w:val="00456546"/>
    <w:rsid w:val="00456B7C"/>
    <w:rsid w:val="00456E90"/>
    <w:rsid w:val="0045715A"/>
    <w:rsid w:val="004571FF"/>
    <w:rsid w:val="0045740B"/>
    <w:rsid w:val="00457B40"/>
    <w:rsid w:val="00460718"/>
    <w:rsid w:val="00460E1A"/>
    <w:rsid w:val="004634D9"/>
    <w:rsid w:val="00463DF8"/>
    <w:rsid w:val="00463E23"/>
    <w:rsid w:val="00463E5E"/>
    <w:rsid w:val="00464228"/>
    <w:rsid w:val="0046553F"/>
    <w:rsid w:val="00466ADE"/>
    <w:rsid w:val="004675DB"/>
    <w:rsid w:val="00470B3F"/>
    <w:rsid w:val="0047103A"/>
    <w:rsid w:val="004717B3"/>
    <w:rsid w:val="00471BF0"/>
    <w:rsid w:val="0047223C"/>
    <w:rsid w:val="004722D9"/>
    <w:rsid w:val="00472EA4"/>
    <w:rsid w:val="004731E0"/>
    <w:rsid w:val="004735A4"/>
    <w:rsid w:val="00474768"/>
    <w:rsid w:val="00474E06"/>
    <w:rsid w:val="00475085"/>
    <w:rsid w:val="00475905"/>
    <w:rsid w:val="0047682D"/>
    <w:rsid w:val="00476CF6"/>
    <w:rsid w:val="004772C2"/>
    <w:rsid w:val="00477AA8"/>
    <w:rsid w:val="00477EA6"/>
    <w:rsid w:val="0048000A"/>
    <w:rsid w:val="004807A9"/>
    <w:rsid w:val="0048132D"/>
    <w:rsid w:val="00482F44"/>
    <w:rsid w:val="0048416F"/>
    <w:rsid w:val="00484E12"/>
    <w:rsid w:val="004858A2"/>
    <w:rsid w:val="00485F1B"/>
    <w:rsid w:val="0048630D"/>
    <w:rsid w:val="00486398"/>
    <w:rsid w:val="004869C8"/>
    <w:rsid w:val="00486A14"/>
    <w:rsid w:val="00486CCF"/>
    <w:rsid w:val="00486E59"/>
    <w:rsid w:val="00486FB4"/>
    <w:rsid w:val="004879D7"/>
    <w:rsid w:val="00487D98"/>
    <w:rsid w:val="00487F23"/>
    <w:rsid w:val="00487FA9"/>
    <w:rsid w:val="00491DF0"/>
    <w:rsid w:val="00492FCB"/>
    <w:rsid w:val="0049428B"/>
    <w:rsid w:val="00494807"/>
    <w:rsid w:val="00494B20"/>
    <w:rsid w:val="00496775"/>
    <w:rsid w:val="00496859"/>
    <w:rsid w:val="004968D7"/>
    <w:rsid w:val="00497F86"/>
    <w:rsid w:val="004A02DF"/>
    <w:rsid w:val="004A0995"/>
    <w:rsid w:val="004A0F11"/>
    <w:rsid w:val="004A1524"/>
    <w:rsid w:val="004A2896"/>
    <w:rsid w:val="004A2BCD"/>
    <w:rsid w:val="004A2BE3"/>
    <w:rsid w:val="004A3B72"/>
    <w:rsid w:val="004A3EAA"/>
    <w:rsid w:val="004A4C16"/>
    <w:rsid w:val="004A4DD9"/>
    <w:rsid w:val="004A4EC7"/>
    <w:rsid w:val="004A55ED"/>
    <w:rsid w:val="004A57AB"/>
    <w:rsid w:val="004A72A0"/>
    <w:rsid w:val="004A74B0"/>
    <w:rsid w:val="004A7AB9"/>
    <w:rsid w:val="004A7D97"/>
    <w:rsid w:val="004B1266"/>
    <w:rsid w:val="004B192E"/>
    <w:rsid w:val="004B20B2"/>
    <w:rsid w:val="004B2CDB"/>
    <w:rsid w:val="004B3C3D"/>
    <w:rsid w:val="004B41D0"/>
    <w:rsid w:val="004B430A"/>
    <w:rsid w:val="004B4A88"/>
    <w:rsid w:val="004B5133"/>
    <w:rsid w:val="004B5213"/>
    <w:rsid w:val="004B571C"/>
    <w:rsid w:val="004B67AE"/>
    <w:rsid w:val="004B69BA"/>
    <w:rsid w:val="004B6A54"/>
    <w:rsid w:val="004B6C2D"/>
    <w:rsid w:val="004B6FB1"/>
    <w:rsid w:val="004B702D"/>
    <w:rsid w:val="004B7D77"/>
    <w:rsid w:val="004B7FC0"/>
    <w:rsid w:val="004C0FAF"/>
    <w:rsid w:val="004C123B"/>
    <w:rsid w:val="004C2902"/>
    <w:rsid w:val="004C2EA3"/>
    <w:rsid w:val="004C3F56"/>
    <w:rsid w:val="004C41B6"/>
    <w:rsid w:val="004C4B28"/>
    <w:rsid w:val="004C4B94"/>
    <w:rsid w:val="004C526E"/>
    <w:rsid w:val="004C54E0"/>
    <w:rsid w:val="004C5CE8"/>
    <w:rsid w:val="004C5D68"/>
    <w:rsid w:val="004C63AD"/>
    <w:rsid w:val="004C6F00"/>
    <w:rsid w:val="004C7551"/>
    <w:rsid w:val="004C7968"/>
    <w:rsid w:val="004C7AAD"/>
    <w:rsid w:val="004C7FC3"/>
    <w:rsid w:val="004D0292"/>
    <w:rsid w:val="004D02CD"/>
    <w:rsid w:val="004D0B43"/>
    <w:rsid w:val="004D32F0"/>
    <w:rsid w:val="004D3686"/>
    <w:rsid w:val="004D38A0"/>
    <w:rsid w:val="004D41D5"/>
    <w:rsid w:val="004D44CC"/>
    <w:rsid w:val="004D4632"/>
    <w:rsid w:val="004D546E"/>
    <w:rsid w:val="004D5520"/>
    <w:rsid w:val="004D6CA4"/>
    <w:rsid w:val="004D6E37"/>
    <w:rsid w:val="004D74B6"/>
    <w:rsid w:val="004D7DAE"/>
    <w:rsid w:val="004D7E78"/>
    <w:rsid w:val="004E00EA"/>
    <w:rsid w:val="004E06CB"/>
    <w:rsid w:val="004E15E2"/>
    <w:rsid w:val="004E16FB"/>
    <w:rsid w:val="004E178F"/>
    <w:rsid w:val="004E2AC8"/>
    <w:rsid w:val="004E3BD0"/>
    <w:rsid w:val="004E4F65"/>
    <w:rsid w:val="004E5253"/>
    <w:rsid w:val="004E5D3F"/>
    <w:rsid w:val="004E6659"/>
    <w:rsid w:val="004E685C"/>
    <w:rsid w:val="004E6B14"/>
    <w:rsid w:val="004E7322"/>
    <w:rsid w:val="004E7CDE"/>
    <w:rsid w:val="004E7E6D"/>
    <w:rsid w:val="004F0013"/>
    <w:rsid w:val="004F091A"/>
    <w:rsid w:val="004F0AC2"/>
    <w:rsid w:val="004F1E2F"/>
    <w:rsid w:val="004F23E2"/>
    <w:rsid w:val="004F27FC"/>
    <w:rsid w:val="004F42CC"/>
    <w:rsid w:val="004F4443"/>
    <w:rsid w:val="004F4746"/>
    <w:rsid w:val="004F47DB"/>
    <w:rsid w:val="004F498B"/>
    <w:rsid w:val="004F4B55"/>
    <w:rsid w:val="004F4B92"/>
    <w:rsid w:val="004F5E32"/>
    <w:rsid w:val="004F65E8"/>
    <w:rsid w:val="004F6F94"/>
    <w:rsid w:val="004F73BC"/>
    <w:rsid w:val="004F752F"/>
    <w:rsid w:val="005000DE"/>
    <w:rsid w:val="00500741"/>
    <w:rsid w:val="005009B2"/>
    <w:rsid w:val="00500F1A"/>
    <w:rsid w:val="00501746"/>
    <w:rsid w:val="0050179B"/>
    <w:rsid w:val="00501B6C"/>
    <w:rsid w:val="00501FC1"/>
    <w:rsid w:val="005021D7"/>
    <w:rsid w:val="00502489"/>
    <w:rsid w:val="0050257D"/>
    <w:rsid w:val="00502A9D"/>
    <w:rsid w:val="00503356"/>
    <w:rsid w:val="005034BF"/>
    <w:rsid w:val="0050366B"/>
    <w:rsid w:val="00503895"/>
    <w:rsid w:val="00503DFC"/>
    <w:rsid w:val="00504416"/>
    <w:rsid w:val="00504912"/>
    <w:rsid w:val="00504CFE"/>
    <w:rsid w:val="00505BA1"/>
    <w:rsid w:val="00506042"/>
    <w:rsid w:val="00506095"/>
    <w:rsid w:val="0050639D"/>
    <w:rsid w:val="00510F29"/>
    <w:rsid w:val="005115E3"/>
    <w:rsid w:val="00511BC1"/>
    <w:rsid w:val="005120E7"/>
    <w:rsid w:val="00512B2E"/>
    <w:rsid w:val="00512EF0"/>
    <w:rsid w:val="00512F42"/>
    <w:rsid w:val="0051316F"/>
    <w:rsid w:val="0051337D"/>
    <w:rsid w:val="00514DDE"/>
    <w:rsid w:val="005153DA"/>
    <w:rsid w:val="0051601F"/>
    <w:rsid w:val="00516785"/>
    <w:rsid w:val="00520748"/>
    <w:rsid w:val="00521185"/>
    <w:rsid w:val="00521E66"/>
    <w:rsid w:val="00522002"/>
    <w:rsid w:val="0052274C"/>
    <w:rsid w:val="0052279B"/>
    <w:rsid w:val="005234E5"/>
    <w:rsid w:val="00523BA0"/>
    <w:rsid w:val="00524004"/>
    <w:rsid w:val="0052419D"/>
    <w:rsid w:val="0052492E"/>
    <w:rsid w:val="005249F0"/>
    <w:rsid w:val="00526A9C"/>
    <w:rsid w:val="00526E36"/>
    <w:rsid w:val="0052709D"/>
    <w:rsid w:val="005301F8"/>
    <w:rsid w:val="005307EA"/>
    <w:rsid w:val="005308F5"/>
    <w:rsid w:val="005312DA"/>
    <w:rsid w:val="005312FC"/>
    <w:rsid w:val="00532119"/>
    <w:rsid w:val="00532C6D"/>
    <w:rsid w:val="005338FA"/>
    <w:rsid w:val="00534D8C"/>
    <w:rsid w:val="00534DEF"/>
    <w:rsid w:val="005350DA"/>
    <w:rsid w:val="0053569E"/>
    <w:rsid w:val="0053603D"/>
    <w:rsid w:val="00536098"/>
    <w:rsid w:val="00536B2D"/>
    <w:rsid w:val="00536FE2"/>
    <w:rsid w:val="0053742A"/>
    <w:rsid w:val="00537475"/>
    <w:rsid w:val="00537C85"/>
    <w:rsid w:val="00537F33"/>
    <w:rsid w:val="00540631"/>
    <w:rsid w:val="00540957"/>
    <w:rsid w:val="00541B01"/>
    <w:rsid w:val="00541D29"/>
    <w:rsid w:val="00542570"/>
    <w:rsid w:val="005427A0"/>
    <w:rsid w:val="00543B1E"/>
    <w:rsid w:val="00543F23"/>
    <w:rsid w:val="00544512"/>
    <w:rsid w:val="005449B1"/>
    <w:rsid w:val="00544A7A"/>
    <w:rsid w:val="00544AD3"/>
    <w:rsid w:val="00546090"/>
    <w:rsid w:val="00547F95"/>
    <w:rsid w:val="0055047A"/>
    <w:rsid w:val="00552E6D"/>
    <w:rsid w:val="00552E90"/>
    <w:rsid w:val="0055409B"/>
    <w:rsid w:val="00554675"/>
    <w:rsid w:val="00554FD7"/>
    <w:rsid w:val="005563DC"/>
    <w:rsid w:val="005563E9"/>
    <w:rsid w:val="00556B25"/>
    <w:rsid w:val="00556E83"/>
    <w:rsid w:val="005570F1"/>
    <w:rsid w:val="0055714D"/>
    <w:rsid w:val="00557A06"/>
    <w:rsid w:val="00560685"/>
    <w:rsid w:val="005610A7"/>
    <w:rsid w:val="00561103"/>
    <w:rsid w:val="005611D7"/>
    <w:rsid w:val="00561D84"/>
    <w:rsid w:val="005626E2"/>
    <w:rsid w:val="00562F17"/>
    <w:rsid w:val="00563A8B"/>
    <w:rsid w:val="00563E08"/>
    <w:rsid w:val="0056477C"/>
    <w:rsid w:val="005647DE"/>
    <w:rsid w:val="005651E7"/>
    <w:rsid w:val="0056520A"/>
    <w:rsid w:val="00565232"/>
    <w:rsid w:val="0056582C"/>
    <w:rsid w:val="00566CBA"/>
    <w:rsid w:val="00566DBE"/>
    <w:rsid w:val="00566F00"/>
    <w:rsid w:val="005674FC"/>
    <w:rsid w:val="00567761"/>
    <w:rsid w:val="00567961"/>
    <w:rsid w:val="005700A9"/>
    <w:rsid w:val="0057054A"/>
    <w:rsid w:val="005707EB"/>
    <w:rsid w:val="00571D54"/>
    <w:rsid w:val="005728C2"/>
    <w:rsid w:val="005728E1"/>
    <w:rsid w:val="00573AD5"/>
    <w:rsid w:val="00573DE7"/>
    <w:rsid w:val="005747C9"/>
    <w:rsid w:val="005753A2"/>
    <w:rsid w:val="00575524"/>
    <w:rsid w:val="00575AF3"/>
    <w:rsid w:val="00576B8C"/>
    <w:rsid w:val="005770B4"/>
    <w:rsid w:val="00577281"/>
    <w:rsid w:val="005776B2"/>
    <w:rsid w:val="00582055"/>
    <w:rsid w:val="00582537"/>
    <w:rsid w:val="0058313F"/>
    <w:rsid w:val="00583603"/>
    <w:rsid w:val="00583ACD"/>
    <w:rsid w:val="0058436C"/>
    <w:rsid w:val="00584DA8"/>
    <w:rsid w:val="0058566E"/>
    <w:rsid w:val="005856D4"/>
    <w:rsid w:val="00586605"/>
    <w:rsid w:val="005868DE"/>
    <w:rsid w:val="00586C41"/>
    <w:rsid w:val="00586D62"/>
    <w:rsid w:val="005877AC"/>
    <w:rsid w:val="005903D7"/>
    <w:rsid w:val="00590C39"/>
    <w:rsid w:val="00590E17"/>
    <w:rsid w:val="005918BB"/>
    <w:rsid w:val="00592052"/>
    <w:rsid w:val="0059213E"/>
    <w:rsid w:val="0059256A"/>
    <w:rsid w:val="00592CB5"/>
    <w:rsid w:val="0059353F"/>
    <w:rsid w:val="005935D5"/>
    <w:rsid w:val="00594DD0"/>
    <w:rsid w:val="005955E0"/>
    <w:rsid w:val="00595EDE"/>
    <w:rsid w:val="005966B7"/>
    <w:rsid w:val="005968B1"/>
    <w:rsid w:val="00596C59"/>
    <w:rsid w:val="00597DBD"/>
    <w:rsid w:val="005A1AB9"/>
    <w:rsid w:val="005A3C62"/>
    <w:rsid w:val="005A4197"/>
    <w:rsid w:val="005A4925"/>
    <w:rsid w:val="005A4D7A"/>
    <w:rsid w:val="005A56FC"/>
    <w:rsid w:val="005A5857"/>
    <w:rsid w:val="005A75A6"/>
    <w:rsid w:val="005A770B"/>
    <w:rsid w:val="005B061D"/>
    <w:rsid w:val="005B0E04"/>
    <w:rsid w:val="005B150E"/>
    <w:rsid w:val="005B1A14"/>
    <w:rsid w:val="005B269F"/>
    <w:rsid w:val="005B2C21"/>
    <w:rsid w:val="005B2F99"/>
    <w:rsid w:val="005B304D"/>
    <w:rsid w:val="005B3CF9"/>
    <w:rsid w:val="005B4115"/>
    <w:rsid w:val="005B43A6"/>
    <w:rsid w:val="005B4A11"/>
    <w:rsid w:val="005B5322"/>
    <w:rsid w:val="005B5E2A"/>
    <w:rsid w:val="005B5F89"/>
    <w:rsid w:val="005B5F95"/>
    <w:rsid w:val="005C02A4"/>
    <w:rsid w:val="005C11E9"/>
    <w:rsid w:val="005C14FE"/>
    <w:rsid w:val="005C1F22"/>
    <w:rsid w:val="005C20D2"/>
    <w:rsid w:val="005C22A5"/>
    <w:rsid w:val="005C2EC5"/>
    <w:rsid w:val="005C32FE"/>
    <w:rsid w:val="005C3FE0"/>
    <w:rsid w:val="005C4397"/>
    <w:rsid w:val="005C4602"/>
    <w:rsid w:val="005C503A"/>
    <w:rsid w:val="005C5571"/>
    <w:rsid w:val="005C5FD9"/>
    <w:rsid w:val="005C66C0"/>
    <w:rsid w:val="005C7252"/>
    <w:rsid w:val="005C7298"/>
    <w:rsid w:val="005C7786"/>
    <w:rsid w:val="005C7996"/>
    <w:rsid w:val="005C7C20"/>
    <w:rsid w:val="005D024A"/>
    <w:rsid w:val="005D0FFC"/>
    <w:rsid w:val="005D13CB"/>
    <w:rsid w:val="005D158C"/>
    <w:rsid w:val="005D16F2"/>
    <w:rsid w:val="005D1F98"/>
    <w:rsid w:val="005D2A7C"/>
    <w:rsid w:val="005D3A7F"/>
    <w:rsid w:val="005D3B58"/>
    <w:rsid w:val="005D3D73"/>
    <w:rsid w:val="005D4521"/>
    <w:rsid w:val="005D4D99"/>
    <w:rsid w:val="005D4FD4"/>
    <w:rsid w:val="005D607F"/>
    <w:rsid w:val="005D6D64"/>
    <w:rsid w:val="005D7148"/>
    <w:rsid w:val="005E03B4"/>
    <w:rsid w:val="005E0B52"/>
    <w:rsid w:val="005E16BA"/>
    <w:rsid w:val="005E1CC4"/>
    <w:rsid w:val="005E1E12"/>
    <w:rsid w:val="005E264F"/>
    <w:rsid w:val="005E308E"/>
    <w:rsid w:val="005E3E7D"/>
    <w:rsid w:val="005E44B3"/>
    <w:rsid w:val="005E457A"/>
    <w:rsid w:val="005E45E8"/>
    <w:rsid w:val="005E4B63"/>
    <w:rsid w:val="005E4FED"/>
    <w:rsid w:val="005E5878"/>
    <w:rsid w:val="005E63C3"/>
    <w:rsid w:val="005E6596"/>
    <w:rsid w:val="005E6697"/>
    <w:rsid w:val="005E66D5"/>
    <w:rsid w:val="005E674C"/>
    <w:rsid w:val="005E7EAD"/>
    <w:rsid w:val="005F0959"/>
    <w:rsid w:val="005F09ED"/>
    <w:rsid w:val="005F11FA"/>
    <w:rsid w:val="005F1F82"/>
    <w:rsid w:val="005F2A05"/>
    <w:rsid w:val="005F2AD9"/>
    <w:rsid w:val="005F304C"/>
    <w:rsid w:val="005F379F"/>
    <w:rsid w:val="005F3D12"/>
    <w:rsid w:val="005F3F10"/>
    <w:rsid w:val="005F43F4"/>
    <w:rsid w:val="005F4A7D"/>
    <w:rsid w:val="005F4DCF"/>
    <w:rsid w:val="005F62ED"/>
    <w:rsid w:val="005F6B10"/>
    <w:rsid w:val="005F711F"/>
    <w:rsid w:val="005F72D0"/>
    <w:rsid w:val="005F78FA"/>
    <w:rsid w:val="00600397"/>
    <w:rsid w:val="0060080A"/>
    <w:rsid w:val="00601650"/>
    <w:rsid w:val="00601B1B"/>
    <w:rsid w:val="00601C23"/>
    <w:rsid w:val="00603786"/>
    <w:rsid w:val="006038DA"/>
    <w:rsid w:val="00603DD8"/>
    <w:rsid w:val="00603F86"/>
    <w:rsid w:val="00603FFE"/>
    <w:rsid w:val="00604597"/>
    <w:rsid w:val="006045CC"/>
    <w:rsid w:val="00604756"/>
    <w:rsid w:val="0060494C"/>
    <w:rsid w:val="00604EEF"/>
    <w:rsid w:val="00605AFD"/>
    <w:rsid w:val="00605C47"/>
    <w:rsid w:val="00606446"/>
    <w:rsid w:val="0060652D"/>
    <w:rsid w:val="00606A15"/>
    <w:rsid w:val="00607AAC"/>
    <w:rsid w:val="00610111"/>
    <w:rsid w:val="0061112A"/>
    <w:rsid w:val="0061130F"/>
    <w:rsid w:val="00611407"/>
    <w:rsid w:val="00611DC3"/>
    <w:rsid w:val="00611F76"/>
    <w:rsid w:val="0061206D"/>
    <w:rsid w:val="006123D4"/>
    <w:rsid w:val="00612DAD"/>
    <w:rsid w:val="00613F05"/>
    <w:rsid w:val="00613FAA"/>
    <w:rsid w:val="00613FDA"/>
    <w:rsid w:val="0061445B"/>
    <w:rsid w:val="00614E03"/>
    <w:rsid w:val="00615089"/>
    <w:rsid w:val="00615BB0"/>
    <w:rsid w:val="006160EB"/>
    <w:rsid w:val="006201F1"/>
    <w:rsid w:val="00621C1E"/>
    <w:rsid w:val="00621E47"/>
    <w:rsid w:val="00621EE8"/>
    <w:rsid w:val="00622B2F"/>
    <w:rsid w:val="00622BD8"/>
    <w:rsid w:val="0062317F"/>
    <w:rsid w:val="00623312"/>
    <w:rsid w:val="006233EF"/>
    <w:rsid w:val="00623757"/>
    <w:rsid w:val="00623ACA"/>
    <w:rsid w:val="006240F5"/>
    <w:rsid w:val="00624A6E"/>
    <w:rsid w:val="00624C4B"/>
    <w:rsid w:val="006250C3"/>
    <w:rsid w:val="00625697"/>
    <w:rsid w:val="00625D2F"/>
    <w:rsid w:val="00626DA3"/>
    <w:rsid w:val="0062712E"/>
    <w:rsid w:val="006272C2"/>
    <w:rsid w:val="00630999"/>
    <w:rsid w:val="00630F6A"/>
    <w:rsid w:val="00631330"/>
    <w:rsid w:val="006317A6"/>
    <w:rsid w:val="00631A26"/>
    <w:rsid w:val="00631BE6"/>
    <w:rsid w:val="00632523"/>
    <w:rsid w:val="00632C31"/>
    <w:rsid w:val="006352F2"/>
    <w:rsid w:val="00635E70"/>
    <w:rsid w:val="006366A2"/>
    <w:rsid w:val="006366CE"/>
    <w:rsid w:val="006377CB"/>
    <w:rsid w:val="00637F15"/>
    <w:rsid w:val="00640126"/>
    <w:rsid w:val="00640425"/>
    <w:rsid w:val="00642438"/>
    <w:rsid w:val="00643C8F"/>
    <w:rsid w:val="00644995"/>
    <w:rsid w:val="00644E18"/>
    <w:rsid w:val="00645328"/>
    <w:rsid w:val="006469CC"/>
    <w:rsid w:val="006475E7"/>
    <w:rsid w:val="00647692"/>
    <w:rsid w:val="00647B82"/>
    <w:rsid w:val="00647E92"/>
    <w:rsid w:val="0065050F"/>
    <w:rsid w:val="00650975"/>
    <w:rsid w:val="00650B16"/>
    <w:rsid w:val="00651EA0"/>
    <w:rsid w:val="00651F93"/>
    <w:rsid w:val="00652328"/>
    <w:rsid w:val="006524E7"/>
    <w:rsid w:val="00652574"/>
    <w:rsid w:val="00652887"/>
    <w:rsid w:val="00652EFA"/>
    <w:rsid w:val="00653156"/>
    <w:rsid w:val="006538CE"/>
    <w:rsid w:val="00653CF7"/>
    <w:rsid w:val="00654708"/>
    <w:rsid w:val="00654A18"/>
    <w:rsid w:val="00654FB4"/>
    <w:rsid w:val="00656EE7"/>
    <w:rsid w:val="00656FDC"/>
    <w:rsid w:val="006574B4"/>
    <w:rsid w:val="006574EB"/>
    <w:rsid w:val="0066000F"/>
    <w:rsid w:val="006603E1"/>
    <w:rsid w:val="0066060B"/>
    <w:rsid w:val="006609DA"/>
    <w:rsid w:val="00660D04"/>
    <w:rsid w:val="00660DE4"/>
    <w:rsid w:val="00661F1F"/>
    <w:rsid w:val="00662027"/>
    <w:rsid w:val="00662A4B"/>
    <w:rsid w:val="00662CF4"/>
    <w:rsid w:val="00663013"/>
    <w:rsid w:val="00664478"/>
    <w:rsid w:val="006649FE"/>
    <w:rsid w:val="006658E7"/>
    <w:rsid w:val="00665CCA"/>
    <w:rsid w:val="00665F94"/>
    <w:rsid w:val="006663DB"/>
    <w:rsid w:val="00666A2D"/>
    <w:rsid w:val="00667007"/>
    <w:rsid w:val="006676AB"/>
    <w:rsid w:val="006676B1"/>
    <w:rsid w:val="0066773E"/>
    <w:rsid w:val="00670E7C"/>
    <w:rsid w:val="006716EF"/>
    <w:rsid w:val="00671FD8"/>
    <w:rsid w:val="00672B5D"/>
    <w:rsid w:val="0067374B"/>
    <w:rsid w:val="00674862"/>
    <w:rsid w:val="006748E4"/>
    <w:rsid w:val="00674D32"/>
    <w:rsid w:val="006751E8"/>
    <w:rsid w:val="00675436"/>
    <w:rsid w:val="00675450"/>
    <w:rsid w:val="00675AF3"/>
    <w:rsid w:val="00675C66"/>
    <w:rsid w:val="0067622C"/>
    <w:rsid w:val="006764B3"/>
    <w:rsid w:val="006773B5"/>
    <w:rsid w:val="006773D8"/>
    <w:rsid w:val="00680F7E"/>
    <w:rsid w:val="00681C9E"/>
    <w:rsid w:val="00681CB7"/>
    <w:rsid w:val="00681ED1"/>
    <w:rsid w:val="00681FC1"/>
    <w:rsid w:val="006821E8"/>
    <w:rsid w:val="00682249"/>
    <w:rsid w:val="0068238C"/>
    <w:rsid w:val="00682BE8"/>
    <w:rsid w:val="00683255"/>
    <w:rsid w:val="006840F1"/>
    <w:rsid w:val="00684749"/>
    <w:rsid w:val="00684C66"/>
    <w:rsid w:val="00685CF7"/>
    <w:rsid w:val="00686046"/>
    <w:rsid w:val="00686165"/>
    <w:rsid w:val="00686E67"/>
    <w:rsid w:val="00687083"/>
    <w:rsid w:val="00687490"/>
    <w:rsid w:val="0068782B"/>
    <w:rsid w:val="00687E60"/>
    <w:rsid w:val="006901C3"/>
    <w:rsid w:val="006909A0"/>
    <w:rsid w:val="00690AAA"/>
    <w:rsid w:val="00690DF7"/>
    <w:rsid w:val="0069124E"/>
    <w:rsid w:val="00691CB5"/>
    <w:rsid w:val="00691D97"/>
    <w:rsid w:val="006923DF"/>
    <w:rsid w:val="00692B90"/>
    <w:rsid w:val="00693706"/>
    <w:rsid w:val="00693B0F"/>
    <w:rsid w:val="00693C8D"/>
    <w:rsid w:val="00693F16"/>
    <w:rsid w:val="00694198"/>
    <w:rsid w:val="0069447A"/>
    <w:rsid w:val="00695F1C"/>
    <w:rsid w:val="00696BC7"/>
    <w:rsid w:val="00696FA2"/>
    <w:rsid w:val="00697391"/>
    <w:rsid w:val="006A1676"/>
    <w:rsid w:val="006A1C5C"/>
    <w:rsid w:val="006A2DD0"/>
    <w:rsid w:val="006A37F5"/>
    <w:rsid w:val="006A3FD4"/>
    <w:rsid w:val="006A4187"/>
    <w:rsid w:val="006A4E62"/>
    <w:rsid w:val="006A59D5"/>
    <w:rsid w:val="006A5B80"/>
    <w:rsid w:val="006A6915"/>
    <w:rsid w:val="006B00BB"/>
    <w:rsid w:val="006B0324"/>
    <w:rsid w:val="006B05C7"/>
    <w:rsid w:val="006B1705"/>
    <w:rsid w:val="006B171B"/>
    <w:rsid w:val="006B1D61"/>
    <w:rsid w:val="006B26CA"/>
    <w:rsid w:val="006B3073"/>
    <w:rsid w:val="006B355D"/>
    <w:rsid w:val="006B38FF"/>
    <w:rsid w:val="006B3AA0"/>
    <w:rsid w:val="006B44A0"/>
    <w:rsid w:val="006B4B80"/>
    <w:rsid w:val="006B4C2E"/>
    <w:rsid w:val="006B4E8C"/>
    <w:rsid w:val="006B57DA"/>
    <w:rsid w:val="006B6030"/>
    <w:rsid w:val="006B6F53"/>
    <w:rsid w:val="006B795B"/>
    <w:rsid w:val="006B7A33"/>
    <w:rsid w:val="006C0A55"/>
    <w:rsid w:val="006C0B0D"/>
    <w:rsid w:val="006C0CEA"/>
    <w:rsid w:val="006C16DE"/>
    <w:rsid w:val="006C1892"/>
    <w:rsid w:val="006C1C12"/>
    <w:rsid w:val="006C23F3"/>
    <w:rsid w:val="006C2D22"/>
    <w:rsid w:val="006C309D"/>
    <w:rsid w:val="006C329E"/>
    <w:rsid w:val="006C33E6"/>
    <w:rsid w:val="006C3C93"/>
    <w:rsid w:val="006C4351"/>
    <w:rsid w:val="006C4526"/>
    <w:rsid w:val="006C5B73"/>
    <w:rsid w:val="006C645D"/>
    <w:rsid w:val="006C7234"/>
    <w:rsid w:val="006C754A"/>
    <w:rsid w:val="006D1B4B"/>
    <w:rsid w:val="006D1C77"/>
    <w:rsid w:val="006D2646"/>
    <w:rsid w:val="006D2A97"/>
    <w:rsid w:val="006D35B4"/>
    <w:rsid w:val="006D3640"/>
    <w:rsid w:val="006D50BC"/>
    <w:rsid w:val="006D5149"/>
    <w:rsid w:val="006D5EB5"/>
    <w:rsid w:val="006D6A66"/>
    <w:rsid w:val="006D6AE0"/>
    <w:rsid w:val="006D787F"/>
    <w:rsid w:val="006E08AF"/>
    <w:rsid w:val="006E0AA1"/>
    <w:rsid w:val="006E0B64"/>
    <w:rsid w:val="006E0DEF"/>
    <w:rsid w:val="006E0E5E"/>
    <w:rsid w:val="006E1B3B"/>
    <w:rsid w:val="006E1DAA"/>
    <w:rsid w:val="006E1E76"/>
    <w:rsid w:val="006E2BFB"/>
    <w:rsid w:val="006E2D2A"/>
    <w:rsid w:val="006E2FE1"/>
    <w:rsid w:val="006E3CC3"/>
    <w:rsid w:val="006E625A"/>
    <w:rsid w:val="006E6270"/>
    <w:rsid w:val="006E6499"/>
    <w:rsid w:val="006E6BC4"/>
    <w:rsid w:val="006E7C91"/>
    <w:rsid w:val="006F054E"/>
    <w:rsid w:val="006F119E"/>
    <w:rsid w:val="006F207B"/>
    <w:rsid w:val="006F233A"/>
    <w:rsid w:val="006F2613"/>
    <w:rsid w:val="006F359E"/>
    <w:rsid w:val="006F3E0F"/>
    <w:rsid w:val="006F4836"/>
    <w:rsid w:val="006F4AF0"/>
    <w:rsid w:val="006F4FBE"/>
    <w:rsid w:val="006F524D"/>
    <w:rsid w:val="006F5D77"/>
    <w:rsid w:val="006F6273"/>
    <w:rsid w:val="006F691D"/>
    <w:rsid w:val="006F6CAD"/>
    <w:rsid w:val="006F6E2C"/>
    <w:rsid w:val="006F74E2"/>
    <w:rsid w:val="006F7901"/>
    <w:rsid w:val="006F798F"/>
    <w:rsid w:val="006F799C"/>
    <w:rsid w:val="00700042"/>
    <w:rsid w:val="007031E1"/>
    <w:rsid w:val="00703697"/>
    <w:rsid w:val="007039ED"/>
    <w:rsid w:val="00703FB2"/>
    <w:rsid w:val="007045F1"/>
    <w:rsid w:val="00704634"/>
    <w:rsid w:val="0070588A"/>
    <w:rsid w:val="00706E50"/>
    <w:rsid w:val="00706E8E"/>
    <w:rsid w:val="00707409"/>
    <w:rsid w:val="007076D3"/>
    <w:rsid w:val="007078BC"/>
    <w:rsid w:val="00710525"/>
    <w:rsid w:val="00710941"/>
    <w:rsid w:val="0071124C"/>
    <w:rsid w:val="0071203D"/>
    <w:rsid w:val="00712906"/>
    <w:rsid w:val="007136F7"/>
    <w:rsid w:val="00713DCC"/>
    <w:rsid w:val="0071404B"/>
    <w:rsid w:val="00714CD2"/>
    <w:rsid w:val="00714FF8"/>
    <w:rsid w:val="007153A2"/>
    <w:rsid w:val="0071598C"/>
    <w:rsid w:val="00715C4F"/>
    <w:rsid w:val="007169B7"/>
    <w:rsid w:val="00716BC4"/>
    <w:rsid w:val="007171CD"/>
    <w:rsid w:val="007171D7"/>
    <w:rsid w:val="00717498"/>
    <w:rsid w:val="00717526"/>
    <w:rsid w:val="00717649"/>
    <w:rsid w:val="0071773D"/>
    <w:rsid w:val="00720B21"/>
    <w:rsid w:val="007218F7"/>
    <w:rsid w:val="007218FC"/>
    <w:rsid w:val="007226E3"/>
    <w:rsid w:val="00722B53"/>
    <w:rsid w:val="00722BF9"/>
    <w:rsid w:val="00722DC5"/>
    <w:rsid w:val="007232F4"/>
    <w:rsid w:val="00723422"/>
    <w:rsid w:val="007247EC"/>
    <w:rsid w:val="00724BFD"/>
    <w:rsid w:val="00724D72"/>
    <w:rsid w:val="00725A4C"/>
    <w:rsid w:val="007264EA"/>
    <w:rsid w:val="00726FAF"/>
    <w:rsid w:val="00727109"/>
    <w:rsid w:val="0072712C"/>
    <w:rsid w:val="00727988"/>
    <w:rsid w:val="00727B82"/>
    <w:rsid w:val="00730E02"/>
    <w:rsid w:val="0073133C"/>
    <w:rsid w:val="007314AF"/>
    <w:rsid w:val="00731B6C"/>
    <w:rsid w:val="007324F2"/>
    <w:rsid w:val="00732D2D"/>
    <w:rsid w:val="00733828"/>
    <w:rsid w:val="00734575"/>
    <w:rsid w:val="0073481F"/>
    <w:rsid w:val="00734D78"/>
    <w:rsid w:val="00735944"/>
    <w:rsid w:val="00735D86"/>
    <w:rsid w:val="00736600"/>
    <w:rsid w:val="00736D0B"/>
    <w:rsid w:val="007370CD"/>
    <w:rsid w:val="0073731C"/>
    <w:rsid w:val="007373A9"/>
    <w:rsid w:val="00737868"/>
    <w:rsid w:val="00737FE4"/>
    <w:rsid w:val="0074004B"/>
    <w:rsid w:val="00740898"/>
    <w:rsid w:val="00740935"/>
    <w:rsid w:val="00741A04"/>
    <w:rsid w:val="00741C80"/>
    <w:rsid w:val="00742366"/>
    <w:rsid w:val="007424DC"/>
    <w:rsid w:val="0074280C"/>
    <w:rsid w:val="00742980"/>
    <w:rsid w:val="00744239"/>
    <w:rsid w:val="00744422"/>
    <w:rsid w:val="00744484"/>
    <w:rsid w:val="0074459F"/>
    <w:rsid w:val="00744A48"/>
    <w:rsid w:val="00744A7C"/>
    <w:rsid w:val="00745F83"/>
    <w:rsid w:val="007464FB"/>
    <w:rsid w:val="00747DE4"/>
    <w:rsid w:val="007508A8"/>
    <w:rsid w:val="007509DD"/>
    <w:rsid w:val="00750D2F"/>
    <w:rsid w:val="0075149F"/>
    <w:rsid w:val="007520A6"/>
    <w:rsid w:val="007526CB"/>
    <w:rsid w:val="007527A5"/>
    <w:rsid w:val="007527D5"/>
    <w:rsid w:val="00753CBB"/>
    <w:rsid w:val="007543D1"/>
    <w:rsid w:val="00755259"/>
    <w:rsid w:val="00755F00"/>
    <w:rsid w:val="00755F3F"/>
    <w:rsid w:val="007565F2"/>
    <w:rsid w:val="00756DAD"/>
    <w:rsid w:val="00756ED2"/>
    <w:rsid w:val="00756ED6"/>
    <w:rsid w:val="00756FA7"/>
    <w:rsid w:val="00757596"/>
    <w:rsid w:val="00757F1D"/>
    <w:rsid w:val="00760473"/>
    <w:rsid w:val="00761A28"/>
    <w:rsid w:val="007621EF"/>
    <w:rsid w:val="00762F33"/>
    <w:rsid w:val="0076329E"/>
    <w:rsid w:val="00763323"/>
    <w:rsid w:val="00763474"/>
    <w:rsid w:val="007635DA"/>
    <w:rsid w:val="00764681"/>
    <w:rsid w:val="00764815"/>
    <w:rsid w:val="00764861"/>
    <w:rsid w:val="007648B8"/>
    <w:rsid w:val="007651C8"/>
    <w:rsid w:val="0076544F"/>
    <w:rsid w:val="0076584F"/>
    <w:rsid w:val="00765D35"/>
    <w:rsid w:val="00766184"/>
    <w:rsid w:val="00766194"/>
    <w:rsid w:val="00767826"/>
    <w:rsid w:val="00767ACD"/>
    <w:rsid w:val="00770F2B"/>
    <w:rsid w:val="00771A55"/>
    <w:rsid w:val="007731F6"/>
    <w:rsid w:val="00773C2D"/>
    <w:rsid w:val="00774B08"/>
    <w:rsid w:val="00774BC8"/>
    <w:rsid w:val="00775221"/>
    <w:rsid w:val="007757A8"/>
    <w:rsid w:val="00775A64"/>
    <w:rsid w:val="00776451"/>
    <w:rsid w:val="007769E5"/>
    <w:rsid w:val="007770E4"/>
    <w:rsid w:val="0078034D"/>
    <w:rsid w:val="0078085A"/>
    <w:rsid w:val="00780CC0"/>
    <w:rsid w:val="0078112F"/>
    <w:rsid w:val="00781372"/>
    <w:rsid w:val="00781B77"/>
    <w:rsid w:val="0078257B"/>
    <w:rsid w:val="00782A98"/>
    <w:rsid w:val="00782D67"/>
    <w:rsid w:val="00783947"/>
    <w:rsid w:val="00783D75"/>
    <w:rsid w:val="00784C0A"/>
    <w:rsid w:val="00785E01"/>
    <w:rsid w:val="007866C2"/>
    <w:rsid w:val="00786ADF"/>
    <w:rsid w:val="007876A0"/>
    <w:rsid w:val="00790209"/>
    <w:rsid w:val="00790447"/>
    <w:rsid w:val="007904E1"/>
    <w:rsid w:val="007905C3"/>
    <w:rsid w:val="007917BB"/>
    <w:rsid w:val="00792405"/>
    <w:rsid w:val="00793AC2"/>
    <w:rsid w:val="00794544"/>
    <w:rsid w:val="00794B40"/>
    <w:rsid w:val="00794CBF"/>
    <w:rsid w:val="00794E36"/>
    <w:rsid w:val="00794FA0"/>
    <w:rsid w:val="00795627"/>
    <w:rsid w:val="0079593B"/>
    <w:rsid w:val="007965E5"/>
    <w:rsid w:val="00796BF6"/>
    <w:rsid w:val="00796E26"/>
    <w:rsid w:val="00797BF4"/>
    <w:rsid w:val="007A046A"/>
    <w:rsid w:val="007A0759"/>
    <w:rsid w:val="007A1079"/>
    <w:rsid w:val="007A1115"/>
    <w:rsid w:val="007A1EDC"/>
    <w:rsid w:val="007A1FC9"/>
    <w:rsid w:val="007A2068"/>
    <w:rsid w:val="007A2459"/>
    <w:rsid w:val="007A36A7"/>
    <w:rsid w:val="007A43AC"/>
    <w:rsid w:val="007A4BEC"/>
    <w:rsid w:val="007A53CE"/>
    <w:rsid w:val="007A680A"/>
    <w:rsid w:val="007A6D13"/>
    <w:rsid w:val="007A7158"/>
    <w:rsid w:val="007A72ED"/>
    <w:rsid w:val="007A7585"/>
    <w:rsid w:val="007A7723"/>
    <w:rsid w:val="007B1011"/>
    <w:rsid w:val="007B172F"/>
    <w:rsid w:val="007B1FB1"/>
    <w:rsid w:val="007B2677"/>
    <w:rsid w:val="007B3051"/>
    <w:rsid w:val="007B316E"/>
    <w:rsid w:val="007B38F9"/>
    <w:rsid w:val="007B3DFC"/>
    <w:rsid w:val="007B5F3C"/>
    <w:rsid w:val="007B6C3E"/>
    <w:rsid w:val="007B70F4"/>
    <w:rsid w:val="007B7230"/>
    <w:rsid w:val="007B76AB"/>
    <w:rsid w:val="007B76CC"/>
    <w:rsid w:val="007B7887"/>
    <w:rsid w:val="007B7A87"/>
    <w:rsid w:val="007C01F2"/>
    <w:rsid w:val="007C03CD"/>
    <w:rsid w:val="007C11A9"/>
    <w:rsid w:val="007C1B90"/>
    <w:rsid w:val="007C2573"/>
    <w:rsid w:val="007C291B"/>
    <w:rsid w:val="007C394D"/>
    <w:rsid w:val="007C3C45"/>
    <w:rsid w:val="007C4921"/>
    <w:rsid w:val="007C4A8F"/>
    <w:rsid w:val="007C4EDE"/>
    <w:rsid w:val="007C4F7D"/>
    <w:rsid w:val="007C517C"/>
    <w:rsid w:val="007C603E"/>
    <w:rsid w:val="007C73BC"/>
    <w:rsid w:val="007C74A5"/>
    <w:rsid w:val="007C74E9"/>
    <w:rsid w:val="007C773D"/>
    <w:rsid w:val="007C7FCA"/>
    <w:rsid w:val="007D00CE"/>
    <w:rsid w:val="007D05B5"/>
    <w:rsid w:val="007D1527"/>
    <w:rsid w:val="007D233E"/>
    <w:rsid w:val="007D243D"/>
    <w:rsid w:val="007D2D66"/>
    <w:rsid w:val="007D2FDD"/>
    <w:rsid w:val="007D3525"/>
    <w:rsid w:val="007D40F1"/>
    <w:rsid w:val="007D4169"/>
    <w:rsid w:val="007D4226"/>
    <w:rsid w:val="007D592B"/>
    <w:rsid w:val="007D5AA6"/>
    <w:rsid w:val="007D5EAE"/>
    <w:rsid w:val="007D5FE4"/>
    <w:rsid w:val="007D640F"/>
    <w:rsid w:val="007D7A91"/>
    <w:rsid w:val="007E0D23"/>
    <w:rsid w:val="007E1638"/>
    <w:rsid w:val="007E2F36"/>
    <w:rsid w:val="007E3252"/>
    <w:rsid w:val="007E3406"/>
    <w:rsid w:val="007E34F1"/>
    <w:rsid w:val="007E37A6"/>
    <w:rsid w:val="007E40DF"/>
    <w:rsid w:val="007E4A0B"/>
    <w:rsid w:val="007E514C"/>
    <w:rsid w:val="007E5B87"/>
    <w:rsid w:val="007E6456"/>
    <w:rsid w:val="007E6A86"/>
    <w:rsid w:val="007E70E8"/>
    <w:rsid w:val="007F01F7"/>
    <w:rsid w:val="007F063A"/>
    <w:rsid w:val="007F09C7"/>
    <w:rsid w:val="007F0D21"/>
    <w:rsid w:val="007F1DA2"/>
    <w:rsid w:val="007F20A7"/>
    <w:rsid w:val="007F2692"/>
    <w:rsid w:val="007F35F0"/>
    <w:rsid w:val="007F3934"/>
    <w:rsid w:val="007F3CF6"/>
    <w:rsid w:val="007F4777"/>
    <w:rsid w:val="007F47D9"/>
    <w:rsid w:val="007F4859"/>
    <w:rsid w:val="007F48B2"/>
    <w:rsid w:val="007F5102"/>
    <w:rsid w:val="007F5BE0"/>
    <w:rsid w:val="007F60FA"/>
    <w:rsid w:val="007F62C6"/>
    <w:rsid w:val="007F6C92"/>
    <w:rsid w:val="007F6E63"/>
    <w:rsid w:val="007F7ED9"/>
    <w:rsid w:val="00801F65"/>
    <w:rsid w:val="00801FEC"/>
    <w:rsid w:val="00802516"/>
    <w:rsid w:val="00802D47"/>
    <w:rsid w:val="00803911"/>
    <w:rsid w:val="008039D0"/>
    <w:rsid w:val="00803CAC"/>
    <w:rsid w:val="00804D39"/>
    <w:rsid w:val="008053F8"/>
    <w:rsid w:val="00805404"/>
    <w:rsid w:val="00805848"/>
    <w:rsid w:val="008063CC"/>
    <w:rsid w:val="00807D03"/>
    <w:rsid w:val="008101F0"/>
    <w:rsid w:val="00811943"/>
    <w:rsid w:val="00811F98"/>
    <w:rsid w:val="00812378"/>
    <w:rsid w:val="008125A6"/>
    <w:rsid w:val="00813B69"/>
    <w:rsid w:val="00814688"/>
    <w:rsid w:val="00815C51"/>
    <w:rsid w:val="00815C81"/>
    <w:rsid w:val="00815F4F"/>
    <w:rsid w:val="00816536"/>
    <w:rsid w:val="0081686C"/>
    <w:rsid w:val="00816A61"/>
    <w:rsid w:val="00817DC3"/>
    <w:rsid w:val="00820C13"/>
    <w:rsid w:val="0082119D"/>
    <w:rsid w:val="00821487"/>
    <w:rsid w:val="00822FB5"/>
    <w:rsid w:val="00823529"/>
    <w:rsid w:val="008245BF"/>
    <w:rsid w:val="008245F5"/>
    <w:rsid w:val="008257B9"/>
    <w:rsid w:val="00826167"/>
    <w:rsid w:val="008262E2"/>
    <w:rsid w:val="008265B1"/>
    <w:rsid w:val="008265C9"/>
    <w:rsid w:val="008273C3"/>
    <w:rsid w:val="00827E33"/>
    <w:rsid w:val="008306FE"/>
    <w:rsid w:val="00830FDA"/>
    <w:rsid w:val="008311B8"/>
    <w:rsid w:val="008324DD"/>
    <w:rsid w:val="008325EA"/>
    <w:rsid w:val="0083358A"/>
    <w:rsid w:val="00833A69"/>
    <w:rsid w:val="00833E14"/>
    <w:rsid w:val="00833EC2"/>
    <w:rsid w:val="00834243"/>
    <w:rsid w:val="008352DA"/>
    <w:rsid w:val="00835334"/>
    <w:rsid w:val="00835E7B"/>
    <w:rsid w:val="00835EE6"/>
    <w:rsid w:val="008374C4"/>
    <w:rsid w:val="0084100D"/>
    <w:rsid w:val="008413F9"/>
    <w:rsid w:val="008417F8"/>
    <w:rsid w:val="00842423"/>
    <w:rsid w:val="00842F20"/>
    <w:rsid w:val="00843E09"/>
    <w:rsid w:val="00844D28"/>
    <w:rsid w:val="00844EAC"/>
    <w:rsid w:val="008455BB"/>
    <w:rsid w:val="00846488"/>
    <w:rsid w:val="00846D82"/>
    <w:rsid w:val="008470B4"/>
    <w:rsid w:val="00847B60"/>
    <w:rsid w:val="00850114"/>
    <w:rsid w:val="00850766"/>
    <w:rsid w:val="0085084C"/>
    <w:rsid w:val="00850962"/>
    <w:rsid w:val="00850BC6"/>
    <w:rsid w:val="008511DA"/>
    <w:rsid w:val="008513E8"/>
    <w:rsid w:val="0085229E"/>
    <w:rsid w:val="008522F6"/>
    <w:rsid w:val="00852423"/>
    <w:rsid w:val="008525DE"/>
    <w:rsid w:val="00852774"/>
    <w:rsid w:val="00853BA2"/>
    <w:rsid w:val="00853DED"/>
    <w:rsid w:val="0085413C"/>
    <w:rsid w:val="00854416"/>
    <w:rsid w:val="00854724"/>
    <w:rsid w:val="00854842"/>
    <w:rsid w:val="00854A62"/>
    <w:rsid w:val="00855292"/>
    <w:rsid w:val="0085532A"/>
    <w:rsid w:val="00855EAE"/>
    <w:rsid w:val="008561C2"/>
    <w:rsid w:val="00856787"/>
    <w:rsid w:val="008570E2"/>
    <w:rsid w:val="00857969"/>
    <w:rsid w:val="00857A4B"/>
    <w:rsid w:val="00860176"/>
    <w:rsid w:val="008609F6"/>
    <w:rsid w:val="00860EA9"/>
    <w:rsid w:val="00861AE1"/>
    <w:rsid w:val="00862630"/>
    <w:rsid w:val="00862EA3"/>
    <w:rsid w:val="008638A1"/>
    <w:rsid w:val="00863C54"/>
    <w:rsid w:val="00864234"/>
    <w:rsid w:val="00864709"/>
    <w:rsid w:val="008647B6"/>
    <w:rsid w:val="00864FD6"/>
    <w:rsid w:val="00865DD0"/>
    <w:rsid w:val="00866A34"/>
    <w:rsid w:val="00867433"/>
    <w:rsid w:val="008679C9"/>
    <w:rsid w:val="00867F01"/>
    <w:rsid w:val="00870681"/>
    <w:rsid w:val="00872419"/>
    <w:rsid w:val="008724F1"/>
    <w:rsid w:val="008728B6"/>
    <w:rsid w:val="00873106"/>
    <w:rsid w:val="0087387D"/>
    <w:rsid w:val="00876010"/>
    <w:rsid w:val="00876788"/>
    <w:rsid w:val="00876B5B"/>
    <w:rsid w:val="00877057"/>
    <w:rsid w:val="00877128"/>
    <w:rsid w:val="00877801"/>
    <w:rsid w:val="008805B9"/>
    <w:rsid w:val="00880B51"/>
    <w:rsid w:val="00880F6B"/>
    <w:rsid w:val="008817D5"/>
    <w:rsid w:val="00881DF3"/>
    <w:rsid w:val="0088204F"/>
    <w:rsid w:val="00882296"/>
    <w:rsid w:val="00882413"/>
    <w:rsid w:val="00882CC4"/>
    <w:rsid w:val="008838C0"/>
    <w:rsid w:val="00884370"/>
    <w:rsid w:val="008844AC"/>
    <w:rsid w:val="00884926"/>
    <w:rsid w:val="00884E2E"/>
    <w:rsid w:val="008856F0"/>
    <w:rsid w:val="00885A69"/>
    <w:rsid w:val="0088666B"/>
    <w:rsid w:val="00890030"/>
    <w:rsid w:val="008903A0"/>
    <w:rsid w:val="0089103F"/>
    <w:rsid w:val="00891A5F"/>
    <w:rsid w:val="00891CDC"/>
    <w:rsid w:val="00893522"/>
    <w:rsid w:val="00893862"/>
    <w:rsid w:val="00893898"/>
    <w:rsid w:val="00893E38"/>
    <w:rsid w:val="00894255"/>
    <w:rsid w:val="00894301"/>
    <w:rsid w:val="00894A63"/>
    <w:rsid w:val="008950FC"/>
    <w:rsid w:val="00896805"/>
    <w:rsid w:val="00896808"/>
    <w:rsid w:val="008977C7"/>
    <w:rsid w:val="00897F46"/>
    <w:rsid w:val="008A114F"/>
    <w:rsid w:val="008A11D8"/>
    <w:rsid w:val="008A13F3"/>
    <w:rsid w:val="008A1B2D"/>
    <w:rsid w:val="008A1FBC"/>
    <w:rsid w:val="008A218D"/>
    <w:rsid w:val="008A2E5A"/>
    <w:rsid w:val="008A3DA6"/>
    <w:rsid w:val="008A3DA8"/>
    <w:rsid w:val="008A5197"/>
    <w:rsid w:val="008A659D"/>
    <w:rsid w:val="008A67E2"/>
    <w:rsid w:val="008A69CD"/>
    <w:rsid w:val="008A6D01"/>
    <w:rsid w:val="008A7BF2"/>
    <w:rsid w:val="008A7F4D"/>
    <w:rsid w:val="008B0E4C"/>
    <w:rsid w:val="008B15C7"/>
    <w:rsid w:val="008B1DD2"/>
    <w:rsid w:val="008B1FBC"/>
    <w:rsid w:val="008B23BD"/>
    <w:rsid w:val="008B23E3"/>
    <w:rsid w:val="008B3487"/>
    <w:rsid w:val="008B3531"/>
    <w:rsid w:val="008B3900"/>
    <w:rsid w:val="008B4096"/>
    <w:rsid w:val="008B4253"/>
    <w:rsid w:val="008B4477"/>
    <w:rsid w:val="008B45F8"/>
    <w:rsid w:val="008B4A50"/>
    <w:rsid w:val="008B52D8"/>
    <w:rsid w:val="008B589F"/>
    <w:rsid w:val="008B61D9"/>
    <w:rsid w:val="008B67D4"/>
    <w:rsid w:val="008B77F0"/>
    <w:rsid w:val="008C1517"/>
    <w:rsid w:val="008C17BE"/>
    <w:rsid w:val="008C2542"/>
    <w:rsid w:val="008C2FD7"/>
    <w:rsid w:val="008C3136"/>
    <w:rsid w:val="008C3550"/>
    <w:rsid w:val="008C3CAD"/>
    <w:rsid w:val="008C49F0"/>
    <w:rsid w:val="008C4B22"/>
    <w:rsid w:val="008C5366"/>
    <w:rsid w:val="008C560D"/>
    <w:rsid w:val="008C5B06"/>
    <w:rsid w:val="008C5CB0"/>
    <w:rsid w:val="008C641C"/>
    <w:rsid w:val="008C6801"/>
    <w:rsid w:val="008C69DE"/>
    <w:rsid w:val="008C72B9"/>
    <w:rsid w:val="008C7F71"/>
    <w:rsid w:val="008D132F"/>
    <w:rsid w:val="008D13B4"/>
    <w:rsid w:val="008D24A0"/>
    <w:rsid w:val="008D2603"/>
    <w:rsid w:val="008D2D01"/>
    <w:rsid w:val="008D3077"/>
    <w:rsid w:val="008D3095"/>
    <w:rsid w:val="008D339F"/>
    <w:rsid w:val="008D3845"/>
    <w:rsid w:val="008D3A5A"/>
    <w:rsid w:val="008D43B4"/>
    <w:rsid w:val="008D449E"/>
    <w:rsid w:val="008D5042"/>
    <w:rsid w:val="008D5988"/>
    <w:rsid w:val="008D5F7B"/>
    <w:rsid w:val="008D61EA"/>
    <w:rsid w:val="008D6346"/>
    <w:rsid w:val="008D664F"/>
    <w:rsid w:val="008D7645"/>
    <w:rsid w:val="008D76E9"/>
    <w:rsid w:val="008D7B9E"/>
    <w:rsid w:val="008E1178"/>
    <w:rsid w:val="008E1245"/>
    <w:rsid w:val="008E16CB"/>
    <w:rsid w:val="008E1D04"/>
    <w:rsid w:val="008E2484"/>
    <w:rsid w:val="008E55FC"/>
    <w:rsid w:val="008E6292"/>
    <w:rsid w:val="008E67AA"/>
    <w:rsid w:val="008E6C59"/>
    <w:rsid w:val="008F00E8"/>
    <w:rsid w:val="008F032A"/>
    <w:rsid w:val="008F08C7"/>
    <w:rsid w:val="008F1618"/>
    <w:rsid w:val="008F162B"/>
    <w:rsid w:val="008F23EB"/>
    <w:rsid w:val="008F325A"/>
    <w:rsid w:val="008F3A91"/>
    <w:rsid w:val="008F3F99"/>
    <w:rsid w:val="008F406E"/>
    <w:rsid w:val="008F436E"/>
    <w:rsid w:val="008F46A8"/>
    <w:rsid w:val="008F47F5"/>
    <w:rsid w:val="008F53F1"/>
    <w:rsid w:val="008F5917"/>
    <w:rsid w:val="008F67A1"/>
    <w:rsid w:val="008F6C7F"/>
    <w:rsid w:val="008F79F6"/>
    <w:rsid w:val="008F7A64"/>
    <w:rsid w:val="00900BF1"/>
    <w:rsid w:val="0090172C"/>
    <w:rsid w:val="00901F82"/>
    <w:rsid w:val="009028B9"/>
    <w:rsid w:val="00902A41"/>
    <w:rsid w:val="009033EF"/>
    <w:rsid w:val="00903840"/>
    <w:rsid w:val="00903AD4"/>
    <w:rsid w:val="00903F28"/>
    <w:rsid w:val="00904E1C"/>
    <w:rsid w:val="009054FD"/>
    <w:rsid w:val="00905832"/>
    <w:rsid w:val="00905884"/>
    <w:rsid w:val="0090591B"/>
    <w:rsid w:val="00906E61"/>
    <w:rsid w:val="00906F51"/>
    <w:rsid w:val="009077C4"/>
    <w:rsid w:val="00910245"/>
    <w:rsid w:val="00910295"/>
    <w:rsid w:val="00910B36"/>
    <w:rsid w:val="00910B8E"/>
    <w:rsid w:val="00910E09"/>
    <w:rsid w:val="00910FA4"/>
    <w:rsid w:val="00911BBF"/>
    <w:rsid w:val="009125F7"/>
    <w:rsid w:val="0091359E"/>
    <w:rsid w:val="00913F08"/>
    <w:rsid w:val="0091559B"/>
    <w:rsid w:val="00915D50"/>
    <w:rsid w:val="00916096"/>
    <w:rsid w:val="009168CD"/>
    <w:rsid w:val="00916AC4"/>
    <w:rsid w:val="00917318"/>
    <w:rsid w:val="00917E28"/>
    <w:rsid w:val="00920029"/>
    <w:rsid w:val="00921547"/>
    <w:rsid w:val="009218E3"/>
    <w:rsid w:val="00921C2E"/>
    <w:rsid w:val="009224EF"/>
    <w:rsid w:val="009228B1"/>
    <w:rsid w:val="0092334A"/>
    <w:rsid w:val="00923389"/>
    <w:rsid w:val="00924760"/>
    <w:rsid w:val="009249EE"/>
    <w:rsid w:val="009250E6"/>
    <w:rsid w:val="00925940"/>
    <w:rsid w:val="00925AA5"/>
    <w:rsid w:val="0092613C"/>
    <w:rsid w:val="00926532"/>
    <w:rsid w:val="00926AC8"/>
    <w:rsid w:val="00927474"/>
    <w:rsid w:val="00930585"/>
    <w:rsid w:val="00930936"/>
    <w:rsid w:val="00930AFC"/>
    <w:rsid w:val="00930F11"/>
    <w:rsid w:val="00931339"/>
    <w:rsid w:val="009317B5"/>
    <w:rsid w:val="00931CB7"/>
    <w:rsid w:val="009327BA"/>
    <w:rsid w:val="00932823"/>
    <w:rsid w:val="00933B1C"/>
    <w:rsid w:val="0093484D"/>
    <w:rsid w:val="00934C2C"/>
    <w:rsid w:val="0093540D"/>
    <w:rsid w:val="00935BCC"/>
    <w:rsid w:val="0093757C"/>
    <w:rsid w:val="009378A5"/>
    <w:rsid w:val="0094019D"/>
    <w:rsid w:val="009407E4"/>
    <w:rsid w:val="00940C56"/>
    <w:rsid w:val="00941055"/>
    <w:rsid w:val="009413F3"/>
    <w:rsid w:val="009423D4"/>
    <w:rsid w:val="00942C11"/>
    <w:rsid w:val="0094348A"/>
    <w:rsid w:val="0094351F"/>
    <w:rsid w:val="00943BF4"/>
    <w:rsid w:val="00944425"/>
    <w:rsid w:val="00945AE3"/>
    <w:rsid w:val="0094636D"/>
    <w:rsid w:val="00946926"/>
    <w:rsid w:val="009473B2"/>
    <w:rsid w:val="0094771D"/>
    <w:rsid w:val="00947C38"/>
    <w:rsid w:val="009508D2"/>
    <w:rsid w:val="00950FFD"/>
    <w:rsid w:val="00951989"/>
    <w:rsid w:val="00952B9A"/>
    <w:rsid w:val="00952D16"/>
    <w:rsid w:val="00953770"/>
    <w:rsid w:val="0095465D"/>
    <w:rsid w:val="009547F8"/>
    <w:rsid w:val="00955D94"/>
    <w:rsid w:val="00955ECA"/>
    <w:rsid w:val="009567DF"/>
    <w:rsid w:val="009607D7"/>
    <w:rsid w:val="00960BB7"/>
    <w:rsid w:val="0096148D"/>
    <w:rsid w:val="00961DE2"/>
    <w:rsid w:val="00961EDA"/>
    <w:rsid w:val="009620E2"/>
    <w:rsid w:val="0096228E"/>
    <w:rsid w:val="009624CC"/>
    <w:rsid w:val="00962ACF"/>
    <w:rsid w:val="00962C13"/>
    <w:rsid w:val="009632AF"/>
    <w:rsid w:val="00964246"/>
    <w:rsid w:val="00964320"/>
    <w:rsid w:val="00964A3C"/>
    <w:rsid w:val="00965514"/>
    <w:rsid w:val="0096674C"/>
    <w:rsid w:val="00966901"/>
    <w:rsid w:val="00966DCA"/>
    <w:rsid w:val="00966E98"/>
    <w:rsid w:val="00967273"/>
    <w:rsid w:val="00970E7F"/>
    <w:rsid w:val="00970FAB"/>
    <w:rsid w:val="00970FCB"/>
    <w:rsid w:val="00971503"/>
    <w:rsid w:val="00971551"/>
    <w:rsid w:val="00971E26"/>
    <w:rsid w:val="0097245A"/>
    <w:rsid w:val="009729D4"/>
    <w:rsid w:val="00972F1A"/>
    <w:rsid w:val="009734CF"/>
    <w:rsid w:val="009739DE"/>
    <w:rsid w:val="009744AE"/>
    <w:rsid w:val="009747F1"/>
    <w:rsid w:val="00975347"/>
    <w:rsid w:val="009761F1"/>
    <w:rsid w:val="00976B33"/>
    <w:rsid w:val="00976FB5"/>
    <w:rsid w:val="00980035"/>
    <w:rsid w:val="00980056"/>
    <w:rsid w:val="00980536"/>
    <w:rsid w:val="00980759"/>
    <w:rsid w:val="0098081F"/>
    <w:rsid w:val="00980F7F"/>
    <w:rsid w:val="009817B0"/>
    <w:rsid w:val="009821CE"/>
    <w:rsid w:val="009825F3"/>
    <w:rsid w:val="00983EB8"/>
    <w:rsid w:val="0098484E"/>
    <w:rsid w:val="00984F76"/>
    <w:rsid w:val="00985249"/>
    <w:rsid w:val="009854BE"/>
    <w:rsid w:val="00987124"/>
    <w:rsid w:val="009901F3"/>
    <w:rsid w:val="009905FA"/>
    <w:rsid w:val="00990C07"/>
    <w:rsid w:val="0099104A"/>
    <w:rsid w:val="009912AF"/>
    <w:rsid w:val="0099137A"/>
    <w:rsid w:val="00991B11"/>
    <w:rsid w:val="00991B96"/>
    <w:rsid w:val="00991D57"/>
    <w:rsid w:val="00992323"/>
    <w:rsid w:val="00992943"/>
    <w:rsid w:val="00992CE3"/>
    <w:rsid w:val="00992E49"/>
    <w:rsid w:val="00992E4D"/>
    <w:rsid w:val="00992E51"/>
    <w:rsid w:val="0099304A"/>
    <w:rsid w:val="009930B4"/>
    <w:rsid w:val="009934A7"/>
    <w:rsid w:val="00994C5F"/>
    <w:rsid w:val="009953CD"/>
    <w:rsid w:val="00995CE4"/>
    <w:rsid w:val="00996BDF"/>
    <w:rsid w:val="00997463"/>
    <w:rsid w:val="009979C3"/>
    <w:rsid w:val="009A0390"/>
    <w:rsid w:val="009A277C"/>
    <w:rsid w:val="009A27F8"/>
    <w:rsid w:val="009A2A09"/>
    <w:rsid w:val="009A2B5E"/>
    <w:rsid w:val="009A2F38"/>
    <w:rsid w:val="009A37C0"/>
    <w:rsid w:val="009A38F1"/>
    <w:rsid w:val="009A3BF4"/>
    <w:rsid w:val="009A3E28"/>
    <w:rsid w:val="009A4686"/>
    <w:rsid w:val="009A48C8"/>
    <w:rsid w:val="009A4B4B"/>
    <w:rsid w:val="009A54BF"/>
    <w:rsid w:val="009A597E"/>
    <w:rsid w:val="009A658F"/>
    <w:rsid w:val="009A65CD"/>
    <w:rsid w:val="009A711F"/>
    <w:rsid w:val="009B0728"/>
    <w:rsid w:val="009B088F"/>
    <w:rsid w:val="009B0B24"/>
    <w:rsid w:val="009B0B58"/>
    <w:rsid w:val="009B172D"/>
    <w:rsid w:val="009B1A36"/>
    <w:rsid w:val="009B2249"/>
    <w:rsid w:val="009B31A3"/>
    <w:rsid w:val="009B3599"/>
    <w:rsid w:val="009B35C7"/>
    <w:rsid w:val="009B3D22"/>
    <w:rsid w:val="009B3EC3"/>
    <w:rsid w:val="009B4BC1"/>
    <w:rsid w:val="009B4DC9"/>
    <w:rsid w:val="009B4F0C"/>
    <w:rsid w:val="009B5AAD"/>
    <w:rsid w:val="009B5D2D"/>
    <w:rsid w:val="009B6124"/>
    <w:rsid w:val="009C09C0"/>
    <w:rsid w:val="009C0ACA"/>
    <w:rsid w:val="009C15F8"/>
    <w:rsid w:val="009C1869"/>
    <w:rsid w:val="009C1B4B"/>
    <w:rsid w:val="009C4692"/>
    <w:rsid w:val="009C57C9"/>
    <w:rsid w:val="009C5EA8"/>
    <w:rsid w:val="009C6C91"/>
    <w:rsid w:val="009C7CE1"/>
    <w:rsid w:val="009D1033"/>
    <w:rsid w:val="009D2AE8"/>
    <w:rsid w:val="009D2CFF"/>
    <w:rsid w:val="009D2E61"/>
    <w:rsid w:val="009D344B"/>
    <w:rsid w:val="009D387F"/>
    <w:rsid w:val="009D43F1"/>
    <w:rsid w:val="009D5268"/>
    <w:rsid w:val="009D5ADD"/>
    <w:rsid w:val="009D69E5"/>
    <w:rsid w:val="009D6A01"/>
    <w:rsid w:val="009D7A39"/>
    <w:rsid w:val="009E021A"/>
    <w:rsid w:val="009E0304"/>
    <w:rsid w:val="009E04E4"/>
    <w:rsid w:val="009E0564"/>
    <w:rsid w:val="009E097D"/>
    <w:rsid w:val="009E0A61"/>
    <w:rsid w:val="009E0CA5"/>
    <w:rsid w:val="009E0D38"/>
    <w:rsid w:val="009E171B"/>
    <w:rsid w:val="009E19A5"/>
    <w:rsid w:val="009E1EFA"/>
    <w:rsid w:val="009E4068"/>
    <w:rsid w:val="009E4714"/>
    <w:rsid w:val="009E4E6C"/>
    <w:rsid w:val="009E59F2"/>
    <w:rsid w:val="009E5DE9"/>
    <w:rsid w:val="009E69CA"/>
    <w:rsid w:val="009E739A"/>
    <w:rsid w:val="009E7423"/>
    <w:rsid w:val="009E7A79"/>
    <w:rsid w:val="009F00E2"/>
    <w:rsid w:val="009F0290"/>
    <w:rsid w:val="009F16C9"/>
    <w:rsid w:val="009F2FD2"/>
    <w:rsid w:val="009F373C"/>
    <w:rsid w:val="009F5706"/>
    <w:rsid w:val="009F69C9"/>
    <w:rsid w:val="009F69FF"/>
    <w:rsid w:val="009F6CD5"/>
    <w:rsid w:val="00A00353"/>
    <w:rsid w:val="00A00407"/>
    <w:rsid w:val="00A00436"/>
    <w:rsid w:val="00A01594"/>
    <w:rsid w:val="00A015E8"/>
    <w:rsid w:val="00A01A44"/>
    <w:rsid w:val="00A025AE"/>
    <w:rsid w:val="00A037BF"/>
    <w:rsid w:val="00A03EC9"/>
    <w:rsid w:val="00A0403B"/>
    <w:rsid w:val="00A04B9C"/>
    <w:rsid w:val="00A04DD7"/>
    <w:rsid w:val="00A053ED"/>
    <w:rsid w:val="00A059AE"/>
    <w:rsid w:val="00A059B0"/>
    <w:rsid w:val="00A0649C"/>
    <w:rsid w:val="00A06F3C"/>
    <w:rsid w:val="00A07045"/>
    <w:rsid w:val="00A07ABC"/>
    <w:rsid w:val="00A07D47"/>
    <w:rsid w:val="00A07D53"/>
    <w:rsid w:val="00A104FA"/>
    <w:rsid w:val="00A10593"/>
    <w:rsid w:val="00A111ED"/>
    <w:rsid w:val="00A11D8D"/>
    <w:rsid w:val="00A12147"/>
    <w:rsid w:val="00A121B1"/>
    <w:rsid w:val="00A12F62"/>
    <w:rsid w:val="00A137DE"/>
    <w:rsid w:val="00A137F6"/>
    <w:rsid w:val="00A13C76"/>
    <w:rsid w:val="00A14237"/>
    <w:rsid w:val="00A14480"/>
    <w:rsid w:val="00A148D2"/>
    <w:rsid w:val="00A14AFE"/>
    <w:rsid w:val="00A14FE9"/>
    <w:rsid w:val="00A15A5A"/>
    <w:rsid w:val="00A15B0C"/>
    <w:rsid w:val="00A16A6F"/>
    <w:rsid w:val="00A17F28"/>
    <w:rsid w:val="00A22685"/>
    <w:rsid w:val="00A22726"/>
    <w:rsid w:val="00A232A1"/>
    <w:rsid w:val="00A2383D"/>
    <w:rsid w:val="00A2468E"/>
    <w:rsid w:val="00A24911"/>
    <w:rsid w:val="00A255AD"/>
    <w:rsid w:val="00A257E3"/>
    <w:rsid w:val="00A262DA"/>
    <w:rsid w:val="00A2739E"/>
    <w:rsid w:val="00A276B8"/>
    <w:rsid w:val="00A27853"/>
    <w:rsid w:val="00A27966"/>
    <w:rsid w:val="00A3117A"/>
    <w:rsid w:val="00A32A5A"/>
    <w:rsid w:val="00A33D1D"/>
    <w:rsid w:val="00A3412F"/>
    <w:rsid w:val="00A341AB"/>
    <w:rsid w:val="00A35C13"/>
    <w:rsid w:val="00A36BE3"/>
    <w:rsid w:val="00A370DA"/>
    <w:rsid w:val="00A3749B"/>
    <w:rsid w:val="00A37D87"/>
    <w:rsid w:val="00A37EC0"/>
    <w:rsid w:val="00A40BE4"/>
    <w:rsid w:val="00A412CB"/>
    <w:rsid w:val="00A4179D"/>
    <w:rsid w:val="00A421B9"/>
    <w:rsid w:val="00A43C14"/>
    <w:rsid w:val="00A4521C"/>
    <w:rsid w:val="00A45534"/>
    <w:rsid w:val="00A507A6"/>
    <w:rsid w:val="00A50D88"/>
    <w:rsid w:val="00A50D9E"/>
    <w:rsid w:val="00A50E3F"/>
    <w:rsid w:val="00A50E49"/>
    <w:rsid w:val="00A51DBD"/>
    <w:rsid w:val="00A52F09"/>
    <w:rsid w:val="00A536BB"/>
    <w:rsid w:val="00A53900"/>
    <w:rsid w:val="00A53A40"/>
    <w:rsid w:val="00A53EC3"/>
    <w:rsid w:val="00A54654"/>
    <w:rsid w:val="00A54692"/>
    <w:rsid w:val="00A549E3"/>
    <w:rsid w:val="00A54CC3"/>
    <w:rsid w:val="00A552F5"/>
    <w:rsid w:val="00A56923"/>
    <w:rsid w:val="00A56E05"/>
    <w:rsid w:val="00A56E34"/>
    <w:rsid w:val="00A57FE1"/>
    <w:rsid w:val="00A60E20"/>
    <w:rsid w:val="00A610B4"/>
    <w:rsid w:val="00A623FD"/>
    <w:rsid w:val="00A62694"/>
    <w:rsid w:val="00A62727"/>
    <w:rsid w:val="00A62E42"/>
    <w:rsid w:val="00A63256"/>
    <w:rsid w:val="00A6374E"/>
    <w:rsid w:val="00A63A47"/>
    <w:rsid w:val="00A63F4C"/>
    <w:rsid w:val="00A63FC9"/>
    <w:rsid w:val="00A64036"/>
    <w:rsid w:val="00A64A71"/>
    <w:rsid w:val="00A65009"/>
    <w:rsid w:val="00A65143"/>
    <w:rsid w:val="00A65195"/>
    <w:rsid w:val="00A65CD3"/>
    <w:rsid w:val="00A66B09"/>
    <w:rsid w:val="00A67000"/>
    <w:rsid w:val="00A6734F"/>
    <w:rsid w:val="00A67A2A"/>
    <w:rsid w:val="00A67A2B"/>
    <w:rsid w:val="00A709AC"/>
    <w:rsid w:val="00A713D1"/>
    <w:rsid w:val="00A71D90"/>
    <w:rsid w:val="00A7236C"/>
    <w:rsid w:val="00A723F6"/>
    <w:rsid w:val="00A72960"/>
    <w:rsid w:val="00A72D8F"/>
    <w:rsid w:val="00A739AB"/>
    <w:rsid w:val="00A74815"/>
    <w:rsid w:val="00A74AA5"/>
    <w:rsid w:val="00A75681"/>
    <w:rsid w:val="00A7588A"/>
    <w:rsid w:val="00A75D66"/>
    <w:rsid w:val="00A76ACB"/>
    <w:rsid w:val="00A7700C"/>
    <w:rsid w:val="00A77290"/>
    <w:rsid w:val="00A774B6"/>
    <w:rsid w:val="00A803EA"/>
    <w:rsid w:val="00A83B5F"/>
    <w:rsid w:val="00A85169"/>
    <w:rsid w:val="00A8641B"/>
    <w:rsid w:val="00A86A1F"/>
    <w:rsid w:val="00A86A44"/>
    <w:rsid w:val="00A87858"/>
    <w:rsid w:val="00A87A55"/>
    <w:rsid w:val="00A90472"/>
    <w:rsid w:val="00A90DD0"/>
    <w:rsid w:val="00A911FE"/>
    <w:rsid w:val="00A91C98"/>
    <w:rsid w:val="00A92DA4"/>
    <w:rsid w:val="00A92ED5"/>
    <w:rsid w:val="00A93401"/>
    <w:rsid w:val="00A9388D"/>
    <w:rsid w:val="00A93EAE"/>
    <w:rsid w:val="00A95C06"/>
    <w:rsid w:val="00A966AE"/>
    <w:rsid w:val="00A96D53"/>
    <w:rsid w:val="00A97160"/>
    <w:rsid w:val="00A971FF"/>
    <w:rsid w:val="00A97304"/>
    <w:rsid w:val="00A97FB3"/>
    <w:rsid w:val="00AA1F3B"/>
    <w:rsid w:val="00AA2CC3"/>
    <w:rsid w:val="00AA2F33"/>
    <w:rsid w:val="00AA3036"/>
    <w:rsid w:val="00AA34BC"/>
    <w:rsid w:val="00AA3769"/>
    <w:rsid w:val="00AA400C"/>
    <w:rsid w:val="00AA487D"/>
    <w:rsid w:val="00AA5089"/>
    <w:rsid w:val="00AA5E78"/>
    <w:rsid w:val="00AA60B6"/>
    <w:rsid w:val="00AA6505"/>
    <w:rsid w:val="00AA6552"/>
    <w:rsid w:val="00AA6D17"/>
    <w:rsid w:val="00AA6F44"/>
    <w:rsid w:val="00AA738A"/>
    <w:rsid w:val="00AB12EA"/>
    <w:rsid w:val="00AB2496"/>
    <w:rsid w:val="00AB2818"/>
    <w:rsid w:val="00AB284F"/>
    <w:rsid w:val="00AB2D6C"/>
    <w:rsid w:val="00AB2ED4"/>
    <w:rsid w:val="00AB3F46"/>
    <w:rsid w:val="00AB4298"/>
    <w:rsid w:val="00AB467E"/>
    <w:rsid w:val="00AB48B7"/>
    <w:rsid w:val="00AB4B5B"/>
    <w:rsid w:val="00AB5023"/>
    <w:rsid w:val="00AB6119"/>
    <w:rsid w:val="00AB6F7A"/>
    <w:rsid w:val="00AB738A"/>
    <w:rsid w:val="00AB7880"/>
    <w:rsid w:val="00AB7BAF"/>
    <w:rsid w:val="00AB7FF4"/>
    <w:rsid w:val="00AC0468"/>
    <w:rsid w:val="00AC060C"/>
    <w:rsid w:val="00AC0AEC"/>
    <w:rsid w:val="00AC0FE3"/>
    <w:rsid w:val="00AC1137"/>
    <w:rsid w:val="00AC16FB"/>
    <w:rsid w:val="00AC1F38"/>
    <w:rsid w:val="00AC1F3B"/>
    <w:rsid w:val="00AC290E"/>
    <w:rsid w:val="00AC2FA1"/>
    <w:rsid w:val="00AC3196"/>
    <w:rsid w:val="00AC3285"/>
    <w:rsid w:val="00AC32FB"/>
    <w:rsid w:val="00AC373B"/>
    <w:rsid w:val="00AC387B"/>
    <w:rsid w:val="00AC3EB8"/>
    <w:rsid w:val="00AC4065"/>
    <w:rsid w:val="00AC4496"/>
    <w:rsid w:val="00AC590A"/>
    <w:rsid w:val="00AC5BCE"/>
    <w:rsid w:val="00AC7D12"/>
    <w:rsid w:val="00AD0035"/>
    <w:rsid w:val="00AD0219"/>
    <w:rsid w:val="00AD0E86"/>
    <w:rsid w:val="00AD143C"/>
    <w:rsid w:val="00AD1CBE"/>
    <w:rsid w:val="00AD1DC2"/>
    <w:rsid w:val="00AD1E2B"/>
    <w:rsid w:val="00AD243A"/>
    <w:rsid w:val="00AD2467"/>
    <w:rsid w:val="00AD2DDA"/>
    <w:rsid w:val="00AD334D"/>
    <w:rsid w:val="00AD3787"/>
    <w:rsid w:val="00AD3967"/>
    <w:rsid w:val="00AD3D11"/>
    <w:rsid w:val="00AD3DF8"/>
    <w:rsid w:val="00AD3F02"/>
    <w:rsid w:val="00AD4EE7"/>
    <w:rsid w:val="00AD55F7"/>
    <w:rsid w:val="00AD5603"/>
    <w:rsid w:val="00AD5982"/>
    <w:rsid w:val="00AD5F1E"/>
    <w:rsid w:val="00AD6A87"/>
    <w:rsid w:val="00AD6AD8"/>
    <w:rsid w:val="00AD7038"/>
    <w:rsid w:val="00AD7550"/>
    <w:rsid w:val="00AE060D"/>
    <w:rsid w:val="00AE117A"/>
    <w:rsid w:val="00AE1323"/>
    <w:rsid w:val="00AE1347"/>
    <w:rsid w:val="00AE17D7"/>
    <w:rsid w:val="00AE2426"/>
    <w:rsid w:val="00AE24A4"/>
    <w:rsid w:val="00AE2DCA"/>
    <w:rsid w:val="00AE2E2E"/>
    <w:rsid w:val="00AE2F90"/>
    <w:rsid w:val="00AE301B"/>
    <w:rsid w:val="00AE3162"/>
    <w:rsid w:val="00AE336B"/>
    <w:rsid w:val="00AE4358"/>
    <w:rsid w:val="00AE5D92"/>
    <w:rsid w:val="00AE5F84"/>
    <w:rsid w:val="00AE5F90"/>
    <w:rsid w:val="00AE628E"/>
    <w:rsid w:val="00AE72AF"/>
    <w:rsid w:val="00AE7809"/>
    <w:rsid w:val="00AE79BE"/>
    <w:rsid w:val="00AF0539"/>
    <w:rsid w:val="00AF093D"/>
    <w:rsid w:val="00AF0DE4"/>
    <w:rsid w:val="00AF1294"/>
    <w:rsid w:val="00AF1562"/>
    <w:rsid w:val="00AF1853"/>
    <w:rsid w:val="00AF271C"/>
    <w:rsid w:val="00AF3359"/>
    <w:rsid w:val="00AF35FF"/>
    <w:rsid w:val="00AF44C3"/>
    <w:rsid w:val="00AF4598"/>
    <w:rsid w:val="00AF49A8"/>
    <w:rsid w:val="00AF4F72"/>
    <w:rsid w:val="00AF5E7A"/>
    <w:rsid w:val="00AF66DE"/>
    <w:rsid w:val="00AF6FD6"/>
    <w:rsid w:val="00AF717B"/>
    <w:rsid w:val="00AF73A8"/>
    <w:rsid w:val="00AF78FE"/>
    <w:rsid w:val="00B0009A"/>
    <w:rsid w:val="00B00BAC"/>
    <w:rsid w:val="00B00C83"/>
    <w:rsid w:val="00B012D9"/>
    <w:rsid w:val="00B01319"/>
    <w:rsid w:val="00B01396"/>
    <w:rsid w:val="00B01DD6"/>
    <w:rsid w:val="00B02B51"/>
    <w:rsid w:val="00B02F07"/>
    <w:rsid w:val="00B03DD6"/>
    <w:rsid w:val="00B06A06"/>
    <w:rsid w:val="00B07599"/>
    <w:rsid w:val="00B10197"/>
    <w:rsid w:val="00B10226"/>
    <w:rsid w:val="00B102F4"/>
    <w:rsid w:val="00B10C66"/>
    <w:rsid w:val="00B11497"/>
    <w:rsid w:val="00B117F2"/>
    <w:rsid w:val="00B1181F"/>
    <w:rsid w:val="00B11B33"/>
    <w:rsid w:val="00B12080"/>
    <w:rsid w:val="00B1281D"/>
    <w:rsid w:val="00B139AD"/>
    <w:rsid w:val="00B13E9F"/>
    <w:rsid w:val="00B149B2"/>
    <w:rsid w:val="00B149EC"/>
    <w:rsid w:val="00B14F07"/>
    <w:rsid w:val="00B15213"/>
    <w:rsid w:val="00B153C8"/>
    <w:rsid w:val="00B15ACC"/>
    <w:rsid w:val="00B1706A"/>
    <w:rsid w:val="00B17F45"/>
    <w:rsid w:val="00B17FDD"/>
    <w:rsid w:val="00B206E3"/>
    <w:rsid w:val="00B209C9"/>
    <w:rsid w:val="00B20F88"/>
    <w:rsid w:val="00B214C6"/>
    <w:rsid w:val="00B21C6E"/>
    <w:rsid w:val="00B22AEE"/>
    <w:rsid w:val="00B232F0"/>
    <w:rsid w:val="00B233E5"/>
    <w:rsid w:val="00B23479"/>
    <w:rsid w:val="00B23CDF"/>
    <w:rsid w:val="00B24281"/>
    <w:rsid w:val="00B2492F"/>
    <w:rsid w:val="00B24C03"/>
    <w:rsid w:val="00B250D5"/>
    <w:rsid w:val="00B25AAA"/>
    <w:rsid w:val="00B26069"/>
    <w:rsid w:val="00B2661D"/>
    <w:rsid w:val="00B277C0"/>
    <w:rsid w:val="00B27BB0"/>
    <w:rsid w:val="00B27DA4"/>
    <w:rsid w:val="00B30820"/>
    <w:rsid w:val="00B308A8"/>
    <w:rsid w:val="00B30BC5"/>
    <w:rsid w:val="00B30DA6"/>
    <w:rsid w:val="00B3147A"/>
    <w:rsid w:val="00B32769"/>
    <w:rsid w:val="00B32868"/>
    <w:rsid w:val="00B33FCD"/>
    <w:rsid w:val="00B3421C"/>
    <w:rsid w:val="00B35356"/>
    <w:rsid w:val="00B3583B"/>
    <w:rsid w:val="00B359E6"/>
    <w:rsid w:val="00B36188"/>
    <w:rsid w:val="00B37A8F"/>
    <w:rsid w:val="00B411BD"/>
    <w:rsid w:val="00B4172E"/>
    <w:rsid w:val="00B41835"/>
    <w:rsid w:val="00B432B7"/>
    <w:rsid w:val="00B43BD4"/>
    <w:rsid w:val="00B4467C"/>
    <w:rsid w:val="00B44A10"/>
    <w:rsid w:val="00B44BE9"/>
    <w:rsid w:val="00B45A5A"/>
    <w:rsid w:val="00B45AA4"/>
    <w:rsid w:val="00B4645D"/>
    <w:rsid w:val="00B465BE"/>
    <w:rsid w:val="00B467B1"/>
    <w:rsid w:val="00B46C26"/>
    <w:rsid w:val="00B47430"/>
    <w:rsid w:val="00B47C22"/>
    <w:rsid w:val="00B5079C"/>
    <w:rsid w:val="00B50A54"/>
    <w:rsid w:val="00B5193C"/>
    <w:rsid w:val="00B51A3D"/>
    <w:rsid w:val="00B53794"/>
    <w:rsid w:val="00B53BB0"/>
    <w:rsid w:val="00B5442F"/>
    <w:rsid w:val="00B54945"/>
    <w:rsid w:val="00B55665"/>
    <w:rsid w:val="00B55B04"/>
    <w:rsid w:val="00B5600D"/>
    <w:rsid w:val="00B56AB2"/>
    <w:rsid w:val="00B57407"/>
    <w:rsid w:val="00B57655"/>
    <w:rsid w:val="00B57816"/>
    <w:rsid w:val="00B5794F"/>
    <w:rsid w:val="00B603F3"/>
    <w:rsid w:val="00B60441"/>
    <w:rsid w:val="00B60CD1"/>
    <w:rsid w:val="00B616AD"/>
    <w:rsid w:val="00B6178A"/>
    <w:rsid w:val="00B6179C"/>
    <w:rsid w:val="00B628F6"/>
    <w:rsid w:val="00B62C2B"/>
    <w:rsid w:val="00B63D2A"/>
    <w:rsid w:val="00B63E5E"/>
    <w:rsid w:val="00B647DE"/>
    <w:rsid w:val="00B65032"/>
    <w:rsid w:val="00B65060"/>
    <w:rsid w:val="00B650A3"/>
    <w:rsid w:val="00B65105"/>
    <w:rsid w:val="00B65347"/>
    <w:rsid w:val="00B655FA"/>
    <w:rsid w:val="00B65DE1"/>
    <w:rsid w:val="00B65FC5"/>
    <w:rsid w:val="00B65FDE"/>
    <w:rsid w:val="00B66743"/>
    <w:rsid w:val="00B66783"/>
    <w:rsid w:val="00B66E43"/>
    <w:rsid w:val="00B66EB2"/>
    <w:rsid w:val="00B66FC5"/>
    <w:rsid w:val="00B70BA0"/>
    <w:rsid w:val="00B719DE"/>
    <w:rsid w:val="00B7244A"/>
    <w:rsid w:val="00B72AF0"/>
    <w:rsid w:val="00B73685"/>
    <w:rsid w:val="00B737EB"/>
    <w:rsid w:val="00B7389A"/>
    <w:rsid w:val="00B742F5"/>
    <w:rsid w:val="00B7478A"/>
    <w:rsid w:val="00B74BE1"/>
    <w:rsid w:val="00B7588A"/>
    <w:rsid w:val="00B75C30"/>
    <w:rsid w:val="00B774B1"/>
    <w:rsid w:val="00B775EE"/>
    <w:rsid w:val="00B779EE"/>
    <w:rsid w:val="00B77FF9"/>
    <w:rsid w:val="00B801CD"/>
    <w:rsid w:val="00B80408"/>
    <w:rsid w:val="00B8077B"/>
    <w:rsid w:val="00B80791"/>
    <w:rsid w:val="00B81625"/>
    <w:rsid w:val="00B818C4"/>
    <w:rsid w:val="00B82042"/>
    <w:rsid w:val="00B826EB"/>
    <w:rsid w:val="00B841E4"/>
    <w:rsid w:val="00B84DAF"/>
    <w:rsid w:val="00B851A7"/>
    <w:rsid w:val="00B85357"/>
    <w:rsid w:val="00B85EFE"/>
    <w:rsid w:val="00B87927"/>
    <w:rsid w:val="00B87BF3"/>
    <w:rsid w:val="00B87BFC"/>
    <w:rsid w:val="00B902CB"/>
    <w:rsid w:val="00B9049E"/>
    <w:rsid w:val="00B90E33"/>
    <w:rsid w:val="00B91264"/>
    <w:rsid w:val="00B91742"/>
    <w:rsid w:val="00B91774"/>
    <w:rsid w:val="00B91857"/>
    <w:rsid w:val="00B91EC1"/>
    <w:rsid w:val="00B93025"/>
    <w:rsid w:val="00B93268"/>
    <w:rsid w:val="00B93AED"/>
    <w:rsid w:val="00B94593"/>
    <w:rsid w:val="00B94DB9"/>
    <w:rsid w:val="00B9551F"/>
    <w:rsid w:val="00B959D2"/>
    <w:rsid w:val="00B96222"/>
    <w:rsid w:val="00B96E97"/>
    <w:rsid w:val="00B97143"/>
    <w:rsid w:val="00B97308"/>
    <w:rsid w:val="00B975D8"/>
    <w:rsid w:val="00B97AF9"/>
    <w:rsid w:val="00BA0CE9"/>
    <w:rsid w:val="00BA0FA1"/>
    <w:rsid w:val="00BA1C59"/>
    <w:rsid w:val="00BA23DB"/>
    <w:rsid w:val="00BA2D2A"/>
    <w:rsid w:val="00BA3163"/>
    <w:rsid w:val="00BA4BC0"/>
    <w:rsid w:val="00BA4FD4"/>
    <w:rsid w:val="00BA5340"/>
    <w:rsid w:val="00BA53FA"/>
    <w:rsid w:val="00BA65F9"/>
    <w:rsid w:val="00BA6D27"/>
    <w:rsid w:val="00BA7042"/>
    <w:rsid w:val="00BA7293"/>
    <w:rsid w:val="00BA75D7"/>
    <w:rsid w:val="00BA7AB6"/>
    <w:rsid w:val="00BB00F3"/>
    <w:rsid w:val="00BB0879"/>
    <w:rsid w:val="00BB1079"/>
    <w:rsid w:val="00BB21F8"/>
    <w:rsid w:val="00BB2317"/>
    <w:rsid w:val="00BB265C"/>
    <w:rsid w:val="00BB31DE"/>
    <w:rsid w:val="00BB3652"/>
    <w:rsid w:val="00BB39B1"/>
    <w:rsid w:val="00BB447D"/>
    <w:rsid w:val="00BB55C5"/>
    <w:rsid w:val="00BB560B"/>
    <w:rsid w:val="00BB5665"/>
    <w:rsid w:val="00BB6380"/>
    <w:rsid w:val="00BB67B9"/>
    <w:rsid w:val="00BB6F6B"/>
    <w:rsid w:val="00BB72ED"/>
    <w:rsid w:val="00BC0599"/>
    <w:rsid w:val="00BC06BA"/>
    <w:rsid w:val="00BC09B8"/>
    <w:rsid w:val="00BC0BC4"/>
    <w:rsid w:val="00BC1B38"/>
    <w:rsid w:val="00BC309A"/>
    <w:rsid w:val="00BC3930"/>
    <w:rsid w:val="00BC3991"/>
    <w:rsid w:val="00BC4913"/>
    <w:rsid w:val="00BC4D70"/>
    <w:rsid w:val="00BC5428"/>
    <w:rsid w:val="00BC5C57"/>
    <w:rsid w:val="00BC6057"/>
    <w:rsid w:val="00BC612D"/>
    <w:rsid w:val="00BC6E69"/>
    <w:rsid w:val="00BD0C77"/>
    <w:rsid w:val="00BD0FB8"/>
    <w:rsid w:val="00BD119F"/>
    <w:rsid w:val="00BD26AA"/>
    <w:rsid w:val="00BD2A6B"/>
    <w:rsid w:val="00BD2B12"/>
    <w:rsid w:val="00BD2C79"/>
    <w:rsid w:val="00BD3349"/>
    <w:rsid w:val="00BD454F"/>
    <w:rsid w:val="00BD4A17"/>
    <w:rsid w:val="00BD54DE"/>
    <w:rsid w:val="00BD561F"/>
    <w:rsid w:val="00BD5C5D"/>
    <w:rsid w:val="00BD5D42"/>
    <w:rsid w:val="00BD62DD"/>
    <w:rsid w:val="00BD659D"/>
    <w:rsid w:val="00BD66D1"/>
    <w:rsid w:val="00BE0A66"/>
    <w:rsid w:val="00BE0ED6"/>
    <w:rsid w:val="00BE1341"/>
    <w:rsid w:val="00BE176B"/>
    <w:rsid w:val="00BE17B1"/>
    <w:rsid w:val="00BE1F15"/>
    <w:rsid w:val="00BE220D"/>
    <w:rsid w:val="00BE224C"/>
    <w:rsid w:val="00BE4AA6"/>
    <w:rsid w:val="00BE5960"/>
    <w:rsid w:val="00BE5C0F"/>
    <w:rsid w:val="00BE638C"/>
    <w:rsid w:val="00BE6A64"/>
    <w:rsid w:val="00BE7167"/>
    <w:rsid w:val="00BE7D1A"/>
    <w:rsid w:val="00BE7E08"/>
    <w:rsid w:val="00BE7EA5"/>
    <w:rsid w:val="00BF0328"/>
    <w:rsid w:val="00BF0346"/>
    <w:rsid w:val="00BF04E2"/>
    <w:rsid w:val="00BF0A08"/>
    <w:rsid w:val="00BF0B2B"/>
    <w:rsid w:val="00BF17D0"/>
    <w:rsid w:val="00BF2ED0"/>
    <w:rsid w:val="00BF2ED4"/>
    <w:rsid w:val="00BF4A88"/>
    <w:rsid w:val="00BF5988"/>
    <w:rsid w:val="00BF5E10"/>
    <w:rsid w:val="00BF7129"/>
    <w:rsid w:val="00C00CBC"/>
    <w:rsid w:val="00C01381"/>
    <w:rsid w:val="00C01DCC"/>
    <w:rsid w:val="00C01E07"/>
    <w:rsid w:val="00C020C1"/>
    <w:rsid w:val="00C02BE4"/>
    <w:rsid w:val="00C02D02"/>
    <w:rsid w:val="00C0306D"/>
    <w:rsid w:val="00C034B3"/>
    <w:rsid w:val="00C04564"/>
    <w:rsid w:val="00C04C08"/>
    <w:rsid w:val="00C053B0"/>
    <w:rsid w:val="00C055DF"/>
    <w:rsid w:val="00C05620"/>
    <w:rsid w:val="00C05F25"/>
    <w:rsid w:val="00C065F1"/>
    <w:rsid w:val="00C07106"/>
    <w:rsid w:val="00C07205"/>
    <w:rsid w:val="00C07234"/>
    <w:rsid w:val="00C073CB"/>
    <w:rsid w:val="00C07C5F"/>
    <w:rsid w:val="00C103A9"/>
    <w:rsid w:val="00C10C5E"/>
    <w:rsid w:val="00C10D23"/>
    <w:rsid w:val="00C124AB"/>
    <w:rsid w:val="00C1343A"/>
    <w:rsid w:val="00C135BD"/>
    <w:rsid w:val="00C14BD4"/>
    <w:rsid w:val="00C158CC"/>
    <w:rsid w:val="00C15EA7"/>
    <w:rsid w:val="00C1615B"/>
    <w:rsid w:val="00C202B3"/>
    <w:rsid w:val="00C20C61"/>
    <w:rsid w:val="00C21216"/>
    <w:rsid w:val="00C21EE0"/>
    <w:rsid w:val="00C22198"/>
    <w:rsid w:val="00C22378"/>
    <w:rsid w:val="00C226A8"/>
    <w:rsid w:val="00C22770"/>
    <w:rsid w:val="00C22F94"/>
    <w:rsid w:val="00C230FB"/>
    <w:rsid w:val="00C2349A"/>
    <w:rsid w:val="00C240B4"/>
    <w:rsid w:val="00C240F9"/>
    <w:rsid w:val="00C241B1"/>
    <w:rsid w:val="00C24EB8"/>
    <w:rsid w:val="00C266EB"/>
    <w:rsid w:val="00C26BD1"/>
    <w:rsid w:val="00C26EE8"/>
    <w:rsid w:val="00C276DC"/>
    <w:rsid w:val="00C27769"/>
    <w:rsid w:val="00C277EC"/>
    <w:rsid w:val="00C2787B"/>
    <w:rsid w:val="00C30297"/>
    <w:rsid w:val="00C30473"/>
    <w:rsid w:val="00C30E6C"/>
    <w:rsid w:val="00C31E78"/>
    <w:rsid w:val="00C3216A"/>
    <w:rsid w:val="00C321B8"/>
    <w:rsid w:val="00C3226F"/>
    <w:rsid w:val="00C32EDB"/>
    <w:rsid w:val="00C34EC4"/>
    <w:rsid w:val="00C360A9"/>
    <w:rsid w:val="00C36D8B"/>
    <w:rsid w:val="00C37A12"/>
    <w:rsid w:val="00C37B40"/>
    <w:rsid w:val="00C37D09"/>
    <w:rsid w:val="00C40378"/>
    <w:rsid w:val="00C41DAA"/>
    <w:rsid w:val="00C42976"/>
    <w:rsid w:val="00C436B3"/>
    <w:rsid w:val="00C45DAB"/>
    <w:rsid w:val="00C45F62"/>
    <w:rsid w:val="00C46CC1"/>
    <w:rsid w:val="00C47168"/>
    <w:rsid w:val="00C47D61"/>
    <w:rsid w:val="00C50249"/>
    <w:rsid w:val="00C50B48"/>
    <w:rsid w:val="00C5185F"/>
    <w:rsid w:val="00C51C4C"/>
    <w:rsid w:val="00C521FE"/>
    <w:rsid w:val="00C55244"/>
    <w:rsid w:val="00C55400"/>
    <w:rsid w:val="00C555AC"/>
    <w:rsid w:val="00C56228"/>
    <w:rsid w:val="00C5623B"/>
    <w:rsid w:val="00C56853"/>
    <w:rsid w:val="00C568AF"/>
    <w:rsid w:val="00C57053"/>
    <w:rsid w:val="00C578AE"/>
    <w:rsid w:val="00C57D29"/>
    <w:rsid w:val="00C60B0F"/>
    <w:rsid w:val="00C61708"/>
    <w:rsid w:val="00C61AEB"/>
    <w:rsid w:val="00C6202E"/>
    <w:rsid w:val="00C635FF"/>
    <w:rsid w:val="00C63825"/>
    <w:rsid w:val="00C63E3B"/>
    <w:rsid w:val="00C64B00"/>
    <w:rsid w:val="00C65DFB"/>
    <w:rsid w:val="00C662A8"/>
    <w:rsid w:val="00C66BED"/>
    <w:rsid w:val="00C673CA"/>
    <w:rsid w:val="00C674D2"/>
    <w:rsid w:val="00C67C93"/>
    <w:rsid w:val="00C704CE"/>
    <w:rsid w:val="00C713ED"/>
    <w:rsid w:val="00C72318"/>
    <w:rsid w:val="00C724E6"/>
    <w:rsid w:val="00C72811"/>
    <w:rsid w:val="00C73149"/>
    <w:rsid w:val="00C73213"/>
    <w:rsid w:val="00C747A5"/>
    <w:rsid w:val="00C74A1A"/>
    <w:rsid w:val="00C74C86"/>
    <w:rsid w:val="00C75822"/>
    <w:rsid w:val="00C75A4B"/>
    <w:rsid w:val="00C75E87"/>
    <w:rsid w:val="00C76267"/>
    <w:rsid w:val="00C76D17"/>
    <w:rsid w:val="00C77CA5"/>
    <w:rsid w:val="00C80122"/>
    <w:rsid w:val="00C8022D"/>
    <w:rsid w:val="00C820CF"/>
    <w:rsid w:val="00C85314"/>
    <w:rsid w:val="00C854C2"/>
    <w:rsid w:val="00C85EC6"/>
    <w:rsid w:val="00C85F28"/>
    <w:rsid w:val="00C8660C"/>
    <w:rsid w:val="00C86726"/>
    <w:rsid w:val="00C87C44"/>
    <w:rsid w:val="00C87EED"/>
    <w:rsid w:val="00C92478"/>
    <w:rsid w:val="00C93F6B"/>
    <w:rsid w:val="00C95032"/>
    <w:rsid w:val="00C9617C"/>
    <w:rsid w:val="00C964E0"/>
    <w:rsid w:val="00C973F5"/>
    <w:rsid w:val="00CA0116"/>
    <w:rsid w:val="00CA0519"/>
    <w:rsid w:val="00CA06AE"/>
    <w:rsid w:val="00CA0BC7"/>
    <w:rsid w:val="00CA0E4C"/>
    <w:rsid w:val="00CA19B7"/>
    <w:rsid w:val="00CA1F0F"/>
    <w:rsid w:val="00CA2BC0"/>
    <w:rsid w:val="00CA490B"/>
    <w:rsid w:val="00CA4BC0"/>
    <w:rsid w:val="00CA5124"/>
    <w:rsid w:val="00CA5A62"/>
    <w:rsid w:val="00CA5B49"/>
    <w:rsid w:val="00CA5CA8"/>
    <w:rsid w:val="00CA5D30"/>
    <w:rsid w:val="00CA64AA"/>
    <w:rsid w:val="00CA7161"/>
    <w:rsid w:val="00CA792E"/>
    <w:rsid w:val="00CA7D66"/>
    <w:rsid w:val="00CB0157"/>
    <w:rsid w:val="00CB0264"/>
    <w:rsid w:val="00CB1E1D"/>
    <w:rsid w:val="00CB25D1"/>
    <w:rsid w:val="00CB28CA"/>
    <w:rsid w:val="00CB28E9"/>
    <w:rsid w:val="00CB3D32"/>
    <w:rsid w:val="00CB4221"/>
    <w:rsid w:val="00CB5205"/>
    <w:rsid w:val="00CB5848"/>
    <w:rsid w:val="00CB641F"/>
    <w:rsid w:val="00CB65FD"/>
    <w:rsid w:val="00CB73D0"/>
    <w:rsid w:val="00CB74EE"/>
    <w:rsid w:val="00CB7A55"/>
    <w:rsid w:val="00CC05C3"/>
    <w:rsid w:val="00CC0C23"/>
    <w:rsid w:val="00CC26FD"/>
    <w:rsid w:val="00CC2F27"/>
    <w:rsid w:val="00CC38AC"/>
    <w:rsid w:val="00CC46EC"/>
    <w:rsid w:val="00CC559D"/>
    <w:rsid w:val="00CC5AA5"/>
    <w:rsid w:val="00CC5B7C"/>
    <w:rsid w:val="00CC5F20"/>
    <w:rsid w:val="00CC6B15"/>
    <w:rsid w:val="00CC6F64"/>
    <w:rsid w:val="00CC74BE"/>
    <w:rsid w:val="00CC7FE6"/>
    <w:rsid w:val="00CD0C13"/>
    <w:rsid w:val="00CD1A97"/>
    <w:rsid w:val="00CD274A"/>
    <w:rsid w:val="00CD28A6"/>
    <w:rsid w:val="00CD2D90"/>
    <w:rsid w:val="00CD349B"/>
    <w:rsid w:val="00CD3796"/>
    <w:rsid w:val="00CD3943"/>
    <w:rsid w:val="00CD45E5"/>
    <w:rsid w:val="00CD499A"/>
    <w:rsid w:val="00CD5085"/>
    <w:rsid w:val="00CD654B"/>
    <w:rsid w:val="00CD7B79"/>
    <w:rsid w:val="00CE1358"/>
    <w:rsid w:val="00CE223E"/>
    <w:rsid w:val="00CE2F1E"/>
    <w:rsid w:val="00CE3125"/>
    <w:rsid w:val="00CE34E5"/>
    <w:rsid w:val="00CE4014"/>
    <w:rsid w:val="00CE40CA"/>
    <w:rsid w:val="00CE4570"/>
    <w:rsid w:val="00CE46E4"/>
    <w:rsid w:val="00CE700E"/>
    <w:rsid w:val="00CE7603"/>
    <w:rsid w:val="00CE7891"/>
    <w:rsid w:val="00CF2ABC"/>
    <w:rsid w:val="00CF3013"/>
    <w:rsid w:val="00CF3F0D"/>
    <w:rsid w:val="00CF4376"/>
    <w:rsid w:val="00CF47C4"/>
    <w:rsid w:val="00CF5196"/>
    <w:rsid w:val="00CF612D"/>
    <w:rsid w:val="00CF6873"/>
    <w:rsid w:val="00CF6B23"/>
    <w:rsid w:val="00CF6B71"/>
    <w:rsid w:val="00CF6FE6"/>
    <w:rsid w:val="00CF78D7"/>
    <w:rsid w:val="00D00825"/>
    <w:rsid w:val="00D01704"/>
    <w:rsid w:val="00D024B6"/>
    <w:rsid w:val="00D0270D"/>
    <w:rsid w:val="00D02958"/>
    <w:rsid w:val="00D03369"/>
    <w:rsid w:val="00D036D6"/>
    <w:rsid w:val="00D036F2"/>
    <w:rsid w:val="00D0371D"/>
    <w:rsid w:val="00D03847"/>
    <w:rsid w:val="00D0497B"/>
    <w:rsid w:val="00D05043"/>
    <w:rsid w:val="00D050DF"/>
    <w:rsid w:val="00D0522E"/>
    <w:rsid w:val="00D05440"/>
    <w:rsid w:val="00D05EC8"/>
    <w:rsid w:val="00D05F12"/>
    <w:rsid w:val="00D07087"/>
    <w:rsid w:val="00D101F7"/>
    <w:rsid w:val="00D106B4"/>
    <w:rsid w:val="00D11E2D"/>
    <w:rsid w:val="00D127FA"/>
    <w:rsid w:val="00D12D77"/>
    <w:rsid w:val="00D13A81"/>
    <w:rsid w:val="00D13EE8"/>
    <w:rsid w:val="00D141CA"/>
    <w:rsid w:val="00D14483"/>
    <w:rsid w:val="00D145F5"/>
    <w:rsid w:val="00D14F5A"/>
    <w:rsid w:val="00D1523F"/>
    <w:rsid w:val="00D15757"/>
    <w:rsid w:val="00D15FED"/>
    <w:rsid w:val="00D16D4E"/>
    <w:rsid w:val="00D17608"/>
    <w:rsid w:val="00D2068C"/>
    <w:rsid w:val="00D20CFC"/>
    <w:rsid w:val="00D21985"/>
    <w:rsid w:val="00D21CE5"/>
    <w:rsid w:val="00D2313A"/>
    <w:rsid w:val="00D23B3B"/>
    <w:rsid w:val="00D23D8F"/>
    <w:rsid w:val="00D23EEA"/>
    <w:rsid w:val="00D25067"/>
    <w:rsid w:val="00D25192"/>
    <w:rsid w:val="00D25299"/>
    <w:rsid w:val="00D25BF6"/>
    <w:rsid w:val="00D2676A"/>
    <w:rsid w:val="00D270A3"/>
    <w:rsid w:val="00D2724B"/>
    <w:rsid w:val="00D27E51"/>
    <w:rsid w:val="00D30204"/>
    <w:rsid w:val="00D311D8"/>
    <w:rsid w:val="00D31245"/>
    <w:rsid w:val="00D316A1"/>
    <w:rsid w:val="00D3285B"/>
    <w:rsid w:val="00D32934"/>
    <w:rsid w:val="00D329F1"/>
    <w:rsid w:val="00D332B9"/>
    <w:rsid w:val="00D34DEF"/>
    <w:rsid w:val="00D352A4"/>
    <w:rsid w:val="00D3552C"/>
    <w:rsid w:val="00D355F0"/>
    <w:rsid w:val="00D36898"/>
    <w:rsid w:val="00D369E8"/>
    <w:rsid w:val="00D36E3B"/>
    <w:rsid w:val="00D37EAC"/>
    <w:rsid w:val="00D40991"/>
    <w:rsid w:val="00D40DA4"/>
    <w:rsid w:val="00D41F40"/>
    <w:rsid w:val="00D42B67"/>
    <w:rsid w:val="00D42EA5"/>
    <w:rsid w:val="00D43095"/>
    <w:rsid w:val="00D431A9"/>
    <w:rsid w:val="00D43AC8"/>
    <w:rsid w:val="00D44745"/>
    <w:rsid w:val="00D46AB6"/>
    <w:rsid w:val="00D46AD8"/>
    <w:rsid w:val="00D46E7A"/>
    <w:rsid w:val="00D47E0A"/>
    <w:rsid w:val="00D50879"/>
    <w:rsid w:val="00D50A45"/>
    <w:rsid w:val="00D50B0A"/>
    <w:rsid w:val="00D51610"/>
    <w:rsid w:val="00D519F8"/>
    <w:rsid w:val="00D53162"/>
    <w:rsid w:val="00D54098"/>
    <w:rsid w:val="00D546BE"/>
    <w:rsid w:val="00D547FC"/>
    <w:rsid w:val="00D54B76"/>
    <w:rsid w:val="00D54F46"/>
    <w:rsid w:val="00D54FBC"/>
    <w:rsid w:val="00D550F9"/>
    <w:rsid w:val="00D56113"/>
    <w:rsid w:val="00D56286"/>
    <w:rsid w:val="00D5633F"/>
    <w:rsid w:val="00D571EA"/>
    <w:rsid w:val="00D6077C"/>
    <w:rsid w:val="00D6095E"/>
    <w:rsid w:val="00D60A5F"/>
    <w:rsid w:val="00D622B1"/>
    <w:rsid w:val="00D624FA"/>
    <w:rsid w:val="00D62687"/>
    <w:rsid w:val="00D62AF4"/>
    <w:rsid w:val="00D63519"/>
    <w:rsid w:val="00D643F4"/>
    <w:rsid w:val="00D64605"/>
    <w:rsid w:val="00D65D21"/>
    <w:rsid w:val="00D66C26"/>
    <w:rsid w:val="00D66F5D"/>
    <w:rsid w:val="00D670C8"/>
    <w:rsid w:val="00D67407"/>
    <w:rsid w:val="00D70319"/>
    <w:rsid w:val="00D709B0"/>
    <w:rsid w:val="00D70D67"/>
    <w:rsid w:val="00D70F81"/>
    <w:rsid w:val="00D71217"/>
    <w:rsid w:val="00D71662"/>
    <w:rsid w:val="00D718FC"/>
    <w:rsid w:val="00D719CB"/>
    <w:rsid w:val="00D71C9A"/>
    <w:rsid w:val="00D72418"/>
    <w:rsid w:val="00D73282"/>
    <w:rsid w:val="00D73CE6"/>
    <w:rsid w:val="00D7470E"/>
    <w:rsid w:val="00D74AF0"/>
    <w:rsid w:val="00D74E93"/>
    <w:rsid w:val="00D76013"/>
    <w:rsid w:val="00D76101"/>
    <w:rsid w:val="00D76375"/>
    <w:rsid w:val="00D76DD4"/>
    <w:rsid w:val="00D76E58"/>
    <w:rsid w:val="00D7762E"/>
    <w:rsid w:val="00D77A7F"/>
    <w:rsid w:val="00D8144C"/>
    <w:rsid w:val="00D81760"/>
    <w:rsid w:val="00D81E63"/>
    <w:rsid w:val="00D82DF6"/>
    <w:rsid w:val="00D833D9"/>
    <w:rsid w:val="00D8376E"/>
    <w:rsid w:val="00D83BD9"/>
    <w:rsid w:val="00D841FF"/>
    <w:rsid w:val="00D86D5F"/>
    <w:rsid w:val="00D86D85"/>
    <w:rsid w:val="00D90262"/>
    <w:rsid w:val="00D911AD"/>
    <w:rsid w:val="00D91C71"/>
    <w:rsid w:val="00D92781"/>
    <w:rsid w:val="00D946CE"/>
    <w:rsid w:val="00D94DCF"/>
    <w:rsid w:val="00D94EAE"/>
    <w:rsid w:val="00D950C9"/>
    <w:rsid w:val="00D95373"/>
    <w:rsid w:val="00D95A0C"/>
    <w:rsid w:val="00D95A4C"/>
    <w:rsid w:val="00D95D2F"/>
    <w:rsid w:val="00D96434"/>
    <w:rsid w:val="00D966FA"/>
    <w:rsid w:val="00D97369"/>
    <w:rsid w:val="00D97D66"/>
    <w:rsid w:val="00DA01E5"/>
    <w:rsid w:val="00DA02B9"/>
    <w:rsid w:val="00DA09E8"/>
    <w:rsid w:val="00DA0E02"/>
    <w:rsid w:val="00DA20D0"/>
    <w:rsid w:val="00DA2382"/>
    <w:rsid w:val="00DA2453"/>
    <w:rsid w:val="00DA49BE"/>
    <w:rsid w:val="00DA518C"/>
    <w:rsid w:val="00DA51B1"/>
    <w:rsid w:val="00DA5723"/>
    <w:rsid w:val="00DA5736"/>
    <w:rsid w:val="00DA586F"/>
    <w:rsid w:val="00DA5C15"/>
    <w:rsid w:val="00DA69C8"/>
    <w:rsid w:val="00DA7769"/>
    <w:rsid w:val="00DA79B5"/>
    <w:rsid w:val="00DA79E2"/>
    <w:rsid w:val="00DA7E74"/>
    <w:rsid w:val="00DB08DA"/>
    <w:rsid w:val="00DB12D7"/>
    <w:rsid w:val="00DB1DA2"/>
    <w:rsid w:val="00DB203F"/>
    <w:rsid w:val="00DB26E1"/>
    <w:rsid w:val="00DB2A83"/>
    <w:rsid w:val="00DB2B01"/>
    <w:rsid w:val="00DB2C11"/>
    <w:rsid w:val="00DB3F41"/>
    <w:rsid w:val="00DB4890"/>
    <w:rsid w:val="00DB5076"/>
    <w:rsid w:val="00DB5E34"/>
    <w:rsid w:val="00DB686A"/>
    <w:rsid w:val="00DB6F8A"/>
    <w:rsid w:val="00DB72C2"/>
    <w:rsid w:val="00DB7E10"/>
    <w:rsid w:val="00DB7F09"/>
    <w:rsid w:val="00DB7FE9"/>
    <w:rsid w:val="00DC00E8"/>
    <w:rsid w:val="00DC0E5C"/>
    <w:rsid w:val="00DC1A3B"/>
    <w:rsid w:val="00DC1C56"/>
    <w:rsid w:val="00DC1D5D"/>
    <w:rsid w:val="00DC2CDE"/>
    <w:rsid w:val="00DC3A83"/>
    <w:rsid w:val="00DC3CE1"/>
    <w:rsid w:val="00DC4567"/>
    <w:rsid w:val="00DC4756"/>
    <w:rsid w:val="00DC4D1E"/>
    <w:rsid w:val="00DC5315"/>
    <w:rsid w:val="00DC5BE8"/>
    <w:rsid w:val="00DC6379"/>
    <w:rsid w:val="00DC6797"/>
    <w:rsid w:val="00DC6AAD"/>
    <w:rsid w:val="00DC6B1F"/>
    <w:rsid w:val="00DC74DB"/>
    <w:rsid w:val="00DD056C"/>
    <w:rsid w:val="00DD0A22"/>
    <w:rsid w:val="00DD1179"/>
    <w:rsid w:val="00DD158D"/>
    <w:rsid w:val="00DD15FD"/>
    <w:rsid w:val="00DD1FAD"/>
    <w:rsid w:val="00DD25C7"/>
    <w:rsid w:val="00DD2AAD"/>
    <w:rsid w:val="00DD2F83"/>
    <w:rsid w:val="00DD3311"/>
    <w:rsid w:val="00DD3650"/>
    <w:rsid w:val="00DD37C2"/>
    <w:rsid w:val="00DD389D"/>
    <w:rsid w:val="00DD3C41"/>
    <w:rsid w:val="00DD3D85"/>
    <w:rsid w:val="00DD49A5"/>
    <w:rsid w:val="00DD4FEB"/>
    <w:rsid w:val="00DD5EA8"/>
    <w:rsid w:val="00DD7271"/>
    <w:rsid w:val="00DD73D3"/>
    <w:rsid w:val="00DD7967"/>
    <w:rsid w:val="00DE0037"/>
    <w:rsid w:val="00DE0200"/>
    <w:rsid w:val="00DE1C10"/>
    <w:rsid w:val="00DE2763"/>
    <w:rsid w:val="00DE2CC1"/>
    <w:rsid w:val="00DE30C7"/>
    <w:rsid w:val="00DE313A"/>
    <w:rsid w:val="00DE3836"/>
    <w:rsid w:val="00DE3A53"/>
    <w:rsid w:val="00DE3C77"/>
    <w:rsid w:val="00DE415C"/>
    <w:rsid w:val="00DE41C0"/>
    <w:rsid w:val="00DE4525"/>
    <w:rsid w:val="00DE55EC"/>
    <w:rsid w:val="00DE5ADC"/>
    <w:rsid w:val="00DE5F5C"/>
    <w:rsid w:val="00DE66B2"/>
    <w:rsid w:val="00DE6781"/>
    <w:rsid w:val="00DE6EE4"/>
    <w:rsid w:val="00DE70F1"/>
    <w:rsid w:val="00DE718C"/>
    <w:rsid w:val="00DE71BF"/>
    <w:rsid w:val="00DE7754"/>
    <w:rsid w:val="00DE7E8D"/>
    <w:rsid w:val="00DE7FCE"/>
    <w:rsid w:val="00DF0939"/>
    <w:rsid w:val="00DF0F60"/>
    <w:rsid w:val="00DF0FBA"/>
    <w:rsid w:val="00DF15C2"/>
    <w:rsid w:val="00DF1987"/>
    <w:rsid w:val="00DF1D18"/>
    <w:rsid w:val="00DF1EBF"/>
    <w:rsid w:val="00DF2692"/>
    <w:rsid w:val="00DF272E"/>
    <w:rsid w:val="00DF28F2"/>
    <w:rsid w:val="00DF38DB"/>
    <w:rsid w:val="00DF3AB5"/>
    <w:rsid w:val="00DF409E"/>
    <w:rsid w:val="00DF4270"/>
    <w:rsid w:val="00DF4C8F"/>
    <w:rsid w:val="00DF542B"/>
    <w:rsid w:val="00DF5813"/>
    <w:rsid w:val="00DF59CF"/>
    <w:rsid w:val="00DF5D3A"/>
    <w:rsid w:val="00DF6A1B"/>
    <w:rsid w:val="00DF6DA7"/>
    <w:rsid w:val="00DF6F61"/>
    <w:rsid w:val="00DF7033"/>
    <w:rsid w:val="00DF7243"/>
    <w:rsid w:val="00E00F55"/>
    <w:rsid w:val="00E013C9"/>
    <w:rsid w:val="00E01516"/>
    <w:rsid w:val="00E01AAC"/>
    <w:rsid w:val="00E01B39"/>
    <w:rsid w:val="00E026C0"/>
    <w:rsid w:val="00E02BF2"/>
    <w:rsid w:val="00E02D9B"/>
    <w:rsid w:val="00E03934"/>
    <w:rsid w:val="00E03EC7"/>
    <w:rsid w:val="00E044A2"/>
    <w:rsid w:val="00E04A63"/>
    <w:rsid w:val="00E04FA1"/>
    <w:rsid w:val="00E05F4A"/>
    <w:rsid w:val="00E061B8"/>
    <w:rsid w:val="00E07471"/>
    <w:rsid w:val="00E07E4F"/>
    <w:rsid w:val="00E101C6"/>
    <w:rsid w:val="00E104A6"/>
    <w:rsid w:val="00E1064A"/>
    <w:rsid w:val="00E10775"/>
    <w:rsid w:val="00E11320"/>
    <w:rsid w:val="00E1176B"/>
    <w:rsid w:val="00E12359"/>
    <w:rsid w:val="00E12421"/>
    <w:rsid w:val="00E124D0"/>
    <w:rsid w:val="00E128CC"/>
    <w:rsid w:val="00E129EF"/>
    <w:rsid w:val="00E12F3C"/>
    <w:rsid w:val="00E135AD"/>
    <w:rsid w:val="00E13E97"/>
    <w:rsid w:val="00E1511D"/>
    <w:rsid w:val="00E151BC"/>
    <w:rsid w:val="00E15314"/>
    <w:rsid w:val="00E167F0"/>
    <w:rsid w:val="00E1703D"/>
    <w:rsid w:val="00E171E3"/>
    <w:rsid w:val="00E172D0"/>
    <w:rsid w:val="00E175A7"/>
    <w:rsid w:val="00E176D2"/>
    <w:rsid w:val="00E2044C"/>
    <w:rsid w:val="00E207A7"/>
    <w:rsid w:val="00E20F6C"/>
    <w:rsid w:val="00E2144B"/>
    <w:rsid w:val="00E2163B"/>
    <w:rsid w:val="00E21751"/>
    <w:rsid w:val="00E2187B"/>
    <w:rsid w:val="00E21EC2"/>
    <w:rsid w:val="00E22ABD"/>
    <w:rsid w:val="00E22D51"/>
    <w:rsid w:val="00E22F1D"/>
    <w:rsid w:val="00E231D5"/>
    <w:rsid w:val="00E2439D"/>
    <w:rsid w:val="00E25191"/>
    <w:rsid w:val="00E25EA5"/>
    <w:rsid w:val="00E267FC"/>
    <w:rsid w:val="00E2686F"/>
    <w:rsid w:val="00E26CB2"/>
    <w:rsid w:val="00E274A0"/>
    <w:rsid w:val="00E2766C"/>
    <w:rsid w:val="00E27B8C"/>
    <w:rsid w:val="00E302B5"/>
    <w:rsid w:val="00E30D15"/>
    <w:rsid w:val="00E313B2"/>
    <w:rsid w:val="00E3166B"/>
    <w:rsid w:val="00E3239A"/>
    <w:rsid w:val="00E32D70"/>
    <w:rsid w:val="00E33A03"/>
    <w:rsid w:val="00E342D2"/>
    <w:rsid w:val="00E344CD"/>
    <w:rsid w:val="00E34825"/>
    <w:rsid w:val="00E349A7"/>
    <w:rsid w:val="00E35190"/>
    <w:rsid w:val="00E36118"/>
    <w:rsid w:val="00E3786D"/>
    <w:rsid w:val="00E37BEF"/>
    <w:rsid w:val="00E37D12"/>
    <w:rsid w:val="00E37F4A"/>
    <w:rsid w:val="00E402C8"/>
    <w:rsid w:val="00E40DA4"/>
    <w:rsid w:val="00E40E51"/>
    <w:rsid w:val="00E4159D"/>
    <w:rsid w:val="00E41B6B"/>
    <w:rsid w:val="00E42B35"/>
    <w:rsid w:val="00E43A1B"/>
    <w:rsid w:val="00E43B6C"/>
    <w:rsid w:val="00E443B6"/>
    <w:rsid w:val="00E44A15"/>
    <w:rsid w:val="00E453D9"/>
    <w:rsid w:val="00E45A28"/>
    <w:rsid w:val="00E46C6D"/>
    <w:rsid w:val="00E46D5B"/>
    <w:rsid w:val="00E476FD"/>
    <w:rsid w:val="00E501D5"/>
    <w:rsid w:val="00E5030E"/>
    <w:rsid w:val="00E50DFE"/>
    <w:rsid w:val="00E50E7C"/>
    <w:rsid w:val="00E51545"/>
    <w:rsid w:val="00E5166B"/>
    <w:rsid w:val="00E51D9E"/>
    <w:rsid w:val="00E527FA"/>
    <w:rsid w:val="00E527FE"/>
    <w:rsid w:val="00E52893"/>
    <w:rsid w:val="00E52A14"/>
    <w:rsid w:val="00E52E1A"/>
    <w:rsid w:val="00E537D1"/>
    <w:rsid w:val="00E54150"/>
    <w:rsid w:val="00E548AF"/>
    <w:rsid w:val="00E55760"/>
    <w:rsid w:val="00E559F3"/>
    <w:rsid w:val="00E55D16"/>
    <w:rsid w:val="00E55E9D"/>
    <w:rsid w:val="00E567E6"/>
    <w:rsid w:val="00E56971"/>
    <w:rsid w:val="00E56B9A"/>
    <w:rsid w:val="00E56C46"/>
    <w:rsid w:val="00E56CF2"/>
    <w:rsid w:val="00E57752"/>
    <w:rsid w:val="00E60068"/>
    <w:rsid w:val="00E60484"/>
    <w:rsid w:val="00E606A2"/>
    <w:rsid w:val="00E60FEF"/>
    <w:rsid w:val="00E6147A"/>
    <w:rsid w:val="00E61484"/>
    <w:rsid w:val="00E6155D"/>
    <w:rsid w:val="00E618AE"/>
    <w:rsid w:val="00E619AB"/>
    <w:rsid w:val="00E61DFD"/>
    <w:rsid w:val="00E61F3D"/>
    <w:rsid w:val="00E62883"/>
    <w:rsid w:val="00E630DE"/>
    <w:rsid w:val="00E6377C"/>
    <w:rsid w:val="00E63FBB"/>
    <w:rsid w:val="00E66099"/>
    <w:rsid w:val="00E6680E"/>
    <w:rsid w:val="00E675CF"/>
    <w:rsid w:val="00E67FDD"/>
    <w:rsid w:val="00E7017C"/>
    <w:rsid w:val="00E70DEA"/>
    <w:rsid w:val="00E711D7"/>
    <w:rsid w:val="00E72AFD"/>
    <w:rsid w:val="00E730C7"/>
    <w:rsid w:val="00E73829"/>
    <w:rsid w:val="00E73C28"/>
    <w:rsid w:val="00E745D2"/>
    <w:rsid w:val="00E74C1C"/>
    <w:rsid w:val="00E74EEA"/>
    <w:rsid w:val="00E75DAF"/>
    <w:rsid w:val="00E75F2C"/>
    <w:rsid w:val="00E765C6"/>
    <w:rsid w:val="00E76FF8"/>
    <w:rsid w:val="00E7751C"/>
    <w:rsid w:val="00E801F1"/>
    <w:rsid w:val="00E801FF"/>
    <w:rsid w:val="00E80A67"/>
    <w:rsid w:val="00E80E1F"/>
    <w:rsid w:val="00E815E1"/>
    <w:rsid w:val="00E817F1"/>
    <w:rsid w:val="00E83C5B"/>
    <w:rsid w:val="00E83D0C"/>
    <w:rsid w:val="00E83E6F"/>
    <w:rsid w:val="00E83F5C"/>
    <w:rsid w:val="00E84B82"/>
    <w:rsid w:val="00E85592"/>
    <w:rsid w:val="00E85AA5"/>
    <w:rsid w:val="00E85F55"/>
    <w:rsid w:val="00E865EC"/>
    <w:rsid w:val="00E866BF"/>
    <w:rsid w:val="00E86C51"/>
    <w:rsid w:val="00E86E11"/>
    <w:rsid w:val="00E87B5E"/>
    <w:rsid w:val="00E90059"/>
    <w:rsid w:val="00E900FF"/>
    <w:rsid w:val="00E90144"/>
    <w:rsid w:val="00E902B0"/>
    <w:rsid w:val="00E902E8"/>
    <w:rsid w:val="00E9130D"/>
    <w:rsid w:val="00E91AFD"/>
    <w:rsid w:val="00E923A7"/>
    <w:rsid w:val="00E92779"/>
    <w:rsid w:val="00E927C9"/>
    <w:rsid w:val="00E9296B"/>
    <w:rsid w:val="00E933A1"/>
    <w:rsid w:val="00E93457"/>
    <w:rsid w:val="00E9351E"/>
    <w:rsid w:val="00E937E2"/>
    <w:rsid w:val="00E93BF1"/>
    <w:rsid w:val="00E94199"/>
    <w:rsid w:val="00E941BC"/>
    <w:rsid w:val="00E948EB"/>
    <w:rsid w:val="00E94C5B"/>
    <w:rsid w:val="00E9538E"/>
    <w:rsid w:val="00E956E4"/>
    <w:rsid w:val="00E95860"/>
    <w:rsid w:val="00E959F1"/>
    <w:rsid w:val="00E95D56"/>
    <w:rsid w:val="00E96365"/>
    <w:rsid w:val="00E964A3"/>
    <w:rsid w:val="00E96D24"/>
    <w:rsid w:val="00E975F6"/>
    <w:rsid w:val="00E97630"/>
    <w:rsid w:val="00E97C19"/>
    <w:rsid w:val="00EA07FC"/>
    <w:rsid w:val="00EA1139"/>
    <w:rsid w:val="00EA184B"/>
    <w:rsid w:val="00EA2117"/>
    <w:rsid w:val="00EA23AC"/>
    <w:rsid w:val="00EA279F"/>
    <w:rsid w:val="00EA27D9"/>
    <w:rsid w:val="00EA3299"/>
    <w:rsid w:val="00EA3635"/>
    <w:rsid w:val="00EA398F"/>
    <w:rsid w:val="00EA424C"/>
    <w:rsid w:val="00EA46CD"/>
    <w:rsid w:val="00EA4CDE"/>
    <w:rsid w:val="00EA5F47"/>
    <w:rsid w:val="00EA6325"/>
    <w:rsid w:val="00EA68F5"/>
    <w:rsid w:val="00EA6A24"/>
    <w:rsid w:val="00EA7C3D"/>
    <w:rsid w:val="00EA7F0F"/>
    <w:rsid w:val="00EB1770"/>
    <w:rsid w:val="00EB1868"/>
    <w:rsid w:val="00EB1B9A"/>
    <w:rsid w:val="00EB22FB"/>
    <w:rsid w:val="00EB2337"/>
    <w:rsid w:val="00EB2FA0"/>
    <w:rsid w:val="00EB2FE9"/>
    <w:rsid w:val="00EB3B1C"/>
    <w:rsid w:val="00EB4B0B"/>
    <w:rsid w:val="00EB4D35"/>
    <w:rsid w:val="00EB4D4F"/>
    <w:rsid w:val="00EB4E59"/>
    <w:rsid w:val="00EB56CE"/>
    <w:rsid w:val="00EB6878"/>
    <w:rsid w:val="00EB6DA3"/>
    <w:rsid w:val="00EB6F0B"/>
    <w:rsid w:val="00EB7C49"/>
    <w:rsid w:val="00EB7FFA"/>
    <w:rsid w:val="00EC05AE"/>
    <w:rsid w:val="00EC069B"/>
    <w:rsid w:val="00EC0E07"/>
    <w:rsid w:val="00EC0FC8"/>
    <w:rsid w:val="00EC19B6"/>
    <w:rsid w:val="00EC1B81"/>
    <w:rsid w:val="00EC1E0E"/>
    <w:rsid w:val="00EC236D"/>
    <w:rsid w:val="00EC25AC"/>
    <w:rsid w:val="00EC2F9C"/>
    <w:rsid w:val="00EC4E54"/>
    <w:rsid w:val="00EC4EE4"/>
    <w:rsid w:val="00EC58F3"/>
    <w:rsid w:val="00EC59D7"/>
    <w:rsid w:val="00EC5E78"/>
    <w:rsid w:val="00EC62E7"/>
    <w:rsid w:val="00EC6B16"/>
    <w:rsid w:val="00EC6D60"/>
    <w:rsid w:val="00EC7251"/>
    <w:rsid w:val="00EC730B"/>
    <w:rsid w:val="00EC755E"/>
    <w:rsid w:val="00EC7B83"/>
    <w:rsid w:val="00ED0B7B"/>
    <w:rsid w:val="00ED1F12"/>
    <w:rsid w:val="00ED23A0"/>
    <w:rsid w:val="00ED2950"/>
    <w:rsid w:val="00ED2951"/>
    <w:rsid w:val="00ED3074"/>
    <w:rsid w:val="00ED4644"/>
    <w:rsid w:val="00ED5A20"/>
    <w:rsid w:val="00ED5B5E"/>
    <w:rsid w:val="00ED5B78"/>
    <w:rsid w:val="00ED5E71"/>
    <w:rsid w:val="00ED67E1"/>
    <w:rsid w:val="00ED7BB7"/>
    <w:rsid w:val="00ED7ECA"/>
    <w:rsid w:val="00EE0848"/>
    <w:rsid w:val="00EE1447"/>
    <w:rsid w:val="00EE15F1"/>
    <w:rsid w:val="00EE1BF1"/>
    <w:rsid w:val="00EE1DC7"/>
    <w:rsid w:val="00EE1ED2"/>
    <w:rsid w:val="00EE2720"/>
    <w:rsid w:val="00EE307C"/>
    <w:rsid w:val="00EE405D"/>
    <w:rsid w:val="00EE44C5"/>
    <w:rsid w:val="00EE4864"/>
    <w:rsid w:val="00EE4D15"/>
    <w:rsid w:val="00EE4F5E"/>
    <w:rsid w:val="00EE50DD"/>
    <w:rsid w:val="00EE5517"/>
    <w:rsid w:val="00EE5578"/>
    <w:rsid w:val="00EE598A"/>
    <w:rsid w:val="00EE5D0B"/>
    <w:rsid w:val="00EE6335"/>
    <w:rsid w:val="00EE6381"/>
    <w:rsid w:val="00EE75F3"/>
    <w:rsid w:val="00EE7744"/>
    <w:rsid w:val="00EE798B"/>
    <w:rsid w:val="00EF02DD"/>
    <w:rsid w:val="00EF03E1"/>
    <w:rsid w:val="00EF132D"/>
    <w:rsid w:val="00EF145E"/>
    <w:rsid w:val="00EF1758"/>
    <w:rsid w:val="00EF265A"/>
    <w:rsid w:val="00EF2BBB"/>
    <w:rsid w:val="00EF377D"/>
    <w:rsid w:val="00EF3B20"/>
    <w:rsid w:val="00EF44B7"/>
    <w:rsid w:val="00EF44CB"/>
    <w:rsid w:val="00EF4527"/>
    <w:rsid w:val="00EF4FB4"/>
    <w:rsid w:val="00EF5659"/>
    <w:rsid w:val="00EF7E71"/>
    <w:rsid w:val="00F00634"/>
    <w:rsid w:val="00F00818"/>
    <w:rsid w:val="00F0082D"/>
    <w:rsid w:val="00F015AB"/>
    <w:rsid w:val="00F02537"/>
    <w:rsid w:val="00F03FA6"/>
    <w:rsid w:val="00F045E0"/>
    <w:rsid w:val="00F04616"/>
    <w:rsid w:val="00F04F20"/>
    <w:rsid w:val="00F05C6F"/>
    <w:rsid w:val="00F066B1"/>
    <w:rsid w:val="00F066F0"/>
    <w:rsid w:val="00F067A0"/>
    <w:rsid w:val="00F0687C"/>
    <w:rsid w:val="00F06B15"/>
    <w:rsid w:val="00F06CBF"/>
    <w:rsid w:val="00F06EE1"/>
    <w:rsid w:val="00F0768B"/>
    <w:rsid w:val="00F07BFF"/>
    <w:rsid w:val="00F07C90"/>
    <w:rsid w:val="00F07F63"/>
    <w:rsid w:val="00F10815"/>
    <w:rsid w:val="00F1087E"/>
    <w:rsid w:val="00F115C2"/>
    <w:rsid w:val="00F11922"/>
    <w:rsid w:val="00F11B16"/>
    <w:rsid w:val="00F1320D"/>
    <w:rsid w:val="00F134F7"/>
    <w:rsid w:val="00F13BD5"/>
    <w:rsid w:val="00F14272"/>
    <w:rsid w:val="00F150A0"/>
    <w:rsid w:val="00F15337"/>
    <w:rsid w:val="00F1553C"/>
    <w:rsid w:val="00F16A7A"/>
    <w:rsid w:val="00F17627"/>
    <w:rsid w:val="00F205AE"/>
    <w:rsid w:val="00F2081E"/>
    <w:rsid w:val="00F20899"/>
    <w:rsid w:val="00F20F8A"/>
    <w:rsid w:val="00F2247B"/>
    <w:rsid w:val="00F225D1"/>
    <w:rsid w:val="00F225E9"/>
    <w:rsid w:val="00F22E52"/>
    <w:rsid w:val="00F22F8F"/>
    <w:rsid w:val="00F23056"/>
    <w:rsid w:val="00F23157"/>
    <w:rsid w:val="00F23F1B"/>
    <w:rsid w:val="00F24E85"/>
    <w:rsid w:val="00F252D9"/>
    <w:rsid w:val="00F25948"/>
    <w:rsid w:val="00F25E6F"/>
    <w:rsid w:val="00F25EA3"/>
    <w:rsid w:val="00F26061"/>
    <w:rsid w:val="00F26A87"/>
    <w:rsid w:val="00F26C4B"/>
    <w:rsid w:val="00F27C7E"/>
    <w:rsid w:val="00F27CD7"/>
    <w:rsid w:val="00F304A4"/>
    <w:rsid w:val="00F3064A"/>
    <w:rsid w:val="00F308EE"/>
    <w:rsid w:val="00F31A88"/>
    <w:rsid w:val="00F31F3B"/>
    <w:rsid w:val="00F32198"/>
    <w:rsid w:val="00F32B0A"/>
    <w:rsid w:val="00F32C69"/>
    <w:rsid w:val="00F3340E"/>
    <w:rsid w:val="00F33DB8"/>
    <w:rsid w:val="00F33F03"/>
    <w:rsid w:val="00F3446D"/>
    <w:rsid w:val="00F345CA"/>
    <w:rsid w:val="00F3580D"/>
    <w:rsid w:val="00F37100"/>
    <w:rsid w:val="00F402F1"/>
    <w:rsid w:val="00F40DD7"/>
    <w:rsid w:val="00F412F9"/>
    <w:rsid w:val="00F4189C"/>
    <w:rsid w:val="00F41C92"/>
    <w:rsid w:val="00F41F2B"/>
    <w:rsid w:val="00F424D1"/>
    <w:rsid w:val="00F42D91"/>
    <w:rsid w:val="00F42E6E"/>
    <w:rsid w:val="00F4335A"/>
    <w:rsid w:val="00F43C1E"/>
    <w:rsid w:val="00F44252"/>
    <w:rsid w:val="00F44911"/>
    <w:rsid w:val="00F44C8B"/>
    <w:rsid w:val="00F45813"/>
    <w:rsid w:val="00F4586F"/>
    <w:rsid w:val="00F45EAC"/>
    <w:rsid w:val="00F46D72"/>
    <w:rsid w:val="00F47F80"/>
    <w:rsid w:val="00F505F1"/>
    <w:rsid w:val="00F512D7"/>
    <w:rsid w:val="00F514E3"/>
    <w:rsid w:val="00F51D7F"/>
    <w:rsid w:val="00F51F76"/>
    <w:rsid w:val="00F525F8"/>
    <w:rsid w:val="00F52E21"/>
    <w:rsid w:val="00F52EC8"/>
    <w:rsid w:val="00F546D7"/>
    <w:rsid w:val="00F54933"/>
    <w:rsid w:val="00F549B5"/>
    <w:rsid w:val="00F54F8D"/>
    <w:rsid w:val="00F5513B"/>
    <w:rsid w:val="00F55479"/>
    <w:rsid w:val="00F55E8B"/>
    <w:rsid w:val="00F560F8"/>
    <w:rsid w:val="00F56640"/>
    <w:rsid w:val="00F576DD"/>
    <w:rsid w:val="00F57AF0"/>
    <w:rsid w:val="00F57BED"/>
    <w:rsid w:val="00F57DC7"/>
    <w:rsid w:val="00F60174"/>
    <w:rsid w:val="00F60198"/>
    <w:rsid w:val="00F603F4"/>
    <w:rsid w:val="00F6046A"/>
    <w:rsid w:val="00F6059E"/>
    <w:rsid w:val="00F608C2"/>
    <w:rsid w:val="00F62045"/>
    <w:rsid w:val="00F621FC"/>
    <w:rsid w:val="00F62218"/>
    <w:rsid w:val="00F626D0"/>
    <w:rsid w:val="00F62B2E"/>
    <w:rsid w:val="00F62B33"/>
    <w:rsid w:val="00F63E68"/>
    <w:rsid w:val="00F64C0D"/>
    <w:rsid w:val="00F65032"/>
    <w:rsid w:val="00F65124"/>
    <w:rsid w:val="00F658E1"/>
    <w:rsid w:val="00F659EA"/>
    <w:rsid w:val="00F65B11"/>
    <w:rsid w:val="00F65DC9"/>
    <w:rsid w:val="00F65E9A"/>
    <w:rsid w:val="00F66258"/>
    <w:rsid w:val="00F663ED"/>
    <w:rsid w:val="00F6688F"/>
    <w:rsid w:val="00F669CD"/>
    <w:rsid w:val="00F66D57"/>
    <w:rsid w:val="00F70731"/>
    <w:rsid w:val="00F72553"/>
    <w:rsid w:val="00F737DB"/>
    <w:rsid w:val="00F73A62"/>
    <w:rsid w:val="00F73BCE"/>
    <w:rsid w:val="00F747E0"/>
    <w:rsid w:val="00F74AFE"/>
    <w:rsid w:val="00F74DBD"/>
    <w:rsid w:val="00F7508A"/>
    <w:rsid w:val="00F7510C"/>
    <w:rsid w:val="00F754DA"/>
    <w:rsid w:val="00F7613A"/>
    <w:rsid w:val="00F7723D"/>
    <w:rsid w:val="00F77B14"/>
    <w:rsid w:val="00F77E0D"/>
    <w:rsid w:val="00F802C8"/>
    <w:rsid w:val="00F80311"/>
    <w:rsid w:val="00F80457"/>
    <w:rsid w:val="00F80BD2"/>
    <w:rsid w:val="00F824D3"/>
    <w:rsid w:val="00F82746"/>
    <w:rsid w:val="00F82E0F"/>
    <w:rsid w:val="00F836F9"/>
    <w:rsid w:val="00F83DC9"/>
    <w:rsid w:val="00F83FFC"/>
    <w:rsid w:val="00F845D7"/>
    <w:rsid w:val="00F84B0F"/>
    <w:rsid w:val="00F85A40"/>
    <w:rsid w:val="00F871B2"/>
    <w:rsid w:val="00F87B72"/>
    <w:rsid w:val="00F87C48"/>
    <w:rsid w:val="00F90226"/>
    <w:rsid w:val="00F90964"/>
    <w:rsid w:val="00F92028"/>
    <w:rsid w:val="00F92279"/>
    <w:rsid w:val="00F9245B"/>
    <w:rsid w:val="00F926AF"/>
    <w:rsid w:val="00F927B4"/>
    <w:rsid w:val="00F92C9B"/>
    <w:rsid w:val="00F932E9"/>
    <w:rsid w:val="00F93A63"/>
    <w:rsid w:val="00F9510A"/>
    <w:rsid w:val="00F95373"/>
    <w:rsid w:val="00FA04EE"/>
    <w:rsid w:val="00FA0557"/>
    <w:rsid w:val="00FA073E"/>
    <w:rsid w:val="00FA087F"/>
    <w:rsid w:val="00FA1256"/>
    <w:rsid w:val="00FA1320"/>
    <w:rsid w:val="00FA1336"/>
    <w:rsid w:val="00FA19F8"/>
    <w:rsid w:val="00FA1B38"/>
    <w:rsid w:val="00FA2415"/>
    <w:rsid w:val="00FA2B55"/>
    <w:rsid w:val="00FA332A"/>
    <w:rsid w:val="00FA3760"/>
    <w:rsid w:val="00FA4D7D"/>
    <w:rsid w:val="00FA50D1"/>
    <w:rsid w:val="00FA73D7"/>
    <w:rsid w:val="00FA7EE8"/>
    <w:rsid w:val="00FA7FE7"/>
    <w:rsid w:val="00FB1B6B"/>
    <w:rsid w:val="00FB1F30"/>
    <w:rsid w:val="00FB2752"/>
    <w:rsid w:val="00FB30F8"/>
    <w:rsid w:val="00FB402D"/>
    <w:rsid w:val="00FB416D"/>
    <w:rsid w:val="00FB4D21"/>
    <w:rsid w:val="00FB5341"/>
    <w:rsid w:val="00FB5840"/>
    <w:rsid w:val="00FB6037"/>
    <w:rsid w:val="00FB695B"/>
    <w:rsid w:val="00FB762B"/>
    <w:rsid w:val="00FC0C7E"/>
    <w:rsid w:val="00FC1588"/>
    <w:rsid w:val="00FC21A7"/>
    <w:rsid w:val="00FC2F64"/>
    <w:rsid w:val="00FC31CA"/>
    <w:rsid w:val="00FC336D"/>
    <w:rsid w:val="00FC4101"/>
    <w:rsid w:val="00FC55EC"/>
    <w:rsid w:val="00FC5684"/>
    <w:rsid w:val="00FC6476"/>
    <w:rsid w:val="00FC690D"/>
    <w:rsid w:val="00FC6ADA"/>
    <w:rsid w:val="00FC6F56"/>
    <w:rsid w:val="00FC6FB9"/>
    <w:rsid w:val="00FC7005"/>
    <w:rsid w:val="00FC70D6"/>
    <w:rsid w:val="00FD0FEB"/>
    <w:rsid w:val="00FD20A6"/>
    <w:rsid w:val="00FD301D"/>
    <w:rsid w:val="00FD377C"/>
    <w:rsid w:val="00FD46C4"/>
    <w:rsid w:val="00FD74CA"/>
    <w:rsid w:val="00FD7949"/>
    <w:rsid w:val="00FD7A5B"/>
    <w:rsid w:val="00FE0053"/>
    <w:rsid w:val="00FE015F"/>
    <w:rsid w:val="00FE02D8"/>
    <w:rsid w:val="00FE04B1"/>
    <w:rsid w:val="00FE3AC8"/>
    <w:rsid w:val="00FE495B"/>
    <w:rsid w:val="00FE4FD0"/>
    <w:rsid w:val="00FE5CC7"/>
    <w:rsid w:val="00FE6665"/>
    <w:rsid w:val="00FE6CC5"/>
    <w:rsid w:val="00FE6DBE"/>
    <w:rsid w:val="00FE7222"/>
    <w:rsid w:val="00FE7DA3"/>
    <w:rsid w:val="00FF0B94"/>
    <w:rsid w:val="00FF12D4"/>
    <w:rsid w:val="00FF1395"/>
    <w:rsid w:val="00FF153E"/>
    <w:rsid w:val="00FF1805"/>
    <w:rsid w:val="00FF18BA"/>
    <w:rsid w:val="00FF1F56"/>
    <w:rsid w:val="00FF2A1F"/>
    <w:rsid w:val="00FF522C"/>
    <w:rsid w:val="00FF52E3"/>
    <w:rsid w:val="00FF5496"/>
    <w:rsid w:val="00FF5F4E"/>
    <w:rsid w:val="00FF7646"/>
    <w:rsid w:val="00FF7F6D"/>
    <w:rsid w:val="00FF7FF5"/>
    <w:rsid w:val="01F479EB"/>
    <w:rsid w:val="03FED75A"/>
    <w:rsid w:val="049EE8A0"/>
    <w:rsid w:val="06069B2C"/>
    <w:rsid w:val="0B286D7D"/>
    <w:rsid w:val="0CC3761F"/>
    <w:rsid w:val="0E4287B6"/>
    <w:rsid w:val="102C05DA"/>
    <w:rsid w:val="10D4C7F6"/>
    <w:rsid w:val="1191BD3E"/>
    <w:rsid w:val="138D4A1F"/>
    <w:rsid w:val="17F77DA5"/>
    <w:rsid w:val="1833C2FB"/>
    <w:rsid w:val="1938EE5B"/>
    <w:rsid w:val="1C5766C0"/>
    <w:rsid w:val="1D016D67"/>
    <w:rsid w:val="1D5C096F"/>
    <w:rsid w:val="1D5D347A"/>
    <w:rsid w:val="1DA71CF5"/>
    <w:rsid w:val="1E4ACAA8"/>
    <w:rsid w:val="1F96A48B"/>
    <w:rsid w:val="201092A4"/>
    <w:rsid w:val="217756B6"/>
    <w:rsid w:val="25417D20"/>
    <w:rsid w:val="27E7C72A"/>
    <w:rsid w:val="27EA2FA2"/>
    <w:rsid w:val="285486F3"/>
    <w:rsid w:val="2877A955"/>
    <w:rsid w:val="28922D5F"/>
    <w:rsid w:val="29DCFB17"/>
    <w:rsid w:val="2A92B787"/>
    <w:rsid w:val="2C6AF31E"/>
    <w:rsid w:val="2CF7AB39"/>
    <w:rsid w:val="309C52D6"/>
    <w:rsid w:val="3110E5AF"/>
    <w:rsid w:val="329A0AD9"/>
    <w:rsid w:val="32D34C43"/>
    <w:rsid w:val="354C796A"/>
    <w:rsid w:val="35E57710"/>
    <w:rsid w:val="37056D3C"/>
    <w:rsid w:val="386EE346"/>
    <w:rsid w:val="3896E6DD"/>
    <w:rsid w:val="3C348D53"/>
    <w:rsid w:val="3E8C0BEE"/>
    <w:rsid w:val="3F67485F"/>
    <w:rsid w:val="3FEA1D98"/>
    <w:rsid w:val="409C57EE"/>
    <w:rsid w:val="41C18C04"/>
    <w:rsid w:val="42E7A94E"/>
    <w:rsid w:val="4397ACC6"/>
    <w:rsid w:val="43AB408F"/>
    <w:rsid w:val="43AF9F20"/>
    <w:rsid w:val="46CDE343"/>
    <w:rsid w:val="46F8E60D"/>
    <w:rsid w:val="4704F95A"/>
    <w:rsid w:val="4A649F70"/>
    <w:rsid w:val="4AC88CD3"/>
    <w:rsid w:val="4C4AC395"/>
    <w:rsid w:val="4D64939E"/>
    <w:rsid w:val="4DEE3491"/>
    <w:rsid w:val="4F41CF11"/>
    <w:rsid w:val="4F533BC6"/>
    <w:rsid w:val="4FB62ACF"/>
    <w:rsid w:val="52A8EA77"/>
    <w:rsid w:val="535DDD6D"/>
    <w:rsid w:val="56031E1B"/>
    <w:rsid w:val="58B7005D"/>
    <w:rsid w:val="58E83B91"/>
    <w:rsid w:val="595F5B95"/>
    <w:rsid w:val="5A245EA3"/>
    <w:rsid w:val="5AE2D801"/>
    <w:rsid w:val="5DF8B0BD"/>
    <w:rsid w:val="5E174A73"/>
    <w:rsid w:val="5F5ECB33"/>
    <w:rsid w:val="5F81F075"/>
    <w:rsid w:val="610B0EB2"/>
    <w:rsid w:val="6120E742"/>
    <w:rsid w:val="641EB123"/>
    <w:rsid w:val="64FF57A0"/>
    <w:rsid w:val="65A4C379"/>
    <w:rsid w:val="6A01A6E9"/>
    <w:rsid w:val="6C109AAB"/>
    <w:rsid w:val="6D23AC1E"/>
    <w:rsid w:val="6D420736"/>
    <w:rsid w:val="6DF7BAEF"/>
    <w:rsid w:val="6E702C36"/>
    <w:rsid w:val="6F16F6F4"/>
    <w:rsid w:val="721EF622"/>
    <w:rsid w:val="73C55D84"/>
    <w:rsid w:val="74A5679D"/>
    <w:rsid w:val="75058DD8"/>
    <w:rsid w:val="75998F37"/>
    <w:rsid w:val="76507A97"/>
    <w:rsid w:val="79553422"/>
    <w:rsid w:val="7B7DE6BE"/>
    <w:rsid w:val="7BCB61B0"/>
    <w:rsid w:val="7C5619D7"/>
    <w:rsid w:val="7CB442C0"/>
    <w:rsid w:val="7CE30EAE"/>
    <w:rsid w:val="7E13D306"/>
    <w:rsid w:val="7E818E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41284"/>
  <w15:docId w15:val="{C8CCEEE9-CAA9-49A6-B48D-5F841C1A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before="24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232"/>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after="0" w:line="276" w:lineRule="auto"/>
      <w:outlineLvl w:val="4"/>
    </w:pPr>
    <w:rPr>
      <w:bCs w:val="0"/>
      <w:iCs/>
      <w:color w:val="4D4D4D" w:themeColor="accent6"/>
      <w:sz w:val="25"/>
    </w:rPr>
  </w:style>
  <w:style w:type="paragraph" w:styleId="Heading6">
    <w:name w:val="heading 6"/>
    <w:basedOn w:val="HeadingBase"/>
    <w:next w:val="Normal"/>
    <w:link w:val="Heading6Char"/>
    <w:rsid w:val="00296BB1"/>
    <w:pPr>
      <w:spacing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aliases w:val="Body,Bullet + line,b,b + line,b1,level 1,BodyNum,Bullet Char1,Bullet Char1 Char Char Char,Bullet Char1 Char Char Char Char,Bullet Char1 Char Char Char Char Char,b1 Char Char Char,bulleted"/>
    <w:basedOn w:val="Normal"/>
    <w:link w:val="BulletChar"/>
    <w:qFormat/>
    <w:rsid w:val="00D54098"/>
    <w:pPr>
      <w:numPr>
        <w:numId w:val="10"/>
      </w:numPr>
      <w:tabs>
        <w:tab w:val="clear" w:pos="520"/>
      </w:tabs>
      <w:spacing w:before="120" w:after="60" w:line="276" w:lineRule="auto"/>
    </w:pPr>
  </w:style>
  <w:style w:type="paragraph" w:customStyle="1" w:styleId="ChartandTableFootnoteAlpha">
    <w:name w:val="Chart and Table Footnote Alpha"/>
    <w:rsid w:val="0039150C"/>
    <w:pPr>
      <w:numPr>
        <w:numId w:val="6"/>
      </w:numPr>
      <w:tabs>
        <w:tab w:val="num" w:pos="284"/>
      </w:tabs>
      <w:spacing w:before="40" w:after="40"/>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000000" w:themeColor="text2"/>
      <w:sz w:val="32"/>
    </w:rPr>
  </w:style>
  <w:style w:type="paragraph" w:customStyle="1" w:styleId="Dash">
    <w:name w:val="Dash"/>
    <w:basedOn w:val="Normal"/>
    <w:link w:val="DashChar"/>
    <w:qFormat/>
    <w:rsid w:val="00D54098"/>
    <w:pPr>
      <w:numPr>
        <w:ilvl w:val="1"/>
        <w:numId w:val="10"/>
      </w:numPr>
      <w:spacing w:before="120" w:after="120"/>
    </w:pPr>
  </w:style>
  <w:style w:type="paragraph" w:customStyle="1" w:styleId="DoubleDot">
    <w:name w:val="Double Dot"/>
    <w:basedOn w:val="Normal"/>
    <w:link w:val="DoubleDotChar"/>
    <w:qFormat/>
    <w:rsid w:val="00D54098"/>
    <w:pPr>
      <w:numPr>
        <w:ilvl w:val="2"/>
        <w:numId w:val="10"/>
      </w:numPr>
      <w:tabs>
        <w:tab w:val="clear" w:pos="1088"/>
      </w:tabs>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5"/>
      </w:numPr>
      <w:spacing w:before="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5F5F5F"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5F5F5F"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000000"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1"/>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Mention">
    <w:name w:val="Mention"/>
    <w:basedOn w:val="DefaultParagraphFont"/>
    <w:uiPriority w:val="99"/>
    <w:unhideWhenUsed/>
    <w:rsid w:val="00EA6325"/>
    <w:rPr>
      <w:color w:val="2B579A"/>
      <w:shd w:val="clear" w:color="auto" w:fill="E1DFDD"/>
    </w:rPr>
  </w:style>
  <w:style w:type="paragraph" w:styleId="NormalWeb">
    <w:name w:val="Normal (Web)"/>
    <w:basedOn w:val="Normal"/>
    <w:uiPriority w:val="99"/>
    <w:unhideWhenUsed/>
    <w:rsid w:val="005E1CC4"/>
    <w:pPr>
      <w:spacing w:before="100" w:beforeAutospacing="1" w:after="100" w:afterAutospacing="1"/>
    </w:pPr>
    <w:rPr>
      <w:rFonts w:ascii="Times New Roman" w:hAnsi="Times New Roman"/>
      <w:color w:val="auto"/>
      <w:sz w:val="24"/>
      <w:szCs w:val="24"/>
    </w:rPr>
  </w:style>
  <w:style w:type="character" w:customStyle="1" w:styleId="ui-provider">
    <w:name w:val="ui-provider"/>
    <w:basedOn w:val="DefaultParagraphFont"/>
    <w:rsid w:val="00233327"/>
  </w:style>
  <w:style w:type="paragraph" w:styleId="Revision">
    <w:name w:val="Revision"/>
    <w:hidden/>
    <w:uiPriority w:val="99"/>
    <w:semiHidden/>
    <w:rsid w:val="00BB6380"/>
    <w:pPr>
      <w:spacing w:after="0"/>
    </w:pPr>
    <w:rPr>
      <w:rFonts w:eastAsia="Times New Roman" w:cs="Times New Roman"/>
      <w:color w:val="000000" w:themeColor="text1"/>
      <w:szCs w:val="20"/>
      <w:lang w:eastAsia="en-AU"/>
    </w:rPr>
  </w:style>
  <w:style w:type="character" w:styleId="FollowedHyperlink">
    <w:name w:val="FollowedHyperlink"/>
    <w:basedOn w:val="DefaultParagraphFont"/>
    <w:uiPriority w:val="99"/>
    <w:semiHidden/>
    <w:unhideWhenUsed/>
    <w:rsid w:val="00AA3769"/>
    <w:rPr>
      <w:color w:val="919191" w:themeColor="followedHyperlink"/>
      <w:u w:val="single"/>
    </w:rPr>
  </w:style>
  <w:style w:type="character" w:styleId="UnresolvedMention">
    <w:name w:val="Unresolved Mention"/>
    <w:basedOn w:val="DefaultParagraphFont"/>
    <w:uiPriority w:val="99"/>
    <w:semiHidden/>
    <w:unhideWhenUsed/>
    <w:rsid w:val="00AE5F90"/>
    <w:rPr>
      <w:color w:val="605E5C"/>
      <w:shd w:val="clear" w:color="auto" w:fill="E1DFDD"/>
    </w:rPr>
  </w:style>
  <w:style w:type="paragraph" w:customStyle="1" w:styleId="Default">
    <w:name w:val="Default"/>
    <w:rsid w:val="00FD0FEB"/>
    <w:pPr>
      <w:autoSpaceDE w:val="0"/>
      <w:autoSpaceDN w:val="0"/>
      <w:adjustRightInd w:val="0"/>
      <w:spacing w:after="0"/>
    </w:pPr>
    <w:rPr>
      <w:rFonts w:ascii="Book Antiqua" w:hAnsi="Book Antiqua" w:cs="Book Antiqua"/>
      <w:color w:val="000000"/>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3484D"/>
    <w:rPr>
      <w:rFonts w:eastAsia="Times New Roman" w:cs="Times New Roman"/>
      <w:color w:val="000000" w:themeColor="text1"/>
      <w:szCs w:val="20"/>
      <w:lang w:eastAsia="en-AU"/>
    </w:rPr>
  </w:style>
  <w:style w:type="character" w:styleId="Strong">
    <w:name w:val="Strong"/>
    <w:basedOn w:val="DefaultParagraphFont"/>
    <w:uiPriority w:val="22"/>
    <w:qFormat/>
    <w:rsid w:val="005F304C"/>
    <w:rPr>
      <w:b/>
      <w:bCs/>
    </w:rPr>
  </w:style>
  <w:style w:type="paragraph" w:customStyle="1" w:styleId="pf0">
    <w:name w:val="pf0"/>
    <w:basedOn w:val="Normal"/>
    <w:rsid w:val="00AB48B7"/>
    <w:pPr>
      <w:spacing w:before="100" w:beforeAutospacing="1" w:after="100" w:afterAutospacing="1"/>
    </w:pPr>
    <w:rPr>
      <w:rFonts w:ascii="Times New Roman" w:hAnsi="Times New Roman"/>
      <w:color w:val="auto"/>
      <w:sz w:val="24"/>
      <w:szCs w:val="24"/>
    </w:rPr>
  </w:style>
  <w:style w:type="character" w:customStyle="1" w:styleId="cf01">
    <w:name w:val="cf01"/>
    <w:basedOn w:val="DefaultParagraphFont"/>
    <w:rsid w:val="00AB48B7"/>
    <w:rPr>
      <w:rFonts w:ascii="Segoe UI" w:hAnsi="Segoe UI" w:cs="Segoe UI" w:hint="default"/>
      <w:color w:val="FF0000"/>
      <w:sz w:val="18"/>
      <w:szCs w:val="18"/>
    </w:rPr>
  </w:style>
  <w:style w:type="character" w:styleId="Emphasis">
    <w:name w:val="Emphasis"/>
    <w:basedOn w:val="DefaultParagraphFont"/>
    <w:uiPriority w:val="20"/>
    <w:rsid w:val="00FD79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68653">
      <w:bodyDiv w:val="1"/>
      <w:marLeft w:val="0"/>
      <w:marRight w:val="0"/>
      <w:marTop w:val="0"/>
      <w:marBottom w:val="0"/>
      <w:divBdr>
        <w:top w:val="none" w:sz="0" w:space="0" w:color="auto"/>
        <w:left w:val="none" w:sz="0" w:space="0" w:color="auto"/>
        <w:bottom w:val="none" w:sz="0" w:space="0" w:color="auto"/>
        <w:right w:val="none" w:sz="0" w:space="0" w:color="auto"/>
      </w:divBdr>
    </w:div>
    <w:div w:id="28531169">
      <w:bodyDiv w:val="1"/>
      <w:marLeft w:val="0"/>
      <w:marRight w:val="0"/>
      <w:marTop w:val="0"/>
      <w:marBottom w:val="0"/>
      <w:divBdr>
        <w:top w:val="none" w:sz="0" w:space="0" w:color="auto"/>
        <w:left w:val="none" w:sz="0" w:space="0" w:color="auto"/>
        <w:bottom w:val="none" w:sz="0" w:space="0" w:color="auto"/>
        <w:right w:val="none" w:sz="0" w:space="0" w:color="auto"/>
      </w:divBdr>
    </w:div>
    <w:div w:id="196965840">
      <w:bodyDiv w:val="1"/>
      <w:marLeft w:val="0"/>
      <w:marRight w:val="0"/>
      <w:marTop w:val="0"/>
      <w:marBottom w:val="0"/>
      <w:divBdr>
        <w:top w:val="none" w:sz="0" w:space="0" w:color="auto"/>
        <w:left w:val="none" w:sz="0" w:space="0" w:color="auto"/>
        <w:bottom w:val="none" w:sz="0" w:space="0" w:color="auto"/>
        <w:right w:val="none" w:sz="0" w:space="0" w:color="auto"/>
      </w:divBdr>
    </w:div>
    <w:div w:id="233517504">
      <w:bodyDiv w:val="1"/>
      <w:marLeft w:val="0"/>
      <w:marRight w:val="0"/>
      <w:marTop w:val="0"/>
      <w:marBottom w:val="0"/>
      <w:divBdr>
        <w:top w:val="none" w:sz="0" w:space="0" w:color="auto"/>
        <w:left w:val="none" w:sz="0" w:space="0" w:color="auto"/>
        <w:bottom w:val="none" w:sz="0" w:space="0" w:color="auto"/>
        <w:right w:val="none" w:sz="0" w:space="0" w:color="auto"/>
      </w:divBdr>
    </w:div>
    <w:div w:id="377974599">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87210239">
      <w:bodyDiv w:val="1"/>
      <w:marLeft w:val="0"/>
      <w:marRight w:val="0"/>
      <w:marTop w:val="0"/>
      <w:marBottom w:val="0"/>
      <w:divBdr>
        <w:top w:val="none" w:sz="0" w:space="0" w:color="auto"/>
        <w:left w:val="none" w:sz="0" w:space="0" w:color="auto"/>
        <w:bottom w:val="none" w:sz="0" w:space="0" w:color="auto"/>
        <w:right w:val="none" w:sz="0" w:space="0" w:color="auto"/>
      </w:divBdr>
    </w:div>
    <w:div w:id="503134934">
      <w:bodyDiv w:val="1"/>
      <w:marLeft w:val="0"/>
      <w:marRight w:val="0"/>
      <w:marTop w:val="0"/>
      <w:marBottom w:val="0"/>
      <w:divBdr>
        <w:top w:val="none" w:sz="0" w:space="0" w:color="auto"/>
        <w:left w:val="none" w:sz="0" w:space="0" w:color="auto"/>
        <w:bottom w:val="none" w:sz="0" w:space="0" w:color="auto"/>
        <w:right w:val="none" w:sz="0" w:space="0" w:color="auto"/>
      </w:divBdr>
    </w:div>
    <w:div w:id="514154260">
      <w:bodyDiv w:val="1"/>
      <w:marLeft w:val="0"/>
      <w:marRight w:val="0"/>
      <w:marTop w:val="0"/>
      <w:marBottom w:val="0"/>
      <w:divBdr>
        <w:top w:val="none" w:sz="0" w:space="0" w:color="auto"/>
        <w:left w:val="none" w:sz="0" w:space="0" w:color="auto"/>
        <w:bottom w:val="none" w:sz="0" w:space="0" w:color="auto"/>
        <w:right w:val="none" w:sz="0" w:space="0" w:color="auto"/>
      </w:divBdr>
    </w:div>
    <w:div w:id="546378785">
      <w:bodyDiv w:val="1"/>
      <w:marLeft w:val="0"/>
      <w:marRight w:val="0"/>
      <w:marTop w:val="0"/>
      <w:marBottom w:val="0"/>
      <w:divBdr>
        <w:top w:val="none" w:sz="0" w:space="0" w:color="auto"/>
        <w:left w:val="none" w:sz="0" w:space="0" w:color="auto"/>
        <w:bottom w:val="none" w:sz="0" w:space="0" w:color="auto"/>
        <w:right w:val="none" w:sz="0" w:space="0" w:color="auto"/>
      </w:divBdr>
    </w:div>
    <w:div w:id="572542969">
      <w:bodyDiv w:val="1"/>
      <w:marLeft w:val="0"/>
      <w:marRight w:val="0"/>
      <w:marTop w:val="0"/>
      <w:marBottom w:val="0"/>
      <w:divBdr>
        <w:top w:val="none" w:sz="0" w:space="0" w:color="auto"/>
        <w:left w:val="none" w:sz="0" w:space="0" w:color="auto"/>
        <w:bottom w:val="none" w:sz="0" w:space="0" w:color="auto"/>
        <w:right w:val="none" w:sz="0" w:space="0" w:color="auto"/>
      </w:divBdr>
    </w:div>
    <w:div w:id="693725909">
      <w:bodyDiv w:val="1"/>
      <w:marLeft w:val="0"/>
      <w:marRight w:val="0"/>
      <w:marTop w:val="0"/>
      <w:marBottom w:val="0"/>
      <w:divBdr>
        <w:top w:val="none" w:sz="0" w:space="0" w:color="auto"/>
        <w:left w:val="none" w:sz="0" w:space="0" w:color="auto"/>
        <w:bottom w:val="none" w:sz="0" w:space="0" w:color="auto"/>
        <w:right w:val="none" w:sz="0" w:space="0" w:color="auto"/>
      </w:divBdr>
    </w:div>
    <w:div w:id="750469987">
      <w:bodyDiv w:val="1"/>
      <w:marLeft w:val="0"/>
      <w:marRight w:val="0"/>
      <w:marTop w:val="0"/>
      <w:marBottom w:val="0"/>
      <w:divBdr>
        <w:top w:val="none" w:sz="0" w:space="0" w:color="auto"/>
        <w:left w:val="none" w:sz="0" w:space="0" w:color="auto"/>
        <w:bottom w:val="none" w:sz="0" w:space="0" w:color="auto"/>
        <w:right w:val="none" w:sz="0" w:space="0" w:color="auto"/>
      </w:divBdr>
      <w:divsChild>
        <w:div w:id="268585909">
          <w:marLeft w:val="0"/>
          <w:marRight w:val="0"/>
          <w:marTop w:val="0"/>
          <w:marBottom w:val="0"/>
          <w:divBdr>
            <w:top w:val="none" w:sz="0" w:space="0" w:color="auto"/>
            <w:left w:val="none" w:sz="0" w:space="0" w:color="auto"/>
            <w:bottom w:val="none" w:sz="0" w:space="0" w:color="auto"/>
            <w:right w:val="none" w:sz="0" w:space="0" w:color="auto"/>
          </w:divBdr>
        </w:div>
        <w:div w:id="1898129382">
          <w:marLeft w:val="0"/>
          <w:marRight w:val="0"/>
          <w:marTop w:val="0"/>
          <w:marBottom w:val="0"/>
          <w:divBdr>
            <w:top w:val="none" w:sz="0" w:space="0" w:color="auto"/>
            <w:left w:val="none" w:sz="0" w:space="0" w:color="auto"/>
            <w:bottom w:val="none" w:sz="0" w:space="0" w:color="auto"/>
            <w:right w:val="none" w:sz="0" w:space="0" w:color="auto"/>
          </w:divBdr>
          <w:divsChild>
            <w:div w:id="1477453993">
              <w:marLeft w:val="0"/>
              <w:marRight w:val="0"/>
              <w:marTop w:val="0"/>
              <w:marBottom w:val="0"/>
              <w:divBdr>
                <w:top w:val="none" w:sz="0" w:space="0" w:color="auto"/>
                <w:left w:val="none" w:sz="0" w:space="0" w:color="auto"/>
                <w:bottom w:val="none" w:sz="0" w:space="0" w:color="auto"/>
                <w:right w:val="none" w:sz="0" w:space="0" w:color="auto"/>
              </w:divBdr>
              <w:divsChild>
                <w:div w:id="706414701">
                  <w:marLeft w:val="0"/>
                  <w:marRight w:val="0"/>
                  <w:marTop w:val="0"/>
                  <w:marBottom w:val="0"/>
                  <w:divBdr>
                    <w:top w:val="none" w:sz="0" w:space="0" w:color="auto"/>
                    <w:left w:val="none" w:sz="0" w:space="0" w:color="auto"/>
                    <w:bottom w:val="none" w:sz="0" w:space="0" w:color="auto"/>
                    <w:right w:val="none" w:sz="0" w:space="0" w:color="auto"/>
                  </w:divBdr>
                  <w:divsChild>
                    <w:div w:id="20404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108112795">
      <w:bodyDiv w:val="1"/>
      <w:marLeft w:val="0"/>
      <w:marRight w:val="0"/>
      <w:marTop w:val="0"/>
      <w:marBottom w:val="0"/>
      <w:divBdr>
        <w:top w:val="none" w:sz="0" w:space="0" w:color="auto"/>
        <w:left w:val="none" w:sz="0" w:space="0" w:color="auto"/>
        <w:bottom w:val="none" w:sz="0" w:space="0" w:color="auto"/>
        <w:right w:val="none" w:sz="0" w:space="0" w:color="auto"/>
      </w:divBdr>
    </w:div>
    <w:div w:id="1321426950">
      <w:bodyDiv w:val="1"/>
      <w:marLeft w:val="0"/>
      <w:marRight w:val="0"/>
      <w:marTop w:val="0"/>
      <w:marBottom w:val="0"/>
      <w:divBdr>
        <w:top w:val="none" w:sz="0" w:space="0" w:color="auto"/>
        <w:left w:val="none" w:sz="0" w:space="0" w:color="auto"/>
        <w:bottom w:val="none" w:sz="0" w:space="0" w:color="auto"/>
        <w:right w:val="none" w:sz="0" w:space="0" w:color="auto"/>
      </w:divBdr>
    </w:div>
    <w:div w:id="1513296931">
      <w:bodyDiv w:val="1"/>
      <w:marLeft w:val="0"/>
      <w:marRight w:val="0"/>
      <w:marTop w:val="0"/>
      <w:marBottom w:val="0"/>
      <w:divBdr>
        <w:top w:val="none" w:sz="0" w:space="0" w:color="auto"/>
        <w:left w:val="none" w:sz="0" w:space="0" w:color="auto"/>
        <w:bottom w:val="none" w:sz="0" w:space="0" w:color="auto"/>
        <w:right w:val="none" w:sz="0" w:space="0" w:color="auto"/>
      </w:divBdr>
    </w:div>
    <w:div w:id="1638561277">
      <w:bodyDiv w:val="1"/>
      <w:marLeft w:val="0"/>
      <w:marRight w:val="0"/>
      <w:marTop w:val="0"/>
      <w:marBottom w:val="0"/>
      <w:divBdr>
        <w:top w:val="none" w:sz="0" w:space="0" w:color="auto"/>
        <w:left w:val="none" w:sz="0" w:space="0" w:color="auto"/>
        <w:bottom w:val="none" w:sz="0" w:space="0" w:color="auto"/>
        <w:right w:val="none" w:sz="0" w:space="0" w:color="auto"/>
      </w:divBdr>
    </w:div>
    <w:div w:id="1762145380">
      <w:bodyDiv w:val="1"/>
      <w:marLeft w:val="0"/>
      <w:marRight w:val="0"/>
      <w:marTop w:val="0"/>
      <w:marBottom w:val="0"/>
      <w:divBdr>
        <w:top w:val="none" w:sz="0" w:space="0" w:color="auto"/>
        <w:left w:val="none" w:sz="0" w:space="0" w:color="auto"/>
        <w:bottom w:val="none" w:sz="0" w:space="0" w:color="auto"/>
        <w:right w:val="none" w:sz="0" w:space="0" w:color="auto"/>
      </w:divBdr>
    </w:div>
    <w:div w:id="1824085489">
      <w:bodyDiv w:val="1"/>
      <w:marLeft w:val="0"/>
      <w:marRight w:val="0"/>
      <w:marTop w:val="0"/>
      <w:marBottom w:val="0"/>
      <w:divBdr>
        <w:top w:val="none" w:sz="0" w:space="0" w:color="auto"/>
        <w:left w:val="none" w:sz="0" w:space="0" w:color="auto"/>
        <w:bottom w:val="none" w:sz="0" w:space="0" w:color="auto"/>
        <w:right w:val="none" w:sz="0" w:space="0" w:color="auto"/>
      </w:divBdr>
    </w:div>
    <w:div w:id="1917321567">
      <w:bodyDiv w:val="1"/>
      <w:marLeft w:val="0"/>
      <w:marRight w:val="0"/>
      <w:marTop w:val="0"/>
      <w:marBottom w:val="0"/>
      <w:divBdr>
        <w:top w:val="none" w:sz="0" w:space="0" w:color="auto"/>
        <w:left w:val="none" w:sz="0" w:space="0" w:color="auto"/>
        <w:bottom w:val="none" w:sz="0" w:space="0" w:color="auto"/>
        <w:right w:val="none" w:sz="0" w:space="0" w:color="auto"/>
      </w:divBdr>
    </w:div>
    <w:div w:id="1985892744">
      <w:bodyDiv w:val="1"/>
      <w:marLeft w:val="0"/>
      <w:marRight w:val="0"/>
      <w:marTop w:val="0"/>
      <w:marBottom w:val="0"/>
      <w:divBdr>
        <w:top w:val="none" w:sz="0" w:space="0" w:color="auto"/>
        <w:left w:val="none" w:sz="0" w:space="0" w:color="auto"/>
        <w:bottom w:val="none" w:sz="0" w:space="0" w:color="auto"/>
        <w:right w:val="none" w:sz="0" w:space="0" w:color="auto"/>
      </w:divBdr>
    </w:div>
    <w:div w:id="2002658930">
      <w:bodyDiv w:val="1"/>
      <w:marLeft w:val="0"/>
      <w:marRight w:val="0"/>
      <w:marTop w:val="0"/>
      <w:marBottom w:val="0"/>
      <w:divBdr>
        <w:top w:val="none" w:sz="0" w:space="0" w:color="auto"/>
        <w:left w:val="none" w:sz="0" w:space="0" w:color="auto"/>
        <w:bottom w:val="none" w:sz="0" w:space="0" w:color="auto"/>
        <w:right w:val="none" w:sz="0" w:space="0" w:color="auto"/>
      </w:divBdr>
    </w:div>
    <w:div w:id="2039819599">
      <w:bodyDiv w:val="1"/>
      <w:marLeft w:val="0"/>
      <w:marRight w:val="0"/>
      <w:marTop w:val="0"/>
      <w:marBottom w:val="0"/>
      <w:divBdr>
        <w:top w:val="none" w:sz="0" w:space="0" w:color="auto"/>
        <w:left w:val="none" w:sz="0" w:space="0" w:color="auto"/>
        <w:bottom w:val="none" w:sz="0" w:space="0" w:color="auto"/>
        <w:right w:val="none" w:sz="0" w:space="0" w:color="auto"/>
      </w:divBdr>
    </w:div>
    <w:div w:id="2051882644">
      <w:bodyDiv w:val="1"/>
      <w:marLeft w:val="0"/>
      <w:marRight w:val="0"/>
      <w:marTop w:val="0"/>
      <w:marBottom w:val="0"/>
      <w:divBdr>
        <w:top w:val="none" w:sz="0" w:space="0" w:color="auto"/>
        <w:left w:val="none" w:sz="0" w:space="0" w:color="auto"/>
        <w:bottom w:val="none" w:sz="0" w:space="0" w:color="auto"/>
        <w:right w:val="none" w:sz="0" w:space="0" w:color="auto"/>
      </w:divBdr>
    </w:div>
    <w:div w:id="2094666160">
      <w:bodyDiv w:val="1"/>
      <w:marLeft w:val="0"/>
      <w:marRight w:val="0"/>
      <w:marTop w:val="0"/>
      <w:marBottom w:val="0"/>
      <w:divBdr>
        <w:top w:val="none" w:sz="0" w:space="0" w:color="auto"/>
        <w:left w:val="none" w:sz="0" w:space="0" w:color="auto"/>
        <w:bottom w:val="none" w:sz="0" w:space="0" w:color="auto"/>
        <w:right w:val="none" w:sz="0" w:space="0" w:color="auto"/>
      </w:divBdr>
      <w:divsChild>
        <w:div w:id="89740007">
          <w:marLeft w:val="0"/>
          <w:marRight w:val="0"/>
          <w:marTop w:val="0"/>
          <w:marBottom w:val="0"/>
          <w:divBdr>
            <w:top w:val="none" w:sz="0" w:space="0" w:color="auto"/>
            <w:left w:val="none" w:sz="0" w:space="0" w:color="auto"/>
            <w:bottom w:val="none" w:sz="0" w:space="0" w:color="auto"/>
            <w:right w:val="none" w:sz="0" w:space="0" w:color="auto"/>
          </w:divBdr>
          <w:divsChild>
            <w:div w:id="982543828">
              <w:marLeft w:val="0"/>
              <w:marRight w:val="0"/>
              <w:marTop w:val="0"/>
              <w:marBottom w:val="0"/>
              <w:divBdr>
                <w:top w:val="none" w:sz="0" w:space="0" w:color="auto"/>
                <w:left w:val="none" w:sz="0" w:space="0" w:color="auto"/>
                <w:bottom w:val="none" w:sz="0" w:space="0" w:color="auto"/>
                <w:right w:val="none" w:sz="0" w:space="0" w:color="auto"/>
              </w:divBdr>
              <w:divsChild>
                <w:div w:id="422454349">
                  <w:marLeft w:val="0"/>
                  <w:marRight w:val="0"/>
                  <w:marTop w:val="0"/>
                  <w:marBottom w:val="0"/>
                  <w:divBdr>
                    <w:top w:val="none" w:sz="0" w:space="0" w:color="auto"/>
                    <w:left w:val="none" w:sz="0" w:space="0" w:color="auto"/>
                    <w:bottom w:val="none" w:sz="0" w:space="0" w:color="auto"/>
                    <w:right w:val="none" w:sz="0" w:space="0" w:color="auto"/>
                  </w:divBdr>
                  <w:divsChild>
                    <w:div w:id="18708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pmc.gov.au/government/commonwealth-coat-arms"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eader" Target="head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creativecommons.org/licenses/by/4.0/legalcode" TargetMode="External"/><Relationship Id="rId23"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media@treasury.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Independent%20A4%20Report.dotm" TargetMode="External"/></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DB53961058C245BEF4AF807FF0A8B5" ma:contentTypeVersion="15" ma:contentTypeDescription="Create a new document." ma:contentTypeScope="" ma:versionID="607cca0e8724715335628ab8acc23d97">
  <xsd:schema xmlns:xsd="http://www.w3.org/2001/XMLSchema" xmlns:xs="http://www.w3.org/2001/XMLSchema" xmlns:p="http://schemas.microsoft.com/office/2006/metadata/properties" xmlns:ns2="3e147bc4-5544-4b94-9088-c1843b0874a1" xmlns:ns3="0af6d21a-2057-4de5-a5c0-a1d89562576d" targetNamespace="http://schemas.microsoft.com/office/2006/metadata/properties" ma:root="true" ma:fieldsID="b274b6162619dcf681b8d4864ae5e652" ns2:_="" ns3:_="">
    <xsd:import namespace="3e147bc4-5544-4b94-9088-c1843b0874a1"/>
    <xsd:import namespace="0af6d21a-2057-4de5-a5c0-a1d8956257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Versioncategory" minOccurs="0"/>
                <xsd:element ref="ns2:lcf76f155ced4ddcb4097134ff3c332f" minOccurs="0"/>
                <xsd:element ref="ns3:TaxCatchAll" minOccurs="0"/>
                <xsd:element ref="ns2:MediaServiceOCR" minOccurs="0"/>
                <xsd:element ref="ns2:MediaServiceBillingMetadata"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47bc4-5544-4b94-9088-c1843b0874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Versioncategory" ma:index="16" nillable="true" ma:displayName="Version category" ma:format="Dropdown" ma:internalName="Versioncategory">
      <xsd:complexType>
        <xsd:complexContent>
          <xsd:extension base="dms:MultiChoice">
            <xsd:sequence>
              <xsd:element name="Value" maxOccurs="unbounded" minOccurs="0" nillable="true">
                <xsd:simpleType>
                  <xsd:restriction base="dms:Choice">
                    <xsd:enumeration value="Original version"/>
                    <xsd:enumeration value="Committee member input"/>
                    <xsd:enumeration value="Current version"/>
                    <xsd:enumeration value="Email"/>
                    <xsd:enumeration value="Consolidated version"/>
                    <xsd:enumeration value="Final version"/>
                    <xsd:enumeration value="Tracker"/>
                    <xsd:enumeration value="DSS input"/>
                    <xsd:enumeration value="Superseded version"/>
                    <xsd:enumeration value="CoP paper"/>
                    <xsd:enumeration value="Dennis"/>
                  </xsd:restriction>
                </xsd:simple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element name="Comments" ma:index="22" nillable="true" ma:displayName="Comments "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f6d21a-2057-4de5-a5c0-a1d89562576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7c56b9-865b-4b75-9589-27b06730f848}" ma:internalName="TaxCatchAll" ma:showField="CatchAllData" ma:web="0af6d21a-2057-4de5-a5c0-a1d8956257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Versioncategory xmlns="3e147bc4-5544-4b94-9088-c1843b0874a1">
      <Value>Current version</Value>
    </Versioncategory>
    <Comments xmlns="3e147bc4-5544-4b94-9088-c1843b0874a1" xsi:nil="true"/>
    <lcf76f155ced4ddcb4097134ff3c332f xmlns="3e147bc4-5544-4b94-9088-c1843b0874a1">
      <Terms xmlns="http://schemas.microsoft.com/office/infopath/2007/PartnerControls"/>
    </lcf76f155ced4ddcb4097134ff3c332f>
    <TaxCatchAll xmlns="0af6d21a-2057-4de5-a5c0-a1d89562576d" xsi:nil="true"/>
  </documentManagement>
</p:properties>
</file>

<file path=customXml/itemProps1.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2.xml><?xml version="1.0" encoding="utf-8"?>
<ds:datastoreItem xmlns:ds="http://schemas.openxmlformats.org/officeDocument/2006/customXml" ds:itemID="{C6C0D108-CC3B-4904-8169-5F048C1052EA}">
  <ds:schemaRefs>
    <ds:schemaRef ds:uri="http://schemas.microsoft.com/sharepoint/v3/contenttype/forms"/>
  </ds:schemaRefs>
</ds:datastoreItem>
</file>

<file path=customXml/itemProps3.xml><?xml version="1.0" encoding="utf-8"?>
<ds:datastoreItem xmlns:ds="http://schemas.openxmlformats.org/officeDocument/2006/customXml" ds:itemID="{F0BEC70A-C84F-4BEF-AF33-85F29A891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47bc4-5544-4b94-9088-c1843b0874a1"/>
    <ds:schemaRef ds:uri="0af6d21a-2057-4de5-a5c0-a1d8956257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849D50-DB46-4C2D-A313-90FF0DB20F49}">
  <ds:schemaRefs>
    <ds:schemaRef ds:uri="http://schemas.microsoft.com/office/2006/metadata/properties"/>
    <ds:schemaRef ds:uri="http://schemas.microsoft.com/office/infopath/2007/PartnerControls"/>
    <ds:schemaRef ds:uri="3e147bc4-5544-4b94-9088-c1843b0874a1"/>
    <ds:schemaRef ds:uri="0af6d21a-2057-4de5-a5c0-a1d89562576d"/>
  </ds:schemaRefs>
</ds:datastoreItem>
</file>

<file path=docProps/app.xml><?xml version="1.0" encoding="utf-8"?>
<Properties xmlns="http://schemas.openxmlformats.org/officeDocument/2006/extended-properties" xmlns:vt="http://schemas.openxmlformats.org/officeDocument/2006/docPropsVTypes">
  <Template>Independent A4 Report.dotm</Template>
  <TotalTime>87</TotalTime>
  <Pages>29</Pages>
  <Words>10777</Words>
  <Characters>61432</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Measures to support economic inclusion</vt:lpstr>
    </vt:vector>
  </TitlesOfParts>
  <Company>Australian Government - The Treasury</Company>
  <LinksUpToDate>false</LinksUpToDate>
  <CharactersWithSpaces>72065</CharactersWithSpaces>
  <SharedDoc>false</SharedDoc>
  <HLinks>
    <vt:vector size="444" baseType="variant">
      <vt:variant>
        <vt:i4>1310769</vt:i4>
      </vt:variant>
      <vt:variant>
        <vt:i4>425</vt:i4>
      </vt:variant>
      <vt:variant>
        <vt:i4>0</vt:i4>
      </vt:variant>
      <vt:variant>
        <vt:i4>5</vt:i4>
      </vt:variant>
      <vt:variant>
        <vt:lpwstr/>
      </vt:variant>
      <vt:variant>
        <vt:lpwstr>_Toc227829604</vt:lpwstr>
      </vt:variant>
      <vt:variant>
        <vt:i4>1310769</vt:i4>
      </vt:variant>
      <vt:variant>
        <vt:i4>419</vt:i4>
      </vt:variant>
      <vt:variant>
        <vt:i4>0</vt:i4>
      </vt:variant>
      <vt:variant>
        <vt:i4>5</vt:i4>
      </vt:variant>
      <vt:variant>
        <vt:lpwstr/>
      </vt:variant>
      <vt:variant>
        <vt:lpwstr>_Toc227829603</vt:lpwstr>
      </vt:variant>
      <vt:variant>
        <vt:i4>1310769</vt:i4>
      </vt:variant>
      <vt:variant>
        <vt:i4>413</vt:i4>
      </vt:variant>
      <vt:variant>
        <vt:i4>0</vt:i4>
      </vt:variant>
      <vt:variant>
        <vt:i4>5</vt:i4>
      </vt:variant>
      <vt:variant>
        <vt:lpwstr/>
      </vt:variant>
      <vt:variant>
        <vt:lpwstr>_Toc227829602</vt:lpwstr>
      </vt:variant>
      <vt:variant>
        <vt:i4>1310769</vt:i4>
      </vt:variant>
      <vt:variant>
        <vt:i4>407</vt:i4>
      </vt:variant>
      <vt:variant>
        <vt:i4>0</vt:i4>
      </vt:variant>
      <vt:variant>
        <vt:i4>5</vt:i4>
      </vt:variant>
      <vt:variant>
        <vt:lpwstr/>
      </vt:variant>
      <vt:variant>
        <vt:lpwstr>_Toc227829601</vt:lpwstr>
      </vt:variant>
      <vt:variant>
        <vt:i4>1310769</vt:i4>
      </vt:variant>
      <vt:variant>
        <vt:i4>401</vt:i4>
      </vt:variant>
      <vt:variant>
        <vt:i4>0</vt:i4>
      </vt:variant>
      <vt:variant>
        <vt:i4>5</vt:i4>
      </vt:variant>
      <vt:variant>
        <vt:lpwstr/>
      </vt:variant>
      <vt:variant>
        <vt:lpwstr>_Toc227829600</vt:lpwstr>
      </vt:variant>
      <vt:variant>
        <vt:i4>1900594</vt:i4>
      </vt:variant>
      <vt:variant>
        <vt:i4>395</vt:i4>
      </vt:variant>
      <vt:variant>
        <vt:i4>0</vt:i4>
      </vt:variant>
      <vt:variant>
        <vt:i4>5</vt:i4>
      </vt:variant>
      <vt:variant>
        <vt:lpwstr/>
      </vt:variant>
      <vt:variant>
        <vt:lpwstr>_Toc227829599</vt:lpwstr>
      </vt:variant>
      <vt:variant>
        <vt:i4>1900594</vt:i4>
      </vt:variant>
      <vt:variant>
        <vt:i4>389</vt:i4>
      </vt:variant>
      <vt:variant>
        <vt:i4>0</vt:i4>
      </vt:variant>
      <vt:variant>
        <vt:i4>5</vt:i4>
      </vt:variant>
      <vt:variant>
        <vt:lpwstr/>
      </vt:variant>
      <vt:variant>
        <vt:lpwstr>_Toc227829598</vt:lpwstr>
      </vt:variant>
      <vt:variant>
        <vt:i4>1900594</vt:i4>
      </vt:variant>
      <vt:variant>
        <vt:i4>383</vt:i4>
      </vt:variant>
      <vt:variant>
        <vt:i4>0</vt:i4>
      </vt:variant>
      <vt:variant>
        <vt:i4>5</vt:i4>
      </vt:variant>
      <vt:variant>
        <vt:lpwstr/>
      </vt:variant>
      <vt:variant>
        <vt:lpwstr>_Toc227829597</vt:lpwstr>
      </vt:variant>
      <vt:variant>
        <vt:i4>1900594</vt:i4>
      </vt:variant>
      <vt:variant>
        <vt:i4>377</vt:i4>
      </vt:variant>
      <vt:variant>
        <vt:i4>0</vt:i4>
      </vt:variant>
      <vt:variant>
        <vt:i4>5</vt:i4>
      </vt:variant>
      <vt:variant>
        <vt:lpwstr/>
      </vt:variant>
      <vt:variant>
        <vt:lpwstr>_Toc227829596</vt:lpwstr>
      </vt:variant>
      <vt:variant>
        <vt:i4>1900594</vt:i4>
      </vt:variant>
      <vt:variant>
        <vt:i4>371</vt:i4>
      </vt:variant>
      <vt:variant>
        <vt:i4>0</vt:i4>
      </vt:variant>
      <vt:variant>
        <vt:i4>5</vt:i4>
      </vt:variant>
      <vt:variant>
        <vt:lpwstr/>
      </vt:variant>
      <vt:variant>
        <vt:lpwstr>_Toc227829595</vt:lpwstr>
      </vt:variant>
      <vt:variant>
        <vt:i4>1900594</vt:i4>
      </vt:variant>
      <vt:variant>
        <vt:i4>365</vt:i4>
      </vt:variant>
      <vt:variant>
        <vt:i4>0</vt:i4>
      </vt:variant>
      <vt:variant>
        <vt:i4>5</vt:i4>
      </vt:variant>
      <vt:variant>
        <vt:lpwstr/>
      </vt:variant>
      <vt:variant>
        <vt:lpwstr>_Toc227829594</vt:lpwstr>
      </vt:variant>
      <vt:variant>
        <vt:i4>1900594</vt:i4>
      </vt:variant>
      <vt:variant>
        <vt:i4>359</vt:i4>
      </vt:variant>
      <vt:variant>
        <vt:i4>0</vt:i4>
      </vt:variant>
      <vt:variant>
        <vt:i4>5</vt:i4>
      </vt:variant>
      <vt:variant>
        <vt:lpwstr/>
      </vt:variant>
      <vt:variant>
        <vt:lpwstr>_Toc227829593</vt:lpwstr>
      </vt:variant>
      <vt:variant>
        <vt:i4>1900594</vt:i4>
      </vt:variant>
      <vt:variant>
        <vt:i4>353</vt:i4>
      </vt:variant>
      <vt:variant>
        <vt:i4>0</vt:i4>
      </vt:variant>
      <vt:variant>
        <vt:i4>5</vt:i4>
      </vt:variant>
      <vt:variant>
        <vt:lpwstr/>
      </vt:variant>
      <vt:variant>
        <vt:lpwstr>_Toc227829592</vt:lpwstr>
      </vt:variant>
      <vt:variant>
        <vt:i4>1900594</vt:i4>
      </vt:variant>
      <vt:variant>
        <vt:i4>347</vt:i4>
      </vt:variant>
      <vt:variant>
        <vt:i4>0</vt:i4>
      </vt:variant>
      <vt:variant>
        <vt:i4>5</vt:i4>
      </vt:variant>
      <vt:variant>
        <vt:lpwstr/>
      </vt:variant>
      <vt:variant>
        <vt:lpwstr>_Toc227829591</vt:lpwstr>
      </vt:variant>
      <vt:variant>
        <vt:i4>1900594</vt:i4>
      </vt:variant>
      <vt:variant>
        <vt:i4>341</vt:i4>
      </vt:variant>
      <vt:variant>
        <vt:i4>0</vt:i4>
      </vt:variant>
      <vt:variant>
        <vt:i4>5</vt:i4>
      </vt:variant>
      <vt:variant>
        <vt:lpwstr/>
      </vt:variant>
      <vt:variant>
        <vt:lpwstr>_Toc227829590</vt:lpwstr>
      </vt:variant>
      <vt:variant>
        <vt:i4>1835058</vt:i4>
      </vt:variant>
      <vt:variant>
        <vt:i4>335</vt:i4>
      </vt:variant>
      <vt:variant>
        <vt:i4>0</vt:i4>
      </vt:variant>
      <vt:variant>
        <vt:i4>5</vt:i4>
      </vt:variant>
      <vt:variant>
        <vt:lpwstr/>
      </vt:variant>
      <vt:variant>
        <vt:lpwstr>_Toc227829589</vt:lpwstr>
      </vt:variant>
      <vt:variant>
        <vt:i4>1835058</vt:i4>
      </vt:variant>
      <vt:variant>
        <vt:i4>329</vt:i4>
      </vt:variant>
      <vt:variant>
        <vt:i4>0</vt:i4>
      </vt:variant>
      <vt:variant>
        <vt:i4>5</vt:i4>
      </vt:variant>
      <vt:variant>
        <vt:lpwstr/>
      </vt:variant>
      <vt:variant>
        <vt:lpwstr>_Toc227829588</vt:lpwstr>
      </vt:variant>
      <vt:variant>
        <vt:i4>1835058</vt:i4>
      </vt:variant>
      <vt:variant>
        <vt:i4>323</vt:i4>
      </vt:variant>
      <vt:variant>
        <vt:i4>0</vt:i4>
      </vt:variant>
      <vt:variant>
        <vt:i4>5</vt:i4>
      </vt:variant>
      <vt:variant>
        <vt:lpwstr/>
      </vt:variant>
      <vt:variant>
        <vt:lpwstr>_Toc227829587</vt:lpwstr>
      </vt:variant>
      <vt:variant>
        <vt:i4>1835058</vt:i4>
      </vt:variant>
      <vt:variant>
        <vt:i4>317</vt:i4>
      </vt:variant>
      <vt:variant>
        <vt:i4>0</vt:i4>
      </vt:variant>
      <vt:variant>
        <vt:i4>5</vt:i4>
      </vt:variant>
      <vt:variant>
        <vt:lpwstr/>
      </vt:variant>
      <vt:variant>
        <vt:lpwstr>_Toc227829586</vt:lpwstr>
      </vt:variant>
      <vt:variant>
        <vt:i4>1835058</vt:i4>
      </vt:variant>
      <vt:variant>
        <vt:i4>311</vt:i4>
      </vt:variant>
      <vt:variant>
        <vt:i4>0</vt:i4>
      </vt:variant>
      <vt:variant>
        <vt:i4>5</vt:i4>
      </vt:variant>
      <vt:variant>
        <vt:lpwstr/>
      </vt:variant>
      <vt:variant>
        <vt:lpwstr>_Toc227829585</vt:lpwstr>
      </vt:variant>
      <vt:variant>
        <vt:i4>1835058</vt:i4>
      </vt:variant>
      <vt:variant>
        <vt:i4>305</vt:i4>
      </vt:variant>
      <vt:variant>
        <vt:i4>0</vt:i4>
      </vt:variant>
      <vt:variant>
        <vt:i4>5</vt:i4>
      </vt:variant>
      <vt:variant>
        <vt:lpwstr/>
      </vt:variant>
      <vt:variant>
        <vt:lpwstr>_Toc227829584</vt:lpwstr>
      </vt:variant>
      <vt:variant>
        <vt:i4>1835058</vt:i4>
      </vt:variant>
      <vt:variant>
        <vt:i4>299</vt:i4>
      </vt:variant>
      <vt:variant>
        <vt:i4>0</vt:i4>
      </vt:variant>
      <vt:variant>
        <vt:i4>5</vt:i4>
      </vt:variant>
      <vt:variant>
        <vt:lpwstr/>
      </vt:variant>
      <vt:variant>
        <vt:lpwstr>_Toc227829583</vt:lpwstr>
      </vt:variant>
      <vt:variant>
        <vt:i4>1835058</vt:i4>
      </vt:variant>
      <vt:variant>
        <vt:i4>293</vt:i4>
      </vt:variant>
      <vt:variant>
        <vt:i4>0</vt:i4>
      </vt:variant>
      <vt:variant>
        <vt:i4>5</vt:i4>
      </vt:variant>
      <vt:variant>
        <vt:lpwstr/>
      </vt:variant>
      <vt:variant>
        <vt:lpwstr>_Toc227829582</vt:lpwstr>
      </vt:variant>
      <vt:variant>
        <vt:i4>1835058</vt:i4>
      </vt:variant>
      <vt:variant>
        <vt:i4>287</vt:i4>
      </vt:variant>
      <vt:variant>
        <vt:i4>0</vt:i4>
      </vt:variant>
      <vt:variant>
        <vt:i4>5</vt:i4>
      </vt:variant>
      <vt:variant>
        <vt:lpwstr/>
      </vt:variant>
      <vt:variant>
        <vt:lpwstr>_Toc227829581</vt:lpwstr>
      </vt:variant>
      <vt:variant>
        <vt:i4>1835058</vt:i4>
      </vt:variant>
      <vt:variant>
        <vt:i4>281</vt:i4>
      </vt:variant>
      <vt:variant>
        <vt:i4>0</vt:i4>
      </vt:variant>
      <vt:variant>
        <vt:i4>5</vt:i4>
      </vt:variant>
      <vt:variant>
        <vt:lpwstr/>
      </vt:variant>
      <vt:variant>
        <vt:lpwstr>_Toc227829580</vt:lpwstr>
      </vt:variant>
      <vt:variant>
        <vt:i4>1245234</vt:i4>
      </vt:variant>
      <vt:variant>
        <vt:i4>275</vt:i4>
      </vt:variant>
      <vt:variant>
        <vt:i4>0</vt:i4>
      </vt:variant>
      <vt:variant>
        <vt:i4>5</vt:i4>
      </vt:variant>
      <vt:variant>
        <vt:lpwstr/>
      </vt:variant>
      <vt:variant>
        <vt:lpwstr>_Toc227829579</vt:lpwstr>
      </vt:variant>
      <vt:variant>
        <vt:i4>1245234</vt:i4>
      </vt:variant>
      <vt:variant>
        <vt:i4>269</vt:i4>
      </vt:variant>
      <vt:variant>
        <vt:i4>0</vt:i4>
      </vt:variant>
      <vt:variant>
        <vt:i4>5</vt:i4>
      </vt:variant>
      <vt:variant>
        <vt:lpwstr/>
      </vt:variant>
      <vt:variant>
        <vt:lpwstr>_Toc227829578</vt:lpwstr>
      </vt:variant>
      <vt:variant>
        <vt:i4>1245234</vt:i4>
      </vt:variant>
      <vt:variant>
        <vt:i4>263</vt:i4>
      </vt:variant>
      <vt:variant>
        <vt:i4>0</vt:i4>
      </vt:variant>
      <vt:variant>
        <vt:i4>5</vt:i4>
      </vt:variant>
      <vt:variant>
        <vt:lpwstr/>
      </vt:variant>
      <vt:variant>
        <vt:lpwstr>_Toc227829577</vt:lpwstr>
      </vt:variant>
      <vt:variant>
        <vt:i4>1245234</vt:i4>
      </vt:variant>
      <vt:variant>
        <vt:i4>257</vt:i4>
      </vt:variant>
      <vt:variant>
        <vt:i4>0</vt:i4>
      </vt:variant>
      <vt:variant>
        <vt:i4>5</vt:i4>
      </vt:variant>
      <vt:variant>
        <vt:lpwstr/>
      </vt:variant>
      <vt:variant>
        <vt:lpwstr>_Toc227829576</vt:lpwstr>
      </vt:variant>
      <vt:variant>
        <vt:i4>1245234</vt:i4>
      </vt:variant>
      <vt:variant>
        <vt:i4>251</vt:i4>
      </vt:variant>
      <vt:variant>
        <vt:i4>0</vt:i4>
      </vt:variant>
      <vt:variant>
        <vt:i4>5</vt:i4>
      </vt:variant>
      <vt:variant>
        <vt:lpwstr/>
      </vt:variant>
      <vt:variant>
        <vt:lpwstr>_Toc227829575</vt:lpwstr>
      </vt:variant>
      <vt:variant>
        <vt:i4>1245234</vt:i4>
      </vt:variant>
      <vt:variant>
        <vt:i4>245</vt:i4>
      </vt:variant>
      <vt:variant>
        <vt:i4>0</vt:i4>
      </vt:variant>
      <vt:variant>
        <vt:i4>5</vt:i4>
      </vt:variant>
      <vt:variant>
        <vt:lpwstr/>
      </vt:variant>
      <vt:variant>
        <vt:lpwstr>_Toc227829574</vt:lpwstr>
      </vt:variant>
      <vt:variant>
        <vt:i4>1245234</vt:i4>
      </vt:variant>
      <vt:variant>
        <vt:i4>239</vt:i4>
      </vt:variant>
      <vt:variant>
        <vt:i4>0</vt:i4>
      </vt:variant>
      <vt:variant>
        <vt:i4>5</vt:i4>
      </vt:variant>
      <vt:variant>
        <vt:lpwstr/>
      </vt:variant>
      <vt:variant>
        <vt:lpwstr>_Toc227829573</vt:lpwstr>
      </vt:variant>
      <vt:variant>
        <vt:i4>1245234</vt:i4>
      </vt:variant>
      <vt:variant>
        <vt:i4>233</vt:i4>
      </vt:variant>
      <vt:variant>
        <vt:i4>0</vt:i4>
      </vt:variant>
      <vt:variant>
        <vt:i4>5</vt:i4>
      </vt:variant>
      <vt:variant>
        <vt:lpwstr/>
      </vt:variant>
      <vt:variant>
        <vt:lpwstr>_Toc227829572</vt:lpwstr>
      </vt:variant>
      <vt:variant>
        <vt:i4>1245234</vt:i4>
      </vt:variant>
      <vt:variant>
        <vt:i4>227</vt:i4>
      </vt:variant>
      <vt:variant>
        <vt:i4>0</vt:i4>
      </vt:variant>
      <vt:variant>
        <vt:i4>5</vt:i4>
      </vt:variant>
      <vt:variant>
        <vt:lpwstr/>
      </vt:variant>
      <vt:variant>
        <vt:lpwstr>_Toc227829571</vt:lpwstr>
      </vt:variant>
      <vt:variant>
        <vt:i4>1245234</vt:i4>
      </vt:variant>
      <vt:variant>
        <vt:i4>221</vt:i4>
      </vt:variant>
      <vt:variant>
        <vt:i4>0</vt:i4>
      </vt:variant>
      <vt:variant>
        <vt:i4>5</vt:i4>
      </vt:variant>
      <vt:variant>
        <vt:lpwstr/>
      </vt:variant>
      <vt:variant>
        <vt:lpwstr>_Toc227829570</vt:lpwstr>
      </vt:variant>
      <vt:variant>
        <vt:i4>1179698</vt:i4>
      </vt:variant>
      <vt:variant>
        <vt:i4>215</vt:i4>
      </vt:variant>
      <vt:variant>
        <vt:i4>0</vt:i4>
      </vt:variant>
      <vt:variant>
        <vt:i4>5</vt:i4>
      </vt:variant>
      <vt:variant>
        <vt:lpwstr/>
      </vt:variant>
      <vt:variant>
        <vt:lpwstr>_Toc227829569</vt:lpwstr>
      </vt:variant>
      <vt:variant>
        <vt:i4>1179698</vt:i4>
      </vt:variant>
      <vt:variant>
        <vt:i4>209</vt:i4>
      </vt:variant>
      <vt:variant>
        <vt:i4>0</vt:i4>
      </vt:variant>
      <vt:variant>
        <vt:i4>5</vt:i4>
      </vt:variant>
      <vt:variant>
        <vt:lpwstr/>
      </vt:variant>
      <vt:variant>
        <vt:lpwstr>_Toc227829568</vt:lpwstr>
      </vt:variant>
      <vt:variant>
        <vt:i4>1179698</vt:i4>
      </vt:variant>
      <vt:variant>
        <vt:i4>203</vt:i4>
      </vt:variant>
      <vt:variant>
        <vt:i4>0</vt:i4>
      </vt:variant>
      <vt:variant>
        <vt:i4>5</vt:i4>
      </vt:variant>
      <vt:variant>
        <vt:lpwstr/>
      </vt:variant>
      <vt:variant>
        <vt:lpwstr>_Toc227829567</vt:lpwstr>
      </vt:variant>
      <vt:variant>
        <vt:i4>1179698</vt:i4>
      </vt:variant>
      <vt:variant>
        <vt:i4>197</vt:i4>
      </vt:variant>
      <vt:variant>
        <vt:i4>0</vt:i4>
      </vt:variant>
      <vt:variant>
        <vt:i4>5</vt:i4>
      </vt:variant>
      <vt:variant>
        <vt:lpwstr/>
      </vt:variant>
      <vt:variant>
        <vt:lpwstr>_Toc227829566</vt:lpwstr>
      </vt:variant>
      <vt:variant>
        <vt:i4>1179698</vt:i4>
      </vt:variant>
      <vt:variant>
        <vt:i4>191</vt:i4>
      </vt:variant>
      <vt:variant>
        <vt:i4>0</vt:i4>
      </vt:variant>
      <vt:variant>
        <vt:i4>5</vt:i4>
      </vt:variant>
      <vt:variant>
        <vt:lpwstr/>
      </vt:variant>
      <vt:variant>
        <vt:lpwstr>_Toc227829565</vt:lpwstr>
      </vt:variant>
      <vt:variant>
        <vt:i4>1179698</vt:i4>
      </vt:variant>
      <vt:variant>
        <vt:i4>185</vt:i4>
      </vt:variant>
      <vt:variant>
        <vt:i4>0</vt:i4>
      </vt:variant>
      <vt:variant>
        <vt:i4>5</vt:i4>
      </vt:variant>
      <vt:variant>
        <vt:lpwstr/>
      </vt:variant>
      <vt:variant>
        <vt:lpwstr>_Toc227829564</vt:lpwstr>
      </vt:variant>
      <vt:variant>
        <vt:i4>1179698</vt:i4>
      </vt:variant>
      <vt:variant>
        <vt:i4>179</vt:i4>
      </vt:variant>
      <vt:variant>
        <vt:i4>0</vt:i4>
      </vt:variant>
      <vt:variant>
        <vt:i4>5</vt:i4>
      </vt:variant>
      <vt:variant>
        <vt:lpwstr/>
      </vt:variant>
      <vt:variant>
        <vt:lpwstr>_Toc227829563</vt:lpwstr>
      </vt:variant>
      <vt:variant>
        <vt:i4>1179698</vt:i4>
      </vt:variant>
      <vt:variant>
        <vt:i4>173</vt:i4>
      </vt:variant>
      <vt:variant>
        <vt:i4>0</vt:i4>
      </vt:variant>
      <vt:variant>
        <vt:i4>5</vt:i4>
      </vt:variant>
      <vt:variant>
        <vt:lpwstr/>
      </vt:variant>
      <vt:variant>
        <vt:lpwstr>_Toc227829562</vt:lpwstr>
      </vt:variant>
      <vt:variant>
        <vt:i4>1179698</vt:i4>
      </vt:variant>
      <vt:variant>
        <vt:i4>167</vt:i4>
      </vt:variant>
      <vt:variant>
        <vt:i4>0</vt:i4>
      </vt:variant>
      <vt:variant>
        <vt:i4>5</vt:i4>
      </vt:variant>
      <vt:variant>
        <vt:lpwstr/>
      </vt:variant>
      <vt:variant>
        <vt:lpwstr>_Toc227829561</vt:lpwstr>
      </vt:variant>
      <vt:variant>
        <vt:i4>1179698</vt:i4>
      </vt:variant>
      <vt:variant>
        <vt:i4>161</vt:i4>
      </vt:variant>
      <vt:variant>
        <vt:i4>0</vt:i4>
      </vt:variant>
      <vt:variant>
        <vt:i4>5</vt:i4>
      </vt:variant>
      <vt:variant>
        <vt:lpwstr/>
      </vt:variant>
      <vt:variant>
        <vt:lpwstr>_Toc227829560</vt:lpwstr>
      </vt:variant>
      <vt:variant>
        <vt:i4>1114162</vt:i4>
      </vt:variant>
      <vt:variant>
        <vt:i4>155</vt:i4>
      </vt:variant>
      <vt:variant>
        <vt:i4>0</vt:i4>
      </vt:variant>
      <vt:variant>
        <vt:i4>5</vt:i4>
      </vt:variant>
      <vt:variant>
        <vt:lpwstr/>
      </vt:variant>
      <vt:variant>
        <vt:lpwstr>_Toc227829559</vt:lpwstr>
      </vt:variant>
      <vt:variant>
        <vt:i4>1114162</vt:i4>
      </vt:variant>
      <vt:variant>
        <vt:i4>149</vt:i4>
      </vt:variant>
      <vt:variant>
        <vt:i4>0</vt:i4>
      </vt:variant>
      <vt:variant>
        <vt:i4>5</vt:i4>
      </vt:variant>
      <vt:variant>
        <vt:lpwstr/>
      </vt:variant>
      <vt:variant>
        <vt:lpwstr>_Toc227829558</vt:lpwstr>
      </vt:variant>
      <vt:variant>
        <vt:i4>1114162</vt:i4>
      </vt:variant>
      <vt:variant>
        <vt:i4>143</vt:i4>
      </vt:variant>
      <vt:variant>
        <vt:i4>0</vt:i4>
      </vt:variant>
      <vt:variant>
        <vt:i4>5</vt:i4>
      </vt:variant>
      <vt:variant>
        <vt:lpwstr/>
      </vt:variant>
      <vt:variant>
        <vt:lpwstr>_Toc227829557</vt:lpwstr>
      </vt:variant>
      <vt:variant>
        <vt:i4>1114162</vt:i4>
      </vt:variant>
      <vt:variant>
        <vt:i4>137</vt:i4>
      </vt:variant>
      <vt:variant>
        <vt:i4>0</vt:i4>
      </vt:variant>
      <vt:variant>
        <vt:i4>5</vt:i4>
      </vt:variant>
      <vt:variant>
        <vt:lpwstr/>
      </vt:variant>
      <vt:variant>
        <vt:lpwstr>_Toc227829556</vt:lpwstr>
      </vt:variant>
      <vt:variant>
        <vt:i4>1114162</vt:i4>
      </vt:variant>
      <vt:variant>
        <vt:i4>131</vt:i4>
      </vt:variant>
      <vt:variant>
        <vt:i4>0</vt:i4>
      </vt:variant>
      <vt:variant>
        <vt:i4>5</vt:i4>
      </vt:variant>
      <vt:variant>
        <vt:lpwstr/>
      </vt:variant>
      <vt:variant>
        <vt:lpwstr>_Toc227829555</vt:lpwstr>
      </vt:variant>
      <vt:variant>
        <vt:i4>1114162</vt:i4>
      </vt:variant>
      <vt:variant>
        <vt:i4>125</vt:i4>
      </vt:variant>
      <vt:variant>
        <vt:i4>0</vt:i4>
      </vt:variant>
      <vt:variant>
        <vt:i4>5</vt:i4>
      </vt:variant>
      <vt:variant>
        <vt:lpwstr/>
      </vt:variant>
      <vt:variant>
        <vt:lpwstr>_Toc227829554</vt:lpwstr>
      </vt:variant>
      <vt:variant>
        <vt:i4>1114162</vt:i4>
      </vt:variant>
      <vt:variant>
        <vt:i4>119</vt:i4>
      </vt:variant>
      <vt:variant>
        <vt:i4>0</vt:i4>
      </vt:variant>
      <vt:variant>
        <vt:i4>5</vt:i4>
      </vt:variant>
      <vt:variant>
        <vt:lpwstr/>
      </vt:variant>
      <vt:variant>
        <vt:lpwstr>_Toc227829553</vt:lpwstr>
      </vt:variant>
      <vt:variant>
        <vt:i4>1114162</vt:i4>
      </vt:variant>
      <vt:variant>
        <vt:i4>113</vt:i4>
      </vt:variant>
      <vt:variant>
        <vt:i4>0</vt:i4>
      </vt:variant>
      <vt:variant>
        <vt:i4>5</vt:i4>
      </vt:variant>
      <vt:variant>
        <vt:lpwstr/>
      </vt:variant>
      <vt:variant>
        <vt:lpwstr>_Toc227829552</vt:lpwstr>
      </vt:variant>
      <vt:variant>
        <vt:i4>1114162</vt:i4>
      </vt:variant>
      <vt:variant>
        <vt:i4>107</vt:i4>
      </vt:variant>
      <vt:variant>
        <vt:i4>0</vt:i4>
      </vt:variant>
      <vt:variant>
        <vt:i4>5</vt:i4>
      </vt:variant>
      <vt:variant>
        <vt:lpwstr/>
      </vt:variant>
      <vt:variant>
        <vt:lpwstr>_Toc227829551</vt:lpwstr>
      </vt:variant>
      <vt:variant>
        <vt:i4>1114162</vt:i4>
      </vt:variant>
      <vt:variant>
        <vt:i4>101</vt:i4>
      </vt:variant>
      <vt:variant>
        <vt:i4>0</vt:i4>
      </vt:variant>
      <vt:variant>
        <vt:i4>5</vt:i4>
      </vt:variant>
      <vt:variant>
        <vt:lpwstr/>
      </vt:variant>
      <vt:variant>
        <vt:lpwstr>_Toc227829550</vt:lpwstr>
      </vt:variant>
      <vt:variant>
        <vt:i4>1048626</vt:i4>
      </vt:variant>
      <vt:variant>
        <vt:i4>95</vt:i4>
      </vt:variant>
      <vt:variant>
        <vt:i4>0</vt:i4>
      </vt:variant>
      <vt:variant>
        <vt:i4>5</vt:i4>
      </vt:variant>
      <vt:variant>
        <vt:lpwstr/>
      </vt:variant>
      <vt:variant>
        <vt:lpwstr>_Toc227829549</vt:lpwstr>
      </vt:variant>
      <vt:variant>
        <vt:i4>1048626</vt:i4>
      </vt:variant>
      <vt:variant>
        <vt:i4>89</vt:i4>
      </vt:variant>
      <vt:variant>
        <vt:i4>0</vt:i4>
      </vt:variant>
      <vt:variant>
        <vt:i4>5</vt:i4>
      </vt:variant>
      <vt:variant>
        <vt:lpwstr/>
      </vt:variant>
      <vt:variant>
        <vt:lpwstr>_Toc227829548</vt:lpwstr>
      </vt:variant>
      <vt:variant>
        <vt:i4>1048626</vt:i4>
      </vt:variant>
      <vt:variant>
        <vt:i4>83</vt:i4>
      </vt:variant>
      <vt:variant>
        <vt:i4>0</vt:i4>
      </vt:variant>
      <vt:variant>
        <vt:i4>5</vt:i4>
      </vt:variant>
      <vt:variant>
        <vt:lpwstr/>
      </vt:variant>
      <vt:variant>
        <vt:lpwstr>_Toc227829547</vt:lpwstr>
      </vt:variant>
      <vt:variant>
        <vt:i4>1048626</vt:i4>
      </vt:variant>
      <vt:variant>
        <vt:i4>77</vt:i4>
      </vt:variant>
      <vt:variant>
        <vt:i4>0</vt:i4>
      </vt:variant>
      <vt:variant>
        <vt:i4>5</vt:i4>
      </vt:variant>
      <vt:variant>
        <vt:lpwstr/>
      </vt:variant>
      <vt:variant>
        <vt:lpwstr>_Toc227829546</vt:lpwstr>
      </vt:variant>
      <vt:variant>
        <vt:i4>1048626</vt:i4>
      </vt:variant>
      <vt:variant>
        <vt:i4>71</vt:i4>
      </vt:variant>
      <vt:variant>
        <vt:i4>0</vt:i4>
      </vt:variant>
      <vt:variant>
        <vt:i4>5</vt:i4>
      </vt:variant>
      <vt:variant>
        <vt:lpwstr/>
      </vt:variant>
      <vt:variant>
        <vt:lpwstr>_Toc227829545</vt:lpwstr>
      </vt:variant>
      <vt:variant>
        <vt:i4>1048626</vt:i4>
      </vt:variant>
      <vt:variant>
        <vt:i4>65</vt:i4>
      </vt:variant>
      <vt:variant>
        <vt:i4>0</vt:i4>
      </vt:variant>
      <vt:variant>
        <vt:i4>5</vt:i4>
      </vt:variant>
      <vt:variant>
        <vt:lpwstr/>
      </vt:variant>
      <vt:variant>
        <vt:lpwstr>_Toc227829544</vt:lpwstr>
      </vt:variant>
      <vt:variant>
        <vt:i4>1048626</vt:i4>
      </vt:variant>
      <vt:variant>
        <vt:i4>59</vt:i4>
      </vt:variant>
      <vt:variant>
        <vt:i4>0</vt:i4>
      </vt:variant>
      <vt:variant>
        <vt:i4>5</vt:i4>
      </vt:variant>
      <vt:variant>
        <vt:lpwstr/>
      </vt:variant>
      <vt:variant>
        <vt:lpwstr>_Toc227829543</vt:lpwstr>
      </vt:variant>
      <vt:variant>
        <vt:i4>1048626</vt:i4>
      </vt:variant>
      <vt:variant>
        <vt:i4>53</vt:i4>
      </vt:variant>
      <vt:variant>
        <vt:i4>0</vt:i4>
      </vt:variant>
      <vt:variant>
        <vt:i4>5</vt:i4>
      </vt:variant>
      <vt:variant>
        <vt:lpwstr/>
      </vt:variant>
      <vt:variant>
        <vt:lpwstr>_Toc227829542</vt:lpwstr>
      </vt:variant>
      <vt:variant>
        <vt:i4>1048626</vt:i4>
      </vt:variant>
      <vt:variant>
        <vt:i4>47</vt:i4>
      </vt:variant>
      <vt:variant>
        <vt:i4>0</vt:i4>
      </vt:variant>
      <vt:variant>
        <vt:i4>5</vt:i4>
      </vt:variant>
      <vt:variant>
        <vt:lpwstr/>
      </vt:variant>
      <vt:variant>
        <vt:lpwstr>_Toc227829541</vt:lpwstr>
      </vt:variant>
      <vt:variant>
        <vt:i4>1048626</vt:i4>
      </vt:variant>
      <vt:variant>
        <vt:i4>41</vt:i4>
      </vt:variant>
      <vt:variant>
        <vt:i4>0</vt:i4>
      </vt:variant>
      <vt:variant>
        <vt:i4>5</vt:i4>
      </vt:variant>
      <vt:variant>
        <vt:lpwstr/>
      </vt:variant>
      <vt:variant>
        <vt:lpwstr>_Toc227829540</vt:lpwstr>
      </vt:variant>
      <vt:variant>
        <vt:i4>1507378</vt:i4>
      </vt:variant>
      <vt:variant>
        <vt:i4>35</vt:i4>
      </vt:variant>
      <vt:variant>
        <vt:i4>0</vt:i4>
      </vt:variant>
      <vt:variant>
        <vt:i4>5</vt:i4>
      </vt:variant>
      <vt:variant>
        <vt:lpwstr/>
      </vt:variant>
      <vt:variant>
        <vt:lpwstr>_Toc227829539</vt:lpwstr>
      </vt:variant>
      <vt:variant>
        <vt:i4>1507378</vt:i4>
      </vt:variant>
      <vt:variant>
        <vt:i4>29</vt:i4>
      </vt:variant>
      <vt:variant>
        <vt:i4>0</vt:i4>
      </vt:variant>
      <vt:variant>
        <vt:i4>5</vt:i4>
      </vt:variant>
      <vt:variant>
        <vt:lpwstr/>
      </vt:variant>
      <vt:variant>
        <vt:lpwstr>_Toc227829538</vt:lpwstr>
      </vt:variant>
      <vt:variant>
        <vt:i4>1507378</vt:i4>
      </vt:variant>
      <vt:variant>
        <vt:i4>23</vt:i4>
      </vt:variant>
      <vt:variant>
        <vt:i4>0</vt:i4>
      </vt:variant>
      <vt:variant>
        <vt:i4>5</vt:i4>
      </vt:variant>
      <vt:variant>
        <vt:lpwstr/>
      </vt:variant>
      <vt:variant>
        <vt:lpwstr>_Toc227829537</vt:lpwstr>
      </vt:variant>
      <vt:variant>
        <vt:i4>1507378</vt:i4>
      </vt:variant>
      <vt:variant>
        <vt:i4>17</vt:i4>
      </vt:variant>
      <vt:variant>
        <vt:i4>0</vt:i4>
      </vt:variant>
      <vt:variant>
        <vt:i4>5</vt:i4>
      </vt:variant>
      <vt:variant>
        <vt:lpwstr/>
      </vt:variant>
      <vt:variant>
        <vt:lpwstr>_Toc227829536</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Measures to support economic inclusion</dc:title>
  <dc:subject>Economic inclusion</dc:subject>
  <dc:creator>Australian Government</dc:creator>
  <cp:revision>67</cp:revision>
  <cp:lastPrinted>2025-03-18T09:52:00Z</cp:lastPrinted>
  <dcterms:created xsi:type="dcterms:W3CDTF">2026-04-23T21:03:00Z</dcterms:created>
  <dcterms:modified xsi:type="dcterms:W3CDTF">2026-04-28T05:44:00Z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0x010100D1DB53961058C245BEF4AF807FF0A8B5</vt:lpwstr>
  </property>
  <property fmtid="{D5CDD505-2E9C-101B-9397-08002B2CF9AE}" pid="3" name="ClearedBy">
    <vt:lpwstr/>
  </property>
  <property fmtid="{D5CDD505-2E9C-101B-9397-08002B2CF9AE}" pid="4" name="eActivity">
    <vt:lpwstr>111;#Publications|edf96fd1-e501-46ca-b859-af18212ff48e</vt:lpwstr>
  </property>
  <property fmtid="{D5CDD505-2E9C-101B-9397-08002B2CF9AE}" pid="5" name="Audience">
    <vt:lpwstr/>
  </property>
  <property fmtid="{D5CDD505-2E9C-101B-9397-08002B2CF9AE}" pid="6" name="Portfolio">
    <vt:lpwstr/>
  </property>
  <property fmtid="{D5CDD505-2E9C-101B-9397-08002B2CF9AE}" pid="7" name="TSYStatus">
    <vt:lpwstr/>
  </property>
  <property fmtid="{D5CDD505-2E9C-101B-9397-08002B2CF9AE}" pid="8" name="eDocumentType">
    <vt:lpwstr>256;#Publication|a140d2c9-500b-4285-8412-7b5d53a64f0a</vt:lpwstr>
  </property>
  <property fmtid="{D5CDD505-2E9C-101B-9397-08002B2CF9AE}" pid="9" name="DocumentStatus">
    <vt:lpwstr/>
  </property>
  <property fmtid="{D5CDD505-2E9C-101B-9397-08002B2CF9AE}" pid="10" name="eTopic">
    <vt:lpwstr>86;#Economic Inclusion Advisory Committee|56631ce3-5272-417d-aab1-3ea33b4cacd1</vt:lpwstr>
  </property>
  <property fmtid="{D5CDD505-2E9C-101B-9397-08002B2CF9AE}" pid="11" name="eTheme">
    <vt:lpwstr>1;#Social Services|7a884215-272f-4c7e-8494-9f64e298e305</vt:lpwstr>
  </property>
  <property fmtid="{D5CDD505-2E9C-101B-9397-08002B2CF9AE}" pid="12" name="_dlc_DocIdItemGuid">
    <vt:lpwstr>5e7142bc-bac9-4cb9-9a8f-854164efd8ed</vt:lpwstr>
  </property>
  <property fmtid="{D5CDD505-2E9C-101B-9397-08002B2CF9AE}" pid="13" name="PM_Namespace">
    <vt:lpwstr>gov.au</vt:lpwstr>
  </property>
  <property fmtid="{D5CDD505-2E9C-101B-9397-08002B2CF9AE}" pid="14" name="PM_Caveats_Count">
    <vt:lpwstr>0</vt:lpwstr>
  </property>
  <property fmtid="{D5CDD505-2E9C-101B-9397-08002B2CF9AE}" pid="15" name="PM_Version">
    <vt:lpwstr>2018.4</vt:lpwstr>
  </property>
  <property fmtid="{D5CDD505-2E9C-101B-9397-08002B2CF9AE}" pid="16" name="PM_Note">
    <vt:lpwstr/>
  </property>
  <property fmtid="{D5CDD505-2E9C-101B-9397-08002B2CF9AE}" pid="17" name="MSIP_Label_eb34d90b-fc41-464d-af60-f74d721d0790_Name">
    <vt:lpwstr>OFFICIAL</vt:lpwstr>
  </property>
  <property fmtid="{D5CDD505-2E9C-101B-9397-08002B2CF9AE}" pid="18" name="PM_Qualifier">
    <vt:lpwstr/>
  </property>
  <property fmtid="{D5CDD505-2E9C-101B-9397-08002B2CF9AE}" pid="19" name="PM_SecurityClassification">
    <vt:lpwstr>OFFICIAL</vt:lpwstr>
  </property>
  <property fmtid="{D5CDD505-2E9C-101B-9397-08002B2CF9AE}" pid="20" name="PM_ProtectiveMarkingValue_Header">
    <vt:lpwstr>OFFICIAL</vt:lpwstr>
  </property>
  <property fmtid="{D5CDD505-2E9C-101B-9397-08002B2CF9AE}" pid="21" name="PM_OriginationTimeStamp">
    <vt:lpwstr>2024-04-24T05:04:41Z</vt:lpwstr>
  </property>
  <property fmtid="{D5CDD505-2E9C-101B-9397-08002B2CF9AE}" pid="22" name="PM_Markers">
    <vt:lpwstr/>
  </property>
  <property fmtid="{D5CDD505-2E9C-101B-9397-08002B2CF9AE}" pid="23" name="MSIP_Label_eb34d90b-fc41-464d-af60-f74d721d0790_SiteId">
    <vt:lpwstr>61e36dd1-ca6e-4d61-aa0a-2b4eb88317a3</vt:lpwstr>
  </property>
  <property fmtid="{D5CDD505-2E9C-101B-9397-08002B2CF9AE}" pid="24" name="MSIP_Label_eb34d90b-fc41-464d-af60-f74d721d0790_ContentBits">
    <vt:lpwstr>3</vt:lpwstr>
  </property>
  <property fmtid="{D5CDD505-2E9C-101B-9397-08002B2CF9AE}" pid="25" name="MSIP_Label_eb34d90b-fc41-464d-af60-f74d721d0790_Enabled">
    <vt:lpwstr>true</vt:lpwstr>
  </property>
  <property fmtid="{D5CDD505-2E9C-101B-9397-08002B2CF9AE}" pid="26" name="PM_ProtectiveMarkingImage_Footer">
    <vt:lpwstr>C:\Program Files (x86)\Common Files\janusNET Shared\janusSEAL\Images\DocumentSlashBlue.png</vt:lpwstr>
  </property>
  <property fmtid="{D5CDD505-2E9C-101B-9397-08002B2CF9AE}" pid="27" name="MSIP_Label_eb34d90b-fc41-464d-af60-f74d721d0790_SetDate">
    <vt:lpwstr>2024-04-24T05:04:41Z</vt:lpwstr>
  </property>
  <property fmtid="{D5CDD505-2E9C-101B-9397-08002B2CF9AE}" pid="28" name="MSIP_Label_eb34d90b-fc41-464d-af60-f74d721d0790_Method">
    <vt:lpwstr>Privileged</vt:lpwstr>
  </property>
  <property fmtid="{D5CDD505-2E9C-101B-9397-08002B2CF9AE}" pid="29" name="PM_InsertionValue">
    <vt:lpwstr>OFFICIAL</vt:lpwstr>
  </property>
  <property fmtid="{D5CDD505-2E9C-101B-9397-08002B2CF9AE}" pid="30" name="PM_DisplayValueSecClassificationWithQualifier">
    <vt:lpwstr>OFFICIAL</vt:lpwstr>
  </property>
  <property fmtid="{D5CDD505-2E9C-101B-9397-08002B2CF9AE}" pid="31" name="PM_Originating_FileId">
    <vt:lpwstr>B59B33BDCAE148A9B271005B9F2BA136</vt:lpwstr>
  </property>
  <property fmtid="{D5CDD505-2E9C-101B-9397-08002B2CF9AE}" pid="32" name="PM_ProtectiveMarkingValue_Footer">
    <vt:lpwstr>OFFICIAL</vt:lpwstr>
  </property>
  <property fmtid="{D5CDD505-2E9C-101B-9397-08002B2CF9AE}" pid="33" name="PM_ProtectiveMarkingImage_Header">
    <vt:lpwstr>C:\Program Files (x86)\Common Files\janusNET Shared\janusSEAL\Images\DocumentSlashBlue.png</vt:lpwstr>
  </property>
  <property fmtid="{D5CDD505-2E9C-101B-9397-08002B2CF9AE}" pid="34" name="PM_Display">
    <vt:lpwstr>OFFICIAL</vt:lpwstr>
  </property>
  <property fmtid="{D5CDD505-2E9C-101B-9397-08002B2CF9AE}" pid="35" name="PM_OriginatorDomainName_SHA256">
    <vt:lpwstr>E83A2A66C4061446A7E3732E8D44762184B6B377D962B96C83DC624302585857</vt:lpwstr>
  </property>
  <property fmtid="{D5CDD505-2E9C-101B-9397-08002B2CF9AE}" pid="36" name="PMUuid">
    <vt:lpwstr>v=2022.2;d=gov.au;g=46DD6D7C-8107-577B-BC6E-F348953B2E44</vt:lpwstr>
  </property>
  <property fmtid="{D5CDD505-2E9C-101B-9397-08002B2CF9AE}" pid="37" name="PM_Hash_Version">
    <vt:lpwstr>2024.1</vt:lpwstr>
  </property>
  <property fmtid="{D5CDD505-2E9C-101B-9397-08002B2CF9AE}" pid="38" name="PM_SecurityClassification_Prev">
    <vt:lpwstr>OFFICIAL</vt:lpwstr>
  </property>
  <property fmtid="{D5CDD505-2E9C-101B-9397-08002B2CF9AE}" pid="39" name="PM_Qualifier_Prev">
    <vt:lpwstr/>
  </property>
  <property fmtid="{D5CDD505-2E9C-101B-9397-08002B2CF9AE}" pid="40" name="MediaServiceImageTags">
    <vt:lpwstr/>
  </property>
  <property fmtid="{D5CDD505-2E9C-101B-9397-08002B2CF9AE}" pid="41" name="PM_DowngradeTo">
    <vt:lpwstr/>
  </property>
  <property fmtid="{D5CDD505-2E9C-101B-9397-08002B2CF9AE}" pid="42" name="PM_Expires">
    <vt:lpwstr/>
  </property>
  <property fmtid="{D5CDD505-2E9C-101B-9397-08002B2CF9AE}" pid="43" name="PM_DownTo">
    <vt:lpwstr/>
  </property>
  <property fmtid="{D5CDD505-2E9C-101B-9397-08002B2CF9AE}" pid="44" name="PM_Originator_Hash_SHA1">
    <vt:lpwstr>527363367FBA6472974688F970AFAD7E0FC1DAAF</vt:lpwstr>
  </property>
  <property fmtid="{D5CDD505-2E9C-101B-9397-08002B2CF9AE}" pid="45" name="PM_OriginatorUserAccountName_SHA256">
    <vt:lpwstr>81A049D101DAA7CDF8E27B08562EC7CB51B98521F36FD801E93F4F8645965632</vt:lpwstr>
  </property>
  <property fmtid="{D5CDD505-2E9C-101B-9397-08002B2CF9AE}" pid="46" name="PM_Hash_Salt_Prev">
    <vt:lpwstr>769993FD886C6B2B18FBAFCCBB114AFB</vt:lpwstr>
  </property>
  <property fmtid="{D5CDD505-2E9C-101B-9397-08002B2CF9AE}" pid="47" name="PMHMAC">
    <vt:lpwstr>v=2024.1;a=SHA256;h=4B4700579B3B25C9EB6D78AEEAEC32BF50146B873791E143BE3AE38C84FE6E95</vt:lpwstr>
  </property>
  <property fmtid="{D5CDD505-2E9C-101B-9397-08002B2CF9AE}" pid="48" name="MSIP_Label_eb34d90b-fc41-464d-af60-f74d721d0790_ActionId">
    <vt:lpwstr>607a682ac5914cf7baa6287909432e64</vt:lpwstr>
  </property>
  <property fmtid="{D5CDD505-2E9C-101B-9397-08002B2CF9AE}" pid="49" name="PM_Hash_Salt">
    <vt:lpwstr>DE226C9132E67753FAB5CD4DD768BD70</vt:lpwstr>
  </property>
  <property fmtid="{D5CDD505-2E9C-101B-9397-08002B2CF9AE}" pid="50" name="PM_Hash_SHA1">
    <vt:lpwstr>D0DDC6FD66DABB91F3323474886D80A646E5BB8F</vt:lpwstr>
  </property>
</Properties>
</file>