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604" w:type="dxa"/>
        <w:tblInd w:w="-1800" w:type="dxa"/>
        <w:tblLayout w:type="fixed"/>
        <w:tblCellMar>
          <w:left w:w="0" w:type="dxa"/>
          <w:right w:w="0" w:type="dxa"/>
        </w:tblCellMar>
        <w:tblLook w:val="00A0" w:firstRow="1" w:lastRow="0" w:firstColumn="1" w:lastColumn="0" w:noHBand="0" w:noVBand="0"/>
      </w:tblPr>
      <w:tblGrid>
        <w:gridCol w:w="8604"/>
      </w:tblGrid>
      <w:tr w:rsidR="00885592" w:rsidRPr="001C6F28" w:rsidTr="00F0042A">
        <w:trPr>
          <w:trHeight w:hRule="exact" w:val="1985"/>
        </w:trPr>
        <w:tc>
          <w:tcPr>
            <w:tcW w:w="8604" w:type="dxa"/>
            <w:shd w:val="clear" w:color="auto" w:fill="auto"/>
          </w:tcPr>
          <w:p w:rsidR="005448B2" w:rsidRPr="001C6F28" w:rsidRDefault="005448B2" w:rsidP="00020315">
            <w:pPr>
              <w:pStyle w:val="Head3no"/>
            </w:pPr>
          </w:p>
          <w:p w:rsidR="00885592" w:rsidRPr="001C6F28" w:rsidRDefault="00885592" w:rsidP="00885592"/>
        </w:tc>
      </w:tr>
      <w:tr w:rsidR="00885592" w:rsidRPr="001C6F28" w:rsidTr="00F0042A">
        <w:trPr>
          <w:trHeight w:hRule="exact" w:val="8505"/>
        </w:trPr>
        <w:tc>
          <w:tcPr>
            <w:tcW w:w="8604" w:type="dxa"/>
            <w:shd w:val="clear" w:color="auto" w:fill="auto"/>
          </w:tcPr>
          <w:p w:rsidR="00885592" w:rsidRPr="001C6F28" w:rsidRDefault="00885592" w:rsidP="00885592"/>
        </w:tc>
      </w:tr>
    </w:tbl>
    <w:p w:rsidR="00981AB9" w:rsidRPr="001C6F28" w:rsidRDefault="00981AB9" w:rsidP="00D500C4">
      <w:pPr>
        <w:sectPr w:rsidR="00981AB9" w:rsidRPr="001C6F28" w:rsidSect="000948C5">
          <w:footerReference w:type="even" r:id="rId10"/>
          <w:headerReference w:type="first" r:id="rId11"/>
          <w:pgSz w:w="11907" w:h="16840" w:code="9"/>
          <w:pgMar w:top="2172" w:right="459" w:bottom="380" w:left="5052" w:header="425" w:footer="113" w:gutter="0"/>
          <w:cols w:space="708"/>
          <w:titlePg/>
          <w:docGrid w:linePitch="360"/>
        </w:sectPr>
      </w:pPr>
    </w:p>
    <w:tbl>
      <w:tblPr>
        <w:tblW w:w="10737" w:type="dxa"/>
        <w:tblInd w:w="28" w:type="dxa"/>
        <w:tblLayout w:type="fixed"/>
        <w:tblCellMar>
          <w:left w:w="0" w:type="dxa"/>
          <w:right w:w="0" w:type="dxa"/>
        </w:tblCellMar>
        <w:tblLook w:val="01E0" w:firstRow="1" w:lastRow="1" w:firstColumn="1" w:lastColumn="1" w:noHBand="0" w:noVBand="0"/>
      </w:tblPr>
      <w:tblGrid>
        <w:gridCol w:w="4578"/>
        <w:gridCol w:w="1413"/>
        <w:gridCol w:w="4746"/>
      </w:tblGrid>
      <w:tr w:rsidR="00981AB9" w:rsidRPr="001C6F28">
        <w:trPr>
          <w:trHeight w:hRule="exact" w:val="20"/>
        </w:trPr>
        <w:tc>
          <w:tcPr>
            <w:tcW w:w="4578" w:type="dxa"/>
            <w:shd w:val="clear" w:color="auto" w:fill="auto"/>
          </w:tcPr>
          <w:p w:rsidR="00981AB9" w:rsidRPr="001C6F28" w:rsidRDefault="00981AB9" w:rsidP="008E37B8">
            <w:pPr>
              <w:pStyle w:val="Spacer"/>
            </w:pPr>
          </w:p>
        </w:tc>
        <w:tc>
          <w:tcPr>
            <w:tcW w:w="1413" w:type="dxa"/>
            <w:shd w:val="clear" w:color="auto" w:fill="auto"/>
          </w:tcPr>
          <w:p w:rsidR="00981AB9" w:rsidRPr="001C6F28" w:rsidRDefault="00981AB9" w:rsidP="008E37B8">
            <w:pPr>
              <w:pStyle w:val="Spacer"/>
            </w:pPr>
          </w:p>
        </w:tc>
        <w:tc>
          <w:tcPr>
            <w:tcW w:w="4746" w:type="dxa"/>
            <w:shd w:val="clear" w:color="auto" w:fill="auto"/>
          </w:tcPr>
          <w:p w:rsidR="00981AB9" w:rsidRPr="001C6F28" w:rsidRDefault="00981AB9" w:rsidP="008E37B8">
            <w:pPr>
              <w:pStyle w:val="Spacer"/>
            </w:pPr>
          </w:p>
        </w:tc>
      </w:tr>
    </w:tbl>
    <w:p w:rsidR="00C21327" w:rsidRPr="001C6F28" w:rsidRDefault="00C21327">
      <w:pPr>
        <w:pStyle w:val="UrbisDisclaimer"/>
      </w:pPr>
      <w:bookmarkStart w:id="0" w:name="UrbisDisclaimer"/>
      <w:bookmarkStart w:id="1" w:name="disclaimerheader"/>
      <w:r w:rsidRPr="001C6F28">
        <w:t xml:space="preserve"> </w:t>
      </w:r>
    </w:p>
    <w:p w:rsidR="00EF6ACF" w:rsidRPr="001C6F28" w:rsidRDefault="00EF6ACF">
      <w:pPr>
        <w:pStyle w:val="UrbisDisclaimerTitle"/>
        <w:spacing w:before="480" w:after="240"/>
      </w:pPr>
      <w:bookmarkStart w:id="2" w:name="UrbisStaff"/>
      <w:bookmarkEnd w:id="0"/>
      <w:r w:rsidRPr="001C6F28">
        <w:t>URBIS STAFF RESPONSIBLE FOR THIS REPORT WERE:</w:t>
      </w:r>
    </w:p>
    <w:tbl>
      <w:tblPr>
        <w:tblW w:w="9214" w:type="dxa"/>
        <w:tblLayout w:type="fixed"/>
        <w:tblCellMar>
          <w:left w:w="0" w:type="dxa"/>
          <w:right w:w="0" w:type="dxa"/>
        </w:tblCellMar>
        <w:tblLook w:val="00A0" w:firstRow="1" w:lastRow="0" w:firstColumn="1" w:lastColumn="0" w:noHBand="0" w:noVBand="0"/>
      </w:tblPr>
      <w:tblGrid>
        <w:gridCol w:w="1985"/>
        <w:gridCol w:w="7229"/>
      </w:tblGrid>
      <w:tr w:rsidR="004F70B5" w:rsidRPr="001C6F28">
        <w:tc>
          <w:tcPr>
            <w:tcW w:w="1985" w:type="dxa"/>
            <w:shd w:val="clear" w:color="auto" w:fill="auto"/>
          </w:tcPr>
          <w:p w:rsidR="004F70B5" w:rsidRPr="001C6F28" w:rsidRDefault="004F70B5">
            <w:pPr>
              <w:pStyle w:val="UrbisDisclaimer"/>
            </w:pPr>
            <w:r w:rsidRPr="001C6F28">
              <w:t>Director</w:t>
            </w:r>
          </w:p>
        </w:tc>
        <w:tc>
          <w:tcPr>
            <w:tcW w:w="7229" w:type="dxa"/>
            <w:shd w:val="clear" w:color="auto" w:fill="auto"/>
          </w:tcPr>
          <w:p w:rsidR="004F70B5" w:rsidRPr="004C7E99" w:rsidRDefault="004F70B5" w:rsidP="00BF0680">
            <w:pPr>
              <w:pStyle w:val="UrbisDisclaimer"/>
            </w:pPr>
            <w:r w:rsidRPr="004C7E99">
              <w:t xml:space="preserve">Claire </w:t>
            </w:r>
            <w:proofErr w:type="spellStart"/>
            <w:r w:rsidRPr="004C7E99">
              <w:t>Grealy</w:t>
            </w:r>
            <w:proofErr w:type="spellEnd"/>
            <w:r w:rsidRPr="004C7E99">
              <w:t>, Alison Wallace</w:t>
            </w:r>
          </w:p>
        </w:tc>
      </w:tr>
      <w:tr w:rsidR="004F70B5" w:rsidRPr="001C6F28">
        <w:tc>
          <w:tcPr>
            <w:tcW w:w="1985" w:type="dxa"/>
            <w:shd w:val="clear" w:color="auto" w:fill="auto"/>
          </w:tcPr>
          <w:p w:rsidR="004F70B5" w:rsidRPr="001C6F28" w:rsidRDefault="004F70B5">
            <w:pPr>
              <w:pStyle w:val="UrbisDisclaimer"/>
            </w:pPr>
            <w:r w:rsidRPr="001C6F28">
              <w:t xml:space="preserve">Associate Director </w:t>
            </w:r>
          </w:p>
        </w:tc>
        <w:tc>
          <w:tcPr>
            <w:tcW w:w="7229" w:type="dxa"/>
            <w:shd w:val="clear" w:color="auto" w:fill="auto"/>
          </w:tcPr>
          <w:p w:rsidR="004F70B5" w:rsidRPr="004C7E99" w:rsidRDefault="004F70B5" w:rsidP="00BF0680">
            <w:pPr>
              <w:pStyle w:val="UrbisDisclaimer"/>
            </w:pPr>
            <w:r w:rsidRPr="004C7E99">
              <w:t xml:space="preserve">Dr </w:t>
            </w:r>
            <w:proofErr w:type="spellStart"/>
            <w:r w:rsidRPr="004C7E99">
              <w:t>Ania</w:t>
            </w:r>
            <w:proofErr w:type="spellEnd"/>
            <w:r w:rsidRPr="004C7E99">
              <w:t xml:space="preserve"> </w:t>
            </w:r>
            <w:proofErr w:type="spellStart"/>
            <w:r w:rsidRPr="004C7E99">
              <w:t>Wilczynski</w:t>
            </w:r>
            <w:proofErr w:type="spellEnd"/>
          </w:p>
        </w:tc>
      </w:tr>
      <w:tr w:rsidR="004F70B5" w:rsidRPr="001C6F28">
        <w:tc>
          <w:tcPr>
            <w:tcW w:w="1985" w:type="dxa"/>
            <w:shd w:val="clear" w:color="auto" w:fill="auto"/>
          </w:tcPr>
          <w:p w:rsidR="004F70B5" w:rsidRPr="001C6F28" w:rsidRDefault="004F70B5">
            <w:pPr>
              <w:pStyle w:val="UrbisDisclaimer"/>
            </w:pPr>
            <w:r w:rsidRPr="001C6F28">
              <w:t>Senior Consultant</w:t>
            </w:r>
          </w:p>
        </w:tc>
        <w:tc>
          <w:tcPr>
            <w:tcW w:w="7229" w:type="dxa"/>
            <w:shd w:val="clear" w:color="auto" w:fill="auto"/>
          </w:tcPr>
          <w:p w:rsidR="004F70B5" w:rsidRPr="004C7E99" w:rsidRDefault="004F70B5" w:rsidP="00BF0680">
            <w:pPr>
              <w:pStyle w:val="UrbisDisclaimer"/>
            </w:pPr>
            <w:r w:rsidRPr="004C7E99">
              <w:t xml:space="preserve">Dr Sally Lai, Dr Tiffany </w:t>
            </w:r>
            <w:proofErr w:type="spellStart"/>
            <w:r w:rsidRPr="004C7E99">
              <w:t>Bodiam</w:t>
            </w:r>
            <w:proofErr w:type="spellEnd"/>
          </w:p>
        </w:tc>
      </w:tr>
      <w:tr w:rsidR="004F70B5" w:rsidRPr="001C6F28">
        <w:tc>
          <w:tcPr>
            <w:tcW w:w="1985" w:type="dxa"/>
            <w:shd w:val="clear" w:color="auto" w:fill="auto"/>
          </w:tcPr>
          <w:p w:rsidR="004F70B5" w:rsidRPr="001C6F28" w:rsidRDefault="004F70B5">
            <w:pPr>
              <w:pStyle w:val="UrbisDisclaimer"/>
            </w:pPr>
            <w:r w:rsidRPr="004C7E99">
              <w:t>Consultant</w:t>
            </w:r>
          </w:p>
        </w:tc>
        <w:tc>
          <w:tcPr>
            <w:tcW w:w="7229" w:type="dxa"/>
            <w:shd w:val="clear" w:color="auto" w:fill="auto"/>
          </w:tcPr>
          <w:p w:rsidR="004F70B5" w:rsidRPr="004C7E99" w:rsidRDefault="004F70B5" w:rsidP="00BF0680">
            <w:pPr>
              <w:pStyle w:val="UrbisDisclaimer"/>
            </w:pPr>
            <w:r w:rsidRPr="004C7E99">
              <w:t xml:space="preserve">Ben </w:t>
            </w:r>
            <w:proofErr w:type="spellStart"/>
            <w:r w:rsidRPr="004C7E99">
              <w:t>Dowler</w:t>
            </w:r>
            <w:proofErr w:type="spellEnd"/>
          </w:p>
        </w:tc>
      </w:tr>
      <w:tr w:rsidR="00EF6ACF" w:rsidRPr="001C6F28">
        <w:tc>
          <w:tcPr>
            <w:tcW w:w="1985" w:type="dxa"/>
            <w:shd w:val="clear" w:color="auto" w:fill="auto"/>
          </w:tcPr>
          <w:p w:rsidR="00EF6ACF" w:rsidRPr="001C6F28" w:rsidRDefault="00F0042A">
            <w:pPr>
              <w:pStyle w:val="UrbisDisclaimer"/>
            </w:pPr>
            <w:r>
              <w:t>Group Support</w:t>
            </w:r>
          </w:p>
        </w:tc>
        <w:tc>
          <w:tcPr>
            <w:tcW w:w="7229" w:type="dxa"/>
            <w:shd w:val="clear" w:color="auto" w:fill="auto"/>
          </w:tcPr>
          <w:p w:rsidR="00EF6ACF" w:rsidRPr="001C6F28" w:rsidRDefault="00F0042A">
            <w:pPr>
              <w:pStyle w:val="UrbisDisclaimer"/>
            </w:pPr>
            <w:r>
              <w:t>Lynda Jones</w:t>
            </w:r>
          </w:p>
        </w:tc>
      </w:tr>
      <w:tr w:rsidR="00EF6ACF" w:rsidRPr="001C6F28">
        <w:tc>
          <w:tcPr>
            <w:tcW w:w="1985" w:type="dxa"/>
            <w:shd w:val="clear" w:color="auto" w:fill="auto"/>
          </w:tcPr>
          <w:p w:rsidR="00EF6ACF" w:rsidRPr="001C6F28" w:rsidRDefault="00EF6ACF">
            <w:pPr>
              <w:pStyle w:val="UrbisDisclaimer"/>
            </w:pPr>
            <w:r w:rsidRPr="001C6F28">
              <w:t>Job Code</w:t>
            </w:r>
          </w:p>
        </w:tc>
        <w:tc>
          <w:tcPr>
            <w:tcW w:w="7229" w:type="dxa"/>
            <w:shd w:val="clear" w:color="auto" w:fill="auto"/>
          </w:tcPr>
          <w:p w:rsidR="00EF6ACF" w:rsidRPr="001C6F28" w:rsidRDefault="00F0042A">
            <w:pPr>
              <w:pStyle w:val="UrbisDisclaimer"/>
            </w:pPr>
            <w:r>
              <w:t>SSP12611</w:t>
            </w:r>
          </w:p>
        </w:tc>
      </w:tr>
      <w:tr w:rsidR="00EF6ACF" w:rsidRPr="001C6F28">
        <w:tc>
          <w:tcPr>
            <w:tcW w:w="1985" w:type="dxa"/>
            <w:shd w:val="clear" w:color="auto" w:fill="auto"/>
          </w:tcPr>
          <w:p w:rsidR="00EF6ACF" w:rsidRPr="001C6F28" w:rsidRDefault="00EF6ACF">
            <w:pPr>
              <w:pStyle w:val="UrbisDisclaimer"/>
            </w:pPr>
            <w:r w:rsidRPr="001C6F28">
              <w:t>Report Number</w:t>
            </w:r>
          </w:p>
        </w:tc>
        <w:tc>
          <w:tcPr>
            <w:tcW w:w="7229" w:type="dxa"/>
            <w:shd w:val="clear" w:color="auto" w:fill="auto"/>
          </w:tcPr>
          <w:p w:rsidR="00EF6ACF" w:rsidRPr="001C6F28" w:rsidRDefault="00782F97" w:rsidP="00782F97">
            <w:pPr>
              <w:pStyle w:val="UrbisDisclaimer"/>
            </w:pPr>
            <w:r>
              <w:t xml:space="preserve">Final </w:t>
            </w:r>
            <w:r w:rsidR="00F0042A">
              <w:t xml:space="preserve">Literature Review </w:t>
            </w:r>
          </w:p>
        </w:tc>
      </w:tr>
    </w:tbl>
    <w:bookmarkEnd w:id="2"/>
    <w:p w:rsidR="003E752E" w:rsidRPr="001C6F28" w:rsidRDefault="00C87488" w:rsidP="003E752E">
      <w:pPr>
        <w:pStyle w:val="Header"/>
        <w:rPr>
          <w:color w:val="FFFFFF"/>
          <w:sz w:val="2"/>
          <w:szCs w:val="2"/>
        </w:rPr>
      </w:pPr>
      <w:proofErr w:type="spellStart"/>
      <w:proofErr w:type="gramStart"/>
      <w:r w:rsidRPr="001C6F28">
        <w:rPr>
          <w:color w:val="FFFFFF"/>
          <w:sz w:val="2"/>
          <w:szCs w:val="2"/>
        </w:rPr>
        <w:t>x</w:t>
      </w:r>
      <w:r w:rsidR="003E752E" w:rsidRPr="001C6F28">
        <w:rPr>
          <w:color w:val="FFFFFF"/>
          <w:sz w:val="2"/>
          <w:szCs w:val="2"/>
        </w:rPr>
        <w:t>disclaimerx</w:t>
      </w:r>
      <w:proofErr w:type="spellEnd"/>
      <w:proofErr w:type="gramEnd"/>
    </w:p>
    <w:bookmarkEnd w:id="1"/>
    <w:p w:rsidR="00C87488" w:rsidRPr="001C6F28" w:rsidRDefault="00C87488" w:rsidP="003E752E">
      <w:pPr>
        <w:pStyle w:val="Header"/>
        <w:rPr>
          <w:color w:val="FFFFFF"/>
        </w:rPr>
      </w:pPr>
    </w:p>
    <w:p w:rsidR="00C87488" w:rsidRPr="001C6F28" w:rsidRDefault="00C87488" w:rsidP="003E752E">
      <w:pPr>
        <w:pStyle w:val="Header"/>
        <w:rPr>
          <w:color w:val="FFFFFF"/>
          <w:sz w:val="2"/>
          <w:szCs w:val="2"/>
        </w:rPr>
      </w:pPr>
    </w:p>
    <w:p w:rsidR="003415A9" w:rsidRPr="001C6F28" w:rsidRDefault="003415A9">
      <w:pPr>
        <w:sectPr w:rsidR="003415A9" w:rsidRPr="001C6F28" w:rsidSect="00FE44D5">
          <w:headerReference w:type="default" r:id="rId12"/>
          <w:footerReference w:type="default" r:id="rId13"/>
          <w:headerReference w:type="first" r:id="rId14"/>
          <w:footerReference w:type="first" r:id="rId15"/>
          <w:pgSz w:w="11907" w:h="16840" w:code="9"/>
          <w:pgMar w:top="1134" w:right="1134" w:bottom="5670" w:left="1417" w:header="272" w:footer="340" w:gutter="0"/>
          <w:cols w:space="708"/>
          <w:titlePg/>
          <w:docGrid w:linePitch="360"/>
        </w:sectPr>
      </w:pPr>
    </w:p>
    <w:p w:rsidR="001A4F97" w:rsidRDefault="00592475">
      <w:pPr>
        <w:pStyle w:val="TOC1"/>
        <w:rPr>
          <w:rFonts w:asciiTheme="minorHAnsi" w:eastAsiaTheme="minorEastAsia" w:hAnsiTheme="minorHAnsi" w:cstheme="minorBidi"/>
          <w:b w:val="0"/>
          <w:sz w:val="22"/>
          <w:szCs w:val="22"/>
          <w:lang w:eastAsia="en-AU"/>
        </w:rPr>
      </w:pPr>
      <w:r>
        <w:lastRenderedPageBreak/>
        <w:fldChar w:fldCharType="begin"/>
      </w:r>
      <w:r>
        <w:instrText xml:space="preserve"> TOC \o "1-3" \h \z \u </w:instrText>
      </w:r>
      <w:r>
        <w:fldChar w:fldCharType="separate"/>
      </w:r>
      <w:hyperlink w:anchor="_Toc302396905" w:history="1">
        <w:r w:rsidR="001A4F97" w:rsidRPr="0072146B">
          <w:rPr>
            <w:rStyle w:val="Hyperlink"/>
          </w:rPr>
          <w:t>Acronyms and Abbreviations</w:t>
        </w:r>
        <w:r w:rsidR="001A4F97">
          <w:rPr>
            <w:webHidden/>
          </w:rPr>
          <w:tab/>
        </w:r>
        <w:r w:rsidR="001A4F97">
          <w:rPr>
            <w:webHidden/>
          </w:rPr>
          <w:fldChar w:fldCharType="begin"/>
        </w:r>
        <w:r w:rsidR="001A4F97">
          <w:rPr>
            <w:webHidden/>
          </w:rPr>
          <w:instrText xml:space="preserve"> PAGEREF _Toc302396905 \h </w:instrText>
        </w:r>
        <w:r w:rsidR="001A4F97">
          <w:rPr>
            <w:webHidden/>
          </w:rPr>
        </w:r>
        <w:r w:rsidR="001A4F97">
          <w:rPr>
            <w:webHidden/>
          </w:rPr>
          <w:fldChar w:fldCharType="separate"/>
        </w:r>
        <w:r w:rsidR="00323DFE">
          <w:rPr>
            <w:webHidden/>
          </w:rPr>
          <w:t>i</w:t>
        </w:r>
        <w:r w:rsidR="001A4F97">
          <w:rPr>
            <w:webHidden/>
          </w:rPr>
          <w:fldChar w:fldCharType="end"/>
        </w:r>
      </w:hyperlink>
    </w:p>
    <w:p w:rsidR="001A4F97" w:rsidRDefault="00491B71">
      <w:pPr>
        <w:pStyle w:val="TOC1"/>
        <w:rPr>
          <w:rFonts w:asciiTheme="minorHAnsi" w:eastAsiaTheme="minorEastAsia" w:hAnsiTheme="minorHAnsi" w:cstheme="minorBidi"/>
          <w:b w:val="0"/>
          <w:sz w:val="22"/>
          <w:szCs w:val="22"/>
          <w:lang w:eastAsia="en-AU"/>
        </w:rPr>
      </w:pPr>
      <w:hyperlink w:anchor="_Toc302396906" w:history="1">
        <w:r w:rsidR="001A4F97" w:rsidRPr="0072146B">
          <w:rPr>
            <w:rStyle w:val="Hyperlink"/>
          </w:rPr>
          <w:t>Executive Summary</w:t>
        </w:r>
        <w:r w:rsidR="001A4F97">
          <w:rPr>
            <w:webHidden/>
          </w:rPr>
          <w:tab/>
        </w:r>
        <w:r w:rsidR="001A4F97">
          <w:rPr>
            <w:webHidden/>
          </w:rPr>
          <w:fldChar w:fldCharType="begin"/>
        </w:r>
        <w:r w:rsidR="001A4F97">
          <w:rPr>
            <w:webHidden/>
          </w:rPr>
          <w:instrText xml:space="preserve"> PAGEREF _Toc302396906 \h </w:instrText>
        </w:r>
        <w:r w:rsidR="001A4F97">
          <w:rPr>
            <w:webHidden/>
          </w:rPr>
        </w:r>
        <w:r w:rsidR="001A4F97">
          <w:rPr>
            <w:webHidden/>
          </w:rPr>
          <w:fldChar w:fldCharType="separate"/>
        </w:r>
        <w:r w:rsidR="00323DFE">
          <w:rPr>
            <w:webHidden/>
          </w:rPr>
          <w:t>ii</w:t>
        </w:r>
        <w:r w:rsidR="001A4F97">
          <w:rPr>
            <w:webHidden/>
          </w:rPr>
          <w:fldChar w:fldCharType="end"/>
        </w:r>
      </w:hyperlink>
    </w:p>
    <w:p w:rsidR="001A4F97" w:rsidRDefault="00491B71">
      <w:pPr>
        <w:pStyle w:val="TOC1"/>
        <w:rPr>
          <w:rFonts w:asciiTheme="minorHAnsi" w:eastAsiaTheme="minorEastAsia" w:hAnsiTheme="minorHAnsi" w:cstheme="minorBidi"/>
          <w:b w:val="0"/>
          <w:sz w:val="22"/>
          <w:szCs w:val="22"/>
          <w:lang w:eastAsia="en-AU"/>
        </w:rPr>
      </w:pPr>
      <w:hyperlink w:anchor="_Toc302396907" w:history="1">
        <w:r w:rsidR="001A4F97" w:rsidRPr="0072146B">
          <w:rPr>
            <w:rStyle w:val="Hyperlink"/>
          </w:rPr>
          <w:t>1</w:t>
        </w:r>
        <w:r w:rsidR="001A4F97">
          <w:rPr>
            <w:rFonts w:asciiTheme="minorHAnsi" w:eastAsiaTheme="minorEastAsia" w:hAnsiTheme="minorHAnsi" w:cstheme="minorBidi"/>
            <w:b w:val="0"/>
            <w:sz w:val="22"/>
            <w:szCs w:val="22"/>
            <w:lang w:eastAsia="en-AU"/>
          </w:rPr>
          <w:tab/>
        </w:r>
        <w:r w:rsidR="001A4F97" w:rsidRPr="0072146B">
          <w:rPr>
            <w:rStyle w:val="Hyperlink"/>
          </w:rPr>
          <w:t>Introduction</w:t>
        </w:r>
        <w:r w:rsidR="001A4F97">
          <w:rPr>
            <w:webHidden/>
          </w:rPr>
          <w:tab/>
        </w:r>
        <w:r w:rsidR="001A4F97">
          <w:rPr>
            <w:webHidden/>
          </w:rPr>
          <w:fldChar w:fldCharType="begin"/>
        </w:r>
        <w:r w:rsidR="001A4F97">
          <w:rPr>
            <w:webHidden/>
          </w:rPr>
          <w:instrText xml:space="preserve"> PAGEREF _Toc302396907 \h </w:instrText>
        </w:r>
        <w:r w:rsidR="001A4F97">
          <w:rPr>
            <w:webHidden/>
          </w:rPr>
        </w:r>
        <w:r w:rsidR="001A4F97">
          <w:rPr>
            <w:webHidden/>
          </w:rPr>
          <w:fldChar w:fldCharType="separate"/>
        </w:r>
        <w:r w:rsidR="00323DFE">
          <w:rPr>
            <w:webHidden/>
          </w:rPr>
          <w:t>1</w:t>
        </w:r>
        <w:r w:rsidR="001A4F97">
          <w:rPr>
            <w:webHidden/>
          </w:rPr>
          <w:fldChar w:fldCharType="end"/>
        </w:r>
      </w:hyperlink>
    </w:p>
    <w:p w:rsidR="001A4F97" w:rsidRDefault="00491B71">
      <w:pPr>
        <w:pStyle w:val="TOC2"/>
        <w:rPr>
          <w:rFonts w:asciiTheme="minorHAnsi" w:eastAsiaTheme="minorEastAsia" w:hAnsiTheme="minorHAnsi" w:cstheme="minorBidi"/>
          <w:sz w:val="22"/>
          <w:szCs w:val="22"/>
          <w:lang w:eastAsia="en-AU"/>
        </w:rPr>
      </w:pPr>
      <w:hyperlink w:anchor="_Toc302396908" w:history="1">
        <w:r w:rsidR="001A4F97" w:rsidRPr="0072146B">
          <w:rPr>
            <w:rStyle w:val="Hyperlink"/>
          </w:rPr>
          <w:t>1.1</w:t>
        </w:r>
        <w:r w:rsidR="001A4F97">
          <w:rPr>
            <w:rFonts w:asciiTheme="minorHAnsi" w:eastAsiaTheme="minorEastAsia" w:hAnsiTheme="minorHAnsi" w:cstheme="minorBidi"/>
            <w:sz w:val="22"/>
            <w:szCs w:val="22"/>
            <w:lang w:eastAsia="en-AU"/>
          </w:rPr>
          <w:tab/>
        </w:r>
        <w:r w:rsidR="001A4F97" w:rsidRPr="0072146B">
          <w:rPr>
            <w:rStyle w:val="Hyperlink"/>
          </w:rPr>
          <w:t>Purpose of the literature review</w:t>
        </w:r>
        <w:r w:rsidR="001A4F97">
          <w:rPr>
            <w:webHidden/>
          </w:rPr>
          <w:tab/>
        </w:r>
        <w:r w:rsidR="001A4F97">
          <w:rPr>
            <w:webHidden/>
          </w:rPr>
          <w:fldChar w:fldCharType="begin"/>
        </w:r>
        <w:r w:rsidR="001A4F97">
          <w:rPr>
            <w:webHidden/>
          </w:rPr>
          <w:instrText xml:space="preserve"> PAGEREF _Toc302396908 \h </w:instrText>
        </w:r>
        <w:r w:rsidR="001A4F97">
          <w:rPr>
            <w:webHidden/>
          </w:rPr>
        </w:r>
        <w:r w:rsidR="001A4F97">
          <w:rPr>
            <w:webHidden/>
          </w:rPr>
          <w:fldChar w:fldCharType="separate"/>
        </w:r>
        <w:r w:rsidR="00323DFE">
          <w:rPr>
            <w:webHidden/>
          </w:rPr>
          <w:t>1</w:t>
        </w:r>
        <w:r w:rsidR="001A4F97">
          <w:rPr>
            <w:webHidden/>
          </w:rPr>
          <w:fldChar w:fldCharType="end"/>
        </w:r>
      </w:hyperlink>
    </w:p>
    <w:p w:rsidR="001A4F97" w:rsidRDefault="00491B71">
      <w:pPr>
        <w:pStyle w:val="TOC2"/>
        <w:rPr>
          <w:rFonts w:asciiTheme="minorHAnsi" w:eastAsiaTheme="minorEastAsia" w:hAnsiTheme="minorHAnsi" w:cstheme="minorBidi"/>
          <w:sz w:val="22"/>
          <w:szCs w:val="22"/>
          <w:lang w:eastAsia="en-AU"/>
        </w:rPr>
      </w:pPr>
      <w:hyperlink w:anchor="_Toc302396909" w:history="1">
        <w:r w:rsidR="001A4F97" w:rsidRPr="0072146B">
          <w:rPr>
            <w:rStyle w:val="Hyperlink"/>
          </w:rPr>
          <w:t>1.2</w:t>
        </w:r>
        <w:r w:rsidR="001A4F97">
          <w:rPr>
            <w:rFonts w:asciiTheme="minorHAnsi" w:eastAsiaTheme="minorEastAsia" w:hAnsiTheme="minorHAnsi" w:cstheme="minorBidi"/>
            <w:sz w:val="22"/>
            <w:szCs w:val="22"/>
            <w:lang w:eastAsia="en-AU"/>
          </w:rPr>
          <w:tab/>
        </w:r>
        <w:r w:rsidR="001A4F97" w:rsidRPr="0072146B">
          <w:rPr>
            <w:rStyle w:val="Hyperlink"/>
          </w:rPr>
          <w:t>Definitions</w:t>
        </w:r>
        <w:r w:rsidR="001A4F97">
          <w:rPr>
            <w:webHidden/>
          </w:rPr>
          <w:tab/>
        </w:r>
        <w:r w:rsidR="001A4F97">
          <w:rPr>
            <w:webHidden/>
          </w:rPr>
          <w:fldChar w:fldCharType="begin"/>
        </w:r>
        <w:r w:rsidR="001A4F97">
          <w:rPr>
            <w:webHidden/>
          </w:rPr>
          <w:instrText xml:space="preserve"> PAGEREF _Toc302396909 \h </w:instrText>
        </w:r>
        <w:r w:rsidR="001A4F97">
          <w:rPr>
            <w:webHidden/>
          </w:rPr>
        </w:r>
        <w:r w:rsidR="001A4F97">
          <w:rPr>
            <w:webHidden/>
          </w:rPr>
          <w:fldChar w:fldCharType="separate"/>
        </w:r>
        <w:r w:rsidR="00323DFE">
          <w:rPr>
            <w:webHidden/>
          </w:rPr>
          <w:t>1</w:t>
        </w:r>
        <w:r w:rsidR="001A4F97">
          <w:rPr>
            <w:webHidden/>
          </w:rPr>
          <w:fldChar w:fldCharType="end"/>
        </w:r>
      </w:hyperlink>
    </w:p>
    <w:p w:rsidR="001A4F97" w:rsidRDefault="00491B71">
      <w:pPr>
        <w:pStyle w:val="TOC3"/>
        <w:rPr>
          <w:rFonts w:asciiTheme="minorHAnsi" w:eastAsiaTheme="minorEastAsia" w:hAnsiTheme="minorHAnsi" w:cstheme="minorBidi"/>
          <w:noProof/>
          <w:sz w:val="22"/>
          <w:szCs w:val="22"/>
          <w:lang w:eastAsia="en-AU"/>
        </w:rPr>
      </w:pPr>
      <w:hyperlink w:anchor="_Toc302396910" w:history="1">
        <w:r w:rsidR="001A4F97" w:rsidRPr="0072146B">
          <w:rPr>
            <w:rStyle w:val="Hyperlink"/>
            <w:noProof/>
          </w:rPr>
          <w:t>1.2.1</w:t>
        </w:r>
        <w:r w:rsidR="001A4F97">
          <w:rPr>
            <w:rFonts w:asciiTheme="minorHAnsi" w:eastAsiaTheme="minorEastAsia" w:hAnsiTheme="minorHAnsi" w:cstheme="minorBidi"/>
            <w:noProof/>
            <w:sz w:val="22"/>
            <w:szCs w:val="22"/>
            <w:lang w:eastAsia="en-AU"/>
          </w:rPr>
          <w:tab/>
        </w:r>
        <w:r w:rsidR="001A4F97" w:rsidRPr="0072146B">
          <w:rPr>
            <w:rStyle w:val="Hyperlink"/>
            <w:noProof/>
          </w:rPr>
          <w:t>Domestic and family violence</w:t>
        </w:r>
        <w:r w:rsidR="001A4F97">
          <w:rPr>
            <w:noProof/>
            <w:webHidden/>
          </w:rPr>
          <w:tab/>
        </w:r>
        <w:r w:rsidR="001A4F97">
          <w:rPr>
            <w:noProof/>
            <w:webHidden/>
          </w:rPr>
          <w:fldChar w:fldCharType="begin"/>
        </w:r>
        <w:r w:rsidR="001A4F97">
          <w:rPr>
            <w:noProof/>
            <w:webHidden/>
          </w:rPr>
          <w:instrText xml:space="preserve"> PAGEREF _Toc302396910 \h </w:instrText>
        </w:r>
        <w:r w:rsidR="001A4F97">
          <w:rPr>
            <w:noProof/>
            <w:webHidden/>
          </w:rPr>
        </w:r>
        <w:r w:rsidR="001A4F97">
          <w:rPr>
            <w:noProof/>
            <w:webHidden/>
          </w:rPr>
          <w:fldChar w:fldCharType="separate"/>
        </w:r>
        <w:r w:rsidR="00323DFE">
          <w:rPr>
            <w:noProof/>
            <w:webHidden/>
          </w:rPr>
          <w:t>1</w:t>
        </w:r>
        <w:r w:rsidR="001A4F97">
          <w:rPr>
            <w:noProof/>
            <w:webHidden/>
          </w:rPr>
          <w:fldChar w:fldCharType="end"/>
        </w:r>
      </w:hyperlink>
    </w:p>
    <w:p w:rsidR="001A4F97" w:rsidRDefault="00491B71">
      <w:pPr>
        <w:pStyle w:val="TOC3"/>
        <w:rPr>
          <w:rFonts w:asciiTheme="minorHAnsi" w:eastAsiaTheme="minorEastAsia" w:hAnsiTheme="minorHAnsi" w:cstheme="minorBidi"/>
          <w:noProof/>
          <w:sz w:val="22"/>
          <w:szCs w:val="22"/>
          <w:lang w:eastAsia="en-AU"/>
        </w:rPr>
      </w:pPr>
      <w:hyperlink w:anchor="_Toc302396911" w:history="1">
        <w:r w:rsidR="001A4F97" w:rsidRPr="0072146B">
          <w:rPr>
            <w:rStyle w:val="Hyperlink"/>
            <w:noProof/>
          </w:rPr>
          <w:t>1.2.2</w:t>
        </w:r>
        <w:r w:rsidR="001A4F97">
          <w:rPr>
            <w:rFonts w:asciiTheme="minorHAnsi" w:eastAsiaTheme="minorEastAsia" w:hAnsiTheme="minorHAnsi" w:cstheme="minorBidi"/>
            <w:noProof/>
            <w:sz w:val="22"/>
            <w:szCs w:val="22"/>
            <w:lang w:eastAsia="en-AU"/>
          </w:rPr>
          <w:tab/>
        </w:r>
        <w:r w:rsidR="001A4F97" w:rsidRPr="0072146B">
          <w:rPr>
            <w:rStyle w:val="Hyperlink"/>
            <w:noProof/>
          </w:rPr>
          <w:t>Sexual assault</w:t>
        </w:r>
        <w:r w:rsidR="001A4F97">
          <w:rPr>
            <w:noProof/>
            <w:webHidden/>
          </w:rPr>
          <w:tab/>
        </w:r>
        <w:r w:rsidR="001A4F97">
          <w:rPr>
            <w:noProof/>
            <w:webHidden/>
          </w:rPr>
          <w:fldChar w:fldCharType="begin"/>
        </w:r>
        <w:r w:rsidR="001A4F97">
          <w:rPr>
            <w:noProof/>
            <w:webHidden/>
          </w:rPr>
          <w:instrText xml:space="preserve"> PAGEREF _Toc302396911 \h </w:instrText>
        </w:r>
        <w:r w:rsidR="001A4F97">
          <w:rPr>
            <w:noProof/>
            <w:webHidden/>
          </w:rPr>
        </w:r>
        <w:r w:rsidR="001A4F97">
          <w:rPr>
            <w:noProof/>
            <w:webHidden/>
          </w:rPr>
          <w:fldChar w:fldCharType="separate"/>
        </w:r>
        <w:r w:rsidR="00323DFE">
          <w:rPr>
            <w:noProof/>
            <w:webHidden/>
          </w:rPr>
          <w:t>2</w:t>
        </w:r>
        <w:r w:rsidR="001A4F97">
          <w:rPr>
            <w:noProof/>
            <w:webHidden/>
          </w:rPr>
          <w:fldChar w:fldCharType="end"/>
        </w:r>
      </w:hyperlink>
    </w:p>
    <w:p w:rsidR="001A4F97" w:rsidRDefault="00491B71">
      <w:pPr>
        <w:pStyle w:val="TOC2"/>
        <w:rPr>
          <w:rFonts w:asciiTheme="minorHAnsi" w:eastAsiaTheme="minorEastAsia" w:hAnsiTheme="minorHAnsi" w:cstheme="minorBidi"/>
          <w:sz w:val="22"/>
          <w:szCs w:val="22"/>
          <w:lang w:eastAsia="en-AU"/>
        </w:rPr>
      </w:pPr>
      <w:hyperlink w:anchor="_Toc302396912" w:history="1">
        <w:r w:rsidR="001A4F97" w:rsidRPr="0072146B">
          <w:rPr>
            <w:rStyle w:val="Hyperlink"/>
          </w:rPr>
          <w:t>1.3</w:t>
        </w:r>
        <w:r w:rsidR="001A4F97">
          <w:rPr>
            <w:rFonts w:asciiTheme="minorHAnsi" w:eastAsiaTheme="minorEastAsia" w:hAnsiTheme="minorHAnsi" w:cstheme="minorBidi"/>
            <w:sz w:val="22"/>
            <w:szCs w:val="22"/>
            <w:lang w:eastAsia="en-AU"/>
          </w:rPr>
          <w:tab/>
        </w:r>
        <w:r w:rsidR="001A4F97" w:rsidRPr="0072146B">
          <w:rPr>
            <w:rStyle w:val="Hyperlink"/>
          </w:rPr>
          <w:t>Definition of domestic violence and sexual assault programs</w:t>
        </w:r>
        <w:r w:rsidR="001A4F97">
          <w:rPr>
            <w:webHidden/>
          </w:rPr>
          <w:tab/>
        </w:r>
        <w:r w:rsidR="001A4F97">
          <w:rPr>
            <w:webHidden/>
          </w:rPr>
          <w:fldChar w:fldCharType="begin"/>
        </w:r>
        <w:r w:rsidR="001A4F97">
          <w:rPr>
            <w:webHidden/>
          </w:rPr>
          <w:instrText xml:space="preserve"> PAGEREF _Toc302396912 \h </w:instrText>
        </w:r>
        <w:r w:rsidR="001A4F97">
          <w:rPr>
            <w:webHidden/>
          </w:rPr>
        </w:r>
        <w:r w:rsidR="001A4F97">
          <w:rPr>
            <w:webHidden/>
          </w:rPr>
          <w:fldChar w:fldCharType="separate"/>
        </w:r>
        <w:r w:rsidR="00323DFE">
          <w:rPr>
            <w:webHidden/>
          </w:rPr>
          <w:t>2</w:t>
        </w:r>
        <w:r w:rsidR="001A4F97">
          <w:rPr>
            <w:webHidden/>
          </w:rPr>
          <w:fldChar w:fldCharType="end"/>
        </w:r>
      </w:hyperlink>
    </w:p>
    <w:p w:rsidR="001A4F97" w:rsidRDefault="00491B71">
      <w:pPr>
        <w:pStyle w:val="TOC2"/>
        <w:rPr>
          <w:rFonts w:asciiTheme="minorHAnsi" w:eastAsiaTheme="minorEastAsia" w:hAnsiTheme="minorHAnsi" w:cstheme="minorBidi"/>
          <w:sz w:val="22"/>
          <w:szCs w:val="22"/>
          <w:lang w:eastAsia="en-AU"/>
        </w:rPr>
      </w:pPr>
      <w:hyperlink w:anchor="_Toc302396913" w:history="1">
        <w:r w:rsidR="001A4F97" w:rsidRPr="0072146B">
          <w:rPr>
            <w:rStyle w:val="Hyperlink"/>
          </w:rPr>
          <w:t>1.4</w:t>
        </w:r>
        <w:r w:rsidR="001A4F97">
          <w:rPr>
            <w:rFonts w:asciiTheme="minorHAnsi" w:eastAsiaTheme="minorEastAsia" w:hAnsiTheme="minorHAnsi" w:cstheme="minorBidi"/>
            <w:sz w:val="22"/>
            <w:szCs w:val="22"/>
            <w:lang w:eastAsia="en-AU"/>
          </w:rPr>
          <w:tab/>
        </w:r>
        <w:r w:rsidR="001A4F97" w:rsidRPr="0072146B">
          <w:rPr>
            <w:rStyle w:val="Hyperlink"/>
          </w:rPr>
          <w:t>Searches conducted for the literature review</w:t>
        </w:r>
        <w:r w:rsidR="001A4F97">
          <w:rPr>
            <w:webHidden/>
          </w:rPr>
          <w:tab/>
        </w:r>
        <w:r w:rsidR="001A4F97">
          <w:rPr>
            <w:webHidden/>
          </w:rPr>
          <w:fldChar w:fldCharType="begin"/>
        </w:r>
        <w:r w:rsidR="001A4F97">
          <w:rPr>
            <w:webHidden/>
          </w:rPr>
          <w:instrText xml:space="preserve"> PAGEREF _Toc302396913 \h </w:instrText>
        </w:r>
        <w:r w:rsidR="001A4F97">
          <w:rPr>
            <w:webHidden/>
          </w:rPr>
        </w:r>
        <w:r w:rsidR="001A4F97">
          <w:rPr>
            <w:webHidden/>
          </w:rPr>
          <w:fldChar w:fldCharType="separate"/>
        </w:r>
        <w:r w:rsidR="00323DFE">
          <w:rPr>
            <w:webHidden/>
          </w:rPr>
          <w:t>2</w:t>
        </w:r>
        <w:r w:rsidR="001A4F97">
          <w:rPr>
            <w:webHidden/>
          </w:rPr>
          <w:fldChar w:fldCharType="end"/>
        </w:r>
      </w:hyperlink>
    </w:p>
    <w:p w:rsidR="001A4F97" w:rsidRDefault="00491B71">
      <w:pPr>
        <w:pStyle w:val="TOC2"/>
        <w:rPr>
          <w:rFonts w:asciiTheme="minorHAnsi" w:eastAsiaTheme="minorEastAsia" w:hAnsiTheme="minorHAnsi" w:cstheme="minorBidi"/>
          <w:sz w:val="22"/>
          <w:szCs w:val="22"/>
          <w:lang w:eastAsia="en-AU"/>
        </w:rPr>
      </w:pPr>
      <w:hyperlink w:anchor="_Toc302396914" w:history="1">
        <w:r w:rsidR="001A4F97" w:rsidRPr="0072146B">
          <w:rPr>
            <w:rStyle w:val="Hyperlink"/>
          </w:rPr>
          <w:t>1.5</w:t>
        </w:r>
        <w:r w:rsidR="001A4F97">
          <w:rPr>
            <w:rFonts w:asciiTheme="minorHAnsi" w:eastAsiaTheme="minorEastAsia" w:hAnsiTheme="minorHAnsi" w:cstheme="minorBidi"/>
            <w:sz w:val="22"/>
            <w:szCs w:val="22"/>
            <w:lang w:eastAsia="en-AU"/>
          </w:rPr>
          <w:tab/>
        </w:r>
        <w:r w:rsidR="001A4F97" w:rsidRPr="0072146B">
          <w:rPr>
            <w:rStyle w:val="Hyperlink"/>
          </w:rPr>
          <w:t>perpetrators and offenders</w:t>
        </w:r>
        <w:r w:rsidR="001A4F97">
          <w:rPr>
            <w:webHidden/>
          </w:rPr>
          <w:tab/>
        </w:r>
        <w:r w:rsidR="001A4F97">
          <w:rPr>
            <w:webHidden/>
          </w:rPr>
          <w:fldChar w:fldCharType="begin"/>
        </w:r>
        <w:r w:rsidR="001A4F97">
          <w:rPr>
            <w:webHidden/>
          </w:rPr>
          <w:instrText xml:space="preserve"> PAGEREF _Toc302396914 \h </w:instrText>
        </w:r>
        <w:r w:rsidR="001A4F97">
          <w:rPr>
            <w:webHidden/>
          </w:rPr>
        </w:r>
        <w:r w:rsidR="001A4F97">
          <w:rPr>
            <w:webHidden/>
          </w:rPr>
          <w:fldChar w:fldCharType="separate"/>
        </w:r>
        <w:r w:rsidR="00323DFE">
          <w:rPr>
            <w:webHidden/>
          </w:rPr>
          <w:t>3</w:t>
        </w:r>
        <w:r w:rsidR="001A4F97">
          <w:rPr>
            <w:webHidden/>
          </w:rPr>
          <w:fldChar w:fldCharType="end"/>
        </w:r>
      </w:hyperlink>
    </w:p>
    <w:p w:rsidR="001A4F97" w:rsidRDefault="00491B71">
      <w:pPr>
        <w:pStyle w:val="TOC1"/>
        <w:rPr>
          <w:rFonts w:asciiTheme="minorHAnsi" w:eastAsiaTheme="minorEastAsia" w:hAnsiTheme="minorHAnsi" w:cstheme="minorBidi"/>
          <w:b w:val="0"/>
          <w:sz w:val="22"/>
          <w:szCs w:val="22"/>
          <w:lang w:eastAsia="en-AU"/>
        </w:rPr>
      </w:pPr>
      <w:hyperlink w:anchor="_Toc302396915" w:history="1">
        <w:r w:rsidR="001A4F97" w:rsidRPr="0072146B">
          <w:rPr>
            <w:rStyle w:val="Hyperlink"/>
          </w:rPr>
          <w:t>2</w:t>
        </w:r>
        <w:r w:rsidR="001A4F97">
          <w:rPr>
            <w:rFonts w:asciiTheme="minorHAnsi" w:eastAsiaTheme="minorEastAsia" w:hAnsiTheme="minorHAnsi" w:cstheme="minorBidi"/>
            <w:b w:val="0"/>
            <w:sz w:val="22"/>
            <w:szCs w:val="22"/>
            <w:lang w:eastAsia="en-AU"/>
          </w:rPr>
          <w:tab/>
        </w:r>
        <w:r w:rsidR="001A4F97" w:rsidRPr="0072146B">
          <w:rPr>
            <w:rStyle w:val="Hyperlink"/>
          </w:rPr>
          <w:t>Prevalence of domestic violence and sexual assault in Australia</w:t>
        </w:r>
        <w:r w:rsidR="001A4F97">
          <w:rPr>
            <w:webHidden/>
          </w:rPr>
          <w:tab/>
        </w:r>
        <w:r w:rsidR="001A4F97">
          <w:rPr>
            <w:webHidden/>
          </w:rPr>
          <w:fldChar w:fldCharType="begin"/>
        </w:r>
        <w:r w:rsidR="001A4F97">
          <w:rPr>
            <w:webHidden/>
          </w:rPr>
          <w:instrText xml:space="preserve"> PAGEREF _Toc302396915 \h </w:instrText>
        </w:r>
        <w:r w:rsidR="001A4F97">
          <w:rPr>
            <w:webHidden/>
          </w:rPr>
        </w:r>
        <w:r w:rsidR="001A4F97">
          <w:rPr>
            <w:webHidden/>
          </w:rPr>
          <w:fldChar w:fldCharType="separate"/>
        </w:r>
        <w:r w:rsidR="00323DFE">
          <w:rPr>
            <w:webHidden/>
          </w:rPr>
          <w:t>4</w:t>
        </w:r>
        <w:r w:rsidR="001A4F97">
          <w:rPr>
            <w:webHidden/>
          </w:rPr>
          <w:fldChar w:fldCharType="end"/>
        </w:r>
      </w:hyperlink>
    </w:p>
    <w:p w:rsidR="001A4F97" w:rsidRDefault="00491B71">
      <w:pPr>
        <w:pStyle w:val="TOC2"/>
        <w:rPr>
          <w:rFonts w:asciiTheme="minorHAnsi" w:eastAsiaTheme="minorEastAsia" w:hAnsiTheme="minorHAnsi" w:cstheme="minorBidi"/>
          <w:sz w:val="22"/>
          <w:szCs w:val="22"/>
          <w:lang w:eastAsia="en-AU"/>
        </w:rPr>
      </w:pPr>
      <w:hyperlink w:anchor="_Toc302396916" w:history="1">
        <w:r w:rsidR="001A4F97" w:rsidRPr="0072146B">
          <w:rPr>
            <w:rStyle w:val="Hyperlink"/>
          </w:rPr>
          <w:t>2.1</w:t>
        </w:r>
        <w:r w:rsidR="001A4F97">
          <w:rPr>
            <w:rFonts w:asciiTheme="minorHAnsi" w:eastAsiaTheme="minorEastAsia" w:hAnsiTheme="minorHAnsi" w:cstheme="minorBidi"/>
            <w:sz w:val="22"/>
            <w:szCs w:val="22"/>
            <w:lang w:eastAsia="en-AU"/>
          </w:rPr>
          <w:tab/>
        </w:r>
        <w:r w:rsidR="001A4F97" w:rsidRPr="0072146B">
          <w:rPr>
            <w:rStyle w:val="Hyperlink"/>
          </w:rPr>
          <w:t>Introduction</w:t>
        </w:r>
        <w:r w:rsidR="001A4F97">
          <w:rPr>
            <w:webHidden/>
          </w:rPr>
          <w:tab/>
        </w:r>
        <w:r w:rsidR="001A4F97">
          <w:rPr>
            <w:webHidden/>
          </w:rPr>
          <w:fldChar w:fldCharType="begin"/>
        </w:r>
        <w:r w:rsidR="001A4F97">
          <w:rPr>
            <w:webHidden/>
          </w:rPr>
          <w:instrText xml:space="preserve"> PAGEREF _Toc302396916 \h </w:instrText>
        </w:r>
        <w:r w:rsidR="001A4F97">
          <w:rPr>
            <w:webHidden/>
          </w:rPr>
        </w:r>
        <w:r w:rsidR="001A4F97">
          <w:rPr>
            <w:webHidden/>
          </w:rPr>
          <w:fldChar w:fldCharType="separate"/>
        </w:r>
        <w:r w:rsidR="00323DFE">
          <w:rPr>
            <w:webHidden/>
          </w:rPr>
          <w:t>4</w:t>
        </w:r>
        <w:r w:rsidR="001A4F97">
          <w:rPr>
            <w:webHidden/>
          </w:rPr>
          <w:fldChar w:fldCharType="end"/>
        </w:r>
      </w:hyperlink>
    </w:p>
    <w:p w:rsidR="001A4F97" w:rsidRDefault="00491B71">
      <w:pPr>
        <w:pStyle w:val="TOC2"/>
        <w:rPr>
          <w:rFonts w:asciiTheme="minorHAnsi" w:eastAsiaTheme="minorEastAsia" w:hAnsiTheme="minorHAnsi" w:cstheme="minorBidi"/>
          <w:sz w:val="22"/>
          <w:szCs w:val="22"/>
          <w:lang w:eastAsia="en-AU"/>
        </w:rPr>
      </w:pPr>
      <w:hyperlink w:anchor="_Toc302396917" w:history="1">
        <w:r w:rsidR="001A4F97" w:rsidRPr="0072146B">
          <w:rPr>
            <w:rStyle w:val="Hyperlink"/>
            <w:lang w:eastAsia="en-AU"/>
          </w:rPr>
          <w:t>2.2</w:t>
        </w:r>
        <w:r w:rsidR="001A4F97">
          <w:rPr>
            <w:rFonts w:asciiTheme="minorHAnsi" w:eastAsiaTheme="minorEastAsia" w:hAnsiTheme="minorHAnsi" w:cstheme="minorBidi"/>
            <w:sz w:val="22"/>
            <w:szCs w:val="22"/>
            <w:lang w:eastAsia="en-AU"/>
          </w:rPr>
          <w:tab/>
        </w:r>
        <w:r w:rsidR="001A4F97" w:rsidRPr="0072146B">
          <w:rPr>
            <w:rStyle w:val="Hyperlink"/>
            <w:lang w:eastAsia="en-AU"/>
          </w:rPr>
          <w:t>Data limitations</w:t>
        </w:r>
        <w:r w:rsidR="001A4F97">
          <w:rPr>
            <w:webHidden/>
          </w:rPr>
          <w:tab/>
        </w:r>
        <w:r w:rsidR="001A4F97">
          <w:rPr>
            <w:webHidden/>
          </w:rPr>
          <w:fldChar w:fldCharType="begin"/>
        </w:r>
        <w:r w:rsidR="001A4F97">
          <w:rPr>
            <w:webHidden/>
          </w:rPr>
          <w:instrText xml:space="preserve"> PAGEREF _Toc302396917 \h </w:instrText>
        </w:r>
        <w:r w:rsidR="001A4F97">
          <w:rPr>
            <w:webHidden/>
          </w:rPr>
        </w:r>
        <w:r w:rsidR="001A4F97">
          <w:rPr>
            <w:webHidden/>
          </w:rPr>
          <w:fldChar w:fldCharType="separate"/>
        </w:r>
        <w:r w:rsidR="00323DFE">
          <w:rPr>
            <w:webHidden/>
          </w:rPr>
          <w:t>4</w:t>
        </w:r>
        <w:r w:rsidR="001A4F97">
          <w:rPr>
            <w:webHidden/>
          </w:rPr>
          <w:fldChar w:fldCharType="end"/>
        </w:r>
      </w:hyperlink>
    </w:p>
    <w:p w:rsidR="001A4F97" w:rsidRDefault="00491B71">
      <w:pPr>
        <w:pStyle w:val="TOC3"/>
        <w:rPr>
          <w:rFonts w:asciiTheme="minorHAnsi" w:eastAsiaTheme="minorEastAsia" w:hAnsiTheme="minorHAnsi" w:cstheme="minorBidi"/>
          <w:noProof/>
          <w:sz w:val="22"/>
          <w:szCs w:val="22"/>
          <w:lang w:eastAsia="en-AU"/>
        </w:rPr>
      </w:pPr>
      <w:hyperlink w:anchor="_Toc302396918" w:history="1">
        <w:r w:rsidR="001A4F97" w:rsidRPr="0072146B">
          <w:rPr>
            <w:rStyle w:val="Hyperlink"/>
            <w:noProof/>
            <w:lang w:eastAsia="en-AU"/>
          </w:rPr>
          <w:t>2.2.1</w:t>
        </w:r>
        <w:r w:rsidR="001A4F97">
          <w:rPr>
            <w:rFonts w:asciiTheme="minorHAnsi" w:eastAsiaTheme="minorEastAsia" w:hAnsiTheme="minorHAnsi" w:cstheme="minorBidi"/>
            <w:noProof/>
            <w:sz w:val="22"/>
            <w:szCs w:val="22"/>
            <w:lang w:eastAsia="en-AU"/>
          </w:rPr>
          <w:tab/>
        </w:r>
        <w:r w:rsidR="001A4F97" w:rsidRPr="0072146B">
          <w:rPr>
            <w:rStyle w:val="Hyperlink"/>
            <w:noProof/>
            <w:lang w:eastAsia="en-AU"/>
          </w:rPr>
          <w:t>Definitions of domestic violence and sexual assault</w:t>
        </w:r>
        <w:r w:rsidR="001A4F97">
          <w:rPr>
            <w:noProof/>
            <w:webHidden/>
          </w:rPr>
          <w:tab/>
        </w:r>
        <w:r w:rsidR="001A4F97">
          <w:rPr>
            <w:noProof/>
            <w:webHidden/>
          </w:rPr>
          <w:fldChar w:fldCharType="begin"/>
        </w:r>
        <w:r w:rsidR="001A4F97">
          <w:rPr>
            <w:noProof/>
            <w:webHidden/>
          </w:rPr>
          <w:instrText xml:space="preserve"> PAGEREF _Toc302396918 \h </w:instrText>
        </w:r>
        <w:r w:rsidR="001A4F97">
          <w:rPr>
            <w:noProof/>
            <w:webHidden/>
          </w:rPr>
        </w:r>
        <w:r w:rsidR="001A4F97">
          <w:rPr>
            <w:noProof/>
            <w:webHidden/>
          </w:rPr>
          <w:fldChar w:fldCharType="separate"/>
        </w:r>
        <w:r w:rsidR="00323DFE">
          <w:rPr>
            <w:noProof/>
            <w:webHidden/>
          </w:rPr>
          <w:t>4</w:t>
        </w:r>
        <w:r w:rsidR="001A4F97">
          <w:rPr>
            <w:noProof/>
            <w:webHidden/>
          </w:rPr>
          <w:fldChar w:fldCharType="end"/>
        </w:r>
      </w:hyperlink>
    </w:p>
    <w:p w:rsidR="001A4F97" w:rsidRDefault="00491B71">
      <w:pPr>
        <w:pStyle w:val="TOC3"/>
        <w:rPr>
          <w:rFonts w:asciiTheme="minorHAnsi" w:eastAsiaTheme="minorEastAsia" w:hAnsiTheme="minorHAnsi" w:cstheme="minorBidi"/>
          <w:noProof/>
          <w:sz w:val="22"/>
          <w:szCs w:val="22"/>
          <w:lang w:eastAsia="en-AU"/>
        </w:rPr>
      </w:pPr>
      <w:hyperlink w:anchor="_Toc302396919" w:history="1">
        <w:r w:rsidR="001A4F97" w:rsidRPr="0072146B">
          <w:rPr>
            <w:rStyle w:val="Hyperlink"/>
            <w:noProof/>
            <w:lang w:eastAsia="en-AU"/>
          </w:rPr>
          <w:t>2.2.2</w:t>
        </w:r>
        <w:r w:rsidR="001A4F97">
          <w:rPr>
            <w:rFonts w:asciiTheme="minorHAnsi" w:eastAsiaTheme="minorEastAsia" w:hAnsiTheme="minorHAnsi" w:cstheme="minorBidi"/>
            <w:noProof/>
            <w:sz w:val="22"/>
            <w:szCs w:val="22"/>
            <w:lang w:eastAsia="en-AU"/>
          </w:rPr>
          <w:tab/>
        </w:r>
        <w:r w:rsidR="001A4F97" w:rsidRPr="0072146B">
          <w:rPr>
            <w:rStyle w:val="Hyperlink"/>
            <w:noProof/>
            <w:lang w:eastAsia="en-AU"/>
          </w:rPr>
          <w:t>Under-reporting</w:t>
        </w:r>
        <w:r w:rsidR="001A4F97">
          <w:rPr>
            <w:noProof/>
            <w:webHidden/>
          </w:rPr>
          <w:tab/>
        </w:r>
        <w:r w:rsidR="001A4F97">
          <w:rPr>
            <w:noProof/>
            <w:webHidden/>
          </w:rPr>
          <w:fldChar w:fldCharType="begin"/>
        </w:r>
        <w:r w:rsidR="001A4F97">
          <w:rPr>
            <w:noProof/>
            <w:webHidden/>
          </w:rPr>
          <w:instrText xml:space="preserve"> PAGEREF _Toc302396919 \h </w:instrText>
        </w:r>
        <w:r w:rsidR="001A4F97">
          <w:rPr>
            <w:noProof/>
            <w:webHidden/>
          </w:rPr>
        </w:r>
        <w:r w:rsidR="001A4F97">
          <w:rPr>
            <w:noProof/>
            <w:webHidden/>
          </w:rPr>
          <w:fldChar w:fldCharType="separate"/>
        </w:r>
        <w:r w:rsidR="00323DFE">
          <w:rPr>
            <w:noProof/>
            <w:webHidden/>
          </w:rPr>
          <w:t>4</w:t>
        </w:r>
        <w:r w:rsidR="001A4F97">
          <w:rPr>
            <w:noProof/>
            <w:webHidden/>
          </w:rPr>
          <w:fldChar w:fldCharType="end"/>
        </w:r>
      </w:hyperlink>
    </w:p>
    <w:p w:rsidR="001A4F97" w:rsidRDefault="00491B71">
      <w:pPr>
        <w:pStyle w:val="TOC3"/>
        <w:rPr>
          <w:rFonts w:asciiTheme="minorHAnsi" w:eastAsiaTheme="minorEastAsia" w:hAnsiTheme="minorHAnsi" w:cstheme="minorBidi"/>
          <w:noProof/>
          <w:sz w:val="22"/>
          <w:szCs w:val="22"/>
          <w:lang w:eastAsia="en-AU"/>
        </w:rPr>
      </w:pPr>
      <w:hyperlink w:anchor="_Toc302396920" w:history="1">
        <w:r w:rsidR="001A4F97" w:rsidRPr="0072146B">
          <w:rPr>
            <w:rStyle w:val="Hyperlink"/>
            <w:noProof/>
            <w:lang w:eastAsia="en-AU"/>
          </w:rPr>
          <w:t>2.2.3</w:t>
        </w:r>
        <w:r w:rsidR="001A4F97">
          <w:rPr>
            <w:rFonts w:asciiTheme="minorHAnsi" w:eastAsiaTheme="minorEastAsia" w:hAnsiTheme="minorHAnsi" w:cstheme="minorBidi"/>
            <w:noProof/>
            <w:sz w:val="22"/>
            <w:szCs w:val="22"/>
            <w:lang w:eastAsia="en-AU"/>
          </w:rPr>
          <w:tab/>
        </w:r>
        <w:r w:rsidR="001A4F97" w:rsidRPr="0072146B">
          <w:rPr>
            <w:rStyle w:val="Hyperlink"/>
            <w:noProof/>
            <w:lang w:eastAsia="en-AU"/>
          </w:rPr>
          <w:t>Data on victims and perpetrators characteristics</w:t>
        </w:r>
        <w:r w:rsidR="001A4F97">
          <w:rPr>
            <w:noProof/>
            <w:webHidden/>
          </w:rPr>
          <w:tab/>
        </w:r>
        <w:r w:rsidR="001A4F97">
          <w:rPr>
            <w:noProof/>
            <w:webHidden/>
          </w:rPr>
          <w:fldChar w:fldCharType="begin"/>
        </w:r>
        <w:r w:rsidR="001A4F97">
          <w:rPr>
            <w:noProof/>
            <w:webHidden/>
          </w:rPr>
          <w:instrText xml:space="preserve"> PAGEREF _Toc302396920 \h </w:instrText>
        </w:r>
        <w:r w:rsidR="001A4F97">
          <w:rPr>
            <w:noProof/>
            <w:webHidden/>
          </w:rPr>
        </w:r>
        <w:r w:rsidR="001A4F97">
          <w:rPr>
            <w:noProof/>
            <w:webHidden/>
          </w:rPr>
          <w:fldChar w:fldCharType="separate"/>
        </w:r>
        <w:r w:rsidR="00323DFE">
          <w:rPr>
            <w:noProof/>
            <w:webHidden/>
          </w:rPr>
          <w:t>5</w:t>
        </w:r>
        <w:r w:rsidR="001A4F97">
          <w:rPr>
            <w:noProof/>
            <w:webHidden/>
          </w:rPr>
          <w:fldChar w:fldCharType="end"/>
        </w:r>
      </w:hyperlink>
    </w:p>
    <w:p w:rsidR="001A4F97" w:rsidRDefault="00491B71">
      <w:pPr>
        <w:pStyle w:val="TOC2"/>
        <w:rPr>
          <w:rFonts w:asciiTheme="minorHAnsi" w:eastAsiaTheme="minorEastAsia" w:hAnsiTheme="minorHAnsi" w:cstheme="minorBidi"/>
          <w:sz w:val="22"/>
          <w:szCs w:val="22"/>
          <w:lang w:eastAsia="en-AU"/>
        </w:rPr>
      </w:pPr>
      <w:hyperlink w:anchor="_Toc302396921" w:history="1">
        <w:r w:rsidR="001A4F97" w:rsidRPr="0072146B">
          <w:rPr>
            <w:rStyle w:val="Hyperlink"/>
            <w:lang w:eastAsia="en-AU"/>
          </w:rPr>
          <w:t>2.3</w:t>
        </w:r>
        <w:r w:rsidR="001A4F97">
          <w:rPr>
            <w:rFonts w:asciiTheme="minorHAnsi" w:eastAsiaTheme="minorEastAsia" w:hAnsiTheme="minorHAnsi" w:cstheme="minorBidi"/>
            <w:sz w:val="22"/>
            <w:szCs w:val="22"/>
            <w:lang w:eastAsia="en-AU"/>
          </w:rPr>
          <w:tab/>
        </w:r>
        <w:r w:rsidR="001A4F97" w:rsidRPr="0072146B">
          <w:rPr>
            <w:rStyle w:val="Hyperlink"/>
            <w:lang w:eastAsia="en-AU"/>
          </w:rPr>
          <w:t>Domestic violence</w:t>
        </w:r>
        <w:r w:rsidR="001A4F97">
          <w:rPr>
            <w:webHidden/>
          </w:rPr>
          <w:tab/>
        </w:r>
        <w:r w:rsidR="001A4F97">
          <w:rPr>
            <w:webHidden/>
          </w:rPr>
          <w:fldChar w:fldCharType="begin"/>
        </w:r>
        <w:r w:rsidR="001A4F97">
          <w:rPr>
            <w:webHidden/>
          </w:rPr>
          <w:instrText xml:space="preserve"> PAGEREF _Toc302396921 \h </w:instrText>
        </w:r>
        <w:r w:rsidR="001A4F97">
          <w:rPr>
            <w:webHidden/>
          </w:rPr>
        </w:r>
        <w:r w:rsidR="001A4F97">
          <w:rPr>
            <w:webHidden/>
          </w:rPr>
          <w:fldChar w:fldCharType="separate"/>
        </w:r>
        <w:r w:rsidR="00323DFE">
          <w:rPr>
            <w:webHidden/>
          </w:rPr>
          <w:t>5</w:t>
        </w:r>
        <w:r w:rsidR="001A4F97">
          <w:rPr>
            <w:webHidden/>
          </w:rPr>
          <w:fldChar w:fldCharType="end"/>
        </w:r>
      </w:hyperlink>
    </w:p>
    <w:p w:rsidR="001A4F97" w:rsidRDefault="00491B71">
      <w:pPr>
        <w:pStyle w:val="TOC3"/>
        <w:rPr>
          <w:rFonts w:asciiTheme="minorHAnsi" w:eastAsiaTheme="minorEastAsia" w:hAnsiTheme="minorHAnsi" w:cstheme="minorBidi"/>
          <w:noProof/>
          <w:sz w:val="22"/>
          <w:szCs w:val="22"/>
          <w:lang w:eastAsia="en-AU"/>
        </w:rPr>
      </w:pPr>
      <w:hyperlink w:anchor="_Toc302396922" w:history="1">
        <w:r w:rsidR="001A4F97" w:rsidRPr="0072146B">
          <w:rPr>
            <w:rStyle w:val="Hyperlink"/>
            <w:noProof/>
            <w:lang w:eastAsia="en-AU"/>
          </w:rPr>
          <w:t>2.3.1</w:t>
        </w:r>
        <w:r w:rsidR="001A4F97">
          <w:rPr>
            <w:rFonts w:asciiTheme="minorHAnsi" w:eastAsiaTheme="minorEastAsia" w:hAnsiTheme="minorHAnsi" w:cstheme="minorBidi"/>
            <w:noProof/>
            <w:sz w:val="22"/>
            <w:szCs w:val="22"/>
            <w:lang w:eastAsia="en-AU"/>
          </w:rPr>
          <w:tab/>
        </w:r>
        <w:r w:rsidR="001A4F97" w:rsidRPr="0072146B">
          <w:rPr>
            <w:rStyle w:val="Hyperlink"/>
            <w:noProof/>
            <w:lang w:eastAsia="en-AU"/>
          </w:rPr>
          <w:t>Personal safety data</w:t>
        </w:r>
        <w:r w:rsidR="001A4F97">
          <w:rPr>
            <w:noProof/>
            <w:webHidden/>
          </w:rPr>
          <w:tab/>
        </w:r>
        <w:r w:rsidR="001A4F97">
          <w:rPr>
            <w:noProof/>
            <w:webHidden/>
          </w:rPr>
          <w:fldChar w:fldCharType="begin"/>
        </w:r>
        <w:r w:rsidR="001A4F97">
          <w:rPr>
            <w:noProof/>
            <w:webHidden/>
          </w:rPr>
          <w:instrText xml:space="preserve"> PAGEREF _Toc302396922 \h </w:instrText>
        </w:r>
        <w:r w:rsidR="001A4F97">
          <w:rPr>
            <w:noProof/>
            <w:webHidden/>
          </w:rPr>
        </w:r>
        <w:r w:rsidR="001A4F97">
          <w:rPr>
            <w:noProof/>
            <w:webHidden/>
          </w:rPr>
          <w:fldChar w:fldCharType="separate"/>
        </w:r>
        <w:r w:rsidR="00323DFE">
          <w:rPr>
            <w:noProof/>
            <w:webHidden/>
          </w:rPr>
          <w:t>5</w:t>
        </w:r>
        <w:r w:rsidR="001A4F97">
          <w:rPr>
            <w:noProof/>
            <w:webHidden/>
          </w:rPr>
          <w:fldChar w:fldCharType="end"/>
        </w:r>
      </w:hyperlink>
    </w:p>
    <w:p w:rsidR="001A4F97" w:rsidRDefault="00491B71">
      <w:pPr>
        <w:pStyle w:val="TOC3"/>
        <w:rPr>
          <w:rFonts w:asciiTheme="minorHAnsi" w:eastAsiaTheme="minorEastAsia" w:hAnsiTheme="minorHAnsi" w:cstheme="minorBidi"/>
          <w:noProof/>
          <w:sz w:val="22"/>
          <w:szCs w:val="22"/>
          <w:lang w:eastAsia="en-AU"/>
        </w:rPr>
      </w:pPr>
      <w:hyperlink w:anchor="_Toc302396923" w:history="1">
        <w:r w:rsidR="001A4F97" w:rsidRPr="0072146B">
          <w:rPr>
            <w:rStyle w:val="Hyperlink"/>
            <w:noProof/>
            <w:lang w:eastAsia="en-AU"/>
          </w:rPr>
          <w:t>2.3.2</w:t>
        </w:r>
        <w:r w:rsidR="001A4F97">
          <w:rPr>
            <w:rFonts w:asciiTheme="minorHAnsi" w:eastAsiaTheme="minorEastAsia" w:hAnsiTheme="minorHAnsi" w:cstheme="minorBidi"/>
            <w:noProof/>
            <w:sz w:val="22"/>
            <w:szCs w:val="22"/>
            <w:lang w:eastAsia="en-AU"/>
          </w:rPr>
          <w:tab/>
        </w:r>
        <w:r w:rsidR="001A4F97" w:rsidRPr="0072146B">
          <w:rPr>
            <w:rStyle w:val="Hyperlink"/>
            <w:noProof/>
            <w:lang w:eastAsia="en-AU"/>
          </w:rPr>
          <w:t>Criminal justice statistics</w:t>
        </w:r>
        <w:r w:rsidR="001A4F97">
          <w:rPr>
            <w:noProof/>
            <w:webHidden/>
          </w:rPr>
          <w:tab/>
        </w:r>
        <w:r w:rsidR="001A4F97">
          <w:rPr>
            <w:noProof/>
            <w:webHidden/>
          </w:rPr>
          <w:fldChar w:fldCharType="begin"/>
        </w:r>
        <w:r w:rsidR="001A4F97">
          <w:rPr>
            <w:noProof/>
            <w:webHidden/>
          </w:rPr>
          <w:instrText xml:space="preserve"> PAGEREF _Toc302396923 \h </w:instrText>
        </w:r>
        <w:r w:rsidR="001A4F97">
          <w:rPr>
            <w:noProof/>
            <w:webHidden/>
          </w:rPr>
        </w:r>
        <w:r w:rsidR="001A4F97">
          <w:rPr>
            <w:noProof/>
            <w:webHidden/>
          </w:rPr>
          <w:fldChar w:fldCharType="separate"/>
        </w:r>
        <w:r w:rsidR="00323DFE">
          <w:rPr>
            <w:noProof/>
            <w:webHidden/>
          </w:rPr>
          <w:t>6</w:t>
        </w:r>
        <w:r w:rsidR="001A4F97">
          <w:rPr>
            <w:noProof/>
            <w:webHidden/>
          </w:rPr>
          <w:fldChar w:fldCharType="end"/>
        </w:r>
      </w:hyperlink>
    </w:p>
    <w:p w:rsidR="001A4F97" w:rsidRDefault="00491B71">
      <w:pPr>
        <w:pStyle w:val="TOC2"/>
        <w:rPr>
          <w:rFonts w:asciiTheme="minorHAnsi" w:eastAsiaTheme="minorEastAsia" w:hAnsiTheme="minorHAnsi" w:cstheme="minorBidi"/>
          <w:sz w:val="22"/>
          <w:szCs w:val="22"/>
          <w:lang w:eastAsia="en-AU"/>
        </w:rPr>
      </w:pPr>
      <w:hyperlink w:anchor="_Toc302396924" w:history="1">
        <w:r w:rsidR="001A4F97" w:rsidRPr="0072146B">
          <w:rPr>
            <w:rStyle w:val="Hyperlink"/>
            <w:lang w:eastAsia="en-AU"/>
          </w:rPr>
          <w:t>2.4</w:t>
        </w:r>
        <w:r w:rsidR="001A4F97">
          <w:rPr>
            <w:rFonts w:asciiTheme="minorHAnsi" w:eastAsiaTheme="minorEastAsia" w:hAnsiTheme="minorHAnsi" w:cstheme="minorBidi"/>
            <w:sz w:val="22"/>
            <w:szCs w:val="22"/>
            <w:lang w:eastAsia="en-AU"/>
          </w:rPr>
          <w:tab/>
        </w:r>
        <w:r w:rsidR="001A4F97" w:rsidRPr="0072146B">
          <w:rPr>
            <w:rStyle w:val="Hyperlink"/>
            <w:lang w:eastAsia="en-AU"/>
          </w:rPr>
          <w:t>Sexual Assault</w:t>
        </w:r>
        <w:r w:rsidR="001A4F97">
          <w:rPr>
            <w:webHidden/>
          </w:rPr>
          <w:tab/>
        </w:r>
        <w:r w:rsidR="001A4F97">
          <w:rPr>
            <w:webHidden/>
          </w:rPr>
          <w:fldChar w:fldCharType="begin"/>
        </w:r>
        <w:r w:rsidR="001A4F97">
          <w:rPr>
            <w:webHidden/>
          </w:rPr>
          <w:instrText xml:space="preserve"> PAGEREF _Toc302396924 \h </w:instrText>
        </w:r>
        <w:r w:rsidR="001A4F97">
          <w:rPr>
            <w:webHidden/>
          </w:rPr>
        </w:r>
        <w:r w:rsidR="001A4F97">
          <w:rPr>
            <w:webHidden/>
          </w:rPr>
          <w:fldChar w:fldCharType="separate"/>
        </w:r>
        <w:r w:rsidR="00323DFE">
          <w:rPr>
            <w:webHidden/>
          </w:rPr>
          <w:t>6</w:t>
        </w:r>
        <w:r w:rsidR="001A4F97">
          <w:rPr>
            <w:webHidden/>
          </w:rPr>
          <w:fldChar w:fldCharType="end"/>
        </w:r>
      </w:hyperlink>
    </w:p>
    <w:p w:rsidR="001A4F97" w:rsidRDefault="00491B71">
      <w:pPr>
        <w:pStyle w:val="TOC3"/>
        <w:rPr>
          <w:rFonts w:asciiTheme="minorHAnsi" w:eastAsiaTheme="minorEastAsia" w:hAnsiTheme="minorHAnsi" w:cstheme="minorBidi"/>
          <w:noProof/>
          <w:sz w:val="22"/>
          <w:szCs w:val="22"/>
          <w:lang w:eastAsia="en-AU"/>
        </w:rPr>
      </w:pPr>
      <w:hyperlink w:anchor="_Toc302396925" w:history="1">
        <w:r w:rsidR="001A4F97" w:rsidRPr="0072146B">
          <w:rPr>
            <w:rStyle w:val="Hyperlink"/>
            <w:noProof/>
            <w:lang w:eastAsia="en-AU"/>
          </w:rPr>
          <w:t>2.4.1</w:t>
        </w:r>
        <w:r w:rsidR="001A4F97">
          <w:rPr>
            <w:rFonts w:asciiTheme="minorHAnsi" w:eastAsiaTheme="minorEastAsia" w:hAnsiTheme="minorHAnsi" w:cstheme="minorBidi"/>
            <w:noProof/>
            <w:sz w:val="22"/>
            <w:szCs w:val="22"/>
            <w:lang w:eastAsia="en-AU"/>
          </w:rPr>
          <w:tab/>
        </w:r>
        <w:r w:rsidR="001A4F97" w:rsidRPr="0072146B">
          <w:rPr>
            <w:rStyle w:val="Hyperlink"/>
            <w:noProof/>
            <w:lang w:eastAsia="en-AU"/>
          </w:rPr>
          <w:t>Personal safety data</w:t>
        </w:r>
        <w:r w:rsidR="001A4F97">
          <w:rPr>
            <w:noProof/>
            <w:webHidden/>
          </w:rPr>
          <w:tab/>
        </w:r>
        <w:r w:rsidR="001A4F97">
          <w:rPr>
            <w:noProof/>
            <w:webHidden/>
          </w:rPr>
          <w:fldChar w:fldCharType="begin"/>
        </w:r>
        <w:r w:rsidR="001A4F97">
          <w:rPr>
            <w:noProof/>
            <w:webHidden/>
          </w:rPr>
          <w:instrText xml:space="preserve"> PAGEREF _Toc302396925 \h </w:instrText>
        </w:r>
        <w:r w:rsidR="001A4F97">
          <w:rPr>
            <w:noProof/>
            <w:webHidden/>
          </w:rPr>
        </w:r>
        <w:r w:rsidR="001A4F97">
          <w:rPr>
            <w:noProof/>
            <w:webHidden/>
          </w:rPr>
          <w:fldChar w:fldCharType="separate"/>
        </w:r>
        <w:r w:rsidR="00323DFE">
          <w:rPr>
            <w:noProof/>
            <w:webHidden/>
          </w:rPr>
          <w:t>6</w:t>
        </w:r>
        <w:r w:rsidR="001A4F97">
          <w:rPr>
            <w:noProof/>
            <w:webHidden/>
          </w:rPr>
          <w:fldChar w:fldCharType="end"/>
        </w:r>
      </w:hyperlink>
    </w:p>
    <w:p w:rsidR="001A4F97" w:rsidRDefault="00491B71">
      <w:pPr>
        <w:pStyle w:val="TOC3"/>
        <w:rPr>
          <w:rFonts w:asciiTheme="minorHAnsi" w:eastAsiaTheme="minorEastAsia" w:hAnsiTheme="minorHAnsi" w:cstheme="minorBidi"/>
          <w:noProof/>
          <w:sz w:val="22"/>
          <w:szCs w:val="22"/>
          <w:lang w:eastAsia="en-AU"/>
        </w:rPr>
      </w:pPr>
      <w:hyperlink w:anchor="_Toc302396926" w:history="1">
        <w:r w:rsidR="001A4F97" w:rsidRPr="0072146B">
          <w:rPr>
            <w:rStyle w:val="Hyperlink"/>
            <w:noProof/>
            <w:lang w:eastAsia="en-AU"/>
          </w:rPr>
          <w:t>2.4.2</w:t>
        </w:r>
        <w:r w:rsidR="001A4F97">
          <w:rPr>
            <w:rFonts w:asciiTheme="minorHAnsi" w:eastAsiaTheme="minorEastAsia" w:hAnsiTheme="minorHAnsi" w:cstheme="minorBidi"/>
            <w:noProof/>
            <w:sz w:val="22"/>
            <w:szCs w:val="22"/>
            <w:lang w:eastAsia="en-AU"/>
          </w:rPr>
          <w:tab/>
        </w:r>
        <w:r w:rsidR="001A4F97" w:rsidRPr="0072146B">
          <w:rPr>
            <w:rStyle w:val="Hyperlink"/>
            <w:noProof/>
            <w:lang w:eastAsia="en-AU"/>
          </w:rPr>
          <w:t>Criminal justice statistics</w:t>
        </w:r>
        <w:r w:rsidR="001A4F97">
          <w:rPr>
            <w:noProof/>
            <w:webHidden/>
          </w:rPr>
          <w:tab/>
        </w:r>
        <w:r w:rsidR="001A4F97">
          <w:rPr>
            <w:noProof/>
            <w:webHidden/>
          </w:rPr>
          <w:fldChar w:fldCharType="begin"/>
        </w:r>
        <w:r w:rsidR="001A4F97">
          <w:rPr>
            <w:noProof/>
            <w:webHidden/>
          </w:rPr>
          <w:instrText xml:space="preserve"> PAGEREF _Toc302396926 \h </w:instrText>
        </w:r>
        <w:r w:rsidR="001A4F97">
          <w:rPr>
            <w:noProof/>
            <w:webHidden/>
          </w:rPr>
        </w:r>
        <w:r w:rsidR="001A4F97">
          <w:rPr>
            <w:noProof/>
            <w:webHidden/>
          </w:rPr>
          <w:fldChar w:fldCharType="separate"/>
        </w:r>
        <w:r w:rsidR="00323DFE">
          <w:rPr>
            <w:noProof/>
            <w:webHidden/>
          </w:rPr>
          <w:t>6</w:t>
        </w:r>
        <w:r w:rsidR="001A4F97">
          <w:rPr>
            <w:noProof/>
            <w:webHidden/>
          </w:rPr>
          <w:fldChar w:fldCharType="end"/>
        </w:r>
      </w:hyperlink>
    </w:p>
    <w:p w:rsidR="001A4F97" w:rsidRDefault="00491B71">
      <w:pPr>
        <w:pStyle w:val="TOC2"/>
        <w:rPr>
          <w:rFonts w:asciiTheme="minorHAnsi" w:eastAsiaTheme="minorEastAsia" w:hAnsiTheme="minorHAnsi" w:cstheme="minorBidi"/>
          <w:sz w:val="22"/>
          <w:szCs w:val="22"/>
          <w:lang w:eastAsia="en-AU"/>
        </w:rPr>
      </w:pPr>
      <w:hyperlink w:anchor="_Toc302396927" w:history="1">
        <w:r w:rsidR="001A4F97" w:rsidRPr="0072146B">
          <w:rPr>
            <w:rStyle w:val="Hyperlink"/>
          </w:rPr>
          <w:t>2.5</w:t>
        </w:r>
        <w:r w:rsidR="001A4F97">
          <w:rPr>
            <w:rFonts w:asciiTheme="minorHAnsi" w:eastAsiaTheme="minorEastAsia" w:hAnsiTheme="minorHAnsi" w:cstheme="minorBidi"/>
            <w:sz w:val="22"/>
            <w:szCs w:val="22"/>
            <w:lang w:eastAsia="en-AU"/>
          </w:rPr>
          <w:tab/>
        </w:r>
        <w:r w:rsidR="001A4F97" w:rsidRPr="0072146B">
          <w:rPr>
            <w:rStyle w:val="Hyperlink"/>
          </w:rPr>
          <w:t>Conclusion</w:t>
        </w:r>
        <w:r w:rsidR="001A4F97">
          <w:rPr>
            <w:webHidden/>
          </w:rPr>
          <w:tab/>
        </w:r>
        <w:r w:rsidR="001A4F97">
          <w:rPr>
            <w:webHidden/>
          </w:rPr>
          <w:fldChar w:fldCharType="begin"/>
        </w:r>
        <w:r w:rsidR="001A4F97">
          <w:rPr>
            <w:webHidden/>
          </w:rPr>
          <w:instrText xml:space="preserve"> PAGEREF _Toc302396927 \h </w:instrText>
        </w:r>
        <w:r w:rsidR="001A4F97">
          <w:rPr>
            <w:webHidden/>
          </w:rPr>
        </w:r>
        <w:r w:rsidR="001A4F97">
          <w:rPr>
            <w:webHidden/>
          </w:rPr>
          <w:fldChar w:fldCharType="separate"/>
        </w:r>
        <w:r w:rsidR="00323DFE">
          <w:rPr>
            <w:webHidden/>
          </w:rPr>
          <w:t>7</w:t>
        </w:r>
        <w:r w:rsidR="001A4F97">
          <w:rPr>
            <w:webHidden/>
          </w:rPr>
          <w:fldChar w:fldCharType="end"/>
        </w:r>
      </w:hyperlink>
    </w:p>
    <w:p w:rsidR="001A4F97" w:rsidRDefault="00491B71">
      <w:pPr>
        <w:pStyle w:val="TOC1"/>
        <w:rPr>
          <w:rFonts w:asciiTheme="minorHAnsi" w:eastAsiaTheme="minorEastAsia" w:hAnsiTheme="minorHAnsi" w:cstheme="minorBidi"/>
          <w:b w:val="0"/>
          <w:sz w:val="22"/>
          <w:szCs w:val="22"/>
          <w:lang w:eastAsia="en-AU"/>
        </w:rPr>
      </w:pPr>
      <w:hyperlink w:anchor="_Toc302396928" w:history="1">
        <w:r w:rsidR="001A4F97" w:rsidRPr="0072146B">
          <w:rPr>
            <w:rStyle w:val="Hyperlink"/>
          </w:rPr>
          <w:t>3</w:t>
        </w:r>
        <w:r w:rsidR="001A4F97">
          <w:rPr>
            <w:rFonts w:asciiTheme="minorHAnsi" w:eastAsiaTheme="minorEastAsia" w:hAnsiTheme="minorHAnsi" w:cstheme="minorBidi"/>
            <w:b w:val="0"/>
            <w:sz w:val="22"/>
            <w:szCs w:val="22"/>
            <w:lang w:eastAsia="en-AU"/>
          </w:rPr>
          <w:tab/>
        </w:r>
        <w:r w:rsidR="001A4F97" w:rsidRPr="0072146B">
          <w:rPr>
            <w:rStyle w:val="Hyperlink"/>
          </w:rPr>
          <w:t>Research on domestic and sexual violence perpetrator intervention programs</w:t>
        </w:r>
        <w:r w:rsidR="001A4F97">
          <w:rPr>
            <w:webHidden/>
          </w:rPr>
          <w:tab/>
        </w:r>
        <w:r w:rsidR="001A4F97">
          <w:rPr>
            <w:webHidden/>
          </w:rPr>
          <w:fldChar w:fldCharType="begin"/>
        </w:r>
        <w:r w:rsidR="001A4F97">
          <w:rPr>
            <w:webHidden/>
          </w:rPr>
          <w:instrText xml:space="preserve"> PAGEREF _Toc302396928 \h </w:instrText>
        </w:r>
        <w:r w:rsidR="001A4F97">
          <w:rPr>
            <w:webHidden/>
          </w:rPr>
        </w:r>
        <w:r w:rsidR="001A4F97">
          <w:rPr>
            <w:webHidden/>
          </w:rPr>
          <w:fldChar w:fldCharType="separate"/>
        </w:r>
        <w:r w:rsidR="00323DFE">
          <w:rPr>
            <w:webHidden/>
          </w:rPr>
          <w:t>8</w:t>
        </w:r>
        <w:r w:rsidR="001A4F97">
          <w:rPr>
            <w:webHidden/>
          </w:rPr>
          <w:fldChar w:fldCharType="end"/>
        </w:r>
      </w:hyperlink>
    </w:p>
    <w:p w:rsidR="001A4F97" w:rsidRDefault="00491B71">
      <w:pPr>
        <w:pStyle w:val="TOC2"/>
        <w:rPr>
          <w:rFonts w:asciiTheme="minorHAnsi" w:eastAsiaTheme="minorEastAsia" w:hAnsiTheme="minorHAnsi" w:cstheme="minorBidi"/>
          <w:sz w:val="22"/>
          <w:szCs w:val="22"/>
          <w:lang w:eastAsia="en-AU"/>
        </w:rPr>
      </w:pPr>
      <w:hyperlink w:anchor="_Toc302396929" w:history="1">
        <w:r w:rsidR="001A4F97" w:rsidRPr="0072146B">
          <w:rPr>
            <w:rStyle w:val="Hyperlink"/>
          </w:rPr>
          <w:t>3.1</w:t>
        </w:r>
        <w:r w:rsidR="001A4F97">
          <w:rPr>
            <w:rFonts w:asciiTheme="minorHAnsi" w:eastAsiaTheme="minorEastAsia" w:hAnsiTheme="minorHAnsi" w:cstheme="minorBidi"/>
            <w:sz w:val="22"/>
            <w:szCs w:val="22"/>
            <w:lang w:eastAsia="en-AU"/>
          </w:rPr>
          <w:tab/>
        </w:r>
        <w:r w:rsidR="001A4F97" w:rsidRPr="0072146B">
          <w:rPr>
            <w:rStyle w:val="Hyperlink"/>
          </w:rPr>
          <w:t>Overview</w:t>
        </w:r>
        <w:r w:rsidR="001A4F97">
          <w:rPr>
            <w:webHidden/>
          </w:rPr>
          <w:tab/>
        </w:r>
        <w:r w:rsidR="001A4F97">
          <w:rPr>
            <w:webHidden/>
          </w:rPr>
          <w:fldChar w:fldCharType="begin"/>
        </w:r>
        <w:r w:rsidR="001A4F97">
          <w:rPr>
            <w:webHidden/>
          </w:rPr>
          <w:instrText xml:space="preserve"> PAGEREF _Toc302396929 \h </w:instrText>
        </w:r>
        <w:r w:rsidR="001A4F97">
          <w:rPr>
            <w:webHidden/>
          </w:rPr>
        </w:r>
        <w:r w:rsidR="001A4F97">
          <w:rPr>
            <w:webHidden/>
          </w:rPr>
          <w:fldChar w:fldCharType="separate"/>
        </w:r>
        <w:r w:rsidR="00323DFE">
          <w:rPr>
            <w:webHidden/>
          </w:rPr>
          <w:t>8</w:t>
        </w:r>
        <w:r w:rsidR="001A4F97">
          <w:rPr>
            <w:webHidden/>
          </w:rPr>
          <w:fldChar w:fldCharType="end"/>
        </w:r>
      </w:hyperlink>
    </w:p>
    <w:p w:rsidR="001A4F97" w:rsidRDefault="00491B71">
      <w:pPr>
        <w:pStyle w:val="TOC2"/>
        <w:rPr>
          <w:rFonts w:asciiTheme="minorHAnsi" w:eastAsiaTheme="minorEastAsia" w:hAnsiTheme="minorHAnsi" w:cstheme="minorBidi"/>
          <w:sz w:val="22"/>
          <w:szCs w:val="22"/>
          <w:lang w:eastAsia="en-AU"/>
        </w:rPr>
      </w:pPr>
      <w:hyperlink w:anchor="_Toc302396930" w:history="1">
        <w:r w:rsidR="001A4F97" w:rsidRPr="0072146B">
          <w:rPr>
            <w:rStyle w:val="Hyperlink"/>
          </w:rPr>
          <w:t>3.2</w:t>
        </w:r>
        <w:r w:rsidR="001A4F97">
          <w:rPr>
            <w:rFonts w:asciiTheme="minorHAnsi" w:eastAsiaTheme="minorEastAsia" w:hAnsiTheme="minorHAnsi" w:cstheme="minorBidi"/>
            <w:sz w:val="22"/>
            <w:szCs w:val="22"/>
            <w:lang w:eastAsia="en-AU"/>
          </w:rPr>
          <w:tab/>
        </w:r>
        <w:r w:rsidR="001A4F97" w:rsidRPr="0072146B">
          <w:rPr>
            <w:rStyle w:val="Hyperlink"/>
          </w:rPr>
          <w:t>Evaluation Research methodology and issues</w:t>
        </w:r>
        <w:r w:rsidR="001A4F97">
          <w:rPr>
            <w:webHidden/>
          </w:rPr>
          <w:tab/>
        </w:r>
        <w:r w:rsidR="001A4F97">
          <w:rPr>
            <w:webHidden/>
          </w:rPr>
          <w:fldChar w:fldCharType="begin"/>
        </w:r>
        <w:r w:rsidR="001A4F97">
          <w:rPr>
            <w:webHidden/>
          </w:rPr>
          <w:instrText xml:space="preserve"> PAGEREF _Toc302396930 \h </w:instrText>
        </w:r>
        <w:r w:rsidR="001A4F97">
          <w:rPr>
            <w:webHidden/>
          </w:rPr>
        </w:r>
        <w:r w:rsidR="001A4F97">
          <w:rPr>
            <w:webHidden/>
          </w:rPr>
          <w:fldChar w:fldCharType="separate"/>
        </w:r>
        <w:r w:rsidR="00323DFE">
          <w:rPr>
            <w:webHidden/>
          </w:rPr>
          <w:t>8</w:t>
        </w:r>
        <w:r w:rsidR="001A4F97">
          <w:rPr>
            <w:webHidden/>
          </w:rPr>
          <w:fldChar w:fldCharType="end"/>
        </w:r>
      </w:hyperlink>
    </w:p>
    <w:p w:rsidR="001A4F97" w:rsidRDefault="00491B71">
      <w:pPr>
        <w:pStyle w:val="TOC3"/>
        <w:rPr>
          <w:rFonts w:asciiTheme="minorHAnsi" w:eastAsiaTheme="minorEastAsia" w:hAnsiTheme="minorHAnsi" w:cstheme="minorBidi"/>
          <w:noProof/>
          <w:sz w:val="22"/>
          <w:szCs w:val="22"/>
          <w:lang w:eastAsia="en-AU"/>
        </w:rPr>
      </w:pPr>
      <w:hyperlink w:anchor="_Toc302396931" w:history="1">
        <w:r w:rsidR="001A4F97" w:rsidRPr="0072146B">
          <w:rPr>
            <w:rStyle w:val="Hyperlink"/>
            <w:noProof/>
          </w:rPr>
          <w:t>3.2.1</w:t>
        </w:r>
        <w:r w:rsidR="001A4F97">
          <w:rPr>
            <w:rFonts w:asciiTheme="minorHAnsi" w:eastAsiaTheme="minorEastAsia" w:hAnsiTheme="minorHAnsi" w:cstheme="minorBidi"/>
            <w:noProof/>
            <w:sz w:val="22"/>
            <w:szCs w:val="22"/>
            <w:lang w:eastAsia="en-AU"/>
          </w:rPr>
          <w:tab/>
        </w:r>
        <w:r w:rsidR="001A4F97" w:rsidRPr="0072146B">
          <w:rPr>
            <w:rStyle w:val="Hyperlink"/>
            <w:noProof/>
          </w:rPr>
          <w:t>Experimental designs</w:t>
        </w:r>
        <w:r w:rsidR="001A4F97">
          <w:rPr>
            <w:noProof/>
            <w:webHidden/>
          </w:rPr>
          <w:tab/>
        </w:r>
        <w:r w:rsidR="001A4F97">
          <w:rPr>
            <w:noProof/>
            <w:webHidden/>
          </w:rPr>
          <w:fldChar w:fldCharType="begin"/>
        </w:r>
        <w:r w:rsidR="001A4F97">
          <w:rPr>
            <w:noProof/>
            <w:webHidden/>
          </w:rPr>
          <w:instrText xml:space="preserve"> PAGEREF _Toc302396931 \h </w:instrText>
        </w:r>
        <w:r w:rsidR="001A4F97">
          <w:rPr>
            <w:noProof/>
            <w:webHidden/>
          </w:rPr>
        </w:r>
        <w:r w:rsidR="001A4F97">
          <w:rPr>
            <w:noProof/>
            <w:webHidden/>
          </w:rPr>
          <w:fldChar w:fldCharType="separate"/>
        </w:r>
        <w:r w:rsidR="00323DFE">
          <w:rPr>
            <w:noProof/>
            <w:webHidden/>
          </w:rPr>
          <w:t>9</w:t>
        </w:r>
        <w:r w:rsidR="001A4F97">
          <w:rPr>
            <w:noProof/>
            <w:webHidden/>
          </w:rPr>
          <w:fldChar w:fldCharType="end"/>
        </w:r>
      </w:hyperlink>
    </w:p>
    <w:p w:rsidR="001A4F97" w:rsidRDefault="00491B71">
      <w:pPr>
        <w:pStyle w:val="TOC3"/>
        <w:rPr>
          <w:rFonts w:asciiTheme="minorHAnsi" w:eastAsiaTheme="minorEastAsia" w:hAnsiTheme="minorHAnsi" w:cstheme="minorBidi"/>
          <w:noProof/>
          <w:sz w:val="22"/>
          <w:szCs w:val="22"/>
          <w:lang w:eastAsia="en-AU"/>
        </w:rPr>
      </w:pPr>
      <w:hyperlink w:anchor="_Toc302396932" w:history="1">
        <w:r w:rsidR="001A4F97" w:rsidRPr="0072146B">
          <w:rPr>
            <w:rStyle w:val="Hyperlink"/>
            <w:noProof/>
          </w:rPr>
          <w:t>3.2.2</w:t>
        </w:r>
        <w:r w:rsidR="001A4F97">
          <w:rPr>
            <w:rFonts w:asciiTheme="minorHAnsi" w:eastAsiaTheme="minorEastAsia" w:hAnsiTheme="minorHAnsi" w:cstheme="minorBidi"/>
            <w:noProof/>
            <w:sz w:val="22"/>
            <w:szCs w:val="22"/>
            <w:lang w:eastAsia="en-AU"/>
          </w:rPr>
          <w:tab/>
        </w:r>
        <w:r w:rsidR="001A4F97" w:rsidRPr="0072146B">
          <w:rPr>
            <w:rStyle w:val="Hyperlink"/>
            <w:noProof/>
          </w:rPr>
          <w:t>Quasi-experimental designs</w:t>
        </w:r>
        <w:r w:rsidR="001A4F97">
          <w:rPr>
            <w:noProof/>
            <w:webHidden/>
          </w:rPr>
          <w:tab/>
        </w:r>
        <w:r w:rsidR="001A4F97">
          <w:rPr>
            <w:noProof/>
            <w:webHidden/>
          </w:rPr>
          <w:fldChar w:fldCharType="begin"/>
        </w:r>
        <w:r w:rsidR="001A4F97">
          <w:rPr>
            <w:noProof/>
            <w:webHidden/>
          </w:rPr>
          <w:instrText xml:space="preserve"> PAGEREF _Toc302396932 \h </w:instrText>
        </w:r>
        <w:r w:rsidR="001A4F97">
          <w:rPr>
            <w:noProof/>
            <w:webHidden/>
          </w:rPr>
        </w:r>
        <w:r w:rsidR="001A4F97">
          <w:rPr>
            <w:noProof/>
            <w:webHidden/>
          </w:rPr>
          <w:fldChar w:fldCharType="separate"/>
        </w:r>
        <w:r w:rsidR="00323DFE">
          <w:rPr>
            <w:noProof/>
            <w:webHidden/>
          </w:rPr>
          <w:t>10</w:t>
        </w:r>
        <w:r w:rsidR="001A4F97">
          <w:rPr>
            <w:noProof/>
            <w:webHidden/>
          </w:rPr>
          <w:fldChar w:fldCharType="end"/>
        </w:r>
      </w:hyperlink>
    </w:p>
    <w:p w:rsidR="001A4F97" w:rsidRDefault="00491B71">
      <w:pPr>
        <w:pStyle w:val="TOC3"/>
        <w:rPr>
          <w:rFonts w:asciiTheme="minorHAnsi" w:eastAsiaTheme="minorEastAsia" w:hAnsiTheme="minorHAnsi" w:cstheme="minorBidi"/>
          <w:noProof/>
          <w:sz w:val="22"/>
          <w:szCs w:val="22"/>
          <w:lang w:eastAsia="en-AU"/>
        </w:rPr>
      </w:pPr>
      <w:hyperlink w:anchor="_Toc302396933" w:history="1">
        <w:r w:rsidR="001A4F97" w:rsidRPr="0072146B">
          <w:rPr>
            <w:rStyle w:val="Hyperlink"/>
            <w:noProof/>
          </w:rPr>
          <w:t>3.2.3</w:t>
        </w:r>
        <w:r w:rsidR="001A4F97">
          <w:rPr>
            <w:rFonts w:asciiTheme="minorHAnsi" w:eastAsiaTheme="minorEastAsia" w:hAnsiTheme="minorHAnsi" w:cstheme="minorBidi"/>
            <w:noProof/>
            <w:sz w:val="22"/>
            <w:szCs w:val="22"/>
            <w:lang w:eastAsia="en-AU"/>
          </w:rPr>
          <w:tab/>
        </w:r>
        <w:r w:rsidR="001A4F97" w:rsidRPr="0072146B">
          <w:rPr>
            <w:rStyle w:val="Hyperlink"/>
            <w:noProof/>
          </w:rPr>
          <w:t>Implications</w:t>
        </w:r>
        <w:r w:rsidR="001A4F97">
          <w:rPr>
            <w:noProof/>
            <w:webHidden/>
          </w:rPr>
          <w:tab/>
        </w:r>
        <w:r w:rsidR="001A4F97">
          <w:rPr>
            <w:noProof/>
            <w:webHidden/>
          </w:rPr>
          <w:fldChar w:fldCharType="begin"/>
        </w:r>
        <w:r w:rsidR="001A4F97">
          <w:rPr>
            <w:noProof/>
            <w:webHidden/>
          </w:rPr>
          <w:instrText xml:space="preserve"> PAGEREF _Toc302396933 \h </w:instrText>
        </w:r>
        <w:r w:rsidR="001A4F97">
          <w:rPr>
            <w:noProof/>
            <w:webHidden/>
          </w:rPr>
        </w:r>
        <w:r w:rsidR="001A4F97">
          <w:rPr>
            <w:noProof/>
            <w:webHidden/>
          </w:rPr>
          <w:fldChar w:fldCharType="separate"/>
        </w:r>
        <w:r w:rsidR="00323DFE">
          <w:rPr>
            <w:noProof/>
            <w:webHidden/>
          </w:rPr>
          <w:t>10</w:t>
        </w:r>
        <w:r w:rsidR="001A4F97">
          <w:rPr>
            <w:noProof/>
            <w:webHidden/>
          </w:rPr>
          <w:fldChar w:fldCharType="end"/>
        </w:r>
      </w:hyperlink>
    </w:p>
    <w:p w:rsidR="001A4F97" w:rsidRDefault="00491B71">
      <w:pPr>
        <w:pStyle w:val="TOC2"/>
        <w:rPr>
          <w:rFonts w:asciiTheme="minorHAnsi" w:eastAsiaTheme="minorEastAsia" w:hAnsiTheme="minorHAnsi" w:cstheme="minorBidi"/>
          <w:sz w:val="22"/>
          <w:szCs w:val="22"/>
          <w:lang w:eastAsia="en-AU"/>
        </w:rPr>
      </w:pPr>
      <w:hyperlink w:anchor="_Toc302396934" w:history="1">
        <w:r w:rsidR="001A4F97" w:rsidRPr="0072146B">
          <w:rPr>
            <w:rStyle w:val="Hyperlink"/>
          </w:rPr>
          <w:t>3.3</w:t>
        </w:r>
        <w:r w:rsidR="001A4F97">
          <w:rPr>
            <w:rFonts w:asciiTheme="minorHAnsi" w:eastAsiaTheme="minorEastAsia" w:hAnsiTheme="minorHAnsi" w:cstheme="minorBidi"/>
            <w:sz w:val="22"/>
            <w:szCs w:val="22"/>
            <w:lang w:eastAsia="en-AU"/>
          </w:rPr>
          <w:tab/>
        </w:r>
        <w:r w:rsidR="001A4F97" w:rsidRPr="0072146B">
          <w:rPr>
            <w:rStyle w:val="Hyperlink"/>
          </w:rPr>
          <w:t>Domestic violence Perpetrator Intervention programs and effectiveness</w:t>
        </w:r>
        <w:r w:rsidR="001A4F97">
          <w:rPr>
            <w:webHidden/>
          </w:rPr>
          <w:tab/>
        </w:r>
        <w:r w:rsidR="001A4F97">
          <w:rPr>
            <w:webHidden/>
          </w:rPr>
          <w:fldChar w:fldCharType="begin"/>
        </w:r>
        <w:r w:rsidR="001A4F97">
          <w:rPr>
            <w:webHidden/>
          </w:rPr>
          <w:instrText xml:space="preserve"> PAGEREF _Toc302396934 \h </w:instrText>
        </w:r>
        <w:r w:rsidR="001A4F97">
          <w:rPr>
            <w:webHidden/>
          </w:rPr>
        </w:r>
        <w:r w:rsidR="001A4F97">
          <w:rPr>
            <w:webHidden/>
          </w:rPr>
          <w:fldChar w:fldCharType="separate"/>
        </w:r>
        <w:r w:rsidR="00323DFE">
          <w:rPr>
            <w:webHidden/>
          </w:rPr>
          <w:t>10</w:t>
        </w:r>
        <w:r w:rsidR="001A4F97">
          <w:rPr>
            <w:webHidden/>
          </w:rPr>
          <w:fldChar w:fldCharType="end"/>
        </w:r>
      </w:hyperlink>
    </w:p>
    <w:p w:rsidR="001A4F97" w:rsidRDefault="00491B71">
      <w:pPr>
        <w:pStyle w:val="TOC3"/>
        <w:rPr>
          <w:rFonts w:asciiTheme="minorHAnsi" w:eastAsiaTheme="minorEastAsia" w:hAnsiTheme="minorHAnsi" w:cstheme="minorBidi"/>
          <w:noProof/>
          <w:sz w:val="22"/>
          <w:szCs w:val="22"/>
          <w:lang w:eastAsia="en-AU"/>
        </w:rPr>
      </w:pPr>
      <w:hyperlink w:anchor="_Toc302396935" w:history="1">
        <w:r w:rsidR="001A4F97" w:rsidRPr="0072146B">
          <w:rPr>
            <w:rStyle w:val="Hyperlink"/>
            <w:noProof/>
          </w:rPr>
          <w:t>3.3.1</w:t>
        </w:r>
        <w:r w:rsidR="001A4F97">
          <w:rPr>
            <w:rFonts w:asciiTheme="minorHAnsi" w:eastAsiaTheme="minorEastAsia" w:hAnsiTheme="minorHAnsi" w:cstheme="minorBidi"/>
            <w:noProof/>
            <w:sz w:val="22"/>
            <w:szCs w:val="22"/>
            <w:lang w:eastAsia="en-AU"/>
          </w:rPr>
          <w:tab/>
        </w:r>
        <w:r w:rsidR="001A4F97" w:rsidRPr="0072146B">
          <w:rPr>
            <w:rStyle w:val="Hyperlink"/>
            <w:noProof/>
          </w:rPr>
          <w:t>Domestic violence perpetrator intervention programs</w:t>
        </w:r>
        <w:r w:rsidR="001A4F97">
          <w:rPr>
            <w:noProof/>
            <w:webHidden/>
          </w:rPr>
          <w:tab/>
        </w:r>
        <w:r w:rsidR="001A4F97">
          <w:rPr>
            <w:noProof/>
            <w:webHidden/>
          </w:rPr>
          <w:fldChar w:fldCharType="begin"/>
        </w:r>
        <w:r w:rsidR="001A4F97">
          <w:rPr>
            <w:noProof/>
            <w:webHidden/>
          </w:rPr>
          <w:instrText xml:space="preserve"> PAGEREF _Toc302396935 \h </w:instrText>
        </w:r>
        <w:r w:rsidR="001A4F97">
          <w:rPr>
            <w:noProof/>
            <w:webHidden/>
          </w:rPr>
        </w:r>
        <w:r w:rsidR="001A4F97">
          <w:rPr>
            <w:noProof/>
            <w:webHidden/>
          </w:rPr>
          <w:fldChar w:fldCharType="separate"/>
        </w:r>
        <w:r w:rsidR="00323DFE">
          <w:rPr>
            <w:noProof/>
            <w:webHidden/>
          </w:rPr>
          <w:t>10</w:t>
        </w:r>
        <w:r w:rsidR="001A4F97">
          <w:rPr>
            <w:noProof/>
            <w:webHidden/>
          </w:rPr>
          <w:fldChar w:fldCharType="end"/>
        </w:r>
      </w:hyperlink>
    </w:p>
    <w:p w:rsidR="001A4F97" w:rsidRDefault="00491B71">
      <w:pPr>
        <w:pStyle w:val="TOC3"/>
        <w:rPr>
          <w:rFonts w:asciiTheme="minorHAnsi" w:eastAsiaTheme="minorEastAsia" w:hAnsiTheme="minorHAnsi" w:cstheme="minorBidi"/>
          <w:noProof/>
          <w:sz w:val="22"/>
          <w:szCs w:val="22"/>
          <w:lang w:eastAsia="en-AU"/>
        </w:rPr>
      </w:pPr>
      <w:hyperlink w:anchor="_Toc302396936" w:history="1">
        <w:r w:rsidR="001A4F97" w:rsidRPr="0072146B">
          <w:rPr>
            <w:rStyle w:val="Hyperlink"/>
            <w:noProof/>
          </w:rPr>
          <w:t>3.3.2</w:t>
        </w:r>
        <w:r w:rsidR="001A4F97">
          <w:rPr>
            <w:rFonts w:asciiTheme="minorHAnsi" w:eastAsiaTheme="minorEastAsia" w:hAnsiTheme="minorHAnsi" w:cstheme="minorBidi"/>
            <w:noProof/>
            <w:sz w:val="22"/>
            <w:szCs w:val="22"/>
            <w:lang w:eastAsia="en-AU"/>
          </w:rPr>
          <w:tab/>
        </w:r>
        <w:r w:rsidR="001A4F97" w:rsidRPr="0072146B">
          <w:rPr>
            <w:rStyle w:val="Hyperlink"/>
            <w:noProof/>
          </w:rPr>
          <w:t>Program evaluation and effectiveness</w:t>
        </w:r>
        <w:r w:rsidR="001A4F97">
          <w:rPr>
            <w:noProof/>
            <w:webHidden/>
          </w:rPr>
          <w:tab/>
        </w:r>
        <w:r w:rsidR="001A4F97">
          <w:rPr>
            <w:noProof/>
            <w:webHidden/>
          </w:rPr>
          <w:fldChar w:fldCharType="begin"/>
        </w:r>
        <w:r w:rsidR="001A4F97">
          <w:rPr>
            <w:noProof/>
            <w:webHidden/>
          </w:rPr>
          <w:instrText xml:space="preserve"> PAGEREF _Toc302396936 \h </w:instrText>
        </w:r>
        <w:r w:rsidR="001A4F97">
          <w:rPr>
            <w:noProof/>
            <w:webHidden/>
          </w:rPr>
        </w:r>
        <w:r w:rsidR="001A4F97">
          <w:rPr>
            <w:noProof/>
            <w:webHidden/>
          </w:rPr>
          <w:fldChar w:fldCharType="separate"/>
        </w:r>
        <w:r w:rsidR="00323DFE">
          <w:rPr>
            <w:noProof/>
            <w:webHidden/>
          </w:rPr>
          <w:t>11</w:t>
        </w:r>
        <w:r w:rsidR="001A4F97">
          <w:rPr>
            <w:noProof/>
            <w:webHidden/>
          </w:rPr>
          <w:fldChar w:fldCharType="end"/>
        </w:r>
      </w:hyperlink>
    </w:p>
    <w:p w:rsidR="001A4F97" w:rsidRDefault="00491B71">
      <w:pPr>
        <w:pStyle w:val="TOC2"/>
        <w:rPr>
          <w:rFonts w:asciiTheme="minorHAnsi" w:eastAsiaTheme="minorEastAsia" w:hAnsiTheme="minorHAnsi" w:cstheme="minorBidi"/>
          <w:sz w:val="22"/>
          <w:szCs w:val="22"/>
          <w:lang w:eastAsia="en-AU"/>
        </w:rPr>
      </w:pPr>
      <w:hyperlink w:anchor="_Toc302396937" w:history="1">
        <w:r w:rsidR="001A4F97" w:rsidRPr="0072146B">
          <w:rPr>
            <w:rStyle w:val="Hyperlink"/>
          </w:rPr>
          <w:t>3.4</w:t>
        </w:r>
        <w:r w:rsidR="001A4F97">
          <w:rPr>
            <w:rFonts w:asciiTheme="minorHAnsi" w:eastAsiaTheme="minorEastAsia" w:hAnsiTheme="minorHAnsi" w:cstheme="minorBidi"/>
            <w:sz w:val="22"/>
            <w:szCs w:val="22"/>
            <w:lang w:eastAsia="en-AU"/>
          </w:rPr>
          <w:tab/>
        </w:r>
        <w:r w:rsidR="001A4F97" w:rsidRPr="0072146B">
          <w:rPr>
            <w:rStyle w:val="Hyperlink"/>
          </w:rPr>
          <w:t>Sexual assault offender intervention programs and their effectiveness</w:t>
        </w:r>
        <w:r w:rsidR="001A4F97">
          <w:rPr>
            <w:webHidden/>
          </w:rPr>
          <w:tab/>
        </w:r>
        <w:r w:rsidR="001A4F97">
          <w:rPr>
            <w:webHidden/>
          </w:rPr>
          <w:fldChar w:fldCharType="begin"/>
        </w:r>
        <w:r w:rsidR="001A4F97">
          <w:rPr>
            <w:webHidden/>
          </w:rPr>
          <w:instrText xml:space="preserve"> PAGEREF _Toc302396937 \h </w:instrText>
        </w:r>
        <w:r w:rsidR="001A4F97">
          <w:rPr>
            <w:webHidden/>
          </w:rPr>
        </w:r>
        <w:r w:rsidR="001A4F97">
          <w:rPr>
            <w:webHidden/>
          </w:rPr>
          <w:fldChar w:fldCharType="separate"/>
        </w:r>
        <w:r w:rsidR="00323DFE">
          <w:rPr>
            <w:webHidden/>
          </w:rPr>
          <w:t>14</w:t>
        </w:r>
        <w:r w:rsidR="001A4F97">
          <w:rPr>
            <w:webHidden/>
          </w:rPr>
          <w:fldChar w:fldCharType="end"/>
        </w:r>
      </w:hyperlink>
    </w:p>
    <w:p w:rsidR="001A4F97" w:rsidRDefault="00491B71">
      <w:pPr>
        <w:pStyle w:val="TOC3"/>
        <w:rPr>
          <w:rFonts w:asciiTheme="minorHAnsi" w:eastAsiaTheme="minorEastAsia" w:hAnsiTheme="minorHAnsi" w:cstheme="minorBidi"/>
          <w:noProof/>
          <w:sz w:val="22"/>
          <w:szCs w:val="22"/>
          <w:lang w:eastAsia="en-AU"/>
        </w:rPr>
      </w:pPr>
      <w:hyperlink w:anchor="_Toc302396938" w:history="1">
        <w:r w:rsidR="001A4F97" w:rsidRPr="0072146B">
          <w:rPr>
            <w:rStyle w:val="Hyperlink"/>
            <w:noProof/>
          </w:rPr>
          <w:t>3.4.1</w:t>
        </w:r>
        <w:r w:rsidR="001A4F97">
          <w:rPr>
            <w:rFonts w:asciiTheme="minorHAnsi" w:eastAsiaTheme="minorEastAsia" w:hAnsiTheme="minorHAnsi" w:cstheme="minorBidi"/>
            <w:noProof/>
            <w:sz w:val="22"/>
            <w:szCs w:val="22"/>
            <w:lang w:eastAsia="en-AU"/>
          </w:rPr>
          <w:tab/>
        </w:r>
        <w:r w:rsidR="001A4F97" w:rsidRPr="0072146B">
          <w:rPr>
            <w:rStyle w:val="Hyperlink"/>
            <w:noProof/>
          </w:rPr>
          <w:t>Sexual assault offender intervention programs</w:t>
        </w:r>
        <w:r w:rsidR="001A4F97">
          <w:rPr>
            <w:noProof/>
            <w:webHidden/>
          </w:rPr>
          <w:tab/>
        </w:r>
        <w:r w:rsidR="001A4F97">
          <w:rPr>
            <w:noProof/>
            <w:webHidden/>
          </w:rPr>
          <w:fldChar w:fldCharType="begin"/>
        </w:r>
        <w:r w:rsidR="001A4F97">
          <w:rPr>
            <w:noProof/>
            <w:webHidden/>
          </w:rPr>
          <w:instrText xml:space="preserve"> PAGEREF _Toc302396938 \h </w:instrText>
        </w:r>
        <w:r w:rsidR="001A4F97">
          <w:rPr>
            <w:noProof/>
            <w:webHidden/>
          </w:rPr>
        </w:r>
        <w:r w:rsidR="001A4F97">
          <w:rPr>
            <w:noProof/>
            <w:webHidden/>
          </w:rPr>
          <w:fldChar w:fldCharType="separate"/>
        </w:r>
        <w:r w:rsidR="00323DFE">
          <w:rPr>
            <w:noProof/>
            <w:webHidden/>
          </w:rPr>
          <w:t>14</w:t>
        </w:r>
        <w:r w:rsidR="001A4F97">
          <w:rPr>
            <w:noProof/>
            <w:webHidden/>
          </w:rPr>
          <w:fldChar w:fldCharType="end"/>
        </w:r>
      </w:hyperlink>
    </w:p>
    <w:p w:rsidR="001A4F97" w:rsidRDefault="00491B71">
      <w:pPr>
        <w:pStyle w:val="TOC3"/>
        <w:rPr>
          <w:rFonts w:asciiTheme="minorHAnsi" w:eastAsiaTheme="minorEastAsia" w:hAnsiTheme="minorHAnsi" w:cstheme="minorBidi"/>
          <w:noProof/>
          <w:sz w:val="22"/>
          <w:szCs w:val="22"/>
          <w:lang w:eastAsia="en-AU"/>
        </w:rPr>
      </w:pPr>
      <w:hyperlink w:anchor="_Toc302396939" w:history="1">
        <w:r w:rsidR="001A4F97" w:rsidRPr="0072146B">
          <w:rPr>
            <w:rStyle w:val="Hyperlink"/>
            <w:noProof/>
          </w:rPr>
          <w:t>3.4.2</w:t>
        </w:r>
        <w:r w:rsidR="001A4F97">
          <w:rPr>
            <w:rFonts w:asciiTheme="minorHAnsi" w:eastAsiaTheme="minorEastAsia" w:hAnsiTheme="minorHAnsi" w:cstheme="minorBidi"/>
            <w:noProof/>
            <w:sz w:val="22"/>
            <w:szCs w:val="22"/>
            <w:lang w:eastAsia="en-AU"/>
          </w:rPr>
          <w:tab/>
        </w:r>
        <w:r w:rsidR="001A4F97" w:rsidRPr="0072146B">
          <w:rPr>
            <w:rStyle w:val="Hyperlink"/>
            <w:noProof/>
          </w:rPr>
          <w:t>Program evaluation and effectiveness</w:t>
        </w:r>
        <w:r w:rsidR="001A4F97">
          <w:rPr>
            <w:noProof/>
            <w:webHidden/>
          </w:rPr>
          <w:tab/>
        </w:r>
        <w:r w:rsidR="001A4F97">
          <w:rPr>
            <w:noProof/>
            <w:webHidden/>
          </w:rPr>
          <w:fldChar w:fldCharType="begin"/>
        </w:r>
        <w:r w:rsidR="001A4F97">
          <w:rPr>
            <w:noProof/>
            <w:webHidden/>
          </w:rPr>
          <w:instrText xml:space="preserve"> PAGEREF _Toc302396939 \h </w:instrText>
        </w:r>
        <w:r w:rsidR="001A4F97">
          <w:rPr>
            <w:noProof/>
            <w:webHidden/>
          </w:rPr>
        </w:r>
        <w:r w:rsidR="001A4F97">
          <w:rPr>
            <w:noProof/>
            <w:webHidden/>
          </w:rPr>
          <w:fldChar w:fldCharType="separate"/>
        </w:r>
        <w:r w:rsidR="00323DFE">
          <w:rPr>
            <w:noProof/>
            <w:webHidden/>
          </w:rPr>
          <w:t>15</w:t>
        </w:r>
        <w:r w:rsidR="001A4F97">
          <w:rPr>
            <w:noProof/>
            <w:webHidden/>
          </w:rPr>
          <w:fldChar w:fldCharType="end"/>
        </w:r>
      </w:hyperlink>
    </w:p>
    <w:p w:rsidR="001A4F97" w:rsidRDefault="00491B71">
      <w:pPr>
        <w:pStyle w:val="TOC2"/>
        <w:rPr>
          <w:rFonts w:asciiTheme="minorHAnsi" w:eastAsiaTheme="minorEastAsia" w:hAnsiTheme="minorHAnsi" w:cstheme="minorBidi"/>
          <w:sz w:val="22"/>
          <w:szCs w:val="22"/>
          <w:lang w:eastAsia="en-AU"/>
        </w:rPr>
      </w:pPr>
      <w:hyperlink w:anchor="_Toc302396940" w:history="1">
        <w:r w:rsidR="001A4F97" w:rsidRPr="0072146B">
          <w:rPr>
            <w:rStyle w:val="Hyperlink"/>
          </w:rPr>
          <w:t>3.5</w:t>
        </w:r>
        <w:r w:rsidR="001A4F97">
          <w:rPr>
            <w:rFonts w:asciiTheme="minorHAnsi" w:eastAsiaTheme="minorEastAsia" w:hAnsiTheme="minorHAnsi" w:cstheme="minorBidi"/>
            <w:sz w:val="22"/>
            <w:szCs w:val="22"/>
            <w:lang w:eastAsia="en-AU"/>
          </w:rPr>
          <w:tab/>
        </w:r>
        <w:r w:rsidR="001A4F97" w:rsidRPr="0072146B">
          <w:rPr>
            <w:rStyle w:val="Hyperlink"/>
          </w:rPr>
          <w:t>Challenges in establishing the effectiveness of domestic and sexual violence offender intervention programs</w:t>
        </w:r>
        <w:r w:rsidR="001A4F97">
          <w:rPr>
            <w:webHidden/>
          </w:rPr>
          <w:tab/>
        </w:r>
        <w:r w:rsidR="001A4F97">
          <w:rPr>
            <w:webHidden/>
          </w:rPr>
          <w:fldChar w:fldCharType="begin"/>
        </w:r>
        <w:r w:rsidR="001A4F97">
          <w:rPr>
            <w:webHidden/>
          </w:rPr>
          <w:instrText xml:space="preserve"> PAGEREF _Toc302396940 \h </w:instrText>
        </w:r>
        <w:r w:rsidR="001A4F97">
          <w:rPr>
            <w:webHidden/>
          </w:rPr>
        </w:r>
        <w:r w:rsidR="001A4F97">
          <w:rPr>
            <w:webHidden/>
          </w:rPr>
          <w:fldChar w:fldCharType="separate"/>
        </w:r>
        <w:r w:rsidR="00323DFE">
          <w:rPr>
            <w:webHidden/>
          </w:rPr>
          <w:t>17</w:t>
        </w:r>
        <w:r w:rsidR="001A4F97">
          <w:rPr>
            <w:webHidden/>
          </w:rPr>
          <w:fldChar w:fldCharType="end"/>
        </w:r>
      </w:hyperlink>
    </w:p>
    <w:p w:rsidR="001A4F97" w:rsidRDefault="00491B71">
      <w:pPr>
        <w:pStyle w:val="TOC2"/>
        <w:rPr>
          <w:rFonts w:asciiTheme="minorHAnsi" w:eastAsiaTheme="minorEastAsia" w:hAnsiTheme="minorHAnsi" w:cstheme="minorBidi"/>
          <w:sz w:val="22"/>
          <w:szCs w:val="22"/>
          <w:lang w:eastAsia="en-AU"/>
        </w:rPr>
      </w:pPr>
      <w:hyperlink w:anchor="_Toc302396941" w:history="1">
        <w:r w:rsidR="001A4F97" w:rsidRPr="0072146B">
          <w:rPr>
            <w:rStyle w:val="Hyperlink"/>
          </w:rPr>
          <w:t>3.6</w:t>
        </w:r>
        <w:r w:rsidR="001A4F97">
          <w:rPr>
            <w:rFonts w:asciiTheme="minorHAnsi" w:eastAsiaTheme="minorEastAsia" w:hAnsiTheme="minorHAnsi" w:cstheme="minorBidi"/>
            <w:sz w:val="22"/>
            <w:szCs w:val="22"/>
            <w:lang w:eastAsia="en-AU"/>
          </w:rPr>
          <w:tab/>
        </w:r>
        <w:r w:rsidR="001A4F97" w:rsidRPr="0072146B">
          <w:rPr>
            <w:rStyle w:val="Hyperlink"/>
          </w:rPr>
          <w:t>Program standards</w:t>
        </w:r>
        <w:r w:rsidR="001A4F97">
          <w:rPr>
            <w:webHidden/>
          </w:rPr>
          <w:tab/>
        </w:r>
        <w:r w:rsidR="001A4F97">
          <w:rPr>
            <w:webHidden/>
          </w:rPr>
          <w:fldChar w:fldCharType="begin"/>
        </w:r>
        <w:r w:rsidR="001A4F97">
          <w:rPr>
            <w:webHidden/>
          </w:rPr>
          <w:instrText xml:space="preserve"> PAGEREF _Toc302396941 \h </w:instrText>
        </w:r>
        <w:r w:rsidR="001A4F97">
          <w:rPr>
            <w:webHidden/>
          </w:rPr>
        </w:r>
        <w:r w:rsidR="001A4F97">
          <w:rPr>
            <w:webHidden/>
          </w:rPr>
          <w:fldChar w:fldCharType="separate"/>
        </w:r>
        <w:r w:rsidR="00323DFE">
          <w:rPr>
            <w:webHidden/>
          </w:rPr>
          <w:t>18</w:t>
        </w:r>
        <w:r w:rsidR="001A4F97">
          <w:rPr>
            <w:webHidden/>
          </w:rPr>
          <w:fldChar w:fldCharType="end"/>
        </w:r>
      </w:hyperlink>
    </w:p>
    <w:p w:rsidR="001A4F97" w:rsidRDefault="00491B71">
      <w:pPr>
        <w:pStyle w:val="TOC2"/>
        <w:rPr>
          <w:rFonts w:asciiTheme="minorHAnsi" w:eastAsiaTheme="minorEastAsia" w:hAnsiTheme="minorHAnsi" w:cstheme="minorBidi"/>
          <w:sz w:val="22"/>
          <w:szCs w:val="22"/>
          <w:lang w:eastAsia="en-AU"/>
        </w:rPr>
      </w:pPr>
      <w:hyperlink w:anchor="_Toc302396942" w:history="1">
        <w:r w:rsidR="001A4F97" w:rsidRPr="0072146B">
          <w:rPr>
            <w:rStyle w:val="Hyperlink"/>
          </w:rPr>
          <w:t>3.7</w:t>
        </w:r>
        <w:r w:rsidR="001A4F97">
          <w:rPr>
            <w:rFonts w:asciiTheme="minorHAnsi" w:eastAsiaTheme="minorEastAsia" w:hAnsiTheme="minorHAnsi" w:cstheme="minorBidi"/>
            <w:sz w:val="22"/>
            <w:szCs w:val="22"/>
            <w:lang w:eastAsia="en-AU"/>
          </w:rPr>
          <w:tab/>
        </w:r>
        <w:r w:rsidR="001A4F97" w:rsidRPr="0072146B">
          <w:rPr>
            <w:rStyle w:val="Hyperlink"/>
          </w:rPr>
          <w:t>Summary of findings on intervention program effectiveness</w:t>
        </w:r>
        <w:r w:rsidR="001A4F97">
          <w:rPr>
            <w:webHidden/>
          </w:rPr>
          <w:tab/>
        </w:r>
        <w:r w:rsidR="001A4F97">
          <w:rPr>
            <w:webHidden/>
          </w:rPr>
          <w:fldChar w:fldCharType="begin"/>
        </w:r>
        <w:r w:rsidR="001A4F97">
          <w:rPr>
            <w:webHidden/>
          </w:rPr>
          <w:instrText xml:space="preserve"> PAGEREF _Toc302396942 \h </w:instrText>
        </w:r>
        <w:r w:rsidR="001A4F97">
          <w:rPr>
            <w:webHidden/>
          </w:rPr>
        </w:r>
        <w:r w:rsidR="001A4F97">
          <w:rPr>
            <w:webHidden/>
          </w:rPr>
          <w:fldChar w:fldCharType="separate"/>
        </w:r>
        <w:r w:rsidR="00323DFE">
          <w:rPr>
            <w:webHidden/>
          </w:rPr>
          <w:t>21</w:t>
        </w:r>
        <w:r w:rsidR="001A4F97">
          <w:rPr>
            <w:webHidden/>
          </w:rPr>
          <w:fldChar w:fldCharType="end"/>
        </w:r>
      </w:hyperlink>
    </w:p>
    <w:p w:rsidR="001A4F97" w:rsidRDefault="00491B71">
      <w:pPr>
        <w:pStyle w:val="TOC1"/>
        <w:rPr>
          <w:rFonts w:asciiTheme="minorHAnsi" w:eastAsiaTheme="minorEastAsia" w:hAnsiTheme="minorHAnsi" w:cstheme="minorBidi"/>
          <w:b w:val="0"/>
          <w:sz w:val="22"/>
          <w:szCs w:val="22"/>
          <w:lang w:eastAsia="en-AU"/>
        </w:rPr>
      </w:pPr>
      <w:hyperlink w:anchor="_Toc302396943" w:history="1">
        <w:r w:rsidR="001A4F97" w:rsidRPr="0072146B">
          <w:rPr>
            <w:rStyle w:val="Hyperlink"/>
          </w:rPr>
          <w:t>4</w:t>
        </w:r>
        <w:r w:rsidR="001A4F97">
          <w:rPr>
            <w:rFonts w:asciiTheme="minorHAnsi" w:eastAsiaTheme="minorEastAsia" w:hAnsiTheme="minorHAnsi" w:cstheme="minorBidi"/>
            <w:b w:val="0"/>
            <w:sz w:val="22"/>
            <w:szCs w:val="22"/>
            <w:lang w:eastAsia="en-AU"/>
          </w:rPr>
          <w:tab/>
        </w:r>
        <w:r w:rsidR="001A4F97" w:rsidRPr="0072146B">
          <w:rPr>
            <w:rStyle w:val="Hyperlink"/>
          </w:rPr>
          <w:t>Research priorities and directions</w:t>
        </w:r>
        <w:r w:rsidR="001A4F97">
          <w:rPr>
            <w:webHidden/>
          </w:rPr>
          <w:tab/>
        </w:r>
        <w:r w:rsidR="001A4F97">
          <w:rPr>
            <w:webHidden/>
          </w:rPr>
          <w:fldChar w:fldCharType="begin"/>
        </w:r>
        <w:r w:rsidR="001A4F97">
          <w:rPr>
            <w:webHidden/>
          </w:rPr>
          <w:instrText xml:space="preserve"> PAGEREF _Toc302396943 \h </w:instrText>
        </w:r>
        <w:r w:rsidR="001A4F97">
          <w:rPr>
            <w:webHidden/>
          </w:rPr>
        </w:r>
        <w:r w:rsidR="001A4F97">
          <w:rPr>
            <w:webHidden/>
          </w:rPr>
          <w:fldChar w:fldCharType="separate"/>
        </w:r>
        <w:r w:rsidR="00323DFE">
          <w:rPr>
            <w:webHidden/>
          </w:rPr>
          <w:t>22</w:t>
        </w:r>
        <w:r w:rsidR="001A4F97">
          <w:rPr>
            <w:webHidden/>
          </w:rPr>
          <w:fldChar w:fldCharType="end"/>
        </w:r>
      </w:hyperlink>
    </w:p>
    <w:p w:rsidR="001A4F97" w:rsidRDefault="00491B71">
      <w:pPr>
        <w:pStyle w:val="TOC2"/>
        <w:rPr>
          <w:rFonts w:asciiTheme="minorHAnsi" w:eastAsiaTheme="minorEastAsia" w:hAnsiTheme="minorHAnsi" w:cstheme="minorBidi"/>
          <w:sz w:val="22"/>
          <w:szCs w:val="22"/>
          <w:lang w:eastAsia="en-AU"/>
        </w:rPr>
      </w:pPr>
      <w:hyperlink w:anchor="_Toc302396944" w:history="1">
        <w:r w:rsidR="001A4F97" w:rsidRPr="0072146B">
          <w:rPr>
            <w:rStyle w:val="Hyperlink"/>
          </w:rPr>
          <w:t>4.1</w:t>
        </w:r>
        <w:r w:rsidR="001A4F97">
          <w:rPr>
            <w:rFonts w:asciiTheme="minorHAnsi" w:eastAsiaTheme="minorEastAsia" w:hAnsiTheme="minorHAnsi" w:cstheme="minorBidi"/>
            <w:sz w:val="22"/>
            <w:szCs w:val="22"/>
            <w:lang w:eastAsia="en-AU"/>
          </w:rPr>
          <w:tab/>
        </w:r>
        <w:r w:rsidR="001A4F97" w:rsidRPr="0072146B">
          <w:rPr>
            <w:rStyle w:val="Hyperlink"/>
          </w:rPr>
          <w:t>Improving the quality of research</w:t>
        </w:r>
        <w:r w:rsidR="001A4F97">
          <w:rPr>
            <w:webHidden/>
          </w:rPr>
          <w:tab/>
        </w:r>
        <w:r w:rsidR="001A4F97">
          <w:rPr>
            <w:webHidden/>
          </w:rPr>
          <w:fldChar w:fldCharType="begin"/>
        </w:r>
        <w:r w:rsidR="001A4F97">
          <w:rPr>
            <w:webHidden/>
          </w:rPr>
          <w:instrText xml:space="preserve"> PAGEREF _Toc302396944 \h </w:instrText>
        </w:r>
        <w:r w:rsidR="001A4F97">
          <w:rPr>
            <w:webHidden/>
          </w:rPr>
        </w:r>
        <w:r w:rsidR="001A4F97">
          <w:rPr>
            <w:webHidden/>
          </w:rPr>
          <w:fldChar w:fldCharType="separate"/>
        </w:r>
        <w:r w:rsidR="00323DFE">
          <w:rPr>
            <w:webHidden/>
          </w:rPr>
          <w:t>22</w:t>
        </w:r>
        <w:r w:rsidR="001A4F97">
          <w:rPr>
            <w:webHidden/>
          </w:rPr>
          <w:fldChar w:fldCharType="end"/>
        </w:r>
      </w:hyperlink>
    </w:p>
    <w:p w:rsidR="001A4F97" w:rsidRDefault="00491B71">
      <w:pPr>
        <w:pStyle w:val="TOC2"/>
        <w:rPr>
          <w:rFonts w:asciiTheme="minorHAnsi" w:eastAsiaTheme="minorEastAsia" w:hAnsiTheme="minorHAnsi" w:cstheme="minorBidi"/>
          <w:sz w:val="22"/>
          <w:szCs w:val="22"/>
          <w:lang w:eastAsia="en-AU"/>
        </w:rPr>
      </w:pPr>
      <w:hyperlink w:anchor="_Toc302396945" w:history="1">
        <w:r w:rsidR="001A4F97" w:rsidRPr="0072146B">
          <w:rPr>
            <w:rStyle w:val="Hyperlink"/>
          </w:rPr>
          <w:t>4.2</w:t>
        </w:r>
        <w:r w:rsidR="001A4F97">
          <w:rPr>
            <w:rFonts w:asciiTheme="minorHAnsi" w:eastAsiaTheme="minorEastAsia" w:hAnsiTheme="minorHAnsi" w:cstheme="minorBidi"/>
            <w:sz w:val="22"/>
            <w:szCs w:val="22"/>
            <w:lang w:eastAsia="en-AU"/>
          </w:rPr>
          <w:tab/>
        </w:r>
        <w:r w:rsidR="001A4F97" w:rsidRPr="0072146B">
          <w:rPr>
            <w:rStyle w:val="Hyperlink"/>
          </w:rPr>
          <w:t>Future research opportunities</w:t>
        </w:r>
        <w:r w:rsidR="001A4F97">
          <w:rPr>
            <w:webHidden/>
          </w:rPr>
          <w:tab/>
        </w:r>
        <w:r w:rsidR="001A4F97">
          <w:rPr>
            <w:webHidden/>
          </w:rPr>
          <w:fldChar w:fldCharType="begin"/>
        </w:r>
        <w:r w:rsidR="001A4F97">
          <w:rPr>
            <w:webHidden/>
          </w:rPr>
          <w:instrText xml:space="preserve"> PAGEREF _Toc302396945 \h </w:instrText>
        </w:r>
        <w:r w:rsidR="001A4F97">
          <w:rPr>
            <w:webHidden/>
          </w:rPr>
        </w:r>
        <w:r w:rsidR="001A4F97">
          <w:rPr>
            <w:webHidden/>
          </w:rPr>
          <w:fldChar w:fldCharType="separate"/>
        </w:r>
        <w:r w:rsidR="00323DFE">
          <w:rPr>
            <w:webHidden/>
          </w:rPr>
          <w:t>22</w:t>
        </w:r>
        <w:r w:rsidR="001A4F97">
          <w:rPr>
            <w:webHidden/>
          </w:rPr>
          <w:fldChar w:fldCharType="end"/>
        </w:r>
      </w:hyperlink>
    </w:p>
    <w:p w:rsidR="001A4F97" w:rsidRDefault="00491B71">
      <w:pPr>
        <w:pStyle w:val="TOC1"/>
        <w:rPr>
          <w:rFonts w:asciiTheme="minorHAnsi" w:eastAsiaTheme="minorEastAsia" w:hAnsiTheme="minorHAnsi" w:cstheme="minorBidi"/>
          <w:b w:val="0"/>
          <w:sz w:val="22"/>
          <w:szCs w:val="22"/>
          <w:lang w:eastAsia="en-AU"/>
        </w:rPr>
      </w:pPr>
      <w:hyperlink w:anchor="_Toc302396946" w:history="1">
        <w:r w:rsidR="001A4F97" w:rsidRPr="0072146B">
          <w:rPr>
            <w:rStyle w:val="Hyperlink"/>
          </w:rPr>
          <w:t>5</w:t>
        </w:r>
        <w:r w:rsidR="001A4F97">
          <w:rPr>
            <w:rFonts w:asciiTheme="minorHAnsi" w:eastAsiaTheme="minorEastAsia" w:hAnsiTheme="minorHAnsi" w:cstheme="minorBidi"/>
            <w:b w:val="0"/>
            <w:sz w:val="22"/>
            <w:szCs w:val="22"/>
            <w:lang w:eastAsia="en-AU"/>
          </w:rPr>
          <w:tab/>
        </w:r>
        <w:r w:rsidR="001A4F97" w:rsidRPr="0072146B">
          <w:rPr>
            <w:rStyle w:val="Hyperlink"/>
          </w:rPr>
          <w:t>References</w:t>
        </w:r>
        <w:r w:rsidR="001A4F97">
          <w:rPr>
            <w:webHidden/>
          </w:rPr>
          <w:tab/>
        </w:r>
        <w:r w:rsidR="001A4F97">
          <w:rPr>
            <w:webHidden/>
          </w:rPr>
          <w:fldChar w:fldCharType="begin"/>
        </w:r>
        <w:r w:rsidR="001A4F97">
          <w:rPr>
            <w:webHidden/>
          </w:rPr>
          <w:instrText xml:space="preserve"> PAGEREF _Toc302396946 \h </w:instrText>
        </w:r>
        <w:r w:rsidR="001A4F97">
          <w:rPr>
            <w:webHidden/>
          </w:rPr>
        </w:r>
        <w:r w:rsidR="001A4F97">
          <w:rPr>
            <w:webHidden/>
          </w:rPr>
          <w:fldChar w:fldCharType="separate"/>
        </w:r>
        <w:r w:rsidR="00323DFE">
          <w:rPr>
            <w:webHidden/>
          </w:rPr>
          <w:t>24</w:t>
        </w:r>
        <w:r w:rsidR="001A4F97">
          <w:rPr>
            <w:webHidden/>
          </w:rPr>
          <w:fldChar w:fldCharType="end"/>
        </w:r>
      </w:hyperlink>
    </w:p>
    <w:p w:rsidR="00535E96" w:rsidRPr="001C6F28" w:rsidRDefault="00592475" w:rsidP="00A7518F">
      <w:r>
        <w:rPr>
          <w:noProof/>
          <w:szCs w:val="24"/>
        </w:rPr>
        <w:fldChar w:fldCharType="end"/>
      </w:r>
    </w:p>
    <w:p w:rsidR="001A4F97" w:rsidRDefault="001A4F97">
      <w:pPr>
        <w:spacing w:before="0" w:after="0"/>
        <w:rPr>
          <w:b/>
          <w:caps/>
          <w:color w:val="000000"/>
        </w:rPr>
      </w:pPr>
      <w:r>
        <w:br w:type="page"/>
      </w:r>
    </w:p>
    <w:p w:rsidR="0001546F" w:rsidRPr="001C6F28" w:rsidRDefault="0001546F" w:rsidP="00845EA9">
      <w:pPr>
        <w:pStyle w:val="TOCSubheadings"/>
      </w:pPr>
      <w:r w:rsidRPr="001C6F28">
        <w:lastRenderedPageBreak/>
        <w:t>Figures:</w:t>
      </w:r>
    </w:p>
    <w:p w:rsidR="001A4F97" w:rsidRDefault="00992D2E">
      <w:pPr>
        <w:pStyle w:val="TableofFigures"/>
        <w:rPr>
          <w:rFonts w:asciiTheme="minorHAnsi" w:eastAsiaTheme="minorEastAsia" w:hAnsiTheme="minorHAnsi" w:cstheme="minorBidi"/>
          <w:noProof/>
          <w:sz w:val="22"/>
          <w:szCs w:val="22"/>
          <w:lang w:eastAsia="en-AU"/>
        </w:rPr>
      </w:pPr>
      <w:r>
        <w:fldChar w:fldCharType="begin"/>
      </w:r>
      <w:r>
        <w:instrText xml:space="preserve"> TOC \c "Figure" \* MERGEFORMAT </w:instrText>
      </w:r>
      <w:r>
        <w:fldChar w:fldCharType="separate"/>
      </w:r>
      <w:r w:rsidR="001A4F97">
        <w:rPr>
          <w:noProof/>
        </w:rPr>
        <w:t>Figure 1 – Sexual assault data from actual incidence through to offenders in custody</w:t>
      </w:r>
      <w:r w:rsidR="001A4F97">
        <w:rPr>
          <w:noProof/>
        </w:rPr>
        <w:tab/>
      </w:r>
      <w:r w:rsidR="001A4F97">
        <w:rPr>
          <w:noProof/>
        </w:rPr>
        <w:fldChar w:fldCharType="begin"/>
      </w:r>
      <w:r w:rsidR="001A4F97">
        <w:rPr>
          <w:noProof/>
        </w:rPr>
        <w:instrText xml:space="preserve"> PAGEREF _Toc302396947 \h </w:instrText>
      </w:r>
      <w:r w:rsidR="001A4F97">
        <w:rPr>
          <w:noProof/>
        </w:rPr>
      </w:r>
      <w:r w:rsidR="001A4F97">
        <w:rPr>
          <w:noProof/>
        </w:rPr>
        <w:fldChar w:fldCharType="separate"/>
      </w:r>
      <w:r w:rsidR="00323DFE">
        <w:rPr>
          <w:noProof/>
        </w:rPr>
        <w:t>5</w:t>
      </w:r>
      <w:r w:rsidR="001A4F97">
        <w:rPr>
          <w:noProof/>
        </w:rPr>
        <w:fldChar w:fldCharType="end"/>
      </w:r>
    </w:p>
    <w:p w:rsidR="00845EA9" w:rsidRPr="001C6F28" w:rsidRDefault="00992D2E" w:rsidP="00A54EF8">
      <w:pPr>
        <w:pStyle w:val="TableofFigures"/>
      </w:pPr>
      <w:r>
        <w:rPr>
          <w:b/>
          <w:bCs/>
          <w:noProof/>
          <w:lang w:val="en-US"/>
        </w:rPr>
        <w:fldChar w:fldCharType="end"/>
      </w:r>
    </w:p>
    <w:p w:rsidR="007C5498" w:rsidRPr="001C6F28" w:rsidRDefault="007C5498" w:rsidP="00162570"/>
    <w:p w:rsidR="00B6398A" w:rsidRPr="001C6F28" w:rsidRDefault="00B6398A" w:rsidP="00162570">
      <w:pPr>
        <w:sectPr w:rsidR="00B6398A" w:rsidRPr="001C6F28" w:rsidSect="002A2A13">
          <w:headerReference w:type="even" r:id="rId16"/>
          <w:headerReference w:type="default" r:id="rId17"/>
          <w:footerReference w:type="even" r:id="rId18"/>
          <w:footerReference w:type="default" r:id="rId19"/>
          <w:pgSz w:w="11907" w:h="16840" w:code="9"/>
          <w:pgMar w:top="1134" w:right="1134" w:bottom="1418" w:left="1418" w:header="272" w:footer="340" w:gutter="0"/>
          <w:pgNumType w:start="1"/>
          <w:cols w:space="708"/>
          <w:docGrid w:linePitch="360"/>
        </w:sectPr>
      </w:pPr>
    </w:p>
    <w:p w:rsidR="00700648" w:rsidRPr="007C6E7F" w:rsidRDefault="00700648" w:rsidP="00700648">
      <w:pPr>
        <w:pStyle w:val="Heading1"/>
        <w:numPr>
          <w:ilvl w:val="0"/>
          <w:numId w:val="0"/>
        </w:numPr>
      </w:pPr>
      <w:bookmarkStart w:id="6" w:name="_Toc294879335"/>
      <w:bookmarkStart w:id="7" w:name="_Toc302396905"/>
      <w:bookmarkStart w:id="8" w:name="_Toc235347481"/>
      <w:bookmarkStart w:id="9" w:name="_Toc275937158"/>
      <w:bookmarkStart w:id="10" w:name="_Toc235595507"/>
      <w:bookmarkStart w:id="11" w:name="_Toc233469292"/>
      <w:r w:rsidRPr="007C6E7F">
        <w:lastRenderedPageBreak/>
        <w:t>Acronyms and Abbreviations</w:t>
      </w:r>
      <w:bookmarkEnd w:id="6"/>
      <w:bookmarkEnd w:id="7"/>
    </w:p>
    <w:tbl>
      <w:tblPr>
        <w:tblW w:w="0" w:type="auto"/>
        <w:tblCellMar>
          <w:left w:w="0" w:type="dxa"/>
          <w:right w:w="0" w:type="dxa"/>
        </w:tblCellMar>
        <w:tblLook w:val="01E0" w:firstRow="1" w:lastRow="1" w:firstColumn="1" w:lastColumn="1" w:noHBand="0" w:noVBand="0"/>
      </w:tblPr>
      <w:tblGrid>
        <w:gridCol w:w="1596"/>
        <w:gridCol w:w="7720"/>
      </w:tblGrid>
      <w:tr w:rsidR="00574364" w:rsidRPr="007C6E7F" w:rsidTr="00700648">
        <w:tc>
          <w:tcPr>
            <w:tcW w:w="1596" w:type="dxa"/>
          </w:tcPr>
          <w:p w:rsidR="00574364" w:rsidRPr="007C6E7F" w:rsidRDefault="00574364" w:rsidP="008814B6">
            <w:pPr>
              <w:pStyle w:val="UrbisTableHeader0"/>
            </w:pPr>
            <w:r>
              <w:t>ABS</w:t>
            </w:r>
          </w:p>
        </w:tc>
        <w:tc>
          <w:tcPr>
            <w:tcW w:w="7720" w:type="dxa"/>
          </w:tcPr>
          <w:p w:rsidR="00574364" w:rsidRPr="007C6E7F" w:rsidRDefault="00574364" w:rsidP="008814B6">
            <w:r>
              <w:t>Australian Bureau of Statistics</w:t>
            </w:r>
          </w:p>
        </w:tc>
      </w:tr>
      <w:tr w:rsidR="00574364" w:rsidRPr="007C6E7F" w:rsidTr="00700648">
        <w:tc>
          <w:tcPr>
            <w:tcW w:w="1596" w:type="dxa"/>
          </w:tcPr>
          <w:p w:rsidR="00574364" w:rsidRPr="007C6E7F" w:rsidRDefault="00574364" w:rsidP="008814B6">
            <w:pPr>
              <w:pStyle w:val="UrbisTableHeader0"/>
            </w:pPr>
            <w:r>
              <w:t>ACT</w:t>
            </w:r>
          </w:p>
        </w:tc>
        <w:tc>
          <w:tcPr>
            <w:tcW w:w="7720" w:type="dxa"/>
          </w:tcPr>
          <w:p w:rsidR="00574364" w:rsidRPr="007C6E7F" w:rsidRDefault="00574364" w:rsidP="008814B6">
            <w:r>
              <w:t xml:space="preserve">Australian Capital Territory </w:t>
            </w:r>
          </w:p>
        </w:tc>
      </w:tr>
      <w:tr w:rsidR="00574364" w:rsidRPr="007C6E7F" w:rsidTr="00700648">
        <w:tc>
          <w:tcPr>
            <w:tcW w:w="1596" w:type="dxa"/>
          </w:tcPr>
          <w:p w:rsidR="00574364" w:rsidRPr="007C6E7F" w:rsidRDefault="00574364" w:rsidP="008814B6">
            <w:pPr>
              <w:pStyle w:val="UrbisTableHeader0"/>
            </w:pPr>
            <w:r>
              <w:t>CBT</w:t>
            </w:r>
          </w:p>
        </w:tc>
        <w:tc>
          <w:tcPr>
            <w:tcW w:w="7720" w:type="dxa"/>
          </w:tcPr>
          <w:p w:rsidR="00574364" w:rsidRPr="007C6E7F" w:rsidRDefault="00574364" w:rsidP="008814B6">
            <w:r>
              <w:t>Cognitive Behavioural Therapy</w:t>
            </w:r>
          </w:p>
        </w:tc>
      </w:tr>
      <w:tr w:rsidR="00574364" w:rsidRPr="007C6E7F" w:rsidTr="00700648">
        <w:tc>
          <w:tcPr>
            <w:tcW w:w="1596" w:type="dxa"/>
          </w:tcPr>
          <w:p w:rsidR="00574364" w:rsidRPr="007C6E7F" w:rsidRDefault="00574364" w:rsidP="00700648">
            <w:pPr>
              <w:pStyle w:val="UrbisTableHeader0"/>
            </w:pPr>
            <w:r>
              <w:t>CODC</w:t>
            </w:r>
          </w:p>
        </w:tc>
        <w:tc>
          <w:tcPr>
            <w:tcW w:w="7720" w:type="dxa"/>
          </w:tcPr>
          <w:p w:rsidR="00574364" w:rsidRPr="007C6E7F" w:rsidRDefault="00574364" w:rsidP="00700648">
            <w:r>
              <w:t>Collaborative Outcome Data Committee</w:t>
            </w:r>
          </w:p>
        </w:tc>
      </w:tr>
      <w:tr w:rsidR="00574364" w:rsidRPr="007C6E7F" w:rsidTr="00700648">
        <w:tc>
          <w:tcPr>
            <w:tcW w:w="1596" w:type="dxa"/>
          </w:tcPr>
          <w:p w:rsidR="00574364" w:rsidRPr="007C6E7F" w:rsidRDefault="00574364" w:rsidP="008814B6">
            <w:pPr>
              <w:pStyle w:val="UrbisTableHeader0"/>
            </w:pPr>
            <w:r>
              <w:t>CORE</w:t>
            </w:r>
          </w:p>
        </w:tc>
        <w:tc>
          <w:tcPr>
            <w:tcW w:w="7720" w:type="dxa"/>
          </w:tcPr>
          <w:p w:rsidR="00574364" w:rsidRPr="007C6E7F" w:rsidRDefault="00574364" w:rsidP="008814B6">
            <w:r>
              <w:t>CUBIT Outreach</w:t>
            </w:r>
          </w:p>
        </w:tc>
      </w:tr>
      <w:tr w:rsidR="00574364" w:rsidRPr="007C6E7F" w:rsidTr="00700648">
        <w:tc>
          <w:tcPr>
            <w:tcW w:w="1596" w:type="dxa"/>
          </w:tcPr>
          <w:p w:rsidR="00574364" w:rsidRPr="007C6E7F" w:rsidRDefault="00574364" w:rsidP="00700648">
            <w:pPr>
              <w:pStyle w:val="UrbisTableHeader0"/>
            </w:pPr>
            <w:r>
              <w:t>CUBIT</w:t>
            </w:r>
          </w:p>
        </w:tc>
        <w:tc>
          <w:tcPr>
            <w:tcW w:w="7720" w:type="dxa"/>
          </w:tcPr>
          <w:p w:rsidR="00574364" w:rsidRPr="007C6E7F" w:rsidRDefault="00574364" w:rsidP="00700648">
            <w:r>
              <w:t>Custody-Based Intensive Treatment</w:t>
            </w:r>
          </w:p>
        </w:tc>
      </w:tr>
      <w:tr w:rsidR="00574364" w:rsidRPr="007C6E7F" w:rsidTr="00700648">
        <w:tc>
          <w:tcPr>
            <w:tcW w:w="1596" w:type="dxa"/>
          </w:tcPr>
          <w:p w:rsidR="00574364" w:rsidRPr="007C6E7F" w:rsidRDefault="00574364" w:rsidP="008814B6">
            <w:pPr>
              <w:pStyle w:val="UrbisTableHeader0"/>
            </w:pPr>
            <w:r>
              <w:t>DAIP</w:t>
            </w:r>
          </w:p>
        </w:tc>
        <w:tc>
          <w:tcPr>
            <w:tcW w:w="7720" w:type="dxa"/>
          </w:tcPr>
          <w:p w:rsidR="00574364" w:rsidRPr="007C6E7F" w:rsidRDefault="00574364" w:rsidP="008814B6">
            <w:r>
              <w:t>Domestic  Abuse Intervention Project</w:t>
            </w:r>
          </w:p>
        </w:tc>
      </w:tr>
      <w:tr w:rsidR="00574364" w:rsidRPr="007C6E7F" w:rsidTr="00700648">
        <w:tc>
          <w:tcPr>
            <w:tcW w:w="1596" w:type="dxa"/>
          </w:tcPr>
          <w:p w:rsidR="00574364" w:rsidRPr="007C6E7F" w:rsidRDefault="00574364" w:rsidP="008814B6">
            <w:pPr>
              <w:pStyle w:val="UrbisTableHeader0"/>
            </w:pPr>
            <w:r>
              <w:t>GLM</w:t>
            </w:r>
          </w:p>
        </w:tc>
        <w:tc>
          <w:tcPr>
            <w:tcW w:w="7720" w:type="dxa"/>
          </w:tcPr>
          <w:p w:rsidR="00574364" w:rsidRPr="007C6E7F" w:rsidRDefault="00574364" w:rsidP="008814B6">
            <w:r>
              <w:t>Good Lives Model</w:t>
            </w:r>
          </w:p>
        </w:tc>
      </w:tr>
      <w:tr w:rsidR="00574364" w:rsidRPr="007C6E7F" w:rsidTr="00700648">
        <w:tc>
          <w:tcPr>
            <w:tcW w:w="1596" w:type="dxa"/>
          </w:tcPr>
          <w:p w:rsidR="00574364" w:rsidRPr="007C6E7F" w:rsidRDefault="00574364" w:rsidP="008814B6">
            <w:pPr>
              <w:pStyle w:val="UrbisTableHeader0"/>
            </w:pPr>
            <w:r>
              <w:t>IVAWS</w:t>
            </w:r>
          </w:p>
        </w:tc>
        <w:tc>
          <w:tcPr>
            <w:tcW w:w="7720" w:type="dxa"/>
          </w:tcPr>
          <w:p w:rsidR="00574364" w:rsidRPr="007C6E7F" w:rsidRDefault="00574364" w:rsidP="008814B6">
            <w:r>
              <w:t>International Violence Against Women Survey</w:t>
            </w:r>
          </w:p>
        </w:tc>
      </w:tr>
      <w:tr w:rsidR="00574364" w:rsidRPr="007C6E7F" w:rsidTr="00700648">
        <w:tc>
          <w:tcPr>
            <w:tcW w:w="1596" w:type="dxa"/>
          </w:tcPr>
          <w:p w:rsidR="00574364" w:rsidRPr="008916D6" w:rsidRDefault="00574364" w:rsidP="008814B6">
            <w:pPr>
              <w:pStyle w:val="UrbisTableHeader0"/>
            </w:pPr>
            <w:r w:rsidRPr="00850337">
              <w:t>MBCP</w:t>
            </w:r>
          </w:p>
        </w:tc>
        <w:tc>
          <w:tcPr>
            <w:tcW w:w="7720" w:type="dxa"/>
          </w:tcPr>
          <w:p w:rsidR="00574364" w:rsidRPr="008916D6" w:rsidRDefault="00574364" w:rsidP="008814B6">
            <w:r w:rsidRPr="00850337">
              <w:t xml:space="preserve">Men’s </w:t>
            </w:r>
            <w:proofErr w:type="spellStart"/>
            <w:r w:rsidRPr="00850337">
              <w:t>Behaviour</w:t>
            </w:r>
            <w:r w:rsidR="00592A41">
              <w:t>e</w:t>
            </w:r>
            <w:proofErr w:type="spellEnd"/>
            <w:r w:rsidRPr="00850337">
              <w:t xml:space="preserve"> Change Programs</w:t>
            </w:r>
          </w:p>
        </w:tc>
      </w:tr>
      <w:tr w:rsidR="00574364" w:rsidRPr="007C6E7F" w:rsidTr="00700648">
        <w:tc>
          <w:tcPr>
            <w:tcW w:w="1596" w:type="dxa"/>
          </w:tcPr>
          <w:p w:rsidR="00574364" w:rsidRPr="007C6E7F" w:rsidRDefault="00574364" w:rsidP="008814B6">
            <w:pPr>
              <w:pStyle w:val="UrbisTableHeader0"/>
            </w:pPr>
            <w:r>
              <w:t>NCRVWC</w:t>
            </w:r>
          </w:p>
        </w:tc>
        <w:tc>
          <w:tcPr>
            <w:tcW w:w="7720" w:type="dxa"/>
          </w:tcPr>
          <w:p w:rsidR="00574364" w:rsidRPr="007C6E7F" w:rsidRDefault="00574364" w:rsidP="008814B6">
            <w:r>
              <w:t>National Council to Reduce Violence against Women and their Children</w:t>
            </w:r>
          </w:p>
        </w:tc>
      </w:tr>
      <w:tr w:rsidR="00574364" w:rsidRPr="007C6E7F" w:rsidTr="00700648">
        <w:tc>
          <w:tcPr>
            <w:tcW w:w="1596" w:type="dxa"/>
          </w:tcPr>
          <w:p w:rsidR="00574364" w:rsidRPr="007C6E7F" w:rsidRDefault="00574364" w:rsidP="008814B6">
            <w:pPr>
              <w:pStyle w:val="UrbisTableHeader0"/>
            </w:pPr>
            <w:r>
              <w:t>NSW</w:t>
            </w:r>
          </w:p>
        </w:tc>
        <w:tc>
          <w:tcPr>
            <w:tcW w:w="7720" w:type="dxa"/>
          </w:tcPr>
          <w:p w:rsidR="00574364" w:rsidRPr="007C6E7F" w:rsidRDefault="00574364" w:rsidP="008814B6">
            <w:r>
              <w:t>New South Wales</w:t>
            </w:r>
          </w:p>
        </w:tc>
      </w:tr>
      <w:tr w:rsidR="00574364" w:rsidRPr="007C6E7F" w:rsidTr="00700648">
        <w:tc>
          <w:tcPr>
            <w:tcW w:w="1596" w:type="dxa"/>
          </w:tcPr>
          <w:p w:rsidR="00574364" w:rsidRPr="007C6E7F" w:rsidRDefault="00574364" w:rsidP="008814B6">
            <w:pPr>
              <w:pStyle w:val="UrbisTableHeader0"/>
            </w:pPr>
            <w:r>
              <w:t>NT</w:t>
            </w:r>
          </w:p>
        </w:tc>
        <w:tc>
          <w:tcPr>
            <w:tcW w:w="7720" w:type="dxa"/>
          </w:tcPr>
          <w:p w:rsidR="00574364" w:rsidRPr="007C6E7F" w:rsidRDefault="00574364" w:rsidP="008814B6">
            <w:r>
              <w:t>Northern Territory</w:t>
            </w:r>
          </w:p>
        </w:tc>
      </w:tr>
      <w:tr w:rsidR="00574364" w:rsidRPr="007C6E7F" w:rsidTr="00700648">
        <w:tc>
          <w:tcPr>
            <w:tcW w:w="1596" w:type="dxa"/>
          </w:tcPr>
          <w:p w:rsidR="00574364" w:rsidRPr="007C6E7F" w:rsidRDefault="00574364" w:rsidP="008814B6">
            <w:pPr>
              <w:pStyle w:val="UrbisTableHeader0"/>
            </w:pPr>
            <w:r>
              <w:t>NTV</w:t>
            </w:r>
          </w:p>
        </w:tc>
        <w:tc>
          <w:tcPr>
            <w:tcW w:w="7720" w:type="dxa"/>
          </w:tcPr>
          <w:p w:rsidR="00574364" w:rsidRPr="007C6E7F" w:rsidRDefault="00574364" w:rsidP="008814B6">
            <w:r>
              <w:t>No To Violence</w:t>
            </w:r>
          </w:p>
        </w:tc>
      </w:tr>
      <w:tr w:rsidR="00574364" w:rsidRPr="007C6E7F" w:rsidTr="00700648">
        <w:tc>
          <w:tcPr>
            <w:tcW w:w="1596" w:type="dxa"/>
          </w:tcPr>
          <w:p w:rsidR="00574364" w:rsidRPr="007C6E7F" w:rsidRDefault="00574364" w:rsidP="008814B6">
            <w:pPr>
              <w:pStyle w:val="UrbisTableHeader0"/>
            </w:pPr>
            <w:r>
              <w:t>RNR</w:t>
            </w:r>
          </w:p>
        </w:tc>
        <w:tc>
          <w:tcPr>
            <w:tcW w:w="7720" w:type="dxa"/>
          </w:tcPr>
          <w:p w:rsidR="00574364" w:rsidRPr="007C6E7F" w:rsidRDefault="00574364" w:rsidP="008814B6">
            <w:r>
              <w:t xml:space="preserve">Risk, need, </w:t>
            </w:r>
            <w:proofErr w:type="spellStart"/>
            <w:r>
              <w:t>responsivity</w:t>
            </w:r>
            <w:proofErr w:type="spellEnd"/>
          </w:p>
        </w:tc>
      </w:tr>
      <w:tr w:rsidR="00574364" w:rsidRPr="007C6E7F" w:rsidTr="00700648">
        <w:tc>
          <w:tcPr>
            <w:tcW w:w="1596" w:type="dxa"/>
          </w:tcPr>
          <w:p w:rsidR="00574364" w:rsidRPr="007C6E7F" w:rsidRDefault="00574364" w:rsidP="008814B6">
            <w:pPr>
              <w:pStyle w:val="UrbisTableHeader0"/>
            </w:pPr>
            <w:r>
              <w:t>SA</w:t>
            </w:r>
          </w:p>
        </w:tc>
        <w:tc>
          <w:tcPr>
            <w:tcW w:w="7720" w:type="dxa"/>
          </w:tcPr>
          <w:p w:rsidR="00574364" w:rsidRPr="007C6E7F" w:rsidRDefault="00574364" w:rsidP="008814B6">
            <w:r>
              <w:t>South Australia</w:t>
            </w:r>
          </w:p>
        </w:tc>
      </w:tr>
      <w:tr w:rsidR="00574364" w:rsidRPr="007C6E7F" w:rsidTr="00700648">
        <w:tc>
          <w:tcPr>
            <w:tcW w:w="1596" w:type="dxa"/>
          </w:tcPr>
          <w:p w:rsidR="00574364" w:rsidRPr="007C6E7F" w:rsidRDefault="00574364" w:rsidP="008814B6">
            <w:pPr>
              <w:pStyle w:val="UrbisTableHeader0"/>
            </w:pPr>
            <w:r>
              <w:t>SOP</w:t>
            </w:r>
          </w:p>
        </w:tc>
        <w:tc>
          <w:tcPr>
            <w:tcW w:w="7720" w:type="dxa"/>
          </w:tcPr>
          <w:p w:rsidR="00574364" w:rsidRPr="007C6E7F" w:rsidRDefault="00574364" w:rsidP="008814B6">
            <w:r>
              <w:t>Sex Offender Program</w:t>
            </w:r>
          </w:p>
        </w:tc>
      </w:tr>
      <w:tr w:rsidR="00574364" w:rsidRPr="007C6E7F" w:rsidTr="00700648">
        <w:tc>
          <w:tcPr>
            <w:tcW w:w="1596" w:type="dxa"/>
          </w:tcPr>
          <w:p w:rsidR="00574364" w:rsidRPr="007C6E7F" w:rsidRDefault="00574364" w:rsidP="008814B6">
            <w:pPr>
              <w:pStyle w:val="UrbisTableHeader0"/>
            </w:pPr>
            <w:r>
              <w:t>SOTP</w:t>
            </w:r>
          </w:p>
        </w:tc>
        <w:tc>
          <w:tcPr>
            <w:tcW w:w="7720" w:type="dxa"/>
          </w:tcPr>
          <w:p w:rsidR="00574364" w:rsidRPr="007C6E7F" w:rsidRDefault="00574364" w:rsidP="008814B6">
            <w:r>
              <w:t>Sex Offender Treatment Program</w:t>
            </w:r>
          </w:p>
        </w:tc>
      </w:tr>
      <w:tr w:rsidR="00574364" w:rsidRPr="007C6E7F" w:rsidTr="00700648">
        <w:tc>
          <w:tcPr>
            <w:tcW w:w="1596" w:type="dxa"/>
          </w:tcPr>
          <w:p w:rsidR="00574364" w:rsidRPr="007C6E7F" w:rsidRDefault="00574364" w:rsidP="008814B6">
            <w:pPr>
              <w:pStyle w:val="UrbisTableHeader0"/>
            </w:pPr>
            <w:r>
              <w:t>SOTU</w:t>
            </w:r>
          </w:p>
        </w:tc>
        <w:tc>
          <w:tcPr>
            <w:tcW w:w="7720" w:type="dxa"/>
          </w:tcPr>
          <w:p w:rsidR="00574364" w:rsidRPr="007C6E7F" w:rsidRDefault="00574364" w:rsidP="008814B6">
            <w:r>
              <w:t>Sex Offender Treatment Unit</w:t>
            </w:r>
          </w:p>
        </w:tc>
      </w:tr>
      <w:tr w:rsidR="00574364" w:rsidRPr="007C6E7F" w:rsidTr="00700648">
        <w:tc>
          <w:tcPr>
            <w:tcW w:w="1596" w:type="dxa"/>
          </w:tcPr>
          <w:p w:rsidR="00574364" w:rsidRPr="007C6E7F" w:rsidRDefault="00574364" w:rsidP="008814B6">
            <w:pPr>
              <w:pStyle w:val="UrbisTableHeader0"/>
            </w:pPr>
            <w:r>
              <w:t>WA</w:t>
            </w:r>
          </w:p>
        </w:tc>
        <w:tc>
          <w:tcPr>
            <w:tcW w:w="7720" w:type="dxa"/>
          </w:tcPr>
          <w:p w:rsidR="00574364" w:rsidRPr="007C6E7F" w:rsidRDefault="00574364" w:rsidP="008814B6">
            <w:r>
              <w:t>Western Australia</w:t>
            </w:r>
          </w:p>
        </w:tc>
      </w:tr>
      <w:tr w:rsidR="00574364" w:rsidRPr="007C6E7F" w:rsidTr="00700648">
        <w:tc>
          <w:tcPr>
            <w:tcW w:w="1596" w:type="dxa"/>
          </w:tcPr>
          <w:p w:rsidR="00574364" w:rsidRPr="008916D6" w:rsidRDefault="00574364" w:rsidP="00700648">
            <w:pPr>
              <w:pStyle w:val="UrbisTableHeader0"/>
            </w:pPr>
          </w:p>
        </w:tc>
        <w:tc>
          <w:tcPr>
            <w:tcW w:w="7720" w:type="dxa"/>
          </w:tcPr>
          <w:p w:rsidR="00574364" w:rsidRPr="008916D6" w:rsidRDefault="00574364" w:rsidP="00700648"/>
        </w:tc>
      </w:tr>
      <w:tr w:rsidR="00574364" w:rsidRPr="007C6E7F" w:rsidTr="00700648">
        <w:tc>
          <w:tcPr>
            <w:tcW w:w="1596" w:type="dxa"/>
          </w:tcPr>
          <w:p w:rsidR="00574364" w:rsidRPr="007C6E7F" w:rsidRDefault="00574364" w:rsidP="00700648">
            <w:pPr>
              <w:pStyle w:val="UrbisTableHeader0"/>
            </w:pPr>
          </w:p>
        </w:tc>
        <w:tc>
          <w:tcPr>
            <w:tcW w:w="7720" w:type="dxa"/>
          </w:tcPr>
          <w:p w:rsidR="00574364" w:rsidRPr="007C6E7F" w:rsidRDefault="00574364" w:rsidP="00700648"/>
        </w:tc>
      </w:tr>
      <w:tr w:rsidR="00574364" w:rsidRPr="007C6E7F" w:rsidTr="00700648">
        <w:tc>
          <w:tcPr>
            <w:tcW w:w="1596" w:type="dxa"/>
          </w:tcPr>
          <w:p w:rsidR="00574364" w:rsidRPr="007C6E7F" w:rsidRDefault="00574364" w:rsidP="00700648">
            <w:pPr>
              <w:pStyle w:val="UrbisTableHeader0"/>
            </w:pPr>
          </w:p>
        </w:tc>
        <w:tc>
          <w:tcPr>
            <w:tcW w:w="7720" w:type="dxa"/>
          </w:tcPr>
          <w:p w:rsidR="00574364" w:rsidRPr="007C6E7F" w:rsidRDefault="00574364" w:rsidP="00700648"/>
        </w:tc>
      </w:tr>
    </w:tbl>
    <w:p w:rsidR="001C6F28" w:rsidRPr="00CB449F" w:rsidRDefault="001C6F28" w:rsidP="001C6F28">
      <w:pPr>
        <w:pStyle w:val="Head1no"/>
      </w:pPr>
      <w:bookmarkStart w:id="12" w:name="_Toc302396906"/>
      <w:r w:rsidRPr="00CB449F">
        <w:lastRenderedPageBreak/>
        <w:t>Executive Summary</w:t>
      </w:r>
      <w:bookmarkEnd w:id="8"/>
      <w:bookmarkEnd w:id="9"/>
      <w:bookmarkEnd w:id="12"/>
    </w:p>
    <w:p w:rsidR="003A1009" w:rsidRDefault="003A1009" w:rsidP="009B6635">
      <w:r>
        <w:t xml:space="preserve">In the early </w:t>
      </w:r>
      <w:r w:rsidR="00E10FE3">
        <w:t>1990s</w:t>
      </w:r>
      <w:r>
        <w:t xml:space="preserve"> in Australia</w:t>
      </w:r>
      <w:r w:rsidR="00E10FE3">
        <w:t>,</w:t>
      </w:r>
      <w:r>
        <w:t xml:space="preserve"> a significant change occurred in the response to violence against women. Building on the feminist movement of the preceding decades</w:t>
      </w:r>
      <w:r w:rsidR="00E10FE3">
        <w:t>,</w:t>
      </w:r>
      <w:r>
        <w:t xml:space="preserve"> a new undertaking </w:t>
      </w:r>
      <w:r w:rsidR="006A27AF">
        <w:t>began</w:t>
      </w:r>
      <w:r>
        <w:t>, with the delivery of programs aiming to address the violence of men against their female partn</w:t>
      </w:r>
      <w:r w:rsidR="00E10FE3">
        <w:t xml:space="preserve">ers. </w:t>
      </w:r>
      <w:r>
        <w:t xml:space="preserve">Variously called perpetrator programs, men’s behaviour change programs, or programs for men who use violence, the early instigators and providers of these programs committed to working in partnership across the traditional divide of services working with the victims of domestic violence, and those concerned with the men who use violence. The foundation of this ground swell was the location of responsibility with men for the violence used against women. </w:t>
      </w:r>
    </w:p>
    <w:p w:rsidR="00E10FE3" w:rsidRDefault="0084089D" w:rsidP="009B6635">
      <w:r w:rsidRPr="0084089D">
        <w:t>In the</w:t>
      </w:r>
      <w:r w:rsidR="00E10FE3" w:rsidRPr="0084089D">
        <w:t xml:space="preserve"> field of sexual assault, </w:t>
      </w:r>
      <w:r w:rsidRPr="0084089D">
        <w:t xml:space="preserve">the treatment of sex offenders has been historically driven by a medical model combined with legal responses – this is not surprising given the perception of sex offenders as social deviants and the moral outrage that accompanies sex offences. While sex offender intervention programs continue to be primarily based within the criminal justice system, they have also increasingly </w:t>
      </w:r>
      <w:r w:rsidR="005D763C">
        <w:t>incorporated</w:t>
      </w:r>
      <w:r w:rsidRPr="0084089D">
        <w:t xml:space="preserve"> the feminist </w:t>
      </w:r>
      <w:r w:rsidR="006A27AF">
        <w:t xml:space="preserve">paradigm </w:t>
      </w:r>
      <w:r w:rsidR="005D763C">
        <w:t>in program content</w:t>
      </w:r>
      <w:r w:rsidRPr="0084089D">
        <w:t xml:space="preserve">. </w:t>
      </w:r>
    </w:p>
    <w:p w:rsidR="005F5060" w:rsidRDefault="005F5060" w:rsidP="009B6635">
      <w:r>
        <w:t>The purpose of this literature</w:t>
      </w:r>
      <w:r w:rsidR="006A27AF">
        <w:t xml:space="preserve"> review</w:t>
      </w:r>
      <w:r>
        <w:t xml:space="preserve"> is to provide an overview of </w:t>
      </w:r>
      <w:r w:rsidR="00D558E4">
        <w:t>the estimated</w:t>
      </w:r>
      <w:r>
        <w:t xml:space="preserve"> incidence and prevalence of domestic violence and sexual assault in Australia, and the socio-demographic characteristics of perpetrators. Importantly, this literature review </w:t>
      </w:r>
      <w:r w:rsidR="006A27AF">
        <w:t>identified</w:t>
      </w:r>
      <w:r>
        <w:t xml:space="preserve"> evaluations of domestic and sexual violence perpetrator intervention programs that have been undertaken nationally and internationally</w:t>
      </w:r>
      <w:r w:rsidR="006A27AF">
        <w:t xml:space="preserve"> to</w:t>
      </w:r>
      <w:r>
        <w:t xml:space="preserve"> describe the evidence regarding program effectiveness. </w:t>
      </w:r>
      <w:r w:rsidR="006A27AF">
        <w:t>This review also includes</w:t>
      </w:r>
      <w:r>
        <w:t xml:space="preserve"> an analysis of the nature and extent of current research on intervention programs, </w:t>
      </w:r>
      <w:r w:rsidR="00A00A5A">
        <w:t xml:space="preserve">and identifies </w:t>
      </w:r>
      <w:r>
        <w:t>research gaps, needs and priorities for future research.</w:t>
      </w:r>
    </w:p>
    <w:p w:rsidR="00734B97" w:rsidRPr="00734B97" w:rsidRDefault="00E10FE3" w:rsidP="009B6635">
      <w:pPr>
        <w:rPr>
          <w:rFonts w:cs="Arial"/>
        </w:rPr>
      </w:pPr>
      <w:r w:rsidRPr="00557C65">
        <w:rPr>
          <w:rFonts w:cs="Arial"/>
        </w:rPr>
        <w:t xml:space="preserve">The </w:t>
      </w:r>
      <w:r w:rsidRPr="00557C65">
        <w:rPr>
          <w:rFonts w:cs="Arial"/>
          <w:i/>
          <w:iCs/>
        </w:rPr>
        <w:t xml:space="preserve">National Plan to Reduce Violence against Women and their Children 2010-2022 </w:t>
      </w:r>
      <w:r w:rsidRPr="00557C65">
        <w:rPr>
          <w:rFonts w:cs="Arial"/>
        </w:rPr>
        <w:t xml:space="preserve">(the </w:t>
      </w:r>
      <w:r w:rsidRPr="00557C65">
        <w:rPr>
          <w:rFonts w:cs="Arial"/>
          <w:i/>
          <w:iCs/>
        </w:rPr>
        <w:t>National Plan</w:t>
      </w:r>
      <w:r w:rsidRPr="00557C65">
        <w:rPr>
          <w:rFonts w:cs="Arial"/>
        </w:rPr>
        <w:t xml:space="preserve">) was developed by the Commonwealth and </w:t>
      </w:r>
      <w:r w:rsidR="0084089D">
        <w:rPr>
          <w:rFonts w:cs="Arial"/>
        </w:rPr>
        <w:t>S</w:t>
      </w:r>
      <w:r w:rsidRPr="00557C65">
        <w:rPr>
          <w:rFonts w:cs="Arial"/>
        </w:rPr>
        <w:t xml:space="preserve">tate and </w:t>
      </w:r>
      <w:r w:rsidR="0084089D">
        <w:rPr>
          <w:rFonts w:cs="Arial"/>
        </w:rPr>
        <w:t>T</w:t>
      </w:r>
      <w:r w:rsidRPr="00557C65">
        <w:rPr>
          <w:rFonts w:cs="Arial"/>
        </w:rPr>
        <w:t xml:space="preserve">erritory </w:t>
      </w:r>
      <w:r w:rsidR="00734B97">
        <w:rPr>
          <w:rFonts w:cs="Arial"/>
        </w:rPr>
        <w:t>G</w:t>
      </w:r>
      <w:r w:rsidRPr="00557C65">
        <w:rPr>
          <w:rFonts w:cs="Arial"/>
        </w:rPr>
        <w:t>overnments to</w:t>
      </w:r>
      <w:r w:rsidRPr="00557C65">
        <w:rPr>
          <w:rFonts w:cs="Arial"/>
          <w:color w:val="514F54"/>
        </w:rPr>
        <w:t xml:space="preserve"> </w:t>
      </w:r>
      <w:r w:rsidR="00734B97">
        <w:rPr>
          <w:rFonts w:cs="Arial"/>
        </w:rPr>
        <w:t>achieve</w:t>
      </w:r>
      <w:r w:rsidRPr="00557C65">
        <w:rPr>
          <w:rFonts w:cs="Arial"/>
        </w:rPr>
        <w:t xml:space="preserve"> real and sustained reduction</w:t>
      </w:r>
      <w:r w:rsidR="0084089D">
        <w:rPr>
          <w:rFonts w:cs="Arial"/>
        </w:rPr>
        <w:t>s</w:t>
      </w:r>
      <w:r w:rsidRPr="00557C65">
        <w:rPr>
          <w:rFonts w:cs="Arial"/>
        </w:rPr>
        <w:t xml:space="preserve"> in the incidence of violence against women. The aim of the </w:t>
      </w:r>
      <w:r w:rsidRPr="00734B97">
        <w:rPr>
          <w:rFonts w:cs="Arial"/>
          <w:i/>
        </w:rPr>
        <w:t>National Plan</w:t>
      </w:r>
      <w:r w:rsidRPr="00557C65">
        <w:rPr>
          <w:rFonts w:cs="Arial"/>
        </w:rPr>
        <w:t xml:space="preserve"> is to bring </w:t>
      </w:r>
      <w:r w:rsidR="00A00A5A">
        <w:rPr>
          <w:rFonts w:cs="Arial"/>
        </w:rPr>
        <w:t xml:space="preserve">about </w:t>
      </w:r>
      <w:r w:rsidRPr="00557C65">
        <w:rPr>
          <w:rFonts w:cs="Arial"/>
        </w:rPr>
        <w:t xml:space="preserve">attitudinal and behavioural change at the cultural, institutional and individual levels, with a particular focus on young people. The </w:t>
      </w:r>
      <w:r w:rsidRPr="00734B97">
        <w:rPr>
          <w:rFonts w:cs="Arial"/>
          <w:i/>
        </w:rPr>
        <w:t>National Plan</w:t>
      </w:r>
      <w:r w:rsidRPr="00557C65">
        <w:rPr>
          <w:rFonts w:cs="Arial"/>
        </w:rPr>
        <w:t xml:space="preserve"> is unprecedented in </w:t>
      </w:r>
      <w:r w:rsidR="00734B97">
        <w:rPr>
          <w:rFonts w:cs="Arial"/>
        </w:rPr>
        <w:t>its preventive focus</w:t>
      </w:r>
      <w:r w:rsidRPr="00557C65">
        <w:rPr>
          <w:rFonts w:cs="Arial"/>
        </w:rPr>
        <w:t xml:space="preserve"> </w:t>
      </w:r>
      <w:r w:rsidR="00734B97">
        <w:rPr>
          <w:rFonts w:cs="Arial"/>
        </w:rPr>
        <w:t>through awareness-raising</w:t>
      </w:r>
      <w:r w:rsidRPr="00557C65">
        <w:rPr>
          <w:rFonts w:cs="Arial"/>
        </w:rPr>
        <w:t>, building respectful relationships amongst young people and working to increase gender equality.</w:t>
      </w:r>
      <w:r w:rsidR="00734B97">
        <w:rPr>
          <w:rFonts w:cs="Arial"/>
        </w:rPr>
        <w:t xml:space="preserve"> It </w:t>
      </w:r>
      <w:r w:rsidR="00734B97" w:rsidRPr="00557C65">
        <w:rPr>
          <w:rFonts w:cs="Arial"/>
        </w:rPr>
        <w:t>sets out six national outcomes for all governments to deliver during the next 12 years</w:t>
      </w:r>
      <w:r w:rsidR="00734B97">
        <w:rPr>
          <w:rFonts w:cs="Arial"/>
        </w:rPr>
        <w:t>,</w:t>
      </w:r>
      <w:r w:rsidR="00734B97" w:rsidRPr="00734B97">
        <w:rPr>
          <w:rFonts w:cs="Arial"/>
        </w:rPr>
        <w:t xml:space="preserve"> </w:t>
      </w:r>
      <w:r w:rsidR="00734B97" w:rsidRPr="00557C65">
        <w:rPr>
          <w:rFonts w:cs="Arial"/>
        </w:rPr>
        <w:t>through four three-year action plans</w:t>
      </w:r>
      <w:r w:rsidR="00734B97">
        <w:rPr>
          <w:rFonts w:cs="Arial"/>
        </w:rPr>
        <w:t>.</w:t>
      </w:r>
    </w:p>
    <w:p w:rsidR="00E10FE3" w:rsidRDefault="00734B97" w:rsidP="009B6635">
      <w:r>
        <w:t xml:space="preserve">This literature review has particular relevance for Outcome 6 </w:t>
      </w:r>
      <w:r w:rsidR="006A27AF">
        <w:t xml:space="preserve">(Perpetrators stop their violence and are held to account) </w:t>
      </w:r>
      <w:r w:rsidR="005F5060">
        <w:t xml:space="preserve">of the </w:t>
      </w:r>
      <w:r w:rsidR="005F5060" w:rsidRPr="005F5060">
        <w:rPr>
          <w:i/>
        </w:rPr>
        <w:t>National Plan</w:t>
      </w:r>
      <w:r>
        <w:t>, which focuses on developing strategies and implement</w:t>
      </w:r>
      <w:r w:rsidR="00A00A5A">
        <w:t>ing</w:t>
      </w:r>
      <w:r>
        <w:t xml:space="preserve"> actions t</w:t>
      </w:r>
      <w:r w:rsidR="00D84EDB">
        <w:t>o hold perpetrators accountable</w:t>
      </w:r>
      <w:r>
        <w:t xml:space="preserve"> </w:t>
      </w:r>
      <w:r w:rsidR="006A27AF">
        <w:t>and reduce the</w:t>
      </w:r>
      <w:r>
        <w:t xml:space="preserve"> risk of recidivism</w:t>
      </w:r>
      <w:r w:rsidR="00D84EDB">
        <w:t>,</w:t>
      </w:r>
      <w:r>
        <w:t xml:space="preserve"> and early intervention. Critical actions identified in the </w:t>
      </w:r>
      <w:r w:rsidRPr="00734B97">
        <w:rPr>
          <w:i/>
        </w:rPr>
        <w:t>National Plan</w:t>
      </w:r>
      <w:r>
        <w:t xml:space="preserve"> to </w:t>
      </w:r>
      <w:r w:rsidR="00A00A5A">
        <w:t xml:space="preserve">reduce </w:t>
      </w:r>
      <w:r>
        <w:t>the risk of recidivism include developing evidence-based best practice domestic violence programs, and establishing and monitoring national minimum standards for programs to ensure adherence to evidence-based best practice</w:t>
      </w:r>
      <w:r w:rsidR="00343624">
        <w:t>.</w:t>
      </w:r>
    </w:p>
    <w:p w:rsidR="00233BB4" w:rsidRDefault="00D84EDB" w:rsidP="009B6635">
      <w:r>
        <w:t xml:space="preserve">In </w:t>
      </w:r>
      <w:r w:rsidR="00233BB4">
        <w:t>undertaking</w:t>
      </w:r>
      <w:r>
        <w:t xml:space="preserve"> this literature review, </w:t>
      </w:r>
      <w:r w:rsidR="00233BB4">
        <w:t xml:space="preserve">there was a focus on existing literature reviews, </w:t>
      </w:r>
      <w:r>
        <w:t>recent meta-analyses of empirical studies of domestic and sexual assault pe</w:t>
      </w:r>
      <w:r w:rsidR="00233BB4">
        <w:t xml:space="preserve">rpetrator intervention programs, and single </w:t>
      </w:r>
      <w:r>
        <w:t>studies</w:t>
      </w:r>
      <w:r w:rsidR="00233BB4">
        <w:t xml:space="preserve"> and key discussion papers</w:t>
      </w:r>
      <w:r>
        <w:t xml:space="preserve"> that address </w:t>
      </w:r>
      <w:r w:rsidR="00233BB4">
        <w:t>particular issues (e.g., evaluation methodology, elements of intervention program design and delivery).</w:t>
      </w:r>
      <w:r>
        <w:t xml:space="preserve"> </w:t>
      </w:r>
    </w:p>
    <w:p w:rsidR="00370E11" w:rsidRDefault="00BD5935" w:rsidP="009B6635">
      <w:r>
        <w:t xml:space="preserve">The findings </w:t>
      </w:r>
      <w:r w:rsidR="005F5060">
        <w:t>of this literature review</w:t>
      </w:r>
      <w:r w:rsidR="00D84EDB">
        <w:t xml:space="preserve"> indicate</w:t>
      </w:r>
      <w:r w:rsidR="0081745A">
        <w:t xml:space="preserve"> that,</w:t>
      </w:r>
      <w:r w:rsidR="005F5060">
        <w:t xml:space="preserve"> </w:t>
      </w:r>
      <w:r w:rsidR="0081745A">
        <w:t>o</w:t>
      </w:r>
      <w:r w:rsidR="0081745A" w:rsidRPr="002161FF">
        <w:t xml:space="preserve">verall, </w:t>
      </w:r>
      <w:r w:rsidR="00370E11">
        <w:t xml:space="preserve">there is mixed evidence regarding the effectiveness of domestic and sexual violence perpetrator intervention programs. The evidence </w:t>
      </w:r>
      <w:r w:rsidR="00D84EDB">
        <w:t>supporting</w:t>
      </w:r>
      <w:r w:rsidR="00370E11">
        <w:t xml:space="preserve"> </w:t>
      </w:r>
      <w:r w:rsidR="0081745A" w:rsidRPr="002161FF">
        <w:t>program effectiveness</w:t>
      </w:r>
      <w:r w:rsidR="0081745A">
        <w:t>, particularly in relation to</w:t>
      </w:r>
      <w:r w:rsidR="00247674">
        <w:t xml:space="preserve"> gendered </w:t>
      </w:r>
      <w:r w:rsidR="0081745A">
        <w:t xml:space="preserve">cognitive-behavioural approaches, </w:t>
      </w:r>
      <w:r w:rsidR="0081745A" w:rsidRPr="002161FF">
        <w:t xml:space="preserve">appears to be more consistent for sex offender intervention programs than domestic violence </w:t>
      </w:r>
      <w:r w:rsidR="00370E11">
        <w:t>perpetrator</w:t>
      </w:r>
      <w:r w:rsidR="0081745A" w:rsidRPr="002161FF">
        <w:t xml:space="preserve"> intervention programs.</w:t>
      </w:r>
      <w:r w:rsidR="00370E11">
        <w:t xml:space="preserve"> </w:t>
      </w:r>
      <w:r w:rsidR="00247674">
        <w:t>Recent</w:t>
      </w:r>
      <w:r w:rsidR="00247674" w:rsidRPr="002161FF">
        <w:t xml:space="preserve"> evidence points to the need to match programs to offender characteristics (</w:t>
      </w:r>
      <w:r w:rsidR="00247674">
        <w:t>e.g.,</w:t>
      </w:r>
      <w:r w:rsidR="00247674" w:rsidRPr="002161FF">
        <w:t xml:space="preserve"> risk, motivation, need)</w:t>
      </w:r>
      <w:r w:rsidR="00247674">
        <w:t>, an important part of which is</w:t>
      </w:r>
      <w:r w:rsidR="00247674" w:rsidRPr="004A6778">
        <w:t xml:space="preserve"> </w:t>
      </w:r>
      <w:r w:rsidR="00247674" w:rsidRPr="002161FF">
        <w:t>the initial screening and assessment process, which requires reliable and valid screening and assessment tools.</w:t>
      </w:r>
      <w:r w:rsidR="00247674" w:rsidRPr="00247674">
        <w:t xml:space="preserve"> </w:t>
      </w:r>
      <w:r w:rsidR="00370E11">
        <w:t>However, it is unclear whether current research evidence, which is largely based on the North American context, are applicable to the Australian context, as very few evaluations have been conducted in Australia and those evaluations that have been undertaken have significant methodological limitations.</w:t>
      </w:r>
    </w:p>
    <w:p w:rsidR="00247674" w:rsidRDefault="00A1137E" w:rsidP="009B6635">
      <w:r>
        <w:t>The</w:t>
      </w:r>
      <w:r w:rsidR="0081745A" w:rsidRPr="002161FF">
        <w:t xml:space="preserve"> question of ‘what works fo</w:t>
      </w:r>
      <w:r w:rsidR="00D84EDB">
        <w:t xml:space="preserve">r whom’ remains largely unclear </w:t>
      </w:r>
      <w:r w:rsidR="0081745A" w:rsidRPr="002161FF">
        <w:t>and research is still at an early stage in terms of identifying what program components are e</w:t>
      </w:r>
      <w:r w:rsidR="00247674">
        <w:t>ffective in reducing recidivism</w:t>
      </w:r>
      <w:r>
        <w:t>. I</w:t>
      </w:r>
      <w:r w:rsidR="00247674">
        <w:t>t is clear</w:t>
      </w:r>
      <w:r>
        <w:t>, however,</w:t>
      </w:r>
      <w:r w:rsidR="00247674">
        <w:t xml:space="preserve"> </w:t>
      </w:r>
      <w:r w:rsidR="00370E11">
        <w:lastRenderedPageBreak/>
        <w:t>that a</w:t>
      </w:r>
      <w:r w:rsidR="003A1009">
        <w:t xml:space="preserve"> m</w:t>
      </w:r>
      <w:r w:rsidR="003A1009" w:rsidRPr="00CB4E0B">
        <w:t>ultitude of fac</w:t>
      </w:r>
      <w:r w:rsidR="0081745A">
        <w:t>tors</w:t>
      </w:r>
      <w:r w:rsidR="00D84EDB">
        <w:t>,</w:t>
      </w:r>
      <w:r w:rsidR="0081745A">
        <w:t xml:space="preserve"> such as </w:t>
      </w:r>
      <w:r w:rsidR="00D84EDB">
        <w:t>those</w:t>
      </w:r>
      <w:r w:rsidR="0081745A">
        <w:t xml:space="preserve"> associated with program characteristics, program contexts, and evaluation research design</w:t>
      </w:r>
      <w:r w:rsidR="00D84EDB">
        <w:t>,</w:t>
      </w:r>
      <w:r w:rsidR="0081745A">
        <w:t xml:space="preserve"> can </w:t>
      </w:r>
      <w:r w:rsidR="003A1009" w:rsidRPr="00CB4E0B">
        <w:t>influence the effecti</w:t>
      </w:r>
      <w:r w:rsidR="0081745A">
        <w:t xml:space="preserve">veness of intervention programs. </w:t>
      </w:r>
    </w:p>
    <w:p w:rsidR="003A1009" w:rsidRDefault="00370E11" w:rsidP="009B6635">
      <w:r>
        <w:t>Based on the status of current research, t</w:t>
      </w:r>
      <w:r w:rsidR="0081745A">
        <w:t xml:space="preserve">here is a </w:t>
      </w:r>
      <w:r w:rsidR="00247674">
        <w:t>need</w:t>
      </w:r>
      <w:r w:rsidR="0081745A">
        <w:t xml:space="preserve"> for future research to </w:t>
      </w:r>
      <w:r w:rsidR="00247674">
        <w:t xml:space="preserve">enhance the quality of program evaluations, assess the </w:t>
      </w:r>
      <w:proofErr w:type="spellStart"/>
      <w:r w:rsidR="00247674">
        <w:t>generalisability</w:t>
      </w:r>
      <w:proofErr w:type="spellEnd"/>
      <w:r w:rsidR="00247674">
        <w:t xml:space="preserve"> of international findings to the Australian context, and to identify strategies that improve the capacity of intervention programs to reach and engage both convicted and non-convicted perpetrators of domestic and sexual violence</w:t>
      </w:r>
      <w:r w:rsidR="00D84EDB">
        <w:t>,</w:t>
      </w:r>
      <w:r w:rsidR="00247674">
        <w:t xml:space="preserve"> across socio-demographic groups and geographic locations</w:t>
      </w:r>
      <w:r w:rsidR="00F56C4A">
        <w:t>.</w:t>
      </w:r>
    </w:p>
    <w:p w:rsidR="00C73A34" w:rsidRPr="001C6F28" w:rsidRDefault="00C73A34" w:rsidP="00C73A34">
      <w:pPr>
        <w:sectPr w:rsidR="00C73A34" w:rsidRPr="001C6F28" w:rsidSect="000E19D3">
          <w:headerReference w:type="even" r:id="rId20"/>
          <w:headerReference w:type="default" r:id="rId21"/>
          <w:footerReference w:type="even" r:id="rId22"/>
          <w:footerReference w:type="default" r:id="rId23"/>
          <w:pgSz w:w="11907" w:h="16840" w:code="9"/>
          <w:pgMar w:top="1134" w:right="1134" w:bottom="1418" w:left="1417" w:header="272" w:footer="340" w:gutter="0"/>
          <w:pgNumType w:fmt="lowerRoman" w:start="1"/>
          <w:cols w:space="708"/>
          <w:docGrid w:linePitch="360"/>
        </w:sectPr>
      </w:pPr>
    </w:p>
    <w:p w:rsidR="001C6F28" w:rsidRPr="00CB449F" w:rsidRDefault="001C6F28" w:rsidP="00826F79">
      <w:pPr>
        <w:pStyle w:val="Heading1"/>
      </w:pPr>
      <w:bookmarkStart w:id="13" w:name="_Toc230601780"/>
      <w:bookmarkStart w:id="14" w:name="_Toc241374366"/>
      <w:bookmarkStart w:id="15" w:name="_Toc275937159"/>
      <w:bookmarkStart w:id="16" w:name="_Toc302396907"/>
      <w:bookmarkStart w:id="17" w:name="_Toc235595509"/>
      <w:bookmarkStart w:id="18" w:name="_Toc290632523"/>
      <w:bookmarkStart w:id="19" w:name="_Toc290633018"/>
      <w:bookmarkEnd w:id="10"/>
      <w:r w:rsidRPr="00CB449F">
        <w:lastRenderedPageBreak/>
        <w:t>Introduction</w:t>
      </w:r>
      <w:bookmarkEnd w:id="13"/>
      <w:bookmarkEnd w:id="14"/>
      <w:bookmarkEnd w:id="15"/>
      <w:bookmarkEnd w:id="16"/>
    </w:p>
    <w:p w:rsidR="001C7C19" w:rsidRPr="00D661BA" w:rsidRDefault="00D558E4" w:rsidP="001C7C19">
      <w:pPr>
        <w:pStyle w:val="Heading2"/>
      </w:pPr>
      <w:bookmarkStart w:id="20" w:name="_Toc302396908"/>
      <w:bookmarkEnd w:id="11"/>
      <w:bookmarkEnd w:id="17"/>
      <w:bookmarkEnd w:id="18"/>
      <w:bookmarkEnd w:id="19"/>
      <w:r>
        <w:t>Purpose</w:t>
      </w:r>
      <w:r w:rsidR="001C7C19" w:rsidRPr="00D661BA">
        <w:t xml:space="preserve"> </w:t>
      </w:r>
      <w:r w:rsidR="001A4F97">
        <w:t xml:space="preserve">of the </w:t>
      </w:r>
      <w:bookmarkStart w:id="21" w:name="_GoBack"/>
      <w:r w:rsidR="001A4F97">
        <w:t>literature review</w:t>
      </w:r>
      <w:bookmarkEnd w:id="20"/>
      <w:bookmarkEnd w:id="21"/>
    </w:p>
    <w:p w:rsidR="00233BB4" w:rsidRDefault="00D558E4" w:rsidP="009B6635">
      <w:r>
        <w:t xml:space="preserve">The </w:t>
      </w:r>
      <w:r w:rsidR="001D02FD">
        <w:t xml:space="preserve">primary </w:t>
      </w:r>
      <w:r>
        <w:t>purpose of this literature</w:t>
      </w:r>
      <w:r w:rsidR="00233BB4">
        <w:t xml:space="preserve"> review</w:t>
      </w:r>
      <w:r>
        <w:t xml:space="preserve"> is to</w:t>
      </w:r>
      <w:r w:rsidR="001D3D90">
        <w:t xml:space="preserve"> </w:t>
      </w:r>
      <w:r w:rsidR="00233BB4">
        <w:t xml:space="preserve">describe </w:t>
      </w:r>
      <w:r w:rsidR="001D02FD">
        <w:t>the evidence regarding the effectiveness of domestic and sexual violence perpetrator intervention programs by drawing on current national and international evaluation research. In doing so, this literature review also provides an</w:t>
      </w:r>
      <w:r w:rsidR="001D02FD" w:rsidRPr="001D3D90">
        <w:t xml:space="preserve"> </w:t>
      </w:r>
      <w:r w:rsidR="001D02FD">
        <w:t xml:space="preserve">analysis of the nature and extent of current research on intervention programs to identify research gaps, needs and priorities for future research. As part of this review, an overview of the </w:t>
      </w:r>
      <w:r w:rsidR="001D3D90">
        <w:t>incidence and prevalence of domestic violence and sexua</w:t>
      </w:r>
      <w:r w:rsidR="001D02FD">
        <w:t>l assault in Australia</w:t>
      </w:r>
      <w:r w:rsidR="001D3D90">
        <w:t xml:space="preserve"> and the socio-demographic characteristics of perpetrators</w:t>
      </w:r>
      <w:r w:rsidR="001D02FD">
        <w:t xml:space="preserve"> are presented</w:t>
      </w:r>
      <w:r w:rsidR="001D3D90">
        <w:t xml:space="preserve">. </w:t>
      </w:r>
    </w:p>
    <w:p w:rsidR="001C7C19" w:rsidRPr="00D661BA" w:rsidRDefault="001C7C19" w:rsidP="009B6635">
      <w:r>
        <w:t>T</w:t>
      </w:r>
      <w:r w:rsidRPr="00D661BA">
        <w:t>he literature review addresses the following key research questions:</w:t>
      </w:r>
    </w:p>
    <w:p w:rsidR="001C7C19" w:rsidRPr="00D661BA" w:rsidRDefault="001C7C19" w:rsidP="001C7C19">
      <w:pPr>
        <w:pStyle w:val="ListBullet"/>
      </w:pPr>
      <w:r w:rsidRPr="00D661BA">
        <w:t xml:space="preserve">What is the estimated figure of incidence and prevalence </w:t>
      </w:r>
      <w:r w:rsidR="00B82CBA">
        <w:t>for</w:t>
      </w:r>
      <w:r w:rsidR="00B82CBA" w:rsidRPr="00D661BA">
        <w:t xml:space="preserve"> </w:t>
      </w:r>
      <w:r w:rsidR="00D558E4">
        <w:t>domestic violence and sexual assault</w:t>
      </w:r>
      <w:r w:rsidRPr="00D661BA">
        <w:t>? How many perpetrators are there, what is their demographic composition, and what are their social characteristics?</w:t>
      </w:r>
    </w:p>
    <w:p w:rsidR="001C7C19" w:rsidRPr="00D661BA" w:rsidRDefault="001C7C19" w:rsidP="001C7C19">
      <w:pPr>
        <w:pStyle w:val="ListBullet"/>
      </w:pPr>
      <w:r w:rsidRPr="00D661BA">
        <w:t xml:space="preserve">What evaluations have been undertaken in Australia regarding the effectiveness of </w:t>
      </w:r>
      <w:r w:rsidR="00D558E4">
        <w:t xml:space="preserve">domestic violence and sexual assault </w:t>
      </w:r>
      <w:r w:rsidRPr="00D661BA">
        <w:t>perpetrator interventions?</w:t>
      </w:r>
    </w:p>
    <w:p w:rsidR="001C7C19" w:rsidRPr="00D661BA" w:rsidRDefault="001C7C19" w:rsidP="001C7C19">
      <w:pPr>
        <w:pStyle w:val="ListBullet"/>
      </w:pPr>
      <w:r w:rsidRPr="00D661BA">
        <w:t>What are the findings of these evaluations in terms of what approaches are effective and with whom? What are the strengths and limitations of different treatment models? And what is their transferability to other perpetrator groups?</w:t>
      </w:r>
    </w:p>
    <w:p w:rsidR="001C7C19" w:rsidRPr="00D661BA" w:rsidRDefault="001C7C19" w:rsidP="001C7C19">
      <w:pPr>
        <w:pStyle w:val="ListBullet"/>
      </w:pPr>
      <w:r w:rsidRPr="00D661BA">
        <w:t>What additions does international literature make to our analysis?</w:t>
      </w:r>
    </w:p>
    <w:p w:rsidR="001C7C19" w:rsidRPr="00D661BA" w:rsidRDefault="001C7C19" w:rsidP="001C7C19">
      <w:pPr>
        <w:pStyle w:val="ListBullet"/>
      </w:pPr>
      <w:r w:rsidRPr="00D661BA">
        <w:t>According to the literature, what are the key issues/elements which should be included in national good practice standards?</w:t>
      </w:r>
    </w:p>
    <w:p w:rsidR="00D558E4" w:rsidRDefault="001C7C19" w:rsidP="00D558E4">
      <w:pPr>
        <w:pStyle w:val="ListBullet"/>
      </w:pPr>
      <w:r w:rsidRPr="00D661BA">
        <w:t>What are the primary gaps within contemporary research? What priority areas need to be targeted for future research?</w:t>
      </w:r>
    </w:p>
    <w:p w:rsidR="00F56C4A" w:rsidRPr="00D661BA" w:rsidRDefault="00F56C4A" w:rsidP="00F56C4A">
      <w:r>
        <w:t xml:space="preserve">The primary focus of the review is on Australian literature. However, overseas literature (particularly from the US, UK, Canada and New Zealand) is referred to for comparative purposes where it is useful to do so. </w:t>
      </w:r>
    </w:p>
    <w:p w:rsidR="001C7C19" w:rsidRPr="00D661BA" w:rsidRDefault="001A4F97" w:rsidP="0081745A">
      <w:pPr>
        <w:pStyle w:val="Heading2"/>
      </w:pPr>
      <w:bookmarkStart w:id="22" w:name="_Toc302396909"/>
      <w:r>
        <w:t>Definitions</w:t>
      </w:r>
      <w:bookmarkEnd w:id="22"/>
    </w:p>
    <w:p w:rsidR="001C7C19" w:rsidRPr="00D661BA" w:rsidRDefault="001C7C19" w:rsidP="001C7C19">
      <w:pPr>
        <w:pStyle w:val="Heading3"/>
      </w:pPr>
      <w:bookmarkStart w:id="23" w:name="_Toc302396910"/>
      <w:r w:rsidRPr="00D661BA">
        <w:t>Domestic and family violence</w:t>
      </w:r>
      <w:bookmarkEnd w:id="23"/>
    </w:p>
    <w:p w:rsidR="001C7C19" w:rsidRPr="00D661BA" w:rsidRDefault="001D02FD" w:rsidP="009B6635">
      <w:r>
        <w:t>T</w:t>
      </w:r>
      <w:r w:rsidR="001C7C19" w:rsidRPr="00D661BA">
        <w:t>here are ongoing debates regarding the definition of ‘domestic’ and ‘family violence’, and ‘sexual violence’</w:t>
      </w:r>
      <w:r>
        <w:t xml:space="preserve"> in Australia</w:t>
      </w:r>
      <w:r w:rsidR="001C7C19" w:rsidRPr="00D661BA">
        <w:t>. These terms, particularly family and domestic, are used interchangeably or in combination</w:t>
      </w:r>
      <w:r>
        <w:t xml:space="preserve"> in the literature</w:t>
      </w:r>
      <w:r w:rsidR="001C7C19" w:rsidRPr="00D661BA">
        <w:t>. In addition, other terms such as ‘battered women’ and ‘sexual violence’</w:t>
      </w:r>
      <w:r w:rsidR="001C7C19">
        <w:t xml:space="preserve"> </w:t>
      </w:r>
      <w:r w:rsidR="001C7C19" w:rsidRPr="00D661BA">
        <w:t>are also common</w:t>
      </w:r>
      <w:r w:rsidR="001C7C19">
        <w:t>ly used</w:t>
      </w:r>
      <w:r w:rsidR="001C7C19" w:rsidRPr="00D661BA">
        <w:t xml:space="preserve"> (Laing 2000).</w:t>
      </w:r>
    </w:p>
    <w:p w:rsidR="001C7C19" w:rsidRPr="00D661BA" w:rsidRDefault="001C7C19" w:rsidP="009B6635">
      <w:r>
        <w:t>For the purposes of this review, and the broader study concerning intervention programs, d</w:t>
      </w:r>
      <w:r w:rsidRPr="00D661BA">
        <w:t xml:space="preserve">omestic violence is </w:t>
      </w:r>
      <w:r>
        <w:t xml:space="preserve">understood to be </w:t>
      </w:r>
      <w:r w:rsidRPr="00D661BA">
        <w:t>an abuse of power perpetrated primarily</w:t>
      </w:r>
      <w:r>
        <w:t xml:space="preserve">, </w:t>
      </w:r>
      <w:r w:rsidRPr="00D661BA">
        <w:t>but not only</w:t>
      </w:r>
      <w:r>
        <w:t>,</w:t>
      </w:r>
      <w:r w:rsidRPr="00D661BA">
        <w:t xml:space="preserve"> by men against women, both in the context of a relationship, as well as after the relationship may have ended. It occurs when one partner – and in some cases, both partners – attempt physical, psychological, emotional, financial</w:t>
      </w:r>
      <w:r>
        <w:t xml:space="preserve"> </w:t>
      </w:r>
      <w:r w:rsidRPr="00D661BA">
        <w:t>or social control over the other. Whilst domestic violence takes several forms, the most commonly recognised, and officially recorded, forms include physical and sexual violence, threats of violence and intimidation, emotional and social abuse, and economic deprivation.</w:t>
      </w:r>
    </w:p>
    <w:p w:rsidR="001C7C19" w:rsidRPr="00D661BA" w:rsidRDefault="001C7C19" w:rsidP="009B6635">
      <w:r w:rsidRPr="00D661BA">
        <w:t xml:space="preserve">In light of the varying ways in which domestic violence can be categorised and understood, we have utilised the definition of family violence as prescribed in Section 4 of the </w:t>
      </w:r>
      <w:r w:rsidRPr="00D661BA">
        <w:rPr>
          <w:i/>
        </w:rPr>
        <w:t>Family Law Act 1975</w:t>
      </w:r>
      <w:r w:rsidRPr="00D661BA">
        <w:t>.</w:t>
      </w:r>
    </w:p>
    <w:p w:rsidR="001C7C19" w:rsidRPr="00D661BA" w:rsidRDefault="001C7C19" w:rsidP="001C7C19">
      <w:pPr>
        <w:ind w:left="720"/>
        <w:rPr>
          <w:i/>
        </w:rPr>
      </w:pPr>
      <w:r w:rsidRPr="00D661BA">
        <w:rPr>
          <w:i/>
        </w:rPr>
        <w:t>Conduct, whether actual or threatened, by a person towards the property of, a member of the person’s family that causes that or any other member of the person’s family reasonably to fear for or reasonably to be apprehensive about, his or her personal well-being or safety.</w:t>
      </w:r>
    </w:p>
    <w:p w:rsidR="001C7C19" w:rsidRPr="00B17F8B" w:rsidRDefault="001C7C19" w:rsidP="001C7C19">
      <w:pPr>
        <w:pStyle w:val="Heading3"/>
        <w:keepNext w:val="0"/>
        <w:spacing w:line="280" w:lineRule="exact"/>
      </w:pPr>
      <w:bookmarkStart w:id="24" w:name="_Toc294709658"/>
      <w:bookmarkStart w:id="25" w:name="_Toc296524711"/>
      <w:bookmarkStart w:id="26" w:name="_Toc302396911"/>
      <w:r w:rsidRPr="00B17F8B">
        <w:lastRenderedPageBreak/>
        <w:t>Sexual assault</w:t>
      </w:r>
      <w:bookmarkEnd w:id="24"/>
      <w:bookmarkEnd w:id="25"/>
      <w:bookmarkEnd w:id="26"/>
    </w:p>
    <w:p w:rsidR="001C7C19" w:rsidRPr="00B17F8B" w:rsidRDefault="001C7C19" w:rsidP="001C7C19">
      <w:r w:rsidRPr="00B17F8B">
        <w:t>Definitions of sexual assault vary considerably (</w:t>
      </w:r>
      <w:proofErr w:type="spellStart"/>
      <w:r w:rsidR="004F2EDE">
        <w:t>Fileborn</w:t>
      </w:r>
      <w:proofErr w:type="spellEnd"/>
      <w:r w:rsidR="004F2EDE">
        <w:t>,</w:t>
      </w:r>
      <w:r w:rsidRPr="00B17F8B">
        <w:t xml:space="preserve"> 2011). For the purpose of this project, sexual assault will be defined to include</w:t>
      </w:r>
    </w:p>
    <w:p w:rsidR="001C7C19" w:rsidRPr="00B17F8B" w:rsidRDefault="001C7C19" w:rsidP="001C7C19">
      <w:pPr>
        <w:pStyle w:val="HangingQuote0"/>
      </w:pPr>
      <w:r w:rsidRPr="00B17F8B">
        <w:t xml:space="preserve">intentionally or recklessly engaging in a sexual act (whether or not it involves penetration of the vagina by the penis) without the consent of the victim. </w:t>
      </w:r>
    </w:p>
    <w:p w:rsidR="001C7C19" w:rsidRPr="00B17F8B" w:rsidRDefault="001C7C19" w:rsidP="009B6635">
      <w:r w:rsidRPr="00B17F8B">
        <w:t>This definition is taken to exclude sexual harassment.</w:t>
      </w:r>
    </w:p>
    <w:p w:rsidR="001C7C19" w:rsidRPr="00B17F8B" w:rsidRDefault="001C7C19" w:rsidP="009B6635">
      <w:r w:rsidRPr="00B17F8B">
        <w:t xml:space="preserve">The above definition is informed by the essential elements of the criminal offence of sexual assault across Australia, as set out in the Australian Centre for Sexual Assault’s paper, </w:t>
      </w:r>
      <w:r w:rsidRPr="00B17F8B">
        <w:rPr>
          <w:i/>
          <w:iCs/>
        </w:rPr>
        <w:t>Sexual Assault Laws in Australia</w:t>
      </w:r>
      <w:r w:rsidR="004F2EDE">
        <w:rPr>
          <w:i/>
          <w:iCs/>
        </w:rPr>
        <w:t xml:space="preserve"> </w:t>
      </w:r>
      <w:r w:rsidR="004F2EDE" w:rsidRPr="00B17F8B">
        <w:t>(</w:t>
      </w:r>
      <w:proofErr w:type="spellStart"/>
      <w:r w:rsidR="004F2EDE">
        <w:t>Fileborn</w:t>
      </w:r>
      <w:proofErr w:type="spellEnd"/>
      <w:r w:rsidR="004F2EDE">
        <w:t xml:space="preserve">, </w:t>
      </w:r>
      <w:r w:rsidR="004F2EDE" w:rsidRPr="00B17F8B">
        <w:t>2011, p</w:t>
      </w:r>
      <w:r w:rsidR="004F2EDE">
        <w:t xml:space="preserve">. </w:t>
      </w:r>
      <w:r w:rsidR="004F2EDE" w:rsidRPr="00B17F8B">
        <w:t>6)</w:t>
      </w:r>
      <w:r w:rsidRPr="00B17F8B">
        <w:t xml:space="preserve">. This is consistent with our definition of </w:t>
      </w:r>
      <w:r w:rsidR="00B82CBA">
        <w:t>sex offender</w:t>
      </w:r>
      <w:r w:rsidRPr="00B17F8B">
        <w:t xml:space="preserve"> program</w:t>
      </w:r>
      <w:r w:rsidR="00B82CBA">
        <w:t>s</w:t>
      </w:r>
      <w:r w:rsidRPr="00B17F8B">
        <w:t xml:space="preserve"> (see below), which is tied to a perpetrator having been charged or convicted of a sexual offence.</w:t>
      </w:r>
    </w:p>
    <w:p w:rsidR="001C7C19" w:rsidRPr="00B17F8B" w:rsidRDefault="001C7C19" w:rsidP="001C7C19">
      <w:pPr>
        <w:pStyle w:val="Heading2"/>
        <w:spacing w:line="280" w:lineRule="exact"/>
      </w:pPr>
      <w:bookmarkStart w:id="27" w:name="_Toc296260692"/>
      <w:bookmarkStart w:id="28" w:name="_Toc296524712"/>
      <w:bookmarkStart w:id="29" w:name="_Toc302396912"/>
      <w:r w:rsidRPr="00B17F8B">
        <w:t>Definition of domestic violence and sexual assault programs</w:t>
      </w:r>
      <w:bookmarkEnd w:id="27"/>
      <w:bookmarkEnd w:id="28"/>
      <w:bookmarkEnd w:id="29"/>
    </w:p>
    <w:p w:rsidR="001C7C19" w:rsidRPr="00B17F8B" w:rsidRDefault="001C7C19" w:rsidP="001C7C19">
      <w:r w:rsidRPr="00B17F8B">
        <w:t xml:space="preserve">For the purpose of this project: </w:t>
      </w:r>
    </w:p>
    <w:p w:rsidR="001C7C19" w:rsidRPr="00B17F8B" w:rsidRDefault="001C7C19" w:rsidP="001C7C19">
      <w:pPr>
        <w:pStyle w:val="ListBullet"/>
        <w:spacing w:before="0" w:after="120"/>
        <w:ind w:left="357" w:hanging="357"/>
      </w:pPr>
      <w:r w:rsidRPr="00B17F8B">
        <w:t xml:space="preserve">A domestic violence program will be defined as: a behaviour change program in a group context for perpetrators of violence against their partners or former partners (whether or not they are/were married or cohabiting at the time). </w:t>
      </w:r>
    </w:p>
    <w:p w:rsidR="001C7C19" w:rsidRPr="00B17F8B" w:rsidRDefault="001C7C19" w:rsidP="001C7C19">
      <w:pPr>
        <w:pStyle w:val="ListBullet"/>
        <w:spacing w:before="0" w:after="120"/>
        <w:ind w:left="357" w:hanging="357"/>
      </w:pPr>
      <w:r w:rsidRPr="00B17F8B">
        <w:t>A sexual assault program will be defined as: a behaviour change program in a group context for perpetrators of sexual assault who have been charged or convicted of at least one sexual assault offence (including indecent assault) against an adult (aged over 18 years) which has occurred in either a familial or non-familial context.</w:t>
      </w:r>
    </w:p>
    <w:p w:rsidR="000D028A" w:rsidRDefault="001D02FD" w:rsidP="009B6635">
      <w:r>
        <w:t>The</w:t>
      </w:r>
      <w:r w:rsidR="001C7C19" w:rsidRPr="00B17F8B">
        <w:t xml:space="preserve"> following components were included in the literature review: programs for male perpetrators of domestic violence and sexual assault against women, and for female perpetrators of domestic violence and sexual assault against women. </w:t>
      </w:r>
    </w:p>
    <w:p w:rsidR="001C7C19" w:rsidRPr="00B17F8B" w:rsidRDefault="001C7C19" w:rsidP="009B6635">
      <w:r w:rsidRPr="00B17F8B">
        <w:t>Male perpetrators of domestic violence or sexual assault against men</w:t>
      </w:r>
      <w:r w:rsidR="00B82CBA">
        <w:t xml:space="preserve"> and female perpetrators of either offence against men</w:t>
      </w:r>
      <w:r w:rsidRPr="00B17F8B">
        <w:t xml:space="preserve"> have not been considered in this literature review. It is acknowledged that in practice the great majority of programs will be targeted towards men who commit domestic violence or sexual assault against women.</w:t>
      </w:r>
    </w:p>
    <w:p w:rsidR="00362592" w:rsidRDefault="001C7C19" w:rsidP="009B6635">
      <w:r w:rsidRPr="00B17F8B">
        <w:t>We have excluded sexual assault programs that work with juvenile sexual assault offenders as these prog</w:t>
      </w:r>
      <w:r w:rsidR="001D02FD">
        <w:t>rams are beyond the scope of this</w:t>
      </w:r>
      <w:r w:rsidRPr="00B17F8B">
        <w:t xml:space="preserve"> review. </w:t>
      </w:r>
    </w:p>
    <w:p w:rsidR="001C7C19" w:rsidRPr="00B17F8B" w:rsidRDefault="001C7C19" w:rsidP="009B6635">
      <w:r w:rsidRPr="00B17F8B">
        <w:t xml:space="preserve">This review included literature that refers to individual programs as well as broader analyses. </w:t>
      </w:r>
    </w:p>
    <w:p w:rsidR="00447455" w:rsidRDefault="001A4F97" w:rsidP="000B2726">
      <w:pPr>
        <w:pStyle w:val="Heading2"/>
      </w:pPr>
      <w:bookmarkStart w:id="30" w:name="_Toc302396913"/>
      <w:r>
        <w:t>Searches</w:t>
      </w:r>
      <w:r w:rsidR="00447455">
        <w:t xml:space="preserve"> conducted for the literature review</w:t>
      </w:r>
      <w:bookmarkEnd w:id="30"/>
      <w:r w:rsidR="00447455">
        <w:t xml:space="preserve"> </w:t>
      </w:r>
      <w:r w:rsidR="00782F97">
        <w:t xml:space="preserve"> </w:t>
      </w:r>
    </w:p>
    <w:p w:rsidR="0008666B" w:rsidRDefault="00447455" w:rsidP="00782F97">
      <w:r>
        <w:t xml:space="preserve">The searches for the review were conducted for Urbis by the Australian Domestic &amp; Family Violence Clearinghouse at the University of NSW. </w:t>
      </w:r>
      <w:r w:rsidR="0008666B">
        <w:t>A detailed scoping document was prepared by Urbis to guide this process.</w:t>
      </w:r>
    </w:p>
    <w:p w:rsidR="00447455" w:rsidRDefault="00447455" w:rsidP="00782F97">
      <w:r>
        <w:t>The following key search terms were used:</w:t>
      </w:r>
    </w:p>
    <w:p w:rsidR="00447455" w:rsidRDefault="00447455" w:rsidP="00782F97">
      <w:pPr>
        <w:pStyle w:val="ListBullet"/>
      </w:pPr>
      <w:r w:rsidRPr="00FD0797">
        <w:t>sexual assault program* and perpetrator*</w:t>
      </w:r>
      <w:r>
        <w:t xml:space="preserve">, </w:t>
      </w:r>
    </w:p>
    <w:p w:rsidR="00447455" w:rsidRDefault="00447455" w:rsidP="00782F97">
      <w:pPr>
        <w:pStyle w:val="ListBullet"/>
      </w:pPr>
      <w:r>
        <w:t>sexual assault perpetrator*</w:t>
      </w:r>
    </w:p>
    <w:p w:rsidR="00447455" w:rsidRDefault="00447455" w:rsidP="00782F97">
      <w:pPr>
        <w:pStyle w:val="ListBullet"/>
      </w:pPr>
      <w:r>
        <w:t>domestic violence or spouse abuse and review</w:t>
      </w:r>
    </w:p>
    <w:p w:rsidR="00447455" w:rsidRDefault="00447455" w:rsidP="00782F97">
      <w:pPr>
        <w:pStyle w:val="ListBullet"/>
      </w:pPr>
      <w:r>
        <w:t>treatment program* and men</w:t>
      </w:r>
    </w:p>
    <w:p w:rsidR="00447455" w:rsidRDefault="00447455" w:rsidP="00782F97">
      <w:pPr>
        <w:pStyle w:val="ListBullet"/>
      </w:pPr>
      <w:r>
        <w:t>perpetrator program*</w:t>
      </w:r>
    </w:p>
    <w:p w:rsidR="00447455" w:rsidRDefault="00447455" w:rsidP="00782F97">
      <w:pPr>
        <w:pStyle w:val="ListBullet"/>
      </w:pPr>
      <w:proofErr w:type="spellStart"/>
      <w:r>
        <w:t>behavio</w:t>
      </w:r>
      <w:proofErr w:type="spellEnd"/>
      <w:r>
        <w:t>* change program*</w:t>
      </w:r>
    </w:p>
    <w:p w:rsidR="00447455" w:rsidRPr="00470830" w:rsidRDefault="00447455" w:rsidP="00782F97">
      <w:pPr>
        <w:pStyle w:val="ListBullet"/>
      </w:pPr>
      <w:r>
        <w:lastRenderedPageBreak/>
        <w:t>violence</w:t>
      </w:r>
    </w:p>
    <w:p w:rsidR="00447455" w:rsidRDefault="00447455" w:rsidP="00782F97">
      <w:r>
        <w:t xml:space="preserve">The key library databases searched were: </w:t>
      </w:r>
      <w:proofErr w:type="spellStart"/>
      <w:r w:rsidRPr="006F4464">
        <w:t>PsychInfo</w:t>
      </w:r>
      <w:proofErr w:type="spellEnd"/>
      <w:r w:rsidRPr="006F4464">
        <w:t xml:space="preserve">, Ovid Medline, </w:t>
      </w:r>
      <w:proofErr w:type="spellStart"/>
      <w:r w:rsidRPr="006F4464">
        <w:t>Informit</w:t>
      </w:r>
      <w:proofErr w:type="spellEnd"/>
      <w:r w:rsidRPr="006F4464">
        <w:t xml:space="preserve"> (including databa</w:t>
      </w:r>
      <w:r>
        <w:t>ses contained within: Health &amp; S</w:t>
      </w:r>
      <w:r w:rsidRPr="006F4464">
        <w:t xml:space="preserve">ociety, Rural &amp; remote health database,  APA-FT - Australian </w:t>
      </w:r>
      <w:r>
        <w:t>Public Affairs, Humanities and Social Sciences C</w:t>
      </w:r>
      <w:r w:rsidRPr="006F4464">
        <w:t>ollection, CINCH), Web of Science (including databases</w:t>
      </w:r>
      <w:r>
        <w:t>:</w:t>
      </w:r>
      <w:r w:rsidRPr="006F4464">
        <w:t xml:space="preserve"> Science Citation Index Expanded, Social Sciences Citation Index, Arts &amp; Humanities Citation Index, Conference Proceedings Citation Index- Social Science &amp; Humanities), </w:t>
      </w:r>
      <w:r>
        <w:t xml:space="preserve">and </w:t>
      </w:r>
      <w:proofErr w:type="spellStart"/>
      <w:r w:rsidRPr="006F4464">
        <w:t>ProQuest</w:t>
      </w:r>
      <w:proofErr w:type="spellEnd"/>
      <w:r>
        <w:t xml:space="preserve">. The </w:t>
      </w:r>
      <w:r w:rsidRPr="00447455">
        <w:t>Australian Domestic &amp; Family Violence Clearinghouse’s</w:t>
      </w:r>
      <w:r>
        <w:t xml:space="preserve"> Research and Resources database and Good Practice database were also searched.</w:t>
      </w:r>
    </w:p>
    <w:p w:rsidR="00470830" w:rsidRPr="006F4464" w:rsidRDefault="00470830" w:rsidP="00782F97">
      <w:r>
        <w:t>The following key websites were also searched:</w:t>
      </w:r>
    </w:p>
    <w:p w:rsidR="00470830" w:rsidRDefault="00470830" w:rsidP="00782F97">
      <w:pPr>
        <w:pStyle w:val="ListBullet"/>
      </w:pPr>
      <w:r>
        <w:t>Google, Google Books and Amazon</w:t>
      </w:r>
    </w:p>
    <w:p w:rsidR="00447455" w:rsidRPr="000F098B" w:rsidRDefault="00447455" w:rsidP="00782F97">
      <w:pPr>
        <w:pStyle w:val="ListBullet"/>
      </w:pPr>
      <w:r w:rsidRPr="000F098B">
        <w:t xml:space="preserve">No To Violence </w:t>
      </w:r>
    </w:p>
    <w:p w:rsidR="00447455" w:rsidRPr="000F098B" w:rsidRDefault="00447455" w:rsidP="00782F97">
      <w:pPr>
        <w:pStyle w:val="ListBullet"/>
      </w:pPr>
      <w:r w:rsidRPr="000F098B">
        <w:t>Australian Centre for the Study of Sexual Assault (ACSSA)</w:t>
      </w:r>
    </w:p>
    <w:p w:rsidR="00447455" w:rsidRDefault="00447455" w:rsidP="00782F97">
      <w:pPr>
        <w:pStyle w:val="ListBullet"/>
      </w:pPr>
      <w:r w:rsidRPr="000F098B">
        <w:t>Australian Institute of Criminology (AIC)</w:t>
      </w:r>
    </w:p>
    <w:p w:rsidR="00470830" w:rsidRPr="000F098B" w:rsidRDefault="00470830" w:rsidP="00782F97">
      <w:pPr>
        <w:pStyle w:val="ListBullet"/>
      </w:pPr>
      <w:r>
        <w:t>Australian Institute of Family Studies</w:t>
      </w:r>
    </w:p>
    <w:p w:rsidR="00447455" w:rsidRPr="000F098B" w:rsidRDefault="00447455" w:rsidP="00782F97">
      <w:pPr>
        <w:pStyle w:val="ListBullet"/>
      </w:pPr>
      <w:r w:rsidRPr="000F098B">
        <w:t>NSW Bureau of Crime Statistics and Research (BOCSAR)</w:t>
      </w:r>
    </w:p>
    <w:p w:rsidR="00447455" w:rsidRPr="000F098B" w:rsidRDefault="00447455" w:rsidP="00782F97">
      <w:pPr>
        <w:pStyle w:val="ListBullet"/>
      </w:pPr>
      <w:r w:rsidRPr="000F098B">
        <w:t>MINCAVA Electronic Clearinghouse (</w:t>
      </w:r>
      <w:hyperlink r:id="rId24" w:history="1">
        <w:r w:rsidR="002A3719" w:rsidRPr="00FC6B6E">
          <w:rPr>
            <w:rStyle w:val="Hyperlink"/>
            <w:rFonts w:cs="Arial"/>
          </w:rPr>
          <w:t>http://www.mincava.umn.edu/categories/879</w:t>
        </w:r>
      </w:hyperlink>
      <w:r w:rsidRPr="000F098B">
        <w:rPr>
          <w:rFonts w:cs="Arial"/>
        </w:rPr>
        <w:t xml:space="preserve">) </w:t>
      </w:r>
    </w:p>
    <w:p w:rsidR="00447455" w:rsidRPr="000F098B" w:rsidRDefault="00447455" w:rsidP="00782F97">
      <w:pPr>
        <w:pStyle w:val="ListBullet"/>
      </w:pPr>
      <w:r w:rsidRPr="000F098B">
        <w:t xml:space="preserve">Canada National Clearinghouse on Family Violence </w:t>
      </w:r>
      <w:r w:rsidRPr="000F098B">
        <w:br/>
        <w:t>(</w:t>
      </w:r>
      <w:hyperlink r:id="rId25" w:history="1">
        <w:r w:rsidRPr="000F098B">
          <w:rPr>
            <w:rStyle w:val="Hyperlink"/>
          </w:rPr>
          <w:t>http://www.phac-aspc.gc.ca/ncfv-cnivf/index-eng.php</w:t>
        </w:r>
      </w:hyperlink>
      <w:r w:rsidRPr="000F098B">
        <w:t xml:space="preserve">) </w:t>
      </w:r>
    </w:p>
    <w:p w:rsidR="00447455" w:rsidRPr="000F098B" w:rsidRDefault="00447455" w:rsidP="00782F97">
      <w:pPr>
        <w:pStyle w:val="ListBullet"/>
      </w:pPr>
      <w:r w:rsidRPr="000F098B">
        <w:t xml:space="preserve">VAWNET- US National Online Resource </w:t>
      </w:r>
      <w:proofErr w:type="spellStart"/>
      <w:r w:rsidRPr="000F098B">
        <w:t>Center</w:t>
      </w:r>
      <w:proofErr w:type="spellEnd"/>
      <w:r w:rsidRPr="000F098B">
        <w:t xml:space="preserve"> on Violence Against Women (</w:t>
      </w:r>
      <w:hyperlink r:id="rId26" w:history="1">
        <w:r w:rsidR="002A2A13" w:rsidRPr="00FC6B6E">
          <w:rPr>
            <w:rStyle w:val="Hyperlink"/>
          </w:rPr>
          <w:t>http://www.vawnet.org</w:t>
        </w:r>
      </w:hyperlink>
      <w:r w:rsidR="002A2A13">
        <w:t xml:space="preserve">) </w:t>
      </w:r>
      <w:r w:rsidRPr="000F098B">
        <w:t xml:space="preserve"> </w:t>
      </w:r>
    </w:p>
    <w:p w:rsidR="00447455" w:rsidRPr="000F098B" w:rsidRDefault="00447455" w:rsidP="00782F97">
      <w:pPr>
        <w:pStyle w:val="ListBullet"/>
      </w:pPr>
      <w:r w:rsidRPr="000F098B">
        <w:rPr>
          <w:rFonts w:cs="Arial"/>
        </w:rPr>
        <w:t>Coordinated Action on Human Rights Violations (</w:t>
      </w:r>
      <w:hyperlink r:id="rId27" w:history="1">
        <w:r w:rsidRPr="000F098B">
          <w:rPr>
            <w:rStyle w:val="Hyperlink"/>
            <w:rFonts w:cs="Arial"/>
          </w:rPr>
          <w:t>http://www.cahrv.uni-osnabrueck.de/</w:t>
        </w:r>
      </w:hyperlink>
      <w:r w:rsidRPr="000F098B">
        <w:rPr>
          <w:rFonts w:cs="Arial"/>
        </w:rPr>
        <w:t xml:space="preserve">)  </w:t>
      </w:r>
    </w:p>
    <w:p w:rsidR="00447455" w:rsidRPr="000F098B" w:rsidRDefault="00447455" w:rsidP="00782F97">
      <w:pPr>
        <w:pStyle w:val="ListBullet"/>
      </w:pPr>
      <w:r w:rsidRPr="000F098B">
        <w:t xml:space="preserve">RAND </w:t>
      </w:r>
    </w:p>
    <w:p w:rsidR="00447455" w:rsidRPr="000F098B" w:rsidRDefault="00447455" w:rsidP="00782F97">
      <w:pPr>
        <w:pStyle w:val="ListBullet"/>
        <w:rPr>
          <w:rFonts w:cs="Arial"/>
        </w:rPr>
      </w:pPr>
      <w:r w:rsidRPr="000F098B">
        <w:t>Respect Network in the UK</w:t>
      </w:r>
    </w:p>
    <w:p w:rsidR="00447455" w:rsidRPr="000F098B" w:rsidRDefault="00447455" w:rsidP="00782F97">
      <w:pPr>
        <w:pStyle w:val="ListBullet"/>
        <w:rPr>
          <w:rFonts w:cs="Arial"/>
        </w:rPr>
      </w:pPr>
      <w:r w:rsidRPr="000F098B">
        <w:t>World Health Organization</w:t>
      </w:r>
    </w:p>
    <w:p w:rsidR="00447455" w:rsidRPr="00470830" w:rsidRDefault="00447455" w:rsidP="00782F97">
      <w:pPr>
        <w:pStyle w:val="ListBullet"/>
        <w:rPr>
          <w:rFonts w:cs="Arial"/>
        </w:rPr>
      </w:pPr>
      <w:r w:rsidRPr="000F098B">
        <w:t xml:space="preserve">National Criminal Justice Reference Service </w:t>
      </w:r>
      <w:r w:rsidR="00470830">
        <w:t>(</w:t>
      </w:r>
      <w:r w:rsidRPr="000F098B">
        <w:t>US</w:t>
      </w:r>
      <w:r w:rsidR="00470830">
        <w:t>)</w:t>
      </w:r>
    </w:p>
    <w:p w:rsidR="00470830" w:rsidRPr="00470830" w:rsidRDefault="00470830" w:rsidP="00782F97">
      <w:pPr>
        <w:pStyle w:val="ListBullet"/>
        <w:rPr>
          <w:rFonts w:cs="Arial"/>
        </w:rPr>
      </w:pPr>
      <w:r>
        <w:t>Domestic and Family Violence Clearing House (Canada)</w:t>
      </w:r>
    </w:p>
    <w:p w:rsidR="00447455" w:rsidRPr="00470830" w:rsidRDefault="00470830" w:rsidP="00782F97">
      <w:pPr>
        <w:pStyle w:val="ListBullet"/>
        <w:rPr>
          <w:rFonts w:cs="Arial"/>
        </w:rPr>
      </w:pPr>
      <w:r>
        <w:t xml:space="preserve"> XY (a pro-feminist website)</w:t>
      </w:r>
    </w:p>
    <w:p w:rsidR="00470830" w:rsidRDefault="00470830" w:rsidP="00782F97">
      <w:pPr>
        <w:pStyle w:val="ListBullet"/>
        <w:rPr>
          <w:rFonts w:cs="Arial"/>
        </w:rPr>
      </w:pPr>
      <w:r>
        <w:t>Respect Network (UK)</w:t>
      </w:r>
    </w:p>
    <w:p w:rsidR="00470830" w:rsidRPr="00470830" w:rsidRDefault="00470830" w:rsidP="00782F97">
      <w:pPr>
        <w:pStyle w:val="ListBullet"/>
        <w:rPr>
          <w:rFonts w:cs="Arial"/>
        </w:rPr>
      </w:pPr>
      <w:r>
        <w:rPr>
          <w:rFonts w:cs="Arial"/>
        </w:rPr>
        <w:t>MINCAVA Electronic Clearinghouse (http://www.mincava.umn.edu)</w:t>
      </w:r>
    </w:p>
    <w:p w:rsidR="00D50764" w:rsidRPr="000D028A" w:rsidRDefault="000B2726" w:rsidP="000B2726">
      <w:pPr>
        <w:pStyle w:val="Heading2"/>
      </w:pPr>
      <w:bookmarkStart w:id="31" w:name="_Toc302396914"/>
      <w:r w:rsidRPr="000D028A">
        <w:t>perpetrators and offenders</w:t>
      </w:r>
      <w:bookmarkEnd w:id="31"/>
    </w:p>
    <w:p w:rsidR="000B2726" w:rsidRDefault="000B2726" w:rsidP="00782F97">
      <w:r w:rsidRPr="000D028A">
        <w:t>In this literature review, perpetrators refer to both convicted and non-convicted individuals of domestic violence and sexual assault, whereas offenders refer specifically to those who are convicted.</w:t>
      </w:r>
    </w:p>
    <w:p w:rsidR="00D50764" w:rsidRPr="002161FF" w:rsidRDefault="001C7C19" w:rsidP="00992D2E">
      <w:pPr>
        <w:pStyle w:val="Heading1"/>
      </w:pPr>
      <w:bookmarkStart w:id="32" w:name="_Toc302396915"/>
      <w:r>
        <w:lastRenderedPageBreak/>
        <w:t>Prevalence of domestic violence and sexual assault in Australia</w:t>
      </w:r>
      <w:bookmarkEnd w:id="32"/>
    </w:p>
    <w:p w:rsidR="008C5CD6" w:rsidRDefault="008C5CD6" w:rsidP="008C5CD6">
      <w:pPr>
        <w:pStyle w:val="Heading2"/>
        <w:numPr>
          <w:ilvl w:val="1"/>
          <w:numId w:val="27"/>
        </w:numPr>
        <w:spacing w:before="360"/>
      </w:pPr>
      <w:bookmarkStart w:id="33" w:name="_Toc275937160"/>
      <w:bookmarkStart w:id="34" w:name="_Toc241374367"/>
      <w:bookmarkStart w:id="35" w:name="_Toc241295170"/>
      <w:bookmarkStart w:id="36" w:name="_Toc150742968"/>
      <w:bookmarkStart w:id="37" w:name="_Toc137607876"/>
      <w:bookmarkStart w:id="38" w:name="_Toc128811809"/>
      <w:bookmarkStart w:id="39" w:name="_Toc121564996"/>
      <w:bookmarkStart w:id="40" w:name="_Toc302396916"/>
      <w:r>
        <w:t>Introduction</w:t>
      </w:r>
      <w:bookmarkEnd w:id="33"/>
      <w:bookmarkEnd w:id="34"/>
      <w:bookmarkEnd w:id="35"/>
      <w:bookmarkEnd w:id="36"/>
      <w:bookmarkEnd w:id="37"/>
      <w:bookmarkEnd w:id="38"/>
      <w:bookmarkEnd w:id="39"/>
      <w:bookmarkEnd w:id="40"/>
    </w:p>
    <w:p w:rsidR="008C5CD6" w:rsidRDefault="008C5CD6" w:rsidP="009B6635">
      <w:pPr>
        <w:rPr>
          <w:lang w:eastAsia="en-AU"/>
        </w:rPr>
      </w:pPr>
      <w:r>
        <w:rPr>
          <w:lang w:eastAsia="en-AU"/>
        </w:rPr>
        <w:t>This section provides an</w:t>
      </w:r>
      <w:r w:rsidR="00D558E4">
        <w:rPr>
          <w:lang w:eastAsia="en-AU"/>
        </w:rPr>
        <w:t xml:space="preserve"> </w:t>
      </w:r>
      <w:r>
        <w:rPr>
          <w:lang w:eastAsia="en-AU"/>
        </w:rPr>
        <w:t xml:space="preserve">overview </w:t>
      </w:r>
      <w:r w:rsidR="00D558E4">
        <w:rPr>
          <w:lang w:eastAsia="en-AU"/>
        </w:rPr>
        <w:t>of the estimated</w:t>
      </w:r>
      <w:r>
        <w:rPr>
          <w:lang w:eastAsia="en-AU"/>
        </w:rPr>
        <w:t xml:space="preserve"> incidence of domestic violence and sexual assault in Australia. Both self-reported data by women (Austral</w:t>
      </w:r>
      <w:r w:rsidR="00D558E4">
        <w:rPr>
          <w:lang w:eastAsia="en-AU"/>
        </w:rPr>
        <w:t xml:space="preserve">ian Bureau of Statistics [ABS] </w:t>
      </w:r>
      <w:r>
        <w:rPr>
          <w:lang w:eastAsia="en-AU"/>
        </w:rPr>
        <w:t xml:space="preserve">personal safety and crime victim surveys) and official crime statistics (victim and court statistics for perpetrators) are used to inform these estimates. </w:t>
      </w:r>
    </w:p>
    <w:p w:rsidR="008C5CD6" w:rsidRDefault="008C5CD6" w:rsidP="008C5CD6">
      <w:pPr>
        <w:pStyle w:val="Heading2"/>
        <w:rPr>
          <w:lang w:eastAsia="en-AU"/>
        </w:rPr>
      </w:pPr>
      <w:bookmarkStart w:id="41" w:name="_Toc302396917"/>
      <w:r>
        <w:rPr>
          <w:lang w:eastAsia="en-AU"/>
        </w:rPr>
        <w:t xml:space="preserve">Data </w:t>
      </w:r>
      <w:r w:rsidRPr="005E61ED">
        <w:rPr>
          <w:lang w:eastAsia="en-AU"/>
        </w:rPr>
        <w:t>limitations</w:t>
      </w:r>
      <w:bookmarkEnd w:id="41"/>
      <w:r>
        <w:rPr>
          <w:lang w:eastAsia="en-AU"/>
        </w:rPr>
        <w:t xml:space="preserve"> </w:t>
      </w:r>
    </w:p>
    <w:p w:rsidR="008C5CD6" w:rsidRDefault="008C5CD6" w:rsidP="009B6635">
      <w:pPr>
        <w:rPr>
          <w:lang w:eastAsia="en-AU"/>
        </w:rPr>
      </w:pPr>
      <w:r>
        <w:rPr>
          <w:lang w:eastAsia="en-AU"/>
        </w:rPr>
        <w:t xml:space="preserve">While there are a number of data collections that provide information about the </w:t>
      </w:r>
      <w:r w:rsidRPr="00AB7101">
        <w:rPr>
          <w:lang w:eastAsia="en-AU"/>
        </w:rPr>
        <w:t xml:space="preserve">incidence and prevalence </w:t>
      </w:r>
      <w:r>
        <w:rPr>
          <w:lang w:eastAsia="en-AU"/>
        </w:rPr>
        <w:t>of domestic and sexual</w:t>
      </w:r>
      <w:r w:rsidRPr="00AB7101">
        <w:rPr>
          <w:lang w:eastAsia="en-AU"/>
        </w:rPr>
        <w:t xml:space="preserve"> violence</w:t>
      </w:r>
      <w:r w:rsidRPr="008C5CD6">
        <w:rPr>
          <w:vertAlign w:val="superscript"/>
        </w:rPr>
        <w:footnoteReference w:id="1"/>
      </w:r>
      <w:r>
        <w:rPr>
          <w:lang w:eastAsia="en-AU"/>
        </w:rPr>
        <w:t xml:space="preserve"> in Australia, there are some notable limitations to these data sources. These limitations relate primarily to differences in </w:t>
      </w:r>
      <w:r w:rsidRPr="003F37B8">
        <w:rPr>
          <w:lang w:eastAsia="en-AU"/>
        </w:rPr>
        <w:t xml:space="preserve">official definitions of domestic violence, </w:t>
      </w:r>
      <w:r w:rsidR="002C28CD">
        <w:rPr>
          <w:lang w:eastAsia="en-AU"/>
        </w:rPr>
        <w:t>under-reporting</w:t>
      </w:r>
      <w:r w:rsidRPr="003F37B8">
        <w:rPr>
          <w:lang w:eastAsia="en-AU"/>
        </w:rPr>
        <w:t xml:space="preserve">, and </w:t>
      </w:r>
      <w:r>
        <w:rPr>
          <w:lang w:eastAsia="en-AU"/>
        </w:rPr>
        <w:t>data on victim and perpetrator characteristics.</w:t>
      </w:r>
      <w:r w:rsidRPr="003F37B8">
        <w:rPr>
          <w:lang w:eastAsia="en-AU"/>
        </w:rPr>
        <w:t xml:space="preserve"> </w:t>
      </w:r>
    </w:p>
    <w:p w:rsidR="008C5CD6" w:rsidRDefault="008C5CD6" w:rsidP="008C5CD6">
      <w:pPr>
        <w:pStyle w:val="Heading3"/>
        <w:rPr>
          <w:lang w:eastAsia="en-AU"/>
        </w:rPr>
      </w:pPr>
      <w:bookmarkStart w:id="42" w:name="_Toc302396918"/>
      <w:r>
        <w:rPr>
          <w:lang w:eastAsia="en-AU"/>
        </w:rPr>
        <w:t>Definitions of domestic violence and sexual assault</w:t>
      </w:r>
      <w:bookmarkEnd w:id="42"/>
    </w:p>
    <w:p w:rsidR="008C5CD6" w:rsidRDefault="008C5CD6" w:rsidP="009B6635">
      <w:pPr>
        <w:rPr>
          <w:lang w:eastAsia="en-AU"/>
        </w:rPr>
      </w:pPr>
      <w:r>
        <w:rPr>
          <w:lang w:eastAsia="en-AU"/>
        </w:rPr>
        <w:t>Estimating the prevalence of domestic violence and sexual assault is complicated by the different ways in which both domestic violence and sexual assault have been defined and recorded</w:t>
      </w:r>
      <w:r w:rsidR="002C28CD">
        <w:rPr>
          <w:lang w:eastAsia="en-AU"/>
        </w:rPr>
        <w:t xml:space="preserve"> across jurisdictions</w:t>
      </w:r>
      <w:r>
        <w:rPr>
          <w:lang w:eastAsia="en-AU"/>
        </w:rPr>
        <w:t xml:space="preserve">. </w:t>
      </w:r>
    </w:p>
    <w:p w:rsidR="008C5CD6" w:rsidRDefault="002C28CD" w:rsidP="009B6635">
      <w:pPr>
        <w:rPr>
          <w:lang w:eastAsia="en-AU"/>
        </w:rPr>
      </w:pPr>
      <w:r>
        <w:rPr>
          <w:lang w:eastAsia="en-AU"/>
        </w:rPr>
        <w:t>T</w:t>
      </w:r>
      <w:r w:rsidR="008C5CD6">
        <w:rPr>
          <w:lang w:eastAsia="en-AU"/>
        </w:rPr>
        <w:t>he definition of domestic violence adopted for this project includes behaviour</w:t>
      </w:r>
      <w:r>
        <w:rPr>
          <w:lang w:eastAsia="en-AU"/>
        </w:rPr>
        <w:t>s</w:t>
      </w:r>
      <w:r w:rsidR="008C5CD6">
        <w:rPr>
          <w:lang w:eastAsia="en-AU"/>
        </w:rPr>
        <w:t xml:space="preserve"> that are criminal offences as well as those</w:t>
      </w:r>
      <w:r>
        <w:rPr>
          <w:lang w:eastAsia="en-AU"/>
        </w:rPr>
        <w:t xml:space="preserve"> that are not. C</w:t>
      </w:r>
      <w:r w:rsidR="008C5CD6">
        <w:rPr>
          <w:lang w:eastAsia="en-AU"/>
        </w:rPr>
        <w:t>riminal justice statistics relating to domestic violence only capture a sub-set of all domestic violence incidents of interest here.</w:t>
      </w:r>
    </w:p>
    <w:p w:rsidR="008C5CD6" w:rsidRPr="005F242C" w:rsidRDefault="008C5CD6" w:rsidP="009B6635">
      <w:pPr>
        <w:rPr>
          <w:lang w:eastAsia="en-AU"/>
        </w:rPr>
      </w:pPr>
      <w:r>
        <w:rPr>
          <w:lang w:eastAsia="en-AU"/>
        </w:rPr>
        <w:t xml:space="preserve">Sexual assault can range from public indecency and exposure through to more severe and violent forms of rape and penetration. </w:t>
      </w:r>
      <w:r w:rsidR="002C28CD">
        <w:rPr>
          <w:lang w:eastAsia="en-AU"/>
        </w:rPr>
        <w:t>C</w:t>
      </w:r>
      <w:r>
        <w:rPr>
          <w:lang w:eastAsia="en-AU"/>
        </w:rPr>
        <w:t xml:space="preserve">aution is required when examining official crime statistics for sexual assault because the data </w:t>
      </w:r>
      <w:r w:rsidR="005D763C">
        <w:rPr>
          <w:lang w:eastAsia="en-AU"/>
        </w:rPr>
        <w:t>do</w:t>
      </w:r>
      <w:r>
        <w:rPr>
          <w:lang w:eastAsia="en-AU"/>
        </w:rPr>
        <w:t xml:space="preserve"> not differentiate between indecent exposure, public indecency, attempted rape, or penetration.</w:t>
      </w:r>
    </w:p>
    <w:p w:rsidR="008C5CD6" w:rsidRPr="00891919" w:rsidRDefault="002C28CD" w:rsidP="008C5CD6">
      <w:pPr>
        <w:pStyle w:val="Heading3"/>
        <w:rPr>
          <w:lang w:eastAsia="en-AU"/>
        </w:rPr>
      </w:pPr>
      <w:bookmarkStart w:id="43" w:name="_Toc302396919"/>
      <w:r>
        <w:rPr>
          <w:lang w:eastAsia="en-AU"/>
        </w:rPr>
        <w:t>Under-reporting</w:t>
      </w:r>
      <w:bookmarkEnd w:id="43"/>
    </w:p>
    <w:p w:rsidR="008C5CD6" w:rsidRDefault="008C5CD6" w:rsidP="009B6635">
      <w:pPr>
        <w:rPr>
          <w:lang w:eastAsia="en-AU"/>
        </w:rPr>
      </w:pPr>
      <w:r>
        <w:rPr>
          <w:lang w:eastAsia="en-AU"/>
        </w:rPr>
        <w:t>It is well recognised that sexual assault</w:t>
      </w:r>
      <w:r w:rsidRPr="00616924">
        <w:rPr>
          <w:lang w:eastAsia="en-AU"/>
        </w:rPr>
        <w:t xml:space="preserve"> and </w:t>
      </w:r>
      <w:r>
        <w:rPr>
          <w:lang w:eastAsia="en-AU"/>
        </w:rPr>
        <w:t>domestic violence</w:t>
      </w:r>
      <w:r w:rsidRPr="00616924">
        <w:rPr>
          <w:lang w:eastAsia="en-AU"/>
        </w:rPr>
        <w:t xml:space="preserve"> offences are significantly under-reported</w:t>
      </w:r>
      <w:r>
        <w:rPr>
          <w:lang w:eastAsia="en-AU"/>
        </w:rPr>
        <w:t>, and that the true incidence of domestic violence and sexual assault is much higher than official criminal statistics</w:t>
      </w:r>
      <w:r>
        <w:rPr>
          <w:rFonts w:cs="Calibri"/>
          <w:color w:val="000000"/>
          <w:lang w:eastAsia="en-AU"/>
        </w:rPr>
        <w:t xml:space="preserve"> (M</w:t>
      </w:r>
      <w:r w:rsidR="00444401">
        <w:rPr>
          <w:rFonts w:cs="Calibri"/>
          <w:color w:val="000000"/>
          <w:lang w:eastAsia="en-AU"/>
        </w:rPr>
        <w:t xml:space="preserve">arcus &amp; </w:t>
      </w:r>
      <w:proofErr w:type="spellStart"/>
      <w:r w:rsidR="00444401">
        <w:rPr>
          <w:rFonts w:cs="Calibri"/>
          <w:color w:val="000000"/>
          <w:lang w:eastAsia="en-AU"/>
        </w:rPr>
        <w:t>Braaf</w:t>
      </w:r>
      <w:proofErr w:type="spellEnd"/>
      <w:r w:rsidR="00444401">
        <w:rPr>
          <w:rFonts w:cs="Calibri"/>
          <w:color w:val="000000"/>
          <w:lang w:eastAsia="en-AU"/>
        </w:rPr>
        <w:t>, 2007; Gelb, 2007</w:t>
      </w:r>
      <w:r>
        <w:rPr>
          <w:rFonts w:cs="Calibri"/>
          <w:color w:val="000000"/>
          <w:lang w:eastAsia="en-AU"/>
        </w:rPr>
        <w:t xml:space="preserve">). The reasons for under-reporting include </w:t>
      </w:r>
      <w:r w:rsidRPr="00616924">
        <w:rPr>
          <w:lang w:eastAsia="en-AU"/>
        </w:rPr>
        <w:t>fear and shame</w:t>
      </w:r>
      <w:r>
        <w:rPr>
          <w:lang w:eastAsia="en-AU"/>
        </w:rPr>
        <w:t xml:space="preserve"> (especially when reporting an offence to the police), and </w:t>
      </w:r>
      <w:r w:rsidR="00444401">
        <w:rPr>
          <w:lang w:eastAsia="en-AU"/>
        </w:rPr>
        <w:t xml:space="preserve">victim </w:t>
      </w:r>
      <w:r>
        <w:rPr>
          <w:lang w:eastAsia="en-AU"/>
        </w:rPr>
        <w:t xml:space="preserve">dependence on the perpetrator. This </w:t>
      </w:r>
      <w:r w:rsidRPr="00616924">
        <w:rPr>
          <w:lang w:eastAsia="en-AU"/>
        </w:rPr>
        <w:t>mean</w:t>
      </w:r>
      <w:r>
        <w:rPr>
          <w:lang w:eastAsia="en-AU"/>
        </w:rPr>
        <w:t>s</w:t>
      </w:r>
      <w:r w:rsidRPr="00616924">
        <w:rPr>
          <w:lang w:eastAsia="en-AU"/>
        </w:rPr>
        <w:t xml:space="preserve"> that the exact numbers of victims and perpetrators </w:t>
      </w:r>
      <w:r>
        <w:rPr>
          <w:lang w:eastAsia="en-AU"/>
        </w:rPr>
        <w:t xml:space="preserve">of domestic violence and sexual assault in Australia </w:t>
      </w:r>
      <w:r w:rsidRPr="00616924">
        <w:rPr>
          <w:lang w:eastAsia="en-AU"/>
        </w:rPr>
        <w:t xml:space="preserve">can only be estimated. </w:t>
      </w:r>
      <w:r w:rsidR="002C28CD">
        <w:rPr>
          <w:lang w:eastAsia="en-AU"/>
        </w:rPr>
        <w:t>Importantly, this underestimation has implications for targeting intervention programs or determining the full extent of need for programs.</w:t>
      </w:r>
    </w:p>
    <w:p w:rsidR="008C5CD6" w:rsidRDefault="002C28CD" w:rsidP="009B6635">
      <w:pPr>
        <w:rPr>
          <w:lang w:eastAsia="en-AU"/>
        </w:rPr>
      </w:pPr>
      <w:r>
        <w:rPr>
          <w:lang w:eastAsia="en-AU"/>
        </w:rPr>
        <w:t xml:space="preserve">Evidence of under-reporting of sexual assault (based on the most recent </w:t>
      </w:r>
      <w:r w:rsidR="006F73FB">
        <w:rPr>
          <w:lang w:eastAsia="en-AU"/>
        </w:rPr>
        <w:t>data) can be seen in Figure 1. A</w:t>
      </w:r>
      <w:r>
        <w:rPr>
          <w:lang w:eastAsia="en-AU"/>
        </w:rPr>
        <w:t xml:space="preserve"> </w:t>
      </w:r>
      <w:r w:rsidR="008C5CD6">
        <w:rPr>
          <w:lang w:eastAsia="en-AU"/>
        </w:rPr>
        <w:t>marked attrition from the actual incidence of domestic violence and sexual assault through to an offender being convicted of a criminal office and then spending time in custody</w:t>
      </w:r>
      <w:r w:rsidR="006F73FB">
        <w:rPr>
          <w:lang w:eastAsia="en-AU"/>
        </w:rPr>
        <w:t xml:space="preserve"> can also be noted</w:t>
      </w:r>
      <w:r w:rsidR="008C5CD6">
        <w:rPr>
          <w:lang w:eastAsia="en-AU"/>
        </w:rPr>
        <w:t xml:space="preserve">. </w:t>
      </w:r>
    </w:p>
    <w:p w:rsidR="005B27E7" w:rsidRPr="007F3B45" w:rsidRDefault="005B27E7" w:rsidP="005B27E7">
      <w:pPr>
        <w:pStyle w:val="CaptionPictures"/>
      </w:pPr>
      <w:bookmarkStart w:id="44" w:name="_Toc302396947"/>
      <w:r w:rsidRPr="007F3B45">
        <w:lastRenderedPageBreak/>
        <w:t xml:space="preserve">Figure </w:t>
      </w:r>
      <w:r w:rsidR="00491B71">
        <w:fldChar w:fldCharType="begin"/>
      </w:r>
      <w:r w:rsidR="00491B71">
        <w:instrText xml:space="preserve"> SEQ Figure \* ARABIC </w:instrText>
      </w:r>
      <w:r w:rsidR="00491B71">
        <w:fldChar w:fldCharType="separate"/>
      </w:r>
      <w:r w:rsidR="00323DFE">
        <w:rPr>
          <w:noProof/>
        </w:rPr>
        <w:t>1</w:t>
      </w:r>
      <w:r w:rsidR="00491B71">
        <w:rPr>
          <w:noProof/>
        </w:rPr>
        <w:fldChar w:fldCharType="end"/>
      </w:r>
      <w:r w:rsidRPr="007F3B45">
        <w:t xml:space="preserve"> </w:t>
      </w:r>
      <w:r>
        <w:t>–</w:t>
      </w:r>
      <w:r w:rsidRPr="007F3B45">
        <w:t xml:space="preserve"> </w:t>
      </w:r>
      <w:r>
        <w:t>Sexual assault data from actual incidence through to offenders in custody</w:t>
      </w:r>
      <w:bookmarkEnd w:id="44"/>
    </w:p>
    <w:p w:rsidR="005B27E7" w:rsidRPr="002161FF" w:rsidRDefault="005B27E7" w:rsidP="00D50764">
      <w:pPr>
        <w:spacing w:before="0" w:after="0"/>
        <w:rPr>
          <w:b/>
          <w:sz w:val="16"/>
          <w:szCs w:val="16"/>
          <w:lang w:eastAsia="en-AU"/>
        </w:rPr>
      </w:pPr>
      <w:r>
        <w:rPr>
          <w:noProof/>
          <w:lang w:eastAsia="en-AU"/>
        </w:rPr>
        <w:drawing>
          <wp:inline distT="0" distB="0" distL="0" distR="0" wp14:anchorId="26988D7B" wp14:editId="45788019">
            <wp:extent cx="5836285" cy="2580907"/>
            <wp:effectExtent l="0" t="0" r="0" b="0"/>
            <wp:docPr id="5" name="Picture 5" descr="Actual incidence of sexual assault (unknown)&#10;Reported in victim surveys (143,000) 100% (ABS, 2006a, Personal Safety Australia, 2005, Catelogue 4906.0)&#10;Reported to police (27,197) 18.9%(ABS, 2006a, Personal Safety Australia, 2005, Catelogue 4906.0)&#10;Recorded by police (18,172) 12.6% (ABS, 2006b, Recorded Crime-Victims Australia, 2005, Catelogue 4510.0)&#10;Adjudicated defendants (1,816) 1.3% (ABS, 2006c, Criminal Courts Australia, 2004-05, Catelogue 4513.0)&#10;People proven guilty (1,383) 0.9% (ABS, 2006c, Criminal Courts Australia, 2004-05, Catelogue 4513.0)&#10;People in custody (1,024) 0.7% (ABS, 2005, Prisoners in Australia, 2005 Catelogue 4517.0)&#10;&#10;Reported in victim surveys include:&#10;- crime and safety surveys&#10;- health and wellbeing surveys&#10;- indigenous specific surveys (Al-Yaman, Van Doeland, &amp; Wallis,2006)&#10;&#10;The most common specialist help sought for both intimate partner violence and non intimate partner violence was a counsellor, 9% and 5% respectively of all reported contact with specialist agency&#10;- 354 (16%) intimate partner violence&#10;- 250 (9%) non intimate partner violence (Mouzos &amp; Makkai, 2004, Women who experienced intimate partner and non-partner violence, by contact with a specialist agency, 2002-03)&#10;" title="Sexual Assault Data From Actual Incidence Through to Offenders in Cust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ocial Policy\01. Clients\D\FAHCSIA\2011 126 (T) Domestic Violence Perpetrators\03. Literature review\Literature\TB lit review\Diagrams\sexual assault diagram v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36285" cy="2580907"/>
                    </a:xfrm>
                    <a:prstGeom prst="rect">
                      <a:avLst/>
                    </a:prstGeom>
                    <a:noFill/>
                    <a:ln>
                      <a:noFill/>
                    </a:ln>
                  </pic:spPr>
                </pic:pic>
              </a:graphicData>
            </a:graphic>
          </wp:inline>
        </w:drawing>
      </w:r>
    </w:p>
    <w:p w:rsidR="005B27E7" w:rsidRDefault="005B27E7" w:rsidP="005B27E7">
      <w:pPr>
        <w:pStyle w:val="Pa11"/>
        <w:spacing w:line="240" w:lineRule="auto"/>
        <w:ind w:left="284" w:hanging="284"/>
        <w:jc w:val="both"/>
        <w:rPr>
          <w:sz w:val="14"/>
          <w:szCs w:val="14"/>
          <w:lang w:eastAsia="en-AU"/>
        </w:rPr>
      </w:pPr>
    </w:p>
    <w:p w:rsidR="005B27E7" w:rsidRDefault="005B27E7" w:rsidP="005B27E7">
      <w:pPr>
        <w:pStyle w:val="Pa11"/>
        <w:spacing w:line="240" w:lineRule="auto"/>
        <w:ind w:left="284" w:hanging="284"/>
        <w:jc w:val="both"/>
        <w:rPr>
          <w:color w:val="000000"/>
          <w:sz w:val="14"/>
          <w:szCs w:val="14"/>
        </w:rPr>
      </w:pPr>
      <w:r>
        <w:rPr>
          <w:sz w:val="14"/>
          <w:szCs w:val="14"/>
          <w:lang w:eastAsia="en-AU"/>
        </w:rPr>
        <w:t>(a)</w:t>
      </w:r>
      <w:r>
        <w:rPr>
          <w:rStyle w:val="Heading3Char"/>
          <w:sz w:val="14"/>
          <w:szCs w:val="14"/>
        </w:rPr>
        <w:t xml:space="preserve"> </w:t>
      </w:r>
      <w:r>
        <w:rPr>
          <w:rStyle w:val="Heading3Char"/>
          <w:sz w:val="14"/>
          <w:szCs w:val="14"/>
        </w:rPr>
        <w:tab/>
      </w:r>
      <w:r w:rsidR="00444401">
        <w:rPr>
          <w:rStyle w:val="A10"/>
          <w:sz w:val="14"/>
          <w:szCs w:val="14"/>
        </w:rPr>
        <w:t>ABS, 2006a</w:t>
      </w:r>
      <w:r>
        <w:rPr>
          <w:rStyle w:val="A10"/>
          <w:sz w:val="14"/>
          <w:szCs w:val="14"/>
        </w:rPr>
        <w:t xml:space="preserve">, </w:t>
      </w:r>
      <w:r>
        <w:rPr>
          <w:rStyle w:val="A10"/>
          <w:i/>
          <w:iCs/>
          <w:sz w:val="14"/>
          <w:szCs w:val="14"/>
        </w:rPr>
        <w:t xml:space="preserve">Personal Safety Australia, 2005, </w:t>
      </w:r>
      <w:r>
        <w:rPr>
          <w:rStyle w:val="A10"/>
          <w:sz w:val="14"/>
          <w:szCs w:val="14"/>
        </w:rPr>
        <w:t xml:space="preserve">Catalogue 4906.0 </w:t>
      </w:r>
    </w:p>
    <w:p w:rsidR="005B27E7" w:rsidRDefault="005B27E7" w:rsidP="005B27E7">
      <w:pPr>
        <w:pStyle w:val="Pa11"/>
        <w:spacing w:line="240" w:lineRule="auto"/>
        <w:ind w:left="284" w:hanging="284"/>
        <w:jc w:val="both"/>
        <w:rPr>
          <w:color w:val="000000"/>
          <w:sz w:val="14"/>
          <w:szCs w:val="14"/>
        </w:rPr>
      </w:pPr>
      <w:r>
        <w:rPr>
          <w:rStyle w:val="A10"/>
          <w:sz w:val="14"/>
          <w:szCs w:val="14"/>
        </w:rPr>
        <w:t xml:space="preserve">(b) </w:t>
      </w:r>
      <w:r>
        <w:rPr>
          <w:rStyle w:val="A10"/>
          <w:sz w:val="14"/>
          <w:szCs w:val="14"/>
        </w:rPr>
        <w:tab/>
        <w:t>ABS, 2006</w:t>
      </w:r>
      <w:r w:rsidR="00DA0373">
        <w:rPr>
          <w:rStyle w:val="A10"/>
          <w:sz w:val="14"/>
          <w:szCs w:val="14"/>
        </w:rPr>
        <w:t>a</w:t>
      </w:r>
      <w:r>
        <w:rPr>
          <w:rStyle w:val="A10"/>
          <w:sz w:val="14"/>
          <w:szCs w:val="14"/>
        </w:rPr>
        <w:t xml:space="preserve">, </w:t>
      </w:r>
      <w:r>
        <w:rPr>
          <w:rStyle w:val="A10"/>
          <w:i/>
          <w:iCs/>
          <w:sz w:val="14"/>
          <w:szCs w:val="14"/>
        </w:rPr>
        <w:t xml:space="preserve">Personal Safety Australia, 2005, </w:t>
      </w:r>
      <w:r>
        <w:rPr>
          <w:rStyle w:val="A10"/>
          <w:sz w:val="14"/>
          <w:szCs w:val="14"/>
        </w:rPr>
        <w:t>Catalogue 4906.0</w:t>
      </w:r>
    </w:p>
    <w:p w:rsidR="005B27E7" w:rsidRDefault="00444401" w:rsidP="005B27E7">
      <w:pPr>
        <w:pStyle w:val="Pa11"/>
        <w:spacing w:line="240" w:lineRule="auto"/>
        <w:ind w:left="284" w:hanging="284"/>
        <w:jc w:val="both"/>
        <w:rPr>
          <w:color w:val="000000"/>
          <w:sz w:val="14"/>
          <w:szCs w:val="14"/>
        </w:rPr>
      </w:pPr>
      <w:r>
        <w:rPr>
          <w:rStyle w:val="A10"/>
          <w:sz w:val="14"/>
          <w:szCs w:val="14"/>
        </w:rPr>
        <w:t xml:space="preserve">(c) </w:t>
      </w:r>
      <w:r>
        <w:rPr>
          <w:rStyle w:val="A10"/>
          <w:sz w:val="14"/>
          <w:szCs w:val="14"/>
        </w:rPr>
        <w:tab/>
        <w:t>ABS, 2006b</w:t>
      </w:r>
      <w:r w:rsidR="005B27E7">
        <w:rPr>
          <w:rStyle w:val="A10"/>
          <w:sz w:val="14"/>
          <w:szCs w:val="14"/>
        </w:rPr>
        <w:t xml:space="preserve">, </w:t>
      </w:r>
      <w:r w:rsidR="005B27E7">
        <w:rPr>
          <w:rStyle w:val="A10"/>
          <w:i/>
          <w:iCs/>
          <w:sz w:val="14"/>
          <w:szCs w:val="14"/>
        </w:rPr>
        <w:t xml:space="preserve">Recorded Crime–Victims Australia, 2005, </w:t>
      </w:r>
      <w:r w:rsidR="005B27E7">
        <w:rPr>
          <w:rStyle w:val="A10"/>
          <w:sz w:val="14"/>
          <w:szCs w:val="14"/>
        </w:rPr>
        <w:t xml:space="preserve">Catalogue 4510.0 </w:t>
      </w:r>
    </w:p>
    <w:p w:rsidR="005B27E7" w:rsidRDefault="00444401" w:rsidP="005B27E7">
      <w:pPr>
        <w:pStyle w:val="Pa11"/>
        <w:spacing w:line="240" w:lineRule="auto"/>
        <w:ind w:left="284" w:hanging="284"/>
        <w:jc w:val="both"/>
        <w:rPr>
          <w:color w:val="000000"/>
          <w:sz w:val="14"/>
          <w:szCs w:val="14"/>
        </w:rPr>
      </w:pPr>
      <w:r>
        <w:rPr>
          <w:rStyle w:val="A10"/>
          <w:sz w:val="14"/>
          <w:szCs w:val="14"/>
        </w:rPr>
        <w:t xml:space="preserve">(d) </w:t>
      </w:r>
      <w:r>
        <w:rPr>
          <w:rStyle w:val="A10"/>
          <w:sz w:val="14"/>
          <w:szCs w:val="14"/>
        </w:rPr>
        <w:tab/>
        <w:t>ABS, 2006c</w:t>
      </w:r>
      <w:r w:rsidR="005B27E7">
        <w:rPr>
          <w:rStyle w:val="A10"/>
          <w:sz w:val="14"/>
          <w:szCs w:val="14"/>
        </w:rPr>
        <w:t xml:space="preserve">, </w:t>
      </w:r>
      <w:r w:rsidR="005B27E7">
        <w:rPr>
          <w:rStyle w:val="A10"/>
          <w:i/>
          <w:iCs/>
          <w:sz w:val="14"/>
          <w:szCs w:val="14"/>
        </w:rPr>
        <w:t xml:space="preserve">Criminal Courts Australia, 2004-05, </w:t>
      </w:r>
      <w:r w:rsidR="005B27E7">
        <w:rPr>
          <w:rStyle w:val="A10"/>
          <w:sz w:val="14"/>
          <w:szCs w:val="14"/>
        </w:rPr>
        <w:t>Catalogue 4513.0</w:t>
      </w:r>
    </w:p>
    <w:p w:rsidR="005B27E7" w:rsidRDefault="005B27E7" w:rsidP="005B27E7">
      <w:pPr>
        <w:pStyle w:val="Pa11"/>
        <w:spacing w:line="240" w:lineRule="auto"/>
        <w:ind w:left="284" w:hanging="284"/>
        <w:jc w:val="both"/>
        <w:rPr>
          <w:color w:val="000000"/>
          <w:sz w:val="14"/>
          <w:szCs w:val="14"/>
        </w:rPr>
      </w:pPr>
      <w:r>
        <w:rPr>
          <w:rStyle w:val="A10"/>
          <w:sz w:val="14"/>
          <w:szCs w:val="14"/>
        </w:rPr>
        <w:t xml:space="preserve">(e) </w:t>
      </w:r>
      <w:r>
        <w:rPr>
          <w:rStyle w:val="A10"/>
          <w:sz w:val="14"/>
          <w:szCs w:val="14"/>
        </w:rPr>
        <w:tab/>
        <w:t>ABS, 2006</w:t>
      </w:r>
      <w:r w:rsidR="00DA0373">
        <w:rPr>
          <w:rStyle w:val="A10"/>
          <w:sz w:val="14"/>
          <w:szCs w:val="14"/>
        </w:rPr>
        <w:t>c</w:t>
      </w:r>
      <w:r>
        <w:rPr>
          <w:rStyle w:val="A10"/>
          <w:sz w:val="14"/>
          <w:szCs w:val="14"/>
        </w:rPr>
        <w:t xml:space="preserve">, </w:t>
      </w:r>
      <w:r>
        <w:rPr>
          <w:rStyle w:val="A10"/>
          <w:i/>
          <w:iCs/>
          <w:sz w:val="14"/>
          <w:szCs w:val="14"/>
        </w:rPr>
        <w:t xml:space="preserve">Criminal Courts Australia, 2004-05, </w:t>
      </w:r>
      <w:r>
        <w:rPr>
          <w:rStyle w:val="A10"/>
          <w:sz w:val="14"/>
          <w:szCs w:val="14"/>
        </w:rPr>
        <w:t>Catalogue 4513.0</w:t>
      </w:r>
    </w:p>
    <w:p w:rsidR="005B27E7" w:rsidRDefault="005B27E7" w:rsidP="005B27E7">
      <w:pPr>
        <w:spacing w:before="0" w:after="0"/>
        <w:ind w:left="284" w:hanging="284"/>
        <w:rPr>
          <w:rStyle w:val="A10"/>
          <w:sz w:val="14"/>
          <w:szCs w:val="14"/>
        </w:rPr>
      </w:pPr>
      <w:r>
        <w:rPr>
          <w:rStyle w:val="A10"/>
          <w:sz w:val="14"/>
          <w:szCs w:val="14"/>
        </w:rPr>
        <w:t xml:space="preserve">(f)  </w:t>
      </w:r>
      <w:r>
        <w:rPr>
          <w:rStyle w:val="A10"/>
          <w:sz w:val="14"/>
          <w:szCs w:val="14"/>
        </w:rPr>
        <w:tab/>
        <w:t xml:space="preserve">ABS, 2005, </w:t>
      </w:r>
      <w:r>
        <w:rPr>
          <w:rStyle w:val="A10"/>
          <w:i/>
          <w:iCs/>
          <w:sz w:val="14"/>
          <w:szCs w:val="14"/>
        </w:rPr>
        <w:t xml:space="preserve">Prisoners in Australia, 2005, </w:t>
      </w:r>
      <w:r>
        <w:rPr>
          <w:rStyle w:val="A10"/>
          <w:sz w:val="14"/>
          <w:szCs w:val="14"/>
        </w:rPr>
        <w:t>Catalogue 4517.0</w:t>
      </w:r>
    </w:p>
    <w:p w:rsidR="005B27E7" w:rsidRDefault="005B27E7" w:rsidP="005B27E7">
      <w:pPr>
        <w:spacing w:before="0" w:after="0"/>
        <w:ind w:left="284" w:hanging="284"/>
        <w:rPr>
          <w:rStyle w:val="A10"/>
          <w:sz w:val="14"/>
          <w:szCs w:val="14"/>
        </w:rPr>
      </w:pPr>
      <w:r>
        <w:rPr>
          <w:rStyle w:val="A10"/>
          <w:sz w:val="14"/>
          <w:szCs w:val="14"/>
        </w:rPr>
        <w:t xml:space="preserve">(g) </w:t>
      </w:r>
      <w:r>
        <w:rPr>
          <w:rStyle w:val="A10"/>
          <w:sz w:val="14"/>
          <w:szCs w:val="14"/>
        </w:rPr>
        <w:tab/>
        <w:t>Al-</w:t>
      </w:r>
      <w:proofErr w:type="spellStart"/>
      <w:r>
        <w:rPr>
          <w:rStyle w:val="A10"/>
          <w:sz w:val="14"/>
          <w:szCs w:val="14"/>
        </w:rPr>
        <w:t>Yaman</w:t>
      </w:r>
      <w:proofErr w:type="spellEnd"/>
      <w:r>
        <w:rPr>
          <w:rStyle w:val="A10"/>
          <w:sz w:val="14"/>
          <w:szCs w:val="14"/>
        </w:rPr>
        <w:t xml:space="preserve">, Van </w:t>
      </w:r>
      <w:proofErr w:type="spellStart"/>
      <w:r>
        <w:rPr>
          <w:rStyle w:val="A10"/>
          <w:sz w:val="14"/>
          <w:szCs w:val="14"/>
        </w:rPr>
        <w:t>Doeland</w:t>
      </w:r>
      <w:proofErr w:type="spellEnd"/>
      <w:r>
        <w:rPr>
          <w:rStyle w:val="A10"/>
          <w:sz w:val="14"/>
          <w:szCs w:val="14"/>
        </w:rPr>
        <w:t>, &amp; Wallis, 2006</w:t>
      </w:r>
    </w:p>
    <w:p w:rsidR="005B27E7" w:rsidRDefault="005B27E7" w:rsidP="005B27E7">
      <w:pPr>
        <w:spacing w:before="0" w:after="0"/>
        <w:ind w:left="284" w:hanging="284"/>
        <w:rPr>
          <w:rStyle w:val="A10"/>
          <w:sz w:val="14"/>
          <w:szCs w:val="14"/>
        </w:rPr>
      </w:pPr>
      <w:r>
        <w:rPr>
          <w:rStyle w:val="A10"/>
          <w:sz w:val="14"/>
          <w:szCs w:val="14"/>
        </w:rPr>
        <w:t xml:space="preserve">(h) </w:t>
      </w:r>
      <w:r>
        <w:rPr>
          <w:rStyle w:val="A10"/>
          <w:sz w:val="14"/>
          <w:szCs w:val="14"/>
        </w:rPr>
        <w:tab/>
        <w:t xml:space="preserve">The most common specialist help sought for both IPV and </w:t>
      </w:r>
      <w:proofErr w:type="spellStart"/>
      <w:r>
        <w:rPr>
          <w:rStyle w:val="A10"/>
          <w:sz w:val="14"/>
          <w:szCs w:val="14"/>
        </w:rPr>
        <w:t>nonIPV</w:t>
      </w:r>
      <w:proofErr w:type="spellEnd"/>
      <w:r>
        <w:rPr>
          <w:rStyle w:val="A10"/>
          <w:sz w:val="14"/>
          <w:szCs w:val="14"/>
        </w:rPr>
        <w:t xml:space="preserve"> was a counsellor, 9% and 5% respectively of all reported contact with specialist agency</w:t>
      </w:r>
    </w:p>
    <w:p w:rsidR="005B27E7" w:rsidRDefault="005B27E7" w:rsidP="005B27E7">
      <w:pPr>
        <w:spacing w:before="0" w:after="0"/>
        <w:ind w:left="284" w:hanging="284"/>
        <w:rPr>
          <w:lang w:eastAsia="en-AU"/>
        </w:rPr>
      </w:pPr>
      <w:r>
        <w:rPr>
          <w:rStyle w:val="A10"/>
          <w:sz w:val="14"/>
          <w:szCs w:val="14"/>
        </w:rPr>
        <w:t xml:space="preserve">(i) </w:t>
      </w:r>
      <w:r>
        <w:rPr>
          <w:rStyle w:val="A10"/>
          <w:sz w:val="14"/>
          <w:szCs w:val="14"/>
        </w:rPr>
        <w:tab/>
        <w:t xml:space="preserve">IPV – intimate partner violence, </w:t>
      </w:r>
      <w:proofErr w:type="spellStart"/>
      <w:r>
        <w:rPr>
          <w:rStyle w:val="A10"/>
          <w:sz w:val="14"/>
          <w:szCs w:val="14"/>
        </w:rPr>
        <w:t>nonIPV</w:t>
      </w:r>
      <w:proofErr w:type="spellEnd"/>
      <w:r>
        <w:rPr>
          <w:rStyle w:val="A10"/>
          <w:sz w:val="14"/>
          <w:szCs w:val="14"/>
        </w:rPr>
        <w:t xml:space="preserve"> – violence perpetrated by someone other than an intimate partner</w:t>
      </w:r>
    </w:p>
    <w:p w:rsidR="005B27E7" w:rsidRDefault="005B27E7" w:rsidP="005B27E7">
      <w:pPr>
        <w:spacing w:before="0" w:after="0"/>
        <w:ind w:left="284" w:hanging="284"/>
        <w:rPr>
          <w:rStyle w:val="A10"/>
          <w:sz w:val="14"/>
          <w:szCs w:val="14"/>
        </w:rPr>
      </w:pPr>
      <w:r>
        <w:rPr>
          <w:rStyle w:val="A10"/>
          <w:sz w:val="14"/>
          <w:szCs w:val="14"/>
        </w:rPr>
        <w:t xml:space="preserve">(j) </w:t>
      </w:r>
      <w:r>
        <w:rPr>
          <w:rStyle w:val="A10"/>
          <w:sz w:val="14"/>
          <w:szCs w:val="14"/>
        </w:rPr>
        <w:tab/>
      </w:r>
      <w:proofErr w:type="spellStart"/>
      <w:r>
        <w:rPr>
          <w:rStyle w:val="A10"/>
          <w:sz w:val="14"/>
          <w:szCs w:val="14"/>
        </w:rPr>
        <w:t>Mouzos</w:t>
      </w:r>
      <w:proofErr w:type="spellEnd"/>
      <w:r>
        <w:rPr>
          <w:rStyle w:val="A10"/>
          <w:sz w:val="14"/>
          <w:szCs w:val="14"/>
        </w:rPr>
        <w:t xml:space="preserve"> &amp; </w:t>
      </w:r>
      <w:proofErr w:type="spellStart"/>
      <w:r>
        <w:rPr>
          <w:rStyle w:val="A10"/>
          <w:sz w:val="14"/>
          <w:szCs w:val="14"/>
        </w:rPr>
        <w:t>Makkai</w:t>
      </w:r>
      <w:proofErr w:type="spellEnd"/>
      <w:r>
        <w:rPr>
          <w:rStyle w:val="A10"/>
          <w:sz w:val="14"/>
          <w:szCs w:val="14"/>
        </w:rPr>
        <w:t xml:space="preserve">, 2004, </w:t>
      </w:r>
      <w:r>
        <w:rPr>
          <w:rStyle w:val="A10"/>
          <w:i/>
          <w:sz w:val="14"/>
          <w:szCs w:val="14"/>
        </w:rPr>
        <w:t>Women who experienced intimate partner and non-partner violence, by contact with a specialised agency, 2002-03</w:t>
      </w:r>
    </w:p>
    <w:p w:rsidR="007462CF" w:rsidRPr="002161FF" w:rsidRDefault="007462CF" w:rsidP="007462CF">
      <w:pPr>
        <w:pStyle w:val="Heading3"/>
        <w:rPr>
          <w:lang w:eastAsia="en-AU"/>
        </w:rPr>
      </w:pPr>
      <w:bookmarkStart w:id="45" w:name="_Toc302396920"/>
      <w:r w:rsidRPr="002161FF">
        <w:rPr>
          <w:lang w:eastAsia="en-AU"/>
        </w:rPr>
        <w:t xml:space="preserve">Data on victims </w:t>
      </w:r>
      <w:r>
        <w:rPr>
          <w:lang w:eastAsia="en-AU"/>
        </w:rPr>
        <w:t>and</w:t>
      </w:r>
      <w:r w:rsidRPr="002161FF">
        <w:rPr>
          <w:lang w:eastAsia="en-AU"/>
        </w:rPr>
        <w:t xml:space="preserve"> perpetrators</w:t>
      </w:r>
      <w:r>
        <w:rPr>
          <w:lang w:eastAsia="en-AU"/>
        </w:rPr>
        <w:t xml:space="preserve"> characteristics</w:t>
      </w:r>
      <w:bookmarkEnd w:id="45"/>
    </w:p>
    <w:p w:rsidR="007462CF" w:rsidRDefault="00DE68DA" w:rsidP="009B6635">
      <w:pPr>
        <w:rPr>
          <w:bCs/>
          <w:iCs/>
          <w:caps/>
          <w:lang w:eastAsia="en-AU"/>
        </w:rPr>
      </w:pPr>
      <w:r>
        <w:rPr>
          <w:lang w:eastAsia="en-AU"/>
        </w:rPr>
        <w:t>This</w:t>
      </w:r>
      <w:r w:rsidR="007462CF" w:rsidRPr="007462CF">
        <w:rPr>
          <w:lang w:eastAsia="en-AU"/>
        </w:rPr>
        <w:t xml:space="preserve"> project </w:t>
      </w:r>
      <w:r w:rsidR="00444401">
        <w:rPr>
          <w:lang w:eastAsia="en-AU"/>
        </w:rPr>
        <w:t>focuses</w:t>
      </w:r>
      <w:r w:rsidR="007462CF" w:rsidRPr="007462CF">
        <w:rPr>
          <w:lang w:eastAsia="en-AU"/>
        </w:rPr>
        <w:t xml:space="preserve"> on the perpetrators of domestic violence and sexual assault. However, available incidence and prevalence data</w:t>
      </w:r>
      <w:r w:rsidR="007462CF" w:rsidRPr="00195843">
        <w:rPr>
          <w:vertAlign w:val="superscript"/>
        </w:rPr>
        <w:footnoteReference w:id="2"/>
      </w:r>
      <w:r w:rsidR="007462CF" w:rsidRPr="00195843">
        <w:rPr>
          <w:vertAlign w:val="superscript"/>
          <w:lang w:eastAsia="en-AU"/>
        </w:rPr>
        <w:t xml:space="preserve"> </w:t>
      </w:r>
      <w:r w:rsidR="007462CF" w:rsidRPr="007462CF">
        <w:rPr>
          <w:lang w:eastAsia="en-AU"/>
        </w:rPr>
        <w:t>focus primarily on victim characteristics – for example, the total number of victims and their dem</w:t>
      </w:r>
      <w:r w:rsidR="00195843">
        <w:rPr>
          <w:lang w:eastAsia="en-AU"/>
        </w:rPr>
        <w:t>ographic characteristics. While</w:t>
      </w:r>
      <w:r w:rsidR="007462CF" w:rsidRPr="007462CF">
        <w:rPr>
          <w:lang w:eastAsia="en-AU"/>
        </w:rPr>
        <w:t xml:space="preserve"> there is a breadth of data on </w:t>
      </w:r>
      <w:r w:rsidR="00766E89" w:rsidRPr="007462CF">
        <w:rPr>
          <w:lang w:eastAsia="en-AU"/>
        </w:rPr>
        <w:t>victim</w:t>
      </w:r>
      <w:r w:rsidR="00766E89">
        <w:rPr>
          <w:lang w:eastAsia="en-AU"/>
        </w:rPr>
        <w:t>s of crime</w:t>
      </w:r>
      <w:r w:rsidR="007462CF" w:rsidRPr="007462CF">
        <w:rPr>
          <w:lang w:eastAsia="en-AU"/>
        </w:rPr>
        <w:t>, particularly as it relates to sexual assault and domestic violence, there is a critical need for similar investment in data collection on the demographic chara</w:t>
      </w:r>
      <w:r w:rsidR="00195843">
        <w:rPr>
          <w:lang w:eastAsia="en-AU"/>
        </w:rPr>
        <w:t xml:space="preserve">cteristics of domestic violence and </w:t>
      </w:r>
      <w:r w:rsidR="007462CF" w:rsidRPr="007462CF">
        <w:rPr>
          <w:lang w:eastAsia="en-AU"/>
        </w:rPr>
        <w:t xml:space="preserve">sexual assault perpetrators. </w:t>
      </w:r>
    </w:p>
    <w:p w:rsidR="00D50764" w:rsidRPr="007462CF" w:rsidRDefault="00D50764" w:rsidP="007462CF">
      <w:pPr>
        <w:pStyle w:val="Heading2"/>
        <w:rPr>
          <w:lang w:eastAsia="en-AU"/>
        </w:rPr>
      </w:pPr>
      <w:bookmarkStart w:id="46" w:name="_Toc296615385"/>
      <w:bookmarkStart w:id="47" w:name="_Toc302396921"/>
      <w:r w:rsidRPr="007462CF">
        <w:rPr>
          <w:lang w:eastAsia="en-AU"/>
        </w:rPr>
        <w:t>Domestic violence</w:t>
      </w:r>
      <w:bookmarkEnd w:id="46"/>
      <w:bookmarkEnd w:id="47"/>
    </w:p>
    <w:p w:rsidR="00D50764" w:rsidRPr="002161FF" w:rsidRDefault="00D50764" w:rsidP="00F0042A">
      <w:pPr>
        <w:pStyle w:val="Heading3"/>
        <w:rPr>
          <w:lang w:eastAsia="en-AU"/>
        </w:rPr>
      </w:pPr>
      <w:bookmarkStart w:id="48" w:name="_Toc302396922"/>
      <w:r w:rsidRPr="002161FF">
        <w:rPr>
          <w:lang w:eastAsia="en-AU"/>
        </w:rPr>
        <w:t>Personal safety data</w:t>
      </w:r>
      <w:bookmarkEnd w:id="48"/>
    </w:p>
    <w:p w:rsidR="00021C2C" w:rsidRDefault="00151787" w:rsidP="009B6635">
      <w:pPr>
        <w:rPr>
          <w:lang w:eastAsia="en-AU"/>
        </w:rPr>
      </w:pPr>
      <w:r>
        <w:rPr>
          <w:lang w:eastAsia="en-AU"/>
        </w:rPr>
        <w:t>In</w:t>
      </w:r>
      <w:r w:rsidR="00D50764" w:rsidRPr="002161FF">
        <w:rPr>
          <w:lang w:eastAsia="en-AU"/>
        </w:rPr>
        <w:t xml:space="preserve"> Australia, </w:t>
      </w:r>
      <w:r>
        <w:rPr>
          <w:lang w:eastAsia="en-AU"/>
        </w:rPr>
        <w:t xml:space="preserve">apart from official crime statistics, </w:t>
      </w:r>
      <w:r w:rsidR="00D50764" w:rsidRPr="002161FF">
        <w:rPr>
          <w:lang w:eastAsia="en-AU"/>
        </w:rPr>
        <w:t xml:space="preserve">the primary sources of information </w:t>
      </w:r>
      <w:r>
        <w:rPr>
          <w:lang w:eastAsia="en-AU"/>
        </w:rPr>
        <w:t>on</w:t>
      </w:r>
      <w:r w:rsidR="00D50764" w:rsidRPr="002161FF">
        <w:rPr>
          <w:lang w:eastAsia="en-AU"/>
        </w:rPr>
        <w:t xml:space="preserve"> the prevalence of </w:t>
      </w:r>
      <w:r>
        <w:rPr>
          <w:lang w:eastAsia="en-AU"/>
        </w:rPr>
        <w:t xml:space="preserve">domestic violence </w:t>
      </w:r>
      <w:r w:rsidR="00D50764" w:rsidRPr="002161FF">
        <w:rPr>
          <w:lang w:eastAsia="en-AU"/>
        </w:rPr>
        <w:t xml:space="preserve">are </w:t>
      </w:r>
      <w:r w:rsidR="00021C2C">
        <w:rPr>
          <w:lang w:eastAsia="en-AU"/>
        </w:rPr>
        <w:t xml:space="preserve">personal safety and </w:t>
      </w:r>
      <w:r w:rsidR="00D50764" w:rsidRPr="002161FF">
        <w:rPr>
          <w:lang w:eastAsia="en-AU"/>
        </w:rPr>
        <w:t>victim surveys</w:t>
      </w:r>
      <w:r w:rsidR="00DE68DA">
        <w:rPr>
          <w:lang w:eastAsia="en-AU"/>
        </w:rPr>
        <w:t>.</w:t>
      </w:r>
      <w:r w:rsidR="00021C2C">
        <w:rPr>
          <w:lang w:eastAsia="en-AU"/>
        </w:rPr>
        <w:t xml:space="preserve"> </w:t>
      </w:r>
    </w:p>
    <w:p w:rsidR="00DE68DA" w:rsidRDefault="006F73FB" w:rsidP="009B6635">
      <w:pPr>
        <w:rPr>
          <w:lang w:eastAsia="en-AU"/>
        </w:rPr>
      </w:pPr>
      <w:r>
        <w:rPr>
          <w:lang w:eastAsia="en-AU"/>
        </w:rPr>
        <w:t>The most recent Personal Safety S</w:t>
      </w:r>
      <w:r w:rsidR="00021C2C">
        <w:rPr>
          <w:lang w:eastAsia="en-AU"/>
        </w:rPr>
        <w:t>urvey (ABS, 2006</w:t>
      </w:r>
      <w:r w:rsidR="00DA0373">
        <w:rPr>
          <w:lang w:eastAsia="en-AU"/>
        </w:rPr>
        <w:t>a</w:t>
      </w:r>
      <w:r>
        <w:rPr>
          <w:lang w:eastAsia="en-AU"/>
        </w:rPr>
        <w:t>)</w:t>
      </w:r>
      <w:r w:rsidR="00021C2C">
        <w:rPr>
          <w:lang w:eastAsia="en-AU"/>
        </w:rPr>
        <w:t xml:space="preserve"> estimates that for </w:t>
      </w:r>
      <w:r w:rsidR="00766E89">
        <w:rPr>
          <w:lang w:eastAsia="en-AU"/>
        </w:rPr>
        <w:t>one-</w:t>
      </w:r>
      <w:r w:rsidR="00021C2C">
        <w:rPr>
          <w:lang w:eastAsia="en-AU"/>
        </w:rPr>
        <w:t>third of women, physical violence has been an experience within their lifetime. The</w:t>
      </w:r>
      <w:r w:rsidR="00A65E1E">
        <w:rPr>
          <w:lang w:eastAsia="en-AU"/>
        </w:rPr>
        <w:t xml:space="preserve"> International </w:t>
      </w:r>
      <w:r w:rsidR="00614536">
        <w:rPr>
          <w:lang w:eastAsia="en-AU"/>
        </w:rPr>
        <w:t>V</w:t>
      </w:r>
      <w:r w:rsidR="00A65E1E">
        <w:rPr>
          <w:lang w:eastAsia="en-AU"/>
        </w:rPr>
        <w:t>iolence Against Women Survey</w:t>
      </w:r>
      <w:r w:rsidR="00021C2C">
        <w:rPr>
          <w:lang w:eastAsia="en-AU"/>
        </w:rPr>
        <w:t xml:space="preserve"> </w:t>
      </w:r>
      <w:r w:rsidR="00A65E1E">
        <w:rPr>
          <w:lang w:eastAsia="en-AU"/>
        </w:rPr>
        <w:t>(</w:t>
      </w:r>
      <w:r w:rsidR="00021C2C">
        <w:rPr>
          <w:lang w:eastAsia="en-AU"/>
        </w:rPr>
        <w:t>IVAWS</w:t>
      </w:r>
      <w:r w:rsidR="00A65E1E">
        <w:rPr>
          <w:lang w:eastAsia="en-AU"/>
        </w:rPr>
        <w:t>)</w:t>
      </w:r>
      <w:r w:rsidR="00021C2C">
        <w:rPr>
          <w:lang w:eastAsia="en-AU"/>
        </w:rPr>
        <w:t xml:space="preserve"> (</w:t>
      </w:r>
      <w:proofErr w:type="spellStart"/>
      <w:r w:rsidR="00021C2C">
        <w:rPr>
          <w:lang w:eastAsia="en-AU"/>
        </w:rPr>
        <w:t>Mouzos</w:t>
      </w:r>
      <w:proofErr w:type="spellEnd"/>
      <w:r w:rsidR="00021C2C">
        <w:rPr>
          <w:lang w:eastAsia="en-AU"/>
        </w:rPr>
        <w:t xml:space="preserve"> </w:t>
      </w:r>
      <w:r w:rsidR="00DB59CF">
        <w:rPr>
          <w:lang w:eastAsia="en-AU"/>
        </w:rPr>
        <w:t>&amp;</w:t>
      </w:r>
      <w:r w:rsidR="00021C2C">
        <w:rPr>
          <w:lang w:eastAsia="en-AU"/>
        </w:rPr>
        <w:t xml:space="preserve"> </w:t>
      </w:r>
      <w:proofErr w:type="spellStart"/>
      <w:r w:rsidR="00021C2C">
        <w:rPr>
          <w:lang w:eastAsia="en-AU"/>
        </w:rPr>
        <w:t>Makkai</w:t>
      </w:r>
      <w:proofErr w:type="spellEnd"/>
      <w:r w:rsidR="00021C2C">
        <w:rPr>
          <w:lang w:eastAsia="en-AU"/>
        </w:rPr>
        <w:t>, 2004) found that almost 57% of women surveyed reported experiencing at least one incident of physical or se</w:t>
      </w:r>
      <w:r w:rsidR="00B15204">
        <w:rPr>
          <w:lang w:eastAsia="en-AU"/>
        </w:rPr>
        <w:t>xual violence in their lifetime,</w:t>
      </w:r>
      <w:r w:rsidR="00021C2C">
        <w:rPr>
          <w:lang w:eastAsia="en-AU"/>
        </w:rPr>
        <w:t xml:space="preserve"> 48% of </w:t>
      </w:r>
      <w:r w:rsidR="00B15204">
        <w:rPr>
          <w:lang w:eastAsia="en-AU"/>
        </w:rPr>
        <w:t>whom</w:t>
      </w:r>
      <w:r w:rsidR="00021C2C">
        <w:rPr>
          <w:lang w:eastAsia="en-AU"/>
        </w:rPr>
        <w:t xml:space="preserve"> experienced physical violence. </w:t>
      </w:r>
    </w:p>
    <w:p w:rsidR="00021C2C" w:rsidRDefault="00021C2C" w:rsidP="009B6635">
      <w:pPr>
        <w:rPr>
          <w:lang w:eastAsia="en-AU"/>
        </w:rPr>
      </w:pPr>
      <w:r>
        <w:rPr>
          <w:lang w:eastAsia="en-AU"/>
        </w:rPr>
        <w:t xml:space="preserve">In the 12 months prior to the </w:t>
      </w:r>
      <w:r w:rsidRPr="00021C2C">
        <w:rPr>
          <w:lang w:eastAsia="en-AU"/>
        </w:rPr>
        <w:t>Personal Safety Survey (2005)</w:t>
      </w:r>
      <w:r>
        <w:rPr>
          <w:lang w:eastAsia="en-AU"/>
        </w:rPr>
        <w:t xml:space="preserve"> (ABS, 2005), 363,000 women were physically assaulted (4.6% of survey participants). The ABS (2005) reported 2.1% (160,100 persons) of women had experienced violence </w:t>
      </w:r>
      <w:r w:rsidR="005D763C">
        <w:rPr>
          <w:lang w:eastAsia="en-AU"/>
        </w:rPr>
        <w:t>from</w:t>
      </w:r>
      <w:r>
        <w:rPr>
          <w:lang w:eastAsia="en-AU"/>
        </w:rPr>
        <w:t xml:space="preserve"> a current domestic partner, and 15% (1,135,500) reported violence </w:t>
      </w:r>
      <w:r w:rsidR="005D763C">
        <w:rPr>
          <w:lang w:eastAsia="en-AU"/>
        </w:rPr>
        <w:t>from</w:t>
      </w:r>
      <w:r>
        <w:rPr>
          <w:lang w:eastAsia="en-AU"/>
        </w:rPr>
        <w:t xml:space="preserve"> a previous partner. </w:t>
      </w:r>
    </w:p>
    <w:p w:rsidR="00021C2C" w:rsidRDefault="00021C2C" w:rsidP="009B6635">
      <w:pPr>
        <w:rPr>
          <w:lang w:eastAsia="en-AU"/>
        </w:rPr>
      </w:pPr>
      <w:r>
        <w:rPr>
          <w:lang w:eastAsia="en-AU"/>
        </w:rPr>
        <w:t>Of all reported instances of physical violence against women, approximately 31% were committed by a previous or current partner (ABS, 2006</w:t>
      </w:r>
      <w:r w:rsidR="00444401">
        <w:rPr>
          <w:lang w:eastAsia="en-AU"/>
        </w:rPr>
        <w:t>a</w:t>
      </w:r>
      <w:r>
        <w:rPr>
          <w:lang w:eastAsia="en-AU"/>
        </w:rPr>
        <w:t>;</w:t>
      </w:r>
      <w:r w:rsidRPr="00B37F44">
        <w:rPr>
          <w:lang w:eastAsia="en-AU"/>
        </w:rPr>
        <w:t xml:space="preserve"> </w:t>
      </w:r>
      <w:proofErr w:type="spellStart"/>
      <w:r>
        <w:rPr>
          <w:lang w:eastAsia="en-AU"/>
        </w:rPr>
        <w:t>Mouzos</w:t>
      </w:r>
      <w:proofErr w:type="spellEnd"/>
      <w:r>
        <w:rPr>
          <w:lang w:eastAsia="en-AU"/>
        </w:rPr>
        <w:t xml:space="preserve"> </w:t>
      </w:r>
      <w:r w:rsidR="007D37FD">
        <w:rPr>
          <w:lang w:eastAsia="en-AU"/>
        </w:rPr>
        <w:t>&amp;</w:t>
      </w:r>
      <w:r w:rsidR="00444401">
        <w:rPr>
          <w:lang w:eastAsia="en-AU"/>
        </w:rPr>
        <w:t xml:space="preserve"> </w:t>
      </w:r>
      <w:proofErr w:type="spellStart"/>
      <w:r w:rsidR="00444401">
        <w:rPr>
          <w:lang w:eastAsia="en-AU"/>
        </w:rPr>
        <w:t>Makkai</w:t>
      </w:r>
      <w:proofErr w:type="spellEnd"/>
      <w:r w:rsidR="00444401">
        <w:rPr>
          <w:lang w:eastAsia="en-AU"/>
        </w:rPr>
        <w:t xml:space="preserve">, 2004, p. </w:t>
      </w:r>
      <w:r>
        <w:rPr>
          <w:lang w:eastAsia="en-AU"/>
        </w:rPr>
        <w:t xml:space="preserve">44). According to the IVAWS </w:t>
      </w:r>
      <w:r>
        <w:rPr>
          <w:lang w:eastAsia="en-AU"/>
        </w:rPr>
        <w:lastRenderedPageBreak/>
        <w:t>(</w:t>
      </w:r>
      <w:proofErr w:type="spellStart"/>
      <w:r>
        <w:rPr>
          <w:lang w:eastAsia="en-AU"/>
        </w:rPr>
        <w:t>Mouzos</w:t>
      </w:r>
      <w:proofErr w:type="spellEnd"/>
      <w:r>
        <w:rPr>
          <w:lang w:eastAsia="en-AU"/>
        </w:rPr>
        <w:t xml:space="preserve"> </w:t>
      </w:r>
      <w:r w:rsidR="007D37FD">
        <w:rPr>
          <w:lang w:eastAsia="en-AU"/>
        </w:rPr>
        <w:t>&amp;</w:t>
      </w:r>
      <w:r>
        <w:rPr>
          <w:lang w:eastAsia="en-AU"/>
        </w:rPr>
        <w:t xml:space="preserve"> </w:t>
      </w:r>
      <w:proofErr w:type="spellStart"/>
      <w:r>
        <w:rPr>
          <w:lang w:eastAsia="en-AU"/>
        </w:rPr>
        <w:t>Makkai</w:t>
      </w:r>
      <w:proofErr w:type="spellEnd"/>
      <w:r w:rsidR="00A65E1E">
        <w:rPr>
          <w:lang w:eastAsia="en-AU"/>
        </w:rPr>
        <w:t>,</w:t>
      </w:r>
      <w:r>
        <w:rPr>
          <w:lang w:eastAsia="en-AU"/>
        </w:rPr>
        <w:t>, 2004</w:t>
      </w:r>
      <w:r w:rsidR="00A65E1E">
        <w:rPr>
          <w:lang w:eastAsia="en-AU"/>
        </w:rPr>
        <w:t>, p.</w:t>
      </w:r>
      <w:r>
        <w:rPr>
          <w:lang w:eastAsia="en-AU"/>
        </w:rPr>
        <w:t>44), 34% of women who have ever been in a relationship</w:t>
      </w:r>
      <w:r w:rsidR="005D763C">
        <w:rPr>
          <w:lang w:eastAsia="en-AU"/>
        </w:rPr>
        <w:t xml:space="preserve"> reported at least one incidence </w:t>
      </w:r>
      <w:r>
        <w:rPr>
          <w:lang w:eastAsia="en-AU"/>
        </w:rPr>
        <w:t>of violence during the course of their relationship.</w:t>
      </w:r>
    </w:p>
    <w:p w:rsidR="00021C2C" w:rsidRPr="00021C2C" w:rsidRDefault="00021C2C" w:rsidP="009B6635">
      <w:pPr>
        <w:rPr>
          <w:lang w:eastAsia="en-AU"/>
        </w:rPr>
      </w:pPr>
      <w:r>
        <w:rPr>
          <w:lang w:eastAsia="en-AU"/>
        </w:rPr>
        <w:t xml:space="preserve">The </w:t>
      </w:r>
      <w:r w:rsidRPr="00021C2C">
        <w:rPr>
          <w:lang w:eastAsia="en-AU"/>
        </w:rPr>
        <w:t>Women’s Safety Survey (1996)</w:t>
      </w:r>
      <w:r w:rsidRPr="005D763C">
        <w:rPr>
          <w:vertAlign w:val="superscript"/>
        </w:rPr>
        <w:footnoteReference w:id="3"/>
      </w:r>
      <w:r>
        <w:rPr>
          <w:lang w:eastAsia="en-AU"/>
        </w:rPr>
        <w:t xml:space="preserve"> (ABS, 1996) estimated that 20% of women who were physically assaulted by a </w:t>
      </w:r>
      <w:r w:rsidR="00444401">
        <w:rPr>
          <w:lang w:eastAsia="en-AU"/>
        </w:rPr>
        <w:t>man sought professional help. D</w:t>
      </w:r>
      <w:r>
        <w:rPr>
          <w:lang w:eastAsia="en-AU"/>
        </w:rPr>
        <w:t>octors and counse</w:t>
      </w:r>
      <w:r w:rsidR="00444401">
        <w:rPr>
          <w:lang w:eastAsia="en-AU"/>
        </w:rPr>
        <w:t>llors (9% and 13% respectively)</w:t>
      </w:r>
      <w:r>
        <w:rPr>
          <w:lang w:eastAsia="en-AU"/>
        </w:rPr>
        <w:t xml:space="preserve"> were most </w:t>
      </w:r>
      <w:r w:rsidR="00444401">
        <w:rPr>
          <w:lang w:eastAsia="en-AU"/>
        </w:rPr>
        <w:t xml:space="preserve">commonly sought by women </w:t>
      </w:r>
      <w:r w:rsidR="005D763C">
        <w:rPr>
          <w:lang w:eastAsia="en-AU"/>
        </w:rPr>
        <w:t>for</w:t>
      </w:r>
      <w:r w:rsidR="00444401">
        <w:rPr>
          <w:lang w:eastAsia="en-AU"/>
        </w:rPr>
        <w:t xml:space="preserve"> professional assistance</w:t>
      </w:r>
      <w:r>
        <w:rPr>
          <w:lang w:eastAsia="en-AU"/>
        </w:rPr>
        <w:t xml:space="preserve">. Similar data </w:t>
      </w:r>
      <w:r w:rsidR="005D763C">
        <w:rPr>
          <w:lang w:eastAsia="en-AU"/>
        </w:rPr>
        <w:t>are</w:t>
      </w:r>
      <w:r>
        <w:rPr>
          <w:lang w:eastAsia="en-AU"/>
        </w:rPr>
        <w:t xml:space="preserve"> not available for perpetrato</w:t>
      </w:r>
      <w:r w:rsidR="005D763C">
        <w:rPr>
          <w:lang w:eastAsia="en-AU"/>
        </w:rPr>
        <w:t xml:space="preserve">rs – </w:t>
      </w:r>
      <w:r w:rsidR="00DE68DA">
        <w:rPr>
          <w:lang w:eastAsia="en-AU"/>
        </w:rPr>
        <w:t xml:space="preserve">there is no equivalent national study regarding </w:t>
      </w:r>
      <w:r>
        <w:rPr>
          <w:lang w:eastAsia="en-AU"/>
        </w:rPr>
        <w:t>what</w:t>
      </w:r>
      <w:r w:rsidR="00444401" w:rsidRPr="00444401">
        <w:rPr>
          <w:lang w:eastAsia="en-AU"/>
        </w:rPr>
        <w:t xml:space="preserve"> </w:t>
      </w:r>
      <w:r w:rsidR="00444401">
        <w:rPr>
          <w:lang w:eastAsia="en-AU"/>
        </w:rPr>
        <w:t>help, if any,</w:t>
      </w:r>
      <w:r>
        <w:rPr>
          <w:lang w:eastAsia="en-AU"/>
        </w:rPr>
        <w:t xml:space="preserve"> treatment or support </w:t>
      </w:r>
      <w:r w:rsidR="00444401">
        <w:rPr>
          <w:lang w:eastAsia="en-AU"/>
        </w:rPr>
        <w:t xml:space="preserve">(non-convicted) </w:t>
      </w:r>
      <w:r>
        <w:rPr>
          <w:lang w:eastAsia="en-AU"/>
        </w:rPr>
        <w:t>perpetrators seek in relation to their offending behaviour.</w:t>
      </w:r>
    </w:p>
    <w:p w:rsidR="00021C2C" w:rsidRDefault="00021C2C" w:rsidP="00021C2C">
      <w:pPr>
        <w:pStyle w:val="Heading3"/>
        <w:rPr>
          <w:lang w:eastAsia="en-AU"/>
        </w:rPr>
      </w:pPr>
      <w:bookmarkStart w:id="49" w:name="_Toc302396923"/>
      <w:r>
        <w:rPr>
          <w:lang w:eastAsia="en-AU"/>
        </w:rPr>
        <w:t>Criminal justice statistics</w:t>
      </w:r>
      <w:bookmarkEnd w:id="49"/>
    </w:p>
    <w:p w:rsidR="00021C2C" w:rsidRDefault="00B15204" w:rsidP="009B6635">
      <w:pPr>
        <w:rPr>
          <w:highlight w:val="yellow"/>
          <w:lang w:eastAsia="en-AU"/>
        </w:rPr>
      </w:pPr>
      <w:r w:rsidRPr="00B15204">
        <w:rPr>
          <w:lang w:eastAsia="en-AU"/>
        </w:rPr>
        <w:t>T</w:t>
      </w:r>
      <w:r w:rsidR="00021C2C" w:rsidRPr="00B15204">
        <w:rPr>
          <w:lang w:eastAsia="en-AU"/>
        </w:rPr>
        <w:t xml:space="preserve">here are very few </w:t>
      </w:r>
      <w:r w:rsidR="00766E89">
        <w:rPr>
          <w:lang w:eastAsia="en-AU"/>
        </w:rPr>
        <w:t xml:space="preserve">sources of </w:t>
      </w:r>
      <w:r w:rsidR="00021C2C" w:rsidRPr="00B15204">
        <w:rPr>
          <w:lang w:eastAsia="en-AU"/>
        </w:rPr>
        <w:t xml:space="preserve">criminal justice statistics available from which to approximate the incidence and prevalence of domestic </w:t>
      </w:r>
      <w:r w:rsidR="00021C2C" w:rsidRPr="006F73FB">
        <w:rPr>
          <w:lang w:eastAsia="en-AU"/>
        </w:rPr>
        <w:t xml:space="preserve">violence. </w:t>
      </w:r>
      <w:r w:rsidR="00DA0373" w:rsidRPr="006F73FB">
        <w:rPr>
          <w:lang w:eastAsia="en-AU"/>
        </w:rPr>
        <w:t>National recorded c</w:t>
      </w:r>
      <w:r w:rsidR="00021C2C" w:rsidRPr="006F73FB">
        <w:rPr>
          <w:lang w:eastAsia="en-AU"/>
        </w:rPr>
        <w:t>rime statistics</w:t>
      </w:r>
      <w:r w:rsidR="00DA0373" w:rsidRPr="006F73FB">
        <w:rPr>
          <w:lang w:eastAsia="en-AU"/>
        </w:rPr>
        <w:t xml:space="preserve"> for victims of assaults are not available owing to </w:t>
      </w:r>
      <w:r w:rsidR="006F73FB">
        <w:rPr>
          <w:lang w:eastAsia="en-AU"/>
        </w:rPr>
        <w:t>the</w:t>
      </w:r>
      <w:r w:rsidR="00DA0373" w:rsidRPr="006F73FB">
        <w:rPr>
          <w:lang w:eastAsia="en-AU"/>
        </w:rPr>
        <w:t xml:space="preserve"> lack of comparability in data collected across States and Territories (ABS</w:t>
      </w:r>
      <w:r w:rsidR="0035623E" w:rsidRPr="006F73FB">
        <w:rPr>
          <w:lang w:eastAsia="en-AU"/>
        </w:rPr>
        <w:t>,</w:t>
      </w:r>
      <w:r w:rsidR="00DA0373" w:rsidRPr="006F73FB">
        <w:rPr>
          <w:lang w:eastAsia="en-AU"/>
        </w:rPr>
        <w:t xml:space="preserve"> 2011). </w:t>
      </w:r>
      <w:r w:rsidR="00550B29" w:rsidRPr="006F73FB">
        <w:rPr>
          <w:lang w:eastAsia="en-AU"/>
        </w:rPr>
        <w:t xml:space="preserve">The ABS </w:t>
      </w:r>
      <w:r w:rsidR="006F73FB" w:rsidRPr="006F73FB">
        <w:rPr>
          <w:lang w:eastAsia="en-AU"/>
        </w:rPr>
        <w:t xml:space="preserve">(2011) </w:t>
      </w:r>
      <w:r w:rsidR="00550B29" w:rsidRPr="006F73FB">
        <w:rPr>
          <w:lang w:eastAsia="en-AU"/>
        </w:rPr>
        <w:t>recommends using the Personal or Women’s Safety Survey for national estimates and cross-jurisdictional comparison</w:t>
      </w:r>
      <w:r w:rsidR="006F73FB">
        <w:rPr>
          <w:lang w:eastAsia="en-AU"/>
        </w:rPr>
        <w:t>s</w:t>
      </w:r>
      <w:r w:rsidR="00550B29" w:rsidRPr="006F73FB">
        <w:rPr>
          <w:lang w:eastAsia="en-AU"/>
        </w:rPr>
        <w:t>.</w:t>
      </w:r>
    </w:p>
    <w:p w:rsidR="00021C2C" w:rsidRDefault="00021C2C" w:rsidP="00021C2C">
      <w:pPr>
        <w:pStyle w:val="Heading2"/>
        <w:spacing w:before="360"/>
        <w:rPr>
          <w:lang w:eastAsia="en-AU"/>
        </w:rPr>
      </w:pPr>
      <w:bookmarkStart w:id="50" w:name="_Toc302396924"/>
      <w:bookmarkStart w:id="51" w:name="_Toc296615386"/>
      <w:r>
        <w:rPr>
          <w:lang w:eastAsia="en-AU"/>
        </w:rPr>
        <w:t>Sexual Assault</w:t>
      </w:r>
      <w:bookmarkEnd w:id="50"/>
    </w:p>
    <w:p w:rsidR="00DF05C3" w:rsidRPr="009B6635" w:rsidRDefault="00DF05C3" w:rsidP="009B6635">
      <w:pPr>
        <w:rPr>
          <w:lang w:eastAsia="en-AU"/>
        </w:rPr>
      </w:pPr>
      <w:r>
        <w:rPr>
          <w:lang w:eastAsia="en-AU"/>
        </w:rPr>
        <w:t xml:space="preserve">Sexual assault is a crime disproportionately experience by females (84%) </w:t>
      </w:r>
      <w:r w:rsidR="00766E89">
        <w:rPr>
          <w:lang w:eastAsia="en-AU"/>
        </w:rPr>
        <w:t xml:space="preserve">versus </w:t>
      </w:r>
      <w:r>
        <w:rPr>
          <w:lang w:eastAsia="en-AU"/>
        </w:rPr>
        <w:t>male victims (15%) (ABS, 2006, 2010).</w:t>
      </w:r>
    </w:p>
    <w:p w:rsidR="00021C2C" w:rsidRDefault="00021C2C" w:rsidP="00021C2C">
      <w:pPr>
        <w:pStyle w:val="Heading3"/>
        <w:rPr>
          <w:lang w:eastAsia="en-AU"/>
        </w:rPr>
      </w:pPr>
      <w:bookmarkStart w:id="52" w:name="_Toc302396925"/>
      <w:r>
        <w:rPr>
          <w:lang w:eastAsia="en-AU"/>
        </w:rPr>
        <w:t>Personal safety data</w:t>
      </w:r>
      <w:bookmarkEnd w:id="52"/>
    </w:p>
    <w:p w:rsidR="00021C2C" w:rsidRPr="00021C2C" w:rsidRDefault="00021C2C" w:rsidP="009B6635">
      <w:pPr>
        <w:rPr>
          <w:lang w:eastAsia="en-AU"/>
        </w:rPr>
      </w:pPr>
      <w:r>
        <w:rPr>
          <w:lang w:eastAsia="en-AU"/>
        </w:rPr>
        <w:t>According to the</w:t>
      </w:r>
      <w:r w:rsidRPr="00021C2C">
        <w:rPr>
          <w:lang w:eastAsia="en-AU"/>
        </w:rPr>
        <w:t xml:space="preserve"> </w:t>
      </w:r>
      <w:r w:rsidR="00400AE9">
        <w:rPr>
          <w:lang w:eastAsia="en-AU"/>
        </w:rPr>
        <w:t>Personal Safety Survey</w:t>
      </w:r>
      <w:r>
        <w:rPr>
          <w:lang w:eastAsia="en-AU"/>
        </w:rPr>
        <w:t xml:space="preserve"> (2005) (ABS, 2006</w:t>
      </w:r>
      <w:r w:rsidR="00444401">
        <w:rPr>
          <w:lang w:eastAsia="en-AU"/>
        </w:rPr>
        <w:t>d</w:t>
      </w:r>
      <w:r w:rsidR="005D763C">
        <w:rPr>
          <w:lang w:eastAsia="en-AU"/>
        </w:rPr>
        <w:t xml:space="preserve">), </w:t>
      </w:r>
      <w:r>
        <w:rPr>
          <w:lang w:eastAsia="en-AU"/>
        </w:rPr>
        <w:t>1.6% of</w:t>
      </w:r>
      <w:r w:rsidR="005D763C">
        <w:rPr>
          <w:lang w:eastAsia="en-AU"/>
        </w:rPr>
        <w:t xml:space="preserve"> women had experienced sexual </w:t>
      </w:r>
      <w:r>
        <w:rPr>
          <w:lang w:eastAsia="en-AU"/>
        </w:rPr>
        <w:t xml:space="preserve">violence in the last 12 months (1.3% sexual assault and 0.5% sexual threats). </w:t>
      </w:r>
      <w:r w:rsidRPr="00021C2C">
        <w:rPr>
          <w:lang w:eastAsia="en-AU"/>
        </w:rPr>
        <w:t>Of the women who experienced sexual violence, 81% (</w:t>
      </w:r>
      <w:r w:rsidR="005D763C">
        <w:rPr>
          <w:lang w:eastAsia="en-AU"/>
        </w:rPr>
        <w:t>101,600) experienced an incidence</w:t>
      </w:r>
      <w:r w:rsidRPr="00021C2C">
        <w:rPr>
          <w:lang w:eastAsia="en-AU"/>
        </w:rPr>
        <w:t xml:space="preserve"> of sexual assault and 28% (34,900) experienced a threat of sexual assault. </w:t>
      </w:r>
      <w:r>
        <w:rPr>
          <w:lang w:eastAsia="en-AU"/>
        </w:rPr>
        <w:t xml:space="preserve">Since the age of 15 years, approximately </w:t>
      </w:r>
      <w:r w:rsidRPr="00021C2C">
        <w:rPr>
          <w:lang w:eastAsia="en-AU"/>
        </w:rPr>
        <w:t>17% (1,293,100) of women experienced sexual assault compared to 4.8% (362,400) of men.</w:t>
      </w:r>
    </w:p>
    <w:p w:rsidR="00021C2C" w:rsidRPr="00021C2C" w:rsidRDefault="00021C2C" w:rsidP="009B6635">
      <w:pPr>
        <w:rPr>
          <w:lang w:eastAsia="en-AU"/>
        </w:rPr>
      </w:pPr>
      <w:r w:rsidRPr="00021C2C">
        <w:rPr>
          <w:lang w:eastAsia="en-AU"/>
        </w:rPr>
        <w:t xml:space="preserve">The highest percentage of </w:t>
      </w:r>
      <w:r w:rsidR="005D763C">
        <w:rPr>
          <w:lang w:eastAsia="en-AU"/>
        </w:rPr>
        <w:t>sexual assaults</w:t>
      </w:r>
      <w:r w:rsidRPr="00021C2C">
        <w:rPr>
          <w:lang w:eastAsia="en-AU"/>
        </w:rPr>
        <w:t xml:space="preserve"> were recorded for women aged 25 to 34 years (29.2%), followed by women aged 18 to 24 (28.2%), and 35 to 44 years (25.4%). Women aged 45 years and over were reported to be victims of </w:t>
      </w:r>
      <w:r w:rsidR="00AF741A">
        <w:rPr>
          <w:lang w:eastAsia="en-AU"/>
        </w:rPr>
        <w:t>sexual assault</w:t>
      </w:r>
      <w:r w:rsidR="00AF741A" w:rsidRPr="00021C2C">
        <w:rPr>
          <w:lang w:eastAsia="en-AU"/>
        </w:rPr>
        <w:t xml:space="preserve"> </w:t>
      </w:r>
      <w:r w:rsidRPr="00021C2C">
        <w:rPr>
          <w:lang w:eastAsia="en-AU"/>
        </w:rPr>
        <w:t>at a rate of ap</w:t>
      </w:r>
      <w:r>
        <w:rPr>
          <w:lang w:eastAsia="en-AU"/>
        </w:rPr>
        <w:t>proximately one in six (17.2%).</w:t>
      </w:r>
    </w:p>
    <w:p w:rsidR="00021C2C" w:rsidRDefault="005D763C" w:rsidP="009B6635">
      <w:pPr>
        <w:rPr>
          <w:lang w:eastAsia="en-AU"/>
        </w:rPr>
      </w:pPr>
      <w:r>
        <w:rPr>
          <w:lang w:eastAsia="en-AU"/>
        </w:rPr>
        <w:t xml:space="preserve">The decision by </w:t>
      </w:r>
      <w:r w:rsidR="00021C2C">
        <w:rPr>
          <w:lang w:eastAsia="en-AU"/>
        </w:rPr>
        <w:t>female victims of se</w:t>
      </w:r>
      <w:r w:rsidR="006A5130">
        <w:rPr>
          <w:lang w:eastAsia="en-AU"/>
        </w:rPr>
        <w:t>xual assault to report cases</w:t>
      </w:r>
      <w:r w:rsidR="00021C2C">
        <w:rPr>
          <w:lang w:eastAsia="en-AU"/>
        </w:rPr>
        <w:t xml:space="preserve"> to police appear to be informed by their relationship to the offender (ABS, 2006</w:t>
      </w:r>
      <w:r w:rsidR="00444401">
        <w:rPr>
          <w:lang w:eastAsia="en-AU"/>
        </w:rPr>
        <w:t>d</w:t>
      </w:r>
      <w:r w:rsidR="00021C2C">
        <w:rPr>
          <w:lang w:eastAsia="en-AU"/>
        </w:rPr>
        <w:t xml:space="preserve">). The </w:t>
      </w:r>
      <w:r w:rsidR="00400AE9">
        <w:rPr>
          <w:lang w:eastAsia="en-AU"/>
        </w:rPr>
        <w:t>Personal Safety Survey</w:t>
      </w:r>
      <w:r w:rsidR="00021C2C">
        <w:rPr>
          <w:lang w:eastAsia="en-AU"/>
        </w:rPr>
        <w:t xml:space="preserve"> reported that </w:t>
      </w:r>
      <w:r w:rsidR="00021C2C" w:rsidRPr="00826CB2">
        <w:rPr>
          <w:lang w:eastAsia="en-AU"/>
        </w:rPr>
        <w:t>46</w:t>
      </w:r>
      <w:r w:rsidR="006A5130">
        <w:rPr>
          <w:lang w:eastAsia="en-AU"/>
        </w:rPr>
        <w:t xml:space="preserve">.3% of women who were sexually </w:t>
      </w:r>
      <w:r w:rsidR="00021C2C">
        <w:rPr>
          <w:lang w:eastAsia="en-AU"/>
        </w:rPr>
        <w:t>assault</w:t>
      </w:r>
      <w:r w:rsidR="006A5130">
        <w:rPr>
          <w:lang w:eastAsia="en-AU"/>
        </w:rPr>
        <w:t>ed</w:t>
      </w:r>
      <w:r w:rsidR="00021C2C">
        <w:rPr>
          <w:lang w:eastAsia="en-AU"/>
        </w:rPr>
        <w:t xml:space="preserve"> by a stranger reported the incident to police. This is </w:t>
      </w:r>
      <w:r w:rsidR="00AF741A">
        <w:rPr>
          <w:lang w:eastAsia="en-AU"/>
        </w:rPr>
        <w:t xml:space="preserve">in </w:t>
      </w:r>
      <w:r w:rsidR="00021C2C">
        <w:rPr>
          <w:lang w:eastAsia="en-AU"/>
        </w:rPr>
        <w:t>stark contrast to levels of reporting where the perpetrator was a boyfriend or date (22.1%), current partner (18.2%), previous partner (35.7%), or other known male (25.5%) (ABS, 2006</w:t>
      </w:r>
      <w:r w:rsidR="00444401">
        <w:rPr>
          <w:lang w:eastAsia="en-AU"/>
        </w:rPr>
        <w:t>d</w:t>
      </w:r>
      <w:r w:rsidR="00021C2C">
        <w:rPr>
          <w:lang w:eastAsia="en-AU"/>
        </w:rPr>
        <w:t xml:space="preserve">). </w:t>
      </w:r>
    </w:p>
    <w:p w:rsidR="00021C2C" w:rsidRDefault="00021C2C" w:rsidP="00021C2C">
      <w:pPr>
        <w:pStyle w:val="Heading3"/>
        <w:rPr>
          <w:lang w:eastAsia="en-AU"/>
        </w:rPr>
      </w:pPr>
      <w:bookmarkStart w:id="53" w:name="_Toc302396926"/>
      <w:r>
        <w:rPr>
          <w:lang w:eastAsia="en-AU"/>
        </w:rPr>
        <w:t>Criminal justice statistics</w:t>
      </w:r>
      <w:bookmarkEnd w:id="53"/>
    </w:p>
    <w:p w:rsidR="00021C2C" w:rsidRPr="00021C2C" w:rsidRDefault="00021C2C" w:rsidP="009B6635">
      <w:pPr>
        <w:rPr>
          <w:lang w:eastAsia="en-AU"/>
        </w:rPr>
      </w:pPr>
      <w:r>
        <w:rPr>
          <w:rFonts w:cs="Calibri"/>
          <w:color w:val="000000"/>
          <w:lang w:eastAsia="en-AU"/>
        </w:rPr>
        <w:t>In 2010, according to recorded crime statistics, the Australian victimisation rate for sexual assault was 79.</w:t>
      </w:r>
      <w:r w:rsidRPr="00021C2C">
        <w:rPr>
          <w:lang w:eastAsia="en-AU"/>
        </w:rPr>
        <w:t>5 victims</w:t>
      </w:r>
      <w:r w:rsidR="00DA0373">
        <w:rPr>
          <w:lang w:eastAsia="en-AU"/>
        </w:rPr>
        <w:t xml:space="preserve"> per 100,000 persons (ABS, 2011</w:t>
      </w:r>
      <w:r w:rsidRPr="00021C2C">
        <w:rPr>
          <w:lang w:eastAsia="en-AU"/>
        </w:rPr>
        <w:t>). The highest victimisation rates were recorded for sex</w:t>
      </w:r>
      <w:r w:rsidR="00400AE9">
        <w:rPr>
          <w:lang w:eastAsia="en-AU"/>
        </w:rPr>
        <w:t>ual assault for persons aged 10 to</w:t>
      </w:r>
      <w:r w:rsidRPr="00021C2C">
        <w:rPr>
          <w:lang w:eastAsia="en-AU"/>
        </w:rPr>
        <w:t>14 years (40%) when compared to all other offences</w:t>
      </w:r>
      <w:r w:rsidRPr="00826CB2">
        <w:rPr>
          <w:lang w:eastAsia="en-AU"/>
        </w:rPr>
        <w:t xml:space="preserve">: 579 female victims, per 100,000 (compared with 144 female victims per 100,000 for other offences). </w:t>
      </w:r>
      <w:r>
        <w:rPr>
          <w:lang w:eastAsia="en-AU"/>
        </w:rPr>
        <w:t>T</w:t>
      </w:r>
      <w:r w:rsidRPr="00826CB2">
        <w:rPr>
          <w:lang w:eastAsia="en-AU"/>
        </w:rPr>
        <w:t>hese rates were more than four times higher than the overall male and female victimisation rates (ABS, 2011).</w:t>
      </w:r>
      <w:r w:rsidRPr="00021C2C">
        <w:rPr>
          <w:lang w:eastAsia="en-AU"/>
        </w:rPr>
        <w:t xml:space="preserve">  </w:t>
      </w:r>
    </w:p>
    <w:p w:rsidR="00021C2C" w:rsidRPr="00021C2C" w:rsidRDefault="00021C2C" w:rsidP="009B6635">
      <w:pPr>
        <w:rPr>
          <w:lang w:eastAsia="en-AU"/>
        </w:rPr>
      </w:pPr>
      <w:r w:rsidRPr="00021C2C">
        <w:rPr>
          <w:lang w:eastAsia="en-AU"/>
        </w:rPr>
        <w:t xml:space="preserve">The age demographics for victims of sexual assault demonstrate the increased prevalence and incidence of sexual </w:t>
      </w:r>
      <w:r w:rsidR="006A5130">
        <w:rPr>
          <w:lang w:eastAsia="en-AU"/>
        </w:rPr>
        <w:t>assault against younger persons –</w:t>
      </w:r>
      <w:r w:rsidRPr="00021C2C">
        <w:rPr>
          <w:lang w:eastAsia="en-AU"/>
        </w:rPr>
        <w:t xml:space="preserve"> 40% of all sexual assault victims i</w:t>
      </w:r>
      <w:r w:rsidR="006A5130">
        <w:rPr>
          <w:lang w:eastAsia="en-AU"/>
        </w:rPr>
        <w:t>n 2009-2010 were aged between 0 and</w:t>
      </w:r>
      <w:r w:rsidRPr="00021C2C">
        <w:rPr>
          <w:lang w:eastAsia="en-AU"/>
        </w:rPr>
        <w:t xml:space="preserve">14 </w:t>
      </w:r>
      <w:r w:rsidR="006A5130">
        <w:rPr>
          <w:lang w:eastAsia="en-AU"/>
        </w:rPr>
        <w:t xml:space="preserve">years and 37% were aged between15 to </w:t>
      </w:r>
      <w:r w:rsidRPr="00021C2C">
        <w:rPr>
          <w:lang w:eastAsia="en-AU"/>
        </w:rPr>
        <w:t>24</w:t>
      </w:r>
      <w:r w:rsidR="006A5130">
        <w:rPr>
          <w:lang w:eastAsia="en-AU"/>
        </w:rPr>
        <w:t xml:space="preserve"> years</w:t>
      </w:r>
      <w:r w:rsidRPr="00021C2C">
        <w:rPr>
          <w:lang w:eastAsia="en-AU"/>
        </w:rPr>
        <w:t xml:space="preserve">. The prevalence figures </w:t>
      </w:r>
      <w:r w:rsidR="00DF05C3">
        <w:rPr>
          <w:lang w:eastAsia="en-AU"/>
        </w:rPr>
        <w:t>lower</w:t>
      </w:r>
      <w:r w:rsidRPr="00021C2C">
        <w:rPr>
          <w:lang w:eastAsia="en-AU"/>
        </w:rPr>
        <w:t xml:space="preserve"> </w:t>
      </w:r>
      <w:r w:rsidR="006A5130">
        <w:rPr>
          <w:lang w:eastAsia="en-AU"/>
        </w:rPr>
        <w:t>to</w:t>
      </w:r>
      <w:r w:rsidRPr="00021C2C">
        <w:rPr>
          <w:lang w:eastAsia="en-AU"/>
        </w:rPr>
        <w:t xml:space="preserve"> 11% for those aged </w:t>
      </w:r>
      <w:r w:rsidR="006A5130">
        <w:rPr>
          <w:lang w:eastAsia="en-AU"/>
        </w:rPr>
        <w:t xml:space="preserve">between 25 to </w:t>
      </w:r>
      <w:r w:rsidRPr="00021C2C">
        <w:rPr>
          <w:lang w:eastAsia="en-AU"/>
        </w:rPr>
        <w:t>34</w:t>
      </w:r>
      <w:r w:rsidR="006A5130">
        <w:rPr>
          <w:lang w:eastAsia="en-AU"/>
        </w:rPr>
        <w:t xml:space="preserve"> years</w:t>
      </w:r>
      <w:r w:rsidRPr="00021C2C">
        <w:rPr>
          <w:lang w:eastAsia="en-AU"/>
        </w:rPr>
        <w:t>.</w:t>
      </w:r>
    </w:p>
    <w:p w:rsidR="00021C2C" w:rsidRDefault="00021C2C" w:rsidP="009B6635">
      <w:pPr>
        <w:rPr>
          <w:lang w:eastAsia="en-AU"/>
        </w:rPr>
      </w:pPr>
      <w:r w:rsidRPr="00826CB2">
        <w:rPr>
          <w:lang w:eastAsia="en-AU"/>
        </w:rPr>
        <w:t xml:space="preserve">Across all </w:t>
      </w:r>
      <w:r w:rsidR="00400AE9">
        <w:rPr>
          <w:lang w:eastAsia="en-AU"/>
        </w:rPr>
        <w:t>S</w:t>
      </w:r>
      <w:r w:rsidRPr="00826CB2">
        <w:rPr>
          <w:lang w:eastAsia="en-AU"/>
        </w:rPr>
        <w:t xml:space="preserve">tates and </w:t>
      </w:r>
      <w:r w:rsidR="00400AE9">
        <w:rPr>
          <w:lang w:eastAsia="en-AU"/>
        </w:rPr>
        <w:t>T</w:t>
      </w:r>
      <w:r w:rsidRPr="00826CB2">
        <w:rPr>
          <w:lang w:eastAsia="en-AU"/>
        </w:rPr>
        <w:t>erritories</w:t>
      </w:r>
      <w:r w:rsidRPr="00400AE9">
        <w:rPr>
          <w:vertAlign w:val="superscript"/>
        </w:rPr>
        <w:footnoteReference w:id="4"/>
      </w:r>
      <w:r w:rsidRPr="00826CB2">
        <w:rPr>
          <w:lang w:eastAsia="en-AU"/>
        </w:rPr>
        <w:t xml:space="preserve">, in at least half of all </w:t>
      </w:r>
      <w:r>
        <w:rPr>
          <w:lang w:eastAsia="en-AU"/>
        </w:rPr>
        <w:t>sexual assault</w:t>
      </w:r>
      <w:r w:rsidR="00AF741A">
        <w:rPr>
          <w:lang w:eastAsia="en-AU"/>
        </w:rPr>
        <w:t>s</w:t>
      </w:r>
      <w:r w:rsidRPr="00826CB2">
        <w:rPr>
          <w:lang w:eastAsia="en-AU"/>
        </w:rPr>
        <w:t xml:space="preserve">, the </w:t>
      </w:r>
      <w:r>
        <w:rPr>
          <w:lang w:eastAsia="en-AU"/>
        </w:rPr>
        <w:t>perpetrator</w:t>
      </w:r>
      <w:r w:rsidRPr="00826CB2">
        <w:rPr>
          <w:lang w:eastAsia="en-AU"/>
        </w:rPr>
        <w:t xml:space="preserve"> was known to the victim (ABS, 2010). In NSW, in 79% </w:t>
      </w:r>
      <w:r>
        <w:rPr>
          <w:lang w:eastAsia="en-AU"/>
        </w:rPr>
        <w:t>of sexual assault</w:t>
      </w:r>
      <w:r w:rsidRPr="00826CB2">
        <w:rPr>
          <w:lang w:eastAsia="en-AU"/>
        </w:rPr>
        <w:t xml:space="preserve"> offences, the </w:t>
      </w:r>
      <w:r>
        <w:rPr>
          <w:lang w:eastAsia="en-AU"/>
        </w:rPr>
        <w:t>perpetrator</w:t>
      </w:r>
      <w:r w:rsidRPr="00826CB2">
        <w:rPr>
          <w:lang w:eastAsia="en-AU"/>
        </w:rPr>
        <w:t xml:space="preserve"> was known by the victim, 39% of </w:t>
      </w:r>
      <w:r w:rsidR="00AF741A" w:rsidRPr="00826CB2">
        <w:rPr>
          <w:lang w:eastAsia="en-AU"/>
        </w:rPr>
        <w:t>wh</w:t>
      </w:r>
      <w:r w:rsidR="00AF741A">
        <w:rPr>
          <w:lang w:eastAsia="en-AU"/>
        </w:rPr>
        <w:t>om</w:t>
      </w:r>
      <w:r w:rsidR="00AF741A" w:rsidRPr="00826CB2">
        <w:rPr>
          <w:lang w:eastAsia="en-AU"/>
        </w:rPr>
        <w:t xml:space="preserve"> </w:t>
      </w:r>
      <w:r w:rsidRPr="00826CB2">
        <w:rPr>
          <w:lang w:eastAsia="en-AU"/>
        </w:rPr>
        <w:t xml:space="preserve">were in a familial relationship with the </w:t>
      </w:r>
      <w:r>
        <w:rPr>
          <w:lang w:eastAsia="en-AU"/>
        </w:rPr>
        <w:t>perpetrator</w:t>
      </w:r>
      <w:r w:rsidRPr="00826CB2">
        <w:rPr>
          <w:lang w:eastAsia="en-AU"/>
        </w:rPr>
        <w:t xml:space="preserve">. Similar figures are reported across other </w:t>
      </w:r>
      <w:r w:rsidRPr="00826CB2">
        <w:rPr>
          <w:lang w:eastAsia="en-AU"/>
        </w:rPr>
        <w:lastRenderedPageBreak/>
        <w:t xml:space="preserve">Australian </w:t>
      </w:r>
      <w:r w:rsidR="006A5130">
        <w:rPr>
          <w:lang w:eastAsia="en-AU"/>
        </w:rPr>
        <w:t>S</w:t>
      </w:r>
      <w:r w:rsidRPr="00826CB2">
        <w:rPr>
          <w:lang w:eastAsia="en-AU"/>
        </w:rPr>
        <w:t xml:space="preserve">tates and </w:t>
      </w:r>
      <w:r w:rsidR="006A5130">
        <w:rPr>
          <w:lang w:eastAsia="en-AU"/>
        </w:rPr>
        <w:t>T</w:t>
      </w:r>
      <w:r w:rsidRPr="00826CB2">
        <w:rPr>
          <w:lang w:eastAsia="en-AU"/>
        </w:rPr>
        <w:t xml:space="preserve">erritories. </w:t>
      </w:r>
      <w:r w:rsidR="006A5130">
        <w:rPr>
          <w:lang w:eastAsia="en-AU"/>
        </w:rPr>
        <w:t>S</w:t>
      </w:r>
      <w:r>
        <w:rPr>
          <w:lang w:eastAsia="en-AU"/>
        </w:rPr>
        <w:t>exual assault</w:t>
      </w:r>
      <w:r w:rsidRPr="00826CB2">
        <w:rPr>
          <w:lang w:eastAsia="en-AU"/>
        </w:rPr>
        <w:t xml:space="preserve">, where the </w:t>
      </w:r>
      <w:r>
        <w:rPr>
          <w:lang w:eastAsia="en-AU"/>
        </w:rPr>
        <w:t>perpetrator</w:t>
      </w:r>
      <w:r w:rsidRPr="00826CB2">
        <w:rPr>
          <w:lang w:eastAsia="en-AU"/>
        </w:rPr>
        <w:t xml:space="preserve"> and victim are in a familial relationship, represent approximately 30% of all </w:t>
      </w:r>
      <w:r>
        <w:rPr>
          <w:lang w:eastAsia="en-AU"/>
        </w:rPr>
        <w:t>sexual assault</w:t>
      </w:r>
      <w:r w:rsidRPr="00826CB2">
        <w:rPr>
          <w:lang w:eastAsia="en-AU"/>
        </w:rPr>
        <w:t xml:space="preserve">, as reported by crime and police statistics (ABS, 2010). </w:t>
      </w:r>
      <w:r>
        <w:rPr>
          <w:lang w:eastAsia="en-AU"/>
        </w:rPr>
        <w:t>Among non-</w:t>
      </w:r>
      <w:r w:rsidR="00400AE9">
        <w:rPr>
          <w:lang w:eastAsia="en-AU"/>
        </w:rPr>
        <w:t>Aboriginal</w:t>
      </w:r>
      <w:r>
        <w:rPr>
          <w:lang w:eastAsia="en-AU"/>
        </w:rPr>
        <w:t xml:space="preserve"> victims of sexual assault, 19% were victimised by a stranger, compared with 10% of </w:t>
      </w:r>
      <w:r w:rsidR="00400AE9">
        <w:t xml:space="preserve">Aboriginal and Torres Strait Islander </w:t>
      </w:r>
      <w:r>
        <w:rPr>
          <w:lang w:eastAsia="en-AU"/>
        </w:rPr>
        <w:t>victims (</w:t>
      </w:r>
      <w:r w:rsidR="00DA0373">
        <w:rPr>
          <w:lang w:eastAsia="en-AU"/>
        </w:rPr>
        <w:t>ABS, 2011</w:t>
      </w:r>
      <w:r w:rsidRPr="00021C2C">
        <w:rPr>
          <w:lang w:eastAsia="en-AU"/>
        </w:rPr>
        <w:t>)</w:t>
      </w:r>
      <w:r>
        <w:rPr>
          <w:lang w:eastAsia="en-AU"/>
        </w:rPr>
        <w:t>.</w:t>
      </w:r>
    </w:p>
    <w:p w:rsidR="00021C2C" w:rsidRPr="00021C2C" w:rsidRDefault="00021C2C" w:rsidP="00021C2C">
      <w:pPr>
        <w:spacing w:before="160" w:after="40"/>
        <w:rPr>
          <w:lang w:eastAsia="en-AU"/>
        </w:rPr>
      </w:pPr>
      <w:r>
        <w:rPr>
          <w:lang w:eastAsia="en-AU"/>
        </w:rPr>
        <w:t xml:space="preserve">In 2010, </w:t>
      </w:r>
      <w:r w:rsidR="00400AE9">
        <w:t xml:space="preserve">Aboriginal and Torres Strait Islander peoples </w:t>
      </w:r>
      <w:r>
        <w:rPr>
          <w:lang w:eastAsia="en-AU"/>
        </w:rPr>
        <w:t>in NSW were victims of sexual assault at almost four times the rate of non-</w:t>
      </w:r>
      <w:r w:rsidR="00400AE9">
        <w:rPr>
          <w:lang w:eastAsia="en-AU"/>
        </w:rPr>
        <w:t>Aboriginal</w:t>
      </w:r>
      <w:r>
        <w:rPr>
          <w:lang w:eastAsia="en-AU"/>
        </w:rPr>
        <w:t xml:space="preserve"> </w:t>
      </w:r>
      <w:r w:rsidR="00400AE9">
        <w:rPr>
          <w:lang w:eastAsia="en-AU"/>
        </w:rPr>
        <w:t>people</w:t>
      </w:r>
      <w:r>
        <w:rPr>
          <w:lang w:eastAsia="en-AU"/>
        </w:rPr>
        <w:t xml:space="preserve"> (304.3 victims per 100,000 persons compared to 76.7 victims </w:t>
      </w:r>
      <w:r w:rsidR="00DA0373">
        <w:rPr>
          <w:lang w:eastAsia="en-AU"/>
        </w:rPr>
        <w:t>per 100,000 persons) (ABS, 2011</w:t>
      </w:r>
      <w:r>
        <w:rPr>
          <w:lang w:eastAsia="en-AU"/>
        </w:rPr>
        <w:t>).</w:t>
      </w:r>
    </w:p>
    <w:p w:rsidR="00021C2C" w:rsidRDefault="00021C2C" w:rsidP="00021C2C">
      <w:pPr>
        <w:pStyle w:val="Heading2"/>
        <w:numPr>
          <w:ilvl w:val="1"/>
          <w:numId w:val="27"/>
        </w:numPr>
        <w:spacing w:before="360"/>
      </w:pPr>
      <w:bookmarkStart w:id="54" w:name="_Toc302396927"/>
      <w:bookmarkStart w:id="55" w:name="_Toc296603722"/>
      <w:bookmarkStart w:id="56" w:name="_Toc296615387"/>
      <w:bookmarkEnd w:id="51"/>
      <w:r w:rsidRPr="00604CE5">
        <w:t>Conclusion</w:t>
      </w:r>
      <w:bookmarkEnd w:id="54"/>
    </w:p>
    <w:p w:rsidR="00021C2C" w:rsidRPr="00195843" w:rsidRDefault="00021C2C" w:rsidP="00021C2C">
      <w:pPr>
        <w:rPr>
          <w:lang w:eastAsia="en-AU"/>
        </w:rPr>
      </w:pPr>
      <w:r w:rsidRPr="00195843">
        <w:rPr>
          <w:lang w:eastAsia="en-AU"/>
        </w:rPr>
        <w:t>This section has highlighted that:</w:t>
      </w:r>
    </w:p>
    <w:p w:rsidR="00021C2C" w:rsidRDefault="00021C2C" w:rsidP="009B6635">
      <w:pPr>
        <w:pStyle w:val="ListBullet"/>
        <w:rPr>
          <w:lang w:eastAsia="en-AU"/>
        </w:rPr>
      </w:pPr>
      <w:r>
        <w:rPr>
          <w:lang w:eastAsia="en-AU"/>
        </w:rPr>
        <w:t>The true incidence of domestic violence and sexual assa</w:t>
      </w:r>
      <w:r w:rsidR="00DF05C3">
        <w:rPr>
          <w:lang w:eastAsia="en-AU"/>
        </w:rPr>
        <w:t>ult is unknown and can only be estimated</w:t>
      </w:r>
      <w:r w:rsidR="00920BEB">
        <w:rPr>
          <w:lang w:eastAsia="en-AU"/>
        </w:rPr>
        <w:t>,</w:t>
      </w:r>
      <w:r w:rsidR="00DF05C3">
        <w:rPr>
          <w:lang w:eastAsia="en-AU"/>
        </w:rPr>
        <w:t xml:space="preserve"> owing to a </w:t>
      </w:r>
      <w:r w:rsidR="00DE68DA">
        <w:rPr>
          <w:lang w:eastAsia="en-AU"/>
        </w:rPr>
        <w:t>high</w:t>
      </w:r>
      <w:r>
        <w:rPr>
          <w:lang w:eastAsia="en-AU"/>
        </w:rPr>
        <w:t xml:space="preserve"> level of </w:t>
      </w:r>
      <w:r w:rsidR="00DE68DA">
        <w:rPr>
          <w:lang w:eastAsia="en-AU"/>
        </w:rPr>
        <w:t>under-reporting</w:t>
      </w:r>
      <w:r>
        <w:rPr>
          <w:lang w:eastAsia="en-AU"/>
        </w:rPr>
        <w:t>. Estimates of the incidence of sexual assault and domestic violence are muc</w:t>
      </w:r>
      <w:r w:rsidR="00DF05C3">
        <w:rPr>
          <w:lang w:eastAsia="en-AU"/>
        </w:rPr>
        <w:t xml:space="preserve">h higher in the personal safety and </w:t>
      </w:r>
      <w:r>
        <w:rPr>
          <w:lang w:eastAsia="en-AU"/>
        </w:rPr>
        <w:t>crime victim surveys compared to the official crime statistics. This highlights, for example, that convicted domestic violence and sexual assault perpetrators are likely to constitute only a very small proportion of all perpetrators.</w:t>
      </w:r>
    </w:p>
    <w:p w:rsidR="00021C2C" w:rsidRDefault="00021C2C" w:rsidP="009B6635">
      <w:pPr>
        <w:pStyle w:val="ListBullet"/>
        <w:rPr>
          <w:lang w:eastAsia="en-AU"/>
        </w:rPr>
      </w:pPr>
      <w:r>
        <w:rPr>
          <w:lang w:eastAsia="en-AU"/>
        </w:rPr>
        <w:t>Very little is known about the demographics and characteristics of perpetrators of domestic violence and sexual assault. There are significant gaps in both official criminal justice system data, and broader safety and victimisation surveys.</w:t>
      </w:r>
    </w:p>
    <w:p w:rsidR="00021C2C" w:rsidRDefault="00021C2C" w:rsidP="009B6635">
      <w:pPr>
        <w:pStyle w:val="ListBullet"/>
        <w:rPr>
          <w:lang w:eastAsia="en-AU"/>
        </w:rPr>
      </w:pPr>
      <w:r>
        <w:rPr>
          <w:lang w:eastAsia="en-AU"/>
        </w:rPr>
        <w:t>Females have disproportionately higher rates of victimisation of physical and sexual violence during their lifetime. This is particularly the case where perpetrators are known to victims, and even more so when perpetrators are in a familial relationship with victims.</w:t>
      </w:r>
    </w:p>
    <w:p w:rsidR="00384175" w:rsidRDefault="00021C2C" w:rsidP="009B6635">
      <w:pPr>
        <w:pStyle w:val="ListBullet"/>
        <w:rPr>
          <w:lang w:eastAsia="en-AU"/>
        </w:rPr>
      </w:pPr>
      <w:r>
        <w:rPr>
          <w:lang w:eastAsia="en-AU"/>
        </w:rPr>
        <w:t xml:space="preserve">Research indicates higher victimisation rates amongst </w:t>
      </w:r>
      <w:r w:rsidR="006A5130">
        <w:rPr>
          <w:lang w:eastAsia="en-AU"/>
        </w:rPr>
        <w:t>Aboriginal and Torres Strait Islander peoples</w:t>
      </w:r>
      <w:r>
        <w:rPr>
          <w:lang w:eastAsia="en-AU"/>
        </w:rPr>
        <w:t xml:space="preserve"> and other vulnerable minority groups. To date</w:t>
      </w:r>
      <w:r w:rsidR="006A5130">
        <w:rPr>
          <w:lang w:eastAsia="en-AU"/>
        </w:rPr>
        <w:t>,</w:t>
      </w:r>
      <w:r>
        <w:rPr>
          <w:lang w:eastAsia="en-AU"/>
        </w:rPr>
        <w:t xml:space="preserve"> however, very little is known about the specific experiences of domestic violence and sexual assault amongst </w:t>
      </w:r>
      <w:r w:rsidR="00E70875">
        <w:rPr>
          <w:lang w:eastAsia="en-AU"/>
        </w:rPr>
        <w:t xml:space="preserve">people </w:t>
      </w:r>
      <w:r>
        <w:rPr>
          <w:lang w:eastAsia="en-AU"/>
        </w:rPr>
        <w:t xml:space="preserve">from </w:t>
      </w:r>
      <w:r w:rsidR="006A5130">
        <w:rPr>
          <w:lang w:eastAsia="en-AU"/>
        </w:rPr>
        <w:t>culturally and linguistically diverse</w:t>
      </w:r>
      <w:r>
        <w:rPr>
          <w:lang w:eastAsia="en-AU"/>
        </w:rPr>
        <w:t xml:space="preserve"> backgrounds, rural populations, the elderly and disabled, male victims, and gay, </w:t>
      </w:r>
      <w:r w:rsidR="006A5130">
        <w:rPr>
          <w:lang w:eastAsia="en-AU"/>
        </w:rPr>
        <w:t>l</w:t>
      </w:r>
      <w:r>
        <w:rPr>
          <w:lang w:eastAsia="en-AU"/>
        </w:rPr>
        <w:t>esbian, and transgender identities</w:t>
      </w:r>
      <w:bookmarkEnd w:id="55"/>
      <w:bookmarkEnd w:id="56"/>
      <w:r w:rsidR="00DE68DA">
        <w:rPr>
          <w:lang w:eastAsia="en-AU"/>
        </w:rPr>
        <w:t>, although some women are more vulnerable  to domestic violence and sexual assault than others</w:t>
      </w:r>
      <w:r w:rsidR="00DE68DA">
        <w:rPr>
          <w:rStyle w:val="FootnoteReference"/>
          <w:lang w:eastAsia="en-AU"/>
        </w:rPr>
        <w:footnoteReference w:id="5"/>
      </w:r>
      <w:r w:rsidR="00DE68DA">
        <w:rPr>
          <w:lang w:eastAsia="en-AU"/>
        </w:rPr>
        <w:t>.</w:t>
      </w:r>
    </w:p>
    <w:p w:rsidR="00D50764" w:rsidRPr="002161FF" w:rsidRDefault="00D50764" w:rsidP="00D50764">
      <w:pPr>
        <w:pStyle w:val="Heading1"/>
        <w:contextualSpacing w:val="0"/>
      </w:pPr>
      <w:bookmarkStart w:id="57" w:name="_Toc296260695"/>
      <w:bookmarkStart w:id="58" w:name="_Toc296524722"/>
      <w:bookmarkStart w:id="59" w:name="_Toc296615388"/>
      <w:bookmarkStart w:id="60" w:name="_Toc302396928"/>
      <w:r w:rsidRPr="002161FF">
        <w:lastRenderedPageBreak/>
        <w:t xml:space="preserve">Research on domestic and sexual violence </w:t>
      </w:r>
      <w:r w:rsidR="002C49B0">
        <w:t>perpetrator</w:t>
      </w:r>
      <w:r w:rsidRPr="002161FF">
        <w:t xml:space="preserve"> intervention programs</w:t>
      </w:r>
      <w:bookmarkEnd w:id="57"/>
      <w:bookmarkEnd w:id="58"/>
      <w:bookmarkEnd w:id="59"/>
      <w:bookmarkEnd w:id="60"/>
    </w:p>
    <w:p w:rsidR="00D50764" w:rsidRPr="002161FF" w:rsidRDefault="00D50764" w:rsidP="00E10FE3">
      <w:pPr>
        <w:pStyle w:val="Heading2"/>
      </w:pPr>
      <w:bookmarkStart w:id="61" w:name="_Toc296260696"/>
      <w:bookmarkStart w:id="62" w:name="_Toc296524723"/>
      <w:bookmarkStart w:id="63" w:name="_Toc296615389"/>
      <w:bookmarkStart w:id="64" w:name="_Toc302396929"/>
      <w:r w:rsidRPr="00E10FE3">
        <w:t>Overview</w:t>
      </w:r>
      <w:bookmarkEnd w:id="61"/>
      <w:bookmarkEnd w:id="62"/>
      <w:bookmarkEnd w:id="63"/>
      <w:bookmarkEnd w:id="64"/>
    </w:p>
    <w:p w:rsidR="00D50764" w:rsidRPr="002161FF" w:rsidRDefault="00D50764" w:rsidP="009B6635">
      <w:r w:rsidRPr="002161FF">
        <w:t xml:space="preserve">As </w:t>
      </w:r>
      <w:r w:rsidR="00D205C8" w:rsidRPr="002161FF">
        <w:t>inciden</w:t>
      </w:r>
      <w:r w:rsidR="00D205C8">
        <w:t>t</w:t>
      </w:r>
      <w:r w:rsidR="00D205C8" w:rsidRPr="002161FF">
        <w:t>s</w:t>
      </w:r>
      <w:r w:rsidR="00D205C8">
        <w:t xml:space="preserve"> </w:t>
      </w:r>
      <w:r w:rsidRPr="002161FF">
        <w:t xml:space="preserve">of domestic and sexual violence become increasingly publicised, there has also been a rapid growth in the body of research on domestic and sexual violence </w:t>
      </w:r>
      <w:r w:rsidR="00400AE9">
        <w:t>perpetrator</w:t>
      </w:r>
      <w:r w:rsidRPr="002161FF">
        <w:t xml:space="preserve"> intervention programs, particularly since the 1990s.</w:t>
      </w:r>
    </w:p>
    <w:p w:rsidR="000A2C36" w:rsidRPr="0084131B" w:rsidRDefault="000A2C36" w:rsidP="009B6635">
      <w:r w:rsidRPr="0084131B">
        <w:t xml:space="preserve">Research has sought to inform the design and delivery of intervention programs by: </w:t>
      </w:r>
    </w:p>
    <w:p w:rsidR="000A2C36" w:rsidRPr="005E61ED" w:rsidRDefault="000A2C36" w:rsidP="009B6635">
      <w:pPr>
        <w:pStyle w:val="ListBullet"/>
      </w:pPr>
      <w:r w:rsidRPr="005E61ED">
        <w:t>developing and refining theoretical frameworks for understanding the causes of domestic and sexual violence</w:t>
      </w:r>
    </w:p>
    <w:p w:rsidR="000A2C36" w:rsidRPr="005E61ED" w:rsidRDefault="000A2C36" w:rsidP="009B6635">
      <w:pPr>
        <w:pStyle w:val="ListBullet"/>
      </w:pPr>
      <w:r w:rsidRPr="005E61ED">
        <w:t>evaluating the effectiveness of intervention programs in reducing recidivism and identifying methodological issues for assessing program effectiveness</w:t>
      </w:r>
    </w:p>
    <w:p w:rsidR="000A2C36" w:rsidRPr="005E61ED" w:rsidRDefault="000A2C36" w:rsidP="009B6635">
      <w:pPr>
        <w:pStyle w:val="ListBullet"/>
      </w:pPr>
      <w:r w:rsidRPr="005E61ED">
        <w:t>identifying elements of good practice for intervention programs (</w:t>
      </w:r>
      <w:r w:rsidR="00E10FE3">
        <w:t>i.e.,</w:t>
      </w:r>
      <w:r w:rsidRPr="005E61ED">
        <w:t xml:space="preserve"> effective program components) as well as evaluation research.</w:t>
      </w:r>
    </w:p>
    <w:p w:rsidR="00511FEA" w:rsidRDefault="00D50764" w:rsidP="009B6635">
      <w:r w:rsidRPr="002161FF">
        <w:t xml:space="preserve">Theoretical frameworks for domestic and sexual violence play a critical role in shaping intervention programs for </w:t>
      </w:r>
      <w:r w:rsidR="000A2C36">
        <w:t>perpetrator</w:t>
      </w:r>
      <w:r w:rsidRPr="002161FF">
        <w:t>s</w:t>
      </w:r>
      <w:r w:rsidR="00B23443">
        <w:t xml:space="preserve">, </w:t>
      </w:r>
      <w:r w:rsidR="00B23443" w:rsidRPr="002161FF">
        <w:t>who are predominantly men</w:t>
      </w:r>
      <w:r w:rsidR="00E10FE3">
        <w:t xml:space="preserve"> (e.g., Chung, O’Leary &amp; Hand, 2006; Day, Chung, O’Leary &amp; Carson, 2009)</w:t>
      </w:r>
      <w:r w:rsidRPr="002161FF">
        <w:t xml:space="preserve">. The conceptualisation of domestic and sexual violence as behaviour caused by psychological dysfunction or other individual or socio-demographic characteristics, for example, removes the responsibility of violence from the </w:t>
      </w:r>
      <w:r w:rsidR="000A2C36">
        <w:t>perpetrator</w:t>
      </w:r>
      <w:r w:rsidRPr="002161FF">
        <w:t xml:space="preserve">, and tends to support a psychotherapeutic approach to intervention. Understanding domestic and sexual violence as the result of social constructions about masculinity, gender identities and power relations, on the other hand, supports a gendered and educational approach to intervention, and points to the need to address social structures that reinforce men’s violence against women. </w:t>
      </w:r>
    </w:p>
    <w:p w:rsidR="00D50764" w:rsidRPr="002161FF" w:rsidRDefault="00253B50" w:rsidP="009B6635">
      <w:r>
        <w:t xml:space="preserve">Different theoretical frameworks place different emphasis on intervention programs as the best ways to address domestic violence and sexual assault. </w:t>
      </w:r>
      <w:r w:rsidR="00D50764" w:rsidRPr="001926C1">
        <w:t xml:space="preserve">The </w:t>
      </w:r>
      <w:r w:rsidR="00D50764" w:rsidRPr="000A2C36">
        <w:t>social constructionist or feminist</w:t>
      </w:r>
      <w:r w:rsidR="00D50764" w:rsidRPr="002161FF">
        <w:t xml:space="preserve"> perspective of men’s violence against women has had a</w:t>
      </w:r>
      <w:r>
        <w:t xml:space="preserve"> particularly </w:t>
      </w:r>
      <w:r w:rsidR="00D50764" w:rsidRPr="002161FF">
        <w:t>important role in</w:t>
      </w:r>
      <w:r w:rsidR="00D541BA">
        <w:t xml:space="preserve"> putting</w:t>
      </w:r>
      <w:r w:rsidR="00D50764" w:rsidRPr="002161FF">
        <w:t xml:space="preserve"> the emphasis on </w:t>
      </w:r>
      <w:r>
        <w:t>the principle of</w:t>
      </w:r>
      <w:r w:rsidRPr="002161FF">
        <w:t xml:space="preserve"> </w:t>
      </w:r>
      <w:r w:rsidR="00D50764" w:rsidRPr="002161FF">
        <w:t>responsibility or accountability</w:t>
      </w:r>
      <w:r>
        <w:t>, which has been widely incorporated</w:t>
      </w:r>
      <w:r w:rsidR="00D50764" w:rsidRPr="002161FF">
        <w:t xml:space="preserve"> in the design of intervention programs </w:t>
      </w:r>
      <w:r w:rsidR="000A2C36">
        <w:t>across theoretical frameworks</w:t>
      </w:r>
      <w:r w:rsidR="00D50764" w:rsidRPr="002161FF">
        <w:t>. However, there remains a great deal of debate and questions about whether and how theoretical frameworks can be effectively translated to program delivery, and which aspects of which theoretical frameworks (hence, program components) have the greatest impact on reducing recidivism.</w:t>
      </w:r>
    </w:p>
    <w:p w:rsidR="00D50764" w:rsidRPr="002161FF" w:rsidRDefault="00D50764" w:rsidP="009B6635">
      <w:r w:rsidRPr="002161FF">
        <w:t xml:space="preserve">Rather than being underpinned by a single theoretical framework, intervention programs for domestic and sexual violence </w:t>
      </w:r>
      <w:r w:rsidR="000A2C36">
        <w:t>perpetrator</w:t>
      </w:r>
      <w:r w:rsidRPr="002161FF">
        <w:t>s are increasingly drawing on multiple</w:t>
      </w:r>
      <w:r w:rsidR="00B23443">
        <w:t xml:space="preserve"> (and sometimes contradictory) </w:t>
      </w:r>
      <w:r w:rsidRPr="002161FF">
        <w:t>theoretical perspectives</w:t>
      </w:r>
      <w:r w:rsidR="00D205C8">
        <w:t>. This</w:t>
      </w:r>
      <w:r w:rsidRPr="002161FF">
        <w:t xml:space="preserve"> </w:t>
      </w:r>
      <w:r w:rsidR="00D541BA">
        <w:t xml:space="preserve">amalgamation of theoretical approaches </w:t>
      </w:r>
      <w:r w:rsidRPr="002161FF">
        <w:t xml:space="preserve">poses challenges for evaluation research in terms of attributing overall program effectiveness to specific theoretical approaches and ascertaining the relative contribution of different program components to </w:t>
      </w:r>
      <w:r w:rsidR="000A2C36">
        <w:t>perpetrator</w:t>
      </w:r>
      <w:r w:rsidRPr="002161FF">
        <w:t xml:space="preserve"> and victim outcomes. While an increasing number of evaluation studies have been undertaken on domestic and sexual violence </w:t>
      </w:r>
      <w:r w:rsidR="000A2C36">
        <w:t>perpetrator</w:t>
      </w:r>
      <w:r w:rsidRPr="002161FF">
        <w:t xml:space="preserve"> intervention programs, there are also a number of methodological challenges that affect the capacity of evaluation research to determin</w:t>
      </w:r>
      <w:r w:rsidR="007B6A34">
        <w:t>e</w:t>
      </w:r>
      <w:r w:rsidRPr="002161FF">
        <w:t xml:space="preserve"> program effectiveness. </w:t>
      </w:r>
    </w:p>
    <w:p w:rsidR="00D50764" w:rsidRPr="002161FF" w:rsidRDefault="00D50764" w:rsidP="009B6635">
      <w:r w:rsidRPr="002161FF">
        <w:t xml:space="preserve">In this section of the literature review, we first outline key evaluation approaches to domestic and sexual violence </w:t>
      </w:r>
      <w:r w:rsidR="000A2C36">
        <w:t>perpetrator</w:t>
      </w:r>
      <w:r w:rsidRPr="002161FF">
        <w:t xml:space="preserve"> intervention programs and associated methodological issues. Major intervention approaches and the evidence on program effectiveness for domestic violence intervention programs and sexual assault intervention programs are then discussed in separate sections. </w:t>
      </w:r>
    </w:p>
    <w:p w:rsidR="00D50764" w:rsidRPr="002161FF" w:rsidRDefault="00D50764" w:rsidP="00E10FE3">
      <w:pPr>
        <w:pStyle w:val="Heading2"/>
      </w:pPr>
      <w:bookmarkStart w:id="65" w:name="_Toc296524724"/>
      <w:bookmarkStart w:id="66" w:name="_Toc296615390"/>
      <w:bookmarkStart w:id="67" w:name="_Toc302396930"/>
      <w:r w:rsidRPr="002161FF">
        <w:t xml:space="preserve">Evaluation Research methodology and </w:t>
      </w:r>
      <w:r w:rsidRPr="00E10FE3">
        <w:t>issues</w:t>
      </w:r>
      <w:bookmarkEnd w:id="65"/>
      <w:bookmarkEnd w:id="66"/>
      <w:bookmarkEnd w:id="67"/>
    </w:p>
    <w:p w:rsidR="00D50764" w:rsidRPr="001E1046" w:rsidRDefault="00D50764" w:rsidP="009B6635">
      <w:r w:rsidRPr="002161FF">
        <w:t xml:space="preserve">While an increasing number of evaluation studies have been undertaken to determine </w:t>
      </w:r>
      <w:r w:rsidRPr="00E43C19">
        <w:t>the effectiveness of</w:t>
      </w:r>
      <w:r w:rsidRPr="002161FF">
        <w:t xml:space="preserve"> domestic and sexual violence </w:t>
      </w:r>
      <w:r w:rsidR="00400AE9">
        <w:t>perpetrator</w:t>
      </w:r>
      <w:r w:rsidRPr="002161FF">
        <w:t xml:space="preserve"> intervention programs, few studies are considered to be of high quality </w:t>
      </w:r>
      <w:r w:rsidR="00E43C19">
        <w:t>(from an empirical perspective)</w:t>
      </w:r>
      <w:r w:rsidRPr="002161FF">
        <w:t xml:space="preserve">, and have limited capacity to inform the effectiveness of intervention programs (see </w:t>
      </w:r>
      <w:r w:rsidR="00E10FE3">
        <w:t>e.g.</w:t>
      </w:r>
      <w:r w:rsidRPr="002161FF">
        <w:t xml:space="preserve">, Babcock, Green &amp; </w:t>
      </w:r>
      <w:proofErr w:type="spellStart"/>
      <w:r w:rsidRPr="002161FF">
        <w:t>Robie</w:t>
      </w:r>
      <w:proofErr w:type="spellEnd"/>
      <w:r w:rsidR="008835CF">
        <w:t>,</w:t>
      </w:r>
      <w:r w:rsidRPr="002161FF">
        <w:t xml:space="preserve"> 2004; </w:t>
      </w:r>
      <w:proofErr w:type="spellStart"/>
      <w:r w:rsidRPr="002161FF">
        <w:t>Eckhardt</w:t>
      </w:r>
      <w:proofErr w:type="spellEnd"/>
      <w:r w:rsidRPr="002161FF">
        <w:t xml:space="preserve">, Murphy, Black &amp; </w:t>
      </w:r>
      <w:proofErr w:type="spellStart"/>
      <w:r w:rsidRPr="002161FF">
        <w:t>Suhr</w:t>
      </w:r>
      <w:proofErr w:type="spellEnd"/>
      <w:r w:rsidR="00A40FB9">
        <w:t>,</w:t>
      </w:r>
      <w:r w:rsidRPr="002161FF">
        <w:t xml:space="preserve"> 2006). </w:t>
      </w:r>
      <w:r w:rsidRPr="002161FF">
        <w:lastRenderedPageBreak/>
        <w:t xml:space="preserve">There are also ongoing debates among researchers about the design and quality of evaluation studies of domestic and sexual violence </w:t>
      </w:r>
      <w:r w:rsidR="00400AE9">
        <w:t>perpetrator</w:t>
      </w:r>
      <w:r w:rsidRPr="002161FF">
        <w:t xml:space="preserve"> intervention programs, in particular, what constitutes a high quality study and how effectiveness should be determined (</w:t>
      </w:r>
      <w:r w:rsidR="00E10FE3">
        <w:t>e.g.</w:t>
      </w:r>
      <w:r w:rsidRPr="002161FF">
        <w:t>, Ashcroft, Daniels &amp; Hart</w:t>
      </w:r>
      <w:r w:rsidR="00E43C19">
        <w:t>,</w:t>
      </w:r>
      <w:r w:rsidRPr="002161FF">
        <w:t xml:space="preserve"> </w:t>
      </w:r>
      <w:r w:rsidR="00EF3A69">
        <w:t xml:space="preserve">2003; Day et al., </w:t>
      </w:r>
      <w:r w:rsidRPr="001E1046">
        <w:t xml:space="preserve">2009; </w:t>
      </w:r>
      <w:proofErr w:type="spellStart"/>
      <w:r w:rsidRPr="001E1046">
        <w:t>Eckhardt</w:t>
      </w:r>
      <w:proofErr w:type="spellEnd"/>
      <w:r w:rsidRPr="001E1046">
        <w:t xml:space="preserve"> et al.</w:t>
      </w:r>
      <w:r w:rsidR="00E43C19">
        <w:t>,</w:t>
      </w:r>
      <w:r w:rsidRPr="001E1046">
        <w:t xml:space="preserve"> 2006; </w:t>
      </w:r>
      <w:proofErr w:type="spellStart"/>
      <w:r w:rsidRPr="001E1046">
        <w:t>Gondolf</w:t>
      </w:r>
      <w:proofErr w:type="spellEnd"/>
      <w:r w:rsidR="00E43C19">
        <w:t>,</w:t>
      </w:r>
      <w:r w:rsidRPr="001E1046">
        <w:t xml:space="preserve"> 2004, 2009, 2010). </w:t>
      </w:r>
    </w:p>
    <w:p w:rsidR="00D50764" w:rsidRPr="001E1046" w:rsidRDefault="00D50764" w:rsidP="009B6635">
      <w:r w:rsidRPr="001E1046">
        <w:t>A set of guidelines for evaluating sex offender treatment was developed by the Collaborative Outcome Data Committee (CODC</w:t>
      </w:r>
      <w:r w:rsidR="00D23F6A">
        <w:t>; Beech et al.,</w:t>
      </w:r>
      <w:r w:rsidRPr="001E1046">
        <w:t xml:space="preserve"> 2007). These guidelines were developed in light of the lack of consensus regarding the characteristics of a high quality or credible study. The CODC recognises that both experimental and quasi-experimental studies have merit and limitations, and that different approaches are needed to address different research questions in different contexts. Given the complexity of intervention programs for sex offenders, the CODC argued that multiple research methods and small studies are needed to contribute to cumulative knowledge about the effectiveness of different intervention programs. </w:t>
      </w:r>
    </w:p>
    <w:p w:rsidR="00D50764" w:rsidRPr="001E1046" w:rsidRDefault="00D50764" w:rsidP="009B6635">
      <w:r w:rsidRPr="001E1046">
        <w:t>The guidelines address seven elements: administrative control of the independent variable, experimenter expectancies, sample size, attrition, equivalence of groups, outcome variables and correct comparison conducted. These seven elements are assessed via 20 items to produce a categorisation of the study quality as strong, good, weak or rejected. A strong study is well designed and implemented, has minimal bias in the estimate of the effectiveness of the treatment and convincing results. A strong study is likely to have only minor problems that are unlikely to change the findings.</w:t>
      </w:r>
    </w:p>
    <w:p w:rsidR="00D50764" w:rsidRPr="002161FF" w:rsidRDefault="00D50764" w:rsidP="009B6635">
      <w:r w:rsidRPr="001E1046">
        <w:t xml:space="preserve">Using the CODC guidelines, a recent meta-analysis of studies on sexual offender intervention programs </w:t>
      </w:r>
      <w:r w:rsidR="00D205C8">
        <w:t xml:space="preserve">by </w:t>
      </w:r>
      <w:r w:rsidRPr="001E1046">
        <w:t xml:space="preserve">Hanson, </w:t>
      </w:r>
      <w:proofErr w:type="spellStart"/>
      <w:r w:rsidRPr="001E1046">
        <w:t>Bourgon</w:t>
      </w:r>
      <w:proofErr w:type="spellEnd"/>
      <w:r w:rsidRPr="001E1046">
        <w:t xml:space="preserve">, </w:t>
      </w:r>
      <w:proofErr w:type="spellStart"/>
      <w:r w:rsidRPr="001E1046">
        <w:t>Helmus</w:t>
      </w:r>
      <w:proofErr w:type="spellEnd"/>
      <w:r w:rsidRPr="001E1046">
        <w:t xml:space="preserve"> and Hodgson (2009) categorised only five </w:t>
      </w:r>
      <w:r w:rsidR="008835CF">
        <w:t xml:space="preserve">studies </w:t>
      </w:r>
      <w:r w:rsidRPr="001E1046">
        <w:t>(out of 129 studies) as good, with</w:t>
      </w:r>
      <w:r w:rsidR="00D205C8">
        <w:t xml:space="preserve"> </w:t>
      </w:r>
      <w:r w:rsidRPr="001E1046">
        <w:t>19 as weak,</w:t>
      </w:r>
      <w:r w:rsidR="00D205C8">
        <w:t xml:space="preserve"> </w:t>
      </w:r>
      <w:r w:rsidRPr="001E1046">
        <w:t>and 104 as rejected.</w:t>
      </w:r>
    </w:p>
    <w:p w:rsidR="00D50764" w:rsidRPr="002161FF" w:rsidRDefault="00D50764" w:rsidP="009B6635">
      <w:r w:rsidRPr="002161FF">
        <w:t xml:space="preserve">Evaluation research on </w:t>
      </w:r>
      <w:r w:rsidR="00D57388">
        <w:t xml:space="preserve">perpetrator </w:t>
      </w:r>
      <w:r w:rsidRPr="002161FF">
        <w:t xml:space="preserve">intervention programs typically involves randomised controlled trials (RCTs), that is, a ‘true’ experimental design, or quasi-experimental designs. Each design has its own challenges in terms of evaluating the effectiveness of domestic and sexual violence intervention programs. The two research designs and their methodological challenges are described below. </w:t>
      </w:r>
      <w:r w:rsidR="001E1046">
        <w:t>We recognise that in addition to experimental and quasi-experimental studies, qualitative studies based on interviews or focus groups have also been undertaken</w:t>
      </w:r>
      <w:r w:rsidR="00323FFC">
        <w:t xml:space="preserve"> (and are sometimes a preferred method by feminist researchers)</w:t>
      </w:r>
      <w:r w:rsidR="001E1046">
        <w:t xml:space="preserve"> to determine the effectiveness of intervention programs. </w:t>
      </w:r>
      <w:r w:rsidR="009037BD">
        <w:t>The empirical reliability and validity of q</w:t>
      </w:r>
      <w:r w:rsidR="00D24E14">
        <w:t xml:space="preserve">ualitative studies, </w:t>
      </w:r>
      <w:r w:rsidR="00791A63">
        <w:t xml:space="preserve">however, </w:t>
      </w:r>
      <w:r w:rsidR="009037BD">
        <w:t xml:space="preserve">can often be more difficult to establish, and qualitative studies are </w:t>
      </w:r>
      <w:r w:rsidR="00D24E14">
        <w:t>generally not included in meta-analyses</w:t>
      </w:r>
      <w:r w:rsidR="009037BD">
        <w:t xml:space="preserve"> of domestic and sexual violence </w:t>
      </w:r>
      <w:r w:rsidR="00400AE9">
        <w:t>perpetrator</w:t>
      </w:r>
      <w:r w:rsidR="009037BD">
        <w:t xml:space="preserve"> intervention programs. </w:t>
      </w:r>
    </w:p>
    <w:p w:rsidR="00D50764" w:rsidRPr="002161FF" w:rsidRDefault="00D50764" w:rsidP="00E10FE3">
      <w:pPr>
        <w:pStyle w:val="Heading3"/>
      </w:pPr>
      <w:bookmarkStart w:id="68" w:name="_Toc296524725"/>
      <w:bookmarkStart w:id="69" w:name="_Toc302396931"/>
      <w:r w:rsidRPr="002161FF">
        <w:t xml:space="preserve">Experimental </w:t>
      </w:r>
      <w:bookmarkEnd w:id="68"/>
      <w:r w:rsidRPr="00E10FE3">
        <w:t>designs</w:t>
      </w:r>
      <w:bookmarkEnd w:id="69"/>
    </w:p>
    <w:p w:rsidR="00D50764" w:rsidRPr="002161FF" w:rsidRDefault="00D50764" w:rsidP="009B6635">
      <w:r w:rsidRPr="002161FF">
        <w:t>A true experiment is conducted in highly controlled conditions in order to isolate the effects of an intervention program</w:t>
      </w:r>
      <w:r w:rsidR="005D76A1">
        <w:t>,</w:t>
      </w:r>
      <w:r w:rsidRPr="002161FF">
        <w:t xml:space="preserve"> </w:t>
      </w:r>
      <w:r w:rsidR="005D76A1" w:rsidRPr="002161FF">
        <w:t>s</w:t>
      </w:r>
      <w:r w:rsidR="005D76A1">
        <w:t>o</w:t>
      </w:r>
      <w:r w:rsidR="005D76A1" w:rsidRPr="002161FF">
        <w:t xml:space="preserve"> </w:t>
      </w:r>
      <w:r w:rsidRPr="002161FF">
        <w:t>that changes in the outcome measure(s) can be attributed to the intervention program. In doing so, a true experiment involves randomly assigning participants (</w:t>
      </w:r>
      <w:r w:rsidR="00E10FE3">
        <w:t>i.e.,</w:t>
      </w:r>
      <w:r w:rsidRPr="002161FF">
        <w:t xml:space="preserve"> offenders) to either the intervention or no intervention (control) condition, and matching participants in the two groups to ensure equivalence on a wide range of relevant variables such as age, employment status, psychological indicators (</w:t>
      </w:r>
      <w:r w:rsidR="00E10FE3">
        <w:t>e.g.</w:t>
      </w:r>
      <w:r w:rsidRPr="002161FF">
        <w:t xml:space="preserve">, depression, personality disorders), and criminal history. The implementation of the intervention program is tightly controlled and monitored in an experiment, with training and program manuals provided to program facilitators to ensure consistency and integrity in program delivery. </w:t>
      </w:r>
    </w:p>
    <w:p w:rsidR="00D50764" w:rsidRPr="002161FF" w:rsidRDefault="00D50764" w:rsidP="009B6635">
      <w:r w:rsidRPr="002161FF">
        <w:t>While considered to be the ‘gold standard’ in evaluation research, true experimental designs pose significant implementation challenges (</w:t>
      </w:r>
      <w:r w:rsidR="00E10FE3">
        <w:t>e.g.</w:t>
      </w:r>
      <w:r w:rsidRPr="002161FF">
        <w:t>, see Day et al.</w:t>
      </w:r>
      <w:r w:rsidR="00791A09">
        <w:t>,</w:t>
      </w:r>
      <w:r w:rsidRPr="002161FF">
        <w:t xml:space="preserve"> 2009; </w:t>
      </w:r>
      <w:proofErr w:type="spellStart"/>
      <w:r w:rsidRPr="002161FF">
        <w:t>Gondolf</w:t>
      </w:r>
      <w:proofErr w:type="spellEnd"/>
      <w:r w:rsidR="00791A09">
        <w:t>,</w:t>
      </w:r>
      <w:r w:rsidRPr="002161FF">
        <w:t xml:space="preserve"> 2004, 2009, 2010). Random assignment to the intervention or no intervention group is not always feasible owing to ethical and practical concerns (</w:t>
      </w:r>
      <w:r w:rsidR="00E10FE3">
        <w:t>e.g.</w:t>
      </w:r>
      <w:r w:rsidRPr="002161FF">
        <w:t xml:space="preserve">, not providing intervention to offenders who are perceived to be in a high need for intervention or who are motivated to change). Random assignment and identifying a matched control group can also </w:t>
      </w:r>
      <w:r w:rsidR="00A40FB9">
        <w:t xml:space="preserve">often </w:t>
      </w:r>
      <w:r w:rsidRPr="002161FF">
        <w:t>be time and resource consuming</w:t>
      </w:r>
      <w:r w:rsidR="00791A09">
        <w:t>, and are challenges for evaluating</w:t>
      </w:r>
      <w:r w:rsidRPr="002161FF">
        <w:t>.</w:t>
      </w:r>
    </w:p>
    <w:p w:rsidR="00D50764" w:rsidRPr="002161FF" w:rsidRDefault="00D50764" w:rsidP="009B6635">
      <w:r w:rsidRPr="002161FF">
        <w:t>Conducting a highly controlled experiment requires close collaboration between the researcher and service provider and places more resources pressures on the service provider (</w:t>
      </w:r>
      <w:r w:rsidR="00E10FE3">
        <w:t>e.g.</w:t>
      </w:r>
      <w:r w:rsidRPr="002161FF">
        <w:t xml:space="preserve">, staff training). Factors such as the organisation’s research readiness and staff turnover, which are beyond the control of the researcher, can impact </w:t>
      </w:r>
      <w:r w:rsidR="005D76A1">
        <w:t>on</w:t>
      </w:r>
      <w:r w:rsidR="005D76A1" w:rsidRPr="002161FF">
        <w:t xml:space="preserve"> </w:t>
      </w:r>
      <w:r w:rsidRPr="002161FF">
        <w:t xml:space="preserve">the integrity of program implementation, </w:t>
      </w:r>
      <w:r w:rsidR="005D76A1">
        <w:t>and therefore</w:t>
      </w:r>
      <w:r w:rsidRPr="002161FF">
        <w:t xml:space="preserve"> the quality of the research and validity of</w:t>
      </w:r>
      <w:r w:rsidR="005D76A1">
        <w:t xml:space="preserve"> the</w:t>
      </w:r>
      <w:r w:rsidRPr="002161FF">
        <w:t xml:space="preserve"> findings. </w:t>
      </w:r>
      <w:r w:rsidR="005D76A1">
        <w:t>Further</w:t>
      </w:r>
      <w:r w:rsidRPr="002161FF">
        <w:t>, while a true experiment might have high internal validity, it can lack external validity – that is, its findings cannot be generalised to real program implementation contexts.</w:t>
      </w:r>
    </w:p>
    <w:p w:rsidR="00D50764" w:rsidRPr="002161FF" w:rsidRDefault="00D50764" w:rsidP="009B6635">
      <w:r w:rsidRPr="002161FF">
        <w:lastRenderedPageBreak/>
        <w:t>Given the challenges associated with conducting experimental studies, quasi-experimental designs are most commonly employed in evaluations of domestic and sexual violence offender intervention programs (</w:t>
      </w:r>
      <w:proofErr w:type="spellStart"/>
      <w:r w:rsidRPr="002161FF">
        <w:t>Gondolf</w:t>
      </w:r>
      <w:proofErr w:type="spellEnd"/>
      <w:r w:rsidR="00791A09">
        <w:t>,</w:t>
      </w:r>
      <w:r w:rsidRPr="002161FF">
        <w:t xml:space="preserve"> 2004, 2009). </w:t>
      </w:r>
    </w:p>
    <w:p w:rsidR="00D50764" w:rsidRPr="002161FF" w:rsidRDefault="00D50764" w:rsidP="00E10FE3">
      <w:pPr>
        <w:pStyle w:val="Heading3"/>
      </w:pPr>
      <w:bookmarkStart w:id="70" w:name="_Toc296524726"/>
      <w:bookmarkStart w:id="71" w:name="_Toc302396932"/>
      <w:r w:rsidRPr="002161FF">
        <w:t xml:space="preserve">Quasi-experimental </w:t>
      </w:r>
      <w:bookmarkEnd w:id="70"/>
      <w:r w:rsidRPr="002161FF">
        <w:t>designs</w:t>
      </w:r>
      <w:bookmarkEnd w:id="71"/>
    </w:p>
    <w:p w:rsidR="00D50764" w:rsidRPr="002161FF" w:rsidRDefault="00D50764" w:rsidP="009B6635">
      <w:r w:rsidRPr="002161FF">
        <w:t xml:space="preserve">Evaluation studies using quasi-experimental designs typically </w:t>
      </w:r>
      <w:r w:rsidR="005C3053">
        <w:t>determine</w:t>
      </w:r>
      <w:r w:rsidR="005C3053" w:rsidRPr="002161FF">
        <w:t xml:space="preserve"> </w:t>
      </w:r>
      <w:r w:rsidRPr="002161FF">
        <w:t>the effectiveness of intervention programs by comparing offenders who complete the program (intervention group) to those who drop out of the program or ‘no-shows’. This comparison is problematic because program completers and non-completers can differ systematically on a range of individual variables (</w:t>
      </w:r>
      <w:r w:rsidR="00E10FE3">
        <w:t>e.g.</w:t>
      </w:r>
      <w:r w:rsidRPr="002161FF">
        <w:t>, criminal history, comorbidity, education). Consequently, differences in recidivism between program completers and non-completers may be caused by differences in pre-existing characteristics between completers and non-completers rather than the effects of the intervention program. These differences, however, have typically been addressed by statistically controlling the effects of variables such as criminal history, alcohol use, and age prior to assessing the effects of the intervention.</w:t>
      </w:r>
    </w:p>
    <w:p w:rsidR="00D50764" w:rsidRDefault="00D50764" w:rsidP="009B6635">
      <w:r w:rsidRPr="002161FF">
        <w:t xml:space="preserve">In addition, it is worth noting that ‘program dropouts’ are not defined in a consistent way. They may include those who are removed from a program as a result of poor compliance or those who self-withdraw from the program. While quasi-experimental designs are easier to implement and have greater external validity, </w:t>
      </w:r>
      <w:r w:rsidR="005D76A1">
        <w:t xml:space="preserve">the </w:t>
      </w:r>
      <w:r w:rsidRPr="002161FF">
        <w:t xml:space="preserve">findings </w:t>
      </w:r>
      <w:r w:rsidR="005D76A1">
        <w:t xml:space="preserve">of such studies </w:t>
      </w:r>
      <w:r w:rsidRPr="002161FF">
        <w:t>are considered to be less valid because there are fewer controls to eliminate alternative explanations of findings.</w:t>
      </w:r>
    </w:p>
    <w:p w:rsidR="00B45D75" w:rsidRPr="002161FF" w:rsidRDefault="00B45D75" w:rsidP="00E10FE3">
      <w:pPr>
        <w:pStyle w:val="Heading3"/>
      </w:pPr>
      <w:bookmarkStart w:id="72" w:name="_Toc302396933"/>
      <w:r>
        <w:t>Implications</w:t>
      </w:r>
      <w:bookmarkEnd w:id="72"/>
    </w:p>
    <w:p w:rsidR="00D50764" w:rsidRPr="002161FF" w:rsidRDefault="00D50764" w:rsidP="009B6635">
      <w:r w:rsidRPr="002161FF">
        <w:t>A multi-site approach to program evaluation is increasingly endorsed by researchers in order to take into account the impact of the program context on the effectiveness of intervention programs (</w:t>
      </w:r>
      <w:r w:rsidR="00E10FE3">
        <w:t>e.g.</w:t>
      </w:r>
      <w:r w:rsidRPr="002161FF">
        <w:t xml:space="preserve">, Day et al. 2009; </w:t>
      </w:r>
      <w:proofErr w:type="spellStart"/>
      <w:r w:rsidRPr="002161FF">
        <w:t>Gondolf</w:t>
      </w:r>
      <w:proofErr w:type="spellEnd"/>
      <w:r w:rsidRPr="002161FF">
        <w:t xml:space="preserve"> 2004, 2009)</w:t>
      </w:r>
      <w:r w:rsidR="002C5BF6">
        <w:t>.In other words</w:t>
      </w:r>
      <w:r w:rsidRPr="002161FF">
        <w:t>, rather than evaluating only a single program at one location, program (internal) and contextual (external) factors affecting the effectiveness of a program can be more adequately discerned when the evaluation includes multiple programs at multiple locations.</w:t>
      </w:r>
      <w:r w:rsidR="00425F66">
        <w:t xml:space="preserve"> </w:t>
      </w:r>
      <w:r w:rsidR="004A6778">
        <w:t xml:space="preserve"> </w:t>
      </w:r>
    </w:p>
    <w:p w:rsidR="00D50764" w:rsidRPr="002161FF" w:rsidRDefault="00D50764" w:rsidP="009B6635">
      <w:r w:rsidRPr="00323FFC">
        <w:t>Despite the challenges associated with implementing well-designed experimental and quasi-experimental studies of domestic and sexual violence offender intervention programs, the accumulation of evaluation studies over time has provided valuable information about, and points for further investigation on, the nature and effectiveness of intervention programs.</w:t>
      </w:r>
      <w:r w:rsidRPr="002161FF">
        <w:t xml:space="preserve"> </w:t>
      </w:r>
    </w:p>
    <w:p w:rsidR="000A2C36" w:rsidRPr="00CB4E0B" w:rsidRDefault="000A2C36" w:rsidP="000A2C36">
      <w:pPr>
        <w:pStyle w:val="Heading2"/>
      </w:pPr>
      <w:bookmarkStart w:id="73" w:name="_Toc302396934"/>
      <w:bookmarkStart w:id="74" w:name="_Toc296260697"/>
      <w:bookmarkStart w:id="75" w:name="_Toc296524727"/>
      <w:bookmarkStart w:id="76" w:name="_Toc296615391"/>
      <w:r w:rsidRPr="00CB4E0B">
        <w:t>Domestic violence</w:t>
      </w:r>
      <w:r>
        <w:t xml:space="preserve"> Perpetrator </w:t>
      </w:r>
      <w:r w:rsidRPr="00CB4E0B">
        <w:t>Intervention programs</w:t>
      </w:r>
      <w:r>
        <w:t xml:space="preserve"> and effectiveness</w:t>
      </w:r>
      <w:bookmarkEnd w:id="73"/>
      <w:r>
        <w:t xml:space="preserve"> </w:t>
      </w:r>
    </w:p>
    <w:p w:rsidR="000A2C36" w:rsidRDefault="000A2C36" w:rsidP="009B6635">
      <w:r w:rsidRPr="005E61ED">
        <w:t xml:space="preserve">This section focuses on the approaches underpinning intervention programs for perpetrators of domestic violence, and what is known about the effectiveness of these programs. The analysis draws on </w:t>
      </w:r>
      <w:r>
        <w:t>empirical studies, which have been undertaken largely in North America</w:t>
      </w:r>
      <w:r w:rsidR="004A6778">
        <w:t xml:space="preserve"> (the United States of America and Canada)</w:t>
      </w:r>
      <w:r>
        <w:t xml:space="preserve"> and</w:t>
      </w:r>
      <w:r w:rsidR="004A6778">
        <w:t xml:space="preserve">, to a lesser extent, </w:t>
      </w:r>
      <w:r>
        <w:t>Europe</w:t>
      </w:r>
      <w:r w:rsidR="004A6778">
        <w:t>, with only</w:t>
      </w:r>
      <w:r>
        <w:t xml:space="preserve"> a small number of studies </w:t>
      </w:r>
      <w:r w:rsidR="00425F66">
        <w:t xml:space="preserve">conducted </w:t>
      </w:r>
      <w:r>
        <w:t>in Australia.</w:t>
      </w:r>
      <w:r w:rsidR="003F2D61">
        <w:t xml:space="preserve"> </w:t>
      </w:r>
      <w:r w:rsidRPr="005E61ED">
        <w:t xml:space="preserve">The types of evaluation undertaken and the implications for further research are also discussed. </w:t>
      </w:r>
    </w:p>
    <w:p w:rsidR="000A2C36" w:rsidRPr="00B41569" w:rsidRDefault="000A2C36" w:rsidP="000A2C36">
      <w:pPr>
        <w:pStyle w:val="Heading3"/>
      </w:pPr>
      <w:bookmarkStart w:id="77" w:name="_Toc302396935"/>
      <w:r w:rsidRPr="00CB4E0B">
        <w:t>Domestic violence</w:t>
      </w:r>
      <w:r>
        <w:t xml:space="preserve"> </w:t>
      </w:r>
      <w:r w:rsidR="00400AE9">
        <w:t>perpetrator</w:t>
      </w:r>
      <w:r>
        <w:t xml:space="preserve"> intervention programs</w:t>
      </w:r>
      <w:bookmarkEnd w:id="77"/>
    </w:p>
    <w:bookmarkEnd w:id="74"/>
    <w:bookmarkEnd w:id="75"/>
    <w:bookmarkEnd w:id="76"/>
    <w:p w:rsidR="00D50764" w:rsidRPr="002161FF" w:rsidRDefault="00D50764" w:rsidP="009B6635">
      <w:r w:rsidRPr="002161FF">
        <w:t xml:space="preserve">Intervention programs for domestic violence </w:t>
      </w:r>
      <w:r w:rsidR="000A2C36">
        <w:t>perpetrators</w:t>
      </w:r>
      <w:r w:rsidR="000A2C36" w:rsidRPr="002161FF">
        <w:t xml:space="preserve"> </w:t>
      </w:r>
      <w:r w:rsidRPr="002161FF">
        <w:t>can be broadly characterised as having a psycho-educational approach or a psychotherapeutic approach</w:t>
      </w:r>
      <w:r w:rsidR="003B7ECE">
        <w:t>, or a combination of the two approaches</w:t>
      </w:r>
      <w:r w:rsidRPr="002161FF">
        <w:t>.</w:t>
      </w:r>
      <w:r w:rsidR="003B7ECE">
        <w:t xml:space="preserve"> These intervention programs may be either court-mandated or non-mandated (</w:t>
      </w:r>
      <w:r w:rsidR="00E10FE3">
        <w:t>i.e.,</w:t>
      </w:r>
      <w:r w:rsidR="003B7ECE">
        <w:t xml:space="preserve"> </w:t>
      </w:r>
      <w:r w:rsidR="005C3053">
        <w:t xml:space="preserve">involving </w:t>
      </w:r>
      <w:r w:rsidR="003B7ECE">
        <w:t>voluntary participation).</w:t>
      </w:r>
    </w:p>
    <w:p w:rsidR="00D50764" w:rsidRPr="002161FF" w:rsidRDefault="00D50764" w:rsidP="009B6635">
      <w:r w:rsidRPr="002161FF">
        <w:t xml:space="preserve">Psycho-educational approaches emerged from the Duluth model (Duluth Domestic Abuse Intervention Project, DAIP), which has become one of the most widely adopted model since the 1980s. The Duluth model is based on an interagency approach that promotes </w:t>
      </w:r>
      <w:proofErr w:type="spellStart"/>
      <w:r w:rsidRPr="002161FF">
        <w:t>intersectoral</w:t>
      </w:r>
      <w:proofErr w:type="spellEnd"/>
      <w:r w:rsidRPr="002161FF">
        <w:t xml:space="preserve"> collaboration and links to the criminal justice system. It applies a feminist perspective with an educational approach that involves consciousness raising and confronting offenders’ beliefs about masculinity and gendered power relations (see </w:t>
      </w:r>
      <w:proofErr w:type="spellStart"/>
      <w:r w:rsidRPr="002161FF">
        <w:t>Barner</w:t>
      </w:r>
      <w:proofErr w:type="spellEnd"/>
      <w:r w:rsidRPr="002161FF">
        <w:t xml:space="preserve"> &amp; Carney</w:t>
      </w:r>
      <w:r w:rsidR="00CF38BC">
        <w:t>,</w:t>
      </w:r>
      <w:r w:rsidRPr="002161FF">
        <w:t xml:space="preserve"> 2011; Day, Chung, O’Leary &amp; Carson</w:t>
      </w:r>
      <w:r w:rsidR="00CF38BC">
        <w:t>,</w:t>
      </w:r>
      <w:r w:rsidRPr="002161FF">
        <w:t xml:space="preserve"> 2009; Pence &amp; </w:t>
      </w:r>
      <w:proofErr w:type="spellStart"/>
      <w:r w:rsidRPr="002161FF">
        <w:t>Paymar</w:t>
      </w:r>
      <w:proofErr w:type="spellEnd"/>
      <w:r w:rsidR="00CF38BC">
        <w:t>,</w:t>
      </w:r>
      <w:r w:rsidR="002C5BF6">
        <w:t xml:space="preserve"> </w:t>
      </w:r>
      <w:r w:rsidRPr="002161FF">
        <w:t>1993). The Duluth Model combines punishment (for the offender’s violent behaviour) with education to facilitate change in offenders’ attitudes and behaviour.</w:t>
      </w:r>
    </w:p>
    <w:p w:rsidR="00D50764" w:rsidRPr="002161FF" w:rsidRDefault="00D50764" w:rsidP="009B6635">
      <w:r w:rsidRPr="002161FF">
        <w:t xml:space="preserve">Psychotherapeutic approaches are derived from the disciplines of psychiatry and psychology, and intervention programs include those that have a psychodynamic, humanist or cognitive-behavioural </w:t>
      </w:r>
      <w:r w:rsidRPr="002161FF">
        <w:lastRenderedPageBreak/>
        <w:t>perspective. Cognitive-behavioural therapy (CBT) has emerged as the most widely used psychotherapeutic intervention approach</w:t>
      </w:r>
      <w:r w:rsidR="00303F0E">
        <w:t xml:space="preserve"> for a wide range of behavioural problems</w:t>
      </w:r>
      <w:r w:rsidRPr="002161FF">
        <w:t>. CBT is focused on identifying and correcting erroneous</w:t>
      </w:r>
      <w:r w:rsidR="00303F0E">
        <w:t xml:space="preserve"> or distorted</w:t>
      </w:r>
      <w:r w:rsidRPr="002161FF">
        <w:t xml:space="preserve"> cognitions and skill training, and may involve anger management.</w:t>
      </w:r>
    </w:p>
    <w:p w:rsidR="00D50764" w:rsidRPr="002161FF" w:rsidRDefault="00D50764" w:rsidP="009B6635">
      <w:r w:rsidRPr="002161FF">
        <w:t xml:space="preserve">It is noteworthy that, over time, there has been a merging of psycho-educational and psychotherapeutic approaches, most commonly with the amalgamation of CBT and the Duluth Model or feminist (gendered) perspective. As a result, intervention programs for domestic violence </w:t>
      </w:r>
      <w:r w:rsidR="00400AE9">
        <w:t>perpetrator</w:t>
      </w:r>
      <w:r w:rsidRPr="002161FF">
        <w:t xml:space="preserve">s are increasingly difficult </w:t>
      </w:r>
      <w:r w:rsidR="005C3053">
        <w:t xml:space="preserve">to </w:t>
      </w:r>
      <w:r w:rsidRPr="002161FF">
        <w:t xml:space="preserve">differentiate based on </w:t>
      </w:r>
      <w:r w:rsidR="005C3053">
        <w:t xml:space="preserve">their </w:t>
      </w:r>
      <w:r w:rsidRPr="002161FF">
        <w:t>t</w:t>
      </w:r>
      <w:r w:rsidR="00CF38BC">
        <w:t>heoretical approach (</w:t>
      </w:r>
      <w:proofErr w:type="spellStart"/>
      <w:r w:rsidR="00CF38BC">
        <w:t>Eckhardt</w:t>
      </w:r>
      <w:proofErr w:type="spellEnd"/>
      <w:r w:rsidR="00CF38BC">
        <w:t xml:space="preserve"> </w:t>
      </w:r>
      <w:r w:rsidR="008D25D2">
        <w:t>et al.,</w:t>
      </w:r>
      <w:r w:rsidRPr="002161FF">
        <w:t xml:space="preserve"> 2006). </w:t>
      </w:r>
    </w:p>
    <w:p w:rsidR="00D50764" w:rsidRPr="002161FF" w:rsidRDefault="00D50764" w:rsidP="009B6635">
      <w:r w:rsidRPr="002161FF">
        <w:t xml:space="preserve">In addition, programs that articulate the same intervention approach are not necessarily comparable because the same approach is </w:t>
      </w:r>
      <w:proofErr w:type="spellStart"/>
      <w:r w:rsidRPr="002161FF">
        <w:t>operationalised</w:t>
      </w:r>
      <w:proofErr w:type="spellEnd"/>
      <w:r w:rsidRPr="002161FF">
        <w:t xml:space="preserve"> in different ways. In the national review of integrated programs for domestic violence </w:t>
      </w:r>
      <w:r w:rsidR="00400AE9">
        <w:t>perpetrator</w:t>
      </w:r>
      <w:r w:rsidRPr="002161FF">
        <w:t xml:space="preserve">s conducted by Chung et al. (2004), it was found that many organisations identified the Duluth Model as the underpinning for their programs. </w:t>
      </w:r>
      <w:r w:rsidR="005C3053">
        <w:t>However, e</w:t>
      </w:r>
      <w:r w:rsidR="005C3053" w:rsidRPr="002161FF">
        <w:t xml:space="preserve">xamination </w:t>
      </w:r>
      <w:r w:rsidRPr="002161FF">
        <w:t xml:space="preserve">of detailed program documentation and observations of program deliver revealed different </w:t>
      </w:r>
      <w:proofErr w:type="spellStart"/>
      <w:r w:rsidRPr="002161FF">
        <w:t>operationalisation</w:t>
      </w:r>
      <w:proofErr w:type="spellEnd"/>
      <w:r w:rsidRPr="002161FF">
        <w:t xml:space="preserve"> of the Duluth model </w:t>
      </w:r>
      <w:r w:rsidR="005C3053">
        <w:t xml:space="preserve">in practice </w:t>
      </w:r>
      <w:r w:rsidRPr="002161FF">
        <w:t xml:space="preserve">(Day </w:t>
      </w:r>
      <w:r w:rsidR="008D25D2">
        <w:t>et al.,</w:t>
      </w:r>
      <w:r w:rsidRPr="002161FF">
        <w:t xml:space="preserve"> 2009). </w:t>
      </w:r>
    </w:p>
    <w:p w:rsidR="002C5BF6" w:rsidRPr="002161FF" w:rsidRDefault="00D50764" w:rsidP="009B6635">
      <w:r w:rsidRPr="002161FF">
        <w:t>Intervention programs differ not only in approach but also on a range of dimensions, including program duration and intensity, conditions of participation (</w:t>
      </w:r>
      <w:r w:rsidR="00E10FE3">
        <w:t>e.g.</w:t>
      </w:r>
      <w:r w:rsidRPr="002161FF">
        <w:t>, court-mandated or voluntary, acceptance of responsibility), policies such as those relating to payment, absence, monitoring and assessment, linkage to the criminal justice system and other related agencies, session structure (</w:t>
      </w:r>
      <w:r w:rsidR="00E10FE3">
        <w:t>e.g.</w:t>
      </w:r>
      <w:r w:rsidRPr="002161FF">
        <w:t>, structured or open), facilitator qualifications and experience, contact with the victim, referral sources, funding sources, target group characteristics, and program integrity (</w:t>
      </w:r>
      <w:r w:rsidR="00E10FE3">
        <w:t>e.g.</w:t>
      </w:r>
      <w:r w:rsidRPr="002161FF">
        <w:t xml:space="preserve">, </w:t>
      </w:r>
      <w:proofErr w:type="spellStart"/>
      <w:r w:rsidRPr="002161FF">
        <w:t>Cissner</w:t>
      </w:r>
      <w:proofErr w:type="spellEnd"/>
      <w:r w:rsidRPr="002161FF">
        <w:t xml:space="preserve"> &amp; </w:t>
      </w:r>
      <w:proofErr w:type="spellStart"/>
      <w:r w:rsidRPr="002161FF">
        <w:t>Puffett</w:t>
      </w:r>
      <w:proofErr w:type="spellEnd"/>
      <w:r w:rsidR="00CF38BC">
        <w:t>,</w:t>
      </w:r>
      <w:r w:rsidRPr="002161FF">
        <w:t xml:space="preserve"> 2006; Price &amp; Rosenbaum</w:t>
      </w:r>
      <w:r w:rsidR="00CF38BC">
        <w:t>,</w:t>
      </w:r>
      <w:r w:rsidRPr="002161FF">
        <w:t xml:space="preserve"> 2009; Smith</w:t>
      </w:r>
      <w:r w:rsidR="00CF38BC">
        <w:t>,</w:t>
      </w:r>
      <w:r w:rsidRPr="002161FF">
        <w:t xml:space="preserve"> 2009). It is therefore a challenge to assess the relative effectiveness of intervention programs and identify the active components of a program – that is, program components that contribute to improved </w:t>
      </w:r>
      <w:r w:rsidR="00400AE9">
        <w:t>perpetrator</w:t>
      </w:r>
      <w:r w:rsidRPr="002161FF">
        <w:t xml:space="preserve"> and victim outcomes (</w:t>
      </w:r>
      <w:r w:rsidR="00E10FE3">
        <w:t>e.g.</w:t>
      </w:r>
      <w:r w:rsidRPr="002161FF">
        <w:t xml:space="preserve">, </w:t>
      </w:r>
      <w:proofErr w:type="spellStart"/>
      <w:r w:rsidRPr="002161FF">
        <w:t>Eckhardt</w:t>
      </w:r>
      <w:proofErr w:type="spellEnd"/>
      <w:r w:rsidRPr="002161FF">
        <w:t xml:space="preserve"> et al.</w:t>
      </w:r>
      <w:r w:rsidR="00CF38BC">
        <w:t>,</w:t>
      </w:r>
      <w:r w:rsidRPr="002161FF">
        <w:t xml:space="preserve"> 2006).</w:t>
      </w:r>
    </w:p>
    <w:p w:rsidR="00D50764" w:rsidRPr="002161FF" w:rsidRDefault="00D50764" w:rsidP="009B6635">
      <w:r w:rsidRPr="002161FF">
        <w:t xml:space="preserve">While the majority of intervention programs are delivered in a group setting, individual and couples counselling are also used for domestic violence </w:t>
      </w:r>
      <w:r w:rsidR="00400AE9">
        <w:t>perpetrator</w:t>
      </w:r>
      <w:r w:rsidRPr="002161FF">
        <w:t>s.</w:t>
      </w:r>
    </w:p>
    <w:p w:rsidR="00D50764" w:rsidRPr="002161FF" w:rsidRDefault="00D50764" w:rsidP="009B6635">
      <w:r w:rsidRPr="002161FF">
        <w:t xml:space="preserve">Group-based interventions are widely accepted as a more appropriate format for changing the attitudes and behaviour of domestic violence </w:t>
      </w:r>
      <w:r w:rsidR="00400AE9">
        <w:t>perpetrator</w:t>
      </w:r>
      <w:r w:rsidRPr="002161FF">
        <w:t>s than individual or couples counselling (</w:t>
      </w:r>
      <w:r w:rsidR="00E10FE3">
        <w:t>e.g.</w:t>
      </w:r>
      <w:r w:rsidRPr="002161FF">
        <w:t xml:space="preserve">, </w:t>
      </w:r>
      <w:proofErr w:type="spellStart"/>
      <w:r w:rsidRPr="002161FF">
        <w:t>Labriola</w:t>
      </w:r>
      <w:proofErr w:type="spellEnd"/>
      <w:r w:rsidRPr="002161FF">
        <w:t xml:space="preserve"> </w:t>
      </w:r>
      <w:r w:rsidR="008D25D2">
        <w:t>et al.,</w:t>
      </w:r>
      <w:r w:rsidRPr="002161FF">
        <w:t xml:space="preserve"> 2008). A group setting reduces </w:t>
      </w:r>
      <w:r w:rsidR="009B1C3A">
        <w:t xml:space="preserve">the </w:t>
      </w:r>
      <w:r w:rsidRPr="002161FF">
        <w:t xml:space="preserve">social isolation experienced by many </w:t>
      </w:r>
      <w:r w:rsidR="00400AE9">
        <w:t>perpetrator</w:t>
      </w:r>
      <w:r w:rsidRPr="002161FF">
        <w:t>s and provides greater opportunities for role-play, feedback and confrontation of existing beliefs (</w:t>
      </w:r>
      <w:proofErr w:type="spellStart"/>
      <w:r w:rsidRPr="002161FF">
        <w:t>Labriola</w:t>
      </w:r>
      <w:proofErr w:type="spellEnd"/>
      <w:r w:rsidRPr="002161FF">
        <w:t xml:space="preserve"> </w:t>
      </w:r>
      <w:r w:rsidR="008D25D2">
        <w:t>et al.,</w:t>
      </w:r>
      <w:r w:rsidRPr="002161FF">
        <w:t xml:space="preserve"> 2008; Saunders</w:t>
      </w:r>
      <w:r w:rsidR="00CF38BC">
        <w:t>,</w:t>
      </w:r>
      <w:r w:rsidRPr="002161FF">
        <w:t xml:space="preserve"> 2008). However, a group format is limited in its capacity to respond to individual needs</w:t>
      </w:r>
      <w:r w:rsidR="009B1C3A">
        <w:t>,</w:t>
      </w:r>
      <w:r w:rsidRPr="002161FF">
        <w:t xml:space="preserve"> and group dynamics may reduce </w:t>
      </w:r>
      <w:r w:rsidR="009B1C3A">
        <w:t xml:space="preserve">the </w:t>
      </w:r>
      <w:r w:rsidRPr="002161FF">
        <w:t xml:space="preserve">willingness to self-disclose and engage among </w:t>
      </w:r>
      <w:r w:rsidR="00400AE9">
        <w:t>perpetrator</w:t>
      </w:r>
      <w:r w:rsidRPr="002161FF">
        <w:t>s who are less motivated to change (</w:t>
      </w:r>
      <w:r w:rsidR="00E10FE3">
        <w:t>e.g.</w:t>
      </w:r>
      <w:r w:rsidRPr="002161FF">
        <w:t xml:space="preserve">, Murphy &amp; </w:t>
      </w:r>
      <w:proofErr w:type="spellStart"/>
      <w:r w:rsidRPr="002161FF">
        <w:t>Eckhardt</w:t>
      </w:r>
      <w:proofErr w:type="spellEnd"/>
      <w:r w:rsidR="00CF38BC">
        <w:t>,</w:t>
      </w:r>
      <w:r w:rsidRPr="002161FF">
        <w:t xml:space="preserve"> 2005; Murphy &amp; </w:t>
      </w:r>
      <w:proofErr w:type="spellStart"/>
      <w:r w:rsidRPr="002161FF">
        <w:t>Meis</w:t>
      </w:r>
      <w:proofErr w:type="spellEnd"/>
      <w:r w:rsidR="00CF38BC">
        <w:t>,</w:t>
      </w:r>
      <w:r w:rsidRPr="002161FF">
        <w:t xml:space="preserve"> 2008).</w:t>
      </w:r>
    </w:p>
    <w:p w:rsidR="00D50764" w:rsidRPr="002161FF" w:rsidRDefault="00D50764" w:rsidP="009B6635">
      <w:r w:rsidRPr="002161FF">
        <w:t>There is a growing view and evidence base that individual or individualised interventions increase the likelihood of program completion, which in turn reduces recidivism (</w:t>
      </w:r>
      <w:r w:rsidR="00E10FE3">
        <w:t>e.g.</w:t>
      </w:r>
      <w:r w:rsidRPr="002161FF">
        <w:t xml:space="preserve">, Murphy &amp; </w:t>
      </w:r>
      <w:proofErr w:type="spellStart"/>
      <w:r w:rsidRPr="002161FF">
        <w:t>Meis</w:t>
      </w:r>
      <w:proofErr w:type="spellEnd"/>
      <w:r w:rsidR="00CF38BC">
        <w:t>,</w:t>
      </w:r>
      <w:r w:rsidRPr="002161FF">
        <w:t xml:space="preserve"> 2008). Murphy and </w:t>
      </w:r>
      <w:proofErr w:type="spellStart"/>
      <w:r w:rsidRPr="002161FF">
        <w:t>Meis</w:t>
      </w:r>
      <w:proofErr w:type="spellEnd"/>
      <w:r w:rsidRPr="002161FF">
        <w:t xml:space="preserve"> (2008) argued that individualised programs can be more effective than group-based programs in reducing recidivism because they can be tailored to the motivation and readiness to change for each </w:t>
      </w:r>
      <w:r w:rsidR="00400AE9">
        <w:t>perpetrator</w:t>
      </w:r>
      <w:r w:rsidRPr="002161FF">
        <w:t xml:space="preserve"> and have greater capacity to set and monitor individual change targets. Individualised programs also increase the likelihood that comorbid conditions (</w:t>
      </w:r>
      <w:r w:rsidR="00E10FE3">
        <w:t>e.g.</w:t>
      </w:r>
      <w:r w:rsidRPr="002161FF">
        <w:t>, mental health and substance abuse problems) will be identified and addressed, and minimise potential reinforcement of problematic attitudes and behaviour through negative peer influences.</w:t>
      </w:r>
    </w:p>
    <w:p w:rsidR="00D50764" w:rsidRPr="002161FF" w:rsidRDefault="00D50764" w:rsidP="009B6635">
      <w:r w:rsidRPr="002161FF">
        <w:t>Notably, the Duluth Model has been increasingly criticised for its confrontational nature, which may decrease program compliance and completion (Bowen</w:t>
      </w:r>
      <w:r w:rsidR="00CF38BC">
        <w:t>, 2010;</w:t>
      </w:r>
      <w:r w:rsidRPr="002161FF">
        <w:t xml:space="preserve"> Day </w:t>
      </w:r>
      <w:r w:rsidR="008D25D2">
        <w:t>et al.,</w:t>
      </w:r>
      <w:r w:rsidRPr="002161FF">
        <w:t xml:space="preserve"> 2009; </w:t>
      </w:r>
      <w:proofErr w:type="spellStart"/>
      <w:r w:rsidRPr="002161FF">
        <w:t>Sartin</w:t>
      </w:r>
      <w:proofErr w:type="spellEnd"/>
      <w:r w:rsidRPr="002161FF">
        <w:t xml:space="preserve"> </w:t>
      </w:r>
      <w:r w:rsidR="008D25D2">
        <w:t>et al.,</w:t>
      </w:r>
      <w:r w:rsidRPr="002161FF">
        <w:t xml:space="preserve"> 2006). It has also been argued that the focus on structural factors – for example, gendered power relations – as the primary causes of domestic violence </w:t>
      </w:r>
      <w:r w:rsidR="003B7ECE">
        <w:t xml:space="preserve">can </w:t>
      </w:r>
      <w:r w:rsidRPr="002161FF">
        <w:t>promote a one-size-fits-all approach and intervention programs that are less client-centred (</w:t>
      </w:r>
      <w:r w:rsidR="00E10FE3">
        <w:t>e.g.</w:t>
      </w:r>
      <w:r w:rsidRPr="002161FF">
        <w:t xml:space="preserve">, see Day </w:t>
      </w:r>
      <w:r w:rsidR="008D25D2">
        <w:t>et al.,</w:t>
      </w:r>
      <w:r w:rsidRPr="002161FF">
        <w:t xml:space="preserve"> 2009).</w:t>
      </w:r>
      <w:r w:rsidR="005D352C">
        <w:t xml:space="preserve">In practice, current programs based on the Duluth Model often include individual assessments or sessions. </w:t>
      </w:r>
    </w:p>
    <w:p w:rsidR="00D50764" w:rsidRPr="002161FF" w:rsidRDefault="00D50764" w:rsidP="00386094">
      <w:pPr>
        <w:pStyle w:val="Heading3"/>
      </w:pPr>
      <w:bookmarkStart w:id="78" w:name="_Toc302396936"/>
      <w:r w:rsidRPr="002161FF">
        <w:t>Program evaluation and effectiveness</w:t>
      </w:r>
      <w:bookmarkEnd w:id="78"/>
    </w:p>
    <w:p w:rsidR="00D50764" w:rsidRPr="00386094" w:rsidRDefault="00D50764" w:rsidP="00782F97">
      <w:pPr>
        <w:pStyle w:val="Head4no"/>
      </w:pPr>
      <w:r w:rsidRPr="003B7ECE">
        <w:t>Intervention versus no intervention</w:t>
      </w:r>
    </w:p>
    <w:p w:rsidR="00D50764" w:rsidRPr="002161FF" w:rsidRDefault="00D50764" w:rsidP="009B6635">
      <w:r w:rsidRPr="002161FF">
        <w:t xml:space="preserve">Evaluations of individual intervention programs for men who use violence against women have produced largely mixed evidence about the effectiveness of </w:t>
      </w:r>
      <w:r w:rsidR="00541A0D">
        <w:t>such</w:t>
      </w:r>
      <w:r w:rsidR="00541A0D" w:rsidRPr="002161FF">
        <w:t xml:space="preserve"> </w:t>
      </w:r>
      <w:r w:rsidRPr="002161FF">
        <w:t xml:space="preserve">programs </w:t>
      </w:r>
      <w:r w:rsidR="00541A0D">
        <w:t>in</w:t>
      </w:r>
      <w:r w:rsidR="00541A0D" w:rsidRPr="002161FF">
        <w:t xml:space="preserve"> </w:t>
      </w:r>
      <w:r w:rsidRPr="002161FF">
        <w:t xml:space="preserve">reducing recidivism. </w:t>
      </w:r>
    </w:p>
    <w:p w:rsidR="00D50764" w:rsidRPr="002161FF" w:rsidRDefault="00D50764" w:rsidP="009B6635">
      <w:r w:rsidRPr="002161FF">
        <w:lastRenderedPageBreak/>
        <w:t>Recent meta-analyses of program evaluations generally suggest that intervention programs contribute to a small reduction in recidivism (</w:t>
      </w:r>
      <w:r w:rsidR="00E10FE3">
        <w:t>e.g.</w:t>
      </w:r>
      <w:r w:rsidRPr="002161FF">
        <w:t xml:space="preserve">, </w:t>
      </w:r>
      <w:proofErr w:type="spellStart"/>
      <w:r w:rsidRPr="002161FF">
        <w:t>Eckhardt</w:t>
      </w:r>
      <w:proofErr w:type="spellEnd"/>
      <w:r w:rsidRPr="002161FF">
        <w:t xml:space="preserve"> </w:t>
      </w:r>
      <w:r w:rsidR="008D25D2">
        <w:t>et al.,</w:t>
      </w:r>
      <w:r w:rsidRPr="002161FF">
        <w:t xml:space="preserve"> 2006; Saunders</w:t>
      </w:r>
      <w:r w:rsidR="00BD7444">
        <w:t>,</w:t>
      </w:r>
      <w:r w:rsidRPr="002161FF">
        <w:t xml:space="preserve"> 2008). </w:t>
      </w:r>
      <w:r w:rsidR="00BD7444">
        <w:t>In contrast, meta-analysis of court-mandated interventions for domestic violence offenders (</w:t>
      </w:r>
      <w:proofErr w:type="spellStart"/>
      <w:r w:rsidR="00BD7444">
        <w:t>Feder</w:t>
      </w:r>
      <w:proofErr w:type="spellEnd"/>
      <w:r w:rsidR="00BD7444">
        <w:t xml:space="preserve">, Wilson &amp; Austin, 2008) indicated no clear positive impact of court-mandated interventions. </w:t>
      </w:r>
      <w:r w:rsidRPr="002161FF">
        <w:t xml:space="preserve">The effectiveness of intervention programs </w:t>
      </w:r>
      <w:r w:rsidR="00BD7444">
        <w:t>has been</w:t>
      </w:r>
      <w:r w:rsidR="00BD7444" w:rsidRPr="002161FF">
        <w:t xml:space="preserve"> </w:t>
      </w:r>
      <w:r w:rsidRPr="002161FF">
        <w:t xml:space="preserve">found to vary as a function of characteristics associated with the evaluation methodology as well as the </w:t>
      </w:r>
      <w:r w:rsidR="00400AE9">
        <w:t>perpetrator</w:t>
      </w:r>
      <w:r w:rsidRPr="002161FF">
        <w:t>s (</w:t>
      </w:r>
      <w:r w:rsidR="00E10FE3">
        <w:t>e.g.</w:t>
      </w:r>
      <w:r w:rsidRPr="002161FF">
        <w:t>, Saunders</w:t>
      </w:r>
      <w:r w:rsidR="00BD7444">
        <w:t>,</w:t>
      </w:r>
      <w:r w:rsidRPr="002161FF">
        <w:t xml:space="preserve"> 2008). </w:t>
      </w:r>
    </w:p>
    <w:p w:rsidR="00D50764" w:rsidRPr="002161FF" w:rsidRDefault="00D50764" w:rsidP="009B6635">
      <w:r w:rsidRPr="002161FF">
        <w:t xml:space="preserve">Specifically, intervention programs were found to lead to greater reductions in recidivism when official records rather than victim reports of </w:t>
      </w:r>
      <w:proofErr w:type="spellStart"/>
      <w:r w:rsidRPr="002161FF">
        <w:t>reoffence</w:t>
      </w:r>
      <w:proofErr w:type="spellEnd"/>
      <w:r w:rsidRPr="002161FF">
        <w:t xml:space="preserve"> are used as the outcome measure, and when the evaluation employed a quasi-experimental rather than an experimental design with random assignment and matched control groups (</w:t>
      </w:r>
      <w:r w:rsidR="00E10FE3">
        <w:t>e.g.</w:t>
      </w:r>
      <w:r w:rsidRPr="002161FF">
        <w:t xml:space="preserve">, </w:t>
      </w:r>
      <w:proofErr w:type="spellStart"/>
      <w:r w:rsidRPr="002161FF">
        <w:t>Eckhardt</w:t>
      </w:r>
      <w:proofErr w:type="spellEnd"/>
      <w:r w:rsidRPr="002161FF">
        <w:t xml:space="preserve"> </w:t>
      </w:r>
      <w:r w:rsidR="008D25D2">
        <w:t>et al.,</w:t>
      </w:r>
      <w:r w:rsidRPr="002161FF">
        <w:t xml:space="preserve"> 2006; </w:t>
      </w:r>
      <w:proofErr w:type="spellStart"/>
      <w:r w:rsidRPr="002161FF">
        <w:t>Labriola</w:t>
      </w:r>
      <w:proofErr w:type="spellEnd"/>
      <w:r w:rsidRPr="002161FF">
        <w:t xml:space="preserve"> </w:t>
      </w:r>
      <w:r w:rsidR="008D25D2">
        <w:t>et al.,</w:t>
      </w:r>
      <w:r w:rsidRPr="002161FF">
        <w:t xml:space="preserve"> 2008). </w:t>
      </w:r>
    </w:p>
    <w:p w:rsidR="00D50764" w:rsidRPr="002161FF" w:rsidRDefault="00D50764" w:rsidP="009B6635">
      <w:r w:rsidRPr="002161FF">
        <w:t xml:space="preserve">In addition, intervention programs were more likely to be completed by, and produce attitudinal and behavioural changes, leading to reduced recidivism for, </w:t>
      </w:r>
      <w:r w:rsidR="00400AE9">
        <w:t>perpetrator</w:t>
      </w:r>
      <w:r w:rsidRPr="002161FF">
        <w:t>s who</w:t>
      </w:r>
      <w:r w:rsidR="00D32EF4">
        <w:t>:</w:t>
      </w:r>
      <w:r w:rsidRPr="002161FF">
        <w:t xml:space="preserve">  </w:t>
      </w:r>
    </w:p>
    <w:p w:rsidR="00D50764" w:rsidRPr="002161FF" w:rsidRDefault="00D50764" w:rsidP="009B6635">
      <w:pPr>
        <w:pStyle w:val="ListBullet"/>
      </w:pPr>
      <w:r w:rsidRPr="002161FF">
        <w:t xml:space="preserve">are more motivated or ready to change </w:t>
      </w:r>
    </w:p>
    <w:p w:rsidR="00D50764" w:rsidRPr="002161FF" w:rsidRDefault="00D50764" w:rsidP="009B6635">
      <w:pPr>
        <w:pStyle w:val="ListBullet"/>
      </w:pPr>
      <w:r w:rsidRPr="002161FF">
        <w:t>have no or fewer previous contacts with the criminal justice system</w:t>
      </w:r>
    </w:p>
    <w:p w:rsidR="00D50764" w:rsidRPr="002161FF" w:rsidRDefault="00D50764" w:rsidP="009B6635">
      <w:pPr>
        <w:pStyle w:val="ListBullet"/>
      </w:pPr>
      <w:r w:rsidRPr="002161FF">
        <w:t>have no comorbid (</w:t>
      </w:r>
      <w:r w:rsidR="00E10FE3">
        <w:t>e.g.</w:t>
      </w:r>
      <w:r w:rsidRPr="002161FF">
        <w:t>, substance use or mental health) conditions</w:t>
      </w:r>
    </w:p>
    <w:p w:rsidR="00D50764" w:rsidRPr="002161FF" w:rsidRDefault="00D50764" w:rsidP="009B6635">
      <w:pPr>
        <w:pStyle w:val="ListBullet"/>
      </w:pPr>
      <w:r w:rsidRPr="002161FF">
        <w:t xml:space="preserve">are </w:t>
      </w:r>
      <w:r w:rsidR="007B0CAD">
        <w:t xml:space="preserve">Caucasian, </w:t>
      </w:r>
      <w:r w:rsidRPr="002161FF">
        <w:t xml:space="preserve">employed, married, older, and </w:t>
      </w:r>
      <w:r w:rsidR="00541A0D">
        <w:t xml:space="preserve">have </w:t>
      </w:r>
      <w:r w:rsidRPr="002161FF">
        <w:t>a higher level of education</w:t>
      </w:r>
      <w:r w:rsidR="00D32EF4">
        <w:t xml:space="preserve"> </w:t>
      </w:r>
      <w:r w:rsidR="00D32EF4" w:rsidRPr="002161FF">
        <w:t>(</w:t>
      </w:r>
      <w:r w:rsidR="00D32EF4">
        <w:t>e.g.</w:t>
      </w:r>
      <w:r w:rsidR="00D32EF4" w:rsidRPr="002161FF">
        <w:t xml:space="preserve">, see </w:t>
      </w:r>
      <w:proofErr w:type="spellStart"/>
      <w:r w:rsidR="00D32EF4" w:rsidRPr="002161FF">
        <w:t>Edleson</w:t>
      </w:r>
      <w:proofErr w:type="spellEnd"/>
      <w:r w:rsidR="00DA0578">
        <w:t>,</w:t>
      </w:r>
      <w:r w:rsidR="00D32EF4" w:rsidRPr="002161FF">
        <w:t xml:space="preserve"> 2008; Jewell &amp; </w:t>
      </w:r>
      <w:proofErr w:type="spellStart"/>
      <w:r w:rsidR="00D32EF4" w:rsidRPr="002161FF">
        <w:t>Wormith</w:t>
      </w:r>
      <w:proofErr w:type="spellEnd"/>
      <w:r w:rsidR="00DA0578">
        <w:t>,</w:t>
      </w:r>
      <w:r w:rsidR="00D32EF4" w:rsidRPr="002161FF">
        <w:t xml:space="preserve"> 2010; </w:t>
      </w:r>
      <w:proofErr w:type="spellStart"/>
      <w:r w:rsidR="00D32EF4" w:rsidRPr="002161FF">
        <w:t>Kingsnorth</w:t>
      </w:r>
      <w:proofErr w:type="spellEnd"/>
      <w:r w:rsidR="00DA0578">
        <w:t>,</w:t>
      </w:r>
      <w:r w:rsidR="00D32EF4" w:rsidRPr="002161FF">
        <w:t xml:space="preserve"> 2007; </w:t>
      </w:r>
      <w:proofErr w:type="spellStart"/>
      <w:r w:rsidR="00D32EF4" w:rsidRPr="002161FF">
        <w:t>Olver</w:t>
      </w:r>
      <w:proofErr w:type="spellEnd"/>
      <w:r w:rsidR="00D32EF4" w:rsidRPr="002161FF">
        <w:t xml:space="preserve">, Stockdale &amp; </w:t>
      </w:r>
      <w:proofErr w:type="spellStart"/>
      <w:r w:rsidR="00D32EF4" w:rsidRPr="002161FF">
        <w:t>Wormith</w:t>
      </w:r>
      <w:proofErr w:type="spellEnd"/>
      <w:r w:rsidR="00DA0578">
        <w:t>,</w:t>
      </w:r>
      <w:r w:rsidR="00D32EF4" w:rsidRPr="002161FF">
        <w:t xml:space="preserve"> 2011; </w:t>
      </w:r>
      <w:proofErr w:type="spellStart"/>
      <w:r w:rsidR="00D32EF4" w:rsidRPr="002161FF">
        <w:t>Sartin</w:t>
      </w:r>
      <w:proofErr w:type="spellEnd"/>
      <w:r w:rsidR="00D32EF4" w:rsidRPr="002161FF">
        <w:t xml:space="preserve"> </w:t>
      </w:r>
      <w:r w:rsidR="00D32EF4">
        <w:t>et al.,</w:t>
      </w:r>
      <w:r w:rsidR="00D32EF4" w:rsidRPr="002161FF">
        <w:t xml:space="preserve"> 2006)</w:t>
      </w:r>
      <w:r w:rsidRPr="002161FF">
        <w:t>.</w:t>
      </w:r>
    </w:p>
    <w:p w:rsidR="00156F84" w:rsidRDefault="00156F84" w:rsidP="009B6635">
      <w:r>
        <w:t>There is some evidence to show the programs based on a well-established theoretical approach are more like</w:t>
      </w:r>
      <w:r w:rsidR="00521CFF">
        <w:t>l</w:t>
      </w:r>
      <w:r>
        <w:t>y to be effective than programs (for a revie</w:t>
      </w:r>
      <w:r w:rsidR="00521CFF">
        <w:t xml:space="preserve">w, see </w:t>
      </w:r>
      <w:proofErr w:type="spellStart"/>
      <w:r w:rsidR="00521CFF">
        <w:t>Blatch</w:t>
      </w:r>
      <w:proofErr w:type="spellEnd"/>
      <w:r w:rsidR="00521CFF">
        <w:t xml:space="preserve"> &amp; Delaney, 2009),</w:t>
      </w:r>
    </w:p>
    <w:p w:rsidR="00D50764" w:rsidRPr="002161FF" w:rsidRDefault="00D50764" w:rsidP="009B6635">
      <w:r w:rsidRPr="005D352C">
        <w:t xml:space="preserve">These findings suggest that while domestic violence </w:t>
      </w:r>
      <w:r w:rsidR="00400AE9">
        <w:t>perpetrator</w:t>
      </w:r>
      <w:r w:rsidRPr="005D352C">
        <w:t>s are not limited to particular socio-demographic categories, they do not respond to the intervention programs to the same extent. They</w:t>
      </w:r>
      <w:r w:rsidRPr="002161FF">
        <w:t xml:space="preserve"> also support the growing view that, to maximise the effectiveness of intervention programs, programs should be matched to offender characteristics (</w:t>
      </w:r>
      <w:r w:rsidR="00E10FE3">
        <w:t>e.g.</w:t>
      </w:r>
      <w:r w:rsidRPr="002161FF">
        <w:t xml:space="preserve">, Day </w:t>
      </w:r>
      <w:r w:rsidR="008D25D2">
        <w:t>et al.,</w:t>
      </w:r>
      <w:r w:rsidRPr="002161FF">
        <w:t xml:space="preserve"> 2009; Jewell &amp; </w:t>
      </w:r>
      <w:proofErr w:type="spellStart"/>
      <w:r w:rsidRPr="002161FF">
        <w:t>Wormith</w:t>
      </w:r>
      <w:proofErr w:type="spellEnd"/>
      <w:r w:rsidR="005C4B23">
        <w:t>,</w:t>
      </w:r>
      <w:r w:rsidRPr="002161FF">
        <w:t xml:space="preserve"> 2010).</w:t>
      </w:r>
      <w:r w:rsidR="007B0CAD">
        <w:t xml:space="preserve"> Intervention programs, however, do not generally address differences in socio-demographic characteristics.</w:t>
      </w:r>
      <w:r w:rsidR="00064869">
        <w:t xml:space="preserve"> A study conducted in South Australia to examine the impact of a perpetrator program in the context of a small rural community (Jamieson &amp; Wendt, 2008) pointed to the need for rural perpetrator programs to address concerns regarding anonymity and confidentiality,</w:t>
      </w:r>
      <w:r w:rsidR="00362240">
        <w:t xml:space="preserve"> and</w:t>
      </w:r>
      <w:r w:rsidR="00064869">
        <w:t xml:space="preserve"> community attitudes that inhibit help-seeking among perpetrator</w:t>
      </w:r>
      <w:r w:rsidR="00362240">
        <w:t>s (e.g., through community education). It also suggested the need for a holistic approach to intervention that is sensitive to community norms in a rural context.</w:t>
      </w:r>
    </w:p>
    <w:p w:rsidR="00D50764" w:rsidRPr="006F73FB" w:rsidRDefault="00D50764" w:rsidP="009B6635">
      <w:r w:rsidRPr="002161FF">
        <w:t>Socio-demographic variables such as employment (hence, income) and marital status are also known as stake</w:t>
      </w:r>
      <w:r w:rsidR="00D32EF4">
        <w:t>-</w:t>
      </w:r>
      <w:r w:rsidRPr="002161FF">
        <w:t>in</w:t>
      </w:r>
      <w:r w:rsidR="00D32EF4">
        <w:t>-</w:t>
      </w:r>
      <w:r w:rsidRPr="002161FF">
        <w:t>conformity variables, because people who have social bonds through marriage, employment</w:t>
      </w:r>
      <w:r w:rsidR="00541A0D">
        <w:t xml:space="preserve"> and</w:t>
      </w:r>
      <w:r w:rsidR="00541A0D" w:rsidRPr="002161FF">
        <w:t xml:space="preserve"> </w:t>
      </w:r>
      <w:r w:rsidRPr="002161FF">
        <w:t>stable housing have more to lose when they do not conform to non-violent social norms (</w:t>
      </w:r>
      <w:r w:rsidR="00E10FE3">
        <w:t>e.g.</w:t>
      </w:r>
      <w:r w:rsidR="005C4B23">
        <w:t>,</w:t>
      </w:r>
      <w:r w:rsidRPr="002161FF">
        <w:t xml:space="preserve"> </w:t>
      </w:r>
      <w:proofErr w:type="spellStart"/>
      <w:r w:rsidRPr="002161FF">
        <w:t>Aldarondo</w:t>
      </w:r>
      <w:proofErr w:type="spellEnd"/>
      <w:r w:rsidR="00D32EF4">
        <w:t>,</w:t>
      </w:r>
      <w:r w:rsidRPr="002161FF">
        <w:t xml:space="preserve"> 2009). This view is consistent with findings demonstrating that </w:t>
      </w:r>
      <w:r w:rsidR="00400AE9">
        <w:t>perpetrator</w:t>
      </w:r>
      <w:r w:rsidRPr="002161FF">
        <w:t>s who are married and employed, and have residential stability (</w:t>
      </w:r>
      <w:r w:rsidR="00E10FE3">
        <w:t>i.e.,</w:t>
      </w:r>
      <w:r w:rsidRPr="002161FF">
        <w:t xml:space="preserve"> have a higher stake in conformity) are more likely to </w:t>
      </w:r>
      <w:r w:rsidRPr="006F73FB">
        <w:t>complete programs and remain non-violent post-program (</w:t>
      </w:r>
      <w:r w:rsidR="00E10FE3" w:rsidRPr="006F73FB">
        <w:t>e.g.</w:t>
      </w:r>
      <w:r w:rsidRPr="006F73FB">
        <w:t xml:space="preserve">, </w:t>
      </w:r>
      <w:proofErr w:type="spellStart"/>
      <w:r w:rsidRPr="006F73FB">
        <w:t>Aldarondo</w:t>
      </w:r>
      <w:proofErr w:type="spellEnd"/>
      <w:r w:rsidR="008D4B1F">
        <w:t>,</w:t>
      </w:r>
      <w:r w:rsidRPr="006F73FB">
        <w:t xml:space="preserve"> 2009; Ashcroft </w:t>
      </w:r>
      <w:r w:rsidR="008D25D2" w:rsidRPr="006F73FB">
        <w:t>et al.,</w:t>
      </w:r>
      <w:r w:rsidRPr="006F73FB">
        <w:t xml:space="preserve"> 2003).</w:t>
      </w:r>
      <w:r w:rsidR="00E1795A" w:rsidRPr="006F73FB">
        <w:t xml:space="preserve"> </w:t>
      </w:r>
    </w:p>
    <w:p w:rsidR="00DC5CDA" w:rsidRDefault="00EF3A69" w:rsidP="00DC5CDA">
      <w:r w:rsidRPr="006F73FB">
        <w:t xml:space="preserve">To date, there are few published evaluation studies of domestic violence offender programs in Australia. </w:t>
      </w:r>
      <w:r w:rsidR="008D4B1F">
        <w:t>While there</w:t>
      </w:r>
      <w:r w:rsidR="00DC5CDA">
        <w:t xml:space="preserve"> are some evidence on the effectiveness of Australian programs, </w:t>
      </w:r>
      <w:r w:rsidR="008D4B1F">
        <w:t>the majority of</w:t>
      </w:r>
      <w:r w:rsidR="00DC5CDA">
        <w:t xml:space="preserve"> studies did not include a control group.</w:t>
      </w:r>
    </w:p>
    <w:p w:rsidR="00BE58C4" w:rsidRPr="003137B9" w:rsidRDefault="00D32EF4" w:rsidP="009B6635">
      <w:r>
        <w:t xml:space="preserve">Early </w:t>
      </w:r>
      <w:r w:rsidR="00DC5CDA">
        <w:t xml:space="preserve">Australian </w:t>
      </w:r>
      <w:r w:rsidR="00EF3A69" w:rsidRPr="006F73FB">
        <w:t xml:space="preserve">evaluation studies include the Urbis </w:t>
      </w:r>
      <w:r w:rsidR="00541A0D">
        <w:t xml:space="preserve">(then Urbis </w:t>
      </w:r>
      <w:r w:rsidR="00EF3A69" w:rsidRPr="006F73FB">
        <w:t>Keys Young</w:t>
      </w:r>
      <w:r w:rsidR="00541A0D">
        <w:t xml:space="preserve">) </w:t>
      </w:r>
      <w:r w:rsidR="00EF3A69" w:rsidRPr="006F73FB">
        <w:t>evaluation</w:t>
      </w:r>
      <w:r w:rsidR="00541A0D">
        <w:t>s</w:t>
      </w:r>
      <w:r w:rsidR="00EF3A69" w:rsidRPr="006F73FB">
        <w:t xml:space="preserve"> of </w:t>
      </w:r>
      <w:r w:rsidR="00BE58C4" w:rsidRPr="006F73FB">
        <w:t xml:space="preserve">the ACT Interagency Family Violence Intervention Program (2000), the </w:t>
      </w:r>
      <w:r w:rsidR="00EF3A69" w:rsidRPr="006F73FB">
        <w:t>ACT Family Violence Intervention Program: Phase II</w:t>
      </w:r>
      <w:r w:rsidR="00BE58C4" w:rsidRPr="006F73FB">
        <w:t xml:space="preserve"> (2001), and </w:t>
      </w:r>
      <w:r w:rsidR="00EF3A69" w:rsidRPr="006F73FB">
        <w:t>the NSW Pilot Program for Perpetrators of Domestic Violence</w:t>
      </w:r>
      <w:r w:rsidR="00BE58C4" w:rsidRPr="006F73FB">
        <w:t xml:space="preserve"> (2004).</w:t>
      </w:r>
      <w:r w:rsidR="00EF3A69" w:rsidRPr="003137B9">
        <w:t xml:space="preserve"> </w:t>
      </w:r>
      <w:r w:rsidR="00164115">
        <w:t xml:space="preserve"> The evaluation of the NSW Pilot Program </w:t>
      </w:r>
      <w:r w:rsidR="00DC5CDA">
        <w:t>found that men who completed the program were less likely to reoffend than those who were withdrawn from the program, with first-time offenders being less likely to reoffend than those with previous domestic violence convictions.</w:t>
      </w:r>
      <w:r w:rsidR="00164115">
        <w:t xml:space="preserve"> </w:t>
      </w:r>
      <w:r w:rsidR="00DC5CDA">
        <w:t>The vast majority of men also found the program to be helpful. It is important to note, however, that a significant group of men (albeit, a small proportion of program participants) did come into contact with the police after commencing the program.</w:t>
      </w:r>
    </w:p>
    <w:p w:rsidR="00EF3A69" w:rsidRDefault="006F72A6" w:rsidP="009B6635">
      <w:r w:rsidRPr="003137B9">
        <w:t>A recent evaluation of the NSW Domestic Violence Intervention Court Model (</w:t>
      </w:r>
      <w:proofErr w:type="spellStart"/>
      <w:r w:rsidRPr="003137B9">
        <w:t>Rodwell</w:t>
      </w:r>
      <w:proofErr w:type="spellEnd"/>
      <w:r w:rsidRPr="003137B9">
        <w:t xml:space="preserve"> &amp; Smith, 2008) found that there was no consistent impact of the </w:t>
      </w:r>
      <w:r w:rsidR="006553FE" w:rsidRPr="003137B9">
        <w:t>program</w:t>
      </w:r>
      <w:r w:rsidRPr="003137B9">
        <w:t xml:space="preserve"> on recidivism across different sites. </w:t>
      </w:r>
      <w:r w:rsidRPr="003137B9">
        <w:lastRenderedPageBreak/>
        <w:t>Nevertheless, victims were found to be generally satisfied with the various processes involved</w:t>
      </w:r>
      <w:r w:rsidR="006553FE" w:rsidRPr="003137B9">
        <w:t>, and other stakeholders generally agreed that the program was successful</w:t>
      </w:r>
      <w:r w:rsidRPr="003137B9">
        <w:t>.</w:t>
      </w:r>
      <w:r w:rsidR="006553FE" w:rsidRPr="003137B9">
        <w:t xml:space="preserve"> </w:t>
      </w:r>
      <w:r w:rsidR="00320B11" w:rsidRPr="003137B9">
        <w:t>No control groups were included in the evaluation.</w:t>
      </w:r>
      <w:r w:rsidR="006F73FB">
        <w:t xml:space="preserve"> These findings</w:t>
      </w:r>
      <w:r w:rsidR="003137B9" w:rsidRPr="003137B9">
        <w:t xml:space="preserve"> suggest that measures beyond recidivism may hold meaning, but ultimately a lack of recidivism would indicate program failure.</w:t>
      </w:r>
    </w:p>
    <w:p w:rsidR="005C7673" w:rsidRDefault="006439B3" w:rsidP="009B6635">
      <w:r>
        <w:t>The</w:t>
      </w:r>
      <w:r w:rsidR="00D32EF4">
        <w:t xml:space="preserve"> evaluation of Lifeworks, which provides intervention programs for perpetrators of domestic violence, was conducted by Monash University (Brown &amp; </w:t>
      </w:r>
      <w:proofErr w:type="spellStart"/>
      <w:r w:rsidR="00D32EF4">
        <w:t>Hampson</w:t>
      </w:r>
      <w:proofErr w:type="spellEnd"/>
      <w:r w:rsidR="00D32EF4">
        <w:t>, 2009).</w:t>
      </w:r>
      <w:r w:rsidR="005D7B33">
        <w:t xml:space="preserve"> </w:t>
      </w:r>
      <w:r w:rsidR="005C4B23">
        <w:t xml:space="preserve">Specifically, this evaluation compared the benefits of </w:t>
      </w:r>
      <w:r w:rsidR="00E971B5">
        <w:t>Lifeworks’</w:t>
      </w:r>
      <w:r w:rsidR="005C4B23">
        <w:t xml:space="preserve"> Men’s Behavioural </w:t>
      </w:r>
      <w:r w:rsidR="00E971B5">
        <w:t>C</w:t>
      </w:r>
      <w:r w:rsidR="005C4B23">
        <w:t xml:space="preserve">hange Program </w:t>
      </w:r>
      <w:r w:rsidR="00E971B5">
        <w:t xml:space="preserve">(based on the Duluth Model) </w:t>
      </w:r>
      <w:r w:rsidR="005C4B23">
        <w:t xml:space="preserve">and </w:t>
      </w:r>
      <w:r w:rsidR="00E971B5">
        <w:t>its</w:t>
      </w:r>
      <w:r w:rsidR="005C4B23">
        <w:t xml:space="preserve"> Couple Counselling service. Evaluation findings supported the effectiveness of the Men’s Behavioural Change Program in </w:t>
      </w:r>
      <w:r w:rsidR="00E971B5">
        <w:t xml:space="preserve">ceasing or </w:t>
      </w:r>
      <w:r w:rsidR="005C4B23">
        <w:t>reducing physical violence</w:t>
      </w:r>
      <w:r w:rsidR="00E971B5">
        <w:t xml:space="preserve"> among program participants. However, it was unclear whether the group-based program was more effective than Couples Counselling because the clients wanted choice and preferred the type of intervention they selected. The researchers concluded that it is important for a service provider to offer a range of services to match client’s needs and preferences.</w:t>
      </w:r>
      <w:r w:rsidR="00B62874">
        <w:t xml:space="preserve"> </w:t>
      </w:r>
      <w:r w:rsidR="006D7A96">
        <w:t>Little is known about the effectiveness of domestic violence perpetrator intervention programs for Aboriginal and Torres Strait Islanders. A</w:t>
      </w:r>
      <w:r w:rsidR="00B62874">
        <w:t xml:space="preserve"> review of selected domestic and family violence intervention programs</w:t>
      </w:r>
      <w:r w:rsidR="00B62874" w:rsidRPr="008D4B1F">
        <w:t xml:space="preserve"> </w:t>
      </w:r>
      <w:r w:rsidR="00B62874">
        <w:t xml:space="preserve">by Loxton, Hosking, </w:t>
      </w:r>
      <w:proofErr w:type="spellStart"/>
      <w:r w:rsidR="00B62874">
        <w:t>Stewartwil</w:t>
      </w:r>
      <w:r w:rsidR="006D7A96">
        <w:t>liams</w:t>
      </w:r>
      <w:proofErr w:type="spellEnd"/>
      <w:r w:rsidR="006D7A96">
        <w:t xml:space="preserve">, Brookes and </w:t>
      </w:r>
      <w:proofErr w:type="spellStart"/>
      <w:r w:rsidR="006D7A96">
        <w:t>Byles</w:t>
      </w:r>
      <w:proofErr w:type="spellEnd"/>
      <w:r w:rsidR="006D7A96">
        <w:t xml:space="preserve"> (2008) found that</w:t>
      </w:r>
      <w:r w:rsidR="00B62874">
        <w:t xml:space="preserve"> interventions programs for Aboriginal people are more likely to be successful when they have been developed in consultation with the community, involve interagency collaboration, and are multi-disciplinary and holistic. The need for culturally competent programs for Aboriginal and Torres Strait Islander perpetrators is highlighted by </w:t>
      </w:r>
      <w:r w:rsidR="00B62874" w:rsidRPr="00C96677">
        <w:rPr>
          <w:rFonts w:cs="Arial"/>
          <w:lang w:eastAsia="en-AU"/>
        </w:rPr>
        <w:t xml:space="preserve">Day, Jones, Nakata </w:t>
      </w:r>
      <w:r w:rsidR="00B62874">
        <w:rPr>
          <w:rFonts w:cs="Arial"/>
          <w:lang w:eastAsia="en-AU"/>
        </w:rPr>
        <w:t>and</w:t>
      </w:r>
      <w:r w:rsidR="00B62874" w:rsidRPr="00C96677">
        <w:rPr>
          <w:rFonts w:cs="Arial"/>
          <w:lang w:eastAsia="en-AU"/>
        </w:rPr>
        <w:t xml:space="preserve"> McDermott</w:t>
      </w:r>
      <w:r w:rsidR="00B62874">
        <w:rPr>
          <w:rFonts w:cs="Arial"/>
          <w:lang w:eastAsia="en-AU"/>
        </w:rPr>
        <w:t xml:space="preserve"> (</w:t>
      </w:r>
      <w:r w:rsidR="00B62874" w:rsidRPr="00C96677">
        <w:rPr>
          <w:rFonts w:cs="Arial"/>
          <w:lang w:eastAsia="en-AU"/>
        </w:rPr>
        <w:t>2011</w:t>
      </w:r>
      <w:r w:rsidR="00B62874">
        <w:rPr>
          <w:rFonts w:cs="Arial"/>
          <w:lang w:eastAsia="en-AU"/>
        </w:rPr>
        <w:t>).</w:t>
      </w:r>
    </w:p>
    <w:p w:rsidR="00D50764" w:rsidRPr="00CF38BC" w:rsidRDefault="00D50764" w:rsidP="00782F97">
      <w:pPr>
        <w:pStyle w:val="Head4no"/>
      </w:pPr>
      <w:r w:rsidRPr="00CF38BC">
        <w:t>Relative effectiveness of interventions</w:t>
      </w:r>
    </w:p>
    <w:p w:rsidR="00D50764" w:rsidRPr="002161FF" w:rsidRDefault="00D50764" w:rsidP="009B6635">
      <w:r w:rsidRPr="002161FF">
        <w:t>While offenders who complete an intervention program may be less likely to reoffend, there is no clear evidence that one type of intervention program is more effective than another in reducing recidivism (</w:t>
      </w:r>
      <w:r w:rsidR="00E10FE3">
        <w:t>e.g.</w:t>
      </w:r>
      <w:r w:rsidRPr="002161FF">
        <w:t xml:space="preserve">, </w:t>
      </w:r>
      <w:proofErr w:type="spellStart"/>
      <w:r w:rsidRPr="002161FF">
        <w:t>Eckhardt</w:t>
      </w:r>
      <w:proofErr w:type="spellEnd"/>
      <w:r w:rsidRPr="002161FF">
        <w:t xml:space="preserve"> </w:t>
      </w:r>
      <w:r w:rsidR="008D25D2">
        <w:t>et al.,</w:t>
      </w:r>
      <w:r w:rsidRPr="002161FF">
        <w:t xml:space="preserve"> 2006; Saunders</w:t>
      </w:r>
      <w:r w:rsidR="005C4B23">
        <w:t>,</w:t>
      </w:r>
      <w:r w:rsidRPr="002161FF">
        <w:t xml:space="preserve"> 2008). This finding is not surprising </w:t>
      </w:r>
      <w:r w:rsidR="00541A0D">
        <w:t>given that</w:t>
      </w:r>
      <w:r w:rsidR="00541A0D" w:rsidRPr="002161FF">
        <w:t xml:space="preserve"> </w:t>
      </w:r>
      <w:r w:rsidRPr="002161FF">
        <w:t>intervention programs are evolving on an ongoing basis, often based on an amalgamation of approaches, and differ not only in theoretical approach but also on a wide range of program characteristics (</w:t>
      </w:r>
      <w:r w:rsidR="00E10FE3">
        <w:t>e.g.</w:t>
      </w:r>
      <w:r w:rsidRPr="002161FF">
        <w:t xml:space="preserve">, </w:t>
      </w:r>
      <w:proofErr w:type="spellStart"/>
      <w:r w:rsidRPr="002161FF">
        <w:t>Cissner</w:t>
      </w:r>
      <w:proofErr w:type="spellEnd"/>
      <w:r w:rsidRPr="002161FF">
        <w:t xml:space="preserve"> &amp; </w:t>
      </w:r>
      <w:proofErr w:type="spellStart"/>
      <w:r w:rsidRPr="002161FF">
        <w:t>Puffett</w:t>
      </w:r>
      <w:proofErr w:type="spellEnd"/>
      <w:r w:rsidRPr="002161FF">
        <w:t xml:space="preserve"> 2006; Smith 2009). Given that domestic violence intervention programs have not had a focus on matched interventions, much is still unknown in terms of ‘what works for whom’.</w:t>
      </w:r>
    </w:p>
    <w:p w:rsidR="006317F5" w:rsidRDefault="00D50764" w:rsidP="009B6635">
      <w:r w:rsidRPr="002161FF">
        <w:t xml:space="preserve">Saunders (1996) found men with antisocial tendencies obtained better outcomes from cognitive-behavioural counselling, whereas those with more depressive tendencies achieved better outcomes in psychodynamic counselling. </w:t>
      </w:r>
      <w:proofErr w:type="spellStart"/>
      <w:r w:rsidRPr="002161FF">
        <w:t>H</w:t>
      </w:r>
      <w:r w:rsidR="001A093A">
        <w:t>oltzworth</w:t>
      </w:r>
      <w:proofErr w:type="spellEnd"/>
      <w:r w:rsidR="001A093A">
        <w:t xml:space="preserve">-Munroe, Meehan, Herron, </w:t>
      </w:r>
      <w:proofErr w:type="spellStart"/>
      <w:r w:rsidR="001A093A">
        <w:t>Rehman</w:t>
      </w:r>
      <w:proofErr w:type="spellEnd"/>
      <w:r w:rsidR="001A093A">
        <w:t xml:space="preserve"> &amp; Stuart </w:t>
      </w:r>
      <w:r w:rsidRPr="002161FF">
        <w:t xml:space="preserve">(2000) developed four categories of domestic violence offenders: generally violent aggressor, family-only, low level antisocial, and borderline or </w:t>
      </w:r>
      <w:proofErr w:type="spellStart"/>
      <w:r w:rsidRPr="002161FF">
        <w:t>dysphoric</w:t>
      </w:r>
      <w:proofErr w:type="spellEnd"/>
      <w:r w:rsidRPr="002161FF">
        <w:t>. While domestic violence offenders are not reliably associated with specific personality disorders (</w:t>
      </w:r>
      <w:r w:rsidR="00E10FE3">
        <w:t>e.g.</w:t>
      </w:r>
      <w:r w:rsidRPr="002161FF">
        <w:t xml:space="preserve">, </w:t>
      </w:r>
      <w:proofErr w:type="spellStart"/>
      <w:r w:rsidRPr="002161FF">
        <w:t>Edleson</w:t>
      </w:r>
      <w:proofErr w:type="spellEnd"/>
      <w:r w:rsidRPr="002161FF">
        <w:t xml:space="preserve"> 2008; </w:t>
      </w:r>
      <w:proofErr w:type="spellStart"/>
      <w:r w:rsidRPr="002161FF">
        <w:t>Gondolf</w:t>
      </w:r>
      <w:proofErr w:type="spellEnd"/>
      <w:r w:rsidRPr="002161FF">
        <w:t xml:space="preserve"> 2004), other individual characteristics such as criminal history, comorbidity, employment and education have been shown to be related to program completion and recidivism rates. </w:t>
      </w:r>
    </w:p>
    <w:p w:rsidR="00D50764" w:rsidRPr="002161FF" w:rsidRDefault="00D50764" w:rsidP="009B6635">
      <w:r w:rsidRPr="002161FF">
        <w:t xml:space="preserve">In a recent study, Jewell and </w:t>
      </w:r>
      <w:proofErr w:type="spellStart"/>
      <w:r w:rsidRPr="002161FF">
        <w:t>Wormith</w:t>
      </w:r>
      <w:proofErr w:type="spellEnd"/>
      <w:r w:rsidRPr="002161FF">
        <w:t xml:space="preserve"> (2010) found that older offenders were more likely to complete cognitive-behavioural programs and other unspecified programs than feminist psycho-educational programs. In particular, it was found that people with lower levels of education were more likely to drop out of feminist psycho-educational programs. Offenders were more likely to complete feminist psycho-educational programs when program participation was court-mandated. Older offenders were also more likely to complete shorter programs. </w:t>
      </w:r>
    </w:p>
    <w:p w:rsidR="00D50764" w:rsidRPr="002161FF" w:rsidRDefault="00D50764" w:rsidP="009B6635">
      <w:r w:rsidRPr="002161FF">
        <w:t xml:space="preserve">These findings highlight the heterogeneous nature of domestic violence offenders and point to the need to match the intensity of the intervention to the characteristics of </w:t>
      </w:r>
      <w:r w:rsidR="00400AE9">
        <w:t>perpetrator</w:t>
      </w:r>
      <w:r w:rsidRPr="002161FF">
        <w:t>s (</w:t>
      </w:r>
      <w:r w:rsidR="00E10FE3">
        <w:t>e.g.</w:t>
      </w:r>
      <w:r w:rsidRPr="002161FF">
        <w:t xml:space="preserve">, Day </w:t>
      </w:r>
      <w:r w:rsidR="008D25D2">
        <w:t>et al.,</w:t>
      </w:r>
      <w:r w:rsidRPr="002161FF">
        <w:t xml:space="preserve"> 2009; Jewell &amp; </w:t>
      </w:r>
      <w:proofErr w:type="spellStart"/>
      <w:r w:rsidRPr="002161FF">
        <w:t>Wormith</w:t>
      </w:r>
      <w:proofErr w:type="spellEnd"/>
      <w:r w:rsidR="00247674">
        <w:t>,</w:t>
      </w:r>
      <w:r w:rsidRPr="002161FF">
        <w:t xml:space="preserve"> 2010; Murphy &amp; </w:t>
      </w:r>
      <w:proofErr w:type="spellStart"/>
      <w:r w:rsidRPr="002161FF">
        <w:t>Meis</w:t>
      </w:r>
      <w:proofErr w:type="spellEnd"/>
      <w:r w:rsidR="00247674">
        <w:t>,</w:t>
      </w:r>
      <w:r w:rsidRPr="002161FF">
        <w:t xml:space="preserve"> 2008). Given that high</w:t>
      </w:r>
      <w:r w:rsidR="005170BA">
        <w:t xml:space="preserve"> </w:t>
      </w:r>
      <w:r w:rsidRPr="002161FF">
        <w:t>risk offenders tend to have more previous criminal offences, be less motivated to change, have comorbid conditions, and are more likely to drop out, having intervention programs that target high</w:t>
      </w:r>
      <w:r w:rsidR="005170BA">
        <w:t xml:space="preserve"> </w:t>
      </w:r>
      <w:r w:rsidRPr="002161FF">
        <w:t>risk offenders and reliable assessment tools to identify high</w:t>
      </w:r>
      <w:r w:rsidR="005170BA">
        <w:t xml:space="preserve"> </w:t>
      </w:r>
      <w:r w:rsidRPr="002161FF">
        <w:t xml:space="preserve">risk offenders are likely to improve outcomes. </w:t>
      </w:r>
    </w:p>
    <w:p w:rsidR="00D50764" w:rsidRPr="002161FF" w:rsidRDefault="00D50764" w:rsidP="009B6635">
      <w:r w:rsidRPr="002161FF">
        <w:t>The need for an individualised or matched intervention approach is also supported by evidence that program compliance and effectiveness in reducing recidivism are higher when:</w:t>
      </w:r>
    </w:p>
    <w:p w:rsidR="00D50764" w:rsidRPr="002161FF" w:rsidRDefault="00D50764" w:rsidP="00386094">
      <w:pPr>
        <w:pStyle w:val="ListBullet"/>
      </w:pPr>
      <w:r w:rsidRPr="002161FF">
        <w:t>there is a working alliance between the service professional and the client</w:t>
      </w:r>
    </w:p>
    <w:p w:rsidR="00D50764" w:rsidRPr="002161FF" w:rsidRDefault="00D50764" w:rsidP="00386094">
      <w:pPr>
        <w:pStyle w:val="ListBullet"/>
      </w:pPr>
      <w:r w:rsidRPr="002161FF">
        <w:t>the intervention is matched to the motivational readiness to change of the client (</w:t>
      </w:r>
      <w:r w:rsidR="00E10FE3">
        <w:t>e.g.</w:t>
      </w:r>
      <w:r w:rsidRPr="002161FF">
        <w:t>, through motivational interviewing strategies)</w:t>
      </w:r>
    </w:p>
    <w:p w:rsidR="003D1A91" w:rsidRDefault="00D50764" w:rsidP="00CF38BC">
      <w:pPr>
        <w:pStyle w:val="ListBullet"/>
      </w:pPr>
      <w:r w:rsidRPr="002161FF">
        <w:lastRenderedPageBreak/>
        <w:t>mental health and substance abuse issues are addressed concurrently</w:t>
      </w:r>
      <w:r w:rsidR="005170BA">
        <w:t xml:space="preserve"> </w:t>
      </w:r>
      <w:r w:rsidR="005170BA" w:rsidRPr="002161FF">
        <w:t>(</w:t>
      </w:r>
      <w:r w:rsidR="005170BA">
        <w:t>e.g.</w:t>
      </w:r>
      <w:r w:rsidR="005170BA" w:rsidRPr="002161FF">
        <w:t xml:space="preserve">, Day </w:t>
      </w:r>
      <w:r w:rsidR="005170BA">
        <w:t>et al.,</w:t>
      </w:r>
      <w:r w:rsidR="005170BA" w:rsidRPr="002161FF">
        <w:t xml:space="preserve"> 2009; </w:t>
      </w:r>
      <w:proofErr w:type="spellStart"/>
      <w:r w:rsidR="005170BA" w:rsidRPr="002161FF">
        <w:t>Eckhardt</w:t>
      </w:r>
      <w:proofErr w:type="spellEnd"/>
      <w:r w:rsidR="005170BA" w:rsidRPr="002161FF">
        <w:t xml:space="preserve"> </w:t>
      </w:r>
      <w:r w:rsidR="005170BA">
        <w:t>et al.,</w:t>
      </w:r>
      <w:r w:rsidR="005170BA" w:rsidRPr="002161FF">
        <w:t xml:space="preserve"> 2006; </w:t>
      </w:r>
      <w:proofErr w:type="spellStart"/>
      <w:r w:rsidR="005170BA" w:rsidRPr="002161FF">
        <w:t>Edleson</w:t>
      </w:r>
      <w:proofErr w:type="spellEnd"/>
      <w:r w:rsidR="005170BA" w:rsidRPr="002161FF">
        <w:t xml:space="preserve"> 2008; </w:t>
      </w:r>
      <w:proofErr w:type="spellStart"/>
      <w:r w:rsidR="005170BA" w:rsidRPr="002161FF">
        <w:t>Olver</w:t>
      </w:r>
      <w:proofErr w:type="spellEnd"/>
      <w:r w:rsidR="005170BA" w:rsidRPr="002161FF">
        <w:t xml:space="preserve"> </w:t>
      </w:r>
      <w:r w:rsidR="005170BA">
        <w:t>et al.,</w:t>
      </w:r>
      <w:r w:rsidR="005170BA" w:rsidRPr="002161FF">
        <w:t xml:space="preserve"> 2009; </w:t>
      </w:r>
      <w:proofErr w:type="spellStart"/>
      <w:r w:rsidR="005170BA" w:rsidRPr="002161FF">
        <w:t>Sartin</w:t>
      </w:r>
      <w:proofErr w:type="spellEnd"/>
      <w:r w:rsidR="005170BA" w:rsidRPr="002161FF">
        <w:t xml:space="preserve"> </w:t>
      </w:r>
      <w:r w:rsidR="005170BA">
        <w:t>et al.,</w:t>
      </w:r>
      <w:r w:rsidR="005170BA" w:rsidRPr="002161FF">
        <w:t xml:space="preserve"> 2006)</w:t>
      </w:r>
      <w:r w:rsidR="00E90F3B">
        <w:t>.</w:t>
      </w:r>
      <w:r w:rsidRPr="002161FF">
        <w:t xml:space="preserve"> </w:t>
      </w:r>
    </w:p>
    <w:p w:rsidR="00D50764" w:rsidRPr="002161FF" w:rsidRDefault="00D50764" w:rsidP="009B6635">
      <w:r w:rsidRPr="002161FF">
        <w:t xml:space="preserve">A recent study was </w:t>
      </w:r>
      <w:r w:rsidR="005170BA">
        <w:t xml:space="preserve">also </w:t>
      </w:r>
      <w:r w:rsidRPr="002161FF">
        <w:t xml:space="preserve">conducted by Coulter and </w:t>
      </w:r>
      <w:proofErr w:type="spellStart"/>
      <w:r w:rsidRPr="002161FF">
        <w:t>VandeWeerd</w:t>
      </w:r>
      <w:proofErr w:type="spellEnd"/>
      <w:r w:rsidRPr="002161FF">
        <w:t xml:space="preserve"> (2009) to assess a multi-level approach to domestic violence </w:t>
      </w:r>
      <w:r w:rsidR="00400AE9">
        <w:t>perpetrator</w:t>
      </w:r>
      <w:r w:rsidRPr="002161FF">
        <w:t xml:space="preserve"> intervention. The study involved a three-level approach to intervention programs, with program intensity based on </w:t>
      </w:r>
      <w:r w:rsidR="00400AE9">
        <w:t>perpetrator</w:t>
      </w:r>
      <w:r w:rsidRPr="002161FF">
        <w:t xml:space="preserve"> characteristics (</w:t>
      </w:r>
      <w:r w:rsidR="00E10FE3">
        <w:t>e.g.</w:t>
      </w:r>
      <w:r w:rsidRPr="002161FF">
        <w:t xml:space="preserve">, previous violent convictions, history of mental health issues, relationship to victim(s), </w:t>
      </w:r>
      <w:r w:rsidR="005170BA">
        <w:t xml:space="preserve">and </w:t>
      </w:r>
      <w:r w:rsidRPr="002161FF">
        <w:t xml:space="preserve">nature and severity of most recent offence). </w:t>
      </w:r>
      <w:r w:rsidR="005170BA">
        <w:t>The r</w:t>
      </w:r>
      <w:r w:rsidR="005170BA" w:rsidRPr="002161FF">
        <w:t xml:space="preserve">esults </w:t>
      </w:r>
      <w:r w:rsidRPr="002161FF">
        <w:t>showed that program completion rates were much higher than most existing programs, and recidivism was substantially lower among program completers than non-completer</w:t>
      </w:r>
      <w:r w:rsidR="005170BA">
        <w:t>s</w:t>
      </w:r>
      <w:r w:rsidRPr="002161FF">
        <w:t xml:space="preserve">. These findings applied to all program levels. It is worth noting, however, that there were no matched control groups in the study. </w:t>
      </w:r>
    </w:p>
    <w:p w:rsidR="00D50764" w:rsidRPr="002161FF" w:rsidRDefault="00D50764" w:rsidP="009B6635">
      <w:r w:rsidRPr="002161FF">
        <w:t xml:space="preserve">In line with these findings, domestic violence researchers are increasingly pointing to the importance of applying the risk, need and </w:t>
      </w:r>
      <w:proofErr w:type="spellStart"/>
      <w:r w:rsidRPr="002161FF">
        <w:t>responsivity</w:t>
      </w:r>
      <w:proofErr w:type="spellEnd"/>
      <w:r w:rsidRPr="002161FF">
        <w:t xml:space="preserve"> (RNR) principles, which have been more widely used in sexual assault and other offender programs. It has been found that sexual offender intervention programs that adhered more closely to the RNR principles were more effective in reducing recidivism (Murphy &amp; McGrath 2008; </w:t>
      </w:r>
      <w:proofErr w:type="spellStart"/>
      <w:r w:rsidRPr="002161FF">
        <w:t>Olver</w:t>
      </w:r>
      <w:proofErr w:type="spellEnd"/>
      <w:r w:rsidRPr="002161FF">
        <w:t xml:space="preserve"> </w:t>
      </w:r>
      <w:r w:rsidR="008D25D2">
        <w:t>et al.,</w:t>
      </w:r>
      <w:r w:rsidRPr="002161FF">
        <w:t xml:space="preserve"> 2011).</w:t>
      </w:r>
    </w:p>
    <w:p w:rsidR="00D50764" w:rsidRPr="002161FF" w:rsidRDefault="00D50764" w:rsidP="009B6635">
      <w:r w:rsidRPr="002161FF">
        <w:t xml:space="preserve">The </w:t>
      </w:r>
      <w:r w:rsidRPr="00335E43">
        <w:rPr>
          <w:i/>
        </w:rPr>
        <w:t xml:space="preserve">risk </w:t>
      </w:r>
      <w:r w:rsidRPr="002161FF">
        <w:t xml:space="preserve">principle refers to the match between the intensity of treatment to the risk level of the offender, and points to the use of valid assessment tools. Based on the </w:t>
      </w:r>
      <w:r w:rsidRPr="00335E43">
        <w:rPr>
          <w:i/>
        </w:rPr>
        <w:t>need</w:t>
      </w:r>
      <w:r w:rsidRPr="002161FF">
        <w:t xml:space="preserve"> principle, effect</w:t>
      </w:r>
      <w:r w:rsidR="00A45A82">
        <w:t>ive [?]</w:t>
      </w:r>
      <w:r w:rsidRPr="002161FF">
        <w:t xml:space="preserve"> treatment programs should address offender’s psychological, social and emotional functioning linked to the development and continuation of criminal behaviour (</w:t>
      </w:r>
      <w:r w:rsidR="00E10FE3">
        <w:t>i.e.</w:t>
      </w:r>
      <w:r w:rsidR="00A45A82">
        <w:t xml:space="preserve"> </w:t>
      </w:r>
      <w:proofErr w:type="spellStart"/>
      <w:r w:rsidRPr="002161FF">
        <w:t>criminogenic</w:t>
      </w:r>
      <w:proofErr w:type="spellEnd"/>
      <w:r w:rsidRPr="002161FF">
        <w:t xml:space="preserve"> needs such as attitudes supportive of crime, delinquent peers, substance abuse, unemployment). The </w:t>
      </w:r>
      <w:proofErr w:type="spellStart"/>
      <w:r w:rsidRPr="00335E43">
        <w:rPr>
          <w:i/>
        </w:rPr>
        <w:t>responsivity</w:t>
      </w:r>
      <w:proofErr w:type="spellEnd"/>
      <w:r w:rsidRPr="002161FF">
        <w:t xml:space="preserve"> principle postulates that effective treatment should be cognitive behavioural in nature (general </w:t>
      </w:r>
      <w:proofErr w:type="spellStart"/>
      <w:r w:rsidRPr="002161FF">
        <w:t>responsivity</w:t>
      </w:r>
      <w:proofErr w:type="spellEnd"/>
      <w:r w:rsidRPr="002161FF">
        <w:t xml:space="preserve">) and tailored to the learning style, cognitive capabilities, motivations, personality and cultural background of the offender (specific </w:t>
      </w:r>
      <w:proofErr w:type="spellStart"/>
      <w:r w:rsidRPr="002161FF">
        <w:t>responsivity</w:t>
      </w:r>
      <w:proofErr w:type="spellEnd"/>
      <w:r w:rsidRPr="002161FF">
        <w:t>).</w:t>
      </w:r>
      <w:r w:rsidR="00C96677">
        <w:t xml:space="preserve"> </w:t>
      </w:r>
    </w:p>
    <w:p w:rsidR="00D50764" w:rsidRPr="002161FF" w:rsidRDefault="00A1137E" w:rsidP="009B6635">
      <w:r>
        <w:t xml:space="preserve">In order to increase program completion rates through a better matching of intervention strategies to perpetrator characteristics, </w:t>
      </w:r>
      <w:r w:rsidR="00D50764" w:rsidRPr="002161FF">
        <w:t xml:space="preserve">Day et al. (2009) and others have suggested that the </w:t>
      </w:r>
      <w:proofErr w:type="spellStart"/>
      <w:r w:rsidR="00D94902">
        <w:t>Transtheoretical</w:t>
      </w:r>
      <w:proofErr w:type="spellEnd"/>
      <w:r w:rsidR="00D94902">
        <w:t xml:space="preserve"> </w:t>
      </w:r>
      <w:r w:rsidR="00D50764" w:rsidRPr="002161FF">
        <w:t xml:space="preserve">Model of Change (Casey </w:t>
      </w:r>
      <w:r w:rsidR="008D25D2">
        <w:t>et al.,</w:t>
      </w:r>
      <w:r w:rsidR="00D50764" w:rsidRPr="002161FF">
        <w:t xml:space="preserve"> 2005) could be applied to the design of domestic violence </w:t>
      </w:r>
      <w:r w:rsidR="00400AE9">
        <w:t>perpetrator</w:t>
      </w:r>
      <w:r w:rsidR="00D50764" w:rsidRPr="002161FF">
        <w:t xml:space="preserve"> intervention programs. In other words, intervention strategies could be matched to the </w:t>
      </w:r>
      <w:r w:rsidR="00400AE9">
        <w:t>perpetrator</w:t>
      </w:r>
      <w:r w:rsidR="00D50764" w:rsidRPr="002161FF">
        <w:t>’s particular stage of readiness to change (</w:t>
      </w:r>
      <w:r w:rsidR="00400AE9">
        <w:t>i.e.</w:t>
      </w:r>
      <w:r w:rsidR="00D50764" w:rsidRPr="002161FF">
        <w:t xml:space="preserve">, pre-contemplation, contemplation, preparation, action, maintenance, termination). For example, at the contemplation stage, consciousness-raising strategies may be used to prepare offenders for subsequent participation in the intervention program; at the preparation stage, the focus may be on making a commitment to change; and at the action stage, the strategies may be to facilitate the development of coping skills. </w:t>
      </w:r>
    </w:p>
    <w:p w:rsidR="00D50764" w:rsidRPr="00386094" w:rsidRDefault="00D50764" w:rsidP="00782F97">
      <w:pPr>
        <w:pStyle w:val="Head4no"/>
      </w:pPr>
      <w:r w:rsidRPr="008D25D2">
        <w:t>Other factors influencing program effectiveness</w:t>
      </w:r>
    </w:p>
    <w:p w:rsidR="00D50764" w:rsidRPr="002161FF" w:rsidRDefault="00D50764" w:rsidP="00D50764">
      <w:r w:rsidRPr="002161FF">
        <w:t xml:space="preserve">Other program factors that have been associated with program effectiveness: </w:t>
      </w:r>
    </w:p>
    <w:p w:rsidR="00D50764" w:rsidRPr="002161FF" w:rsidRDefault="00D50764" w:rsidP="00D50764">
      <w:pPr>
        <w:pStyle w:val="ListBullet"/>
      </w:pPr>
      <w:r w:rsidRPr="002161FF">
        <w:t>There is some evidence that court</w:t>
      </w:r>
      <w:r w:rsidR="00B46378">
        <w:t>-</w:t>
      </w:r>
      <w:r w:rsidRPr="002161FF">
        <w:t>monitoring</w:t>
      </w:r>
      <w:r w:rsidR="009A3D68">
        <w:t xml:space="preserve"> of program attendance</w:t>
      </w:r>
      <w:r w:rsidRPr="002161FF">
        <w:t xml:space="preserve"> can improve program completion, which is associated with reduced recidivism (</w:t>
      </w:r>
      <w:proofErr w:type="spellStart"/>
      <w:r w:rsidRPr="002161FF">
        <w:t>Gondolf</w:t>
      </w:r>
      <w:proofErr w:type="spellEnd"/>
      <w:r w:rsidR="00CF38BC">
        <w:t>,</w:t>
      </w:r>
      <w:r w:rsidRPr="002161FF">
        <w:t xml:space="preserve"> 2004). However, others have found that monitoring did not make a difference (</w:t>
      </w:r>
      <w:r w:rsidR="00E10FE3">
        <w:t>e.g.</w:t>
      </w:r>
      <w:r w:rsidRPr="002161FF">
        <w:t xml:space="preserve"> </w:t>
      </w:r>
      <w:proofErr w:type="spellStart"/>
      <w:r w:rsidRPr="002161FF">
        <w:t>Labriola</w:t>
      </w:r>
      <w:proofErr w:type="spellEnd"/>
      <w:r w:rsidRPr="002161FF">
        <w:t xml:space="preserve"> </w:t>
      </w:r>
      <w:r w:rsidR="008D25D2">
        <w:t>et al.,</w:t>
      </w:r>
      <w:r w:rsidRPr="002161FF">
        <w:t xml:space="preserve"> 2008). </w:t>
      </w:r>
    </w:p>
    <w:p w:rsidR="009A3D68" w:rsidRDefault="00D50764" w:rsidP="009A3D68">
      <w:pPr>
        <w:pStyle w:val="ListBullet"/>
      </w:pPr>
      <w:proofErr w:type="spellStart"/>
      <w:r w:rsidRPr="002161FF">
        <w:t>Edleson</w:t>
      </w:r>
      <w:proofErr w:type="spellEnd"/>
      <w:r w:rsidRPr="002161FF">
        <w:t xml:space="preserve"> (2008) argued that programs that are part of a coordinated effort within the criminal justice system are more likely to achieve better outcomes (reduced dropout and recidivism rates) when</w:t>
      </w:r>
      <w:r w:rsidR="009A3D68">
        <w:t>:</w:t>
      </w:r>
    </w:p>
    <w:p w:rsidR="009A3D68" w:rsidRDefault="00D50764" w:rsidP="00A1137E">
      <w:pPr>
        <w:pStyle w:val="ListBullet"/>
        <w:numPr>
          <w:ilvl w:val="0"/>
          <w:numId w:val="32"/>
        </w:numPr>
      </w:pPr>
      <w:r w:rsidRPr="002161FF">
        <w:t xml:space="preserve">offenders receive intervention within two to two and a half weeks of their arrest </w:t>
      </w:r>
    </w:p>
    <w:p w:rsidR="009A3D68" w:rsidRDefault="009A3D68" w:rsidP="00A1137E">
      <w:pPr>
        <w:pStyle w:val="ListBullet"/>
        <w:numPr>
          <w:ilvl w:val="0"/>
          <w:numId w:val="32"/>
        </w:numPr>
      </w:pPr>
      <w:r>
        <w:t xml:space="preserve">offenders </w:t>
      </w:r>
      <w:r w:rsidR="00D50764" w:rsidRPr="002161FF">
        <w:t>are monitored on an ongoing basis in relation to their treatment compliance monitoring of compliance with treatment requirements</w:t>
      </w:r>
    </w:p>
    <w:p w:rsidR="00D50764" w:rsidRPr="002161FF" w:rsidRDefault="00D50764" w:rsidP="00A1137E">
      <w:pPr>
        <w:pStyle w:val="ListBullet"/>
        <w:numPr>
          <w:ilvl w:val="0"/>
          <w:numId w:val="32"/>
        </w:numPr>
      </w:pPr>
      <w:r w:rsidRPr="002161FF">
        <w:t xml:space="preserve">courts responded quickly to those who do not comply. </w:t>
      </w:r>
    </w:p>
    <w:p w:rsidR="00D50764" w:rsidRDefault="00D50764" w:rsidP="00323FFC">
      <w:pPr>
        <w:pStyle w:val="Heading2"/>
      </w:pPr>
      <w:bookmarkStart w:id="79" w:name="_Toc296524729"/>
      <w:bookmarkStart w:id="80" w:name="_Toc302396937"/>
      <w:r w:rsidRPr="002161FF">
        <w:t>Sexual assault</w:t>
      </w:r>
      <w:bookmarkEnd w:id="79"/>
      <w:r w:rsidRPr="002161FF">
        <w:t xml:space="preserve"> offender </w:t>
      </w:r>
      <w:r w:rsidR="003F10FC" w:rsidRPr="002161FF">
        <w:t>interv</w:t>
      </w:r>
      <w:r w:rsidR="003F10FC">
        <w:t>en</w:t>
      </w:r>
      <w:r w:rsidR="003F10FC" w:rsidRPr="002161FF">
        <w:t xml:space="preserve">tion </w:t>
      </w:r>
      <w:r w:rsidRPr="002161FF">
        <w:t>programs</w:t>
      </w:r>
      <w:r w:rsidR="00323FFC">
        <w:t xml:space="preserve"> and their effectiveness</w:t>
      </w:r>
      <w:bookmarkEnd w:id="80"/>
    </w:p>
    <w:p w:rsidR="00323FFC" w:rsidRPr="00323FFC" w:rsidRDefault="00323FFC" w:rsidP="00323FFC">
      <w:pPr>
        <w:pStyle w:val="Heading3"/>
      </w:pPr>
      <w:bookmarkStart w:id="81" w:name="_Toc302396938"/>
      <w:r w:rsidRPr="002161FF">
        <w:t>Sexual assault offender intervention programs</w:t>
      </w:r>
      <w:bookmarkEnd w:id="81"/>
    </w:p>
    <w:p w:rsidR="00D50764" w:rsidRPr="002161FF" w:rsidRDefault="00D50764" w:rsidP="009B6635">
      <w:r w:rsidRPr="002161FF">
        <w:t>Intervention programs for sexual assault offenders include both prison-based and community-based programs, and are predominantly based on a psychological approach.</w:t>
      </w:r>
    </w:p>
    <w:p w:rsidR="00D50764" w:rsidRPr="002161FF" w:rsidRDefault="00D50764" w:rsidP="009B6635">
      <w:r w:rsidRPr="002161FF">
        <w:lastRenderedPageBreak/>
        <w:t>It is interesting to note that, while a wide range of theoretical approaches and models exist for intervention programs targeting domestic violence offenders, intervention programs for sexual assault offenders are less varied</w:t>
      </w:r>
      <w:r w:rsidR="00B46378">
        <w:t>. This</w:t>
      </w:r>
      <w:r w:rsidR="008D25D2">
        <w:t xml:space="preserve"> may be because sex offender intervention programs are more likely to be court-mandated and have been more strongly influenced by psychological perspectives.</w:t>
      </w:r>
    </w:p>
    <w:p w:rsidR="00D50764" w:rsidRPr="002161FF" w:rsidRDefault="00D50764" w:rsidP="009B6635">
      <w:r w:rsidRPr="002161FF">
        <w:t>Psychological intervention programs for sexual assault offenders (</w:t>
      </w:r>
      <w:r w:rsidR="008D25D2">
        <w:t>e.g.</w:t>
      </w:r>
      <w:r w:rsidRPr="002161FF">
        <w:t>, see Chung</w:t>
      </w:r>
      <w:r w:rsidR="008D25D2">
        <w:t xml:space="preserve"> et al.,</w:t>
      </w:r>
      <w:r w:rsidRPr="002161FF">
        <w:t xml:space="preserve"> 2006; </w:t>
      </w:r>
      <w:proofErr w:type="spellStart"/>
      <w:r w:rsidRPr="002161FF">
        <w:t>Schmucker</w:t>
      </w:r>
      <w:proofErr w:type="spellEnd"/>
      <w:r w:rsidRPr="002161FF">
        <w:t xml:space="preserve"> &amp; </w:t>
      </w:r>
      <w:proofErr w:type="spellStart"/>
      <w:r w:rsidRPr="002161FF">
        <w:t>Lösel</w:t>
      </w:r>
      <w:proofErr w:type="spellEnd"/>
      <w:r w:rsidR="00CF38BC">
        <w:t>,</w:t>
      </w:r>
      <w:r w:rsidRPr="002161FF">
        <w:t xml:space="preserve"> 2008) include aversion therapy, systemic family therapy, schema-focused therapy, and CBT, with CBT being the most prevalent form of intervention. Intervention approaches such as relapse prevention and a strengths-based or good lives model </w:t>
      </w:r>
      <w:r w:rsidR="005C7673">
        <w:t>are typically</w:t>
      </w:r>
      <w:r w:rsidRPr="002161FF">
        <w:t xml:space="preserve"> incorporated in </w:t>
      </w:r>
      <w:r w:rsidR="005C7673">
        <w:t>contemporary</w:t>
      </w:r>
      <w:r w:rsidR="005C7673" w:rsidRPr="002161FF">
        <w:t xml:space="preserve"> </w:t>
      </w:r>
      <w:r w:rsidRPr="002161FF">
        <w:t>intervention program</w:t>
      </w:r>
      <w:r w:rsidR="005C7673">
        <w:t xml:space="preserve">s based on a cognitive behavioural approach (e.g., Witt, Greenfield &amp; </w:t>
      </w:r>
      <w:proofErr w:type="spellStart"/>
      <w:r w:rsidR="005C7673">
        <w:t>Hiscox</w:t>
      </w:r>
      <w:proofErr w:type="spellEnd"/>
      <w:r w:rsidR="005C7673">
        <w:t>, 2008)</w:t>
      </w:r>
      <w:r w:rsidRPr="002161FF">
        <w:t>. CBT programs typically seek to address denial, behavioural motivation, cognitive distortions, empathy, anger management, social skills and self-esteem (Gelb</w:t>
      </w:r>
      <w:r w:rsidR="008D25D2">
        <w:t>,</w:t>
      </w:r>
      <w:r w:rsidRPr="002161FF">
        <w:t xml:space="preserve"> 2007).</w:t>
      </w:r>
    </w:p>
    <w:p w:rsidR="00D50764" w:rsidRDefault="00D50764" w:rsidP="009B6635">
      <w:r w:rsidRPr="002161FF">
        <w:t xml:space="preserve">A more recent approach to sexual offender intervention is the good lives model, which has a more psycho-therapeutic approach. The good lives model focuses </w:t>
      </w:r>
      <w:r w:rsidR="00B46378">
        <w:t xml:space="preserve">on </w:t>
      </w:r>
      <w:r w:rsidRPr="002161FF">
        <w:t>the strengths of the offender and supports the offender to develop personal and social competence to obtain ‘human goods’ (</w:t>
      </w:r>
      <w:r w:rsidR="00E10FE3">
        <w:t>e.g.</w:t>
      </w:r>
      <w:r w:rsidRPr="002161FF">
        <w:t xml:space="preserve">, intimacy, autonomy and knowledge) and lead an adaptive and productive life (Chung </w:t>
      </w:r>
      <w:r w:rsidR="008D25D2">
        <w:t>et al.,</w:t>
      </w:r>
      <w:r w:rsidRPr="002161FF">
        <w:t xml:space="preserve"> 2006; Murphy &amp; McGrath</w:t>
      </w:r>
      <w:r w:rsidR="008D25D2">
        <w:t xml:space="preserve">, 2008; Prescott &amp; </w:t>
      </w:r>
      <w:proofErr w:type="spellStart"/>
      <w:r w:rsidR="008D25D2">
        <w:t>Levenson</w:t>
      </w:r>
      <w:proofErr w:type="spellEnd"/>
      <w:r w:rsidR="008D25D2">
        <w:t xml:space="preserve">, </w:t>
      </w:r>
      <w:r w:rsidRPr="002161FF">
        <w:t xml:space="preserve">2009). </w:t>
      </w:r>
    </w:p>
    <w:p w:rsidR="00D50764" w:rsidRPr="002161FF" w:rsidRDefault="00C85487" w:rsidP="009B6635">
      <w:r>
        <w:t>While b</w:t>
      </w:r>
      <w:r w:rsidR="00D50764" w:rsidRPr="002161FF">
        <w:t>iological interventions such as hormonal therapy and organic treatments (</w:t>
      </w:r>
      <w:r w:rsidR="00E10FE3">
        <w:t>e.g.</w:t>
      </w:r>
      <w:r w:rsidR="00D50764" w:rsidRPr="002161FF">
        <w:t xml:space="preserve">, surgical castration and </w:t>
      </w:r>
      <w:proofErr w:type="spellStart"/>
      <w:r w:rsidR="00D50764" w:rsidRPr="002161FF">
        <w:t>steretoxic</w:t>
      </w:r>
      <w:proofErr w:type="spellEnd"/>
      <w:r w:rsidR="00D50764" w:rsidRPr="002161FF">
        <w:t xml:space="preserve"> neurosurgery) </w:t>
      </w:r>
      <w:r>
        <w:t>have been</w:t>
      </w:r>
      <w:r w:rsidRPr="002161FF">
        <w:t xml:space="preserve"> </w:t>
      </w:r>
      <w:r w:rsidR="00D50764" w:rsidRPr="002161FF">
        <w:t>less commonly used for sex offenders</w:t>
      </w:r>
      <w:r w:rsidRPr="00C85487">
        <w:t xml:space="preserve"> </w:t>
      </w:r>
      <w:r>
        <w:t xml:space="preserve">, there is increasing interest in the use of pharmacotherapies (e.g., </w:t>
      </w:r>
      <w:proofErr w:type="spellStart"/>
      <w:r>
        <w:t>antiandrogenic</w:t>
      </w:r>
      <w:proofErr w:type="spellEnd"/>
      <w:r>
        <w:t xml:space="preserve"> agents and selective serotonin re-uptake inhibitors) to reduce libido among sex offenders (e.g., Greenfield, 2006).</w:t>
      </w:r>
      <w:r w:rsidR="00D50764" w:rsidRPr="002161FF">
        <w:t xml:space="preserve"> </w:t>
      </w:r>
      <w:r w:rsidR="008277C6">
        <w:t>Some sex offender programs in Australia are delivered in conjunction with pharmacotherapy.</w:t>
      </w:r>
    </w:p>
    <w:p w:rsidR="00D50764" w:rsidRPr="002161FF" w:rsidRDefault="003F10FC" w:rsidP="009B6635">
      <w:r>
        <w:t xml:space="preserve">Australian </w:t>
      </w:r>
      <w:r w:rsidR="00D50764" w:rsidRPr="002161FF">
        <w:t xml:space="preserve">States and Territories vary in the nature and range of prison-based sex offender programs (see Heseltine, </w:t>
      </w:r>
      <w:proofErr w:type="spellStart"/>
      <w:r w:rsidR="00D50764" w:rsidRPr="002161FF">
        <w:t>Sarre</w:t>
      </w:r>
      <w:proofErr w:type="spellEnd"/>
      <w:r w:rsidR="00D50764" w:rsidRPr="002161FF">
        <w:t xml:space="preserve"> &amp; Day</w:t>
      </w:r>
      <w:r w:rsidR="00CF38BC">
        <w:t>,</w:t>
      </w:r>
      <w:r w:rsidR="00D50764" w:rsidRPr="002161FF">
        <w:t xml:space="preserve"> 2011). In NSW, Queensland and Victoria, there are programs that specifically designed for offenders with intellectual disability (or low IQ). Programs for Aboriginal sex offenders can be found in Queensland and WA. There are also preparatory programs</w:t>
      </w:r>
      <w:r w:rsidR="008277C6">
        <w:t xml:space="preserve"> (i.e., programs </w:t>
      </w:r>
      <w:r w:rsidR="00972106">
        <w:t>to prepare offenders for entry into the core program)</w:t>
      </w:r>
      <w:r w:rsidR="00D50764" w:rsidRPr="002161FF">
        <w:t xml:space="preserve"> for sex offenders (in NSW, Queensland and WA). While these prison-based programs typically have a psycho-educational orientation that incorporates CBT, they vary considerably in intensity and duration. All programs involve a risk or needs assessment prior to program participation.</w:t>
      </w:r>
    </w:p>
    <w:p w:rsidR="00D50764" w:rsidRPr="002161FF" w:rsidRDefault="00D50764" w:rsidP="00386094">
      <w:pPr>
        <w:pStyle w:val="Heading3"/>
      </w:pPr>
      <w:bookmarkStart w:id="82" w:name="_Toc302396939"/>
      <w:r w:rsidRPr="002161FF">
        <w:t>Program evaluation and effectiveness</w:t>
      </w:r>
      <w:bookmarkEnd w:id="82"/>
    </w:p>
    <w:p w:rsidR="00D50764" w:rsidRPr="002161FF" w:rsidRDefault="00D50764" w:rsidP="00386094">
      <w:r w:rsidRPr="002161FF">
        <w:t>Early work to evaluate the effectiveness of single intervention programs for sexual assault offenders produced mixed findings, with no conclusive evidence on program effectiveness in reducing recidivism (</w:t>
      </w:r>
      <w:r w:rsidR="00E10FE3">
        <w:t>e.g.</w:t>
      </w:r>
      <w:r w:rsidR="008D25D2">
        <w:t>,</w:t>
      </w:r>
      <w:r w:rsidRPr="002161FF">
        <w:t xml:space="preserve"> Prescott &amp; </w:t>
      </w:r>
      <w:proofErr w:type="spellStart"/>
      <w:r w:rsidRPr="002161FF">
        <w:t>Levenson</w:t>
      </w:r>
      <w:proofErr w:type="spellEnd"/>
      <w:r w:rsidR="001F05D4">
        <w:t>,</w:t>
      </w:r>
      <w:r w:rsidRPr="002161FF">
        <w:t xml:space="preserve"> 2009).</w:t>
      </w:r>
    </w:p>
    <w:p w:rsidR="00D50764" w:rsidRDefault="00D50764" w:rsidP="00386094">
      <w:r w:rsidRPr="002161FF">
        <w:t>Recent meta-analyses, however, provided some evidence for the effectiveness of sexual offender intervention programs (</w:t>
      </w:r>
      <w:r w:rsidR="00E10FE3">
        <w:t>e.g.</w:t>
      </w:r>
      <w:r w:rsidRPr="002161FF">
        <w:t xml:space="preserve">, Hanson </w:t>
      </w:r>
      <w:r w:rsidR="008D25D2">
        <w:t>et al.,</w:t>
      </w:r>
      <w:r w:rsidRPr="002161FF">
        <w:t xml:space="preserve"> 2009; </w:t>
      </w:r>
      <w:proofErr w:type="spellStart"/>
      <w:r w:rsidRPr="002161FF">
        <w:t>Schmucker</w:t>
      </w:r>
      <w:proofErr w:type="spellEnd"/>
      <w:r w:rsidRPr="002161FF">
        <w:t xml:space="preserve"> &amp; </w:t>
      </w:r>
      <w:proofErr w:type="spellStart"/>
      <w:r w:rsidRPr="002161FF">
        <w:t>Lösel</w:t>
      </w:r>
      <w:proofErr w:type="spellEnd"/>
      <w:r w:rsidR="008D25D2">
        <w:t>,</w:t>
      </w:r>
      <w:r w:rsidRPr="002161FF">
        <w:t xml:space="preserve"> 2008). Taken together, findings of evaluation studies suggest </w:t>
      </w:r>
      <w:r w:rsidR="0032159B">
        <w:t xml:space="preserve">that </w:t>
      </w:r>
      <w:r w:rsidRPr="002161FF">
        <w:t xml:space="preserve">CBT </w:t>
      </w:r>
      <w:r w:rsidR="0032159B">
        <w:t>i</w:t>
      </w:r>
      <w:r w:rsidR="0032159B" w:rsidRPr="002161FF">
        <w:t xml:space="preserve">s </w:t>
      </w:r>
      <w:r w:rsidRPr="002161FF">
        <w:t xml:space="preserve">the most effective psychological approach </w:t>
      </w:r>
      <w:r w:rsidR="0032159B">
        <w:t>for</w:t>
      </w:r>
      <w:r w:rsidR="0032159B" w:rsidRPr="002161FF">
        <w:t xml:space="preserve"> </w:t>
      </w:r>
      <w:r w:rsidRPr="002161FF">
        <w:t xml:space="preserve">reducing sexual recidivism (Chung </w:t>
      </w:r>
      <w:r w:rsidR="008D25D2">
        <w:t>et al.,</w:t>
      </w:r>
      <w:r w:rsidRPr="002161FF">
        <w:t xml:space="preserve"> 2006). </w:t>
      </w:r>
      <w:r w:rsidR="00890BA4">
        <w:t>It is worth noting that the lack of empirical studies on more recent intervention approaches such as the Good Lives Model does not necessarily mean they are less effective relative to CBT</w:t>
      </w:r>
      <w:r w:rsidR="008D25D2">
        <w:t xml:space="preserve"> programs</w:t>
      </w:r>
      <w:r w:rsidR="00890BA4">
        <w:t>. CBT approaches have a longer history and are more readily assessed in experimental or quasi-experimental designs, hence, there are also more empirical evidence relating to their effectiveness.</w:t>
      </w:r>
    </w:p>
    <w:p w:rsidR="0059467C" w:rsidRDefault="00D50764" w:rsidP="00386094">
      <w:r w:rsidRPr="002161FF">
        <w:t xml:space="preserve">In a meta-analysis conducted by </w:t>
      </w:r>
      <w:proofErr w:type="spellStart"/>
      <w:r w:rsidRPr="002161FF">
        <w:t>Schmucker</w:t>
      </w:r>
      <w:proofErr w:type="spellEnd"/>
      <w:r w:rsidRPr="002161FF">
        <w:t xml:space="preserve"> and </w:t>
      </w:r>
      <w:proofErr w:type="spellStart"/>
      <w:r w:rsidRPr="002161FF">
        <w:t>Lösel</w:t>
      </w:r>
      <w:proofErr w:type="spellEnd"/>
      <w:r w:rsidRPr="002161FF">
        <w:t xml:space="preserve"> (2008), it was found that while the majority of evaluations did not employ a true experimental design to isolate treatment effects (</w:t>
      </w:r>
      <w:r w:rsidR="00E10FE3">
        <w:t>e.g.</w:t>
      </w:r>
      <w:r w:rsidRPr="002161FF">
        <w:t xml:space="preserve">, random assignment and a comparable control group), interventions based on a cognitive-behavioural approach and hormonal treatment demonstrated relatively consistent reductions in recidivism post-treatment. Psychological approaches with a therapeutic or insight focus were not found to be effective interventions. In addition, it was found that large effects (on program effectiveness) tend to be obtained in studies with small sample sizes and a quasi-experimental design. Larger effects were also found when the researcher was involved in the delivery of intervention programs and when multiple data sources were used to assess recidivism. </w:t>
      </w:r>
    </w:p>
    <w:p w:rsidR="00D50764" w:rsidRPr="002161FF" w:rsidRDefault="00D50764" w:rsidP="00386094">
      <w:r w:rsidRPr="002161FF">
        <w:t>A recent USA study of the Custody-Based Intensive Treatment (CUBIT) and CUBIT Outreach (CORE), which are based on CBT, showed that among those who received treatment, rates of recidivism – for both sexual and general criminal offence</w:t>
      </w:r>
      <w:r w:rsidR="00D25ACC">
        <w:t>s</w:t>
      </w:r>
      <w:r w:rsidRPr="002161FF">
        <w:t xml:space="preserve"> – was lower than the expected recidivism rates for sexual and </w:t>
      </w:r>
      <w:r w:rsidRPr="002161FF">
        <w:lastRenderedPageBreak/>
        <w:t>violent offences (see Gelb</w:t>
      </w:r>
      <w:r w:rsidR="008D25D2">
        <w:t>,</w:t>
      </w:r>
      <w:r w:rsidRPr="002161FF">
        <w:t xml:space="preserve"> 2007; Woodrow &amp; Bright</w:t>
      </w:r>
      <w:r w:rsidR="008D25D2">
        <w:t>,</w:t>
      </w:r>
      <w:r w:rsidRPr="002161FF">
        <w:t xml:space="preserve"> 2010). CUBIT was found to facilitate the use of effective coping strategies, reduce feelings of loneliness, improve offenders’ ability to form intimate relationships, and reduce thinking patterns that encourage sexual offending.</w:t>
      </w:r>
    </w:p>
    <w:p w:rsidR="00D50764" w:rsidRPr="002161FF" w:rsidRDefault="00D50764" w:rsidP="00386094">
      <w:r w:rsidRPr="002161FF">
        <w:t xml:space="preserve">In Australia, </w:t>
      </w:r>
      <w:r w:rsidR="006317F5">
        <w:t>five</w:t>
      </w:r>
      <w:r w:rsidR="006317F5" w:rsidRPr="002161FF">
        <w:t xml:space="preserve"> </w:t>
      </w:r>
      <w:r w:rsidRPr="002161FF">
        <w:t xml:space="preserve">evaluation studies of </w:t>
      </w:r>
      <w:r w:rsidR="00890BA4">
        <w:t xml:space="preserve">adult </w:t>
      </w:r>
      <w:r w:rsidRPr="002161FF">
        <w:t>sex offender programs have been undertaken (</w:t>
      </w:r>
      <w:r w:rsidR="00B800C2">
        <w:t xml:space="preserve">for a </w:t>
      </w:r>
      <w:r w:rsidR="00890BA4">
        <w:t>review</w:t>
      </w:r>
      <w:r w:rsidR="00B800C2">
        <w:t xml:space="preserve">, see </w:t>
      </w:r>
      <w:r w:rsidRPr="002161FF">
        <w:t xml:space="preserve">Heseltine, </w:t>
      </w:r>
      <w:proofErr w:type="spellStart"/>
      <w:r w:rsidRPr="002161FF">
        <w:t>Sarre</w:t>
      </w:r>
      <w:proofErr w:type="spellEnd"/>
      <w:r w:rsidRPr="002161FF">
        <w:t xml:space="preserve"> &amp; Day</w:t>
      </w:r>
      <w:r w:rsidR="008D25D2">
        <w:t>,</w:t>
      </w:r>
      <w:r w:rsidRPr="002161FF">
        <w:t xml:space="preserve"> 2011; Macgregor</w:t>
      </w:r>
      <w:r w:rsidR="008D25D2">
        <w:t>,</w:t>
      </w:r>
      <w:r w:rsidRPr="002161FF">
        <w:t xml:space="preserve"> 2008). </w:t>
      </w:r>
      <w:r w:rsidR="00EF6B3A">
        <w:t xml:space="preserve">Notably, the majority of these programs incorporate a range of approaches, including CBT, </w:t>
      </w:r>
      <w:r w:rsidR="001F05D4">
        <w:t xml:space="preserve">Good Lives Model, </w:t>
      </w:r>
      <w:r w:rsidR="00EF6B3A">
        <w:t xml:space="preserve">gendered analysis, empathy, </w:t>
      </w:r>
      <w:r w:rsidR="0000283C">
        <w:t xml:space="preserve">and relationships and emotion management. </w:t>
      </w:r>
    </w:p>
    <w:p w:rsidR="00D50764" w:rsidRPr="002161FF" w:rsidRDefault="00D50764" w:rsidP="00386094">
      <w:r w:rsidRPr="002161FF">
        <w:t>An evaluation of the NSW CUBIT and CORE Outreach program (Hoy &amp; Bright</w:t>
      </w:r>
      <w:r w:rsidR="00890BA4">
        <w:t>,</w:t>
      </w:r>
      <w:r w:rsidRPr="002161FF">
        <w:t xml:space="preserve"> 2008, cited in Macgregor</w:t>
      </w:r>
      <w:r w:rsidR="008D25D2">
        <w:t>,</w:t>
      </w:r>
      <w:r w:rsidRPr="002161FF">
        <w:t xml:space="preserve"> 2008) showed a reduction in recidivism among offenders who completed the CUBIT program compared to the predicted sexual recidivism rate of 26%. It is important to note, however, that there was no control group.</w:t>
      </w:r>
      <w:r w:rsidR="000C06C0">
        <w:t xml:space="preserve"> </w:t>
      </w:r>
      <w:r w:rsidR="00C85487">
        <w:t>The</w:t>
      </w:r>
      <w:r w:rsidRPr="002161FF">
        <w:t xml:space="preserve"> 2007 evaluation of the Sex Offender Programs (SOP) unit in Victoria (Owen et al.</w:t>
      </w:r>
      <w:r w:rsidR="00890BA4">
        <w:t>,</w:t>
      </w:r>
      <w:r w:rsidRPr="002161FF">
        <w:t xml:space="preserve"> in press, cited in Macgregor</w:t>
      </w:r>
      <w:r w:rsidR="00890BA4">
        <w:t>,</w:t>
      </w:r>
      <w:r w:rsidRPr="002161FF">
        <w:t xml:space="preserve"> 2008) found that high</w:t>
      </w:r>
      <w:r w:rsidR="00831EAD">
        <w:t xml:space="preserve"> </w:t>
      </w:r>
      <w:r w:rsidRPr="002161FF">
        <w:t>risk offenders were more likely to reoffend sexually than those categorised as medium or low</w:t>
      </w:r>
      <w:r w:rsidR="00831EAD">
        <w:t xml:space="preserve"> </w:t>
      </w:r>
      <w:r w:rsidRPr="002161FF">
        <w:t xml:space="preserve">risk. Program completers were </w:t>
      </w:r>
      <w:r w:rsidR="00831EAD">
        <w:t xml:space="preserve">also </w:t>
      </w:r>
      <w:r w:rsidRPr="002161FF">
        <w:t>found to reoffend at a lower rate compared to those who dropped out. While no matched control group was used for comparison, recidivism for treatment completers was 4%, which is substantially lower than the figure obtained for most programs nationally and internationally.</w:t>
      </w:r>
    </w:p>
    <w:p w:rsidR="00454C4B" w:rsidRDefault="00D50764" w:rsidP="00386094">
      <w:r w:rsidRPr="002161FF">
        <w:t xml:space="preserve">In contrast, the 2002 evaluation of the Western Australian Sex Offender Treatment Unit (SOTU) (Greenberg, Da Silva &amp; </w:t>
      </w:r>
      <w:proofErr w:type="spellStart"/>
      <w:r w:rsidRPr="002161FF">
        <w:t>Loh</w:t>
      </w:r>
      <w:proofErr w:type="spellEnd"/>
      <w:r w:rsidR="00890BA4">
        <w:t>,</w:t>
      </w:r>
      <w:r w:rsidRPr="002161FF">
        <w:t xml:space="preserve"> 2002, cited in Macgregor</w:t>
      </w:r>
      <w:r w:rsidR="00890BA4">
        <w:t>,</w:t>
      </w:r>
      <w:r w:rsidRPr="002161FF">
        <w:t xml:space="preserve"> 2008) indicated that there was no significant difference in sexual recidivism between treated and non-treated offenders. However, this finding might have been the results of systematic differences between treated and non-treated (control) groups (</w:t>
      </w:r>
      <w:r w:rsidR="00E10FE3">
        <w:t>i.e.,</w:t>
      </w:r>
      <w:r w:rsidRPr="002161FF">
        <w:t xml:space="preserve"> non- equivalence) in terms of offender characteristics such as sentence length and Aboriginal status (</w:t>
      </w:r>
      <w:proofErr w:type="spellStart"/>
      <w:r w:rsidRPr="002C49B0">
        <w:t>Lievore</w:t>
      </w:r>
      <w:proofErr w:type="spellEnd"/>
      <w:r w:rsidR="00890BA4">
        <w:t>,</w:t>
      </w:r>
      <w:r w:rsidRPr="002C49B0">
        <w:t xml:space="preserve"> 2004).</w:t>
      </w:r>
    </w:p>
    <w:p w:rsidR="00890BA4" w:rsidRDefault="00890BA4" w:rsidP="00386094">
      <w:r>
        <w:t>The evaluation of the Queensland Sexual Offender Treatment Program (SOTP; Schweitzer &amp; Dwyer</w:t>
      </w:r>
      <w:r w:rsidR="00D521EE">
        <w:t>,</w:t>
      </w:r>
      <w:r>
        <w:t xml:space="preserve"> 2003) showed no significant differences in recidivism among program completers, dropouts and a matched control group. </w:t>
      </w:r>
      <w:r w:rsidR="00831EAD">
        <w:t xml:space="preserve">A history </w:t>
      </w:r>
      <w:r>
        <w:t xml:space="preserve">of violent sexual offences was, however, related to recidivism. The researchers suggested that considerable missing data and limited and inconsistencies in follow-up periods might have contributed to the lack of program effects. </w:t>
      </w:r>
    </w:p>
    <w:p w:rsidR="00BD7444" w:rsidRDefault="002936A5" w:rsidP="00386094">
      <w:r>
        <w:t xml:space="preserve">A recent review of the South Australian Sexual Behaviour Clinic </w:t>
      </w:r>
      <w:r w:rsidR="007969AC">
        <w:t xml:space="preserve">(both prison- and community-based) </w:t>
      </w:r>
      <w:r>
        <w:t>undertaken by the Department of Correctional Services (</w:t>
      </w:r>
      <w:proofErr w:type="spellStart"/>
      <w:r>
        <w:t>Proeve</w:t>
      </w:r>
      <w:proofErr w:type="spellEnd"/>
      <w:r>
        <w:t>, 2010)</w:t>
      </w:r>
      <w:r w:rsidR="006317F5">
        <w:t xml:space="preserve"> found that program content was largely in line with current literature on best practice</w:t>
      </w:r>
      <w:r w:rsidR="00D521EE">
        <w:t>. Additionally, it was found that although facilitators sometimes included activities that were outside the program manual, these activities had a logical rationale or were designed to engage program participants. Program attendance and completion rates were found to be high,</w:t>
      </w:r>
      <w:r w:rsidR="00BD7444">
        <w:t xml:space="preserve"> with completion rates being higher among non-Aboriginal perpetrators and perpetrators with child victims.</w:t>
      </w:r>
      <w:r w:rsidR="00D521EE">
        <w:t xml:space="preserve"> </w:t>
      </w:r>
      <w:r w:rsidR="00BD7444">
        <w:t xml:space="preserve">No difference in completion rates were found between those who denied and those who admitted to their offences. </w:t>
      </w:r>
      <w:r w:rsidR="007969AC">
        <w:t>Program completers showed small to moderate reductions in risk of sexual recidivism following program completion. The overall rate of recidivism was found to be low among program completers.</w:t>
      </w:r>
    </w:p>
    <w:p w:rsidR="00233079" w:rsidRDefault="00D521EE" w:rsidP="00386094">
      <w:r>
        <w:t>Recommendations made by this review highlighted the need to</w:t>
      </w:r>
      <w:r w:rsidR="00233079">
        <w:t>:</w:t>
      </w:r>
    </w:p>
    <w:p w:rsidR="00233079" w:rsidRDefault="00D521EE" w:rsidP="00335E43">
      <w:pPr>
        <w:pStyle w:val="ListBullet"/>
      </w:pPr>
      <w:r>
        <w:t xml:space="preserve">assess the intellectual ability of offenders </w:t>
      </w:r>
      <w:r w:rsidR="00233079">
        <w:t>prior to program participation</w:t>
      </w:r>
    </w:p>
    <w:p w:rsidR="002936A5" w:rsidRDefault="00233079" w:rsidP="00335E43">
      <w:pPr>
        <w:pStyle w:val="ListBullet"/>
      </w:pPr>
      <w:r>
        <w:t>individualise case formulations for those with mental health issues, female offenders and those with conviction for child pornography offences</w:t>
      </w:r>
    </w:p>
    <w:p w:rsidR="00233079" w:rsidRDefault="00233079" w:rsidP="00335E43">
      <w:pPr>
        <w:pStyle w:val="ListBullet"/>
      </w:pPr>
      <w:r>
        <w:t>address attitudes of sexual entitlement and deviant sexual fantasy (the need for facilitators to be able to identify the presence of, and have the skills to address, these attitudes and fantasies)</w:t>
      </w:r>
    </w:p>
    <w:p w:rsidR="00233079" w:rsidRDefault="00233079" w:rsidP="00335E43">
      <w:pPr>
        <w:pStyle w:val="ListBullet"/>
      </w:pPr>
      <w:r>
        <w:t>develop and implement guidelines for referrals</w:t>
      </w:r>
    </w:p>
    <w:p w:rsidR="00233079" w:rsidRDefault="00233079" w:rsidP="00335E43">
      <w:pPr>
        <w:pStyle w:val="ListBullet"/>
      </w:pPr>
      <w:r>
        <w:t>ensure facilitators have knowledge and skills in group processes</w:t>
      </w:r>
    </w:p>
    <w:p w:rsidR="00233079" w:rsidRPr="002C49B0" w:rsidRDefault="00233079" w:rsidP="00335E43">
      <w:pPr>
        <w:pStyle w:val="ListBullet"/>
      </w:pPr>
      <w:r>
        <w:t>develop a treatment framework that includes a focus on pro-social identity and pro-social goals</w:t>
      </w:r>
    </w:p>
    <w:p w:rsidR="003F2D61" w:rsidRDefault="003F2D61" w:rsidP="003F2D61">
      <w:r>
        <w:t xml:space="preserve">It can be seen that </w:t>
      </w:r>
      <w:r w:rsidR="00233079">
        <w:t xml:space="preserve">evaluations </w:t>
      </w:r>
      <w:r>
        <w:t xml:space="preserve">of Australian sex offender intervention programs </w:t>
      </w:r>
      <w:r w:rsidR="006317F5">
        <w:t>have</w:t>
      </w:r>
      <w:r w:rsidR="00233079">
        <w:t xml:space="preserve"> produced inconsistent findings. Although there are some evidence of program effectiveness in reducing recidivism, </w:t>
      </w:r>
      <w:r w:rsidR="00233079">
        <w:lastRenderedPageBreak/>
        <w:t xml:space="preserve">it is unclear what program components are responsible for the behavioural change, and there are also methodological limitations to existing evaluations. </w:t>
      </w:r>
    </w:p>
    <w:p w:rsidR="00D50764" w:rsidRDefault="00913907" w:rsidP="00386094">
      <w:r w:rsidRPr="002C49B0">
        <w:t>It is noteworthy that t</w:t>
      </w:r>
      <w:r w:rsidR="00D50764" w:rsidRPr="002C49B0">
        <w:t>he RNR principles have been much more widely articulated in the design and evaluation of sexual assault than domestic violence offender intervention programs. These principles are widely endorsed by researchers in sexual offender treatment as best practice elements, and intervention programs that have greater adherence to the RNR principles were found to be more effective in reducing recidivism (</w:t>
      </w:r>
      <w:r w:rsidR="00E10FE3" w:rsidRPr="002C49B0">
        <w:t>e.g.</w:t>
      </w:r>
      <w:r w:rsidR="00D50764" w:rsidRPr="002C49B0">
        <w:t>, see Hanson et al.</w:t>
      </w:r>
      <w:r w:rsidR="00890BA4">
        <w:t>,</w:t>
      </w:r>
      <w:r w:rsidR="00D50764" w:rsidRPr="002C49B0">
        <w:t xml:space="preserve"> 2009; Murphy &amp; McGrath</w:t>
      </w:r>
      <w:r w:rsidR="00D521EE">
        <w:t>,</w:t>
      </w:r>
      <w:r w:rsidR="00D50764" w:rsidRPr="002C49B0">
        <w:t xml:space="preserve"> 2008).</w:t>
      </w:r>
      <w:r w:rsidR="00D50764" w:rsidRPr="002161FF">
        <w:t xml:space="preserve"> </w:t>
      </w:r>
    </w:p>
    <w:p w:rsidR="00D50764" w:rsidRPr="002161FF" w:rsidRDefault="00D50764" w:rsidP="00386094">
      <w:r w:rsidRPr="002161FF">
        <w:t>Murphy and McGrath (2008) identified a set of best practice</w:t>
      </w:r>
      <w:r w:rsidR="00831EAD">
        <w:t xml:space="preserve"> principles</w:t>
      </w:r>
      <w:r w:rsidRPr="002161FF">
        <w:t xml:space="preserve"> in offender treatment:</w:t>
      </w:r>
    </w:p>
    <w:p w:rsidR="00D50764" w:rsidRPr="002161FF" w:rsidRDefault="00831EAD" w:rsidP="00386094">
      <w:pPr>
        <w:pStyle w:val="ListBullet"/>
      </w:pPr>
      <w:r>
        <w:t>a</w:t>
      </w:r>
      <w:r w:rsidRPr="002161FF">
        <w:t xml:space="preserve"> </w:t>
      </w:r>
      <w:r w:rsidR="00D50764" w:rsidRPr="002161FF">
        <w:t>clear, evidence-based model of change (</w:t>
      </w:r>
      <w:r w:rsidR="00E10FE3">
        <w:t>e.g.</w:t>
      </w:r>
      <w:r w:rsidR="00D50764" w:rsidRPr="002161FF">
        <w:t xml:space="preserve">, the </w:t>
      </w:r>
      <w:r w:rsidR="002936A5">
        <w:t>G</w:t>
      </w:r>
      <w:r w:rsidR="002936A5" w:rsidRPr="002161FF">
        <w:t xml:space="preserve">ood </w:t>
      </w:r>
      <w:r w:rsidR="002936A5">
        <w:t>L</w:t>
      </w:r>
      <w:r w:rsidR="00D50764" w:rsidRPr="002161FF">
        <w:t xml:space="preserve">ives </w:t>
      </w:r>
      <w:r w:rsidR="002936A5">
        <w:t>M</w:t>
      </w:r>
      <w:r w:rsidR="00D50764" w:rsidRPr="002161FF">
        <w:t>odel)</w:t>
      </w:r>
    </w:p>
    <w:p w:rsidR="00D50764" w:rsidRPr="002161FF" w:rsidRDefault="00831EAD" w:rsidP="00386094">
      <w:pPr>
        <w:pStyle w:val="ListBullet"/>
      </w:pPr>
      <w:r>
        <w:t>a</w:t>
      </w:r>
      <w:r w:rsidRPr="002161FF">
        <w:t xml:space="preserve">dherence </w:t>
      </w:r>
      <w:r w:rsidR="00D50764" w:rsidRPr="002161FF">
        <w:t>to the RNR principles</w:t>
      </w:r>
    </w:p>
    <w:p w:rsidR="00D50764" w:rsidRPr="002161FF" w:rsidRDefault="00831EAD" w:rsidP="00386094">
      <w:pPr>
        <w:pStyle w:val="ListBullet"/>
      </w:pPr>
      <w:r>
        <w:t>e</w:t>
      </w:r>
      <w:r w:rsidRPr="002161FF">
        <w:t xml:space="preserve">nsure </w:t>
      </w:r>
      <w:r w:rsidR="00D50764" w:rsidRPr="002161FF">
        <w:t>continuity of care</w:t>
      </w:r>
    </w:p>
    <w:p w:rsidR="00D50764" w:rsidRPr="002161FF" w:rsidRDefault="00831EAD" w:rsidP="00386094">
      <w:pPr>
        <w:pStyle w:val="ListBullet"/>
      </w:pPr>
      <w:r>
        <w:t>p</w:t>
      </w:r>
      <w:r w:rsidRPr="002161FF">
        <w:t xml:space="preserve">rovide </w:t>
      </w:r>
      <w:r w:rsidR="00D50764" w:rsidRPr="002161FF">
        <w:t>staff appropriate training and supervision</w:t>
      </w:r>
    </w:p>
    <w:p w:rsidR="00D50764" w:rsidRDefault="00831EAD" w:rsidP="00386094">
      <w:pPr>
        <w:pStyle w:val="ListBullet"/>
      </w:pPr>
      <w:r>
        <w:t>c</w:t>
      </w:r>
      <w:r w:rsidRPr="002161FF">
        <w:t xml:space="preserve">onduct </w:t>
      </w:r>
      <w:r w:rsidR="00D50764" w:rsidRPr="002161FF">
        <w:t>ongoing program monitoring and evaluation</w:t>
      </w:r>
      <w:r>
        <w:t>.</w:t>
      </w:r>
    </w:p>
    <w:p w:rsidR="00D50764" w:rsidRPr="002C49B0" w:rsidRDefault="000A682E" w:rsidP="002C49B0">
      <w:pPr>
        <w:pStyle w:val="ListBullet"/>
        <w:numPr>
          <w:ilvl w:val="0"/>
          <w:numId w:val="0"/>
        </w:numPr>
      </w:pPr>
      <w:r>
        <w:t>While there is increasing argument for the need to match interventions to offender characteristics (</w:t>
      </w:r>
      <w:r w:rsidR="00E10FE3">
        <w:t>i.e.,</w:t>
      </w:r>
      <w:r>
        <w:t xml:space="preserve"> intervention at the individual level), it is </w:t>
      </w:r>
      <w:r w:rsidR="00303F0E">
        <w:t xml:space="preserve">also </w:t>
      </w:r>
      <w:r>
        <w:t xml:space="preserve">important to address the socio-structural factors that perpetuate </w:t>
      </w:r>
      <w:r w:rsidR="00303F0E">
        <w:t>domestic and sexual</w:t>
      </w:r>
      <w:r>
        <w:t xml:space="preserve"> violence (</w:t>
      </w:r>
      <w:r w:rsidR="00E10FE3">
        <w:t>i.e.</w:t>
      </w:r>
      <w:r w:rsidR="00831EAD">
        <w:t>,</w:t>
      </w:r>
      <w:r>
        <w:t xml:space="preserve"> intervention at the societal level).</w:t>
      </w:r>
    </w:p>
    <w:p w:rsidR="00D50764" w:rsidRPr="002C49B0" w:rsidRDefault="00D50764" w:rsidP="00386094">
      <w:pPr>
        <w:pStyle w:val="Heading2"/>
      </w:pPr>
      <w:bookmarkStart w:id="83" w:name="_Toc296615392"/>
      <w:bookmarkStart w:id="84" w:name="_Toc302396940"/>
      <w:r w:rsidRPr="002C49B0">
        <w:t>Challenges in establishing the effectiveness of domestic and sexual violence offender intervention programs</w:t>
      </w:r>
      <w:bookmarkEnd w:id="83"/>
      <w:bookmarkEnd w:id="84"/>
    </w:p>
    <w:p w:rsidR="00872012" w:rsidRDefault="00872012" w:rsidP="00872012">
      <w:r>
        <w:t xml:space="preserve">Establishing the effectiveness of domestic and sexual violence </w:t>
      </w:r>
      <w:r w:rsidR="00400AE9">
        <w:t>perpetrator</w:t>
      </w:r>
      <w:r>
        <w:t xml:space="preserve"> intervention programs is challenging </w:t>
      </w:r>
      <w:r w:rsidR="00735656">
        <w:t xml:space="preserve">due </w:t>
      </w:r>
      <w:r>
        <w:t>to a wide range of factors associated with the research methodology, the implementation of intervention programs, and the broader social context.</w:t>
      </w:r>
    </w:p>
    <w:p w:rsidR="00872012" w:rsidRPr="002161FF" w:rsidRDefault="00872012" w:rsidP="00872012">
      <w:r>
        <w:t xml:space="preserve">Apart from whether an experimental or quasi-experimental design was used, other methodological differences among evaluation studies of domestic and sexual violence </w:t>
      </w:r>
      <w:r w:rsidR="00400AE9">
        <w:t>perpetrator</w:t>
      </w:r>
      <w:r>
        <w:t xml:space="preserve"> intervention programs include: </w:t>
      </w:r>
    </w:p>
    <w:p w:rsidR="00872012" w:rsidRPr="002161FF" w:rsidRDefault="00735656" w:rsidP="00872012">
      <w:pPr>
        <w:pStyle w:val="ListBullet"/>
      </w:pPr>
      <w:r>
        <w:t xml:space="preserve">the </w:t>
      </w:r>
      <w:r w:rsidR="00872012" w:rsidRPr="002161FF">
        <w:t xml:space="preserve">definition of domestic violence or </w:t>
      </w:r>
      <w:r>
        <w:t xml:space="preserve">sexual </w:t>
      </w:r>
      <w:r w:rsidR="00872012" w:rsidRPr="002161FF">
        <w:t>abuse</w:t>
      </w:r>
    </w:p>
    <w:p w:rsidR="00872012" w:rsidRPr="002161FF" w:rsidRDefault="00872012" w:rsidP="00872012">
      <w:pPr>
        <w:pStyle w:val="ListBullet"/>
      </w:pPr>
      <w:r w:rsidRPr="002161FF">
        <w:t>measurement of recidivism (</w:t>
      </w:r>
      <w:r w:rsidR="00E10FE3">
        <w:t>e.g.</w:t>
      </w:r>
      <w:r w:rsidRPr="002161FF">
        <w:t>, based on official records of reconviction or self-reported re-offending by victims)</w:t>
      </w:r>
    </w:p>
    <w:p w:rsidR="00872012" w:rsidRPr="002161FF" w:rsidRDefault="00872012" w:rsidP="00872012">
      <w:pPr>
        <w:pStyle w:val="ListBullet"/>
      </w:pPr>
      <w:r w:rsidRPr="002161FF">
        <w:t>number and type of outcome measures (</w:t>
      </w:r>
      <w:r w:rsidR="00E10FE3">
        <w:t>e.g.</w:t>
      </w:r>
      <w:r w:rsidRPr="002161FF">
        <w:t>, official records of recidivism only or recidivism plus other psychological and behavioural measures)</w:t>
      </w:r>
    </w:p>
    <w:p w:rsidR="00872012" w:rsidRPr="002161FF" w:rsidRDefault="00872012" w:rsidP="00872012">
      <w:pPr>
        <w:pStyle w:val="ListBullet"/>
      </w:pPr>
      <w:r>
        <w:t xml:space="preserve">follow-up period </w:t>
      </w:r>
    </w:p>
    <w:p w:rsidR="00872012" w:rsidRPr="002161FF" w:rsidRDefault="00872012" w:rsidP="00872012">
      <w:pPr>
        <w:pStyle w:val="ListBullet"/>
      </w:pPr>
      <w:r w:rsidRPr="002161FF">
        <w:t xml:space="preserve">type of statistical analyses </w:t>
      </w:r>
    </w:p>
    <w:p w:rsidR="00872012" w:rsidRPr="002161FF" w:rsidRDefault="00872012" w:rsidP="00872012">
      <w:pPr>
        <w:pStyle w:val="ListBullet"/>
      </w:pPr>
      <w:r w:rsidRPr="002161FF">
        <w:t xml:space="preserve">measures of </w:t>
      </w:r>
      <w:r w:rsidR="00400AE9">
        <w:t>perpetrator</w:t>
      </w:r>
      <w:r w:rsidRPr="002161FF">
        <w:t xml:space="preserve"> characteristics and inclusion of these measures in data analysis</w:t>
      </w:r>
    </w:p>
    <w:p w:rsidR="00872012" w:rsidRPr="002161FF" w:rsidRDefault="00872012" w:rsidP="00872012">
      <w:pPr>
        <w:pStyle w:val="ListBullet"/>
      </w:pPr>
      <w:r w:rsidRPr="002161FF">
        <w:t>measures of program characteristics and inclusion of these measures in data analysis</w:t>
      </w:r>
    </w:p>
    <w:p w:rsidR="00872012" w:rsidRPr="002161FF" w:rsidRDefault="00872012" w:rsidP="00872012">
      <w:pPr>
        <w:pStyle w:val="ListBullet"/>
      </w:pPr>
      <w:r w:rsidRPr="002161FF">
        <w:t>inclusion of a control group or the characteristics of the comparison (no treatment or program dropout) group</w:t>
      </w:r>
    </w:p>
    <w:p w:rsidR="00872012" w:rsidRPr="002161FF" w:rsidRDefault="00872012" w:rsidP="00872012">
      <w:pPr>
        <w:pStyle w:val="ListBullet"/>
      </w:pPr>
      <w:r w:rsidRPr="002161FF">
        <w:t>involvement of researchers in program implementation</w:t>
      </w:r>
    </w:p>
    <w:p w:rsidR="00872012" w:rsidRPr="002161FF" w:rsidRDefault="00872012" w:rsidP="00872012">
      <w:pPr>
        <w:pStyle w:val="ListBullet"/>
      </w:pPr>
      <w:r w:rsidRPr="002161FF">
        <w:t>sample size or response rate.</w:t>
      </w:r>
    </w:p>
    <w:p w:rsidR="00872012" w:rsidRDefault="00872012" w:rsidP="00513BDA">
      <w:pPr>
        <w:pStyle w:val="ListBullet"/>
        <w:numPr>
          <w:ilvl w:val="0"/>
          <w:numId w:val="0"/>
        </w:numPr>
      </w:pPr>
      <w:r w:rsidRPr="002161FF">
        <w:lastRenderedPageBreak/>
        <w:t>In addition, a number of factors external to the evaluation study can influence the capacity of the evaluation to establish the effectiveness of intervention programs. These factors relate to program integrity and the program context.</w:t>
      </w:r>
    </w:p>
    <w:p w:rsidR="00872012" w:rsidRPr="003C267F" w:rsidRDefault="00872012" w:rsidP="00872012">
      <w:pPr>
        <w:pStyle w:val="ListBullet"/>
      </w:pPr>
      <w:r w:rsidRPr="002161FF">
        <w:t>Program integrity (</w:t>
      </w:r>
      <w:r w:rsidR="00E10FE3">
        <w:t>e.g.</w:t>
      </w:r>
      <w:r w:rsidRPr="002161FF">
        <w:t xml:space="preserve">, Day </w:t>
      </w:r>
      <w:r w:rsidR="008D25D2">
        <w:t>et al.,</w:t>
      </w:r>
      <w:r w:rsidRPr="002161FF">
        <w:t xml:space="preserve"> 2009; Schrock &amp; </w:t>
      </w:r>
      <w:proofErr w:type="spellStart"/>
      <w:r w:rsidRPr="002161FF">
        <w:t>Padavic</w:t>
      </w:r>
      <w:proofErr w:type="spellEnd"/>
      <w:r w:rsidR="003C267F">
        <w:t>,</w:t>
      </w:r>
      <w:r w:rsidRPr="002161FF">
        <w:t xml:space="preserve"> 2007) – differences in program effectiveness have increasingly been attributed to </w:t>
      </w:r>
      <w:r>
        <w:t>varying levels</w:t>
      </w:r>
      <w:r w:rsidRPr="002161FF">
        <w:t xml:space="preserve"> </w:t>
      </w:r>
      <w:r>
        <w:t>of</w:t>
      </w:r>
      <w:r w:rsidRPr="002161FF">
        <w:t xml:space="preserve"> program integrity</w:t>
      </w:r>
      <w:r w:rsidR="00E8468F">
        <w:t xml:space="preserve"> (i.e., the extent to which the program is delivered as intended)</w:t>
      </w:r>
      <w:r w:rsidRPr="002161FF">
        <w:t xml:space="preserve">. Program integrity is a </w:t>
      </w:r>
      <w:r w:rsidRPr="003C267F">
        <w:t xml:space="preserve">critical factor to reaching the intended program outcomes. However, achieving program integrity is challenging as program facilitators differ considerably in experience, training and qualifications. Limited organisation resources </w:t>
      </w:r>
      <w:r w:rsidR="00E8468F">
        <w:t xml:space="preserve">(e.g., staff shortage) </w:t>
      </w:r>
      <w:r w:rsidRPr="003C267F">
        <w:t>can also compromise program integrity</w:t>
      </w:r>
      <w:r w:rsidR="00E8468F">
        <w:t xml:space="preserve"> (e.g., ability to deliver group sessions with two </w:t>
      </w:r>
      <w:r w:rsidR="00972106">
        <w:t>facilitators rather than just one facilitator</w:t>
      </w:r>
      <w:r w:rsidR="00E8468F">
        <w:t>)</w:t>
      </w:r>
      <w:r w:rsidRPr="003C267F">
        <w:t xml:space="preserve">. Schrock and </w:t>
      </w:r>
      <w:proofErr w:type="spellStart"/>
      <w:r w:rsidRPr="003C267F">
        <w:t>Padavic</w:t>
      </w:r>
      <w:proofErr w:type="spellEnd"/>
      <w:r w:rsidRPr="003C267F">
        <w:t xml:space="preserve"> (2007) provided evidence that ineffective implementation rather than the curriculum of the program led to poorer outcomes for program participants.</w:t>
      </w:r>
    </w:p>
    <w:p w:rsidR="00872012" w:rsidRPr="003C267F" w:rsidRDefault="00872012" w:rsidP="00872012">
      <w:pPr>
        <w:pStyle w:val="ListBullet"/>
      </w:pPr>
      <w:r w:rsidRPr="003C267F">
        <w:t xml:space="preserve">A program may be </w:t>
      </w:r>
      <w:r w:rsidR="00735656">
        <w:t xml:space="preserve">either </w:t>
      </w:r>
      <w:r w:rsidRPr="003C267F">
        <w:t xml:space="preserve">less effective or ineffective </w:t>
      </w:r>
      <w:r w:rsidR="00735656">
        <w:t xml:space="preserve">altogether </w:t>
      </w:r>
      <w:r w:rsidRPr="003C267F">
        <w:t xml:space="preserve">because of inadequate funding, a more challenging client group, and limited capacity among program facilitators to engage or motivate program participants and address comorbid conditions or other external risk factors for program participants (Prescott &amp; </w:t>
      </w:r>
      <w:proofErr w:type="spellStart"/>
      <w:r w:rsidRPr="003C267F">
        <w:t>Levenson</w:t>
      </w:r>
      <w:proofErr w:type="spellEnd"/>
      <w:r w:rsidR="003C267F">
        <w:t>,</w:t>
      </w:r>
      <w:r w:rsidRPr="003C267F">
        <w:t xml:space="preserve"> 2009). </w:t>
      </w:r>
    </w:p>
    <w:p w:rsidR="000126AA" w:rsidRPr="002161FF" w:rsidRDefault="00872012" w:rsidP="003C267F">
      <w:pPr>
        <w:pStyle w:val="ListBullet"/>
      </w:pPr>
      <w:r w:rsidRPr="003C267F">
        <w:t>Differences in program effectiveness have been attributed to differences in the context of program implementation (Carson, Chung &amp; Day</w:t>
      </w:r>
      <w:r w:rsidR="003C267F">
        <w:t>,</w:t>
      </w:r>
      <w:r w:rsidRPr="003C267F">
        <w:t xml:space="preserve"> 2009</w:t>
      </w:r>
      <w:r w:rsidRPr="002161FF">
        <w:t xml:space="preserve">; </w:t>
      </w:r>
      <w:proofErr w:type="spellStart"/>
      <w:r w:rsidRPr="002161FF">
        <w:t>Gondolf</w:t>
      </w:r>
      <w:proofErr w:type="spellEnd"/>
      <w:r w:rsidR="003C267F">
        <w:t>,</w:t>
      </w:r>
      <w:r w:rsidRPr="002161FF">
        <w:t xml:space="preserve"> 2004; 2009)</w:t>
      </w:r>
      <w:r>
        <w:t xml:space="preserve">, for example, the extent to which the program is part of a coordinated and multi-level intervention, as advocated by the Duluth Model. The effectiveness of the program can also be enhanced or offset by the broader societal or community norms about the gender identities and power hierarchy. </w:t>
      </w:r>
      <w:r w:rsidRPr="002161FF">
        <w:t>In recognition of the importance of context in program outcomes, multi-site evaluations are increasingly favoured as a means of assessing contextual impacts on program outcomes (</w:t>
      </w:r>
      <w:r w:rsidR="00E10FE3">
        <w:t>e.g.</w:t>
      </w:r>
      <w:r w:rsidRPr="002161FF">
        <w:t xml:space="preserve">, Day </w:t>
      </w:r>
      <w:r w:rsidR="008D25D2">
        <w:t>et al.,</w:t>
      </w:r>
      <w:r w:rsidRPr="002161FF">
        <w:t xml:space="preserve"> 2009; </w:t>
      </w:r>
      <w:proofErr w:type="spellStart"/>
      <w:r w:rsidRPr="002161FF">
        <w:t>Gondolf</w:t>
      </w:r>
      <w:proofErr w:type="spellEnd"/>
      <w:r w:rsidR="00C43F83">
        <w:t>,</w:t>
      </w:r>
      <w:r w:rsidRPr="002161FF">
        <w:t xml:space="preserve"> 2004; 2009).</w:t>
      </w:r>
    </w:p>
    <w:p w:rsidR="00D50764" w:rsidRPr="002161FF" w:rsidRDefault="00D50764" w:rsidP="00386094">
      <w:pPr>
        <w:pStyle w:val="Heading2"/>
      </w:pPr>
      <w:bookmarkStart w:id="85" w:name="_Toc296615393"/>
      <w:bookmarkStart w:id="86" w:name="_Toc302396941"/>
      <w:r w:rsidRPr="002161FF">
        <w:t>Program standards</w:t>
      </w:r>
      <w:bookmarkEnd w:id="85"/>
      <w:bookmarkEnd w:id="86"/>
    </w:p>
    <w:p w:rsidR="00872012" w:rsidRDefault="00872012" w:rsidP="00872012">
      <w:pPr>
        <w:pStyle w:val="ListBullet"/>
        <w:numPr>
          <w:ilvl w:val="0"/>
          <w:numId w:val="0"/>
        </w:numPr>
      </w:pPr>
      <w:r w:rsidRPr="00DD69CD">
        <w:t xml:space="preserve">There is a continuing debate among researchers and practitioners about the extent to which program standards should be based on evidence, and how different types of evidence should be used in the development of standards. </w:t>
      </w:r>
    </w:p>
    <w:p w:rsidR="008D4B16" w:rsidRDefault="008D4B16" w:rsidP="008D4B16">
      <w:r w:rsidRPr="0079415B">
        <w:t xml:space="preserve">While there are currently no national standards for domestic violence perpetrator </w:t>
      </w:r>
      <w:r>
        <w:t>intervention responses</w:t>
      </w:r>
      <w:r w:rsidRPr="0079415B">
        <w:t xml:space="preserve"> in Australia, some jurisdictions have developed practice guidelines or standards</w:t>
      </w:r>
      <w:r>
        <w:t xml:space="preserve"> for</w:t>
      </w:r>
      <w:r w:rsidRPr="0079415B">
        <w:t xml:space="preserve"> service design and delivery.</w:t>
      </w:r>
      <w:r>
        <w:t xml:space="preserve"> </w:t>
      </w:r>
      <w:r w:rsidRPr="0079415B">
        <w:t xml:space="preserve">Victoria, Queensland and Western Australia, in particular, have relatively comprehensive practice guidelines or standards for the delivery of domestic violence perpetrator </w:t>
      </w:r>
      <w:r>
        <w:t>intervention responses</w:t>
      </w:r>
      <w:r w:rsidRPr="0079415B">
        <w:t>.</w:t>
      </w:r>
    </w:p>
    <w:p w:rsidR="008D4B16" w:rsidRPr="0079415B" w:rsidRDefault="008D4B16" w:rsidP="008D4B16">
      <w:r>
        <w:t>Current standards document or guidelines include:</w:t>
      </w:r>
    </w:p>
    <w:p w:rsidR="008D4B16" w:rsidRPr="007107F3" w:rsidRDefault="008D4B16" w:rsidP="008D4B16">
      <w:pPr>
        <w:pStyle w:val="ListBullet"/>
        <w:numPr>
          <w:ilvl w:val="0"/>
          <w:numId w:val="43"/>
        </w:numPr>
      </w:pPr>
      <w:r w:rsidRPr="007107F3">
        <w:rPr>
          <w:i/>
        </w:rPr>
        <w:t>Men’s behaviour change group work: Minimum standards and quality practice</w:t>
      </w:r>
      <w:r w:rsidRPr="007107F3">
        <w:t xml:space="preserve"> (No To Violence</w:t>
      </w:r>
      <w:r>
        <w:t>, Victoria</w:t>
      </w:r>
      <w:r w:rsidRPr="007107F3">
        <w:t>)</w:t>
      </w:r>
    </w:p>
    <w:p w:rsidR="008D4B16" w:rsidRPr="007107F3" w:rsidRDefault="008D4B16" w:rsidP="008D4B16">
      <w:pPr>
        <w:pStyle w:val="ListBullet"/>
        <w:numPr>
          <w:ilvl w:val="0"/>
          <w:numId w:val="43"/>
        </w:numPr>
      </w:pPr>
      <w:r w:rsidRPr="007107F3">
        <w:rPr>
          <w:i/>
        </w:rPr>
        <w:t>Professional Practice Standards: Working with men who perpetrate domestic and family violence</w:t>
      </w:r>
      <w:r w:rsidRPr="007107F3">
        <w:t xml:space="preserve"> (Department of Communities, Queensland)</w:t>
      </w:r>
    </w:p>
    <w:p w:rsidR="008D4B16" w:rsidRPr="007107F3" w:rsidRDefault="008D4B16" w:rsidP="008D4B16">
      <w:pPr>
        <w:pStyle w:val="ListBullet"/>
        <w:numPr>
          <w:ilvl w:val="0"/>
          <w:numId w:val="43"/>
        </w:numPr>
      </w:pPr>
      <w:r w:rsidRPr="007107F3">
        <w:rPr>
          <w:i/>
        </w:rPr>
        <w:t>Guidelines for responding to family and domestic violence</w:t>
      </w:r>
      <w:r w:rsidRPr="007107F3">
        <w:t xml:space="preserve"> (Department of Health, Western Australia, 2007)</w:t>
      </w:r>
    </w:p>
    <w:p w:rsidR="008D4B16" w:rsidRPr="007107F3" w:rsidRDefault="008D4B16" w:rsidP="008D4B16">
      <w:pPr>
        <w:pStyle w:val="ListBullet"/>
        <w:numPr>
          <w:ilvl w:val="0"/>
          <w:numId w:val="43"/>
        </w:numPr>
      </w:pPr>
      <w:r w:rsidRPr="007107F3">
        <w:rPr>
          <w:i/>
        </w:rPr>
        <w:t>Competency standards for intervention workers: Working with men who perpetrate domestic abuse and violence</w:t>
      </w:r>
      <w:r w:rsidRPr="007107F3">
        <w:t xml:space="preserve"> (Department of Human Services, South Australia, 2001)</w:t>
      </w:r>
    </w:p>
    <w:p w:rsidR="008D4B16" w:rsidRDefault="008D4B16" w:rsidP="008D4B16">
      <w:r w:rsidRPr="007107F3">
        <w:t>NSW has recently produced an Issues Paper on its Minimum Standards for Domestic Violence Behaviour Change Programs (Department of Justice and Attorney General, NSW).</w:t>
      </w:r>
    </w:p>
    <w:p w:rsidR="00C43F83" w:rsidRDefault="00C43F83" w:rsidP="008D4B16">
      <w:r>
        <w:t xml:space="preserve">While the South Australian standards </w:t>
      </w:r>
      <w:r w:rsidR="00BB666D">
        <w:t>focus on</w:t>
      </w:r>
      <w:r>
        <w:t xml:space="preserve"> workforce</w:t>
      </w:r>
      <w:r w:rsidR="00BB666D">
        <w:t xml:space="preserve"> requirements</w:t>
      </w:r>
      <w:r>
        <w:t>, the Victorian, Queensland and Western A</w:t>
      </w:r>
      <w:r w:rsidR="00D906C1">
        <w:t xml:space="preserve">ustralian standards </w:t>
      </w:r>
      <w:r w:rsidR="00B2386A">
        <w:t>cover a number of elements. These elements include definitions</w:t>
      </w:r>
      <w:r w:rsidR="00D906C1">
        <w:t xml:space="preserve">, </w:t>
      </w:r>
      <w:r w:rsidR="00BB666D">
        <w:t xml:space="preserve">the </w:t>
      </w:r>
      <w:r w:rsidR="00474A6A">
        <w:t xml:space="preserve">conceptualisation of men’s violence, safety, </w:t>
      </w:r>
      <w:r w:rsidR="00D906C1">
        <w:t>client characteristics, workforce requirements</w:t>
      </w:r>
      <w:r w:rsidR="00474A6A">
        <w:t>, program intake</w:t>
      </w:r>
      <w:r w:rsidR="00BB666D">
        <w:t xml:space="preserve"> and delivery practices</w:t>
      </w:r>
      <w:r w:rsidR="00474A6A">
        <w:t xml:space="preserve">, safety and risk assessment, </w:t>
      </w:r>
      <w:r w:rsidR="00BB666D">
        <w:t>partnerships and referrals and</w:t>
      </w:r>
      <w:r w:rsidR="00474A6A">
        <w:t xml:space="preserve"> program review and evaluation</w:t>
      </w:r>
      <w:r w:rsidR="00B2386A">
        <w:t xml:space="preserve">. The Queensland standards </w:t>
      </w:r>
      <w:r w:rsidR="00BD15B0">
        <w:t xml:space="preserve">identify unacceptable and essential practices, and articulate the </w:t>
      </w:r>
      <w:r w:rsidR="00BD15B0">
        <w:lastRenderedPageBreak/>
        <w:t>standard required and the expected outcomes for each element. The Victorian standards include minimum standards as well as practice guidelines.</w:t>
      </w:r>
    </w:p>
    <w:p w:rsidR="009A5337" w:rsidRDefault="008D4B16" w:rsidP="008D4B16">
      <w:r w:rsidRPr="0079415B">
        <w:t xml:space="preserve">In the </w:t>
      </w:r>
      <w:r>
        <w:t xml:space="preserve">area of sexual assault, there </w:t>
      </w:r>
      <w:r w:rsidRPr="008D4B16">
        <w:t xml:space="preserve">appears to be one key standards document developed by the National Association of Services Against Sexual Violence (NASASV, </w:t>
      </w:r>
      <w:r w:rsidRPr="008D4B16">
        <w:rPr>
          <w:rFonts w:cs="Arial"/>
          <w:noProof/>
        </w:rPr>
        <w:t xml:space="preserve">Carmody, Evans, Krogh, Flood, Heenan &amp; Ovenden, </w:t>
      </w:r>
      <w:r w:rsidRPr="008D4B16">
        <w:t xml:space="preserve">2009) – </w:t>
      </w:r>
      <w:r w:rsidRPr="008D4B16">
        <w:rPr>
          <w:i/>
        </w:rPr>
        <w:t>Framing Best Practice: National standard</w:t>
      </w:r>
      <w:r w:rsidRPr="007107F3">
        <w:rPr>
          <w:i/>
        </w:rPr>
        <w:t xml:space="preserve"> for the primary prevention of sexual assault through education</w:t>
      </w:r>
      <w:r w:rsidRPr="0079415B">
        <w:t>.</w:t>
      </w:r>
    </w:p>
    <w:p w:rsidR="007C5458" w:rsidRPr="00516970" w:rsidRDefault="007C5458" w:rsidP="007C5458">
      <w:r w:rsidRPr="00516970">
        <w:t>In a review of standards for domestic violence perpetrator treatment in the USA (</w:t>
      </w:r>
      <w:proofErr w:type="spellStart"/>
      <w:r w:rsidRPr="00516970">
        <w:t>Maiuro</w:t>
      </w:r>
      <w:proofErr w:type="spellEnd"/>
      <w:r w:rsidRPr="00516970">
        <w:t xml:space="preserve"> &amp; </w:t>
      </w:r>
      <w:proofErr w:type="spellStart"/>
      <w:r w:rsidRPr="00516970">
        <w:t>Eberle</w:t>
      </w:r>
      <w:proofErr w:type="spellEnd"/>
      <w:r w:rsidRPr="00516970">
        <w:t>, 2008), only five states did not have standards or regulations for treating convicted or non-convicted domestic violence perpetrators (as at 2007). The primary treatment philosophy in most state standards is derived from a feminist perspective that conceptualise domestic violence in terms of power and control (95%). The majority of standards combine the notions of power and control with social psychological approaches (e.g., focusing on attitudes toward violence and sexism, skill deficits and poor role models in the family) (68%). Many states explicitly forbid the primary use of treatments based on psychopathology or disease models, psychodynamic theory, and models focused on family systems, impulse control disorders, co-dependency or addiction (35%) because they are perceived to reduce the perpetrator’s sense of responsibility or compromise victim safety.</w:t>
      </w:r>
    </w:p>
    <w:p w:rsidR="007C5458" w:rsidRDefault="007C5458" w:rsidP="007C5458">
      <w:r>
        <w:t xml:space="preserve">Almost all (98%) of the standards emphasise group therapy as the preferred and primary mode of intervention. It is noteworthy that despite the lack of evidence on the relative effectiveness of treatment modalities, a small number of states prohibit the use of individual treatment (5%), and the majority of states (68%) prohibit any form of couples sessions during the course of the primary intervention programs. </w:t>
      </w:r>
    </w:p>
    <w:p w:rsidR="00F11198" w:rsidRDefault="00F11198" w:rsidP="007C5458">
      <w:r>
        <w:t>In terms of the intake protocol, the majority of states (75%) require intake assessment or the participation in other related programs such as substance use treatment prior to program participation. Most states (91%), however, enforce a uniform course of treatment (i.e., a one-size-fits-all approach) for all perpetrators regardless of the findings of the intake assessment, with only three sates allowing for different treatment programs based on whether a perpetrator is a first time or repeat offender, and the perpetrator’s risk level.</w:t>
      </w:r>
    </w:p>
    <w:p w:rsidR="00F11198" w:rsidRPr="00516970" w:rsidRDefault="00F11198" w:rsidP="007C5458">
      <w:r>
        <w:t xml:space="preserve">For 93% of the standards, some type of victim contact is required. Training requirements for facilitators vary, with 40% requiring an undergraduate degree in a human services field and a specific length of experience or training in the domestic violence field. </w:t>
      </w:r>
      <w:r w:rsidR="00BF27E0">
        <w:t xml:space="preserve">A small number of states (15%) required a postgraduate qualification for facilitators (usually at a Masters level). </w:t>
      </w:r>
      <w:r>
        <w:t>Approximately one-third of the states do not have specific educational requirements but require training and experience in the domestic violence</w:t>
      </w:r>
      <w:r w:rsidR="00BF27E0">
        <w:t xml:space="preserve"> sector.</w:t>
      </w:r>
    </w:p>
    <w:p w:rsidR="00FB52F6" w:rsidRDefault="00BF27E0" w:rsidP="00872012">
      <w:pPr>
        <w:pStyle w:val="ListBullet"/>
        <w:numPr>
          <w:ilvl w:val="0"/>
          <w:numId w:val="0"/>
        </w:numPr>
      </w:pPr>
      <w:r>
        <w:t>The majority of standards (75%) do not include references or evidence for the requirements specified. For those standards that include references, the majority cited dated references or only a small number of references. Approximately one-third of the standards mention the need for program valuation and research, however, few (18%) require actual data collection to determine program effectiveness.</w:t>
      </w:r>
    </w:p>
    <w:p w:rsidR="00BF27E0" w:rsidRDefault="00BF27E0" w:rsidP="00872012">
      <w:pPr>
        <w:pStyle w:val="ListBullet"/>
        <w:numPr>
          <w:ilvl w:val="0"/>
          <w:numId w:val="0"/>
        </w:numPr>
      </w:pPr>
      <w:r>
        <w:t xml:space="preserve">Based on this review, </w:t>
      </w:r>
      <w:proofErr w:type="spellStart"/>
      <w:r>
        <w:t>Maiuro</w:t>
      </w:r>
      <w:proofErr w:type="spellEnd"/>
      <w:r>
        <w:t xml:space="preserve"> and </w:t>
      </w:r>
      <w:proofErr w:type="spellStart"/>
      <w:r>
        <w:t>Eberle</w:t>
      </w:r>
      <w:proofErr w:type="spellEnd"/>
      <w:r>
        <w:t xml:space="preserve"> (</w:t>
      </w:r>
      <w:r w:rsidRPr="00516970">
        <w:t>2008</w:t>
      </w:r>
      <w:r>
        <w:t>, p. 147) identified a number of positive trends in standards development:</w:t>
      </w:r>
    </w:p>
    <w:p w:rsidR="00BF27E0" w:rsidRDefault="008E4ABB" w:rsidP="00D94704">
      <w:pPr>
        <w:pStyle w:val="ListBullet"/>
      </w:pPr>
      <w:r>
        <w:t>i</w:t>
      </w:r>
      <w:r w:rsidR="00BF27E0">
        <w:t xml:space="preserve">ncreasing </w:t>
      </w:r>
      <w:r>
        <w:t>multi-faceted</w:t>
      </w:r>
      <w:r w:rsidR="00BF27E0">
        <w:t xml:space="preserve"> nature of content of treatment protocols (despite the treatment theoretical basis)</w:t>
      </w:r>
    </w:p>
    <w:p w:rsidR="00BF27E0" w:rsidRDefault="008E4ABB" w:rsidP="00D94704">
      <w:pPr>
        <w:pStyle w:val="ListBullet"/>
      </w:pPr>
      <w:r>
        <w:t>increasing number of standards requiring intake assessment before treatment</w:t>
      </w:r>
    </w:p>
    <w:p w:rsidR="008E4ABB" w:rsidRDefault="008E4ABB" w:rsidP="00D94704">
      <w:pPr>
        <w:pStyle w:val="ListBullet"/>
      </w:pPr>
      <w:r>
        <w:t>increasing number of standards requiring dander/lethality assessment to help manage risk</w:t>
      </w:r>
    </w:p>
    <w:p w:rsidR="008E4ABB" w:rsidRDefault="008E4ABB" w:rsidP="00D94704">
      <w:pPr>
        <w:pStyle w:val="ListBullet"/>
      </w:pPr>
      <w:r>
        <w:t>increasing recognition of the need for program evaluation and research</w:t>
      </w:r>
    </w:p>
    <w:p w:rsidR="008E4ABB" w:rsidRDefault="008E4ABB" w:rsidP="00D94704">
      <w:pPr>
        <w:pStyle w:val="ListBullet"/>
      </w:pPr>
      <w:r>
        <w:t>requirement to collect standardised data sets for some standards</w:t>
      </w:r>
    </w:p>
    <w:p w:rsidR="008E4ABB" w:rsidRDefault="008E4ABB" w:rsidP="00D94704">
      <w:pPr>
        <w:pStyle w:val="ListBullet"/>
      </w:pPr>
      <w:r>
        <w:t>increasing minimum level of education required for treatment providers.</w:t>
      </w:r>
    </w:p>
    <w:p w:rsidR="008E4ABB" w:rsidRDefault="008E4ABB" w:rsidP="008E4ABB">
      <w:pPr>
        <w:pStyle w:val="ListBullet"/>
        <w:numPr>
          <w:ilvl w:val="0"/>
          <w:numId w:val="0"/>
        </w:numPr>
      </w:pPr>
      <w:r>
        <w:t xml:space="preserve">Recommendations made by </w:t>
      </w:r>
      <w:proofErr w:type="spellStart"/>
      <w:r>
        <w:t>Maiuro</w:t>
      </w:r>
      <w:proofErr w:type="spellEnd"/>
      <w:r>
        <w:t xml:space="preserve"> and </w:t>
      </w:r>
      <w:proofErr w:type="spellStart"/>
      <w:r>
        <w:t>Eberle</w:t>
      </w:r>
      <w:proofErr w:type="spellEnd"/>
      <w:r>
        <w:t xml:space="preserve"> (</w:t>
      </w:r>
      <w:r w:rsidRPr="00516970">
        <w:t>2008</w:t>
      </w:r>
      <w:r>
        <w:t>, p. 149) to improve standards include:</w:t>
      </w:r>
    </w:p>
    <w:p w:rsidR="008E4ABB" w:rsidRDefault="008E4ABB" w:rsidP="00BD15B0">
      <w:pPr>
        <w:pStyle w:val="ListBullet"/>
      </w:pPr>
      <w:r>
        <w:lastRenderedPageBreak/>
        <w:t>expanding one-size-fits-all treatments to allow client-centred, evidence-based multivariate content and case management</w:t>
      </w:r>
    </w:p>
    <w:p w:rsidR="008E4ABB" w:rsidRDefault="008E4ABB" w:rsidP="00BD15B0">
      <w:pPr>
        <w:pStyle w:val="ListBullet"/>
      </w:pPr>
      <w:r>
        <w:t>enhancing screening and referral for comorbid conditions</w:t>
      </w:r>
    </w:p>
    <w:p w:rsidR="008E4ABB" w:rsidRDefault="008E4ABB" w:rsidP="00BD15B0">
      <w:pPr>
        <w:pStyle w:val="ListBullet"/>
      </w:pPr>
      <w:r>
        <w:t>improving risk assessment through standardised checklists</w:t>
      </w:r>
    </w:p>
    <w:p w:rsidR="00D26601" w:rsidRDefault="00D26601" w:rsidP="00BD15B0">
      <w:pPr>
        <w:pStyle w:val="ListBullet"/>
      </w:pPr>
      <w:r>
        <w:t>including researchers familiar with current literature on domestic violence on standards committees</w:t>
      </w:r>
    </w:p>
    <w:p w:rsidR="008E4ABB" w:rsidRDefault="008E4ABB" w:rsidP="00BD15B0">
      <w:pPr>
        <w:pStyle w:val="ListBullet"/>
      </w:pPr>
      <w:r>
        <w:t>developing systematic program evaluation protocols</w:t>
      </w:r>
    </w:p>
    <w:p w:rsidR="008E4ABB" w:rsidRDefault="008E4ABB" w:rsidP="00BD15B0">
      <w:pPr>
        <w:pStyle w:val="ListBullet"/>
      </w:pPr>
      <w:r>
        <w:t>developing modified standards for female perpetrators, military, gay and lesbian and minority populations.</w:t>
      </w:r>
    </w:p>
    <w:p w:rsidR="0028268B" w:rsidRDefault="006D7201" w:rsidP="00403EB9">
      <w:pPr>
        <w:pStyle w:val="ListBullet"/>
        <w:numPr>
          <w:ilvl w:val="0"/>
          <w:numId w:val="0"/>
        </w:numPr>
      </w:pPr>
      <w:r>
        <w:t xml:space="preserve">A set of guidelines to develop standards for male domestic violence perpetrator programs was developed by Work with Perpetrators of Domestic Violence in Europe (2008). </w:t>
      </w:r>
      <w:r w:rsidR="0028268B">
        <w:t xml:space="preserve">In particular, these guidelines </w:t>
      </w:r>
      <w:r w:rsidR="00403EB9">
        <w:t xml:space="preserve">relate to the pre-conditions for working with male perpetrators and key principles for the work with male perpetrators. </w:t>
      </w:r>
    </w:p>
    <w:p w:rsidR="00403EB9" w:rsidRDefault="00403EB9" w:rsidP="00403EB9">
      <w:pPr>
        <w:pStyle w:val="ListBullet"/>
        <w:numPr>
          <w:ilvl w:val="0"/>
          <w:numId w:val="0"/>
        </w:numPr>
      </w:pPr>
      <w:r>
        <w:t>These pre-conditions for working with male perpetrators include:</w:t>
      </w:r>
    </w:p>
    <w:p w:rsidR="00403EB9" w:rsidRDefault="00403EB9" w:rsidP="00BD15B0">
      <w:pPr>
        <w:pStyle w:val="ListBullet"/>
      </w:pPr>
      <w:r>
        <w:t>understanding and explicitly articulating the goal for working with male perpetrators (i.e., increase the safety of the victims of violence)</w:t>
      </w:r>
    </w:p>
    <w:p w:rsidR="00403EB9" w:rsidRDefault="00403EB9" w:rsidP="00BD15B0">
      <w:pPr>
        <w:pStyle w:val="ListBullet"/>
      </w:pPr>
      <w:r>
        <w:t>collaboration with victim support services and intervention systems – perpetrator programs should be integrated as part of the broader intervention system</w:t>
      </w:r>
    </w:p>
    <w:p w:rsidR="00403EB9" w:rsidRDefault="00403EB9" w:rsidP="00BD15B0">
      <w:pPr>
        <w:pStyle w:val="ListBullet"/>
      </w:pPr>
      <w:r>
        <w:t>theoretical understanding and explicit articulation of key concepts, including gender theory, definition of domestic violence and types of abuse, origins of violence, and theory of intervention or change</w:t>
      </w:r>
    </w:p>
    <w:p w:rsidR="00403EB9" w:rsidRDefault="00403EB9" w:rsidP="00BD15B0">
      <w:pPr>
        <w:pStyle w:val="ListBullet"/>
      </w:pPr>
      <w:r>
        <w:t>Focus on relevant dimensions for the use of violence, including socio-cultural, relationships and individual factors (including cognitive, emotional and behavioural factors).</w:t>
      </w:r>
    </w:p>
    <w:p w:rsidR="0098750C" w:rsidRDefault="00403EB9" w:rsidP="0098750C">
      <w:pPr>
        <w:pStyle w:val="ListBullet"/>
        <w:numPr>
          <w:ilvl w:val="0"/>
          <w:numId w:val="0"/>
        </w:numPr>
      </w:pPr>
      <w:r>
        <w:t>The principles for working with male perpetrators include:</w:t>
      </w:r>
    </w:p>
    <w:p w:rsidR="0098750C" w:rsidRDefault="0098750C" w:rsidP="00E00B2C">
      <w:pPr>
        <w:pStyle w:val="ListBullet"/>
      </w:pPr>
      <w:r>
        <w:t>partner contact and support – it is important for partners to be informed about the program content, goals and limitations, and partner input should be obtained to inform perpetrator risk assessment. Partner contact should be voluntary and the risk for partners (by contacting them) should be minimised. a child protection policy should be included in the program</w:t>
      </w:r>
    </w:p>
    <w:p w:rsidR="0098750C" w:rsidRDefault="0098750C" w:rsidP="00E00B2C">
      <w:pPr>
        <w:pStyle w:val="ListBullet"/>
      </w:pPr>
      <w:r>
        <w:t>approaches and attitudes in direct work with perpetrators</w:t>
      </w:r>
      <w:r w:rsidR="00694084">
        <w:t xml:space="preserve"> – for example, holding the perpetrators accountable for their actions, treating perpetrators with respect, violence as a choice, and developing victim empathy.</w:t>
      </w:r>
    </w:p>
    <w:p w:rsidR="0098750C" w:rsidRDefault="0098750C" w:rsidP="00E00B2C">
      <w:pPr>
        <w:pStyle w:val="ListBullet"/>
      </w:pPr>
      <w:r>
        <w:t>risk management</w:t>
      </w:r>
      <w:r w:rsidR="00694084">
        <w:t xml:space="preserve"> should be undertaken systematically</w:t>
      </w:r>
    </w:p>
    <w:p w:rsidR="0098750C" w:rsidRDefault="0098750C" w:rsidP="00E00B2C">
      <w:pPr>
        <w:pStyle w:val="ListBullet"/>
      </w:pPr>
      <w:r>
        <w:t xml:space="preserve">staff qualification – facilitators should have a commitment to violence free relationships and gender equality, violence awareness training, reflect on </w:t>
      </w:r>
      <w:r w:rsidR="00694084">
        <w:t xml:space="preserve">their own relationships, attitudes and behaviours, </w:t>
      </w:r>
      <w:r>
        <w:t xml:space="preserve">group work skills, </w:t>
      </w:r>
      <w:r w:rsidR="00694084">
        <w:t xml:space="preserve">comprehensive understanding of the dynamics of violent relationships and </w:t>
      </w:r>
      <w:r>
        <w:t>have access to continuing education and supervision</w:t>
      </w:r>
    </w:p>
    <w:p w:rsidR="0098750C" w:rsidRPr="00DD69CD" w:rsidRDefault="0098750C" w:rsidP="00E00B2C">
      <w:pPr>
        <w:pStyle w:val="ListBullet"/>
      </w:pPr>
      <w:r>
        <w:t>quality assurance, documentation and evaluation should be integral to each program and strategies should be developed and implemented to monitor program activities and outcomes</w:t>
      </w:r>
    </w:p>
    <w:p w:rsidR="00872012" w:rsidRDefault="00872012" w:rsidP="0098750C">
      <w:pPr>
        <w:pStyle w:val="ListBullet"/>
        <w:numPr>
          <w:ilvl w:val="0"/>
          <w:numId w:val="0"/>
        </w:numPr>
      </w:pPr>
      <w:r w:rsidRPr="00DD69CD">
        <w:t xml:space="preserve">Given that much is still unknown about what program components are effective in reducing recidivism, there is limited capacity to </w:t>
      </w:r>
      <w:r w:rsidR="003C267F" w:rsidRPr="00DD69CD">
        <w:t>analyse existing standards</w:t>
      </w:r>
      <w:r w:rsidR="00E00B2C">
        <w:t xml:space="preserve"> against </w:t>
      </w:r>
      <w:r w:rsidR="00AF3F6D">
        <w:t>current</w:t>
      </w:r>
      <w:r w:rsidR="00E00B2C">
        <w:t xml:space="preserve"> empirical evidence</w:t>
      </w:r>
      <w:r w:rsidR="003C267F" w:rsidRPr="00DD69CD">
        <w:t>.</w:t>
      </w:r>
    </w:p>
    <w:p w:rsidR="00BD15B0" w:rsidRDefault="00BD15B0" w:rsidP="0098750C">
      <w:pPr>
        <w:pStyle w:val="ListBullet"/>
        <w:numPr>
          <w:ilvl w:val="0"/>
          <w:numId w:val="0"/>
        </w:numPr>
      </w:pPr>
    </w:p>
    <w:p w:rsidR="00D50764" w:rsidRPr="002161FF" w:rsidRDefault="00D50764" w:rsidP="00D50764">
      <w:pPr>
        <w:pStyle w:val="Heading2"/>
        <w:spacing w:line="280" w:lineRule="exact"/>
      </w:pPr>
      <w:bookmarkStart w:id="87" w:name="_Toc296615394"/>
      <w:bookmarkStart w:id="88" w:name="_Toc302396942"/>
      <w:r w:rsidRPr="002161FF">
        <w:lastRenderedPageBreak/>
        <w:t>Summary of findings on intervention program effectiveness</w:t>
      </w:r>
      <w:bookmarkEnd w:id="87"/>
      <w:bookmarkEnd w:id="88"/>
    </w:p>
    <w:p w:rsidR="009C43F1" w:rsidRDefault="00872012" w:rsidP="00872012">
      <w:pPr>
        <w:pStyle w:val="ListBullet"/>
        <w:numPr>
          <w:ilvl w:val="0"/>
          <w:numId w:val="0"/>
        </w:numPr>
      </w:pPr>
      <w:r w:rsidRPr="002161FF">
        <w:t xml:space="preserve">Overall, </w:t>
      </w:r>
      <w:r w:rsidR="00F0798B">
        <w:t xml:space="preserve">the </w:t>
      </w:r>
      <w:r w:rsidRPr="002161FF">
        <w:t>evidence for program effectiveness</w:t>
      </w:r>
      <w:r w:rsidR="00B201BF">
        <w:t xml:space="preserve">, particularly </w:t>
      </w:r>
      <w:r>
        <w:t>in relation to cognitive-behavioural approaches</w:t>
      </w:r>
      <w:r w:rsidR="00247674">
        <w:t xml:space="preserve"> (which typically incorporate </w:t>
      </w:r>
      <w:r w:rsidR="00226802">
        <w:t>a gendered analysis</w:t>
      </w:r>
      <w:r w:rsidR="00247674">
        <w:t>)</w:t>
      </w:r>
      <w:r w:rsidR="00B201BF">
        <w:t>,</w:t>
      </w:r>
      <w:r>
        <w:t xml:space="preserve"> </w:t>
      </w:r>
      <w:r w:rsidRPr="002161FF">
        <w:t xml:space="preserve">appears to be </w:t>
      </w:r>
      <w:r w:rsidR="002936A5">
        <w:t>more robust</w:t>
      </w:r>
      <w:r w:rsidRPr="00DD69CD">
        <w:t xml:space="preserve"> for sex offender intervention programs than domestic violence </w:t>
      </w:r>
      <w:r w:rsidR="00400AE9" w:rsidRPr="00DD69CD">
        <w:t>perpetrator</w:t>
      </w:r>
      <w:r w:rsidRPr="00DD69CD">
        <w:t xml:space="preserve"> intervention programs. </w:t>
      </w:r>
      <w:r w:rsidR="00DD69CD" w:rsidRPr="00DD69CD">
        <w:t>At the same time, it is important to note that</w:t>
      </w:r>
      <w:r w:rsidR="009C43F1" w:rsidRPr="00DD69CD">
        <w:t xml:space="preserve"> larger number of studies have evaluated the effectiveness of intervention programs based on CBT compared to programs based on other approaches. Thus, it is possible that, rather than being less effective or ineffective, non-</w:t>
      </w:r>
      <w:r w:rsidR="008261EF">
        <w:t>cognitive behavioural</w:t>
      </w:r>
      <w:r w:rsidR="008261EF" w:rsidRPr="00DD69CD">
        <w:t xml:space="preserve"> </w:t>
      </w:r>
      <w:r w:rsidR="009C43F1" w:rsidRPr="00DD69CD">
        <w:t>approaches, have not yet received the empirical investment required to demonstrate their effectiveness</w:t>
      </w:r>
      <w:r w:rsidR="006D7201">
        <w:t xml:space="preserve"> (for example, </w:t>
      </w:r>
      <w:r w:rsidR="0028268B">
        <w:t>owing to the fact that</w:t>
      </w:r>
      <w:r w:rsidR="006D7201">
        <w:t xml:space="preserve"> they less readily lend themselves to experimental or quasi-experimental designs</w:t>
      </w:r>
      <w:r w:rsidR="00523A81">
        <w:t>)</w:t>
      </w:r>
      <w:r w:rsidR="009C43F1" w:rsidRPr="00DD69CD">
        <w:t>.</w:t>
      </w:r>
    </w:p>
    <w:p w:rsidR="009C43F1" w:rsidRDefault="009C43F1" w:rsidP="00872012">
      <w:pPr>
        <w:pStyle w:val="ListBullet"/>
        <w:numPr>
          <w:ilvl w:val="0"/>
          <w:numId w:val="0"/>
        </w:numPr>
      </w:pPr>
      <w:r>
        <w:t>The</w:t>
      </w:r>
      <w:r w:rsidR="00872012" w:rsidRPr="002161FF">
        <w:t xml:space="preserve"> question of ‘what works for whom’ remains largely unclear, and research is still at an early stage in terms of identifying what program components are effective</w:t>
      </w:r>
      <w:r w:rsidR="000C06C0">
        <w:t xml:space="preserve"> (see also </w:t>
      </w:r>
      <w:proofErr w:type="spellStart"/>
      <w:r w:rsidR="000C06C0">
        <w:t>Blatch</w:t>
      </w:r>
      <w:proofErr w:type="spellEnd"/>
      <w:r w:rsidR="000C06C0">
        <w:t xml:space="preserve"> &amp; Delaney, 2009).</w:t>
      </w:r>
    </w:p>
    <w:p w:rsidR="004A6778" w:rsidRDefault="004A6778" w:rsidP="00872012">
      <w:pPr>
        <w:pStyle w:val="ListBullet"/>
        <w:numPr>
          <w:ilvl w:val="0"/>
          <w:numId w:val="0"/>
        </w:numPr>
      </w:pPr>
      <w:r>
        <w:t>Recent</w:t>
      </w:r>
      <w:r w:rsidRPr="002161FF">
        <w:t xml:space="preserve"> evidence points to the need to match programs to </w:t>
      </w:r>
      <w:r w:rsidR="00400AE9">
        <w:t>perpetrator</w:t>
      </w:r>
      <w:r w:rsidRPr="002161FF">
        <w:t xml:space="preserve"> characteristics (</w:t>
      </w:r>
      <w:r>
        <w:t>e.g.,</w:t>
      </w:r>
      <w:r w:rsidRPr="002161FF">
        <w:t xml:space="preserve"> risk, motivation, need)</w:t>
      </w:r>
      <w:r>
        <w:t xml:space="preserve">, an important </w:t>
      </w:r>
      <w:r w:rsidRPr="00724F75">
        <w:t>part of which is</w:t>
      </w:r>
      <w:r w:rsidRPr="004A6778">
        <w:t xml:space="preserve"> </w:t>
      </w:r>
      <w:r w:rsidRPr="002161FF">
        <w:t xml:space="preserve">the initial screening and assessment process </w:t>
      </w:r>
      <w:r w:rsidR="00E01BF6">
        <w:t>and the need for</w:t>
      </w:r>
      <w:r w:rsidR="00E01BF6" w:rsidRPr="002161FF">
        <w:t xml:space="preserve"> </w:t>
      </w:r>
      <w:r w:rsidRPr="002161FF">
        <w:t xml:space="preserve">reliable and valid screening and assessment tools. </w:t>
      </w:r>
      <w:r w:rsidR="00872012">
        <w:t>On the whole, t</w:t>
      </w:r>
      <w:r w:rsidR="00872012" w:rsidRPr="002161FF">
        <w:t xml:space="preserve">here appears to be a stronger </w:t>
      </w:r>
      <w:r w:rsidR="006D7201">
        <w:t>correlation</w:t>
      </w:r>
      <w:r w:rsidR="006D7201" w:rsidRPr="002161FF">
        <w:t xml:space="preserve"> </w:t>
      </w:r>
      <w:r w:rsidR="00872012" w:rsidRPr="002161FF">
        <w:t>between socio-demographic variables and recidivism for domestic violence than sexual offender intervention programs</w:t>
      </w:r>
      <w:r w:rsidR="00872012">
        <w:t>. On the other hand, t</w:t>
      </w:r>
      <w:r w:rsidR="00872012" w:rsidRPr="002161FF">
        <w:t xml:space="preserve">here appears to be a stronger </w:t>
      </w:r>
      <w:r w:rsidR="006D7201">
        <w:t>correlation</w:t>
      </w:r>
      <w:r w:rsidR="006D7201" w:rsidRPr="002161FF">
        <w:t xml:space="preserve"> </w:t>
      </w:r>
      <w:r w:rsidR="00872012" w:rsidRPr="002161FF">
        <w:t>between psychopathology (</w:t>
      </w:r>
      <w:r w:rsidR="00E10FE3">
        <w:t>e.g.</w:t>
      </w:r>
      <w:r w:rsidR="00872012" w:rsidRPr="002161FF">
        <w:t>, personality disorders) and offender outcomes (</w:t>
      </w:r>
      <w:r w:rsidR="00E10FE3">
        <w:t>i.e.,</w:t>
      </w:r>
      <w:r w:rsidR="00872012" w:rsidRPr="002161FF">
        <w:t xml:space="preserve"> recidivism) for sexual than domestic violence </w:t>
      </w:r>
      <w:r w:rsidR="00400AE9">
        <w:t>perpetrator</w:t>
      </w:r>
      <w:r w:rsidR="00872012" w:rsidRPr="002161FF">
        <w:t xml:space="preserve"> intervention programs</w:t>
      </w:r>
      <w:r w:rsidR="00872012">
        <w:t>.</w:t>
      </w:r>
      <w:r>
        <w:t xml:space="preserve"> </w:t>
      </w:r>
    </w:p>
    <w:p w:rsidR="00DD69CD" w:rsidRPr="00335E43" w:rsidRDefault="004A6778" w:rsidP="00C96677">
      <w:r>
        <w:t xml:space="preserve">While there may be a need for intervention programs to pay greater attention to individual differences in risk, motivation and need, </w:t>
      </w:r>
      <w:r w:rsidR="00DD69CD">
        <w:t xml:space="preserve">current programs do not typically </w:t>
      </w:r>
      <w:r>
        <w:t xml:space="preserve">address socio-demographic differences among perpetrators such as socio-economic status, ethnicity and geographic location. </w:t>
      </w:r>
    </w:p>
    <w:p w:rsidR="006317F5" w:rsidRPr="00335E43" w:rsidRDefault="006317F5" w:rsidP="006317F5">
      <w:r w:rsidRPr="00335E43">
        <w:t>It is worth noting that the emphasis on an “individualised” approach to intervention, as discussed in the literature, relates to matching the type of intervention to individual factors such as risk level (e.g., previous criminal history), cognitive capacity, and comorbid conditions (e.g., mental health and drug use issues). While an “individualised” approach is historically linked to a clinical or psychopathological perspective on domestic and sexual violence, the conceptualisation of an individualised or matched intervention approach does not preclude the adoption of a feminist perspective or the use of group-based interventions.</w:t>
      </w:r>
    </w:p>
    <w:p w:rsidR="006317F5" w:rsidRPr="00335E43" w:rsidRDefault="006317F5" w:rsidP="00C96677">
      <w:r w:rsidRPr="00335E43">
        <w:t xml:space="preserve">Contemporary psychological perspectives on human behaviour recognise that a multitude of factors influence individual attitudes and behaviour, and that these factors occur at different levels and have both independent as well as interactive effects on behaviour. People define themselves at multiple (e.g., individual, interpersonal and group levels), and conceivably, socio-structural factors such as gender power relations can be targeted at the individual as well as at the group and societal levels. </w:t>
      </w:r>
    </w:p>
    <w:p w:rsidR="00B201BF" w:rsidRPr="002161FF" w:rsidRDefault="004A6778" w:rsidP="00872012">
      <w:pPr>
        <w:pStyle w:val="ListBullet"/>
        <w:numPr>
          <w:ilvl w:val="0"/>
          <w:numId w:val="0"/>
        </w:numPr>
      </w:pPr>
      <w:r>
        <w:t>It is noteworthy that research in</w:t>
      </w:r>
      <w:r w:rsidR="00DD69CD">
        <w:t>to</w:t>
      </w:r>
      <w:r>
        <w:t xml:space="preserve"> domestic violence </w:t>
      </w:r>
      <w:r w:rsidR="00400AE9">
        <w:t>perpetrator</w:t>
      </w:r>
      <w:r>
        <w:t xml:space="preserve"> intervention programs is increasingly emphasising the risk, need and </w:t>
      </w:r>
      <w:proofErr w:type="spellStart"/>
      <w:r>
        <w:t>responsivity</w:t>
      </w:r>
      <w:proofErr w:type="spellEnd"/>
      <w:r>
        <w:t xml:space="preserve"> principles that have been more widely adopted in sex offender intervention programs. However, it is unclear the extent to which findings from sex offender programs are applicable to the domestic violence field. Given </w:t>
      </w:r>
      <w:r w:rsidR="00972106">
        <w:t>the importance of</w:t>
      </w:r>
      <w:r>
        <w:t xml:space="preserve"> contextual </w:t>
      </w:r>
      <w:r w:rsidR="00972106">
        <w:t xml:space="preserve">factors </w:t>
      </w:r>
      <w:r>
        <w:t xml:space="preserve">on program </w:t>
      </w:r>
      <w:r w:rsidR="008D4B16">
        <w:t>outcomes</w:t>
      </w:r>
      <w:r>
        <w:t xml:space="preserve">, it is also unclear the extent to which </w:t>
      </w:r>
      <w:r w:rsidR="008D4B16">
        <w:t xml:space="preserve">overseas </w:t>
      </w:r>
      <w:r>
        <w:t>research findings are applicable to the Australian context.</w:t>
      </w:r>
    </w:p>
    <w:p w:rsidR="00DD69CD" w:rsidRPr="002161FF" w:rsidRDefault="00DD69CD" w:rsidP="00DD69CD">
      <w:r w:rsidRPr="00DD69CD">
        <w:t xml:space="preserve">Efforts that occur at the intervention program level should be accompanied </w:t>
      </w:r>
      <w:r>
        <w:t>by</w:t>
      </w:r>
      <w:r w:rsidRPr="00DD69CD">
        <w:t xml:space="preserve"> intervention at the broader societal level to address socio-structural factors that reinforce or perpetuate domestic and sexual violence. A multi-level approach is most likely to result in sustained outcomes.</w:t>
      </w:r>
      <w:r>
        <w:t xml:space="preserve"> </w:t>
      </w:r>
    </w:p>
    <w:p w:rsidR="00B201BF" w:rsidRPr="003C267F" w:rsidRDefault="00872012" w:rsidP="003C267F">
      <w:pPr>
        <w:pStyle w:val="ListBullet"/>
        <w:numPr>
          <w:ilvl w:val="0"/>
          <w:numId w:val="0"/>
        </w:numPr>
      </w:pPr>
      <w:r>
        <w:t xml:space="preserve">Although </w:t>
      </w:r>
      <w:r w:rsidR="008E6F4B">
        <w:t>current</w:t>
      </w:r>
      <w:r>
        <w:t xml:space="preserve"> empirical evidence for program effectiveness is not considered to be robust for either domestic or sexual violence </w:t>
      </w:r>
      <w:r w:rsidR="008E6F4B">
        <w:t>perpetrator</w:t>
      </w:r>
      <w:r>
        <w:t xml:space="preserve"> intervention programs, it does not mean that </w:t>
      </w:r>
      <w:r w:rsidR="008E6F4B">
        <w:t>current</w:t>
      </w:r>
      <w:r>
        <w:t xml:space="preserve"> programs are ineffective in reducing recidivism or the economic and social costs to the broader society. As highlighted in this literature review, a number of program and non-program (</w:t>
      </w:r>
      <w:r w:rsidR="00E10FE3">
        <w:t>e.g.</w:t>
      </w:r>
      <w:r w:rsidR="004A6778">
        <w:t>,</w:t>
      </w:r>
      <w:r>
        <w:t xml:space="preserve"> research methodological, contextual) factors influence the capacity of empirical studies to demonstrate program effectiveness. A greater investment in research is</w:t>
      </w:r>
      <w:r w:rsidR="008E6F4B">
        <w:t xml:space="preserve"> therefore</w:t>
      </w:r>
      <w:r>
        <w:t xml:space="preserve"> needed to disentangle program effects from other factors that can impact on program effectiveness and to determine the combination of strategies that maximise program effectiveness in a given context.</w:t>
      </w:r>
    </w:p>
    <w:p w:rsidR="00D50764" w:rsidRPr="002161FF" w:rsidRDefault="00D50764" w:rsidP="00D50764">
      <w:pPr>
        <w:pStyle w:val="Heading1"/>
        <w:contextualSpacing w:val="0"/>
      </w:pPr>
      <w:bookmarkStart w:id="89" w:name="_Toc296260698"/>
      <w:bookmarkStart w:id="90" w:name="_Toc296524730"/>
      <w:bookmarkStart w:id="91" w:name="_Toc296615395"/>
      <w:bookmarkStart w:id="92" w:name="_Toc302396943"/>
      <w:r w:rsidRPr="002161FF">
        <w:lastRenderedPageBreak/>
        <w:t>Research priorities and directions</w:t>
      </w:r>
      <w:bookmarkEnd w:id="89"/>
      <w:bookmarkEnd w:id="90"/>
      <w:bookmarkEnd w:id="91"/>
      <w:bookmarkEnd w:id="92"/>
    </w:p>
    <w:p w:rsidR="00CD4F4D" w:rsidRDefault="00CD4F4D" w:rsidP="00CD4F4D">
      <w:r>
        <w:t xml:space="preserve">Research on intervention programs for domestic and sexual violence </w:t>
      </w:r>
      <w:r w:rsidR="00317D28">
        <w:t>perpetrators</w:t>
      </w:r>
      <w:r>
        <w:t xml:space="preserve"> remains at an early stage</w:t>
      </w:r>
      <w:r w:rsidR="00317D28">
        <w:t xml:space="preserve"> of development</w:t>
      </w:r>
      <w:r>
        <w:t>. Despite the progress that has been made, there is still a large gap in knowledge about how</w:t>
      </w:r>
      <w:r w:rsidR="00317D28">
        <w:t xml:space="preserve"> theoretical frameworks such as the feminist perspective on gender inequality should be addressed in intervention programs, and how</w:t>
      </w:r>
      <w:r>
        <w:t xml:space="preserve"> intervention programs should be designed, delivered and examined empirically (</w:t>
      </w:r>
      <w:r w:rsidR="00226802">
        <w:t xml:space="preserve">e.g., </w:t>
      </w:r>
      <w:proofErr w:type="spellStart"/>
      <w:r>
        <w:t>Eckhardt</w:t>
      </w:r>
      <w:proofErr w:type="spellEnd"/>
      <w:r>
        <w:t xml:space="preserve"> </w:t>
      </w:r>
      <w:r w:rsidR="008D25D2">
        <w:t>et al.,</w:t>
      </w:r>
      <w:r>
        <w:t xml:space="preserve"> 2006).</w:t>
      </w:r>
      <w:r w:rsidRPr="00E837B6">
        <w:t xml:space="preserve"> </w:t>
      </w:r>
      <w:r>
        <w:t>There is</w:t>
      </w:r>
      <w:r w:rsidR="003C267F">
        <w:t>,</w:t>
      </w:r>
      <w:r>
        <w:t xml:space="preserve"> however, a strong consensus among researchers that more and high quality evaluation studies of offender intervention programs are needed.</w:t>
      </w:r>
    </w:p>
    <w:p w:rsidR="00CD4F4D" w:rsidRDefault="00CD4F4D" w:rsidP="00CD4F4D">
      <w:pPr>
        <w:pStyle w:val="Heading2"/>
        <w:spacing w:line="280" w:lineRule="exact"/>
      </w:pPr>
      <w:bookmarkStart w:id="93" w:name="_Toc302396944"/>
      <w:r>
        <w:t>Improving the quality of research</w:t>
      </w:r>
      <w:bookmarkEnd w:id="93"/>
      <w:r>
        <w:t xml:space="preserve"> </w:t>
      </w:r>
    </w:p>
    <w:p w:rsidR="00CD4F4D" w:rsidRDefault="00CD4F4D" w:rsidP="00226802">
      <w:pPr>
        <w:pStyle w:val="ListBullet"/>
        <w:numPr>
          <w:ilvl w:val="0"/>
          <w:numId w:val="0"/>
        </w:numPr>
      </w:pPr>
      <w:r>
        <w:t>Researchers (</w:t>
      </w:r>
      <w:r w:rsidR="00E10FE3">
        <w:t>e.g.</w:t>
      </w:r>
      <w:r w:rsidR="003C267F">
        <w:t>,</w:t>
      </w:r>
      <w:r>
        <w:t xml:space="preserve"> </w:t>
      </w:r>
      <w:proofErr w:type="spellStart"/>
      <w:r>
        <w:t>Gondolf</w:t>
      </w:r>
      <w:proofErr w:type="spellEnd"/>
      <w:r w:rsidR="003C267F">
        <w:t>,</w:t>
      </w:r>
      <w:r>
        <w:t xml:space="preserve"> 2004; 2009) are increasingly highlighting the importance of contextual factors in the effectiveness of intervention programs. </w:t>
      </w:r>
      <w:r w:rsidR="007C33CE">
        <w:t>The</w:t>
      </w:r>
      <w:r>
        <w:t xml:space="preserve"> existing body of research, which </w:t>
      </w:r>
      <w:r w:rsidR="00F0798B">
        <w:t xml:space="preserve">is </w:t>
      </w:r>
      <w:r>
        <w:t>largely based in North America (USA and Canada), provide</w:t>
      </w:r>
      <w:r w:rsidR="007C33CE">
        <w:t>s</w:t>
      </w:r>
      <w:r>
        <w:t xml:space="preserve"> useful information about </w:t>
      </w:r>
      <w:r w:rsidR="00226802">
        <w:t xml:space="preserve">the design of </w:t>
      </w:r>
      <w:r>
        <w:t>intervention programs and their impact on psychological and behavioural outcomes</w:t>
      </w:r>
      <w:r w:rsidR="007C33CE">
        <w:t>.</w:t>
      </w:r>
      <w:r>
        <w:t xml:space="preserve"> </w:t>
      </w:r>
      <w:r w:rsidR="007C33CE">
        <w:t>I</w:t>
      </w:r>
      <w:r>
        <w:t>t is important</w:t>
      </w:r>
      <w:r w:rsidR="007C33CE">
        <w:t>, however,</w:t>
      </w:r>
      <w:r>
        <w:t xml:space="preserve"> to assess the effectiveness of intervention programs in the Australian context.</w:t>
      </w:r>
      <w:r w:rsidR="00226802">
        <w:t xml:space="preserve"> </w:t>
      </w:r>
      <w:r>
        <w:t xml:space="preserve">It would be important to conduct thorough evaluations of </w:t>
      </w:r>
      <w:r w:rsidR="00400AE9">
        <w:t>perpetrator</w:t>
      </w:r>
      <w:r>
        <w:t xml:space="preserve"> programs in Australian </w:t>
      </w:r>
      <w:r w:rsidR="000C5B26">
        <w:t>(</w:t>
      </w:r>
      <w:r>
        <w:t xml:space="preserve">across </w:t>
      </w:r>
      <w:r w:rsidR="00226802">
        <w:t>geographic locations</w:t>
      </w:r>
      <w:r w:rsidR="000C5B26">
        <w:t xml:space="preserve">) to </w:t>
      </w:r>
      <w:r>
        <w:t xml:space="preserve">determine the extent to which findings from international research are </w:t>
      </w:r>
      <w:r w:rsidR="00226802">
        <w:t>applicable</w:t>
      </w:r>
      <w:r>
        <w:t xml:space="preserve"> to the Australian context. </w:t>
      </w:r>
    </w:p>
    <w:p w:rsidR="00CD4F4D" w:rsidRDefault="00CD4F4D" w:rsidP="00DD69CD">
      <w:r>
        <w:t>Central to any future research agenda is</w:t>
      </w:r>
      <w:r w:rsidR="00226802">
        <w:t xml:space="preserve"> the need for</w:t>
      </w:r>
      <w:r>
        <w:t xml:space="preserve"> adequate funding and resources, and collaboration between funders, researchers and service providers (</w:t>
      </w:r>
      <w:proofErr w:type="spellStart"/>
      <w:r>
        <w:t>Eckhardt</w:t>
      </w:r>
      <w:proofErr w:type="spellEnd"/>
      <w:r>
        <w:t xml:space="preserve"> </w:t>
      </w:r>
      <w:r w:rsidR="008D25D2">
        <w:t>et al.,</w:t>
      </w:r>
      <w:r>
        <w:t xml:space="preserve"> 2006). The Campbell Collaboration review also raised the importance of using larger samples, longer follow-up period, and both official and victim reports in the measurement of recidivism</w:t>
      </w:r>
      <w:r w:rsidR="00E90F3B">
        <w:t xml:space="preserve"> (</w:t>
      </w:r>
      <w:proofErr w:type="spellStart"/>
      <w:r w:rsidR="00E90F3B">
        <w:t>Feder</w:t>
      </w:r>
      <w:proofErr w:type="spellEnd"/>
      <w:r w:rsidR="003839EC">
        <w:t xml:space="preserve"> et al.</w:t>
      </w:r>
      <w:r w:rsidR="00E90F3B">
        <w:t>, 2008)</w:t>
      </w:r>
      <w:r>
        <w:t>.</w:t>
      </w:r>
      <w:r w:rsidR="00DD69CD">
        <w:t xml:space="preserve"> </w:t>
      </w:r>
      <w:r>
        <w:t>Quality evaluation will</w:t>
      </w:r>
      <w:r w:rsidR="00DD69CD">
        <w:t xml:space="preserve"> also</w:t>
      </w:r>
      <w:r>
        <w:t xml:space="preserve"> be supported </w:t>
      </w:r>
      <w:r w:rsidR="007C33CE">
        <w:t xml:space="preserve">by having </w:t>
      </w:r>
      <w:r>
        <w:t xml:space="preserve">stronger program logic </w:t>
      </w:r>
      <w:r w:rsidR="007C33CE">
        <w:t xml:space="preserve">(i.e., clearly articulated links among program objectives, activities, outputs and outcomes) </w:t>
      </w:r>
      <w:r>
        <w:t>underpinning intervention programs</w:t>
      </w:r>
      <w:r w:rsidR="00872012">
        <w:t>.</w:t>
      </w:r>
    </w:p>
    <w:p w:rsidR="00091A7D" w:rsidRDefault="00EB490C" w:rsidP="00DD69CD">
      <w:r>
        <w:t xml:space="preserve">Humphreys, Ross and </w:t>
      </w:r>
      <w:proofErr w:type="spellStart"/>
      <w:r>
        <w:t>Diemer</w:t>
      </w:r>
      <w:proofErr w:type="spellEnd"/>
      <w:r>
        <w:t xml:space="preserve"> (2010)</w:t>
      </w:r>
      <w:r w:rsidR="00592A41">
        <w:t xml:space="preserve"> made a number of recommendations for future evaluations of men’s behaviour change programs. These recommendations included:</w:t>
      </w:r>
    </w:p>
    <w:p w:rsidR="00592A41" w:rsidRDefault="00724F75" w:rsidP="00592A41">
      <w:pPr>
        <w:pStyle w:val="ListBullet"/>
      </w:pPr>
      <w:r>
        <w:t>Information on the perpetrator’s history of offending, conditions of the intervention order and police risk assessment be available for program facilitators and evaluators</w:t>
      </w:r>
    </w:p>
    <w:p w:rsidR="00724F75" w:rsidRDefault="00724F75" w:rsidP="00592A41">
      <w:pPr>
        <w:pStyle w:val="ListBullet"/>
      </w:pPr>
      <w:r>
        <w:t>Systematic recording of non-attendance and sanctions and the provision of these data to the evaluators</w:t>
      </w:r>
    </w:p>
    <w:p w:rsidR="00724F75" w:rsidRDefault="00724F75" w:rsidP="00592A41">
      <w:pPr>
        <w:pStyle w:val="ListBullet"/>
      </w:pPr>
      <w:r>
        <w:t>Compulsory participation in evaluation is needed to ensure valid and reliable evaluation findings</w:t>
      </w:r>
    </w:p>
    <w:p w:rsidR="00724F75" w:rsidRDefault="00724F75" w:rsidP="00592A41">
      <w:pPr>
        <w:pStyle w:val="ListBullet"/>
      </w:pPr>
      <w:r>
        <w:t>Ability to observe program delivery practices</w:t>
      </w:r>
    </w:p>
    <w:p w:rsidR="00724F75" w:rsidRDefault="00724F75" w:rsidP="00592A41">
      <w:pPr>
        <w:pStyle w:val="ListBullet"/>
      </w:pPr>
      <w:r>
        <w:t xml:space="preserve">Inclusion of partner follow-up as </w:t>
      </w:r>
      <w:r w:rsidR="00712C60">
        <w:t>part of the evaluation (by systematically collecting data on all partner contacts made or attempted and ensure that the data is available to evaluators)</w:t>
      </w:r>
    </w:p>
    <w:p w:rsidR="00712C60" w:rsidRDefault="00712C60" w:rsidP="00592A41">
      <w:pPr>
        <w:pStyle w:val="ListBullet"/>
      </w:pPr>
      <w:r>
        <w:t>Evaluators have access to police</w:t>
      </w:r>
      <w:r w:rsidR="00F75829">
        <w:t>.</w:t>
      </w:r>
    </w:p>
    <w:p w:rsidR="00CD4F4D" w:rsidRDefault="00CD4F4D" w:rsidP="00CD4F4D">
      <w:pPr>
        <w:pStyle w:val="Heading2"/>
        <w:spacing w:line="280" w:lineRule="exact"/>
      </w:pPr>
      <w:bookmarkStart w:id="94" w:name="_Toc302396945"/>
      <w:r>
        <w:t>Future research opportunities</w:t>
      </w:r>
      <w:bookmarkEnd w:id="94"/>
    </w:p>
    <w:p w:rsidR="00CD4F4D" w:rsidRPr="008A47E1" w:rsidRDefault="00CD4F4D" w:rsidP="00CD4F4D">
      <w:r>
        <w:t xml:space="preserve">Specific areas for </w:t>
      </w:r>
      <w:r w:rsidRPr="008A47E1">
        <w:t>future research identified in the literature include:</w:t>
      </w:r>
    </w:p>
    <w:p w:rsidR="00CD4F4D" w:rsidRPr="002161FF" w:rsidRDefault="00CD4F4D" w:rsidP="00CD4F4D">
      <w:pPr>
        <w:pStyle w:val="ListBullet"/>
      </w:pPr>
      <w:r w:rsidRPr="002161FF">
        <w:t>Strategies to recruit</w:t>
      </w:r>
      <w:r>
        <w:t xml:space="preserve"> or</w:t>
      </w:r>
      <w:r w:rsidRPr="002161FF">
        <w:t xml:space="preserve"> engage domestic violence </w:t>
      </w:r>
      <w:r w:rsidR="00400AE9">
        <w:t>perpetrator</w:t>
      </w:r>
      <w:r w:rsidRPr="002161FF">
        <w:t xml:space="preserve">s who do not seek help or come into contact with the criminal justice system in intervention programs </w:t>
      </w:r>
      <w:r>
        <w:t>(</w:t>
      </w:r>
      <w:r w:rsidR="00E10FE3">
        <w:t>e.g.</w:t>
      </w:r>
      <w:r w:rsidRPr="002161FF">
        <w:t xml:space="preserve">, Campbell, Neil, Jaffe </w:t>
      </w:r>
      <w:r>
        <w:t>&amp;</w:t>
      </w:r>
      <w:r w:rsidRPr="002161FF">
        <w:t xml:space="preserve"> Kelly</w:t>
      </w:r>
      <w:r>
        <w:t xml:space="preserve">, </w:t>
      </w:r>
      <w:r w:rsidRPr="002161FF">
        <w:t>2010</w:t>
      </w:r>
      <w:r>
        <w:t xml:space="preserve">; </w:t>
      </w:r>
      <w:proofErr w:type="spellStart"/>
      <w:r>
        <w:t>Edleson</w:t>
      </w:r>
      <w:proofErr w:type="spellEnd"/>
      <w:r w:rsidR="003C267F">
        <w:t>,</w:t>
      </w:r>
      <w:r>
        <w:t xml:space="preserve"> 2008</w:t>
      </w:r>
      <w:r w:rsidRPr="002161FF">
        <w:t>)</w:t>
      </w:r>
      <w:r>
        <w:t xml:space="preserve"> – given that p</w:t>
      </w:r>
      <w:r w:rsidRPr="002161FF">
        <w:t>revious convictions or criminal history is one of the strongest predictors of recidivism</w:t>
      </w:r>
      <w:r>
        <w:t>, it is critical for intervention programs to reach men early in the development of domestic and sexual violence.</w:t>
      </w:r>
      <w:r w:rsidRPr="002161FF">
        <w:t xml:space="preserve"> </w:t>
      </w:r>
      <w:r>
        <w:t>This finding suggest that there is a</w:t>
      </w:r>
      <w:r w:rsidRPr="002161FF">
        <w:t xml:space="preserve"> need to develop</w:t>
      </w:r>
      <w:r>
        <w:t xml:space="preserve"> specific</w:t>
      </w:r>
      <w:r w:rsidRPr="002161FF">
        <w:t xml:space="preserve"> strategies to prevent reoffending among first-time offenders </w:t>
      </w:r>
      <w:r>
        <w:t>as well as strategies to</w:t>
      </w:r>
      <w:r w:rsidRPr="002161FF">
        <w:t xml:space="preserve"> better identify high</w:t>
      </w:r>
      <w:r w:rsidR="00464C21">
        <w:t xml:space="preserve"> </w:t>
      </w:r>
      <w:r w:rsidRPr="002161FF">
        <w:t>risk offenders and increase their capacity to complete programs.</w:t>
      </w:r>
    </w:p>
    <w:p w:rsidR="00CD4F4D" w:rsidRDefault="00CD4F4D" w:rsidP="00CD4F4D">
      <w:pPr>
        <w:pStyle w:val="ListBullet"/>
      </w:pPr>
      <w:r w:rsidRPr="002161FF">
        <w:t>Strategies to minimise program attrition –</w:t>
      </w:r>
      <w:r w:rsidR="00464C21">
        <w:t xml:space="preserve"> research</w:t>
      </w:r>
      <w:r w:rsidRPr="002161FF">
        <w:t xml:space="preserve"> </w:t>
      </w:r>
      <w:r w:rsidR="00464C21" w:rsidRPr="002161FF">
        <w:t>indicat</w:t>
      </w:r>
      <w:r w:rsidR="00464C21">
        <w:t>es</w:t>
      </w:r>
      <w:r w:rsidR="00464C21" w:rsidRPr="002161FF">
        <w:t xml:space="preserve"> </w:t>
      </w:r>
      <w:r w:rsidRPr="002161FF">
        <w:t xml:space="preserve">that program attrition rates are high for </w:t>
      </w:r>
      <w:r w:rsidR="00464C21">
        <w:t xml:space="preserve">both </w:t>
      </w:r>
      <w:r w:rsidRPr="002161FF">
        <w:t>domestic and sexual violence offender intervention programs</w:t>
      </w:r>
      <w:r>
        <w:t>,</w:t>
      </w:r>
      <w:r w:rsidRPr="002161FF">
        <w:t xml:space="preserve"> program completers have better </w:t>
      </w:r>
      <w:r w:rsidRPr="002161FF">
        <w:lastRenderedPageBreak/>
        <w:t xml:space="preserve">outcomes </w:t>
      </w:r>
      <w:r w:rsidR="000C5B26">
        <w:t>than non-completers (dropouts)</w:t>
      </w:r>
      <w:r w:rsidRPr="002161FF">
        <w:t>,</w:t>
      </w:r>
      <w:r w:rsidR="000C5B26">
        <w:t xml:space="preserve"> </w:t>
      </w:r>
      <w:r w:rsidRPr="002161FF">
        <w:t>and that those who drop out of programs can reoffend at a higher rate compared to those who did not participate in a program (</w:t>
      </w:r>
      <w:r w:rsidR="00E10FE3">
        <w:t>e.g.</w:t>
      </w:r>
      <w:r w:rsidRPr="002161FF">
        <w:t xml:space="preserve">, </w:t>
      </w:r>
      <w:proofErr w:type="spellStart"/>
      <w:r w:rsidRPr="002161FF">
        <w:t>Sartin</w:t>
      </w:r>
      <w:proofErr w:type="spellEnd"/>
      <w:r w:rsidRPr="002161FF">
        <w:t xml:space="preserve"> </w:t>
      </w:r>
      <w:r w:rsidR="008D25D2">
        <w:t>et al.,</w:t>
      </w:r>
      <w:r w:rsidRPr="002161FF">
        <w:t xml:space="preserve"> 2006)</w:t>
      </w:r>
      <w:r>
        <w:t xml:space="preserve">. </w:t>
      </w:r>
    </w:p>
    <w:p w:rsidR="00CD4F4D" w:rsidRDefault="00CD4F4D" w:rsidP="00CD4F4D">
      <w:pPr>
        <w:pStyle w:val="ListBullet"/>
      </w:pPr>
      <w:r>
        <w:t xml:space="preserve">Strategies to improve the capacity of intervention programs to cater for </w:t>
      </w:r>
      <w:r w:rsidR="00400AE9">
        <w:t>perpetrator</w:t>
      </w:r>
      <w:r>
        <w:t>s of different socio-economic</w:t>
      </w:r>
      <w:r w:rsidR="00464C21">
        <w:t xml:space="preserve"> and cultural backgrounds, and </w:t>
      </w:r>
      <w:r>
        <w:t>geographic locations</w:t>
      </w:r>
      <w:r w:rsidR="00DD69CD">
        <w:t>.</w:t>
      </w:r>
    </w:p>
    <w:p w:rsidR="00CD4F4D" w:rsidRPr="008A47E1" w:rsidRDefault="00CD4F4D" w:rsidP="00CD4F4D">
      <w:pPr>
        <w:pStyle w:val="ListBullet"/>
      </w:pPr>
      <w:r>
        <w:t>The development of reliable and valid screening and assessment tools to facilitate the matched intervention approach</w:t>
      </w:r>
      <w:r w:rsidR="00DD69CD">
        <w:t>.</w:t>
      </w:r>
    </w:p>
    <w:p w:rsidR="00CD4F4D" w:rsidRDefault="00CD4F4D" w:rsidP="00CD4F4D">
      <w:pPr>
        <w:pStyle w:val="ListBullet"/>
      </w:pPr>
      <w:r>
        <w:t xml:space="preserve">Cultural competence of intervention programs – new methodologies are needed to determine the </w:t>
      </w:r>
      <w:r w:rsidR="003C267F">
        <w:t>cultural competence of programs</w:t>
      </w:r>
      <w:r w:rsidR="00DD69CD">
        <w:t>.</w:t>
      </w:r>
    </w:p>
    <w:p w:rsidR="00D50764" w:rsidRPr="002161FF" w:rsidRDefault="00D50764" w:rsidP="00386094">
      <w:pPr>
        <w:pStyle w:val="ListBullet"/>
      </w:pPr>
      <w:r w:rsidRPr="002161FF">
        <w:t>The National Council to Reduce Violence against Women and their Children (NCRVWC, 2009) proposed the following areas for future research:</w:t>
      </w:r>
    </w:p>
    <w:p w:rsidR="00D50764" w:rsidRPr="000C5B26" w:rsidRDefault="00D50764" w:rsidP="00386094">
      <w:pPr>
        <w:pStyle w:val="ListBullet2"/>
      </w:pPr>
      <w:r w:rsidRPr="000C5B26">
        <w:t>Effectiveness of incarceration, deterrence and community restraint in reducing recidivism</w:t>
      </w:r>
      <w:r w:rsidR="00464C21">
        <w:t>.</w:t>
      </w:r>
    </w:p>
    <w:p w:rsidR="00D50764" w:rsidRPr="000C5B26" w:rsidRDefault="00D50764" w:rsidP="00386094">
      <w:pPr>
        <w:pStyle w:val="ListBullet2"/>
      </w:pPr>
      <w:r w:rsidRPr="000C5B26">
        <w:t>Program characteristics that are effective in changing men’s behaviour</w:t>
      </w:r>
      <w:r w:rsidR="00464C21">
        <w:t>.</w:t>
      </w:r>
    </w:p>
    <w:p w:rsidR="00D50764" w:rsidRPr="000C5B26" w:rsidRDefault="00D50764" w:rsidP="00386094">
      <w:pPr>
        <w:pStyle w:val="ListBullet2"/>
      </w:pPr>
      <w:r w:rsidRPr="000C5B26">
        <w:t>Developing and evaluating best practice prison-based</w:t>
      </w:r>
      <w:r w:rsidR="000C5B26" w:rsidRPr="000C5B26">
        <w:t xml:space="preserve"> intervention programs – examining</w:t>
      </w:r>
      <w:r w:rsidRPr="000C5B26">
        <w:t xml:space="preserve"> the principles and theory u</w:t>
      </w:r>
      <w:r w:rsidR="000C5B26" w:rsidRPr="000C5B26">
        <w:t xml:space="preserve">nderpinning the program content, </w:t>
      </w:r>
      <w:r w:rsidRPr="000C5B26">
        <w:t xml:space="preserve">the approach </w:t>
      </w:r>
      <w:r w:rsidR="000C5B26" w:rsidRPr="000C5B26">
        <w:t>used to work</w:t>
      </w:r>
      <w:r w:rsidRPr="000C5B26">
        <w:t xml:space="preserve"> with female partners and managing safety</w:t>
      </w:r>
      <w:r w:rsidR="000C5B26" w:rsidRPr="000C5B26">
        <w:t xml:space="preserve"> issues,</w:t>
      </w:r>
      <w:r w:rsidRPr="000C5B26">
        <w:t xml:space="preserve"> the capacity of the program to respond appropriately to perpetrators from a range of backgrounds and di</w:t>
      </w:r>
      <w:r w:rsidR="000C5B26" w:rsidRPr="000C5B26">
        <w:t>fferent geographical locations, and</w:t>
      </w:r>
      <w:r w:rsidRPr="000C5B26">
        <w:t xml:space="preserve"> the impact of the program in reducing violence against women and their children</w:t>
      </w:r>
    </w:p>
    <w:p w:rsidR="00386094" w:rsidRDefault="00DD69CD" w:rsidP="00D50764">
      <w:r>
        <w:t>This paper reflects the conclusions drawn from the Australian and international literature. The final paper will include the findings from the survey of Australian intervention programs being undertaken as part of the overall project.</w:t>
      </w:r>
    </w:p>
    <w:p w:rsidR="009B6635" w:rsidRDefault="009B6635" w:rsidP="00D50764"/>
    <w:p w:rsidR="009B6635" w:rsidRDefault="009B6635" w:rsidP="00D50764"/>
    <w:p w:rsidR="00F26C0F" w:rsidRPr="001C6F28" w:rsidRDefault="00F26C0F" w:rsidP="00F26C0F">
      <w:pPr>
        <w:sectPr w:rsidR="00F26C0F" w:rsidRPr="001C6F28" w:rsidSect="007C338F">
          <w:headerReference w:type="even" r:id="rId29"/>
          <w:headerReference w:type="default" r:id="rId30"/>
          <w:footerReference w:type="even" r:id="rId31"/>
          <w:footerReference w:type="default" r:id="rId32"/>
          <w:pgSz w:w="11907" w:h="16840" w:code="9"/>
          <w:pgMar w:top="1134" w:right="1134" w:bottom="1418" w:left="1417" w:header="272" w:footer="340" w:gutter="0"/>
          <w:pgNumType w:start="1"/>
          <w:cols w:space="708"/>
          <w:docGrid w:linePitch="360"/>
        </w:sectPr>
      </w:pPr>
    </w:p>
    <w:p w:rsidR="00231FD5" w:rsidRDefault="009F1474" w:rsidP="009F1474">
      <w:pPr>
        <w:pStyle w:val="Heading1"/>
      </w:pPr>
      <w:bookmarkStart w:id="95" w:name="_Toc302396946"/>
      <w:r>
        <w:lastRenderedPageBreak/>
        <w:t>References</w:t>
      </w:r>
      <w:bookmarkEnd w:id="95"/>
    </w:p>
    <w:p w:rsidR="000E284E" w:rsidRPr="000E284E" w:rsidRDefault="000E284E" w:rsidP="00782F97">
      <w:pPr>
        <w:rPr>
          <w:noProof/>
        </w:rPr>
      </w:pPr>
      <w:r w:rsidRPr="000E284E">
        <w:rPr>
          <w:noProof/>
        </w:rPr>
        <w:t>ABS. (2005). Prisoners in Australia, 2005, Catalogue 4517.0. Canberra: ABS</w:t>
      </w:r>
    </w:p>
    <w:p w:rsidR="000E284E" w:rsidRPr="000E284E" w:rsidRDefault="000E284E" w:rsidP="00782F97">
      <w:pPr>
        <w:rPr>
          <w:rFonts w:cs="Arial"/>
          <w:noProof/>
        </w:rPr>
      </w:pPr>
      <w:r w:rsidRPr="000E284E">
        <w:rPr>
          <w:rFonts w:cs="Arial"/>
          <w:noProof/>
        </w:rPr>
        <w:t>ABS.</w:t>
      </w:r>
      <w:r w:rsidRPr="000E284E">
        <w:rPr>
          <w:noProof/>
        </w:rPr>
        <w:t xml:space="preserve"> </w:t>
      </w:r>
      <w:r w:rsidRPr="000E284E">
        <w:rPr>
          <w:rFonts w:cs="Arial"/>
          <w:noProof/>
        </w:rPr>
        <w:t>(</w:t>
      </w:r>
      <w:r w:rsidRPr="000E284E">
        <w:rPr>
          <w:noProof/>
        </w:rPr>
        <w:t>2006a</w:t>
      </w:r>
      <w:r w:rsidRPr="000E284E">
        <w:rPr>
          <w:rFonts w:cs="Arial"/>
          <w:noProof/>
        </w:rPr>
        <w:t>)</w:t>
      </w:r>
      <w:r w:rsidRPr="000E284E">
        <w:rPr>
          <w:noProof/>
        </w:rPr>
        <w:t>. Personal Safety Australia, 2005, Catalogue 4906.0. Canberra: ABS</w:t>
      </w:r>
    </w:p>
    <w:p w:rsidR="000E284E" w:rsidRPr="000E284E" w:rsidRDefault="000E284E" w:rsidP="00782F97">
      <w:pPr>
        <w:rPr>
          <w:rFonts w:cs="Arial"/>
          <w:noProof/>
        </w:rPr>
      </w:pPr>
      <w:r w:rsidRPr="000E284E">
        <w:rPr>
          <w:rFonts w:cs="Arial"/>
          <w:noProof/>
        </w:rPr>
        <w:t>ABS. (</w:t>
      </w:r>
      <w:r w:rsidRPr="000E284E">
        <w:rPr>
          <w:noProof/>
        </w:rPr>
        <w:t>2006b</w:t>
      </w:r>
      <w:r w:rsidRPr="000E284E">
        <w:rPr>
          <w:rFonts w:cs="Arial"/>
          <w:noProof/>
        </w:rPr>
        <w:t>)</w:t>
      </w:r>
      <w:r w:rsidRPr="000E284E">
        <w:rPr>
          <w:noProof/>
        </w:rPr>
        <w:t xml:space="preserve">. Recorded Crime–Victims Australia, 2005, Catalogue 4510.0. Canberra: ABS </w:t>
      </w:r>
    </w:p>
    <w:p w:rsidR="000E284E" w:rsidRPr="000E284E" w:rsidRDefault="000E284E" w:rsidP="00782F97">
      <w:pPr>
        <w:rPr>
          <w:rFonts w:cs="Arial"/>
          <w:noProof/>
        </w:rPr>
      </w:pPr>
      <w:r w:rsidRPr="000E284E">
        <w:rPr>
          <w:rFonts w:cs="Arial"/>
          <w:noProof/>
        </w:rPr>
        <w:t>ABS.</w:t>
      </w:r>
      <w:r w:rsidRPr="000E284E">
        <w:rPr>
          <w:noProof/>
        </w:rPr>
        <w:t xml:space="preserve"> </w:t>
      </w:r>
      <w:r w:rsidRPr="000E284E">
        <w:rPr>
          <w:rFonts w:cs="Arial"/>
          <w:noProof/>
        </w:rPr>
        <w:t>(</w:t>
      </w:r>
      <w:r w:rsidRPr="000E284E">
        <w:rPr>
          <w:noProof/>
        </w:rPr>
        <w:t>2006c</w:t>
      </w:r>
      <w:r w:rsidRPr="000E284E">
        <w:rPr>
          <w:rFonts w:cs="Arial"/>
          <w:noProof/>
        </w:rPr>
        <w:t>)</w:t>
      </w:r>
      <w:r w:rsidRPr="000E284E">
        <w:rPr>
          <w:noProof/>
        </w:rPr>
        <w:t>. Criminal Courts Australia, 2004-05, Catalogue 4513.0. Canberra: ABS</w:t>
      </w:r>
    </w:p>
    <w:p w:rsidR="000E284E" w:rsidRPr="000E284E" w:rsidRDefault="000E284E" w:rsidP="00782F97">
      <w:pPr>
        <w:rPr>
          <w:rFonts w:cs="Arial"/>
          <w:noProof/>
        </w:rPr>
      </w:pPr>
      <w:r>
        <w:rPr>
          <w:rFonts w:cs="Arial"/>
          <w:noProof/>
        </w:rPr>
        <w:t>ABS.</w:t>
      </w:r>
      <w:r w:rsidRPr="000E284E">
        <w:rPr>
          <w:rFonts w:cs="Arial"/>
          <w:noProof/>
        </w:rPr>
        <w:t xml:space="preserve"> </w:t>
      </w:r>
      <w:r>
        <w:rPr>
          <w:rFonts w:cs="Arial"/>
          <w:noProof/>
        </w:rPr>
        <w:t>(2006</w:t>
      </w:r>
      <w:r w:rsidRPr="000E284E">
        <w:rPr>
          <w:rFonts w:cs="Arial"/>
          <w:noProof/>
        </w:rPr>
        <w:t>d</w:t>
      </w:r>
      <w:r>
        <w:rPr>
          <w:rFonts w:cs="Arial"/>
          <w:noProof/>
        </w:rPr>
        <w:t>)</w:t>
      </w:r>
      <w:r w:rsidRPr="000E284E">
        <w:rPr>
          <w:rFonts w:cs="Arial"/>
          <w:noProof/>
        </w:rPr>
        <w:t>. Personal Safety Survey, 2006. Canberra: ABS (formerly, Women’s Safety Survey, 1996)</w:t>
      </w:r>
    </w:p>
    <w:p w:rsidR="000E284E" w:rsidRPr="000E284E" w:rsidRDefault="000E284E" w:rsidP="00782F97">
      <w:pPr>
        <w:rPr>
          <w:noProof/>
        </w:rPr>
      </w:pPr>
      <w:r w:rsidRPr="000E284E">
        <w:rPr>
          <w:noProof/>
        </w:rPr>
        <w:t>ABS. (2010). Recorded Crime–Victims Australia, 2009, Catalogue 4519.0. Canberra: ABS</w:t>
      </w:r>
    </w:p>
    <w:p w:rsidR="000E284E" w:rsidRPr="000E284E" w:rsidRDefault="000E284E" w:rsidP="00782F97">
      <w:pPr>
        <w:rPr>
          <w:rFonts w:cs="Arial"/>
          <w:noProof/>
        </w:rPr>
      </w:pPr>
      <w:r w:rsidRPr="000E284E">
        <w:rPr>
          <w:noProof/>
        </w:rPr>
        <w:t xml:space="preserve">ABS. (2011). Recorded Crime – Victims </w:t>
      </w:r>
      <w:r w:rsidRPr="000E284E">
        <w:rPr>
          <w:rFonts w:cs="Arial"/>
          <w:noProof/>
        </w:rPr>
        <w:t>Australia, 2010, Catalogue 4513.0. Canberra: ABS </w:t>
      </w:r>
    </w:p>
    <w:p w:rsidR="00032198" w:rsidRPr="00032198" w:rsidRDefault="00640BA2" w:rsidP="00782F97">
      <w:pPr>
        <w:rPr>
          <w:rFonts w:cs="Arial"/>
          <w:noProof/>
        </w:rPr>
      </w:pPr>
      <w:r>
        <w:fldChar w:fldCharType="begin"/>
      </w:r>
      <w:r>
        <w:instrText xml:space="preserve"> ADDIN EN.REFLIST </w:instrText>
      </w:r>
      <w:r>
        <w:fldChar w:fldCharType="separate"/>
      </w:r>
      <w:bookmarkStart w:id="96" w:name="_ENREF_1"/>
      <w:r w:rsidR="00032198" w:rsidRPr="00032198">
        <w:rPr>
          <w:rFonts w:cs="Arial"/>
          <w:noProof/>
        </w:rPr>
        <w:t xml:space="preserve">Aldarondo, S. (2009). </w:t>
      </w:r>
      <w:r w:rsidR="00032198" w:rsidRPr="00032198">
        <w:rPr>
          <w:rFonts w:cs="Arial"/>
          <w:i/>
          <w:noProof/>
        </w:rPr>
        <w:t>Assessing the efficacy of batterer intervention programs in context.</w:t>
      </w:r>
      <w:r w:rsidR="00032198" w:rsidRPr="00032198">
        <w:rPr>
          <w:rFonts w:cs="Arial"/>
          <w:noProof/>
        </w:rPr>
        <w:t xml:space="preserve"> Discussion paper presented at Batterer Intervention: Doing the work and measuring the progress. National Institute of Justice, U.S. Department of Justice and the Family Violence Prevention Fund.  </w:t>
      </w:r>
      <w:bookmarkEnd w:id="96"/>
    </w:p>
    <w:p w:rsidR="000E284E" w:rsidRPr="000E284E" w:rsidRDefault="000E284E" w:rsidP="00782F97">
      <w:pPr>
        <w:rPr>
          <w:rStyle w:val="A10"/>
          <w:rFonts w:cs="Arial"/>
          <w:sz w:val="20"/>
          <w:szCs w:val="20"/>
        </w:rPr>
      </w:pPr>
      <w:bookmarkStart w:id="97" w:name="_ENREF_2"/>
      <w:r w:rsidRPr="000E284E">
        <w:rPr>
          <w:rStyle w:val="A10"/>
          <w:rFonts w:cs="Arial"/>
          <w:sz w:val="20"/>
          <w:szCs w:val="20"/>
        </w:rPr>
        <w:t>Al-Yaman, F</w:t>
      </w:r>
      <w:r>
        <w:rPr>
          <w:rStyle w:val="A10"/>
          <w:rFonts w:cs="Arial"/>
          <w:sz w:val="20"/>
          <w:szCs w:val="20"/>
        </w:rPr>
        <w:t>.</w:t>
      </w:r>
      <w:r w:rsidRPr="000E284E">
        <w:rPr>
          <w:rStyle w:val="A10"/>
          <w:rFonts w:cs="Arial"/>
          <w:sz w:val="20"/>
          <w:szCs w:val="20"/>
        </w:rPr>
        <w:t>,Van Doeland, M</w:t>
      </w:r>
      <w:r>
        <w:rPr>
          <w:rStyle w:val="A10"/>
          <w:rFonts w:cs="Arial"/>
          <w:sz w:val="20"/>
          <w:szCs w:val="20"/>
        </w:rPr>
        <w:t>.,</w:t>
      </w:r>
      <w:r w:rsidRPr="000E284E">
        <w:rPr>
          <w:rStyle w:val="A10"/>
          <w:rFonts w:cs="Arial"/>
          <w:sz w:val="20"/>
          <w:szCs w:val="20"/>
        </w:rPr>
        <w:t xml:space="preserve"> &amp; Wallis, M</w:t>
      </w:r>
      <w:r>
        <w:rPr>
          <w:rStyle w:val="A10"/>
          <w:rFonts w:cs="Arial"/>
          <w:sz w:val="20"/>
          <w:szCs w:val="20"/>
        </w:rPr>
        <w:t>.</w:t>
      </w:r>
      <w:r w:rsidRPr="000E284E">
        <w:rPr>
          <w:rStyle w:val="A10"/>
          <w:rFonts w:cs="Arial"/>
          <w:sz w:val="20"/>
          <w:szCs w:val="20"/>
        </w:rPr>
        <w:t xml:space="preserve"> </w:t>
      </w:r>
      <w:r>
        <w:rPr>
          <w:rStyle w:val="A10"/>
          <w:rFonts w:cs="Arial"/>
          <w:sz w:val="20"/>
          <w:szCs w:val="20"/>
        </w:rPr>
        <w:t>(</w:t>
      </w:r>
      <w:r w:rsidRPr="000E284E">
        <w:rPr>
          <w:rStyle w:val="A10"/>
          <w:rFonts w:cs="Arial"/>
          <w:sz w:val="20"/>
          <w:szCs w:val="20"/>
        </w:rPr>
        <w:t>2006</w:t>
      </w:r>
      <w:r>
        <w:rPr>
          <w:rStyle w:val="A10"/>
          <w:rFonts w:cs="Arial"/>
          <w:sz w:val="20"/>
          <w:szCs w:val="20"/>
        </w:rPr>
        <w:t>)</w:t>
      </w:r>
      <w:r w:rsidRPr="000E284E">
        <w:rPr>
          <w:rStyle w:val="A10"/>
          <w:rFonts w:cs="Arial"/>
          <w:sz w:val="20"/>
          <w:szCs w:val="20"/>
        </w:rPr>
        <w:t xml:space="preserve">. </w:t>
      </w:r>
      <w:r w:rsidRPr="000E284E">
        <w:rPr>
          <w:rStyle w:val="A10"/>
          <w:rFonts w:cs="Arial"/>
          <w:i/>
          <w:sz w:val="20"/>
          <w:szCs w:val="20"/>
        </w:rPr>
        <w:t>Family violence amongst Aboriginal and Torres Strait Islander peoples</w:t>
      </w:r>
      <w:r w:rsidRPr="000E284E">
        <w:rPr>
          <w:rStyle w:val="A10"/>
          <w:rFonts w:cs="Arial"/>
          <w:sz w:val="20"/>
          <w:szCs w:val="20"/>
        </w:rPr>
        <w:t>. Cat no.IHW17. Canberra: AIHW</w:t>
      </w:r>
      <w:r>
        <w:rPr>
          <w:rStyle w:val="A10"/>
          <w:rFonts w:cs="Arial"/>
          <w:sz w:val="20"/>
          <w:szCs w:val="20"/>
        </w:rPr>
        <w:t>.</w:t>
      </w:r>
    </w:p>
    <w:p w:rsidR="00032198" w:rsidRDefault="00032198" w:rsidP="00782F97">
      <w:pPr>
        <w:rPr>
          <w:rFonts w:cs="Arial"/>
          <w:noProof/>
        </w:rPr>
      </w:pPr>
      <w:r w:rsidRPr="00032198">
        <w:rPr>
          <w:rFonts w:cs="Arial"/>
          <w:noProof/>
        </w:rPr>
        <w:t>Ashcroft, J</w:t>
      </w:r>
      <w:r>
        <w:rPr>
          <w:rFonts w:cs="Arial"/>
          <w:noProof/>
        </w:rPr>
        <w:t>.</w:t>
      </w:r>
      <w:r w:rsidRPr="00032198">
        <w:rPr>
          <w:rFonts w:cs="Arial"/>
          <w:noProof/>
        </w:rPr>
        <w:t>, Daniels, D</w:t>
      </w:r>
      <w:r>
        <w:rPr>
          <w:rFonts w:cs="Arial"/>
          <w:noProof/>
        </w:rPr>
        <w:t xml:space="preserve">. </w:t>
      </w:r>
      <w:r w:rsidRPr="00032198">
        <w:rPr>
          <w:rFonts w:cs="Arial"/>
          <w:noProof/>
        </w:rPr>
        <w:t>J</w:t>
      </w:r>
      <w:r>
        <w:rPr>
          <w:rFonts w:cs="Arial"/>
          <w:noProof/>
        </w:rPr>
        <w:t>.</w:t>
      </w:r>
      <w:r w:rsidRPr="00032198">
        <w:rPr>
          <w:rFonts w:cs="Arial"/>
          <w:noProof/>
        </w:rPr>
        <w:t>, &amp; Hart</w:t>
      </w:r>
      <w:r>
        <w:rPr>
          <w:rFonts w:cs="Arial"/>
          <w:noProof/>
        </w:rPr>
        <w:t>,</w:t>
      </w:r>
      <w:r w:rsidRPr="00032198">
        <w:rPr>
          <w:rFonts w:cs="Arial"/>
          <w:noProof/>
        </w:rPr>
        <w:t xml:space="preserve"> S</w:t>
      </w:r>
      <w:r>
        <w:rPr>
          <w:rFonts w:cs="Arial"/>
          <w:noProof/>
        </w:rPr>
        <w:t>. V</w:t>
      </w:r>
      <w:r w:rsidRPr="00032198">
        <w:rPr>
          <w:rFonts w:cs="Arial"/>
          <w:noProof/>
        </w:rPr>
        <w:t xml:space="preserve">. (2003). Do batterer intervention programs work? Two studies. </w:t>
      </w:r>
      <w:r w:rsidRPr="00032198">
        <w:rPr>
          <w:rFonts w:cs="Arial"/>
          <w:i/>
          <w:noProof/>
        </w:rPr>
        <w:t>Research for Practice</w:t>
      </w:r>
      <w:r w:rsidRPr="00032198">
        <w:rPr>
          <w:rFonts w:cs="Arial"/>
          <w:noProof/>
        </w:rPr>
        <w:t>. Washington: Office of Justice Programs, National Institute of Justice.</w:t>
      </w:r>
      <w:bookmarkEnd w:id="97"/>
    </w:p>
    <w:p w:rsidR="00A65E1E" w:rsidRDefault="00A65E1E" w:rsidP="00782F97">
      <w:pPr>
        <w:rPr>
          <w:rFonts w:cs="Arial"/>
          <w:lang w:eastAsia="en-AU"/>
        </w:rPr>
      </w:pPr>
      <w:r w:rsidRPr="00A65E1E">
        <w:rPr>
          <w:rFonts w:cs="Arial"/>
          <w:lang w:eastAsia="en-AU"/>
        </w:rPr>
        <w:t xml:space="preserve">Babcock, J. C., Green, C. E., &amp; Robie, C. (2004). Does batterers’ treatment work?: A metaanalytic reviewof domestic violence treatment. </w:t>
      </w:r>
      <w:r w:rsidRPr="00A65E1E">
        <w:rPr>
          <w:rFonts w:cs="Arial"/>
          <w:i/>
          <w:iCs/>
          <w:lang w:eastAsia="en-AU"/>
        </w:rPr>
        <w:t>Clinical Psychology Review</w:t>
      </w:r>
      <w:r w:rsidRPr="00A65E1E">
        <w:rPr>
          <w:rFonts w:cs="Arial"/>
          <w:lang w:eastAsia="en-AU"/>
        </w:rPr>
        <w:t xml:space="preserve">, </w:t>
      </w:r>
      <w:r w:rsidRPr="00A65E1E">
        <w:rPr>
          <w:rFonts w:cs="Arial"/>
          <w:i/>
          <w:iCs/>
          <w:lang w:eastAsia="en-AU"/>
        </w:rPr>
        <w:t>23</w:t>
      </w:r>
      <w:r w:rsidRPr="00A65E1E">
        <w:rPr>
          <w:rFonts w:cs="Arial"/>
          <w:lang w:eastAsia="en-AU"/>
        </w:rPr>
        <w:t>, 1023-1053.</w:t>
      </w:r>
    </w:p>
    <w:p w:rsidR="00D23F6A" w:rsidRPr="00A65E1E" w:rsidRDefault="00D23F6A" w:rsidP="00782F97">
      <w:pPr>
        <w:rPr>
          <w:rFonts w:cs="Arial"/>
          <w:lang w:eastAsia="en-AU"/>
        </w:rPr>
      </w:pPr>
      <w:r>
        <w:rPr>
          <w:rFonts w:cs="Arial"/>
          <w:lang w:eastAsia="en-AU"/>
        </w:rPr>
        <w:t>Beech, A., Bourgon, G., Hanson, R. K., Harris, A. J. R., Langton, C., Marques, J., Miner, M., Murphy, W., Quinsey, V., Seto, M., Thornton, D. &amp; Yates, P. M. (2007). The Collaborative Outcome Data Committee's Guidelines for the Evaluation of Sexual Offender Treatment Outcome Research. Part 2: CODC Guidelines. The Collaborative Outcome Data Committee.</w:t>
      </w:r>
    </w:p>
    <w:p w:rsidR="00032198" w:rsidRPr="00032198" w:rsidRDefault="00032198" w:rsidP="00782F97">
      <w:pPr>
        <w:rPr>
          <w:rFonts w:cs="Arial"/>
          <w:noProof/>
        </w:rPr>
      </w:pPr>
      <w:bookmarkStart w:id="98" w:name="_ENREF_4"/>
      <w:r>
        <w:rPr>
          <w:rFonts w:cs="Arial"/>
          <w:noProof/>
        </w:rPr>
        <w:t xml:space="preserve">Belcher , </w:t>
      </w:r>
      <w:r w:rsidRPr="00032198">
        <w:rPr>
          <w:rFonts w:cs="Arial"/>
          <w:noProof/>
        </w:rPr>
        <w:t xml:space="preserve">L. (2008). A Critical Evaluation of the Sex Offender Treatment Programmes used in Prisons. </w:t>
      </w:r>
      <w:r w:rsidRPr="00032198">
        <w:rPr>
          <w:rFonts w:cs="Arial"/>
          <w:i/>
          <w:noProof/>
        </w:rPr>
        <w:t>Internet Journal of Criminology</w:t>
      </w:r>
      <w:r w:rsidRPr="00032198">
        <w:rPr>
          <w:rFonts w:cs="Arial"/>
          <w:noProof/>
        </w:rPr>
        <w:t xml:space="preserve">. </w:t>
      </w:r>
      <w:bookmarkEnd w:id="98"/>
    </w:p>
    <w:p w:rsidR="000C06C0" w:rsidRDefault="000C06C0" w:rsidP="00782F97">
      <w:pPr>
        <w:rPr>
          <w:rFonts w:cs="Arial"/>
          <w:noProof/>
        </w:rPr>
      </w:pPr>
      <w:bookmarkStart w:id="99" w:name="_ENREF_5"/>
      <w:r>
        <w:rPr>
          <w:rFonts w:cs="Arial"/>
          <w:noProof/>
        </w:rPr>
        <w:t>Blatch, C. &amp; Delaney, J. (work in progress, 24 July, 2009). Literature revie of domestic violence perpetrator progarms. Program Support Unit, Community Offender Services, NSW Department of Corrective Services .</w:t>
      </w:r>
    </w:p>
    <w:p w:rsidR="00032198" w:rsidRPr="00032198" w:rsidRDefault="00032198" w:rsidP="00782F97">
      <w:pPr>
        <w:rPr>
          <w:rFonts w:cs="Arial"/>
          <w:noProof/>
        </w:rPr>
      </w:pPr>
      <w:r w:rsidRPr="00032198">
        <w:rPr>
          <w:rFonts w:cs="Arial"/>
          <w:noProof/>
        </w:rPr>
        <w:t>Bowen</w:t>
      </w:r>
      <w:r>
        <w:rPr>
          <w:rFonts w:cs="Arial"/>
          <w:noProof/>
        </w:rPr>
        <w:t>,</w:t>
      </w:r>
      <w:r w:rsidRPr="00032198">
        <w:rPr>
          <w:rFonts w:cs="Arial"/>
          <w:noProof/>
        </w:rPr>
        <w:t xml:space="preserve"> E. (2010). Therapeutic Environment and Outcomes in a U.K. Domestic Violence Perpetrator Program. </w:t>
      </w:r>
      <w:r w:rsidRPr="00032198">
        <w:rPr>
          <w:rFonts w:cs="Arial"/>
          <w:i/>
          <w:noProof/>
        </w:rPr>
        <w:t>Small Group Research, 41</w:t>
      </w:r>
      <w:r w:rsidRPr="00032198">
        <w:rPr>
          <w:rFonts w:cs="Arial"/>
          <w:noProof/>
        </w:rPr>
        <w:t xml:space="preserve">, 198-220. </w:t>
      </w:r>
      <w:bookmarkEnd w:id="99"/>
    </w:p>
    <w:p w:rsidR="006F73FB" w:rsidRDefault="006F73FB" w:rsidP="00782F97">
      <w:pPr>
        <w:rPr>
          <w:lang w:eastAsia="en-AU"/>
        </w:rPr>
      </w:pPr>
      <w:bookmarkStart w:id="100" w:name="_ENREF_6"/>
      <w:r>
        <w:rPr>
          <w:lang w:eastAsia="en-AU"/>
        </w:rPr>
        <w:t xml:space="preserve">Brewin, C.R., Andrews, B. &amp; Valentine, J.D. (2000). Meta-analysis of risk factors for posttraumatic stress disorder in trauma-exposed adults. </w:t>
      </w:r>
      <w:r>
        <w:rPr>
          <w:i/>
          <w:lang w:eastAsia="en-AU"/>
        </w:rPr>
        <w:t>Journal of Consulting and Clinical Psychology, 68 (5)</w:t>
      </w:r>
      <w:r>
        <w:rPr>
          <w:lang w:eastAsia="en-AU"/>
        </w:rPr>
        <w:t>, 748-766.</w:t>
      </w:r>
    </w:p>
    <w:p w:rsidR="00D32EF4" w:rsidRPr="00D32EF4" w:rsidRDefault="00D32EF4" w:rsidP="00782F97">
      <w:pPr>
        <w:rPr>
          <w:rFonts w:cs="Arial"/>
          <w:color w:val="000000"/>
        </w:rPr>
      </w:pPr>
      <w:r>
        <w:rPr>
          <w:rStyle w:val="A10"/>
          <w:rFonts w:cs="Arial"/>
          <w:sz w:val="20"/>
          <w:szCs w:val="20"/>
        </w:rPr>
        <w:t>Brown, T. &amp; Hampson, R. (2009). An evaluation of interventions with domestic violence perpetrators. Melbourne: Department of Social Work, Monash Unviersity.</w:t>
      </w:r>
    </w:p>
    <w:p w:rsidR="006F73FB" w:rsidRPr="006F73FB" w:rsidRDefault="006F73FB" w:rsidP="00782F97">
      <w:pPr>
        <w:rPr>
          <w:lang w:eastAsia="en-AU"/>
        </w:rPr>
      </w:pPr>
      <w:r>
        <w:rPr>
          <w:lang w:eastAsia="en-AU"/>
        </w:rPr>
        <w:t xml:space="preserve">Byrne, C.A., Resnick, H.S., Kilpatrick, D.G., Best, C.L. &amp; Saunders, B.E. (1999). The socio-economic impact of interpersonal violence on women. </w:t>
      </w:r>
      <w:r>
        <w:rPr>
          <w:i/>
          <w:lang w:eastAsia="en-AU"/>
        </w:rPr>
        <w:t>Journal of Consulting and Clinical Psychology, 67 (3)</w:t>
      </w:r>
      <w:r>
        <w:rPr>
          <w:lang w:eastAsia="en-AU"/>
        </w:rPr>
        <w:t xml:space="preserve">. 362-366. </w:t>
      </w:r>
    </w:p>
    <w:p w:rsidR="00032198" w:rsidRDefault="00032198" w:rsidP="00782F97">
      <w:pPr>
        <w:rPr>
          <w:rFonts w:cs="Arial"/>
          <w:noProof/>
        </w:rPr>
      </w:pPr>
      <w:r w:rsidRPr="00032198">
        <w:rPr>
          <w:rFonts w:cs="Arial"/>
          <w:noProof/>
        </w:rPr>
        <w:t>Campbell</w:t>
      </w:r>
      <w:r>
        <w:rPr>
          <w:rFonts w:cs="Arial"/>
          <w:noProof/>
        </w:rPr>
        <w:t>,</w:t>
      </w:r>
      <w:r w:rsidRPr="00032198">
        <w:rPr>
          <w:rFonts w:cs="Arial"/>
          <w:noProof/>
        </w:rPr>
        <w:t xml:space="preserve"> M</w:t>
      </w:r>
      <w:r>
        <w:rPr>
          <w:rFonts w:cs="Arial"/>
          <w:noProof/>
        </w:rPr>
        <w:t>.</w:t>
      </w:r>
      <w:r w:rsidRPr="00032198">
        <w:rPr>
          <w:rFonts w:cs="Arial"/>
          <w:noProof/>
        </w:rPr>
        <w:t>, Neil</w:t>
      </w:r>
      <w:r>
        <w:rPr>
          <w:rFonts w:cs="Arial"/>
          <w:noProof/>
        </w:rPr>
        <w:t>,</w:t>
      </w:r>
      <w:r w:rsidRPr="00032198">
        <w:rPr>
          <w:rFonts w:cs="Arial"/>
          <w:noProof/>
        </w:rPr>
        <w:t xml:space="preserve"> J</w:t>
      </w:r>
      <w:r>
        <w:rPr>
          <w:rFonts w:cs="Arial"/>
          <w:noProof/>
        </w:rPr>
        <w:t xml:space="preserve">. </w:t>
      </w:r>
      <w:r w:rsidRPr="00032198">
        <w:rPr>
          <w:rFonts w:cs="Arial"/>
          <w:noProof/>
        </w:rPr>
        <w:t>A</w:t>
      </w:r>
      <w:r>
        <w:rPr>
          <w:rFonts w:cs="Arial"/>
          <w:noProof/>
        </w:rPr>
        <w:t>.</w:t>
      </w:r>
      <w:r w:rsidRPr="00032198">
        <w:rPr>
          <w:rFonts w:cs="Arial"/>
          <w:noProof/>
        </w:rPr>
        <w:t>, Jaffe</w:t>
      </w:r>
      <w:r>
        <w:rPr>
          <w:rFonts w:cs="Arial"/>
          <w:noProof/>
        </w:rPr>
        <w:t>,</w:t>
      </w:r>
      <w:r w:rsidRPr="00032198">
        <w:rPr>
          <w:rFonts w:cs="Arial"/>
          <w:noProof/>
        </w:rPr>
        <w:t xml:space="preserve"> P</w:t>
      </w:r>
      <w:r>
        <w:rPr>
          <w:rFonts w:cs="Arial"/>
          <w:noProof/>
        </w:rPr>
        <w:t xml:space="preserve">. </w:t>
      </w:r>
      <w:r w:rsidRPr="00032198">
        <w:rPr>
          <w:rFonts w:cs="Arial"/>
          <w:noProof/>
        </w:rPr>
        <w:t>G</w:t>
      </w:r>
      <w:r>
        <w:rPr>
          <w:rFonts w:cs="Arial"/>
          <w:noProof/>
        </w:rPr>
        <w:t>.</w:t>
      </w:r>
      <w:r w:rsidRPr="00032198">
        <w:rPr>
          <w:rFonts w:cs="Arial"/>
          <w:noProof/>
        </w:rPr>
        <w:t>, &amp; Kelly</w:t>
      </w:r>
      <w:r>
        <w:rPr>
          <w:rFonts w:cs="Arial"/>
          <w:noProof/>
        </w:rPr>
        <w:t>,</w:t>
      </w:r>
      <w:r w:rsidRPr="00032198">
        <w:rPr>
          <w:rFonts w:cs="Arial"/>
          <w:noProof/>
        </w:rPr>
        <w:t xml:space="preserve"> T. (2010). Engaging abusive men in seeking community intervention: a critical research &amp; practice priority. </w:t>
      </w:r>
      <w:r w:rsidRPr="00032198">
        <w:rPr>
          <w:rFonts w:cs="Arial"/>
          <w:i/>
          <w:noProof/>
        </w:rPr>
        <w:t>Journal of Family Violence, 25</w:t>
      </w:r>
      <w:r w:rsidRPr="00032198">
        <w:rPr>
          <w:rFonts w:cs="Arial"/>
          <w:noProof/>
        </w:rPr>
        <w:t xml:space="preserve">(4), 413-422. </w:t>
      </w:r>
      <w:bookmarkEnd w:id="100"/>
    </w:p>
    <w:p w:rsidR="00EB00D0" w:rsidRPr="00032198" w:rsidRDefault="00EB00D0" w:rsidP="00782F97">
      <w:pPr>
        <w:rPr>
          <w:rFonts w:cs="Arial"/>
          <w:noProof/>
        </w:rPr>
      </w:pPr>
      <w:r w:rsidRPr="00EB00D0">
        <w:rPr>
          <w:rFonts w:cs="Arial"/>
          <w:noProof/>
        </w:rPr>
        <w:t>Carmody, M., Evans, S., Krogh, C., Flood, M., Heenan, M., &amp; Ovenden, G. (2009).</w:t>
      </w:r>
      <w:r>
        <w:rPr>
          <w:rFonts w:cs="Arial"/>
          <w:noProof/>
        </w:rPr>
        <w:t xml:space="preserve"> </w:t>
      </w:r>
      <w:r w:rsidRPr="00EB00D0">
        <w:rPr>
          <w:rFonts w:cs="Arial"/>
          <w:noProof/>
        </w:rPr>
        <w:t>Framing best practice: National Standards for the primary prevention of sexual assault</w:t>
      </w:r>
      <w:r>
        <w:rPr>
          <w:rFonts w:cs="Arial"/>
          <w:noProof/>
        </w:rPr>
        <w:t xml:space="preserve"> </w:t>
      </w:r>
      <w:r w:rsidRPr="00EB00D0">
        <w:rPr>
          <w:rFonts w:cs="Arial"/>
          <w:noProof/>
        </w:rPr>
        <w:t>through education, National Sexual</w:t>
      </w:r>
      <w:r>
        <w:rPr>
          <w:rFonts w:cs="Arial"/>
          <w:noProof/>
        </w:rPr>
        <w:t xml:space="preserve"> </w:t>
      </w:r>
      <w:r w:rsidRPr="00EB00D0">
        <w:rPr>
          <w:rFonts w:cs="Arial"/>
          <w:noProof/>
        </w:rPr>
        <w:t>Assault Prevention Education Project for NASASV.</w:t>
      </w:r>
      <w:r>
        <w:rPr>
          <w:rFonts w:cs="Arial"/>
          <w:noProof/>
        </w:rPr>
        <w:t xml:space="preserve"> </w:t>
      </w:r>
      <w:r w:rsidRPr="00EB00D0">
        <w:rPr>
          <w:rFonts w:cs="Arial"/>
          <w:noProof/>
        </w:rPr>
        <w:t>University of Western Sydney, Australia.</w:t>
      </w:r>
    </w:p>
    <w:p w:rsidR="00032198" w:rsidRPr="00032198" w:rsidRDefault="00032198" w:rsidP="00782F97">
      <w:pPr>
        <w:rPr>
          <w:rFonts w:cs="Arial"/>
          <w:noProof/>
        </w:rPr>
      </w:pPr>
      <w:bookmarkStart w:id="101" w:name="_ENREF_7"/>
      <w:r w:rsidRPr="00032198">
        <w:rPr>
          <w:rFonts w:cs="Arial"/>
          <w:noProof/>
        </w:rPr>
        <w:lastRenderedPageBreak/>
        <w:t>Casey, S</w:t>
      </w:r>
      <w:r>
        <w:rPr>
          <w:rFonts w:cs="Arial"/>
          <w:noProof/>
        </w:rPr>
        <w:t>.</w:t>
      </w:r>
      <w:r w:rsidRPr="00032198">
        <w:rPr>
          <w:rFonts w:cs="Arial"/>
          <w:noProof/>
        </w:rPr>
        <w:t>, Day, A</w:t>
      </w:r>
      <w:r>
        <w:rPr>
          <w:rFonts w:cs="Arial"/>
          <w:noProof/>
        </w:rPr>
        <w:t>.</w:t>
      </w:r>
      <w:r w:rsidRPr="00032198">
        <w:rPr>
          <w:rFonts w:cs="Arial"/>
          <w:noProof/>
        </w:rPr>
        <w:t xml:space="preserve">, &amp; Howells, K. (2005). The application of the transtheoretical model to offender populations: Some critical issues. </w:t>
      </w:r>
      <w:r w:rsidRPr="00032198">
        <w:rPr>
          <w:rFonts w:cs="Arial"/>
          <w:i/>
          <w:noProof/>
        </w:rPr>
        <w:t>Legal and Ciminological Psychology, 10</w:t>
      </w:r>
      <w:r w:rsidRPr="00032198">
        <w:rPr>
          <w:rFonts w:cs="Arial"/>
          <w:noProof/>
        </w:rPr>
        <w:t xml:space="preserve">, 1-15. </w:t>
      </w:r>
      <w:bookmarkEnd w:id="101"/>
    </w:p>
    <w:p w:rsidR="00032198" w:rsidRPr="00032198" w:rsidRDefault="00032198" w:rsidP="00782F97">
      <w:pPr>
        <w:rPr>
          <w:rFonts w:cs="Arial"/>
          <w:noProof/>
        </w:rPr>
      </w:pPr>
      <w:bookmarkStart w:id="102" w:name="_ENREF_8"/>
      <w:r w:rsidRPr="00032198">
        <w:rPr>
          <w:rFonts w:cs="Arial"/>
          <w:noProof/>
        </w:rPr>
        <w:t>Chung</w:t>
      </w:r>
      <w:r w:rsidR="00247674">
        <w:rPr>
          <w:rFonts w:cs="Arial"/>
          <w:noProof/>
        </w:rPr>
        <w:t>,</w:t>
      </w:r>
      <w:r w:rsidRPr="00032198">
        <w:rPr>
          <w:rFonts w:cs="Arial"/>
          <w:noProof/>
        </w:rPr>
        <w:t xml:space="preserve"> D</w:t>
      </w:r>
      <w:r w:rsidR="00247674">
        <w:rPr>
          <w:rFonts w:cs="Arial"/>
          <w:noProof/>
        </w:rPr>
        <w:t>.</w:t>
      </w:r>
      <w:r w:rsidRPr="00032198">
        <w:rPr>
          <w:rFonts w:cs="Arial"/>
          <w:noProof/>
        </w:rPr>
        <w:t>, O’Leary</w:t>
      </w:r>
      <w:r w:rsidR="00247674">
        <w:rPr>
          <w:rFonts w:cs="Arial"/>
          <w:noProof/>
        </w:rPr>
        <w:t>,</w:t>
      </w:r>
      <w:r w:rsidRPr="00032198">
        <w:rPr>
          <w:rFonts w:cs="Arial"/>
          <w:noProof/>
        </w:rPr>
        <w:t xml:space="preserve"> P</w:t>
      </w:r>
      <w:r w:rsidR="00247674">
        <w:rPr>
          <w:rFonts w:cs="Arial"/>
          <w:noProof/>
        </w:rPr>
        <w:t xml:space="preserve">. </w:t>
      </w:r>
      <w:r w:rsidRPr="00032198">
        <w:rPr>
          <w:rFonts w:cs="Arial"/>
          <w:noProof/>
        </w:rPr>
        <w:t>J</w:t>
      </w:r>
      <w:r w:rsidR="00247674">
        <w:rPr>
          <w:rFonts w:cs="Arial"/>
          <w:noProof/>
        </w:rPr>
        <w:t>.</w:t>
      </w:r>
      <w:r w:rsidRPr="00032198">
        <w:rPr>
          <w:rFonts w:cs="Arial"/>
          <w:noProof/>
        </w:rPr>
        <w:t>, &amp; Hand</w:t>
      </w:r>
      <w:r w:rsidR="00247674">
        <w:rPr>
          <w:rFonts w:cs="Arial"/>
          <w:noProof/>
        </w:rPr>
        <w:t>,</w:t>
      </w:r>
      <w:r w:rsidRPr="00032198">
        <w:rPr>
          <w:rFonts w:cs="Arial"/>
          <w:noProof/>
        </w:rPr>
        <w:t xml:space="preserve"> T. (2006). Sexual violence offenders: Prevention and intervention approaches. Melbourne: ACSSA Issues no.5, Australian Centre for the Study of Sexual Assault, .</w:t>
      </w:r>
      <w:bookmarkEnd w:id="102"/>
    </w:p>
    <w:p w:rsidR="00032198" w:rsidRPr="00032198" w:rsidRDefault="00032198" w:rsidP="00782F97">
      <w:pPr>
        <w:rPr>
          <w:rFonts w:cs="Arial"/>
          <w:noProof/>
        </w:rPr>
      </w:pPr>
      <w:bookmarkStart w:id="103" w:name="_ENREF_9"/>
      <w:r w:rsidRPr="00032198">
        <w:rPr>
          <w:rFonts w:cs="Arial"/>
          <w:noProof/>
        </w:rPr>
        <w:t>Chung, D</w:t>
      </w:r>
      <w:r>
        <w:rPr>
          <w:rFonts w:cs="Arial"/>
          <w:noProof/>
        </w:rPr>
        <w:t>.</w:t>
      </w:r>
      <w:r w:rsidRPr="00032198">
        <w:rPr>
          <w:rFonts w:cs="Arial"/>
          <w:noProof/>
        </w:rPr>
        <w:t>, O'Leary, P</w:t>
      </w:r>
      <w:r>
        <w:rPr>
          <w:rFonts w:cs="Arial"/>
          <w:noProof/>
        </w:rPr>
        <w:t>.</w:t>
      </w:r>
      <w:r w:rsidRPr="00032198">
        <w:rPr>
          <w:rFonts w:cs="Arial"/>
          <w:noProof/>
        </w:rPr>
        <w:t>, &amp; Zannettino, L. (2004). Naitonal review of integrated programs for perpetrators of domestic violence. Canberra: Office for Status of Women, Department of the Prime Minister and Cabinet.</w:t>
      </w:r>
      <w:bookmarkEnd w:id="103"/>
    </w:p>
    <w:p w:rsidR="00032198" w:rsidRPr="00032198" w:rsidRDefault="00032198" w:rsidP="00782F97">
      <w:pPr>
        <w:rPr>
          <w:rFonts w:cs="Arial"/>
          <w:noProof/>
        </w:rPr>
      </w:pPr>
      <w:bookmarkStart w:id="104" w:name="_ENREF_10"/>
      <w:r w:rsidRPr="00032198">
        <w:rPr>
          <w:rFonts w:cs="Arial"/>
          <w:noProof/>
        </w:rPr>
        <w:t>Cissner</w:t>
      </w:r>
      <w:r>
        <w:rPr>
          <w:rFonts w:cs="Arial"/>
          <w:noProof/>
        </w:rPr>
        <w:t>,</w:t>
      </w:r>
      <w:r w:rsidRPr="00032198">
        <w:rPr>
          <w:rFonts w:cs="Arial"/>
          <w:noProof/>
        </w:rPr>
        <w:t xml:space="preserve"> A</w:t>
      </w:r>
      <w:r>
        <w:rPr>
          <w:rFonts w:cs="Arial"/>
          <w:noProof/>
        </w:rPr>
        <w:t xml:space="preserve">. </w:t>
      </w:r>
      <w:r w:rsidRPr="00032198">
        <w:rPr>
          <w:rFonts w:cs="Arial"/>
          <w:noProof/>
        </w:rPr>
        <w:t>B</w:t>
      </w:r>
      <w:r>
        <w:rPr>
          <w:rFonts w:cs="Arial"/>
          <w:noProof/>
        </w:rPr>
        <w:t>.</w:t>
      </w:r>
      <w:r w:rsidRPr="00032198">
        <w:rPr>
          <w:rFonts w:cs="Arial"/>
          <w:noProof/>
        </w:rPr>
        <w:t>, &amp; Puffett</w:t>
      </w:r>
      <w:r>
        <w:rPr>
          <w:rFonts w:cs="Arial"/>
          <w:noProof/>
        </w:rPr>
        <w:t>,</w:t>
      </w:r>
      <w:r w:rsidRPr="00032198">
        <w:rPr>
          <w:rFonts w:cs="Arial"/>
          <w:noProof/>
        </w:rPr>
        <w:t xml:space="preserve"> N</w:t>
      </w:r>
      <w:r>
        <w:rPr>
          <w:rFonts w:cs="Arial"/>
          <w:noProof/>
        </w:rPr>
        <w:t xml:space="preserve">. </w:t>
      </w:r>
      <w:r w:rsidRPr="00032198">
        <w:rPr>
          <w:rFonts w:cs="Arial"/>
          <w:noProof/>
        </w:rPr>
        <w:t xml:space="preserve">K. (2006). Do batterer program length or approach affect completion or re-arrest rates? Retrieved from </w:t>
      </w:r>
      <w:hyperlink r:id="rId33" w:history="1">
        <w:r w:rsidRPr="00032198">
          <w:rPr>
            <w:rStyle w:val="Hyperlink"/>
            <w:rFonts w:cs="Arial"/>
            <w:noProof/>
          </w:rPr>
          <w:t>http://www.courtinnovation.org/sites/default/files/IDCC_DCAP%20final.pdf</w:t>
        </w:r>
        <w:bookmarkEnd w:id="104"/>
      </w:hyperlink>
    </w:p>
    <w:p w:rsidR="00032198" w:rsidRPr="00032198" w:rsidRDefault="00032198" w:rsidP="00782F97">
      <w:pPr>
        <w:rPr>
          <w:rFonts w:cs="Arial"/>
          <w:noProof/>
        </w:rPr>
      </w:pPr>
      <w:bookmarkStart w:id="105" w:name="_ENREF_11"/>
      <w:r w:rsidRPr="00032198">
        <w:rPr>
          <w:rFonts w:cs="Arial"/>
          <w:noProof/>
        </w:rPr>
        <w:t>Coulter</w:t>
      </w:r>
      <w:r>
        <w:rPr>
          <w:rFonts w:cs="Arial"/>
          <w:noProof/>
        </w:rPr>
        <w:t>,</w:t>
      </w:r>
      <w:r w:rsidRPr="00032198">
        <w:rPr>
          <w:rFonts w:cs="Arial"/>
          <w:noProof/>
        </w:rPr>
        <w:t xml:space="preserve"> M</w:t>
      </w:r>
      <w:r>
        <w:rPr>
          <w:rFonts w:cs="Arial"/>
          <w:noProof/>
        </w:rPr>
        <w:t>.</w:t>
      </w:r>
      <w:r w:rsidRPr="00032198">
        <w:rPr>
          <w:rFonts w:cs="Arial"/>
          <w:noProof/>
        </w:rPr>
        <w:t>, &amp; VandeWeerd</w:t>
      </w:r>
      <w:r>
        <w:rPr>
          <w:rFonts w:cs="Arial"/>
          <w:noProof/>
        </w:rPr>
        <w:t>,</w:t>
      </w:r>
      <w:r w:rsidRPr="00032198">
        <w:rPr>
          <w:rFonts w:cs="Arial"/>
          <w:noProof/>
        </w:rPr>
        <w:t xml:space="preserve"> C. (2009). Reducing domestic violence and other criminal recidivism: effectiveness of a multilevel batterers intervention program. </w:t>
      </w:r>
      <w:r w:rsidRPr="00032198">
        <w:rPr>
          <w:rFonts w:cs="Arial"/>
          <w:i/>
          <w:noProof/>
        </w:rPr>
        <w:t>Violence and Victims, 24</w:t>
      </w:r>
      <w:r w:rsidRPr="00032198">
        <w:rPr>
          <w:rFonts w:cs="Arial"/>
          <w:noProof/>
        </w:rPr>
        <w:t xml:space="preserve">(2), 139-152. </w:t>
      </w:r>
      <w:bookmarkEnd w:id="105"/>
    </w:p>
    <w:p w:rsidR="00032198" w:rsidRDefault="00032198" w:rsidP="00782F97">
      <w:pPr>
        <w:rPr>
          <w:rFonts w:cs="Arial"/>
          <w:noProof/>
        </w:rPr>
      </w:pPr>
      <w:bookmarkStart w:id="106" w:name="_ENREF_12"/>
      <w:r w:rsidRPr="00032198">
        <w:rPr>
          <w:rFonts w:cs="Arial"/>
          <w:noProof/>
        </w:rPr>
        <w:t xml:space="preserve">Day A, Chung D, O’Leary P, &amp; Carson E. (2009). Programs for men who perpetrate domestic violence: an examination of the issues underlying the effectiveness of intervention programs. </w:t>
      </w:r>
      <w:r w:rsidRPr="00032198">
        <w:rPr>
          <w:rFonts w:cs="Arial"/>
          <w:i/>
          <w:noProof/>
        </w:rPr>
        <w:t>Journal of Family Violence, 24</w:t>
      </w:r>
      <w:r w:rsidRPr="00032198">
        <w:rPr>
          <w:rFonts w:cs="Arial"/>
          <w:noProof/>
        </w:rPr>
        <w:t xml:space="preserve">(3), 203-212. </w:t>
      </w:r>
      <w:bookmarkEnd w:id="106"/>
    </w:p>
    <w:p w:rsidR="008E6F4B" w:rsidRPr="00C96677" w:rsidRDefault="008E6F4B" w:rsidP="00782F97">
      <w:pPr>
        <w:rPr>
          <w:rFonts w:cs="Arial"/>
          <w:noProof/>
        </w:rPr>
      </w:pPr>
      <w:r w:rsidRPr="00C96677">
        <w:rPr>
          <w:rFonts w:cs="Arial"/>
          <w:lang w:eastAsia="en-AU"/>
        </w:rPr>
        <w:t>Day</w:t>
      </w:r>
      <w:r w:rsidR="00C96677" w:rsidRPr="00C96677">
        <w:rPr>
          <w:rFonts w:cs="Arial"/>
          <w:lang w:eastAsia="en-AU"/>
        </w:rPr>
        <w:t>,</w:t>
      </w:r>
      <w:r w:rsidRPr="00C96677">
        <w:rPr>
          <w:rFonts w:cs="Arial"/>
          <w:lang w:eastAsia="en-AU"/>
        </w:rPr>
        <w:t xml:space="preserve"> A</w:t>
      </w:r>
      <w:r w:rsidR="00C96677" w:rsidRPr="00C96677">
        <w:rPr>
          <w:rFonts w:cs="Arial"/>
          <w:lang w:eastAsia="en-AU"/>
        </w:rPr>
        <w:t>.</w:t>
      </w:r>
      <w:r w:rsidRPr="00C96677">
        <w:rPr>
          <w:rFonts w:cs="Arial"/>
          <w:lang w:eastAsia="en-AU"/>
        </w:rPr>
        <w:t>, Jones</w:t>
      </w:r>
      <w:r w:rsidR="00C96677" w:rsidRPr="00C96677">
        <w:rPr>
          <w:rFonts w:cs="Arial"/>
          <w:lang w:eastAsia="en-AU"/>
        </w:rPr>
        <w:t>,</w:t>
      </w:r>
      <w:r w:rsidRPr="00C96677">
        <w:rPr>
          <w:rFonts w:cs="Arial"/>
          <w:lang w:eastAsia="en-AU"/>
        </w:rPr>
        <w:t xml:space="preserve"> R</w:t>
      </w:r>
      <w:r w:rsidR="00C96677" w:rsidRPr="00C96677">
        <w:rPr>
          <w:rFonts w:cs="Arial"/>
          <w:lang w:eastAsia="en-AU"/>
        </w:rPr>
        <w:t>.</w:t>
      </w:r>
      <w:r w:rsidRPr="00C96677">
        <w:rPr>
          <w:rFonts w:cs="Arial"/>
          <w:lang w:eastAsia="en-AU"/>
        </w:rPr>
        <w:t>, Nakata</w:t>
      </w:r>
      <w:r w:rsidR="00C96677" w:rsidRPr="00C96677">
        <w:rPr>
          <w:rFonts w:cs="Arial"/>
          <w:lang w:eastAsia="en-AU"/>
        </w:rPr>
        <w:t>,</w:t>
      </w:r>
      <w:r w:rsidRPr="00C96677">
        <w:rPr>
          <w:rFonts w:cs="Arial"/>
          <w:lang w:eastAsia="en-AU"/>
        </w:rPr>
        <w:t xml:space="preserve"> M</w:t>
      </w:r>
      <w:r w:rsidR="00C96677" w:rsidRPr="00C96677">
        <w:rPr>
          <w:rFonts w:cs="Arial"/>
          <w:lang w:eastAsia="en-AU"/>
        </w:rPr>
        <w:t>.</w:t>
      </w:r>
      <w:r w:rsidRPr="00C96677">
        <w:rPr>
          <w:rFonts w:cs="Arial"/>
          <w:lang w:eastAsia="en-AU"/>
        </w:rPr>
        <w:t>, &amp; McDermott</w:t>
      </w:r>
      <w:r w:rsidR="00C96677" w:rsidRPr="00C96677">
        <w:rPr>
          <w:rFonts w:cs="Arial"/>
          <w:lang w:eastAsia="en-AU"/>
        </w:rPr>
        <w:t>.</w:t>
      </w:r>
      <w:r w:rsidRPr="00C96677">
        <w:rPr>
          <w:rFonts w:cs="Arial"/>
          <w:lang w:eastAsia="en-AU"/>
        </w:rPr>
        <w:t xml:space="preserve"> D. (2011). Indigenous family violence: an attempt to understand the problems and inform appropriate and effective responses to criminal justice system intervention. </w:t>
      </w:r>
      <w:r w:rsidRPr="00C96677">
        <w:rPr>
          <w:rFonts w:cs="Arial"/>
          <w:i/>
          <w:iCs/>
          <w:lang w:eastAsia="en-AU"/>
        </w:rPr>
        <w:t>Psychiatry, Psychology, and Law, iFirst article</w:t>
      </w:r>
      <w:r w:rsidRPr="00C96677">
        <w:rPr>
          <w:rFonts w:cs="Arial"/>
          <w:lang w:eastAsia="en-AU"/>
        </w:rPr>
        <w:t>, 1–14.</w:t>
      </w:r>
    </w:p>
    <w:p w:rsidR="00032198" w:rsidRPr="00032198" w:rsidRDefault="00032198" w:rsidP="00782F97">
      <w:pPr>
        <w:rPr>
          <w:rFonts w:cs="Arial"/>
          <w:noProof/>
        </w:rPr>
      </w:pPr>
      <w:bookmarkStart w:id="107" w:name="_ENREF_13"/>
      <w:r w:rsidRPr="00032198">
        <w:rPr>
          <w:rFonts w:cs="Arial"/>
          <w:noProof/>
        </w:rPr>
        <w:t>Eckhardt</w:t>
      </w:r>
      <w:r>
        <w:rPr>
          <w:rFonts w:cs="Arial"/>
          <w:noProof/>
        </w:rPr>
        <w:t>,</w:t>
      </w:r>
      <w:r w:rsidRPr="00032198">
        <w:rPr>
          <w:rFonts w:cs="Arial"/>
          <w:noProof/>
        </w:rPr>
        <w:t xml:space="preserve"> C</w:t>
      </w:r>
      <w:r>
        <w:rPr>
          <w:rFonts w:cs="Arial"/>
          <w:noProof/>
        </w:rPr>
        <w:t xml:space="preserve">. </w:t>
      </w:r>
      <w:r w:rsidRPr="00032198">
        <w:rPr>
          <w:rFonts w:cs="Arial"/>
          <w:noProof/>
        </w:rPr>
        <w:t>I</w:t>
      </w:r>
      <w:r>
        <w:rPr>
          <w:rFonts w:cs="Arial"/>
          <w:noProof/>
        </w:rPr>
        <w:t>.</w:t>
      </w:r>
      <w:r w:rsidRPr="00032198">
        <w:rPr>
          <w:rFonts w:cs="Arial"/>
          <w:noProof/>
        </w:rPr>
        <w:t>, Murphy</w:t>
      </w:r>
      <w:r>
        <w:rPr>
          <w:rFonts w:cs="Arial"/>
          <w:noProof/>
        </w:rPr>
        <w:t>,</w:t>
      </w:r>
      <w:r w:rsidRPr="00032198">
        <w:rPr>
          <w:rFonts w:cs="Arial"/>
          <w:noProof/>
        </w:rPr>
        <w:t xml:space="preserve"> C</w:t>
      </w:r>
      <w:r>
        <w:rPr>
          <w:rFonts w:cs="Arial"/>
          <w:noProof/>
        </w:rPr>
        <w:t>.</w:t>
      </w:r>
      <w:r w:rsidRPr="00032198">
        <w:rPr>
          <w:rFonts w:cs="Arial"/>
          <w:noProof/>
        </w:rPr>
        <w:t>, Black</w:t>
      </w:r>
      <w:r>
        <w:rPr>
          <w:rFonts w:cs="Arial"/>
          <w:noProof/>
        </w:rPr>
        <w:t>,</w:t>
      </w:r>
      <w:r w:rsidRPr="00032198">
        <w:rPr>
          <w:rFonts w:cs="Arial"/>
          <w:noProof/>
        </w:rPr>
        <w:t xml:space="preserve"> D</w:t>
      </w:r>
      <w:r>
        <w:rPr>
          <w:rFonts w:cs="Arial"/>
          <w:noProof/>
        </w:rPr>
        <w:t>.</w:t>
      </w:r>
      <w:r w:rsidRPr="00032198">
        <w:rPr>
          <w:rFonts w:cs="Arial"/>
          <w:noProof/>
        </w:rPr>
        <w:t>, &amp; Suhr</w:t>
      </w:r>
      <w:r>
        <w:rPr>
          <w:rFonts w:cs="Arial"/>
          <w:noProof/>
        </w:rPr>
        <w:t>,</w:t>
      </w:r>
      <w:r w:rsidRPr="00032198">
        <w:rPr>
          <w:rFonts w:cs="Arial"/>
          <w:noProof/>
        </w:rPr>
        <w:t xml:space="preserve"> L. (2006). Intervention programs for perpetrators of intimate partner violence: conclusions from a clinical research perspective. </w:t>
      </w:r>
      <w:r w:rsidRPr="00032198">
        <w:rPr>
          <w:rFonts w:cs="Arial"/>
          <w:i/>
          <w:noProof/>
        </w:rPr>
        <w:t>Public Health Reports, 121</w:t>
      </w:r>
      <w:r w:rsidRPr="00032198">
        <w:rPr>
          <w:rFonts w:cs="Arial"/>
          <w:noProof/>
        </w:rPr>
        <w:t xml:space="preserve">(3), 369-381. </w:t>
      </w:r>
      <w:bookmarkEnd w:id="107"/>
    </w:p>
    <w:p w:rsidR="00032198" w:rsidRPr="00032198" w:rsidRDefault="00032198" w:rsidP="00782F97">
      <w:pPr>
        <w:rPr>
          <w:rFonts w:cs="Arial"/>
          <w:noProof/>
        </w:rPr>
      </w:pPr>
      <w:bookmarkStart w:id="108" w:name="_ENREF_14"/>
      <w:r w:rsidRPr="00032198">
        <w:rPr>
          <w:rFonts w:cs="Arial"/>
          <w:noProof/>
        </w:rPr>
        <w:t>Edleson</w:t>
      </w:r>
      <w:r>
        <w:rPr>
          <w:rFonts w:cs="Arial"/>
          <w:noProof/>
        </w:rPr>
        <w:t>,</w:t>
      </w:r>
      <w:r w:rsidRPr="00032198">
        <w:rPr>
          <w:rFonts w:cs="Arial"/>
          <w:noProof/>
        </w:rPr>
        <w:t xml:space="preserve"> J. (2008). Promising practices with men who batter : report to King County Domestic Violence Council.</w:t>
      </w:r>
      <w:bookmarkEnd w:id="108"/>
    </w:p>
    <w:p w:rsidR="00032198" w:rsidRPr="00032198" w:rsidRDefault="00032198" w:rsidP="00782F97">
      <w:pPr>
        <w:rPr>
          <w:rFonts w:cs="Arial"/>
          <w:noProof/>
        </w:rPr>
      </w:pPr>
      <w:bookmarkStart w:id="109" w:name="_ENREF_15"/>
      <w:r w:rsidRPr="00032198">
        <w:rPr>
          <w:rFonts w:cs="Arial"/>
          <w:noProof/>
        </w:rPr>
        <w:t>Feder</w:t>
      </w:r>
      <w:r>
        <w:rPr>
          <w:rFonts w:cs="Arial"/>
          <w:noProof/>
        </w:rPr>
        <w:t>,</w:t>
      </w:r>
      <w:r w:rsidRPr="00032198">
        <w:rPr>
          <w:rFonts w:cs="Arial"/>
          <w:noProof/>
        </w:rPr>
        <w:t xml:space="preserve"> L</w:t>
      </w:r>
      <w:r>
        <w:rPr>
          <w:rFonts w:cs="Arial"/>
          <w:noProof/>
        </w:rPr>
        <w:t>.</w:t>
      </w:r>
      <w:r w:rsidRPr="00032198">
        <w:rPr>
          <w:rFonts w:cs="Arial"/>
          <w:noProof/>
        </w:rPr>
        <w:t>, Wilson</w:t>
      </w:r>
      <w:r>
        <w:rPr>
          <w:rFonts w:cs="Arial"/>
          <w:noProof/>
        </w:rPr>
        <w:t>,</w:t>
      </w:r>
      <w:r w:rsidRPr="00032198">
        <w:rPr>
          <w:rFonts w:cs="Arial"/>
          <w:noProof/>
        </w:rPr>
        <w:t xml:space="preserve"> D</w:t>
      </w:r>
      <w:r>
        <w:rPr>
          <w:rFonts w:cs="Arial"/>
          <w:noProof/>
        </w:rPr>
        <w:t xml:space="preserve">. </w:t>
      </w:r>
      <w:r w:rsidRPr="00032198">
        <w:rPr>
          <w:rFonts w:cs="Arial"/>
          <w:noProof/>
        </w:rPr>
        <w:t>B</w:t>
      </w:r>
      <w:r>
        <w:rPr>
          <w:rFonts w:cs="Arial"/>
          <w:noProof/>
        </w:rPr>
        <w:t>.</w:t>
      </w:r>
      <w:r w:rsidRPr="00032198">
        <w:rPr>
          <w:rFonts w:cs="Arial"/>
          <w:noProof/>
        </w:rPr>
        <w:t>, &amp; Austin</w:t>
      </w:r>
      <w:r>
        <w:rPr>
          <w:rFonts w:cs="Arial"/>
          <w:noProof/>
        </w:rPr>
        <w:t>,</w:t>
      </w:r>
      <w:r w:rsidRPr="00032198">
        <w:rPr>
          <w:rFonts w:cs="Arial"/>
          <w:noProof/>
        </w:rPr>
        <w:t xml:space="preserve"> S. (2008). Court-mandated interventions for individuals convicted of domestic violence: Ca</w:t>
      </w:r>
      <w:r w:rsidRPr="004F2EDE">
        <w:rPr>
          <w:rFonts w:cs="Arial"/>
          <w:i/>
          <w:noProof/>
        </w:rPr>
        <w:t>mpbell Collaboration Systematic Review</w:t>
      </w:r>
      <w:r w:rsidRPr="00032198">
        <w:rPr>
          <w:rFonts w:cs="Arial"/>
          <w:noProof/>
        </w:rPr>
        <w:t>, no. 12.</w:t>
      </w:r>
      <w:bookmarkEnd w:id="109"/>
    </w:p>
    <w:p w:rsidR="004F2EDE" w:rsidRDefault="004F2EDE" w:rsidP="00782F97">
      <w:pPr>
        <w:rPr>
          <w:rFonts w:cs="Arial"/>
          <w:noProof/>
        </w:rPr>
      </w:pPr>
      <w:bookmarkStart w:id="110" w:name="_ENREF_17"/>
      <w:r>
        <w:rPr>
          <w:rFonts w:cs="Arial"/>
          <w:noProof/>
        </w:rPr>
        <w:t>Fileborn, B. (2011). Sexual assault laws in Austraila (Australian Centre for the Study of Sexual Assault Resource Sheet). Canberra: Australian Institute of Family Studies.</w:t>
      </w:r>
    </w:p>
    <w:p w:rsidR="00032198" w:rsidRPr="00032198" w:rsidRDefault="00032198" w:rsidP="00782F97">
      <w:pPr>
        <w:rPr>
          <w:rFonts w:cs="Arial"/>
          <w:noProof/>
        </w:rPr>
      </w:pPr>
      <w:r w:rsidRPr="00032198">
        <w:rPr>
          <w:rFonts w:cs="Arial"/>
          <w:noProof/>
        </w:rPr>
        <w:t>Gelb</w:t>
      </w:r>
      <w:r w:rsidR="00247674">
        <w:rPr>
          <w:rFonts w:cs="Arial"/>
          <w:noProof/>
        </w:rPr>
        <w:t>,</w:t>
      </w:r>
      <w:r w:rsidRPr="00032198">
        <w:rPr>
          <w:rFonts w:cs="Arial"/>
          <w:noProof/>
        </w:rPr>
        <w:t xml:space="preserve"> K. (2007). Recidivism of sex offenders : research paper. Melbourne: Sentencing Advisory Council.</w:t>
      </w:r>
      <w:bookmarkEnd w:id="110"/>
    </w:p>
    <w:p w:rsidR="00032198" w:rsidRPr="00032198" w:rsidRDefault="00032198" w:rsidP="00782F97">
      <w:pPr>
        <w:rPr>
          <w:rFonts w:cs="Arial"/>
          <w:noProof/>
        </w:rPr>
      </w:pPr>
      <w:bookmarkStart w:id="111" w:name="_ENREF_18"/>
      <w:r w:rsidRPr="00032198">
        <w:rPr>
          <w:rFonts w:cs="Arial"/>
          <w:noProof/>
        </w:rPr>
        <w:t>Gondolf, E</w:t>
      </w:r>
      <w:r>
        <w:rPr>
          <w:rFonts w:cs="Arial"/>
          <w:noProof/>
        </w:rPr>
        <w:t xml:space="preserve">. </w:t>
      </w:r>
      <w:r w:rsidRPr="00032198">
        <w:rPr>
          <w:rFonts w:cs="Arial"/>
          <w:noProof/>
        </w:rPr>
        <w:t xml:space="preserve">W. (2004). Evaluating batterer counselling programs: A difficult task showing some effects and implications. </w:t>
      </w:r>
      <w:r w:rsidRPr="00032198">
        <w:rPr>
          <w:rFonts w:cs="Arial"/>
          <w:i/>
          <w:noProof/>
        </w:rPr>
        <w:t>Aggression and violent behavior, 9</w:t>
      </w:r>
      <w:r w:rsidRPr="00032198">
        <w:rPr>
          <w:rFonts w:cs="Arial"/>
          <w:noProof/>
        </w:rPr>
        <w:t xml:space="preserve">, 605-631. </w:t>
      </w:r>
      <w:bookmarkEnd w:id="111"/>
    </w:p>
    <w:p w:rsidR="00032198" w:rsidRPr="00032198" w:rsidRDefault="00032198" w:rsidP="00782F97">
      <w:pPr>
        <w:rPr>
          <w:rFonts w:cs="Arial"/>
          <w:noProof/>
        </w:rPr>
      </w:pPr>
      <w:bookmarkStart w:id="112" w:name="_ENREF_19"/>
      <w:r w:rsidRPr="00032198">
        <w:rPr>
          <w:rFonts w:cs="Arial"/>
          <w:noProof/>
        </w:rPr>
        <w:t>Gondolf</w:t>
      </w:r>
      <w:r>
        <w:rPr>
          <w:rFonts w:cs="Arial"/>
          <w:noProof/>
        </w:rPr>
        <w:t>,</w:t>
      </w:r>
      <w:r w:rsidRPr="00032198">
        <w:rPr>
          <w:rFonts w:cs="Arial"/>
          <w:noProof/>
        </w:rPr>
        <w:t xml:space="preserve"> E</w:t>
      </w:r>
      <w:r>
        <w:rPr>
          <w:rFonts w:cs="Arial"/>
          <w:noProof/>
        </w:rPr>
        <w:t xml:space="preserve">. </w:t>
      </w:r>
      <w:r w:rsidRPr="00032198">
        <w:rPr>
          <w:rFonts w:cs="Arial"/>
          <w:noProof/>
        </w:rPr>
        <w:t xml:space="preserve">W. (2009). The survival of batterer programs? Responding to evidence-based practice and improving program operation. Retrieved from </w:t>
      </w:r>
      <w:hyperlink r:id="rId34" w:history="1">
        <w:r w:rsidRPr="00032198">
          <w:rPr>
            <w:rStyle w:val="Hyperlink"/>
            <w:rFonts w:cs="Arial"/>
            <w:noProof/>
          </w:rPr>
          <w:t>http://www.futureswithoutviolence.org/userfiles/file/Children_and_Families/The%20Survival%20of%20Batterer%20Programs.pdf</w:t>
        </w:r>
        <w:bookmarkEnd w:id="112"/>
      </w:hyperlink>
    </w:p>
    <w:p w:rsidR="00032198" w:rsidRDefault="00032198" w:rsidP="00782F97">
      <w:pPr>
        <w:rPr>
          <w:rFonts w:cs="Arial"/>
          <w:noProof/>
        </w:rPr>
      </w:pPr>
      <w:bookmarkStart w:id="113" w:name="_ENREF_20"/>
      <w:r w:rsidRPr="00032198">
        <w:rPr>
          <w:rFonts w:cs="Arial"/>
          <w:noProof/>
        </w:rPr>
        <w:t>Gondolf</w:t>
      </w:r>
      <w:r>
        <w:rPr>
          <w:rFonts w:cs="Arial"/>
          <w:noProof/>
        </w:rPr>
        <w:t>,</w:t>
      </w:r>
      <w:r w:rsidRPr="00032198">
        <w:rPr>
          <w:rFonts w:cs="Arial"/>
          <w:noProof/>
        </w:rPr>
        <w:t xml:space="preserve"> E</w:t>
      </w:r>
      <w:r>
        <w:rPr>
          <w:rFonts w:cs="Arial"/>
          <w:noProof/>
        </w:rPr>
        <w:t xml:space="preserve">. </w:t>
      </w:r>
      <w:r w:rsidRPr="00032198">
        <w:rPr>
          <w:rFonts w:cs="Arial"/>
          <w:noProof/>
        </w:rPr>
        <w:t xml:space="preserve">W. (2010). Lessons from a successful and failed random assignment testing batterer program innovations. </w:t>
      </w:r>
      <w:r w:rsidRPr="00032198">
        <w:rPr>
          <w:rFonts w:cs="Arial"/>
          <w:i/>
          <w:noProof/>
        </w:rPr>
        <w:t>Journal of Experimental Criminology, 6</w:t>
      </w:r>
      <w:r w:rsidRPr="00032198">
        <w:rPr>
          <w:rFonts w:cs="Arial"/>
          <w:noProof/>
        </w:rPr>
        <w:t xml:space="preserve">(4), 355-376. </w:t>
      </w:r>
      <w:bookmarkEnd w:id="113"/>
    </w:p>
    <w:p w:rsidR="001F05D4" w:rsidRPr="00782F97" w:rsidRDefault="001F05D4" w:rsidP="00782F97">
      <w:pPr>
        <w:rPr>
          <w:rStyle w:val="Hyperlink"/>
          <w:color w:val="auto"/>
          <w:u w:val="none"/>
        </w:rPr>
      </w:pPr>
      <w:r w:rsidRPr="00782F97">
        <w:rPr>
          <w:rStyle w:val="Hyperlink"/>
          <w:rFonts w:cs="Arial"/>
          <w:noProof/>
          <w:color w:val="auto"/>
          <w:u w:val="none"/>
        </w:rPr>
        <w:t>Greenfield, D.P. (2006). Organic Approaches to the Treatment of Paraphilics and Sex Offenders, Journal of Psychiatry and Law, 34,437-454.</w:t>
      </w:r>
    </w:p>
    <w:p w:rsidR="00032198" w:rsidRDefault="00032198" w:rsidP="00782F97">
      <w:pPr>
        <w:rPr>
          <w:rFonts w:cs="Arial"/>
          <w:noProof/>
        </w:rPr>
      </w:pPr>
      <w:bookmarkStart w:id="114" w:name="_ENREF_21"/>
      <w:r w:rsidRPr="00782F97">
        <w:rPr>
          <w:rStyle w:val="Hyperlink"/>
          <w:color w:val="auto"/>
          <w:u w:val="none"/>
        </w:rPr>
        <w:t>Hanson, R. K.,</w:t>
      </w:r>
      <w:r w:rsidRPr="00782F97">
        <w:rPr>
          <w:rFonts w:cs="Arial"/>
          <w:noProof/>
        </w:rPr>
        <w:t xml:space="preserve"> Bourgon, G., Helmus, L., &amp; Hodgson, S. (2009). The principles of effective correctional </w:t>
      </w:r>
      <w:r w:rsidRPr="00032198">
        <w:rPr>
          <w:rFonts w:cs="Arial"/>
          <w:noProof/>
        </w:rPr>
        <w:t xml:space="preserve">treatment also apply to sexual offenders: A Meta-analysis. </w:t>
      </w:r>
      <w:r w:rsidRPr="00032198">
        <w:rPr>
          <w:rFonts w:cs="Arial"/>
          <w:i/>
          <w:noProof/>
        </w:rPr>
        <w:t>Criminal Justice and Behavior, 36</w:t>
      </w:r>
      <w:r w:rsidRPr="00032198">
        <w:rPr>
          <w:rFonts w:cs="Arial"/>
          <w:noProof/>
        </w:rPr>
        <w:t xml:space="preserve">(9), 865-891. </w:t>
      </w:r>
      <w:bookmarkEnd w:id="114"/>
    </w:p>
    <w:p w:rsidR="000E284E" w:rsidRPr="000E284E" w:rsidRDefault="000E284E" w:rsidP="00782F97">
      <w:pPr>
        <w:rPr>
          <w:rFonts w:cs="Arial"/>
          <w:noProof/>
          <w:color w:val="000000" w:themeColor="text1"/>
          <w:lang w:eastAsia="en-AU"/>
        </w:rPr>
      </w:pPr>
      <w:r w:rsidRPr="000E284E">
        <w:rPr>
          <w:rFonts w:cs="Arial"/>
          <w:noProof/>
          <w:lang w:eastAsia="en-AU"/>
        </w:rPr>
        <w:t>Hearn, J</w:t>
      </w:r>
      <w:r>
        <w:rPr>
          <w:rFonts w:cs="Arial"/>
          <w:noProof/>
          <w:lang w:eastAsia="en-AU"/>
        </w:rPr>
        <w:t>.</w:t>
      </w:r>
      <w:r w:rsidRPr="000E284E">
        <w:rPr>
          <w:rFonts w:cs="Arial"/>
          <w:noProof/>
          <w:lang w:eastAsia="en-AU"/>
        </w:rPr>
        <w:t xml:space="preserve"> </w:t>
      </w:r>
      <w:r>
        <w:rPr>
          <w:rFonts w:cs="Arial"/>
          <w:noProof/>
          <w:lang w:eastAsia="en-AU"/>
        </w:rPr>
        <w:t>(</w:t>
      </w:r>
      <w:r w:rsidRPr="000E284E">
        <w:rPr>
          <w:rFonts w:cs="Arial"/>
          <w:noProof/>
          <w:lang w:eastAsia="en-AU"/>
        </w:rPr>
        <w:t>1995</w:t>
      </w:r>
      <w:r>
        <w:rPr>
          <w:rFonts w:cs="Arial"/>
          <w:noProof/>
          <w:lang w:eastAsia="en-AU"/>
        </w:rPr>
        <w:t>)</w:t>
      </w:r>
      <w:r w:rsidRPr="000E284E">
        <w:rPr>
          <w:rFonts w:cs="Arial"/>
          <w:noProof/>
          <w:lang w:eastAsia="en-AU"/>
        </w:rPr>
        <w:t xml:space="preserve">. </w:t>
      </w:r>
      <w:r w:rsidRPr="000E284E">
        <w:rPr>
          <w:rFonts w:cs="Arial"/>
          <w:color w:val="000000" w:themeColor="text1"/>
        </w:rPr>
        <w:t>Men's violence to known women</w:t>
      </w:r>
      <w:r w:rsidRPr="000E284E">
        <w:rPr>
          <w:rFonts w:cs="Arial"/>
          <w:color w:val="403838"/>
        </w:rPr>
        <w:t xml:space="preserve">. </w:t>
      </w:r>
      <w:r w:rsidRPr="000E284E">
        <w:rPr>
          <w:rFonts w:cs="Arial"/>
          <w:color w:val="000000" w:themeColor="text1"/>
        </w:rPr>
        <w:t>In N</w:t>
      </w:r>
      <w:r>
        <w:rPr>
          <w:rFonts w:cs="Arial"/>
          <w:color w:val="000000" w:themeColor="text1"/>
        </w:rPr>
        <w:t>.</w:t>
      </w:r>
      <w:r w:rsidRPr="000E284E">
        <w:rPr>
          <w:rFonts w:cs="Arial"/>
          <w:color w:val="000000" w:themeColor="text1"/>
        </w:rPr>
        <w:t xml:space="preserve"> Blacklock, </w:t>
      </w:r>
      <w:r w:rsidRPr="000E284E">
        <w:rPr>
          <w:rFonts w:cs="Arial"/>
          <w:i/>
          <w:color w:val="000000" w:themeColor="text1"/>
        </w:rPr>
        <w:t>Domestic v</w:t>
      </w:r>
      <w:r w:rsidRPr="000E284E">
        <w:rPr>
          <w:rFonts w:cs="Arial"/>
          <w:i/>
          <w:iCs/>
          <w:color w:val="000000" w:themeColor="text1"/>
        </w:rPr>
        <w:t>iolence: working with perpetrators, the community and its institutions</w:t>
      </w:r>
      <w:r w:rsidRPr="000E284E">
        <w:rPr>
          <w:rFonts w:cs="Arial"/>
          <w:iCs/>
          <w:color w:val="000000" w:themeColor="text1"/>
        </w:rPr>
        <w:t xml:space="preserve">. </w:t>
      </w:r>
      <w:r w:rsidRPr="000E284E">
        <w:rPr>
          <w:rFonts w:cs="Arial"/>
          <w:i/>
          <w:iCs/>
          <w:color w:val="000000" w:themeColor="text1"/>
        </w:rPr>
        <w:t>Advances in Psychiatric Treatment, 7,</w:t>
      </w:r>
      <w:r>
        <w:rPr>
          <w:rFonts w:cs="Arial"/>
          <w:iCs/>
          <w:color w:val="000000" w:themeColor="text1"/>
        </w:rPr>
        <w:t xml:space="preserve"> </w:t>
      </w:r>
      <w:r w:rsidRPr="000E284E">
        <w:rPr>
          <w:rFonts w:cs="Arial"/>
          <w:iCs/>
          <w:color w:val="000000" w:themeColor="text1"/>
        </w:rPr>
        <w:t>65-72</w:t>
      </w:r>
      <w:r>
        <w:rPr>
          <w:rFonts w:cs="Arial"/>
          <w:iCs/>
          <w:color w:val="000000" w:themeColor="text1"/>
        </w:rPr>
        <w:t>.</w:t>
      </w:r>
    </w:p>
    <w:p w:rsidR="00032198" w:rsidRPr="00032198" w:rsidRDefault="00032198" w:rsidP="00782F97">
      <w:pPr>
        <w:rPr>
          <w:rFonts w:cs="Arial"/>
          <w:noProof/>
        </w:rPr>
      </w:pPr>
      <w:bookmarkStart w:id="115" w:name="_ENREF_22"/>
      <w:r w:rsidRPr="00032198">
        <w:rPr>
          <w:rFonts w:cs="Arial"/>
          <w:noProof/>
        </w:rPr>
        <w:t>Heseltine</w:t>
      </w:r>
      <w:r w:rsidR="00247674">
        <w:rPr>
          <w:rFonts w:cs="Arial"/>
          <w:noProof/>
        </w:rPr>
        <w:t>,</w:t>
      </w:r>
      <w:r w:rsidRPr="00032198">
        <w:rPr>
          <w:rFonts w:cs="Arial"/>
          <w:noProof/>
        </w:rPr>
        <w:t xml:space="preserve"> K</w:t>
      </w:r>
      <w:r>
        <w:rPr>
          <w:rFonts w:cs="Arial"/>
          <w:noProof/>
        </w:rPr>
        <w:t>.</w:t>
      </w:r>
      <w:r w:rsidRPr="00032198">
        <w:rPr>
          <w:rFonts w:cs="Arial"/>
          <w:noProof/>
        </w:rPr>
        <w:t>, Sarre</w:t>
      </w:r>
      <w:r>
        <w:rPr>
          <w:rFonts w:cs="Arial"/>
          <w:noProof/>
        </w:rPr>
        <w:t xml:space="preserve">, </w:t>
      </w:r>
      <w:r w:rsidRPr="00032198">
        <w:rPr>
          <w:rFonts w:cs="Arial"/>
          <w:noProof/>
        </w:rPr>
        <w:t>R</w:t>
      </w:r>
      <w:r>
        <w:rPr>
          <w:rFonts w:cs="Arial"/>
          <w:noProof/>
        </w:rPr>
        <w:t>.</w:t>
      </w:r>
      <w:r w:rsidRPr="00032198">
        <w:rPr>
          <w:rFonts w:cs="Arial"/>
          <w:noProof/>
        </w:rPr>
        <w:t>, &amp; Day</w:t>
      </w:r>
      <w:r>
        <w:rPr>
          <w:rFonts w:cs="Arial"/>
          <w:noProof/>
        </w:rPr>
        <w:t>,</w:t>
      </w:r>
      <w:r w:rsidRPr="00032198">
        <w:rPr>
          <w:rFonts w:cs="Arial"/>
          <w:noProof/>
        </w:rPr>
        <w:t xml:space="preserve"> A. (2011). Prison-based correctional rehabilitation: An overview of intensive interventions for moderate to high-risk offenders. Canberra: Trends and Issues In Crime and Criminal Justice, no. 412, Australian Institute of Criminology.</w:t>
      </w:r>
      <w:bookmarkEnd w:id="115"/>
    </w:p>
    <w:p w:rsidR="00032198" w:rsidRDefault="00032198" w:rsidP="00782F97">
      <w:pPr>
        <w:rPr>
          <w:rFonts w:cs="Arial"/>
          <w:noProof/>
        </w:rPr>
      </w:pPr>
      <w:bookmarkStart w:id="116" w:name="_ENREF_23"/>
      <w:r w:rsidRPr="00032198">
        <w:rPr>
          <w:rFonts w:cs="Arial"/>
          <w:noProof/>
        </w:rPr>
        <w:lastRenderedPageBreak/>
        <w:t>Holtzworth-Monroe, A</w:t>
      </w:r>
      <w:r>
        <w:rPr>
          <w:rFonts w:cs="Arial"/>
          <w:noProof/>
        </w:rPr>
        <w:t>.</w:t>
      </w:r>
      <w:r w:rsidRPr="00032198">
        <w:rPr>
          <w:rFonts w:cs="Arial"/>
          <w:noProof/>
        </w:rPr>
        <w:t>, Meehan, J</w:t>
      </w:r>
      <w:r>
        <w:rPr>
          <w:rFonts w:cs="Arial"/>
          <w:noProof/>
        </w:rPr>
        <w:t>.</w:t>
      </w:r>
      <w:r w:rsidRPr="00032198">
        <w:rPr>
          <w:rFonts w:cs="Arial"/>
          <w:noProof/>
        </w:rPr>
        <w:t>, Herron, K</w:t>
      </w:r>
      <w:r>
        <w:rPr>
          <w:rFonts w:cs="Arial"/>
          <w:noProof/>
        </w:rPr>
        <w:t>.</w:t>
      </w:r>
      <w:r w:rsidRPr="00032198">
        <w:rPr>
          <w:rFonts w:cs="Arial"/>
          <w:noProof/>
        </w:rPr>
        <w:t>, Rehman, U</w:t>
      </w:r>
      <w:r>
        <w:rPr>
          <w:rFonts w:cs="Arial"/>
          <w:noProof/>
        </w:rPr>
        <w:t>.</w:t>
      </w:r>
      <w:r w:rsidRPr="00032198">
        <w:rPr>
          <w:rFonts w:cs="Arial"/>
          <w:noProof/>
        </w:rPr>
        <w:t xml:space="preserve">, &amp; Stuart, G. (2001). Testing the Holtzworth-Monroe and Stuart (1994) battere typology. </w:t>
      </w:r>
      <w:r w:rsidRPr="00032198">
        <w:rPr>
          <w:rFonts w:cs="Arial"/>
          <w:i/>
          <w:noProof/>
        </w:rPr>
        <w:t>Journal of Consulting and Clinical Psychology, 69</w:t>
      </w:r>
      <w:r w:rsidRPr="00032198">
        <w:rPr>
          <w:rFonts w:cs="Arial"/>
          <w:noProof/>
        </w:rPr>
        <w:t xml:space="preserve">, 1000-1020. </w:t>
      </w:r>
      <w:bookmarkEnd w:id="116"/>
    </w:p>
    <w:p w:rsidR="00280E48" w:rsidRDefault="00280E48" w:rsidP="00782F97">
      <w:pPr>
        <w:rPr>
          <w:rFonts w:cs="Arial"/>
          <w:noProof/>
        </w:rPr>
      </w:pPr>
      <w:r>
        <w:rPr>
          <w:rFonts w:cs="Arial"/>
          <w:noProof/>
        </w:rPr>
        <w:t>Howells, K., Heseltine, K., Sarre, R., Davey, L. &amp; Day, A. (2004). Correctional Offender Rehabilitation Programs: The National Picture in Australia.  Forensic Psycholo</w:t>
      </w:r>
      <w:r w:rsidR="00847771">
        <w:rPr>
          <w:rFonts w:cs="Arial"/>
          <w:noProof/>
        </w:rPr>
        <w:t>gy Research Group, Centre for Ap</w:t>
      </w:r>
      <w:r>
        <w:rPr>
          <w:rFonts w:cs="Arial"/>
          <w:noProof/>
        </w:rPr>
        <w:t>plied Psychological Research, University of South Australia.</w:t>
      </w:r>
    </w:p>
    <w:p w:rsidR="00EB490C" w:rsidRDefault="00592A41" w:rsidP="00782F97">
      <w:pPr>
        <w:rPr>
          <w:rFonts w:cs="Arial"/>
          <w:noProof/>
        </w:rPr>
      </w:pPr>
      <w:r>
        <w:rPr>
          <w:rFonts w:cs="Arial"/>
          <w:noProof/>
        </w:rPr>
        <w:t>Humphreys, C., Ross, S. &amp; Diemer, K. (2010). Evaluation issues for Men's Behaviour Change Program. Departments fo Social Work and Criminology, University of Melbourne.</w:t>
      </w:r>
    </w:p>
    <w:p w:rsidR="005C7673" w:rsidRPr="00032198" w:rsidRDefault="005C7673" w:rsidP="00782F97">
      <w:pPr>
        <w:rPr>
          <w:rFonts w:cs="Arial"/>
          <w:noProof/>
        </w:rPr>
      </w:pPr>
      <w:r>
        <w:rPr>
          <w:rFonts w:cs="Arial"/>
          <w:noProof/>
        </w:rPr>
        <w:t xml:space="preserve">Jamieson, S. &amp; Wendt, S. (2008). Exploring men's perpetrator programs in small rural communities, </w:t>
      </w:r>
      <w:r w:rsidRPr="00592A41">
        <w:rPr>
          <w:rFonts w:cs="Arial"/>
          <w:i/>
          <w:noProof/>
        </w:rPr>
        <w:t>Rural Scoeity, 18 (1)</w:t>
      </w:r>
      <w:r>
        <w:rPr>
          <w:rFonts w:cs="Arial"/>
          <w:noProof/>
        </w:rPr>
        <w:t>, 39-50.</w:t>
      </w:r>
    </w:p>
    <w:p w:rsidR="00032198" w:rsidRPr="00032198" w:rsidRDefault="00032198" w:rsidP="00782F97">
      <w:pPr>
        <w:rPr>
          <w:rFonts w:cs="Arial"/>
          <w:noProof/>
        </w:rPr>
      </w:pPr>
      <w:bookmarkStart w:id="117" w:name="_ENREF_24"/>
      <w:r>
        <w:rPr>
          <w:rFonts w:cs="Arial"/>
          <w:noProof/>
        </w:rPr>
        <w:t xml:space="preserve">Jewell, </w:t>
      </w:r>
      <w:r w:rsidRPr="00032198">
        <w:rPr>
          <w:rFonts w:cs="Arial"/>
          <w:noProof/>
        </w:rPr>
        <w:t>L</w:t>
      </w:r>
      <w:r>
        <w:rPr>
          <w:rFonts w:cs="Arial"/>
          <w:noProof/>
        </w:rPr>
        <w:t>.</w:t>
      </w:r>
      <w:r w:rsidRPr="00032198">
        <w:rPr>
          <w:rFonts w:cs="Arial"/>
          <w:noProof/>
        </w:rPr>
        <w:t>M</w:t>
      </w:r>
      <w:r>
        <w:rPr>
          <w:rFonts w:cs="Arial"/>
          <w:noProof/>
        </w:rPr>
        <w:t>.</w:t>
      </w:r>
      <w:r w:rsidRPr="00032198">
        <w:rPr>
          <w:rFonts w:cs="Arial"/>
          <w:noProof/>
        </w:rPr>
        <w:t>, &amp; Wormith</w:t>
      </w:r>
      <w:r>
        <w:rPr>
          <w:rFonts w:cs="Arial"/>
          <w:noProof/>
        </w:rPr>
        <w:t>,</w:t>
      </w:r>
      <w:r w:rsidRPr="00032198">
        <w:rPr>
          <w:rFonts w:cs="Arial"/>
          <w:noProof/>
        </w:rPr>
        <w:t xml:space="preserve"> J</w:t>
      </w:r>
      <w:r>
        <w:rPr>
          <w:rFonts w:cs="Arial"/>
          <w:noProof/>
        </w:rPr>
        <w:t xml:space="preserve">. </w:t>
      </w:r>
      <w:r w:rsidRPr="00032198">
        <w:rPr>
          <w:rFonts w:cs="Arial"/>
          <w:noProof/>
        </w:rPr>
        <w:t xml:space="preserve">S. (2010). Variables associated with attrition from domestic violence treatment programs targeting male batterers: a meta-analysis. </w:t>
      </w:r>
      <w:r w:rsidRPr="00032198">
        <w:rPr>
          <w:rFonts w:cs="Arial"/>
          <w:i/>
          <w:noProof/>
        </w:rPr>
        <w:t>Criminal Justice and Behavior, 37</w:t>
      </w:r>
      <w:r w:rsidRPr="00032198">
        <w:rPr>
          <w:rFonts w:cs="Arial"/>
          <w:noProof/>
        </w:rPr>
        <w:t xml:space="preserve">(10), 1086-1113. </w:t>
      </w:r>
      <w:bookmarkEnd w:id="117"/>
    </w:p>
    <w:p w:rsidR="006F73FB" w:rsidRPr="006F73FB" w:rsidRDefault="006F73FB" w:rsidP="00782F97">
      <w:pPr>
        <w:rPr>
          <w:lang w:eastAsia="en-AU"/>
        </w:rPr>
      </w:pPr>
      <w:bookmarkStart w:id="118" w:name="_ENREF_25"/>
      <w:r>
        <w:rPr>
          <w:lang w:eastAsia="en-AU"/>
        </w:rPr>
        <w:t xml:space="preserve">Johnson, H. (2005). </w:t>
      </w:r>
      <w:r>
        <w:rPr>
          <w:i/>
          <w:iCs/>
          <w:lang w:eastAsia="en-AU"/>
        </w:rPr>
        <w:t>Crime Victimisation in Australia: Key results of the 2004 International Crime Victimisation Survey.</w:t>
      </w:r>
      <w:r>
        <w:rPr>
          <w:lang w:eastAsia="en-AU"/>
        </w:rPr>
        <w:t xml:space="preserve"> Australian Institute of Criminology. </w:t>
      </w:r>
    </w:p>
    <w:p w:rsidR="00032198" w:rsidRPr="00032198" w:rsidRDefault="00032198" w:rsidP="00782F97">
      <w:pPr>
        <w:rPr>
          <w:rFonts w:cs="Arial"/>
          <w:noProof/>
        </w:rPr>
      </w:pPr>
      <w:r w:rsidRPr="00032198">
        <w:rPr>
          <w:rFonts w:cs="Arial"/>
          <w:noProof/>
        </w:rPr>
        <w:t xml:space="preserve">Kingsnorth, R. (2006). Intimate partner violence: Predictors of recidivism in a sample of arrestees. </w:t>
      </w:r>
      <w:r w:rsidRPr="00032198">
        <w:rPr>
          <w:rFonts w:cs="Arial"/>
          <w:i/>
          <w:noProof/>
        </w:rPr>
        <w:t>Violence Against W</w:t>
      </w:r>
      <w:r w:rsidR="0015339D">
        <w:rPr>
          <w:rFonts w:cs="Arial"/>
          <w:i/>
          <w:noProof/>
        </w:rPr>
        <w:t>o</w:t>
      </w:r>
      <w:r w:rsidRPr="00032198">
        <w:rPr>
          <w:rFonts w:cs="Arial"/>
          <w:i/>
          <w:noProof/>
        </w:rPr>
        <w:t>men, 12</w:t>
      </w:r>
      <w:r w:rsidRPr="00032198">
        <w:rPr>
          <w:rFonts w:cs="Arial"/>
          <w:noProof/>
        </w:rPr>
        <w:t xml:space="preserve">(10), 917-935. </w:t>
      </w:r>
      <w:bookmarkEnd w:id="118"/>
    </w:p>
    <w:p w:rsidR="00032198" w:rsidRPr="00032198" w:rsidRDefault="00032198" w:rsidP="00782F97">
      <w:pPr>
        <w:rPr>
          <w:rFonts w:cs="Arial"/>
          <w:noProof/>
        </w:rPr>
      </w:pPr>
      <w:bookmarkStart w:id="119" w:name="_ENREF_26"/>
      <w:r w:rsidRPr="00032198">
        <w:rPr>
          <w:rFonts w:cs="Arial"/>
          <w:noProof/>
        </w:rPr>
        <w:t xml:space="preserve">Labriola M, Rempel M, &amp; Davis R. (2008). Do batterer programs reduce recidivism? Results from a randomized trial in the Bronx. </w:t>
      </w:r>
      <w:r w:rsidRPr="00032198">
        <w:rPr>
          <w:rFonts w:cs="Arial"/>
          <w:i/>
          <w:noProof/>
        </w:rPr>
        <w:t>Justice Quarterly, 25</w:t>
      </w:r>
      <w:r w:rsidRPr="00032198">
        <w:rPr>
          <w:rFonts w:cs="Arial"/>
          <w:noProof/>
        </w:rPr>
        <w:t xml:space="preserve">(2), 268-282. </w:t>
      </w:r>
      <w:bookmarkEnd w:id="119"/>
    </w:p>
    <w:p w:rsidR="00032198" w:rsidRPr="00032198" w:rsidRDefault="00032198" w:rsidP="00782F97">
      <w:pPr>
        <w:rPr>
          <w:rFonts w:cs="Arial"/>
          <w:noProof/>
        </w:rPr>
      </w:pPr>
      <w:bookmarkStart w:id="120" w:name="_ENREF_27"/>
      <w:r w:rsidRPr="00032198">
        <w:rPr>
          <w:rFonts w:cs="Arial"/>
          <w:noProof/>
        </w:rPr>
        <w:t>Laing, L. (2000). Progress, trends and challenges in Australian responses to domestic violence. Sydney: Australian Domestic and Family Violence Clearinghouse.</w:t>
      </w:r>
      <w:bookmarkEnd w:id="120"/>
    </w:p>
    <w:p w:rsidR="00032198" w:rsidRDefault="00032198" w:rsidP="00782F97">
      <w:pPr>
        <w:rPr>
          <w:rFonts w:cs="Arial"/>
          <w:noProof/>
        </w:rPr>
      </w:pPr>
      <w:bookmarkStart w:id="121" w:name="_ENREF_28"/>
      <w:r w:rsidRPr="00032198">
        <w:rPr>
          <w:rFonts w:cs="Arial"/>
          <w:noProof/>
        </w:rPr>
        <w:t>Lievore</w:t>
      </w:r>
      <w:r>
        <w:rPr>
          <w:rFonts w:cs="Arial"/>
          <w:noProof/>
        </w:rPr>
        <w:t>,</w:t>
      </w:r>
      <w:r w:rsidRPr="00032198">
        <w:rPr>
          <w:rFonts w:cs="Arial"/>
          <w:noProof/>
        </w:rPr>
        <w:t xml:space="preserve"> D. (2004). Recidivism of sexual assault offenders: rates, risk factors and treatment efficacy. Canberra: Office of the Status of Women by the Australian Institute of Criminology.</w:t>
      </w:r>
      <w:bookmarkEnd w:id="121"/>
    </w:p>
    <w:p w:rsidR="00077445" w:rsidRPr="00032198" w:rsidRDefault="00077445" w:rsidP="00782F97">
      <w:pPr>
        <w:rPr>
          <w:rFonts w:cs="Arial"/>
          <w:noProof/>
        </w:rPr>
      </w:pPr>
      <w:r>
        <w:rPr>
          <w:rFonts w:cs="Arial"/>
          <w:noProof/>
        </w:rPr>
        <w:t>Loxton, D., Hosking, S., Stewartwilliams, J., Brookes, J. &amp; Byles, J. (2008). A review of selected domestic and family violence prevention programs.</w:t>
      </w:r>
      <w:r w:rsidR="00517ACC">
        <w:rPr>
          <w:rFonts w:cs="Arial"/>
          <w:noProof/>
        </w:rPr>
        <w:t xml:space="preserve"> The Sax Institute, Univerity of Newcastle (for the NSW Department of Premier and Cabinet).</w:t>
      </w:r>
    </w:p>
    <w:p w:rsidR="00032198" w:rsidRDefault="00032198" w:rsidP="00782F97">
      <w:pPr>
        <w:rPr>
          <w:rFonts w:cs="Arial"/>
          <w:noProof/>
        </w:rPr>
      </w:pPr>
      <w:bookmarkStart w:id="122" w:name="_ENREF_29"/>
      <w:r w:rsidRPr="00032198">
        <w:rPr>
          <w:rFonts w:cs="Arial"/>
          <w:noProof/>
        </w:rPr>
        <w:t>Macgregor</w:t>
      </w:r>
      <w:r>
        <w:rPr>
          <w:rFonts w:cs="Arial"/>
          <w:noProof/>
        </w:rPr>
        <w:t>,</w:t>
      </w:r>
      <w:r w:rsidRPr="00032198">
        <w:rPr>
          <w:rFonts w:cs="Arial"/>
          <w:noProof/>
        </w:rPr>
        <w:t xml:space="preserve"> S. (2008). Sex offender treatment programs: effectiveness of prison and community based </w:t>
      </w:r>
      <w:r w:rsidRPr="00C1192D">
        <w:rPr>
          <w:rFonts w:cs="Arial"/>
          <w:noProof/>
        </w:rPr>
        <w:t xml:space="preserve">programs in Australia and New Zealand. </w:t>
      </w:r>
      <w:r w:rsidRPr="00C1192D">
        <w:rPr>
          <w:rFonts w:cs="Arial"/>
          <w:i/>
          <w:noProof/>
        </w:rPr>
        <w:t>Indigenous Justice Clearinghouse Research Brief, 3</w:t>
      </w:r>
      <w:r w:rsidRPr="00C1192D">
        <w:rPr>
          <w:rFonts w:cs="Arial"/>
          <w:noProof/>
        </w:rPr>
        <w:t xml:space="preserve">. </w:t>
      </w:r>
      <w:bookmarkEnd w:id="122"/>
    </w:p>
    <w:p w:rsidR="00FB52F6" w:rsidRPr="00C1192D" w:rsidRDefault="00FB52F6" w:rsidP="00782F97">
      <w:pPr>
        <w:rPr>
          <w:rFonts w:cs="Arial"/>
          <w:noProof/>
        </w:rPr>
      </w:pPr>
      <w:r>
        <w:rPr>
          <w:rFonts w:cs="Arial"/>
          <w:noProof/>
        </w:rPr>
        <w:t xml:space="preserve">Maiuro, R. D. &amp; Eberle, J. A. (2008). State standards for domestic violence perpetrator treatmetn: Current status, </w:t>
      </w:r>
      <w:r w:rsidR="00C81787">
        <w:rPr>
          <w:rFonts w:cs="Arial"/>
          <w:noProof/>
        </w:rPr>
        <w:t xml:space="preserve">trends and recommendations, </w:t>
      </w:r>
      <w:r w:rsidR="00C81787" w:rsidRPr="00335E43">
        <w:rPr>
          <w:rFonts w:cs="Arial"/>
          <w:i/>
          <w:noProof/>
        </w:rPr>
        <w:t>Vio</w:t>
      </w:r>
      <w:r w:rsidRPr="00335E43">
        <w:rPr>
          <w:rFonts w:cs="Arial"/>
          <w:i/>
          <w:noProof/>
        </w:rPr>
        <w:t>l</w:t>
      </w:r>
      <w:r w:rsidR="00C81787" w:rsidRPr="00335E43">
        <w:rPr>
          <w:rFonts w:cs="Arial"/>
          <w:i/>
          <w:noProof/>
        </w:rPr>
        <w:t>e</w:t>
      </w:r>
      <w:r w:rsidRPr="00335E43">
        <w:rPr>
          <w:rFonts w:cs="Arial"/>
          <w:i/>
          <w:noProof/>
        </w:rPr>
        <w:t>nce and Victims, 23 (2)</w:t>
      </w:r>
      <w:r>
        <w:rPr>
          <w:rFonts w:cs="Arial"/>
          <w:noProof/>
        </w:rPr>
        <w:t>, 133-</w:t>
      </w:r>
      <w:r w:rsidR="00C81787">
        <w:rPr>
          <w:rFonts w:cs="Arial"/>
          <w:noProof/>
        </w:rPr>
        <w:t>155.</w:t>
      </w:r>
    </w:p>
    <w:p w:rsidR="000E284E" w:rsidRPr="000E284E" w:rsidRDefault="000E284E" w:rsidP="00782F97">
      <w:pPr>
        <w:rPr>
          <w:rFonts w:cs="Arial"/>
          <w:noProof/>
          <w:lang w:eastAsia="en-AU"/>
        </w:rPr>
      </w:pPr>
      <w:bookmarkStart w:id="123" w:name="_ENREF_30"/>
      <w:r w:rsidRPr="000E284E">
        <w:rPr>
          <w:rFonts w:cs="Arial"/>
          <w:noProof/>
          <w:lang w:eastAsia="en-AU"/>
        </w:rPr>
        <w:t>Marcus, G</w:t>
      </w:r>
      <w:r>
        <w:rPr>
          <w:rFonts w:cs="Arial"/>
          <w:noProof/>
          <w:lang w:eastAsia="en-AU"/>
        </w:rPr>
        <w:t>.</w:t>
      </w:r>
      <w:r w:rsidRPr="000E284E">
        <w:rPr>
          <w:rFonts w:cs="Arial"/>
          <w:noProof/>
          <w:lang w:eastAsia="en-AU"/>
        </w:rPr>
        <w:t xml:space="preserve"> &amp; Braaf, R</w:t>
      </w:r>
      <w:r>
        <w:rPr>
          <w:rFonts w:cs="Arial"/>
          <w:noProof/>
          <w:lang w:eastAsia="en-AU"/>
        </w:rPr>
        <w:t>.</w:t>
      </w:r>
      <w:r w:rsidRPr="000E284E">
        <w:rPr>
          <w:rFonts w:cs="Arial"/>
          <w:noProof/>
          <w:lang w:eastAsia="en-AU"/>
        </w:rPr>
        <w:t xml:space="preserve"> </w:t>
      </w:r>
      <w:r>
        <w:rPr>
          <w:rFonts w:cs="Arial"/>
          <w:noProof/>
          <w:lang w:eastAsia="en-AU"/>
        </w:rPr>
        <w:t>(</w:t>
      </w:r>
      <w:r w:rsidRPr="000E284E">
        <w:rPr>
          <w:rFonts w:cs="Arial"/>
          <w:noProof/>
          <w:lang w:eastAsia="en-AU"/>
        </w:rPr>
        <w:t>2007</w:t>
      </w:r>
      <w:r>
        <w:rPr>
          <w:rFonts w:cs="Arial"/>
          <w:noProof/>
          <w:lang w:eastAsia="en-AU"/>
        </w:rPr>
        <w:t>)</w:t>
      </w:r>
      <w:r w:rsidRPr="000E284E">
        <w:rPr>
          <w:rFonts w:cs="Arial"/>
          <w:noProof/>
          <w:lang w:eastAsia="en-AU"/>
        </w:rPr>
        <w:t xml:space="preserve">. </w:t>
      </w:r>
      <w:r w:rsidRPr="000E284E">
        <w:rPr>
          <w:rFonts w:cs="Arial"/>
          <w:i/>
          <w:noProof/>
          <w:lang w:eastAsia="en-AU"/>
        </w:rPr>
        <w:t xml:space="preserve">Domestic and family violence studies, surveys and statistics: pointers to policy and practice. </w:t>
      </w:r>
      <w:r w:rsidRPr="000E284E">
        <w:rPr>
          <w:rFonts w:cs="Arial"/>
          <w:noProof/>
          <w:lang w:eastAsia="en-AU"/>
        </w:rPr>
        <w:t xml:space="preserve"> Sydney: Australian Domestic and Family Violence Clearinghouse. </w:t>
      </w:r>
      <w:hyperlink r:id="rId35" w:history="1">
        <w:r w:rsidRPr="000E284E">
          <w:rPr>
            <w:rStyle w:val="Hyperlink"/>
            <w:rFonts w:cs="Arial"/>
            <w:noProof/>
            <w:lang w:eastAsia="en-AU"/>
          </w:rPr>
          <w:t>http://www.austdvclearinghouse.unsw.edu.au/PDF%20files/Stakeholderpaper_1.pdf</w:t>
        </w:r>
      </w:hyperlink>
    </w:p>
    <w:p w:rsidR="000E284E" w:rsidRPr="000E284E" w:rsidRDefault="000E284E" w:rsidP="00782F97">
      <w:pPr>
        <w:rPr>
          <w:rFonts w:cs="Arial"/>
          <w:color w:val="000000"/>
        </w:rPr>
      </w:pPr>
      <w:r w:rsidRPr="000E284E">
        <w:rPr>
          <w:rStyle w:val="A10"/>
          <w:rFonts w:cs="Arial"/>
          <w:sz w:val="20"/>
          <w:szCs w:val="20"/>
        </w:rPr>
        <w:t xml:space="preserve">Mouzos </w:t>
      </w:r>
      <w:r>
        <w:rPr>
          <w:rStyle w:val="A10"/>
          <w:rFonts w:cs="Arial"/>
          <w:sz w:val="20"/>
          <w:szCs w:val="20"/>
        </w:rPr>
        <w:t xml:space="preserve">J. </w:t>
      </w:r>
      <w:r w:rsidRPr="000E284E">
        <w:rPr>
          <w:rStyle w:val="A10"/>
          <w:rFonts w:cs="Arial"/>
          <w:sz w:val="20"/>
          <w:szCs w:val="20"/>
        </w:rPr>
        <w:t xml:space="preserve">&amp; Makkai, </w:t>
      </w:r>
      <w:r>
        <w:rPr>
          <w:rStyle w:val="A10"/>
          <w:rFonts w:cs="Arial"/>
          <w:sz w:val="20"/>
          <w:szCs w:val="20"/>
        </w:rPr>
        <w:t>T. (</w:t>
      </w:r>
      <w:r w:rsidRPr="000E284E">
        <w:rPr>
          <w:rStyle w:val="A10"/>
          <w:rFonts w:cs="Arial"/>
          <w:sz w:val="20"/>
          <w:szCs w:val="20"/>
        </w:rPr>
        <w:t>2004</w:t>
      </w:r>
      <w:r>
        <w:rPr>
          <w:rStyle w:val="A10"/>
          <w:rFonts w:cs="Arial"/>
          <w:sz w:val="20"/>
          <w:szCs w:val="20"/>
        </w:rPr>
        <w:t>)</w:t>
      </w:r>
      <w:r w:rsidRPr="000E284E">
        <w:rPr>
          <w:rStyle w:val="A10"/>
          <w:rFonts w:cs="Arial"/>
          <w:sz w:val="20"/>
          <w:szCs w:val="20"/>
        </w:rPr>
        <w:t xml:space="preserve">. </w:t>
      </w:r>
      <w:r w:rsidRPr="000E284E">
        <w:rPr>
          <w:rStyle w:val="A10"/>
          <w:rFonts w:cs="Arial"/>
          <w:i/>
          <w:sz w:val="20"/>
          <w:szCs w:val="20"/>
        </w:rPr>
        <w:t xml:space="preserve">Women’s experiences of male violence: findings from the Australian component of the International Violence Against Women Survey (IVAWS), </w:t>
      </w:r>
      <w:r w:rsidRPr="000E284E">
        <w:rPr>
          <w:rStyle w:val="A10"/>
          <w:rFonts w:cs="Arial"/>
          <w:sz w:val="20"/>
          <w:szCs w:val="20"/>
        </w:rPr>
        <w:t>Research and Public Policy Series 56, Canberra: AIC</w:t>
      </w:r>
      <w:r>
        <w:rPr>
          <w:rStyle w:val="A10"/>
          <w:rFonts w:cs="Arial"/>
          <w:sz w:val="20"/>
          <w:szCs w:val="20"/>
        </w:rPr>
        <w:t>.</w:t>
      </w:r>
    </w:p>
    <w:p w:rsidR="00C1192D" w:rsidRPr="00C1192D" w:rsidRDefault="00C1192D" w:rsidP="00782F97">
      <w:pPr>
        <w:rPr>
          <w:rFonts w:cs="Arial"/>
          <w:noProof/>
        </w:rPr>
      </w:pPr>
      <w:r w:rsidRPr="00C1192D">
        <w:rPr>
          <w:rFonts w:cs="Arial"/>
          <w:lang w:eastAsia="en-AU"/>
        </w:rPr>
        <w:t xml:space="preserve">Murphy, C. M., &amp; Eckhardt, C. I. (2005). Treating the abusive partner: An individualised cognitive-behavioral approach. </w:t>
      </w:r>
      <w:r w:rsidRPr="00C1192D">
        <w:rPr>
          <w:rFonts w:cs="Arial"/>
          <w:i/>
          <w:iCs/>
          <w:lang w:eastAsia="en-AU"/>
        </w:rPr>
        <w:t>Clinical and Social Work Journal, 35</w:t>
      </w:r>
      <w:r w:rsidRPr="00C1192D">
        <w:rPr>
          <w:rFonts w:cs="Arial"/>
          <w:lang w:eastAsia="en-AU"/>
        </w:rPr>
        <w:t>(2), 143-144.</w:t>
      </w:r>
    </w:p>
    <w:p w:rsidR="00032198" w:rsidRPr="00032198" w:rsidRDefault="00032198" w:rsidP="00782F97">
      <w:pPr>
        <w:rPr>
          <w:rFonts w:cs="Arial"/>
          <w:noProof/>
        </w:rPr>
      </w:pPr>
      <w:r w:rsidRPr="00032198">
        <w:rPr>
          <w:rFonts w:cs="Arial"/>
          <w:noProof/>
        </w:rPr>
        <w:t>Murphy</w:t>
      </w:r>
      <w:r>
        <w:rPr>
          <w:rFonts w:cs="Arial"/>
          <w:noProof/>
        </w:rPr>
        <w:t>,</w:t>
      </w:r>
      <w:r w:rsidRPr="00032198">
        <w:rPr>
          <w:rFonts w:cs="Arial"/>
          <w:noProof/>
        </w:rPr>
        <w:t xml:space="preserve"> C</w:t>
      </w:r>
      <w:r>
        <w:rPr>
          <w:rFonts w:cs="Arial"/>
          <w:noProof/>
        </w:rPr>
        <w:t xml:space="preserve">. </w:t>
      </w:r>
      <w:r w:rsidRPr="00032198">
        <w:rPr>
          <w:rFonts w:cs="Arial"/>
          <w:noProof/>
        </w:rPr>
        <w:t>M</w:t>
      </w:r>
      <w:r>
        <w:rPr>
          <w:rFonts w:cs="Arial"/>
          <w:noProof/>
        </w:rPr>
        <w:t>.</w:t>
      </w:r>
      <w:r w:rsidRPr="00032198">
        <w:rPr>
          <w:rFonts w:cs="Arial"/>
          <w:noProof/>
        </w:rPr>
        <w:t>, &amp; Meis</w:t>
      </w:r>
      <w:r>
        <w:rPr>
          <w:rFonts w:cs="Arial"/>
          <w:noProof/>
        </w:rPr>
        <w:t>,</w:t>
      </w:r>
      <w:r w:rsidRPr="00032198">
        <w:rPr>
          <w:rFonts w:cs="Arial"/>
          <w:noProof/>
        </w:rPr>
        <w:t xml:space="preserve"> L</w:t>
      </w:r>
      <w:r>
        <w:rPr>
          <w:rFonts w:cs="Arial"/>
          <w:noProof/>
        </w:rPr>
        <w:t xml:space="preserve">. </w:t>
      </w:r>
      <w:r w:rsidRPr="00032198">
        <w:rPr>
          <w:rFonts w:cs="Arial"/>
          <w:noProof/>
        </w:rPr>
        <w:t xml:space="preserve">A. (2008). Individual Treatment of Intimate Partner Violence Perpetrators. </w:t>
      </w:r>
      <w:r w:rsidRPr="00032198">
        <w:rPr>
          <w:rFonts w:cs="Arial"/>
          <w:i/>
          <w:noProof/>
        </w:rPr>
        <w:t>Violence and Victims, 23</w:t>
      </w:r>
      <w:r w:rsidRPr="00032198">
        <w:rPr>
          <w:rFonts w:cs="Arial"/>
          <w:noProof/>
        </w:rPr>
        <w:t xml:space="preserve">(2), 173-186. </w:t>
      </w:r>
      <w:bookmarkEnd w:id="123"/>
    </w:p>
    <w:p w:rsidR="00EB00D0" w:rsidRPr="00032198" w:rsidRDefault="00032198" w:rsidP="00782F97">
      <w:pPr>
        <w:rPr>
          <w:rFonts w:cs="Arial"/>
          <w:noProof/>
        </w:rPr>
      </w:pPr>
      <w:bookmarkStart w:id="124" w:name="_ENREF_31"/>
      <w:r w:rsidRPr="00032198">
        <w:rPr>
          <w:rFonts w:cs="Arial"/>
          <w:noProof/>
        </w:rPr>
        <w:t>Murphy</w:t>
      </w:r>
      <w:r>
        <w:rPr>
          <w:rFonts w:cs="Arial"/>
          <w:noProof/>
        </w:rPr>
        <w:t>,</w:t>
      </w:r>
      <w:r w:rsidRPr="00032198">
        <w:rPr>
          <w:rFonts w:cs="Arial"/>
          <w:noProof/>
        </w:rPr>
        <w:t xml:space="preserve"> W</w:t>
      </w:r>
      <w:r>
        <w:rPr>
          <w:rFonts w:cs="Arial"/>
          <w:noProof/>
        </w:rPr>
        <w:t xml:space="preserve">. </w:t>
      </w:r>
      <w:r w:rsidRPr="00032198">
        <w:rPr>
          <w:rFonts w:cs="Arial"/>
          <w:noProof/>
        </w:rPr>
        <w:t>D</w:t>
      </w:r>
      <w:r>
        <w:rPr>
          <w:rFonts w:cs="Arial"/>
          <w:noProof/>
        </w:rPr>
        <w:t>.</w:t>
      </w:r>
      <w:r w:rsidRPr="00032198">
        <w:rPr>
          <w:rFonts w:cs="Arial"/>
          <w:noProof/>
        </w:rPr>
        <w:t>, &amp; McGrath</w:t>
      </w:r>
      <w:r>
        <w:rPr>
          <w:rFonts w:cs="Arial"/>
          <w:noProof/>
        </w:rPr>
        <w:t>,</w:t>
      </w:r>
      <w:r w:rsidRPr="00032198">
        <w:rPr>
          <w:rFonts w:cs="Arial"/>
          <w:noProof/>
        </w:rPr>
        <w:t xml:space="preserve"> R. (2008). Best Practices in Sex Offender Treatment. </w:t>
      </w:r>
      <w:r w:rsidRPr="00032198">
        <w:rPr>
          <w:rFonts w:cs="Arial"/>
          <w:i/>
          <w:noProof/>
        </w:rPr>
        <w:t>Prison Service Journal, 178</w:t>
      </w:r>
      <w:r w:rsidRPr="00032198">
        <w:rPr>
          <w:rFonts w:cs="Arial"/>
          <w:noProof/>
        </w:rPr>
        <w:t xml:space="preserve">, 3 - 9. </w:t>
      </w:r>
      <w:bookmarkEnd w:id="124"/>
    </w:p>
    <w:p w:rsidR="00032198" w:rsidRPr="00032198" w:rsidRDefault="00032198" w:rsidP="00782F97">
      <w:pPr>
        <w:rPr>
          <w:rFonts w:cs="Arial"/>
          <w:noProof/>
        </w:rPr>
      </w:pPr>
      <w:bookmarkStart w:id="125" w:name="_ENREF_32"/>
      <w:r w:rsidRPr="00032198">
        <w:rPr>
          <w:rFonts w:cs="Arial"/>
          <w:noProof/>
        </w:rPr>
        <w:lastRenderedPageBreak/>
        <w:t>National Council to Reduce Violence against Women and their Children. (2009). Time for action: The National Council's Plan for Australia to reduce violence against women and their children: 2009-2021. Canberra: Commonwealth of Australia.</w:t>
      </w:r>
      <w:bookmarkEnd w:id="125"/>
    </w:p>
    <w:p w:rsidR="00032198" w:rsidRPr="00032198" w:rsidRDefault="00032198" w:rsidP="00782F97">
      <w:pPr>
        <w:rPr>
          <w:rFonts w:cs="Arial"/>
          <w:noProof/>
        </w:rPr>
      </w:pPr>
      <w:bookmarkStart w:id="126" w:name="_ENREF_33"/>
      <w:r w:rsidRPr="00032198">
        <w:rPr>
          <w:rFonts w:cs="Arial"/>
          <w:noProof/>
        </w:rPr>
        <w:t>Olver</w:t>
      </w:r>
      <w:r>
        <w:rPr>
          <w:rFonts w:cs="Arial"/>
          <w:noProof/>
        </w:rPr>
        <w:t>,</w:t>
      </w:r>
      <w:r w:rsidRPr="00032198">
        <w:rPr>
          <w:rFonts w:cs="Arial"/>
          <w:noProof/>
        </w:rPr>
        <w:t xml:space="preserve"> M</w:t>
      </w:r>
      <w:r>
        <w:rPr>
          <w:rFonts w:cs="Arial"/>
          <w:noProof/>
        </w:rPr>
        <w:t xml:space="preserve">. </w:t>
      </w:r>
      <w:r w:rsidRPr="00032198">
        <w:rPr>
          <w:rFonts w:cs="Arial"/>
          <w:noProof/>
        </w:rPr>
        <w:t>E</w:t>
      </w:r>
      <w:r>
        <w:rPr>
          <w:rFonts w:cs="Arial"/>
          <w:noProof/>
        </w:rPr>
        <w:t>.</w:t>
      </w:r>
      <w:r w:rsidRPr="00032198">
        <w:rPr>
          <w:rFonts w:cs="Arial"/>
          <w:noProof/>
        </w:rPr>
        <w:t>, Stockdale</w:t>
      </w:r>
      <w:r>
        <w:rPr>
          <w:rFonts w:cs="Arial"/>
          <w:noProof/>
        </w:rPr>
        <w:t>,</w:t>
      </w:r>
      <w:r w:rsidRPr="00032198">
        <w:rPr>
          <w:rFonts w:cs="Arial"/>
          <w:noProof/>
        </w:rPr>
        <w:t xml:space="preserve"> K</w:t>
      </w:r>
      <w:r>
        <w:rPr>
          <w:rFonts w:cs="Arial"/>
          <w:noProof/>
        </w:rPr>
        <w:t xml:space="preserve">. </w:t>
      </w:r>
      <w:r w:rsidRPr="00032198">
        <w:rPr>
          <w:rFonts w:cs="Arial"/>
          <w:noProof/>
        </w:rPr>
        <w:t>C</w:t>
      </w:r>
      <w:r>
        <w:rPr>
          <w:rFonts w:cs="Arial"/>
          <w:noProof/>
        </w:rPr>
        <w:t>.</w:t>
      </w:r>
      <w:r w:rsidRPr="00032198">
        <w:rPr>
          <w:rFonts w:cs="Arial"/>
          <w:noProof/>
        </w:rPr>
        <w:t>, &amp; Wormith</w:t>
      </w:r>
      <w:r>
        <w:rPr>
          <w:rFonts w:cs="Arial"/>
          <w:noProof/>
        </w:rPr>
        <w:t>,</w:t>
      </w:r>
      <w:r w:rsidRPr="00032198">
        <w:rPr>
          <w:rFonts w:cs="Arial"/>
          <w:noProof/>
        </w:rPr>
        <w:t xml:space="preserve"> J</w:t>
      </w:r>
      <w:r>
        <w:rPr>
          <w:rFonts w:cs="Arial"/>
          <w:noProof/>
        </w:rPr>
        <w:t xml:space="preserve">. </w:t>
      </w:r>
      <w:r w:rsidRPr="00032198">
        <w:rPr>
          <w:rFonts w:cs="Arial"/>
          <w:noProof/>
        </w:rPr>
        <w:t xml:space="preserve">S. (2011). A Meta-Analysis of Predictors of Offender Treatment Attrition and Its Relationship to Recidivism. </w:t>
      </w:r>
      <w:r w:rsidRPr="00032198">
        <w:rPr>
          <w:rFonts w:cs="Arial"/>
          <w:i/>
          <w:noProof/>
        </w:rPr>
        <w:t>Journal of Consulting and Clinical Psychology, 79</w:t>
      </w:r>
      <w:r w:rsidRPr="00032198">
        <w:rPr>
          <w:rFonts w:cs="Arial"/>
          <w:noProof/>
        </w:rPr>
        <w:t xml:space="preserve">(1), 6-21. </w:t>
      </w:r>
      <w:bookmarkEnd w:id="126"/>
    </w:p>
    <w:p w:rsidR="00032198" w:rsidRPr="00032198" w:rsidRDefault="00032198" w:rsidP="00782F97">
      <w:pPr>
        <w:rPr>
          <w:rFonts w:cs="Arial"/>
          <w:noProof/>
        </w:rPr>
      </w:pPr>
      <w:bookmarkStart w:id="127" w:name="_ENREF_34"/>
      <w:r w:rsidRPr="00032198">
        <w:rPr>
          <w:rFonts w:cs="Arial"/>
          <w:noProof/>
        </w:rPr>
        <w:t>Pence, E</w:t>
      </w:r>
      <w:r>
        <w:rPr>
          <w:rFonts w:cs="Arial"/>
          <w:noProof/>
        </w:rPr>
        <w:t>.</w:t>
      </w:r>
      <w:r w:rsidRPr="00032198">
        <w:rPr>
          <w:rFonts w:cs="Arial"/>
          <w:noProof/>
        </w:rPr>
        <w:t xml:space="preserve">, &amp; Paymar, M. (1993). </w:t>
      </w:r>
      <w:r w:rsidRPr="00032198">
        <w:rPr>
          <w:rFonts w:cs="Arial"/>
          <w:i/>
          <w:noProof/>
        </w:rPr>
        <w:t xml:space="preserve">Education groups for men who batter: They Duluth model. </w:t>
      </w:r>
      <w:r w:rsidRPr="00032198">
        <w:rPr>
          <w:rFonts w:cs="Arial"/>
          <w:noProof/>
        </w:rPr>
        <w:t>. New York: Springer.</w:t>
      </w:r>
      <w:bookmarkEnd w:id="127"/>
    </w:p>
    <w:p w:rsidR="00032198" w:rsidRDefault="00032198" w:rsidP="00782F97">
      <w:pPr>
        <w:rPr>
          <w:rFonts w:cs="Arial"/>
          <w:noProof/>
        </w:rPr>
      </w:pPr>
      <w:bookmarkStart w:id="128" w:name="_ENREF_35"/>
      <w:r w:rsidRPr="00032198">
        <w:rPr>
          <w:rFonts w:cs="Arial"/>
          <w:noProof/>
        </w:rPr>
        <w:t>Price</w:t>
      </w:r>
      <w:r>
        <w:rPr>
          <w:rFonts w:cs="Arial"/>
          <w:noProof/>
        </w:rPr>
        <w:t>,</w:t>
      </w:r>
      <w:r w:rsidRPr="00032198">
        <w:rPr>
          <w:rFonts w:cs="Arial"/>
          <w:noProof/>
        </w:rPr>
        <w:t xml:space="preserve"> B</w:t>
      </w:r>
      <w:r>
        <w:rPr>
          <w:rFonts w:cs="Arial"/>
          <w:noProof/>
        </w:rPr>
        <w:t xml:space="preserve">. </w:t>
      </w:r>
      <w:r w:rsidRPr="00032198">
        <w:rPr>
          <w:rFonts w:cs="Arial"/>
          <w:noProof/>
        </w:rPr>
        <w:t>J</w:t>
      </w:r>
      <w:r>
        <w:rPr>
          <w:rFonts w:cs="Arial"/>
          <w:noProof/>
        </w:rPr>
        <w:t>.</w:t>
      </w:r>
      <w:r w:rsidRPr="00032198">
        <w:rPr>
          <w:rFonts w:cs="Arial"/>
          <w:noProof/>
        </w:rPr>
        <w:t>, &amp; Rosenbaum</w:t>
      </w:r>
      <w:r>
        <w:rPr>
          <w:rFonts w:cs="Arial"/>
          <w:noProof/>
        </w:rPr>
        <w:t>,</w:t>
      </w:r>
      <w:r w:rsidRPr="00032198">
        <w:rPr>
          <w:rFonts w:cs="Arial"/>
          <w:noProof/>
        </w:rPr>
        <w:t xml:space="preserve"> A. (2009). Batterer intervention programs: a report from the field. </w:t>
      </w:r>
      <w:r w:rsidRPr="00032198">
        <w:rPr>
          <w:rFonts w:cs="Arial"/>
          <w:i/>
          <w:noProof/>
        </w:rPr>
        <w:t>Violence and Victims, 24</w:t>
      </w:r>
      <w:r w:rsidRPr="00032198">
        <w:rPr>
          <w:rFonts w:cs="Arial"/>
          <w:noProof/>
        </w:rPr>
        <w:t xml:space="preserve">(6), 757-770. </w:t>
      </w:r>
      <w:bookmarkEnd w:id="128"/>
    </w:p>
    <w:p w:rsidR="002936A5" w:rsidRPr="00032198" w:rsidRDefault="002936A5" w:rsidP="00782F97">
      <w:pPr>
        <w:rPr>
          <w:rFonts w:cs="Arial"/>
          <w:noProof/>
        </w:rPr>
      </w:pPr>
      <w:r>
        <w:rPr>
          <w:rFonts w:cs="Arial"/>
          <w:noProof/>
        </w:rPr>
        <w:t>Proeve, M. (2010). Sexual behaviour clinic: A review and discussion paper. Dpeartment for Correctional Services, South Australia.</w:t>
      </w:r>
    </w:p>
    <w:p w:rsidR="00032198" w:rsidRPr="00032198" w:rsidRDefault="00032198" w:rsidP="00782F97">
      <w:pPr>
        <w:rPr>
          <w:rFonts w:cs="Arial"/>
          <w:noProof/>
        </w:rPr>
      </w:pPr>
      <w:bookmarkStart w:id="129" w:name="_ENREF_36"/>
      <w:r w:rsidRPr="00032198">
        <w:rPr>
          <w:rFonts w:cs="Arial"/>
          <w:noProof/>
        </w:rPr>
        <w:t>Rodwell, L</w:t>
      </w:r>
      <w:r>
        <w:rPr>
          <w:rFonts w:cs="Arial"/>
          <w:noProof/>
        </w:rPr>
        <w:t>.</w:t>
      </w:r>
      <w:r w:rsidRPr="00032198">
        <w:rPr>
          <w:rFonts w:cs="Arial"/>
          <w:noProof/>
        </w:rPr>
        <w:t>, &amp; Smith, N. (2008). An evaluation of the NSW domestic violence intervention court model. Sydney: NSW Bureau of Crime and Statistics Research.</w:t>
      </w:r>
      <w:bookmarkEnd w:id="129"/>
    </w:p>
    <w:p w:rsidR="00032198" w:rsidRPr="00032198" w:rsidRDefault="00032198" w:rsidP="00782F97">
      <w:pPr>
        <w:rPr>
          <w:rFonts w:cs="Arial"/>
          <w:noProof/>
        </w:rPr>
      </w:pPr>
      <w:bookmarkStart w:id="130" w:name="_ENREF_37"/>
      <w:r w:rsidRPr="00032198">
        <w:rPr>
          <w:rFonts w:cs="Arial"/>
          <w:noProof/>
        </w:rPr>
        <w:t>Sartin</w:t>
      </w:r>
      <w:r>
        <w:rPr>
          <w:rFonts w:cs="Arial"/>
          <w:noProof/>
        </w:rPr>
        <w:t>,</w:t>
      </w:r>
      <w:r w:rsidRPr="00032198">
        <w:rPr>
          <w:rFonts w:cs="Arial"/>
          <w:noProof/>
        </w:rPr>
        <w:t xml:space="preserve"> R</w:t>
      </w:r>
      <w:r>
        <w:rPr>
          <w:rFonts w:cs="Arial"/>
          <w:noProof/>
        </w:rPr>
        <w:t xml:space="preserve">. </w:t>
      </w:r>
      <w:r w:rsidRPr="00032198">
        <w:rPr>
          <w:rFonts w:cs="Arial"/>
          <w:noProof/>
        </w:rPr>
        <w:t>M</w:t>
      </w:r>
      <w:r>
        <w:rPr>
          <w:rFonts w:cs="Arial"/>
          <w:noProof/>
        </w:rPr>
        <w:t>.</w:t>
      </w:r>
      <w:r w:rsidRPr="00032198">
        <w:rPr>
          <w:rFonts w:cs="Arial"/>
          <w:noProof/>
        </w:rPr>
        <w:t>, Hansen</w:t>
      </w:r>
      <w:r>
        <w:rPr>
          <w:rFonts w:cs="Arial"/>
          <w:noProof/>
        </w:rPr>
        <w:t>,</w:t>
      </w:r>
      <w:r w:rsidRPr="00032198">
        <w:rPr>
          <w:rFonts w:cs="Arial"/>
          <w:noProof/>
        </w:rPr>
        <w:t xml:space="preserve"> D</w:t>
      </w:r>
      <w:r>
        <w:rPr>
          <w:rFonts w:cs="Arial"/>
          <w:noProof/>
        </w:rPr>
        <w:t xml:space="preserve">. </w:t>
      </w:r>
      <w:r w:rsidRPr="00032198">
        <w:rPr>
          <w:rFonts w:cs="Arial"/>
          <w:noProof/>
        </w:rPr>
        <w:t>J</w:t>
      </w:r>
      <w:r>
        <w:rPr>
          <w:rFonts w:cs="Arial"/>
          <w:noProof/>
        </w:rPr>
        <w:t>.</w:t>
      </w:r>
      <w:r w:rsidRPr="00032198">
        <w:rPr>
          <w:rFonts w:cs="Arial"/>
          <w:noProof/>
        </w:rPr>
        <w:t>, &amp; Huss</w:t>
      </w:r>
      <w:r>
        <w:rPr>
          <w:rFonts w:cs="Arial"/>
          <w:noProof/>
        </w:rPr>
        <w:t>,</w:t>
      </w:r>
      <w:r w:rsidRPr="00032198">
        <w:rPr>
          <w:rFonts w:cs="Arial"/>
          <w:noProof/>
        </w:rPr>
        <w:t xml:space="preserve"> M</w:t>
      </w:r>
      <w:r>
        <w:rPr>
          <w:rFonts w:cs="Arial"/>
          <w:noProof/>
        </w:rPr>
        <w:t xml:space="preserve">. </w:t>
      </w:r>
      <w:r w:rsidRPr="00032198">
        <w:rPr>
          <w:rFonts w:cs="Arial"/>
          <w:noProof/>
        </w:rPr>
        <w:t xml:space="preserve">T. (2006). Domestic violence treatment response and recidivism: a review and implications for the study of family violence. </w:t>
      </w:r>
      <w:r w:rsidRPr="00032198">
        <w:rPr>
          <w:rFonts w:cs="Arial"/>
          <w:i/>
          <w:noProof/>
        </w:rPr>
        <w:t>Aggression and Violent Behavior, 11</w:t>
      </w:r>
      <w:r w:rsidRPr="00032198">
        <w:rPr>
          <w:rFonts w:cs="Arial"/>
          <w:noProof/>
        </w:rPr>
        <w:t xml:space="preserve">(5), 425-440. </w:t>
      </w:r>
      <w:bookmarkEnd w:id="130"/>
    </w:p>
    <w:p w:rsidR="00032198" w:rsidRPr="00032198" w:rsidRDefault="00032198" w:rsidP="00782F97">
      <w:pPr>
        <w:rPr>
          <w:rFonts w:cs="Arial"/>
          <w:noProof/>
        </w:rPr>
      </w:pPr>
      <w:bookmarkStart w:id="131" w:name="_ENREF_38"/>
      <w:r w:rsidRPr="00032198">
        <w:rPr>
          <w:rFonts w:cs="Arial"/>
          <w:noProof/>
        </w:rPr>
        <w:t xml:space="preserve">Saunders, D. (1996). Feminist-cognitive-behavioural and proces-psychodynamic treatments for men who batter: Interactino of abuser traits and treatment models. </w:t>
      </w:r>
      <w:r w:rsidRPr="00032198">
        <w:rPr>
          <w:rFonts w:cs="Arial"/>
          <w:i/>
          <w:noProof/>
        </w:rPr>
        <w:t>Violence and Victims, 11</w:t>
      </w:r>
      <w:r w:rsidRPr="00032198">
        <w:rPr>
          <w:rFonts w:cs="Arial"/>
          <w:noProof/>
        </w:rPr>
        <w:t xml:space="preserve">, 393-414. </w:t>
      </w:r>
      <w:bookmarkEnd w:id="131"/>
    </w:p>
    <w:p w:rsidR="00032198" w:rsidRPr="00032198" w:rsidRDefault="00032198" w:rsidP="00782F97">
      <w:pPr>
        <w:rPr>
          <w:rFonts w:cs="Arial"/>
          <w:noProof/>
        </w:rPr>
      </w:pPr>
      <w:bookmarkStart w:id="132" w:name="_ENREF_39"/>
      <w:r w:rsidRPr="00032198">
        <w:rPr>
          <w:rFonts w:cs="Arial"/>
          <w:noProof/>
        </w:rPr>
        <w:t>Saunders</w:t>
      </w:r>
      <w:r>
        <w:rPr>
          <w:rFonts w:cs="Arial"/>
          <w:noProof/>
        </w:rPr>
        <w:t>,</w:t>
      </w:r>
      <w:r w:rsidRPr="00032198">
        <w:rPr>
          <w:rFonts w:cs="Arial"/>
          <w:noProof/>
        </w:rPr>
        <w:t xml:space="preserve"> D</w:t>
      </w:r>
      <w:r>
        <w:rPr>
          <w:rFonts w:cs="Arial"/>
          <w:noProof/>
        </w:rPr>
        <w:t xml:space="preserve">. </w:t>
      </w:r>
      <w:r w:rsidRPr="00032198">
        <w:rPr>
          <w:rFonts w:cs="Arial"/>
          <w:noProof/>
        </w:rPr>
        <w:t xml:space="preserve">G. (2008). Group Interventions for Men Who Batter: A Summary of Program Descriptions and Research. </w:t>
      </w:r>
      <w:r w:rsidRPr="00032198">
        <w:rPr>
          <w:rFonts w:cs="Arial"/>
          <w:i/>
          <w:noProof/>
        </w:rPr>
        <w:t>Violence and Victims, 23</w:t>
      </w:r>
      <w:r w:rsidRPr="00032198">
        <w:rPr>
          <w:rFonts w:cs="Arial"/>
          <w:noProof/>
        </w:rPr>
        <w:t xml:space="preserve">(2), 156-172. </w:t>
      </w:r>
      <w:bookmarkEnd w:id="132"/>
    </w:p>
    <w:p w:rsidR="00032198" w:rsidRPr="00032198" w:rsidRDefault="00032198" w:rsidP="00782F97">
      <w:pPr>
        <w:rPr>
          <w:rFonts w:cs="Arial"/>
          <w:noProof/>
        </w:rPr>
      </w:pPr>
      <w:bookmarkStart w:id="133" w:name="_ENREF_40"/>
      <w:r w:rsidRPr="00032198">
        <w:rPr>
          <w:rFonts w:cs="Arial"/>
          <w:noProof/>
        </w:rPr>
        <w:t>Schmucker</w:t>
      </w:r>
      <w:r>
        <w:rPr>
          <w:rFonts w:cs="Arial"/>
          <w:noProof/>
        </w:rPr>
        <w:t xml:space="preserve">, M, &amp; Losel, </w:t>
      </w:r>
      <w:r w:rsidRPr="00032198">
        <w:rPr>
          <w:rFonts w:cs="Arial"/>
          <w:noProof/>
        </w:rPr>
        <w:t xml:space="preserve">F. (2008). Does sexual offender treatment work? A systematic review of outcome evaluations. </w:t>
      </w:r>
      <w:r w:rsidRPr="00032198">
        <w:rPr>
          <w:rFonts w:cs="Arial"/>
          <w:i/>
          <w:noProof/>
        </w:rPr>
        <w:t>Psicotherma, 20</w:t>
      </w:r>
      <w:r w:rsidRPr="00032198">
        <w:rPr>
          <w:rFonts w:cs="Arial"/>
          <w:noProof/>
        </w:rPr>
        <w:t xml:space="preserve">(1), 10-19. </w:t>
      </w:r>
      <w:bookmarkEnd w:id="133"/>
    </w:p>
    <w:p w:rsidR="00032198" w:rsidRPr="00032198" w:rsidRDefault="00032198" w:rsidP="00782F97">
      <w:pPr>
        <w:rPr>
          <w:rFonts w:cs="Arial"/>
          <w:noProof/>
        </w:rPr>
      </w:pPr>
      <w:bookmarkStart w:id="134" w:name="_ENREF_41"/>
      <w:r w:rsidRPr="00032198">
        <w:rPr>
          <w:rFonts w:cs="Arial"/>
          <w:noProof/>
        </w:rPr>
        <w:t>Schrock, D</w:t>
      </w:r>
      <w:r>
        <w:rPr>
          <w:rFonts w:cs="Arial"/>
          <w:noProof/>
        </w:rPr>
        <w:t xml:space="preserve">. </w:t>
      </w:r>
      <w:r w:rsidRPr="00032198">
        <w:rPr>
          <w:rFonts w:cs="Arial"/>
          <w:noProof/>
        </w:rPr>
        <w:t>P</w:t>
      </w:r>
      <w:r>
        <w:rPr>
          <w:rFonts w:cs="Arial"/>
          <w:noProof/>
        </w:rPr>
        <w:t>.</w:t>
      </w:r>
      <w:r w:rsidRPr="00032198">
        <w:rPr>
          <w:rFonts w:cs="Arial"/>
          <w:noProof/>
        </w:rPr>
        <w:t xml:space="preserve">, &amp; Padavic, I. (2007). Negotiating hegemonic masculinity in a batterer intervention program. </w:t>
      </w:r>
      <w:r w:rsidRPr="00032198">
        <w:rPr>
          <w:rFonts w:cs="Arial"/>
          <w:i/>
          <w:noProof/>
        </w:rPr>
        <w:t>Gender and Society, 21</w:t>
      </w:r>
      <w:r w:rsidRPr="00032198">
        <w:rPr>
          <w:rFonts w:cs="Arial"/>
          <w:noProof/>
        </w:rPr>
        <w:t xml:space="preserve">(5), 625-649. </w:t>
      </w:r>
      <w:bookmarkEnd w:id="134"/>
    </w:p>
    <w:p w:rsidR="00032198" w:rsidRPr="00032198" w:rsidRDefault="00032198" w:rsidP="00782F97">
      <w:pPr>
        <w:rPr>
          <w:rFonts w:cs="Arial"/>
          <w:noProof/>
        </w:rPr>
      </w:pPr>
      <w:bookmarkStart w:id="135" w:name="_ENREF_42"/>
      <w:r w:rsidRPr="00032198">
        <w:rPr>
          <w:rFonts w:cs="Arial"/>
          <w:noProof/>
        </w:rPr>
        <w:t>Schweitzer, R</w:t>
      </w:r>
      <w:r>
        <w:rPr>
          <w:rFonts w:cs="Arial"/>
          <w:noProof/>
        </w:rPr>
        <w:t>.</w:t>
      </w:r>
      <w:r w:rsidRPr="00032198">
        <w:rPr>
          <w:rFonts w:cs="Arial"/>
          <w:noProof/>
        </w:rPr>
        <w:t xml:space="preserve">, &amp; Dwyer, J. (2003). Sex crime recidivism: Evaluation of a sexual offender treatment program. </w:t>
      </w:r>
      <w:r w:rsidRPr="00032198">
        <w:rPr>
          <w:rFonts w:cs="Arial"/>
          <w:i/>
          <w:noProof/>
        </w:rPr>
        <w:t>Journal of Interpersonal Violence 18</w:t>
      </w:r>
      <w:r w:rsidRPr="00032198">
        <w:rPr>
          <w:rFonts w:cs="Arial"/>
          <w:noProof/>
        </w:rPr>
        <w:t xml:space="preserve">(11), 1292-1310. </w:t>
      </w:r>
      <w:bookmarkEnd w:id="135"/>
    </w:p>
    <w:p w:rsidR="00032198" w:rsidRPr="00032198" w:rsidRDefault="00032198" w:rsidP="00782F97">
      <w:pPr>
        <w:rPr>
          <w:rFonts w:cs="Arial"/>
          <w:noProof/>
        </w:rPr>
      </w:pPr>
      <w:bookmarkStart w:id="136" w:name="_ENREF_43"/>
      <w:r w:rsidRPr="00032198">
        <w:rPr>
          <w:rFonts w:cs="Arial"/>
          <w:noProof/>
        </w:rPr>
        <w:t>Smith</w:t>
      </w:r>
      <w:r>
        <w:rPr>
          <w:rFonts w:cs="Arial"/>
          <w:noProof/>
        </w:rPr>
        <w:t>,</w:t>
      </w:r>
      <w:r w:rsidRPr="00032198">
        <w:rPr>
          <w:rFonts w:cs="Arial"/>
          <w:noProof/>
        </w:rPr>
        <w:t xml:space="preserve"> J. (2009). Literature Review: Overview of Research and Evaluation on Men’s Behaviour Change Programs. Melbourne: SAFER: Victorian Family Violence Reform Research Program, University of Melbourne.</w:t>
      </w:r>
      <w:bookmarkEnd w:id="136"/>
    </w:p>
    <w:p w:rsidR="00032198" w:rsidRPr="00032198" w:rsidRDefault="00032198" w:rsidP="00782F97">
      <w:pPr>
        <w:rPr>
          <w:rFonts w:cs="Arial"/>
          <w:noProof/>
        </w:rPr>
      </w:pPr>
      <w:bookmarkStart w:id="137" w:name="_ENREF_44"/>
      <w:r w:rsidRPr="00032198">
        <w:rPr>
          <w:rFonts w:cs="Arial"/>
          <w:noProof/>
        </w:rPr>
        <w:t>Stover</w:t>
      </w:r>
      <w:r>
        <w:rPr>
          <w:rFonts w:cs="Arial"/>
          <w:noProof/>
        </w:rPr>
        <w:t>,</w:t>
      </w:r>
      <w:r w:rsidRPr="00032198">
        <w:rPr>
          <w:rFonts w:cs="Arial"/>
          <w:noProof/>
        </w:rPr>
        <w:t xml:space="preserve"> C</w:t>
      </w:r>
      <w:r>
        <w:rPr>
          <w:rFonts w:cs="Arial"/>
          <w:noProof/>
        </w:rPr>
        <w:t xml:space="preserve">. </w:t>
      </w:r>
      <w:r w:rsidRPr="00032198">
        <w:rPr>
          <w:rFonts w:cs="Arial"/>
          <w:noProof/>
        </w:rPr>
        <w:t>S</w:t>
      </w:r>
      <w:r>
        <w:rPr>
          <w:rFonts w:cs="Arial"/>
          <w:noProof/>
        </w:rPr>
        <w:t>.</w:t>
      </w:r>
      <w:r w:rsidRPr="00032198">
        <w:rPr>
          <w:rFonts w:cs="Arial"/>
          <w:noProof/>
        </w:rPr>
        <w:t>, Meadows</w:t>
      </w:r>
      <w:r>
        <w:rPr>
          <w:rFonts w:cs="Arial"/>
          <w:noProof/>
        </w:rPr>
        <w:t>,</w:t>
      </w:r>
      <w:r w:rsidRPr="00032198">
        <w:rPr>
          <w:rFonts w:cs="Arial"/>
          <w:noProof/>
        </w:rPr>
        <w:t xml:space="preserve"> A</w:t>
      </w:r>
      <w:r>
        <w:rPr>
          <w:rFonts w:cs="Arial"/>
          <w:noProof/>
        </w:rPr>
        <w:t xml:space="preserve">. </w:t>
      </w:r>
      <w:r w:rsidRPr="00032198">
        <w:rPr>
          <w:rFonts w:cs="Arial"/>
          <w:noProof/>
        </w:rPr>
        <w:t>L</w:t>
      </w:r>
      <w:r>
        <w:rPr>
          <w:rFonts w:cs="Arial"/>
          <w:noProof/>
        </w:rPr>
        <w:t>.</w:t>
      </w:r>
      <w:r w:rsidRPr="00032198">
        <w:rPr>
          <w:rFonts w:cs="Arial"/>
          <w:noProof/>
        </w:rPr>
        <w:t>, &amp; Kaufman</w:t>
      </w:r>
      <w:r>
        <w:rPr>
          <w:rFonts w:cs="Arial"/>
          <w:noProof/>
        </w:rPr>
        <w:t>.</w:t>
      </w:r>
      <w:r w:rsidRPr="00032198">
        <w:rPr>
          <w:rFonts w:cs="Arial"/>
          <w:noProof/>
        </w:rPr>
        <w:t xml:space="preserve"> J. (2009). Interventions for Intimate Partner Violence: Review and Implications for Evidence-Based Practice </w:t>
      </w:r>
      <w:r w:rsidRPr="00032198">
        <w:rPr>
          <w:rFonts w:cs="Arial"/>
          <w:i/>
          <w:noProof/>
        </w:rPr>
        <w:t>Professional Psychology-Research and Practice, 40</w:t>
      </w:r>
      <w:r w:rsidRPr="00032198">
        <w:rPr>
          <w:rFonts w:cs="Arial"/>
          <w:noProof/>
        </w:rPr>
        <w:t xml:space="preserve">(3), 223-233. </w:t>
      </w:r>
      <w:bookmarkEnd w:id="137"/>
    </w:p>
    <w:p w:rsidR="00032198" w:rsidRPr="00032198" w:rsidRDefault="00032198" w:rsidP="00782F97">
      <w:pPr>
        <w:rPr>
          <w:rFonts w:cs="Arial"/>
          <w:noProof/>
        </w:rPr>
      </w:pPr>
      <w:bookmarkStart w:id="138" w:name="_ENREF_45"/>
      <w:r w:rsidRPr="00032198">
        <w:rPr>
          <w:rFonts w:cs="Arial"/>
          <w:noProof/>
        </w:rPr>
        <w:t>Urbis Keys Young. (2000). Evaluation of ACT Interagency Family Violence Intervention Program: Final Report. Sydney: Keys Young.</w:t>
      </w:r>
      <w:bookmarkEnd w:id="138"/>
    </w:p>
    <w:p w:rsidR="00032198" w:rsidRPr="00032198" w:rsidRDefault="00032198" w:rsidP="00782F97">
      <w:pPr>
        <w:rPr>
          <w:rFonts w:cs="Arial"/>
          <w:noProof/>
        </w:rPr>
      </w:pPr>
      <w:bookmarkStart w:id="139" w:name="_ENREF_46"/>
      <w:r w:rsidRPr="00032198">
        <w:rPr>
          <w:rFonts w:cs="Arial"/>
          <w:noProof/>
        </w:rPr>
        <w:t>Urbis Keys Young. (2001). Evaluation fo the ACT Family Violence Intervention Program Phase II Sydney: Urbis Keys Young.</w:t>
      </w:r>
      <w:bookmarkEnd w:id="139"/>
    </w:p>
    <w:p w:rsidR="00032198" w:rsidRDefault="00032198" w:rsidP="00782F97">
      <w:pPr>
        <w:rPr>
          <w:rFonts w:cs="Arial"/>
          <w:noProof/>
        </w:rPr>
      </w:pPr>
      <w:bookmarkStart w:id="140" w:name="_ENREF_47"/>
      <w:r w:rsidRPr="00032198">
        <w:rPr>
          <w:rFonts w:cs="Arial"/>
          <w:noProof/>
        </w:rPr>
        <w:t>Urbis Keys Young. (2004). Evaluation of the NSW pilot program for perpetrators of domestic violence: final report. Sydney: Keys Young.</w:t>
      </w:r>
      <w:bookmarkEnd w:id="140"/>
    </w:p>
    <w:p w:rsidR="005C7673" w:rsidRPr="00032198" w:rsidRDefault="005C7673" w:rsidP="00782F97">
      <w:pPr>
        <w:rPr>
          <w:rFonts w:cs="Arial"/>
          <w:noProof/>
        </w:rPr>
      </w:pPr>
      <w:r>
        <w:rPr>
          <w:rFonts w:cs="Arial"/>
          <w:noProof/>
        </w:rPr>
        <w:t xml:space="preserve">Witt, P. H., Greenfield, D. P., &amp; Hiscox, S. P. (2008). Cognitive/behavioral approaches to the treatment of adult sex offeders, </w:t>
      </w:r>
      <w:r w:rsidRPr="00335E43">
        <w:rPr>
          <w:rFonts w:cs="Arial"/>
          <w:i/>
          <w:noProof/>
        </w:rPr>
        <w:t>Journal fo Psychiatry &amp; Law, 36</w:t>
      </w:r>
      <w:r>
        <w:rPr>
          <w:rFonts w:cs="Arial"/>
          <w:noProof/>
        </w:rPr>
        <w:t>, 245-269.</w:t>
      </w:r>
    </w:p>
    <w:p w:rsidR="00032198" w:rsidRDefault="00032198" w:rsidP="00782F97">
      <w:pPr>
        <w:rPr>
          <w:rFonts w:cs="Arial"/>
          <w:noProof/>
        </w:rPr>
      </w:pPr>
      <w:bookmarkStart w:id="141" w:name="_ENREF_48"/>
      <w:r w:rsidRPr="00032198">
        <w:rPr>
          <w:rFonts w:cs="Arial"/>
          <w:noProof/>
        </w:rPr>
        <w:t>Woodrow</w:t>
      </w:r>
      <w:r>
        <w:rPr>
          <w:rFonts w:cs="Arial"/>
          <w:noProof/>
        </w:rPr>
        <w:t>,</w:t>
      </w:r>
      <w:r w:rsidRPr="00032198">
        <w:rPr>
          <w:rFonts w:cs="Arial"/>
          <w:noProof/>
        </w:rPr>
        <w:t xml:space="preserve"> A</w:t>
      </w:r>
      <w:r>
        <w:rPr>
          <w:rFonts w:cs="Arial"/>
          <w:noProof/>
        </w:rPr>
        <w:t xml:space="preserve">. </w:t>
      </w:r>
      <w:r w:rsidRPr="00032198">
        <w:rPr>
          <w:rFonts w:cs="Arial"/>
          <w:noProof/>
        </w:rPr>
        <w:t>C</w:t>
      </w:r>
      <w:r>
        <w:rPr>
          <w:rFonts w:cs="Arial"/>
          <w:noProof/>
        </w:rPr>
        <w:t>.</w:t>
      </w:r>
      <w:r w:rsidRPr="00032198">
        <w:rPr>
          <w:rFonts w:cs="Arial"/>
          <w:noProof/>
        </w:rPr>
        <w:t>, &amp; Bright</w:t>
      </w:r>
      <w:r>
        <w:rPr>
          <w:rFonts w:cs="Arial"/>
          <w:noProof/>
        </w:rPr>
        <w:t>,</w:t>
      </w:r>
      <w:r w:rsidRPr="00032198">
        <w:rPr>
          <w:rFonts w:cs="Arial"/>
          <w:noProof/>
        </w:rPr>
        <w:t xml:space="preserve"> D</w:t>
      </w:r>
      <w:r>
        <w:rPr>
          <w:rFonts w:cs="Arial"/>
          <w:noProof/>
        </w:rPr>
        <w:t xml:space="preserve">. </w:t>
      </w:r>
      <w:r w:rsidRPr="00032198">
        <w:rPr>
          <w:rFonts w:cs="Arial"/>
          <w:noProof/>
        </w:rPr>
        <w:t xml:space="preserve">A. (2011). Effectiveness of a Sex Offender Treatment Programme: A Risk Band Analysis. </w:t>
      </w:r>
      <w:r w:rsidRPr="00032198">
        <w:rPr>
          <w:rFonts w:cs="Arial"/>
          <w:i/>
          <w:noProof/>
        </w:rPr>
        <w:t>International Journal of Offender Therapy and Comparative Criminology, 55</w:t>
      </w:r>
      <w:r w:rsidRPr="006F73FB">
        <w:rPr>
          <w:rFonts w:cs="Arial"/>
          <w:i/>
          <w:noProof/>
        </w:rPr>
        <w:t>(1)</w:t>
      </w:r>
      <w:r w:rsidRPr="00032198">
        <w:rPr>
          <w:rFonts w:cs="Arial"/>
          <w:noProof/>
        </w:rPr>
        <w:t xml:space="preserve">, 43 - 55. </w:t>
      </w:r>
      <w:bookmarkEnd w:id="141"/>
    </w:p>
    <w:p w:rsidR="006D7201" w:rsidRPr="00032198" w:rsidRDefault="006D7201" w:rsidP="00782F97">
      <w:pPr>
        <w:rPr>
          <w:rFonts w:cs="Arial"/>
          <w:noProof/>
        </w:rPr>
      </w:pPr>
      <w:r>
        <w:rPr>
          <w:rFonts w:cs="Arial"/>
          <w:noProof/>
        </w:rPr>
        <w:lastRenderedPageBreak/>
        <w:t>Work with Perpetrators of Domestic Violence in Europe. (2008). Guidelines to develop standards for programs working with male perpetrators of domestic violence (version 1.1). The Dphne II Programme (2006-2008) to combat violence against children, young people and women. European Union.</w:t>
      </w:r>
    </w:p>
    <w:p w:rsidR="00032198" w:rsidRDefault="00032198" w:rsidP="00782F97">
      <w:pPr>
        <w:rPr>
          <w:noProof/>
        </w:rPr>
      </w:pPr>
    </w:p>
    <w:p w:rsidR="00640BA2" w:rsidRPr="00640BA2" w:rsidRDefault="00640BA2" w:rsidP="00782F97">
      <w:r>
        <w:fldChar w:fldCharType="end"/>
      </w:r>
    </w:p>
    <w:p w:rsidR="005C79E0" w:rsidRPr="001C6F28" w:rsidRDefault="005C79E0" w:rsidP="00951A92"/>
    <w:p w:rsidR="009C1419" w:rsidRPr="001C6F28" w:rsidRDefault="009C1419" w:rsidP="009C1419">
      <w:bookmarkStart w:id="142" w:name="office_locations"/>
    </w:p>
    <w:p w:rsidR="009C1419" w:rsidRPr="001C6F28" w:rsidRDefault="009C1419" w:rsidP="009C1419"/>
    <w:p w:rsidR="00782F97" w:rsidRDefault="00782F97">
      <w:pPr>
        <w:spacing w:before="0" w:after="0"/>
      </w:pPr>
    </w:p>
    <w:p w:rsidR="009C1419" w:rsidRPr="001C6F28" w:rsidRDefault="009C1419" w:rsidP="009C1419"/>
    <w:p w:rsidR="009C1419" w:rsidRPr="001C6F28" w:rsidRDefault="009C1419" w:rsidP="009C1419"/>
    <w:p w:rsidR="009C1419" w:rsidRPr="001C6F28" w:rsidRDefault="009C1419" w:rsidP="00370892"/>
    <w:p w:rsidR="009C1419" w:rsidRPr="001C6F28" w:rsidRDefault="009C1419" w:rsidP="009C1419">
      <w:pPr>
        <w:tabs>
          <w:tab w:val="left" w:pos="6165"/>
        </w:tabs>
      </w:pPr>
      <w:r w:rsidRPr="001C6F28">
        <w:tab/>
      </w:r>
    </w:p>
    <w:p w:rsidR="003C1A00" w:rsidRPr="001C6F28" w:rsidRDefault="00370892" w:rsidP="00370892">
      <w:r w:rsidRPr="001C6F28">
        <w:br w:type="page"/>
      </w:r>
    </w:p>
    <w:p w:rsidR="00370892" w:rsidRPr="001C6F28" w:rsidRDefault="00370892" w:rsidP="00370892">
      <w:pPr>
        <w:sectPr w:rsidR="00370892" w:rsidRPr="001C6F28" w:rsidSect="00FE44D5">
          <w:headerReference w:type="even" r:id="rId36"/>
          <w:headerReference w:type="default" r:id="rId37"/>
          <w:footerReference w:type="even" r:id="rId38"/>
          <w:footerReference w:type="default" r:id="rId39"/>
          <w:pgSz w:w="11907" w:h="16840" w:code="9"/>
          <w:pgMar w:top="1134" w:right="1134" w:bottom="1418" w:left="1417" w:header="272" w:footer="340" w:gutter="0"/>
          <w:cols w:space="708"/>
          <w:docGrid w:linePitch="360"/>
        </w:sectPr>
      </w:pPr>
    </w:p>
    <w:tbl>
      <w:tblPr>
        <w:tblpPr w:leftFromText="180" w:rightFromText="180" w:vertAnchor="text" w:horzAnchor="page" w:tblpX="919" w:tblpY="7857"/>
        <w:tblW w:w="0" w:type="auto"/>
        <w:tblCellMar>
          <w:left w:w="0" w:type="dxa"/>
          <w:right w:w="0" w:type="dxa"/>
        </w:tblCellMar>
        <w:tblLook w:val="01E0" w:firstRow="1" w:lastRow="1" w:firstColumn="1" w:lastColumn="1" w:noHBand="0" w:noVBand="0"/>
      </w:tblPr>
      <w:tblGrid>
        <w:gridCol w:w="2900"/>
        <w:gridCol w:w="3000"/>
        <w:gridCol w:w="3291"/>
      </w:tblGrid>
      <w:tr w:rsidR="00743180" w:rsidRPr="001C6F28" w:rsidTr="00815626">
        <w:trPr>
          <w:trHeight w:val="1134"/>
        </w:trPr>
        <w:tc>
          <w:tcPr>
            <w:tcW w:w="2900" w:type="dxa"/>
          </w:tcPr>
          <w:p w:rsidR="00743180" w:rsidRPr="001C6F28" w:rsidRDefault="00743180" w:rsidP="00E41A54">
            <w:pPr>
              <w:autoSpaceDE w:val="0"/>
              <w:autoSpaceDN w:val="0"/>
              <w:adjustRightInd w:val="0"/>
              <w:rPr>
                <w:rFonts w:cs="Arial"/>
                <w:color w:val="7E8082"/>
                <w:sz w:val="16"/>
                <w:szCs w:val="16"/>
              </w:rPr>
            </w:pPr>
            <w:r w:rsidRPr="001C6F28">
              <w:rPr>
                <w:rStyle w:val="OfficesNormal"/>
              </w:rPr>
              <w:lastRenderedPageBreak/>
              <w:t>Sydney</w:t>
            </w:r>
            <w:r w:rsidRPr="001C6F28">
              <w:rPr>
                <w:rStyle w:val="OfficesBold"/>
              </w:rPr>
              <w:br/>
              <w:t>Level 21, 321 Kent Street</w:t>
            </w:r>
            <w:r w:rsidRPr="001C6F28">
              <w:rPr>
                <w:rStyle w:val="OfficesBold"/>
              </w:rPr>
              <w:br/>
              <w:t>Sydney, NSW 2000</w:t>
            </w:r>
            <w:r w:rsidRPr="001C6F28">
              <w:rPr>
                <w:rStyle w:val="OfficesBold"/>
              </w:rPr>
              <w:br/>
            </w:r>
            <w:r w:rsidR="00AD119C" w:rsidRPr="001C6F28">
              <w:rPr>
                <w:rStyle w:val="OfficesNormal"/>
              </w:rPr>
              <w:t>t</w:t>
            </w:r>
            <w:r w:rsidRPr="001C6F28">
              <w:rPr>
                <w:rStyle w:val="OfficesBold"/>
              </w:rPr>
              <w:t xml:space="preserve"> +</w:t>
            </w:r>
            <w:r w:rsidR="00815626" w:rsidRPr="001C6F28">
              <w:rPr>
                <w:rStyle w:val="OfficesBold"/>
              </w:rPr>
              <w:t>0</w:t>
            </w:r>
            <w:r w:rsidRPr="001C6F28">
              <w:rPr>
                <w:rStyle w:val="OfficesBold"/>
              </w:rPr>
              <w:t>2 8233 9900</w:t>
            </w:r>
            <w:r w:rsidRPr="001C6F28">
              <w:rPr>
                <w:rStyle w:val="OfficesBold"/>
              </w:rPr>
              <w:br/>
            </w:r>
            <w:r w:rsidR="00AD119C" w:rsidRPr="001C6F28">
              <w:rPr>
                <w:rStyle w:val="OfficesNormal"/>
              </w:rPr>
              <w:t>f</w:t>
            </w:r>
            <w:r w:rsidRPr="001C6F28">
              <w:rPr>
                <w:rStyle w:val="OfficesBold"/>
              </w:rPr>
              <w:t xml:space="preserve"> +</w:t>
            </w:r>
            <w:r w:rsidR="00815626" w:rsidRPr="001C6F28">
              <w:rPr>
                <w:rStyle w:val="OfficesBold"/>
              </w:rPr>
              <w:t>0</w:t>
            </w:r>
            <w:r w:rsidRPr="001C6F28">
              <w:rPr>
                <w:rStyle w:val="OfficesBold"/>
              </w:rPr>
              <w:t>2 8233 9966</w:t>
            </w:r>
          </w:p>
        </w:tc>
        <w:tc>
          <w:tcPr>
            <w:tcW w:w="3000" w:type="dxa"/>
          </w:tcPr>
          <w:p w:rsidR="00743180" w:rsidRPr="001C6F28" w:rsidRDefault="00743180" w:rsidP="00E41A54">
            <w:pPr>
              <w:autoSpaceDE w:val="0"/>
              <w:autoSpaceDN w:val="0"/>
              <w:adjustRightInd w:val="0"/>
              <w:rPr>
                <w:rFonts w:cs="Arial"/>
                <w:color w:val="7E8082"/>
                <w:sz w:val="16"/>
                <w:szCs w:val="16"/>
              </w:rPr>
            </w:pPr>
            <w:r w:rsidRPr="001C6F28">
              <w:rPr>
                <w:rStyle w:val="OfficesNormal"/>
              </w:rPr>
              <w:t>Brisbane</w:t>
            </w:r>
            <w:r w:rsidRPr="001C6F28">
              <w:rPr>
                <w:rStyle w:val="OfficesBold"/>
              </w:rPr>
              <w:br/>
              <w:t>Level 12, 120 Edward Street</w:t>
            </w:r>
            <w:r w:rsidRPr="001C6F28">
              <w:rPr>
                <w:rStyle w:val="OfficesBold"/>
              </w:rPr>
              <w:br/>
              <w:t>Brisbane, QLD 4000</w:t>
            </w:r>
            <w:r w:rsidRPr="001C6F28">
              <w:rPr>
                <w:rStyle w:val="OfficesBold"/>
              </w:rPr>
              <w:br/>
            </w:r>
            <w:r w:rsidR="00AD119C" w:rsidRPr="001C6F28">
              <w:rPr>
                <w:rStyle w:val="OfficesNormal"/>
              </w:rPr>
              <w:t>t</w:t>
            </w:r>
            <w:r w:rsidR="00AD119C" w:rsidRPr="001C6F28">
              <w:rPr>
                <w:rStyle w:val="OfficesBold"/>
              </w:rPr>
              <w:t xml:space="preserve"> </w:t>
            </w:r>
            <w:r w:rsidRPr="001C6F28">
              <w:rPr>
                <w:rStyle w:val="OfficesBold"/>
              </w:rPr>
              <w:t>+</w:t>
            </w:r>
            <w:r w:rsidR="00815626" w:rsidRPr="001C6F28">
              <w:rPr>
                <w:rStyle w:val="OfficesBold"/>
              </w:rPr>
              <w:t>0</w:t>
            </w:r>
            <w:r w:rsidRPr="001C6F28">
              <w:rPr>
                <w:rStyle w:val="OfficesBold"/>
              </w:rPr>
              <w:t>7 3007 3800</w:t>
            </w:r>
            <w:r w:rsidRPr="001C6F28">
              <w:rPr>
                <w:rStyle w:val="OfficesBold"/>
              </w:rPr>
              <w:br/>
            </w:r>
            <w:r w:rsidR="00AD119C" w:rsidRPr="001C6F28">
              <w:rPr>
                <w:rStyle w:val="OfficesNormal"/>
              </w:rPr>
              <w:t>f</w:t>
            </w:r>
            <w:r w:rsidR="00AD119C" w:rsidRPr="001C6F28">
              <w:rPr>
                <w:rStyle w:val="OfficesBold"/>
              </w:rPr>
              <w:t xml:space="preserve"> </w:t>
            </w:r>
            <w:r w:rsidRPr="001C6F28">
              <w:rPr>
                <w:rStyle w:val="OfficesBold"/>
              </w:rPr>
              <w:t>+</w:t>
            </w:r>
            <w:r w:rsidR="00815626" w:rsidRPr="001C6F28">
              <w:rPr>
                <w:rStyle w:val="OfficesBold"/>
              </w:rPr>
              <w:t>0</w:t>
            </w:r>
            <w:r w:rsidRPr="001C6F28">
              <w:rPr>
                <w:rStyle w:val="OfficesBold"/>
              </w:rPr>
              <w:t>7 3007 3811</w:t>
            </w:r>
          </w:p>
        </w:tc>
        <w:tc>
          <w:tcPr>
            <w:tcW w:w="3291" w:type="dxa"/>
          </w:tcPr>
          <w:p w:rsidR="00743180" w:rsidRPr="001C6F28" w:rsidRDefault="00743180" w:rsidP="00E41A54">
            <w:pPr>
              <w:autoSpaceDE w:val="0"/>
              <w:autoSpaceDN w:val="0"/>
              <w:adjustRightInd w:val="0"/>
              <w:rPr>
                <w:rFonts w:cs="Arial"/>
                <w:color w:val="7E8082"/>
                <w:sz w:val="16"/>
                <w:szCs w:val="16"/>
              </w:rPr>
            </w:pPr>
          </w:p>
        </w:tc>
      </w:tr>
      <w:tr w:rsidR="00743180" w:rsidRPr="001C6F28" w:rsidTr="00815626">
        <w:trPr>
          <w:trHeight w:val="1134"/>
        </w:trPr>
        <w:tc>
          <w:tcPr>
            <w:tcW w:w="2900" w:type="dxa"/>
            <w:vAlign w:val="bottom"/>
          </w:tcPr>
          <w:p w:rsidR="00743180" w:rsidRPr="001C6F28" w:rsidRDefault="00743180" w:rsidP="00E41A54">
            <w:pPr>
              <w:autoSpaceDE w:val="0"/>
              <w:autoSpaceDN w:val="0"/>
              <w:adjustRightInd w:val="0"/>
              <w:rPr>
                <w:rFonts w:cs="Arial"/>
                <w:color w:val="7E8082"/>
                <w:sz w:val="16"/>
                <w:szCs w:val="16"/>
              </w:rPr>
            </w:pPr>
            <w:r w:rsidRPr="001C6F28">
              <w:rPr>
                <w:rStyle w:val="OfficesNormal"/>
              </w:rPr>
              <w:t>Melbourne</w:t>
            </w:r>
            <w:r w:rsidRPr="001C6F28">
              <w:rPr>
                <w:rStyle w:val="OfficesBold"/>
              </w:rPr>
              <w:br/>
              <w:t>Level 12, 120 Collins Street</w:t>
            </w:r>
            <w:r w:rsidRPr="001C6F28">
              <w:rPr>
                <w:rStyle w:val="OfficesBold"/>
              </w:rPr>
              <w:br/>
              <w:t>Melbourne, VIC 3000</w:t>
            </w:r>
            <w:r w:rsidRPr="001C6F28">
              <w:rPr>
                <w:rStyle w:val="OfficesBold"/>
              </w:rPr>
              <w:br/>
            </w:r>
            <w:r w:rsidR="00AD119C" w:rsidRPr="001C6F28">
              <w:rPr>
                <w:rStyle w:val="OfficesNormal"/>
              </w:rPr>
              <w:t>t</w:t>
            </w:r>
            <w:r w:rsidR="00AD119C" w:rsidRPr="001C6F28">
              <w:rPr>
                <w:rStyle w:val="OfficesBold"/>
              </w:rPr>
              <w:t xml:space="preserve"> </w:t>
            </w:r>
            <w:r w:rsidRPr="001C6F28">
              <w:rPr>
                <w:rStyle w:val="OfficesBold"/>
              </w:rPr>
              <w:t>+</w:t>
            </w:r>
            <w:r w:rsidR="00815626" w:rsidRPr="001C6F28">
              <w:rPr>
                <w:rStyle w:val="OfficesBold"/>
              </w:rPr>
              <w:t>0</w:t>
            </w:r>
            <w:r w:rsidRPr="001C6F28">
              <w:rPr>
                <w:rStyle w:val="OfficesBold"/>
              </w:rPr>
              <w:t>3 8663 4888</w:t>
            </w:r>
            <w:r w:rsidRPr="001C6F28">
              <w:rPr>
                <w:rStyle w:val="OfficesBold"/>
              </w:rPr>
              <w:br/>
            </w:r>
            <w:r w:rsidR="00AD119C" w:rsidRPr="001C6F28">
              <w:rPr>
                <w:rStyle w:val="OfficesNormal"/>
              </w:rPr>
              <w:t>f</w:t>
            </w:r>
            <w:r w:rsidR="00AD119C" w:rsidRPr="001C6F28">
              <w:rPr>
                <w:rStyle w:val="OfficesBold"/>
              </w:rPr>
              <w:t xml:space="preserve"> </w:t>
            </w:r>
            <w:r w:rsidRPr="001C6F28">
              <w:rPr>
                <w:rStyle w:val="OfficesBold"/>
              </w:rPr>
              <w:t>+</w:t>
            </w:r>
            <w:r w:rsidR="00815626" w:rsidRPr="001C6F28">
              <w:rPr>
                <w:rStyle w:val="OfficesBold"/>
              </w:rPr>
              <w:t>0</w:t>
            </w:r>
            <w:r w:rsidRPr="001C6F28">
              <w:rPr>
                <w:rStyle w:val="OfficesBold"/>
              </w:rPr>
              <w:t>3 8663 4999</w:t>
            </w:r>
          </w:p>
        </w:tc>
        <w:tc>
          <w:tcPr>
            <w:tcW w:w="3000" w:type="dxa"/>
            <w:vAlign w:val="bottom"/>
          </w:tcPr>
          <w:p w:rsidR="00743180" w:rsidRPr="001C6F28" w:rsidRDefault="00743180" w:rsidP="00E41A54">
            <w:pPr>
              <w:autoSpaceDE w:val="0"/>
              <w:autoSpaceDN w:val="0"/>
              <w:adjustRightInd w:val="0"/>
              <w:rPr>
                <w:rFonts w:cs="Arial"/>
                <w:color w:val="7E8082"/>
                <w:sz w:val="16"/>
                <w:szCs w:val="16"/>
              </w:rPr>
            </w:pPr>
            <w:r w:rsidRPr="001C6F28">
              <w:rPr>
                <w:rStyle w:val="OfficesNormal"/>
              </w:rPr>
              <w:t>Perth</w:t>
            </w:r>
            <w:r w:rsidRPr="001C6F28">
              <w:rPr>
                <w:rStyle w:val="OfficesBold"/>
              </w:rPr>
              <w:br/>
            </w:r>
            <w:r w:rsidR="004E3235" w:rsidRPr="001C6F28">
              <w:rPr>
                <w:rStyle w:val="OfficesBold"/>
              </w:rPr>
              <w:t>Level 1, 55 St Georges Terrace</w:t>
            </w:r>
            <w:r w:rsidR="004E3235" w:rsidRPr="001C6F28">
              <w:rPr>
                <w:rStyle w:val="OfficesBold"/>
              </w:rPr>
              <w:br/>
              <w:t>Perth, WA 6000</w:t>
            </w:r>
            <w:r w:rsidR="004E3235" w:rsidRPr="001C6F28">
              <w:rPr>
                <w:rStyle w:val="OfficesBold"/>
              </w:rPr>
              <w:br/>
            </w:r>
            <w:r w:rsidR="00AD119C" w:rsidRPr="001C6F28">
              <w:rPr>
                <w:rStyle w:val="OfficesNormal"/>
              </w:rPr>
              <w:t>t</w:t>
            </w:r>
            <w:r w:rsidR="00AD119C" w:rsidRPr="001C6F28">
              <w:rPr>
                <w:rStyle w:val="OfficesBold"/>
              </w:rPr>
              <w:t xml:space="preserve"> </w:t>
            </w:r>
            <w:r w:rsidR="004E3235" w:rsidRPr="001C6F28">
              <w:rPr>
                <w:rStyle w:val="OfficesBold"/>
              </w:rPr>
              <w:t>+</w:t>
            </w:r>
            <w:r w:rsidR="00815626" w:rsidRPr="001C6F28">
              <w:rPr>
                <w:rStyle w:val="OfficesBold"/>
              </w:rPr>
              <w:t>0</w:t>
            </w:r>
            <w:r w:rsidR="004E3235" w:rsidRPr="001C6F28">
              <w:rPr>
                <w:rStyle w:val="OfficesBold"/>
              </w:rPr>
              <w:t>8 9346 0500</w:t>
            </w:r>
            <w:r w:rsidR="004E3235" w:rsidRPr="001C6F28">
              <w:rPr>
                <w:rStyle w:val="OfficesBold"/>
              </w:rPr>
              <w:br/>
            </w:r>
            <w:r w:rsidR="00AD119C" w:rsidRPr="001C6F28">
              <w:rPr>
                <w:rStyle w:val="OfficesNormal"/>
              </w:rPr>
              <w:t>f</w:t>
            </w:r>
            <w:r w:rsidR="004E3235" w:rsidRPr="001C6F28">
              <w:rPr>
                <w:rStyle w:val="OfficesBold"/>
              </w:rPr>
              <w:t xml:space="preserve"> +</w:t>
            </w:r>
            <w:r w:rsidR="00815626" w:rsidRPr="001C6F28">
              <w:rPr>
                <w:rStyle w:val="OfficesBold"/>
              </w:rPr>
              <w:t>0</w:t>
            </w:r>
            <w:r w:rsidR="004E3235" w:rsidRPr="001C6F28">
              <w:rPr>
                <w:rStyle w:val="OfficesBold"/>
              </w:rPr>
              <w:t>8 9321 7790</w:t>
            </w:r>
          </w:p>
        </w:tc>
        <w:tc>
          <w:tcPr>
            <w:tcW w:w="3291" w:type="dxa"/>
            <w:vAlign w:val="bottom"/>
          </w:tcPr>
          <w:p w:rsidR="00743180" w:rsidRPr="001C6F28" w:rsidRDefault="00743180" w:rsidP="00E41A54">
            <w:pPr>
              <w:autoSpaceDE w:val="0"/>
              <w:autoSpaceDN w:val="0"/>
              <w:adjustRightInd w:val="0"/>
              <w:rPr>
                <w:rFonts w:cs="Arial"/>
                <w:color w:val="7E8082"/>
                <w:sz w:val="16"/>
                <w:szCs w:val="16"/>
              </w:rPr>
            </w:pPr>
            <w:r w:rsidRPr="001C6F28">
              <w:rPr>
                <w:rStyle w:val="OfficesBold"/>
              </w:rPr>
              <w:t>Australia • Asia • Middle East</w:t>
            </w:r>
            <w:r w:rsidRPr="001C6F28">
              <w:rPr>
                <w:rStyle w:val="OfficesBold"/>
              </w:rPr>
              <w:br/>
            </w:r>
            <w:hyperlink r:id="rId40" w:history="1">
              <w:r w:rsidRPr="001C6F28">
                <w:rPr>
                  <w:rFonts w:cs="Arial"/>
                  <w:b/>
                  <w:color w:val="7E8082"/>
                  <w:sz w:val="16"/>
                  <w:szCs w:val="16"/>
                </w:rPr>
                <w:t>w</w:t>
              </w:r>
              <w:r w:rsidR="00AD119C" w:rsidRPr="001C6F28">
                <w:rPr>
                  <w:rFonts w:cs="Arial"/>
                  <w:color w:val="7E8082"/>
                  <w:sz w:val="16"/>
                  <w:szCs w:val="16"/>
                </w:rPr>
                <w:t xml:space="preserve"> </w:t>
              </w:r>
              <w:r w:rsidRPr="001C6F28">
                <w:rPr>
                  <w:rFonts w:cs="Arial"/>
                  <w:color w:val="7E8082"/>
                  <w:sz w:val="16"/>
                  <w:szCs w:val="16"/>
                </w:rPr>
                <w:t>urbis.com.au</w:t>
              </w:r>
            </w:hyperlink>
            <w:r w:rsidR="00AD119C" w:rsidRPr="001C6F28">
              <w:rPr>
                <w:rStyle w:val="OfficesBold"/>
              </w:rPr>
              <w:t xml:space="preserve"> </w:t>
            </w:r>
            <w:r w:rsidR="00AD119C" w:rsidRPr="001C6F28">
              <w:rPr>
                <w:rStyle w:val="OfficesNormal"/>
              </w:rPr>
              <w:t>e</w:t>
            </w:r>
            <w:r w:rsidR="00AD119C" w:rsidRPr="001C6F28">
              <w:rPr>
                <w:rStyle w:val="OfficesBold"/>
              </w:rPr>
              <w:t xml:space="preserve"> </w:t>
            </w:r>
            <w:r w:rsidRPr="001C6F28">
              <w:rPr>
                <w:rStyle w:val="OfficesBold"/>
              </w:rPr>
              <w:t>info@urbis.com.au</w:t>
            </w:r>
          </w:p>
        </w:tc>
      </w:tr>
      <w:bookmarkEnd w:id="142"/>
    </w:tbl>
    <w:p w:rsidR="00743180" w:rsidRPr="001C6F28" w:rsidRDefault="00743180" w:rsidP="00743180"/>
    <w:p w:rsidR="00743180" w:rsidRPr="001C6F28" w:rsidRDefault="00743180" w:rsidP="00743180"/>
    <w:p w:rsidR="00117D4C" w:rsidRDefault="00117D4C" w:rsidP="00743180"/>
    <w:p w:rsidR="009F1474" w:rsidRDefault="009F1474" w:rsidP="00743180"/>
    <w:p w:rsidR="009F1474" w:rsidRDefault="009F1474" w:rsidP="00743180"/>
    <w:p w:rsidR="00117D4C" w:rsidRDefault="00117D4C" w:rsidP="00743180"/>
    <w:sectPr w:rsidR="00117D4C" w:rsidSect="00960B37">
      <w:headerReference w:type="even" r:id="rId41"/>
      <w:headerReference w:type="default" r:id="rId42"/>
      <w:footerReference w:type="even" r:id="rId43"/>
      <w:footerReference w:type="default" r:id="rId44"/>
      <w:pgSz w:w="11907" w:h="16840" w:code="9"/>
      <w:pgMar w:top="1134" w:right="1134" w:bottom="1418" w:left="1417" w:header="272" w:footer="34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0">
      <wne:macro wne:macroName="INSERT_INTRODUCTION.CH_MOD.NOSPACING"/>
    </wne:keymap>
    <wne:keymap wne:kcmPrimary="0231">
      <wne:acd wne:acdName="acd3"/>
    </wne:keymap>
    <wne:keymap wne:kcmPrimary="0232">
      <wne:acd wne:acdName="acd4"/>
    </wne:keymap>
    <wne:keymap wne:kcmPrimary="0233">
      <wne:acd wne:acdName="acd5"/>
    </wne:keymap>
    <wne:keymap wne:kcmPrimary="0234">
      <wne:acd wne:acdName="acd6"/>
    </wne:keymap>
    <wne:keymap wne:kcmPrimary="0236">
      <wne:acd wne:acdName="acd7"/>
    </wne:keymap>
    <wne:keymap wne:kcmPrimary="0237">
      <wne:acd wne:acdName="acd8"/>
    </wne:keymap>
    <wne:keymap wne:kcmPrimary="0238">
      <wne:acd wne:acdName="acd9"/>
    </wne:keymap>
    <wne:keymap wne:kcmPrimary="0239">
      <wne:acd wne:acdName="acd10"/>
    </wne:keymap>
    <wne:keymap wne:kcmPrimary="034E">
      <wne:acd wne:acdName="acd12"/>
    </wne:keymap>
    <wne:keymap wne:kcmPrimary="0430">
      <wne:acd wne:acdName="acd11"/>
    </wne:keymap>
    <wne:keymap wne:kcmPrimary="0431">
      <wne:acd wne:acdName="acd0"/>
    </wne:keymap>
    <wne:keymap wne:kcmPrimary="0432">
      <wne:acd wne:acdName="acd1"/>
    </wne:keymap>
    <wne:keymap wne:kcmPrimary="0433">
      <wne:acd wne:acdName="acd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QAAAAEA" wne:acdName="acd0" wne:fciIndexBasedOn="0065"/>
    <wne:acd wne:argValue="AQAAAAIA" wne:acdName="acd1" wne:fciIndexBasedOn="0065"/>
    <wne:acd wne:argValue="AQAAAAMA" wne:acdName="acd2" wne:fciIndexBasedOn="0065"/>
    <wne:acd wne:argValue="AgBIAGUAYQBkACAAMQAgACgAbgBvACAAIwApAA==" wne:acdName="acd3" wne:fciIndexBasedOn="0065"/>
    <wne:acd wne:argValue="AgBIAGUAYQBkACAAMgAgACgAbgBvACAAIwApAA==" wne:acdName="acd4" wne:fciIndexBasedOn="0065"/>
    <wne:acd wne:argValue="AgBIAGUAYQBkACAAMwAgACgAbgBvACAAIwApAA==" wne:acdName="acd5" wne:fciIndexBasedOn="0065"/>
    <wne:acd wne:argValue="AgBIAGUAYQBkACAANAAgACgAbgBvACAAIwApAA==" wne:acdName="acd6" wne:fciIndexBasedOn="0065"/>
    <wne:acd wne:argValue="AQAAADAA" wne:acdName="acd7" wne:fciIndexBasedOn="0065"/>
    <wne:acd wne:argValue="AQAAADYA" wne:acdName="acd8" wne:fciIndexBasedOn="0065"/>
    <wne:acd wne:argValue="AQAAADcA" wne:acdName="acd9" wne:fciIndexBasedOn="0065"/>
    <wne:acd wne:argValue="AQAAADgA" wne:acdName="acd10" wne:fciIndexBasedOn="0065"/>
    <wne:acd wne:argValue="AgBOAG8AcgBtAGEAbAAgAE4AdQBtAGIAZQByAGUAZAA=" wne:acdName="acd11" wne:fciIndexBasedOn="0065"/>
    <wne:acd wne:argValue="AQAAAAA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719" w:rsidRDefault="002A3719" w:rsidP="00E87B9C">
      <w:r>
        <w:separator/>
      </w:r>
    </w:p>
  </w:endnote>
  <w:endnote w:type="continuationSeparator" w:id="0">
    <w:p w:rsidR="002A3719" w:rsidRDefault="002A3719" w:rsidP="00E87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ue Light">
    <w:altName w:val="Ari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panose1 w:val="00000000000000000000"/>
    <w:charset w:val="00"/>
    <w:family w:val="swiss"/>
    <w:notTrueType/>
    <w:pitch w:val="variable"/>
    <w:sig w:usb0="00000003" w:usb1="00000000" w:usb2="00000000" w:usb3="00000000" w:csb0="00000001" w:csb1="00000000"/>
  </w:font>
  <w:font w:name="NeutraliserSansRegular">
    <w:panose1 w:val="00000000000000000000"/>
    <w:charset w:val="00"/>
    <w:family w:val="swiss"/>
    <w:notTrueType/>
    <w:pitch w:val="default"/>
    <w:sig w:usb0="00000003" w:usb1="00000000" w:usb2="00000000" w:usb3="00000000" w:csb0="00000001" w:csb1="00000000"/>
  </w:font>
  <w:font w:name="Univers 45 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 w:type="dxa"/>
      <w:tblLayout w:type="fixed"/>
      <w:tblCellMar>
        <w:left w:w="0" w:type="dxa"/>
        <w:right w:w="0" w:type="dxa"/>
      </w:tblCellMar>
      <w:tblLook w:val="00A0" w:firstRow="1" w:lastRow="0" w:firstColumn="1" w:lastColumn="0" w:noHBand="0" w:noVBand="0"/>
    </w:tblPr>
    <w:tblGrid>
      <w:gridCol w:w="4965"/>
      <w:gridCol w:w="144"/>
      <w:gridCol w:w="4636"/>
    </w:tblGrid>
    <w:tr w:rsidR="002A3719" w:rsidTr="00F75667">
      <w:trPr>
        <w:trHeight w:val="288"/>
      </w:trPr>
      <w:tc>
        <w:tcPr>
          <w:tcW w:w="4965" w:type="dxa"/>
          <w:vAlign w:val="bottom"/>
        </w:tcPr>
        <w:p w:rsidR="002A3719" w:rsidRDefault="002A3719" w:rsidP="00F75667">
          <w:pPr>
            <w:pStyle w:val="FooterFileName"/>
            <w:rPr>
              <w:color w:val="80FF00"/>
            </w:rPr>
          </w:pPr>
          <w:r>
            <w:t>URBIS</w:t>
          </w:r>
          <w:r>
            <w:rPr>
              <w:color w:val="80FF00"/>
            </w:rPr>
            <w:br/>
          </w:r>
          <w:r w:rsidR="00491B71">
            <w:fldChar w:fldCharType="begin"/>
          </w:r>
          <w:r w:rsidR="00491B71">
            <w:instrText xml:space="preserve"> FILENAME   \* MERGEFORMAT </w:instrText>
          </w:r>
          <w:r w:rsidR="00491B71">
            <w:fldChar w:fldCharType="separate"/>
          </w:r>
          <w:r w:rsidR="00323DFE">
            <w:rPr>
              <w:noProof/>
            </w:rPr>
            <w:t>24446808_1</w:t>
          </w:r>
          <w:r w:rsidR="00491B71">
            <w:rPr>
              <w:noProof/>
            </w:rPr>
            <w:fldChar w:fldCharType="end"/>
          </w:r>
        </w:p>
      </w:tc>
      <w:tc>
        <w:tcPr>
          <w:tcW w:w="144" w:type="dxa"/>
          <w:vAlign w:val="bottom"/>
        </w:tcPr>
        <w:p w:rsidR="002A3719" w:rsidRDefault="002A3719" w:rsidP="00F75667">
          <w:pPr>
            <w:pStyle w:val="Footer"/>
            <w:ind w:right="17"/>
            <w:jc w:val="right"/>
          </w:pPr>
        </w:p>
      </w:tc>
      <w:tc>
        <w:tcPr>
          <w:tcW w:w="4636" w:type="dxa"/>
          <w:vAlign w:val="bottom"/>
        </w:tcPr>
        <w:p w:rsidR="002A3719" w:rsidRDefault="002A3719" w:rsidP="00F75667">
          <w:pPr>
            <w:pStyle w:val="Footer"/>
            <w:ind w:right="17"/>
            <w:jc w:val="right"/>
          </w:pPr>
        </w:p>
      </w:tc>
    </w:tr>
  </w:tbl>
  <w:p w:rsidR="002A3719" w:rsidRDefault="002A371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3" w:type="dxa"/>
      <w:tblInd w:w="5" w:type="dxa"/>
      <w:tblLayout w:type="fixed"/>
      <w:tblCellMar>
        <w:left w:w="0" w:type="dxa"/>
        <w:right w:w="0" w:type="dxa"/>
      </w:tblCellMar>
      <w:tblLook w:val="00A0" w:firstRow="1" w:lastRow="0" w:firstColumn="1" w:lastColumn="0" w:noHBand="0" w:noVBand="0"/>
    </w:tblPr>
    <w:tblGrid>
      <w:gridCol w:w="4965"/>
      <w:gridCol w:w="142"/>
      <w:gridCol w:w="4636"/>
    </w:tblGrid>
    <w:tr w:rsidR="002A3719" w:rsidTr="00FE44D5">
      <w:trPr>
        <w:trHeight w:val="288"/>
      </w:trPr>
      <w:tc>
        <w:tcPr>
          <w:tcW w:w="4965" w:type="dxa"/>
          <w:vAlign w:val="bottom"/>
        </w:tcPr>
        <w:p w:rsidR="002A3719" w:rsidRPr="00B2739A" w:rsidRDefault="002A3719" w:rsidP="008F2950">
          <w:pPr>
            <w:pStyle w:val="FooterFileName"/>
          </w:pPr>
          <w:r w:rsidRPr="00BB303D">
            <w:rPr>
              <w:rStyle w:val="PageNumber"/>
            </w:rPr>
            <w:fldChar w:fldCharType="begin"/>
          </w:r>
          <w:r w:rsidRPr="00BB303D">
            <w:rPr>
              <w:rStyle w:val="PageNumber"/>
            </w:rPr>
            <w:instrText xml:space="preserve"> PAGE </w:instrText>
          </w:r>
          <w:r w:rsidRPr="00BB303D">
            <w:rPr>
              <w:rStyle w:val="PageNumber"/>
            </w:rPr>
            <w:fldChar w:fldCharType="separate"/>
          </w:r>
          <w:r w:rsidR="00491B71">
            <w:rPr>
              <w:rStyle w:val="PageNumber"/>
              <w:noProof/>
            </w:rPr>
            <w:t>24</w:t>
          </w:r>
          <w:r w:rsidRPr="00BB303D">
            <w:rPr>
              <w:rStyle w:val="PageNumber"/>
            </w:rPr>
            <w:fldChar w:fldCharType="end"/>
          </w:r>
          <w:r>
            <w:rPr>
              <w:rStyle w:val="PageNumber"/>
            </w:rPr>
            <w:t xml:space="preserve"> </w:t>
          </w:r>
          <w:r w:rsidR="00491B71">
            <w:fldChar w:fldCharType="begin"/>
          </w:r>
          <w:r w:rsidR="00491B71">
            <w:instrText xml:space="preserve"> STYLEREF  "Heading 1"  \* MERGEFORMAT </w:instrText>
          </w:r>
          <w:r w:rsidR="00491B71">
            <w:fldChar w:fldCharType="separate"/>
          </w:r>
          <w:r w:rsidR="00491B71">
            <w:rPr>
              <w:noProof/>
            </w:rPr>
            <w:t>References</w:t>
          </w:r>
          <w:r w:rsidR="00491B71">
            <w:rPr>
              <w:noProof/>
            </w:rPr>
            <w:fldChar w:fldCharType="end"/>
          </w:r>
          <w:r w:rsidRPr="00B2739A">
            <w:t xml:space="preserve"> </w:t>
          </w:r>
        </w:p>
      </w:tc>
      <w:tc>
        <w:tcPr>
          <w:tcW w:w="142" w:type="dxa"/>
          <w:vAlign w:val="bottom"/>
        </w:tcPr>
        <w:p w:rsidR="002A3719" w:rsidRDefault="002A3719" w:rsidP="00FE44D5">
          <w:pPr>
            <w:pStyle w:val="Footer"/>
            <w:ind w:right="17"/>
            <w:jc w:val="right"/>
          </w:pPr>
        </w:p>
      </w:tc>
      <w:tc>
        <w:tcPr>
          <w:tcW w:w="4636" w:type="dxa"/>
          <w:vAlign w:val="bottom"/>
        </w:tcPr>
        <w:p w:rsidR="002A3719" w:rsidRDefault="002A3719" w:rsidP="00FE44D5">
          <w:pPr>
            <w:pStyle w:val="FooterFileName"/>
            <w:jc w:val="right"/>
          </w:pPr>
          <w:r w:rsidRPr="00CC21AB">
            <w:t>URBIS</w:t>
          </w:r>
          <w:r w:rsidRPr="00B2739A">
            <w:rPr>
              <w:color w:val="7F7F7F"/>
            </w:rPr>
            <w:br/>
          </w:r>
          <w:r w:rsidR="00491B71">
            <w:fldChar w:fldCharType="begin"/>
          </w:r>
          <w:r w:rsidR="00491B71">
            <w:instrText xml:space="preserve"> FILENAME   \* MERGEFORMAT </w:instrText>
          </w:r>
          <w:r w:rsidR="00491B71">
            <w:fldChar w:fldCharType="separate"/>
          </w:r>
          <w:r w:rsidR="00323DFE">
            <w:rPr>
              <w:noProof/>
            </w:rPr>
            <w:t>24446808_1</w:t>
          </w:r>
          <w:r w:rsidR="00491B71">
            <w:rPr>
              <w:noProof/>
            </w:rPr>
            <w:fldChar w:fldCharType="end"/>
          </w:r>
        </w:p>
      </w:tc>
    </w:tr>
  </w:tbl>
  <w:p w:rsidR="002A3719" w:rsidRDefault="002A3719" w:rsidP="005368F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3" w:type="dxa"/>
      <w:tblInd w:w="5" w:type="dxa"/>
      <w:tblLayout w:type="fixed"/>
      <w:tblCellMar>
        <w:left w:w="0" w:type="dxa"/>
        <w:right w:w="0" w:type="dxa"/>
      </w:tblCellMar>
      <w:tblLook w:val="00A0" w:firstRow="1" w:lastRow="0" w:firstColumn="1" w:lastColumn="0" w:noHBand="0" w:noVBand="0"/>
    </w:tblPr>
    <w:tblGrid>
      <w:gridCol w:w="4965"/>
      <w:gridCol w:w="142"/>
      <w:gridCol w:w="4636"/>
    </w:tblGrid>
    <w:tr w:rsidR="002A3719" w:rsidTr="005F3114">
      <w:trPr>
        <w:trHeight w:val="288"/>
      </w:trPr>
      <w:tc>
        <w:tcPr>
          <w:tcW w:w="4965" w:type="dxa"/>
          <w:vAlign w:val="bottom"/>
        </w:tcPr>
        <w:p w:rsidR="002A3719" w:rsidRPr="00B2739A" w:rsidRDefault="002A3719" w:rsidP="005F3114">
          <w:pPr>
            <w:pStyle w:val="FooterFileName"/>
            <w:rPr>
              <w:color w:val="7F7F7F"/>
            </w:rPr>
          </w:pPr>
          <w:r w:rsidRPr="00CC21AB">
            <w:t>URBIS</w:t>
          </w:r>
          <w:r w:rsidRPr="00B2739A">
            <w:rPr>
              <w:color w:val="7F7F7F"/>
            </w:rPr>
            <w:br/>
          </w:r>
          <w:r w:rsidR="00491B71">
            <w:fldChar w:fldCharType="begin"/>
          </w:r>
          <w:r w:rsidR="00491B71">
            <w:instrText xml:space="preserve"> FILENAME   \* MERGEFORMAT </w:instrText>
          </w:r>
          <w:r w:rsidR="00491B71">
            <w:fldChar w:fldCharType="separate"/>
          </w:r>
          <w:r w:rsidR="00323DFE">
            <w:rPr>
              <w:noProof/>
            </w:rPr>
            <w:t>24446808_1</w:t>
          </w:r>
          <w:r w:rsidR="00491B71">
            <w:rPr>
              <w:noProof/>
            </w:rPr>
            <w:fldChar w:fldCharType="end"/>
          </w:r>
        </w:p>
      </w:tc>
      <w:tc>
        <w:tcPr>
          <w:tcW w:w="142" w:type="dxa"/>
          <w:vAlign w:val="bottom"/>
        </w:tcPr>
        <w:p w:rsidR="002A3719" w:rsidRDefault="002A3719" w:rsidP="005F3114">
          <w:pPr>
            <w:pStyle w:val="Footer"/>
            <w:ind w:right="17"/>
            <w:jc w:val="right"/>
          </w:pPr>
        </w:p>
      </w:tc>
      <w:tc>
        <w:tcPr>
          <w:tcW w:w="4636" w:type="dxa"/>
          <w:vAlign w:val="bottom"/>
        </w:tcPr>
        <w:p w:rsidR="002A3719" w:rsidRDefault="00491B71" w:rsidP="005F3114">
          <w:pPr>
            <w:pStyle w:val="Footer"/>
            <w:ind w:right="17"/>
            <w:jc w:val="right"/>
          </w:pPr>
          <w:r>
            <w:fldChar w:fldCharType="begin"/>
          </w:r>
          <w:r>
            <w:instrText xml:space="preserve"> STYLEREF "Heading 1" \* MERGEFORMAT </w:instrText>
          </w:r>
          <w:r>
            <w:fldChar w:fldCharType="separate"/>
          </w:r>
          <w:r w:rsidRPr="00491B71">
            <w:rPr>
              <w:b/>
              <w:bCs/>
              <w:noProof/>
              <w:lang w:val="en-US"/>
            </w:rPr>
            <w:t>References</w:t>
          </w:r>
          <w:r>
            <w:rPr>
              <w:b/>
              <w:bCs/>
              <w:noProof/>
              <w:lang w:val="en-US"/>
            </w:rPr>
            <w:fldChar w:fldCharType="end"/>
          </w:r>
          <w:r w:rsidR="002A3719">
            <w:rPr>
              <w:rStyle w:val="SectionNameRightCharChar"/>
            </w:rPr>
            <w:t xml:space="preserve"> </w:t>
          </w:r>
          <w:r w:rsidR="002A3719" w:rsidRPr="00BB303D">
            <w:rPr>
              <w:rStyle w:val="PageNumber"/>
            </w:rPr>
            <w:fldChar w:fldCharType="begin"/>
          </w:r>
          <w:r w:rsidR="002A3719" w:rsidRPr="00BB303D">
            <w:rPr>
              <w:rStyle w:val="PageNumber"/>
            </w:rPr>
            <w:instrText xml:space="preserve"> PAGE </w:instrText>
          </w:r>
          <w:r w:rsidR="002A3719" w:rsidRPr="00BB303D">
            <w:rPr>
              <w:rStyle w:val="PageNumber"/>
            </w:rPr>
            <w:fldChar w:fldCharType="separate"/>
          </w:r>
          <w:r>
            <w:rPr>
              <w:rStyle w:val="PageNumber"/>
              <w:noProof/>
            </w:rPr>
            <w:t>25</w:t>
          </w:r>
          <w:r w:rsidR="002A3719" w:rsidRPr="00BB303D">
            <w:rPr>
              <w:rStyle w:val="PageNumber"/>
            </w:rPr>
            <w:fldChar w:fldCharType="end"/>
          </w:r>
        </w:p>
      </w:tc>
    </w:tr>
  </w:tbl>
  <w:p w:rsidR="002A3719" w:rsidRDefault="002A371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719" w:rsidRDefault="002A3719" w:rsidP="005368F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719" w:rsidRPr="008F28A0" w:rsidRDefault="002A3719" w:rsidP="008F28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719" w:rsidRDefault="002A37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719" w:rsidRDefault="002A3719">
    <w:pPr>
      <w:pStyle w:val="UrbisCopyright"/>
    </w:pPr>
    <w:bookmarkStart w:id="3" w:name="Social_Policy"/>
    <w:r>
      <w:rPr>
        <w:noProof/>
        <w:lang w:eastAsia="en-AU"/>
      </w:rPr>
      <w:drawing>
        <wp:inline distT="0" distB="0" distL="0" distR="0" wp14:anchorId="62516E2D" wp14:editId="68FCA603">
          <wp:extent cx="1057275" cy="1485900"/>
          <wp:effectExtent l="0" t="0" r="9525" b="0"/>
          <wp:docPr id="34" name="Picture 34" descr="QMSMR20252-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QMSMR20252-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485900"/>
                  </a:xfrm>
                  <a:prstGeom prst="rect">
                    <a:avLst/>
                  </a:prstGeom>
                  <a:noFill/>
                  <a:ln>
                    <a:noFill/>
                  </a:ln>
                </pic:spPr>
              </pic:pic>
            </a:graphicData>
          </a:graphic>
        </wp:inline>
      </w:drawing>
    </w:r>
  </w:p>
  <w:p w:rsidR="002A3719" w:rsidRDefault="002A3719">
    <w:pPr>
      <w:pStyle w:val="UrbisCopyright"/>
    </w:pPr>
  </w:p>
  <w:p w:rsidR="002A3719" w:rsidRDefault="002A3719" w:rsidP="00136678">
    <w:pPr>
      <w:pStyle w:val="UrbisCopyright"/>
    </w:pPr>
    <w:r>
      <w:t>Urbis’s Social Policy team has</w:t>
    </w:r>
    <w:r>
      <w:rPr>
        <w:color w:val="0000FF"/>
      </w:rPr>
      <w:t xml:space="preserve"> </w:t>
    </w:r>
    <w:r>
      <w:t>received ISO 20252 Certification</w:t>
    </w:r>
    <w:r>
      <w:br/>
      <w:t xml:space="preserve">for the provision of social policy research and evaluation, social planning, community </w:t>
    </w:r>
    <w:r>
      <w:br/>
      <w:t>consultation, market research and communications research.</w:t>
    </w:r>
    <w:bookmarkEnd w:id="3"/>
  </w:p>
  <w:p w:rsidR="002A3719" w:rsidRDefault="002A3719" w:rsidP="00136678">
    <w:pPr>
      <w:pStyle w:val="UrbisCopyright"/>
    </w:pPr>
  </w:p>
  <w:p w:rsidR="002A3719" w:rsidRDefault="002A3719" w:rsidP="000F79C4">
    <w:pPr>
      <w:pStyle w:val="UrbisCopyright"/>
    </w:pPr>
  </w:p>
  <w:p w:rsidR="002A3719" w:rsidRDefault="002A3719" w:rsidP="000F79C4">
    <w:pPr>
      <w:pStyle w:val="UrbisCopyright"/>
    </w:pPr>
  </w:p>
  <w:p w:rsidR="002A3719" w:rsidRDefault="002A3719" w:rsidP="000F79C4">
    <w:pPr>
      <w:pStyle w:val="UrbisCopyright"/>
    </w:pPr>
    <w:r>
      <w:t xml:space="preserve">© </w:t>
    </w:r>
    <w:bookmarkStart w:id="4" w:name="UrbisCompany"/>
    <w:r>
      <w:t>Urbis Pty Ltd</w:t>
    </w:r>
    <w:bookmarkEnd w:id="4"/>
  </w:p>
  <w:p w:rsidR="002A3719" w:rsidRDefault="002A3719" w:rsidP="000F79C4">
    <w:pPr>
      <w:pStyle w:val="UrbisCopyright"/>
    </w:pPr>
    <w:r>
      <w:t xml:space="preserve">ABN </w:t>
    </w:r>
    <w:bookmarkStart w:id="5" w:name="UrbisABN"/>
    <w:r>
      <w:t>50 105 256 228</w:t>
    </w:r>
    <w:bookmarkEnd w:id="5"/>
  </w:p>
  <w:p w:rsidR="002A3719" w:rsidRDefault="002A3719" w:rsidP="000F79C4">
    <w:pPr>
      <w:pStyle w:val="UrbisCopyright"/>
    </w:pPr>
  </w:p>
  <w:p w:rsidR="002A3719" w:rsidRDefault="002A3719" w:rsidP="000F79C4">
    <w:pPr>
      <w:pStyle w:val="UrbisCopyright"/>
    </w:pPr>
    <w:r>
      <w:t>All Rights Reserved. No material may be reproduced without prior permission.</w:t>
    </w:r>
  </w:p>
  <w:p w:rsidR="002A3719" w:rsidRDefault="002A3719" w:rsidP="000F79C4">
    <w:pPr>
      <w:pStyle w:val="UrbisCopyright"/>
    </w:pPr>
    <w:r>
      <w:t xml:space="preserve">While we have tried to ensure the accuracy of the information in this publication, </w:t>
    </w:r>
  </w:p>
  <w:p w:rsidR="002A3719" w:rsidRDefault="002A3719" w:rsidP="000F79C4">
    <w:pPr>
      <w:pStyle w:val="UrbisCopyright"/>
    </w:pPr>
    <w:proofErr w:type="gramStart"/>
    <w:r>
      <w:t>the</w:t>
    </w:r>
    <w:proofErr w:type="gramEnd"/>
    <w:r>
      <w:t xml:space="preserve"> Publisher accepts no responsibility or liability for any errors, omissions or</w:t>
    </w:r>
  </w:p>
  <w:p w:rsidR="002A3719" w:rsidRDefault="002A3719" w:rsidP="000F79C4">
    <w:pPr>
      <w:pStyle w:val="UrbisCopyright"/>
    </w:pPr>
    <w:proofErr w:type="gramStart"/>
    <w:r>
      <w:t>resultant</w:t>
    </w:r>
    <w:proofErr w:type="gramEnd"/>
    <w:r>
      <w:t xml:space="preserve"> consequences including any loss or damage arising from reliance in </w:t>
    </w:r>
  </w:p>
  <w:p w:rsidR="002A3719" w:rsidRDefault="002A3719" w:rsidP="000F79C4">
    <w:pPr>
      <w:pStyle w:val="UrbisCopyright"/>
    </w:pPr>
    <w:proofErr w:type="gramStart"/>
    <w:r>
      <w:t>information</w:t>
    </w:r>
    <w:proofErr w:type="gramEnd"/>
    <w:r>
      <w:t xml:space="preserve"> in this publication.</w:t>
    </w:r>
  </w:p>
  <w:p w:rsidR="002A3719" w:rsidRPr="000F79C4" w:rsidRDefault="002A3719" w:rsidP="000F79C4">
    <w:pPr>
      <w:pStyle w:val="UrbisCopyright"/>
      <w:rPr>
        <w:b/>
      </w:rPr>
    </w:pPr>
  </w:p>
  <w:p w:rsidR="002A3719" w:rsidRPr="000F79C4" w:rsidRDefault="002A3719" w:rsidP="000F79C4">
    <w:pPr>
      <w:pStyle w:val="UrbisCopyright"/>
      <w:rPr>
        <w:b/>
      </w:rPr>
    </w:pPr>
    <w:r w:rsidRPr="000F79C4">
      <w:rPr>
        <w:b/>
      </w:rPr>
      <w:t>URBIS</w:t>
    </w:r>
  </w:p>
  <w:p w:rsidR="002A3719" w:rsidRPr="000F79C4" w:rsidRDefault="002A3719" w:rsidP="000F79C4">
    <w:pPr>
      <w:pStyle w:val="UrbisCopyright"/>
      <w:rPr>
        <w:b/>
      </w:rPr>
    </w:pPr>
    <w:proofErr w:type="gramStart"/>
    <w:r w:rsidRPr="000F79C4">
      <w:rPr>
        <w:b/>
      </w:rPr>
      <w:t>Australia  Asia</w:t>
    </w:r>
    <w:proofErr w:type="gramEnd"/>
    <w:r w:rsidRPr="000F79C4">
      <w:rPr>
        <w:b/>
      </w:rPr>
      <w:t xml:space="preserve">  </w:t>
    </w:r>
    <w:smartTag w:uri="urn:schemas-microsoft-com:office:smarttags" w:element="place">
      <w:r w:rsidRPr="000F79C4">
        <w:rPr>
          <w:b/>
        </w:rPr>
        <w:t>Middle East</w:t>
      </w:r>
    </w:smartTag>
  </w:p>
  <w:p w:rsidR="002A3719" w:rsidRDefault="002A3719" w:rsidP="000F79C4">
    <w:pPr>
      <w:pStyle w:val="UrbisCopyright"/>
      <w:rPr>
        <w:noProof/>
      </w:rPr>
    </w:pPr>
    <w:r>
      <w:t>urbis.com.au</w:t>
    </w:r>
  </w:p>
  <w:p w:rsidR="002A3719" w:rsidRPr="00751CFB" w:rsidRDefault="002A3719" w:rsidP="00751CF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 w:type="dxa"/>
      <w:tblLayout w:type="fixed"/>
      <w:tblCellMar>
        <w:left w:w="0" w:type="dxa"/>
        <w:right w:w="0" w:type="dxa"/>
      </w:tblCellMar>
      <w:tblLook w:val="00A0" w:firstRow="1" w:lastRow="0" w:firstColumn="1" w:lastColumn="0" w:noHBand="0" w:noVBand="0"/>
    </w:tblPr>
    <w:tblGrid>
      <w:gridCol w:w="4965"/>
      <w:gridCol w:w="144"/>
      <w:gridCol w:w="4636"/>
    </w:tblGrid>
    <w:tr w:rsidR="002A3719" w:rsidTr="00F75667">
      <w:trPr>
        <w:trHeight w:val="288"/>
      </w:trPr>
      <w:tc>
        <w:tcPr>
          <w:tcW w:w="4965" w:type="dxa"/>
          <w:vAlign w:val="bottom"/>
        </w:tcPr>
        <w:p w:rsidR="002A3719" w:rsidRDefault="002A3719" w:rsidP="00CF1388">
          <w:pPr>
            <w:pStyle w:val="FooterFileName"/>
          </w:pPr>
        </w:p>
      </w:tc>
      <w:tc>
        <w:tcPr>
          <w:tcW w:w="144" w:type="dxa"/>
          <w:vAlign w:val="bottom"/>
        </w:tcPr>
        <w:p w:rsidR="002A3719" w:rsidRDefault="002A3719" w:rsidP="00CF1388">
          <w:pPr>
            <w:pStyle w:val="FooterFileName"/>
          </w:pPr>
        </w:p>
      </w:tc>
      <w:tc>
        <w:tcPr>
          <w:tcW w:w="4636" w:type="dxa"/>
          <w:vAlign w:val="bottom"/>
        </w:tcPr>
        <w:p w:rsidR="002A3719" w:rsidRDefault="002A3719" w:rsidP="00CF1388">
          <w:pPr>
            <w:pStyle w:val="FooterFileName"/>
            <w:jc w:val="right"/>
          </w:pPr>
          <w:r>
            <w:t>URBIS</w:t>
          </w:r>
          <w:r>
            <w:br/>
          </w:r>
          <w:r w:rsidR="00491B71">
            <w:fldChar w:fldCharType="begin"/>
          </w:r>
          <w:r w:rsidR="00491B71">
            <w:instrText xml:space="preserve"> FILENAME   \* MERGEFORMAT </w:instrText>
          </w:r>
          <w:r w:rsidR="00491B71">
            <w:fldChar w:fldCharType="separate"/>
          </w:r>
          <w:r w:rsidR="00323DFE">
            <w:rPr>
              <w:noProof/>
            </w:rPr>
            <w:t>24446808_1</w:t>
          </w:r>
          <w:r w:rsidR="00491B71">
            <w:rPr>
              <w:noProof/>
            </w:rPr>
            <w:fldChar w:fldCharType="end"/>
          </w:r>
        </w:p>
      </w:tc>
    </w:tr>
  </w:tbl>
  <w:p w:rsidR="002A3719" w:rsidRDefault="002A3719" w:rsidP="00CF1388">
    <w:pPr>
      <w:pStyle w:val="FooterFileNam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 w:type="dxa"/>
      <w:tblLayout w:type="fixed"/>
      <w:tblCellMar>
        <w:left w:w="0" w:type="dxa"/>
        <w:right w:w="0" w:type="dxa"/>
      </w:tblCellMar>
      <w:tblLook w:val="00A0" w:firstRow="1" w:lastRow="0" w:firstColumn="1" w:lastColumn="0" w:noHBand="0" w:noVBand="0"/>
    </w:tblPr>
    <w:tblGrid>
      <w:gridCol w:w="4965"/>
      <w:gridCol w:w="144"/>
      <w:gridCol w:w="4636"/>
    </w:tblGrid>
    <w:tr w:rsidR="002A3719" w:rsidTr="00BF1AB0">
      <w:trPr>
        <w:trHeight w:val="288"/>
      </w:trPr>
      <w:tc>
        <w:tcPr>
          <w:tcW w:w="4965" w:type="dxa"/>
          <w:vAlign w:val="bottom"/>
        </w:tcPr>
        <w:p w:rsidR="002A3719" w:rsidRDefault="002A3719">
          <w:pPr>
            <w:pStyle w:val="FooterFileName"/>
            <w:rPr>
              <w:color w:val="80FF00"/>
            </w:rPr>
          </w:pPr>
          <w:r>
            <w:t>URBIS</w:t>
          </w:r>
          <w:r>
            <w:rPr>
              <w:color w:val="80FF00"/>
            </w:rPr>
            <w:br/>
          </w:r>
          <w:r w:rsidR="00491B71">
            <w:fldChar w:fldCharType="begin"/>
          </w:r>
          <w:r w:rsidR="00491B71">
            <w:instrText xml:space="preserve"> FILENAME   \* MERGEFORMAT </w:instrText>
          </w:r>
          <w:r w:rsidR="00491B71">
            <w:fldChar w:fldCharType="separate"/>
          </w:r>
          <w:r w:rsidR="00323DFE">
            <w:rPr>
              <w:noProof/>
            </w:rPr>
            <w:t>24446808_1</w:t>
          </w:r>
          <w:r w:rsidR="00491B71">
            <w:rPr>
              <w:noProof/>
            </w:rPr>
            <w:fldChar w:fldCharType="end"/>
          </w:r>
        </w:p>
      </w:tc>
      <w:tc>
        <w:tcPr>
          <w:tcW w:w="144" w:type="dxa"/>
          <w:vAlign w:val="bottom"/>
        </w:tcPr>
        <w:p w:rsidR="002A3719" w:rsidRDefault="002A3719">
          <w:pPr>
            <w:pStyle w:val="Footer"/>
            <w:ind w:right="17"/>
            <w:jc w:val="right"/>
          </w:pPr>
        </w:p>
      </w:tc>
      <w:tc>
        <w:tcPr>
          <w:tcW w:w="4636" w:type="dxa"/>
          <w:vAlign w:val="bottom"/>
        </w:tcPr>
        <w:p w:rsidR="002A3719" w:rsidRDefault="002A3719">
          <w:pPr>
            <w:pStyle w:val="Footer"/>
            <w:ind w:right="17"/>
            <w:jc w:val="right"/>
          </w:pPr>
        </w:p>
      </w:tc>
    </w:tr>
  </w:tbl>
  <w:p w:rsidR="002A3719" w:rsidRDefault="002A3719" w:rsidP="00BF1AB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3" w:type="dxa"/>
      <w:tblInd w:w="5" w:type="dxa"/>
      <w:tblLayout w:type="fixed"/>
      <w:tblCellMar>
        <w:left w:w="0" w:type="dxa"/>
        <w:right w:w="0" w:type="dxa"/>
      </w:tblCellMar>
      <w:tblLook w:val="00A0" w:firstRow="1" w:lastRow="0" w:firstColumn="1" w:lastColumn="0" w:noHBand="0" w:noVBand="0"/>
    </w:tblPr>
    <w:tblGrid>
      <w:gridCol w:w="4965"/>
      <w:gridCol w:w="142"/>
      <w:gridCol w:w="4636"/>
    </w:tblGrid>
    <w:tr w:rsidR="002A3719">
      <w:trPr>
        <w:trHeight w:val="288"/>
      </w:trPr>
      <w:tc>
        <w:tcPr>
          <w:tcW w:w="4965" w:type="dxa"/>
          <w:vAlign w:val="bottom"/>
        </w:tcPr>
        <w:p w:rsidR="002A3719" w:rsidRPr="00B2739A" w:rsidRDefault="002A3719" w:rsidP="001A4F97">
          <w:pPr>
            <w:pStyle w:val="FooterFileName"/>
            <w:rPr>
              <w:color w:val="7F7F7F"/>
            </w:rPr>
          </w:pPr>
          <w:r w:rsidRPr="00BB303D">
            <w:rPr>
              <w:rStyle w:val="PageNumber"/>
            </w:rPr>
            <w:fldChar w:fldCharType="begin"/>
          </w:r>
          <w:r w:rsidRPr="00BB303D">
            <w:rPr>
              <w:rStyle w:val="PageNumber"/>
            </w:rPr>
            <w:instrText xml:space="preserve"> PAGE </w:instrText>
          </w:r>
          <w:r w:rsidRPr="00BB303D">
            <w:rPr>
              <w:rStyle w:val="PageNumber"/>
            </w:rPr>
            <w:fldChar w:fldCharType="separate"/>
          </w:r>
          <w:r w:rsidR="00491B71">
            <w:rPr>
              <w:rStyle w:val="PageNumber"/>
              <w:noProof/>
            </w:rPr>
            <w:t>ii</w:t>
          </w:r>
          <w:r w:rsidRPr="00BB303D">
            <w:rPr>
              <w:rStyle w:val="PageNumber"/>
            </w:rPr>
            <w:fldChar w:fldCharType="end"/>
          </w:r>
          <w:r>
            <w:rPr>
              <w:rStyle w:val="PageNumber"/>
            </w:rPr>
            <w:t xml:space="preserve"> </w:t>
          </w:r>
          <w:r w:rsidR="00491B71">
            <w:fldChar w:fldCharType="begin"/>
          </w:r>
          <w:r w:rsidR="00491B71">
            <w:instrText xml:space="preserve"> STYLEREF  "Head 1 (no #)"  \* MERGEFORMAT </w:instrText>
          </w:r>
          <w:r w:rsidR="00491B71">
            <w:fldChar w:fldCharType="separate"/>
          </w:r>
          <w:r w:rsidR="00491B71">
            <w:rPr>
              <w:noProof/>
            </w:rPr>
            <w:t>Executive Summary</w:t>
          </w:r>
          <w:r w:rsidR="00491B71">
            <w:rPr>
              <w:noProof/>
            </w:rPr>
            <w:fldChar w:fldCharType="end"/>
          </w:r>
        </w:p>
      </w:tc>
      <w:tc>
        <w:tcPr>
          <w:tcW w:w="142" w:type="dxa"/>
          <w:vAlign w:val="bottom"/>
        </w:tcPr>
        <w:p w:rsidR="002A3719" w:rsidRDefault="002A3719">
          <w:pPr>
            <w:pStyle w:val="Footer"/>
            <w:ind w:right="17"/>
            <w:jc w:val="right"/>
          </w:pPr>
        </w:p>
      </w:tc>
      <w:tc>
        <w:tcPr>
          <w:tcW w:w="4636" w:type="dxa"/>
          <w:vAlign w:val="bottom"/>
        </w:tcPr>
        <w:p w:rsidR="002A3719" w:rsidRDefault="002A3719">
          <w:pPr>
            <w:pStyle w:val="FooterFileName"/>
            <w:jc w:val="right"/>
          </w:pPr>
          <w:r w:rsidRPr="00CC21AB">
            <w:t>URBIS</w:t>
          </w:r>
          <w:r w:rsidRPr="00B2739A">
            <w:rPr>
              <w:color w:val="7F7F7F"/>
            </w:rPr>
            <w:br/>
          </w:r>
          <w:r w:rsidR="00491B71">
            <w:fldChar w:fldCharType="begin"/>
          </w:r>
          <w:r w:rsidR="00491B71">
            <w:instrText xml:space="preserve"> FILENAME   \* MERGEFORMAT </w:instrText>
          </w:r>
          <w:r w:rsidR="00491B71">
            <w:fldChar w:fldCharType="separate"/>
          </w:r>
          <w:r w:rsidR="00323DFE">
            <w:rPr>
              <w:noProof/>
            </w:rPr>
            <w:t>24446808_1</w:t>
          </w:r>
          <w:r w:rsidR="00491B71">
            <w:rPr>
              <w:noProof/>
            </w:rPr>
            <w:fldChar w:fldCharType="end"/>
          </w:r>
        </w:p>
      </w:tc>
    </w:tr>
  </w:tbl>
  <w:p w:rsidR="002A3719" w:rsidRPr="00C73A34" w:rsidRDefault="002A3719" w:rsidP="00C73A3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3" w:type="dxa"/>
      <w:tblInd w:w="5" w:type="dxa"/>
      <w:tblLayout w:type="fixed"/>
      <w:tblCellMar>
        <w:left w:w="0" w:type="dxa"/>
        <w:right w:w="0" w:type="dxa"/>
      </w:tblCellMar>
      <w:tblLook w:val="00A0" w:firstRow="1" w:lastRow="0" w:firstColumn="1" w:lastColumn="0" w:noHBand="0" w:noVBand="0"/>
    </w:tblPr>
    <w:tblGrid>
      <w:gridCol w:w="4965"/>
      <w:gridCol w:w="142"/>
      <w:gridCol w:w="4636"/>
    </w:tblGrid>
    <w:tr w:rsidR="002A3719">
      <w:trPr>
        <w:trHeight w:val="288"/>
      </w:trPr>
      <w:tc>
        <w:tcPr>
          <w:tcW w:w="4965" w:type="dxa"/>
          <w:vAlign w:val="bottom"/>
        </w:tcPr>
        <w:p w:rsidR="002A3719" w:rsidRPr="00B2739A" w:rsidRDefault="002A3719">
          <w:pPr>
            <w:pStyle w:val="FooterFileName"/>
            <w:rPr>
              <w:color w:val="7F7F7F"/>
            </w:rPr>
          </w:pPr>
          <w:r w:rsidRPr="00CC21AB">
            <w:t>URBIS</w:t>
          </w:r>
          <w:r w:rsidRPr="00B2739A">
            <w:rPr>
              <w:color w:val="7F7F7F"/>
            </w:rPr>
            <w:br/>
          </w:r>
          <w:r w:rsidR="00491B71">
            <w:fldChar w:fldCharType="begin"/>
          </w:r>
          <w:r w:rsidR="00491B71">
            <w:instrText xml:space="preserve"> FILENAME   \* MERGEFORMAT </w:instrText>
          </w:r>
          <w:r w:rsidR="00491B71">
            <w:fldChar w:fldCharType="separate"/>
          </w:r>
          <w:r w:rsidR="00323DFE">
            <w:rPr>
              <w:noProof/>
            </w:rPr>
            <w:t>24446808_1</w:t>
          </w:r>
          <w:r w:rsidR="00491B71">
            <w:rPr>
              <w:noProof/>
            </w:rPr>
            <w:fldChar w:fldCharType="end"/>
          </w:r>
        </w:p>
      </w:tc>
      <w:tc>
        <w:tcPr>
          <w:tcW w:w="142" w:type="dxa"/>
          <w:vAlign w:val="bottom"/>
        </w:tcPr>
        <w:p w:rsidR="002A3719" w:rsidRDefault="002A3719">
          <w:pPr>
            <w:pStyle w:val="Footer"/>
            <w:ind w:right="17"/>
            <w:jc w:val="right"/>
          </w:pPr>
        </w:p>
      </w:tc>
      <w:tc>
        <w:tcPr>
          <w:tcW w:w="4636" w:type="dxa"/>
          <w:vAlign w:val="bottom"/>
        </w:tcPr>
        <w:p w:rsidR="002A3719" w:rsidRDefault="00491B71">
          <w:pPr>
            <w:pStyle w:val="Footer"/>
            <w:ind w:right="17"/>
            <w:jc w:val="right"/>
          </w:pPr>
          <w:r>
            <w:fldChar w:fldCharType="begin"/>
          </w:r>
          <w:r>
            <w:instrText xml:space="preserve"> STYLEREF  "Head 1 (no #)"  \* MERGEFORMAT </w:instrText>
          </w:r>
          <w:r>
            <w:fldChar w:fldCharType="separate"/>
          </w:r>
          <w:r w:rsidRPr="00491B71">
            <w:rPr>
              <w:b/>
              <w:bCs/>
              <w:noProof/>
              <w:lang w:val="en-US"/>
            </w:rPr>
            <w:t>Executive Summary</w:t>
          </w:r>
          <w:r>
            <w:rPr>
              <w:b/>
              <w:bCs/>
              <w:noProof/>
              <w:lang w:val="en-US"/>
            </w:rPr>
            <w:fldChar w:fldCharType="end"/>
          </w:r>
          <w:r w:rsidR="002A3719">
            <w:rPr>
              <w:rStyle w:val="SectionNameRightCharChar"/>
            </w:rPr>
            <w:t xml:space="preserve"> </w:t>
          </w:r>
          <w:r w:rsidR="002A3719" w:rsidRPr="00BB303D">
            <w:rPr>
              <w:rStyle w:val="PageNumber"/>
            </w:rPr>
            <w:fldChar w:fldCharType="begin"/>
          </w:r>
          <w:r w:rsidR="002A3719" w:rsidRPr="00BB303D">
            <w:rPr>
              <w:rStyle w:val="PageNumber"/>
            </w:rPr>
            <w:instrText xml:space="preserve"> PAGE </w:instrText>
          </w:r>
          <w:r w:rsidR="002A3719" w:rsidRPr="00BB303D">
            <w:rPr>
              <w:rStyle w:val="PageNumber"/>
            </w:rPr>
            <w:fldChar w:fldCharType="separate"/>
          </w:r>
          <w:r>
            <w:rPr>
              <w:rStyle w:val="PageNumber"/>
              <w:noProof/>
            </w:rPr>
            <w:t>iii</w:t>
          </w:r>
          <w:r w:rsidR="002A3719" w:rsidRPr="00BB303D">
            <w:rPr>
              <w:rStyle w:val="PageNumber"/>
            </w:rPr>
            <w:fldChar w:fldCharType="end"/>
          </w:r>
        </w:p>
      </w:tc>
    </w:tr>
  </w:tbl>
  <w:p w:rsidR="002A3719" w:rsidRPr="00C73A34" w:rsidRDefault="002A3719" w:rsidP="00C73A3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3" w:type="dxa"/>
      <w:tblInd w:w="5" w:type="dxa"/>
      <w:tblLayout w:type="fixed"/>
      <w:tblCellMar>
        <w:left w:w="0" w:type="dxa"/>
        <w:right w:w="0" w:type="dxa"/>
      </w:tblCellMar>
      <w:tblLook w:val="00A0" w:firstRow="1" w:lastRow="0" w:firstColumn="1" w:lastColumn="0" w:noHBand="0" w:noVBand="0"/>
    </w:tblPr>
    <w:tblGrid>
      <w:gridCol w:w="4965"/>
      <w:gridCol w:w="142"/>
      <w:gridCol w:w="4636"/>
    </w:tblGrid>
    <w:tr w:rsidR="002A3719" w:rsidTr="005F3114">
      <w:trPr>
        <w:trHeight w:val="288"/>
      </w:trPr>
      <w:tc>
        <w:tcPr>
          <w:tcW w:w="4965" w:type="dxa"/>
          <w:vAlign w:val="bottom"/>
        </w:tcPr>
        <w:p w:rsidR="002A3719" w:rsidRPr="00B2739A" w:rsidRDefault="002A3719" w:rsidP="005F3114">
          <w:pPr>
            <w:pStyle w:val="FooterFileName"/>
            <w:rPr>
              <w:color w:val="7F7F7F"/>
            </w:rPr>
          </w:pPr>
          <w:r w:rsidRPr="00BB303D">
            <w:rPr>
              <w:rStyle w:val="PageNumber"/>
            </w:rPr>
            <w:fldChar w:fldCharType="begin"/>
          </w:r>
          <w:r w:rsidRPr="00BB303D">
            <w:rPr>
              <w:rStyle w:val="PageNumber"/>
            </w:rPr>
            <w:instrText xml:space="preserve"> PAGE </w:instrText>
          </w:r>
          <w:r w:rsidRPr="00BB303D">
            <w:rPr>
              <w:rStyle w:val="PageNumber"/>
            </w:rPr>
            <w:fldChar w:fldCharType="separate"/>
          </w:r>
          <w:r w:rsidR="00491B71">
            <w:rPr>
              <w:rStyle w:val="PageNumber"/>
              <w:noProof/>
            </w:rPr>
            <w:t>4</w:t>
          </w:r>
          <w:r w:rsidRPr="00BB303D">
            <w:rPr>
              <w:rStyle w:val="PageNumber"/>
            </w:rPr>
            <w:fldChar w:fldCharType="end"/>
          </w:r>
          <w:r>
            <w:rPr>
              <w:rStyle w:val="PageNumber"/>
            </w:rPr>
            <w:t xml:space="preserve"> </w:t>
          </w:r>
          <w:r w:rsidR="00491B71">
            <w:fldChar w:fldCharType="begin"/>
          </w:r>
          <w:r w:rsidR="00491B71">
            <w:instrText xml:space="preserve"> STYLEREF  "Heading 1"  \* MERGEFORMAT </w:instrText>
          </w:r>
          <w:r w:rsidR="00491B71">
            <w:fldChar w:fldCharType="separate"/>
          </w:r>
          <w:r w:rsidR="00491B71" w:rsidRPr="00491B71">
            <w:rPr>
              <w:b/>
              <w:bCs/>
              <w:noProof/>
              <w:lang w:val="en-US"/>
            </w:rPr>
            <w:t>Prevalence</w:t>
          </w:r>
          <w:r w:rsidR="00491B71">
            <w:rPr>
              <w:noProof/>
            </w:rPr>
            <w:t xml:space="preserve"> of domestic violence and sexual assault in Australia</w:t>
          </w:r>
          <w:r w:rsidR="00491B71">
            <w:rPr>
              <w:noProof/>
            </w:rPr>
            <w:fldChar w:fldCharType="end"/>
          </w:r>
        </w:p>
      </w:tc>
      <w:tc>
        <w:tcPr>
          <w:tcW w:w="142" w:type="dxa"/>
          <w:vAlign w:val="bottom"/>
        </w:tcPr>
        <w:p w:rsidR="002A3719" w:rsidRDefault="002A3719" w:rsidP="005F3114">
          <w:pPr>
            <w:pStyle w:val="Footer"/>
            <w:ind w:right="17"/>
            <w:jc w:val="right"/>
          </w:pPr>
        </w:p>
      </w:tc>
      <w:tc>
        <w:tcPr>
          <w:tcW w:w="4636" w:type="dxa"/>
          <w:vAlign w:val="bottom"/>
        </w:tcPr>
        <w:p w:rsidR="002A3719" w:rsidRDefault="002A3719" w:rsidP="005F3114">
          <w:pPr>
            <w:pStyle w:val="FooterFileName"/>
            <w:jc w:val="right"/>
          </w:pPr>
          <w:r w:rsidRPr="00CC21AB">
            <w:t>URBIS</w:t>
          </w:r>
          <w:r w:rsidRPr="00B2739A">
            <w:rPr>
              <w:color w:val="7F7F7F"/>
            </w:rPr>
            <w:br/>
          </w:r>
          <w:r w:rsidR="00491B71">
            <w:fldChar w:fldCharType="begin"/>
          </w:r>
          <w:r w:rsidR="00491B71">
            <w:instrText xml:space="preserve"> FILENAME   \* MERGEFORMAT </w:instrText>
          </w:r>
          <w:r w:rsidR="00491B71">
            <w:fldChar w:fldCharType="separate"/>
          </w:r>
          <w:r w:rsidR="00323DFE">
            <w:rPr>
              <w:noProof/>
            </w:rPr>
            <w:t>24446808_1</w:t>
          </w:r>
          <w:r w:rsidR="00491B71">
            <w:rPr>
              <w:noProof/>
            </w:rPr>
            <w:fldChar w:fldCharType="end"/>
          </w:r>
        </w:p>
      </w:tc>
    </w:tr>
  </w:tbl>
  <w:p w:rsidR="002A3719" w:rsidRDefault="002A3719" w:rsidP="005368F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3" w:type="dxa"/>
      <w:tblInd w:w="5" w:type="dxa"/>
      <w:tblLayout w:type="fixed"/>
      <w:tblCellMar>
        <w:left w:w="0" w:type="dxa"/>
        <w:right w:w="0" w:type="dxa"/>
      </w:tblCellMar>
      <w:tblLook w:val="00A0" w:firstRow="1" w:lastRow="0" w:firstColumn="1" w:lastColumn="0" w:noHBand="0" w:noVBand="0"/>
    </w:tblPr>
    <w:tblGrid>
      <w:gridCol w:w="4965"/>
      <w:gridCol w:w="142"/>
      <w:gridCol w:w="4636"/>
    </w:tblGrid>
    <w:tr w:rsidR="002A3719" w:rsidTr="0017735E">
      <w:trPr>
        <w:trHeight w:val="288"/>
      </w:trPr>
      <w:tc>
        <w:tcPr>
          <w:tcW w:w="4965" w:type="dxa"/>
          <w:vAlign w:val="bottom"/>
        </w:tcPr>
        <w:p w:rsidR="002A3719" w:rsidRPr="00B2739A" w:rsidRDefault="002A3719" w:rsidP="0017735E">
          <w:pPr>
            <w:pStyle w:val="FooterFileName"/>
            <w:rPr>
              <w:color w:val="7F7F7F"/>
            </w:rPr>
          </w:pPr>
          <w:r w:rsidRPr="00CC21AB">
            <w:t>URBIS</w:t>
          </w:r>
          <w:r w:rsidRPr="00B2739A">
            <w:rPr>
              <w:color w:val="7F7F7F"/>
            </w:rPr>
            <w:br/>
          </w:r>
          <w:r w:rsidR="00491B71">
            <w:fldChar w:fldCharType="begin"/>
          </w:r>
          <w:r w:rsidR="00491B71">
            <w:instrText xml:space="preserve"> FILENAME   \* MERGEFORMAT </w:instrText>
          </w:r>
          <w:r w:rsidR="00491B71">
            <w:fldChar w:fldCharType="separate"/>
          </w:r>
          <w:r w:rsidR="00323DFE">
            <w:rPr>
              <w:noProof/>
            </w:rPr>
            <w:t>24446808_1</w:t>
          </w:r>
          <w:r w:rsidR="00491B71">
            <w:rPr>
              <w:noProof/>
            </w:rPr>
            <w:fldChar w:fldCharType="end"/>
          </w:r>
        </w:p>
      </w:tc>
      <w:tc>
        <w:tcPr>
          <w:tcW w:w="142" w:type="dxa"/>
          <w:vAlign w:val="bottom"/>
        </w:tcPr>
        <w:p w:rsidR="002A3719" w:rsidRDefault="002A3719" w:rsidP="0017735E">
          <w:pPr>
            <w:pStyle w:val="Footer"/>
            <w:ind w:right="17"/>
            <w:jc w:val="right"/>
          </w:pPr>
        </w:p>
      </w:tc>
      <w:tc>
        <w:tcPr>
          <w:tcW w:w="4636" w:type="dxa"/>
          <w:vAlign w:val="bottom"/>
        </w:tcPr>
        <w:p w:rsidR="002A3719" w:rsidRDefault="00491B71" w:rsidP="00554CED">
          <w:pPr>
            <w:pStyle w:val="FooterFileNameEven"/>
          </w:pPr>
          <w:r>
            <w:fldChar w:fldCharType="begin"/>
          </w:r>
          <w:r>
            <w:instrText xml:space="preserve"> STYLEREF  "Heading 1"  \* MERGEFORMAT </w:instrText>
          </w:r>
          <w:r>
            <w:fldChar w:fldCharType="separate"/>
          </w:r>
          <w:r>
            <w:rPr>
              <w:noProof/>
            </w:rPr>
            <w:t>Introduction</w:t>
          </w:r>
          <w:r>
            <w:rPr>
              <w:noProof/>
            </w:rPr>
            <w:fldChar w:fldCharType="end"/>
          </w:r>
          <w:r w:rsidR="002A3719">
            <w:rPr>
              <w:rStyle w:val="SectionNameRightCharChar"/>
            </w:rPr>
            <w:t xml:space="preserve"> </w:t>
          </w:r>
          <w:r w:rsidR="002A3719" w:rsidRPr="00BB303D">
            <w:rPr>
              <w:rStyle w:val="PageNumber"/>
            </w:rPr>
            <w:fldChar w:fldCharType="begin"/>
          </w:r>
          <w:r w:rsidR="002A3719" w:rsidRPr="00BB303D">
            <w:rPr>
              <w:rStyle w:val="PageNumber"/>
            </w:rPr>
            <w:instrText xml:space="preserve"> PAGE </w:instrText>
          </w:r>
          <w:r w:rsidR="002A3719" w:rsidRPr="00BB303D">
            <w:rPr>
              <w:rStyle w:val="PageNumber"/>
            </w:rPr>
            <w:fldChar w:fldCharType="separate"/>
          </w:r>
          <w:r>
            <w:rPr>
              <w:rStyle w:val="PageNumber"/>
              <w:noProof/>
            </w:rPr>
            <w:t>1</w:t>
          </w:r>
          <w:r w:rsidR="002A3719" w:rsidRPr="00BB303D">
            <w:rPr>
              <w:rStyle w:val="PageNumber"/>
            </w:rPr>
            <w:fldChar w:fldCharType="end"/>
          </w:r>
        </w:p>
      </w:tc>
    </w:tr>
  </w:tbl>
  <w:p w:rsidR="002A3719" w:rsidRDefault="002A37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719" w:rsidRDefault="002A3719" w:rsidP="00E87B9C">
      <w:r>
        <w:separator/>
      </w:r>
    </w:p>
  </w:footnote>
  <w:footnote w:type="continuationSeparator" w:id="0">
    <w:p w:rsidR="002A3719" w:rsidRDefault="002A3719" w:rsidP="00E87B9C">
      <w:r>
        <w:continuationSeparator/>
      </w:r>
    </w:p>
  </w:footnote>
  <w:footnote w:id="1">
    <w:p w:rsidR="002A3719" w:rsidRPr="008C5CD6" w:rsidRDefault="002A3719" w:rsidP="009B6635">
      <w:pPr>
        <w:pStyle w:val="FootnoteText"/>
        <w:ind w:left="284" w:hanging="284"/>
        <w:rPr>
          <w:sz w:val="18"/>
          <w:szCs w:val="18"/>
        </w:rPr>
      </w:pPr>
      <w:r>
        <w:rPr>
          <w:rStyle w:val="FootnoteReference"/>
        </w:rPr>
        <w:footnoteRef/>
      </w:r>
      <w:r>
        <w:t xml:space="preserve"> </w:t>
      </w:r>
      <w:r>
        <w:tab/>
      </w:r>
      <w:r w:rsidRPr="008C5CD6">
        <w:rPr>
          <w:sz w:val="18"/>
          <w:szCs w:val="18"/>
        </w:rPr>
        <w:t xml:space="preserve">These instruments collect data on violence in relation to the following discipline areas: crime and safety surveys (CSS), health and lifestyle surveys (HLS), and Indigenous specific surveys (ISS). More specifically, CSS include the </w:t>
      </w:r>
      <w:r w:rsidRPr="008C5CD6">
        <w:rPr>
          <w:i/>
          <w:sz w:val="18"/>
          <w:szCs w:val="18"/>
        </w:rPr>
        <w:t>ABS National Crime and Safety Survey</w:t>
      </w:r>
      <w:r w:rsidRPr="008C5CD6">
        <w:rPr>
          <w:sz w:val="18"/>
          <w:szCs w:val="18"/>
        </w:rPr>
        <w:t xml:space="preserve">, </w:t>
      </w:r>
      <w:r w:rsidRPr="008C5CD6">
        <w:rPr>
          <w:i/>
          <w:sz w:val="18"/>
          <w:szCs w:val="18"/>
        </w:rPr>
        <w:t>ABS Personal Safety Survey</w:t>
      </w:r>
      <w:r w:rsidRPr="008C5CD6">
        <w:rPr>
          <w:sz w:val="18"/>
          <w:szCs w:val="18"/>
        </w:rPr>
        <w:t xml:space="preserve">, </w:t>
      </w:r>
      <w:r w:rsidRPr="008C5CD6">
        <w:rPr>
          <w:i/>
          <w:sz w:val="18"/>
          <w:szCs w:val="18"/>
        </w:rPr>
        <w:t xml:space="preserve">International Violence </w:t>
      </w:r>
      <w:proofErr w:type="gramStart"/>
      <w:r w:rsidRPr="008C5CD6">
        <w:rPr>
          <w:i/>
          <w:sz w:val="18"/>
          <w:szCs w:val="18"/>
        </w:rPr>
        <w:t>Against</w:t>
      </w:r>
      <w:proofErr w:type="gramEnd"/>
      <w:r w:rsidRPr="008C5CD6">
        <w:rPr>
          <w:i/>
          <w:sz w:val="18"/>
          <w:szCs w:val="18"/>
        </w:rPr>
        <w:t xml:space="preserve"> Women Survey</w:t>
      </w:r>
      <w:r w:rsidRPr="008C5CD6">
        <w:rPr>
          <w:sz w:val="18"/>
          <w:szCs w:val="18"/>
        </w:rPr>
        <w:t xml:space="preserve"> and the </w:t>
      </w:r>
      <w:r w:rsidRPr="008C5CD6">
        <w:rPr>
          <w:i/>
          <w:sz w:val="18"/>
          <w:szCs w:val="18"/>
        </w:rPr>
        <w:t>ABS Women’s Safety Survey</w:t>
      </w:r>
      <w:r w:rsidRPr="008C5CD6">
        <w:rPr>
          <w:sz w:val="18"/>
          <w:szCs w:val="18"/>
        </w:rPr>
        <w:t xml:space="preserve">. Health and lifestyle surveys include the </w:t>
      </w:r>
      <w:r w:rsidRPr="008C5CD6">
        <w:rPr>
          <w:i/>
          <w:sz w:val="18"/>
          <w:szCs w:val="18"/>
        </w:rPr>
        <w:t>Australian Longitudinal Study on Women’s Health</w:t>
      </w:r>
      <w:r w:rsidRPr="008C5CD6">
        <w:rPr>
          <w:sz w:val="18"/>
          <w:szCs w:val="18"/>
        </w:rPr>
        <w:t xml:space="preserve">, and the </w:t>
      </w:r>
      <w:r w:rsidRPr="008C5CD6">
        <w:rPr>
          <w:i/>
          <w:sz w:val="18"/>
          <w:szCs w:val="18"/>
        </w:rPr>
        <w:t>National Drug Strategy Household Survey</w:t>
      </w:r>
      <w:r w:rsidRPr="008C5CD6">
        <w:rPr>
          <w:sz w:val="18"/>
          <w:szCs w:val="18"/>
        </w:rPr>
        <w:t xml:space="preserve">, and ISS are canvassed by </w:t>
      </w:r>
      <w:r w:rsidRPr="008C5CD6">
        <w:rPr>
          <w:i/>
          <w:sz w:val="18"/>
          <w:szCs w:val="18"/>
        </w:rPr>
        <w:t>ABS National Aboriginal and Torres Strait Islander Social Survey (NATSISS)</w:t>
      </w:r>
      <w:r w:rsidRPr="008C5CD6">
        <w:rPr>
          <w:sz w:val="18"/>
          <w:szCs w:val="18"/>
        </w:rPr>
        <w:t xml:space="preserve"> and the </w:t>
      </w:r>
      <w:r w:rsidRPr="008C5CD6">
        <w:rPr>
          <w:i/>
          <w:sz w:val="18"/>
          <w:szCs w:val="18"/>
        </w:rPr>
        <w:t>National Aboriginal and Torres Strait Islander Health Survey (NATSIHS)</w:t>
      </w:r>
    </w:p>
  </w:footnote>
  <w:footnote w:id="2">
    <w:p w:rsidR="002A3719" w:rsidRDefault="002A3719" w:rsidP="009B6635">
      <w:pPr>
        <w:pStyle w:val="FootnoteText"/>
        <w:ind w:left="284" w:hanging="284"/>
      </w:pPr>
      <w:r>
        <w:rPr>
          <w:rStyle w:val="FootnoteReference"/>
        </w:rPr>
        <w:footnoteRef/>
      </w:r>
      <w:r>
        <w:t xml:space="preserve"> </w:t>
      </w:r>
      <w:r>
        <w:tab/>
      </w:r>
      <w:r>
        <w:rPr>
          <w:sz w:val="18"/>
          <w:szCs w:val="18"/>
        </w:rPr>
        <w:t>For example,</w:t>
      </w:r>
      <w:r w:rsidRPr="007462CF">
        <w:rPr>
          <w:noProof/>
          <w:sz w:val="18"/>
          <w:szCs w:val="18"/>
          <w:lang w:eastAsia="en-AU"/>
        </w:rPr>
        <w:t xml:space="preserve"> the </w:t>
      </w:r>
      <w:r w:rsidRPr="007462CF">
        <w:rPr>
          <w:i/>
          <w:noProof/>
          <w:sz w:val="18"/>
          <w:szCs w:val="18"/>
          <w:lang w:eastAsia="en-AU"/>
        </w:rPr>
        <w:t>ABS’s Recorded Crime Statistics (4509.0)</w:t>
      </w:r>
      <w:r w:rsidRPr="007462CF">
        <w:rPr>
          <w:noProof/>
          <w:sz w:val="18"/>
          <w:szCs w:val="18"/>
          <w:lang w:eastAsia="en-AU"/>
        </w:rPr>
        <w:t xml:space="preserve">, the </w:t>
      </w:r>
      <w:r w:rsidRPr="007462CF">
        <w:rPr>
          <w:i/>
          <w:noProof/>
          <w:sz w:val="18"/>
          <w:szCs w:val="18"/>
          <w:lang w:eastAsia="en-AU"/>
        </w:rPr>
        <w:t>National Crime and Safety Survey</w:t>
      </w:r>
      <w:r w:rsidRPr="007462CF">
        <w:rPr>
          <w:noProof/>
          <w:sz w:val="18"/>
          <w:szCs w:val="18"/>
          <w:lang w:eastAsia="en-AU"/>
        </w:rPr>
        <w:t xml:space="preserve">, and the </w:t>
      </w:r>
      <w:r w:rsidRPr="007462CF">
        <w:rPr>
          <w:i/>
          <w:noProof/>
          <w:sz w:val="18"/>
          <w:szCs w:val="18"/>
          <w:lang w:eastAsia="en-AU"/>
        </w:rPr>
        <w:t>Women’s Safety Survey (1995)</w:t>
      </w:r>
      <w:r w:rsidRPr="007462CF">
        <w:rPr>
          <w:noProof/>
          <w:sz w:val="18"/>
          <w:szCs w:val="18"/>
          <w:lang w:eastAsia="en-AU"/>
        </w:rPr>
        <w:t xml:space="preserve">, now the </w:t>
      </w:r>
      <w:r w:rsidRPr="007462CF">
        <w:rPr>
          <w:i/>
          <w:noProof/>
          <w:sz w:val="18"/>
          <w:szCs w:val="18"/>
          <w:lang w:eastAsia="en-AU"/>
        </w:rPr>
        <w:t>Personal Safety Survey (2005)</w:t>
      </w:r>
      <w:r w:rsidRPr="007462CF">
        <w:rPr>
          <w:noProof/>
          <w:sz w:val="18"/>
          <w:szCs w:val="18"/>
          <w:lang w:eastAsia="en-AU"/>
        </w:rPr>
        <w:t>.</w:t>
      </w:r>
    </w:p>
  </w:footnote>
  <w:footnote w:id="3">
    <w:p w:rsidR="002A3719" w:rsidRDefault="002A3719" w:rsidP="009B6635">
      <w:pPr>
        <w:pStyle w:val="FootnoteText"/>
        <w:ind w:left="284" w:hanging="284"/>
      </w:pPr>
      <w:r>
        <w:rPr>
          <w:rStyle w:val="FootnoteReference"/>
        </w:rPr>
        <w:footnoteRef/>
      </w:r>
      <w:r>
        <w:t xml:space="preserve"> </w:t>
      </w:r>
      <w:r>
        <w:tab/>
      </w:r>
      <w:r w:rsidRPr="00DD69CD">
        <w:rPr>
          <w:sz w:val="18"/>
          <w:szCs w:val="18"/>
        </w:rPr>
        <w:t xml:space="preserve">The more recent, </w:t>
      </w:r>
      <w:r w:rsidRPr="00DD69CD">
        <w:rPr>
          <w:i/>
          <w:sz w:val="18"/>
          <w:szCs w:val="18"/>
        </w:rPr>
        <w:t>Personal Safety Survey (2005)</w:t>
      </w:r>
      <w:r w:rsidRPr="00DD69CD">
        <w:rPr>
          <w:sz w:val="18"/>
          <w:szCs w:val="18"/>
        </w:rPr>
        <w:t xml:space="preserve"> (ABS, 2006), did not report help seeking behaviours of victims/survivors. In this regard, the earlier </w:t>
      </w:r>
      <w:r w:rsidRPr="00DD69CD">
        <w:rPr>
          <w:i/>
          <w:sz w:val="18"/>
          <w:szCs w:val="18"/>
        </w:rPr>
        <w:t>Women’s Safety Survey (1995)</w:t>
      </w:r>
      <w:r w:rsidRPr="00DD69CD">
        <w:rPr>
          <w:sz w:val="18"/>
          <w:szCs w:val="18"/>
        </w:rPr>
        <w:t xml:space="preserve"> (ABS, 1996) report is referenced to provide an indication of reporting tendencies of female victims/survivors.</w:t>
      </w:r>
    </w:p>
  </w:footnote>
  <w:footnote w:id="4">
    <w:p w:rsidR="002A3719" w:rsidRPr="00400AE9" w:rsidRDefault="002A3719" w:rsidP="009B6635">
      <w:pPr>
        <w:pStyle w:val="FootnoteText"/>
        <w:ind w:left="284" w:hanging="284"/>
        <w:rPr>
          <w:sz w:val="18"/>
          <w:szCs w:val="18"/>
        </w:rPr>
      </w:pPr>
      <w:r w:rsidRPr="00400AE9">
        <w:rPr>
          <w:rStyle w:val="FootnoteReference"/>
          <w:sz w:val="18"/>
          <w:szCs w:val="18"/>
        </w:rPr>
        <w:footnoteRef/>
      </w:r>
      <w:r w:rsidRPr="00400AE9">
        <w:rPr>
          <w:sz w:val="18"/>
          <w:szCs w:val="18"/>
        </w:rPr>
        <w:t xml:space="preserve"> </w:t>
      </w:r>
      <w:r w:rsidRPr="00400AE9">
        <w:rPr>
          <w:sz w:val="18"/>
          <w:szCs w:val="18"/>
        </w:rPr>
        <w:tab/>
      </w:r>
      <w:proofErr w:type="gramStart"/>
      <w:r w:rsidRPr="00400AE9">
        <w:rPr>
          <w:sz w:val="18"/>
          <w:szCs w:val="18"/>
        </w:rPr>
        <w:t>With the exception of Western Australia for 2009.</w:t>
      </w:r>
      <w:proofErr w:type="gramEnd"/>
    </w:p>
  </w:footnote>
  <w:footnote w:id="5">
    <w:p w:rsidR="002A3719" w:rsidRPr="00DE68DA" w:rsidRDefault="002A3719" w:rsidP="009B6635">
      <w:pPr>
        <w:ind w:left="284" w:hanging="284"/>
        <w:rPr>
          <w:sz w:val="18"/>
          <w:szCs w:val="18"/>
          <w:highlight w:val="yellow"/>
        </w:rPr>
      </w:pPr>
      <w:r w:rsidRPr="00DE68DA">
        <w:rPr>
          <w:rStyle w:val="FootnoteReference"/>
          <w:sz w:val="18"/>
          <w:szCs w:val="18"/>
        </w:rPr>
        <w:footnoteRef/>
      </w:r>
      <w:r w:rsidRPr="00DE68DA">
        <w:rPr>
          <w:sz w:val="18"/>
          <w:szCs w:val="18"/>
        </w:rPr>
        <w:t xml:space="preserve"> </w:t>
      </w:r>
      <w:r>
        <w:rPr>
          <w:sz w:val="18"/>
          <w:szCs w:val="18"/>
        </w:rPr>
        <w:tab/>
        <w:t>There is evidence</w:t>
      </w:r>
      <w:r w:rsidRPr="00DE68DA">
        <w:rPr>
          <w:sz w:val="18"/>
          <w:szCs w:val="18"/>
        </w:rPr>
        <w:t xml:space="preserve"> that previous victimisation is </w:t>
      </w:r>
      <w:r>
        <w:rPr>
          <w:sz w:val="18"/>
          <w:szCs w:val="18"/>
        </w:rPr>
        <w:t>one of the strongest</w:t>
      </w:r>
      <w:r w:rsidRPr="00DE68DA">
        <w:rPr>
          <w:sz w:val="18"/>
          <w:szCs w:val="18"/>
        </w:rPr>
        <w:t xml:space="preserve"> predictor</w:t>
      </w:r>
      <w:r>
        <w:rPr>
          <w:sz w:val="18"/>
          <w:szCs w:val="18"/>
        </w:rPr>
        <w:t>s</w:t>
      </w:r>
      <w:r w:rsidRPr="00DE68DA">
        <w:rPr>
          <w:sz w:val="18"/>
          <w:szCs w:val="18"/>
        </w:rPr>
        <w:t xml:space="preserve"> of subsequent victimisation (</w:t>
      </w:r>
      <w:r>
        <w:rPr>
          <w:sz w:val="18"/>
          <w:szCs w:val="18"/>
        </w:rPr>
        <w:t xml:space="preserve">e.g., </w:t>
      </w:r>
      <w:proofErr w:type="spellStart"/>
      <w:r>
        <w:rPr>
          <w:sz w:val="18"/>
          <w:szCs w:val="18"/>
        </w:rPr>
        <w:t>Brewin</w:t>
      </w:r>
      <w:proofErr w:type="spellEnd"/>
      <w:r>
        <w:rPr>
          <w:sz w:val="18"/>
          <w:szCs w:val="18"/>
        </w:rPr>
        <w:t>, Andrews &amp; Valentine,</w:t>
      </w:r>
      <w:r w:rsidRPr="00DE68DA">
        <w:rPr>
          <w:sz w:val="18"/>
          <w:szCs w:val="18"/>
        </w:rPr>
        <w:t xml:space="preserve"> 2</w:t>
      </w:r>
      <w:r>
        <w:rPr>
          <w:sz w:val="18"/>
          <w:szCs w:val="18"/>
        </w:rPr>
        <w:t xml:space="preserve">000; Byrne, </w:t>
      </w:r>
      <w:proofErr w:type="spellStart"/>
      <w:r>
        <w:rPr>
          <w:sz w:val="18"/>
          <w:szCs w:val="18"/>
        </w:rPr>
        <w:t>Resnick</w:t>
      </w:r>
      <w:proofErr w:type="spellEnd"/>
      <w:r>
        <w:rPr>
          <w:sz w:val="18"/>
          <w:szCs w:val="18"/>
        </w:rPr>
        <w:t>, Kilpatrick, Best &amp; Saunders, 1999</w:t>
      </w:r>
      <w:r w:rsidRPr="00DE68DA">
        <w:rPr>
          <w:sz w:val="18"/>
          <w:szCs w:val="18"/>
        </w:rPr>
        <w:t xml:space="preserve">). </w:t>
      </w:r>
      <w:r>
        <w:rPr>
          <w:sz w:val="18"/>
          <w:szCs w:val="18"/>
        </w:rPr>
        <w:t>Findings of the</w:t>
      </w:r>
      <w:r w:rsidRPr="00DE68DA">
        <w:rPr>
          <w:sz w:val="18"/>
          <w:szCs w:val="18"/>
        </w:rPr>
        <w:t xml:space="preserve"> 2004 International Crime Victim</w:t>
      </w:r>
      <w:r>
        <w:rPr>
          <w:sz w:val="18"/>
          <w:szCs w:val="18"/>
        </w:rPr>
        <w:t xml:space="preserve">isation Survey indicate that 45% </w:t>
      </w:r>
      <w:r w:rsidRPr="00DE68DA">
        <w:rPr>
          <w:sz w:val="18"/>
          <w:szCs w:val="18"/>
        </w:rPr>
        <w:t>of a</w:t>
      </w:r>
      <w:r>
        <w:rPr>
          <w:sz w:val="18"/>
          <w:szCs w:val="18"/>
        </w:rPr>
        <w:t>ll those victimised over a five-</w:t>
      </w:r>
      <w:r w:rsidRPr="00DE68DA">
        <w:rPr>
          <w:sz w:val="18"/>
          <w:szCs w:val="18"/>
        </w:rPr>
        <w:t>year period experienced more than one different type</w:t>
      </w:r>
      <w:r>
        <w:rPr>
          <w:sz w:val="18"/>
          <w:szCs w:val="18"/>
        </w:rPr>
        <w:t>s</w:t>
      </w:r>
      <w:r w:rsidRPr="00DE68DA">
        <w:rPr>
          <w:sz w:val="18"/>
          <w:szCs w:val="18"/>
        </w:rPr>
        <w:t xml:space="preserve"> of crime. Within </w:t>
      </w:r>
      <w:r>
        <w:rPr>
          <w:sz w:val="18"/>
          <w:szCs w:val="18"/>
        </w:rPr>
        <w:t xml:space="preserve">different </w:t>
      </w:r>
      <w:r w:rsidRPr="00DE68DA">
        <w:rPr>
          <w:sz w:val="18"/>
          <w:szCs w:val="18"/>
        </w:rPr>
        <w:t xml:space="preserve">crime </w:t>
      </w:r>
      <w:r>
        <w:rPr>
          <w:sz w:val="18"/>
          <w:szCs w:val="18"/>
        </w:rPr>
        <w:t>categories,</w:t>
      </w:r>
      <w:r w:rsidRPr="00DE68DA">
        <w:rPr>
          <w:sz w:val="18"/>
          <w:szCs w:val="18"/>
        </w:rPr>
        <w:t xml:space="preserve"> many victims also reported multiple victimisations</w:t>
      </w:r>
      <w:r>
        <w:rPr>
          <w:sz w:val="18"/>
          <w:szCs w:val="18"/>
        </w:rPr>
        <w:t xml:space="preserve">, with 68% </w:t>
      </w:r>
      <w:r w:rsidRPr="00DE68DA">
        <w:rPr>
          <w:sz w:val="18"/>
          <w:szCs w:val="18"/>
        </w:rPr>
        <w:t>of all victims repo</w:t>
      </w:r>
      <w:r>
        <w:rPr>
          <w:sz w:val="18"/>
          <w:szCs w:val="18"/>
        </w:rPr>
        <w:t xml:space="preserve">rting one incident of crime, 19% </w:t>
      </w:r>
      <w:r w:rsidRPr="00DE68DA">
        <w:rPr>
          <w:sz w:val="18"/>
          <w:szCs w:val="18"/>
        </w:rPr>
        <w:t>r</w:t>
      </w:r>
      <w:r>
        <w:rPr>
          <w:sz w:val="18"/>
          <w:szCs w:val="18"/>
        </w:rPr>
        <w:t xml:space="preserve">eporting two incidences, and 13% </w:t>
      </w:r>
      <w:r w:rsidRPr="00DE68DA">
        <w:rPr>
          <w:sz w:val="18"/>
          <w:szCs w:val="18"/>
        </w:rPr>
        <w:t xml:space="preserve">reporting three or more separate incidents during the one-year period (Johnson, 2005).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719" w:rsidRDefault="002A3719" w:rsidP="00A34696">
    <w:pPr>
      <w:pStyle w:val="Header"/>
    </w:pPr>
  </w:p>
  <w:p w:rsidR="002A3719" w:rsidRDefault="002A3719" w:rsidP="00A34696">
    <w:pPr>
      <w:pStyle w:val="Header"/>
    </w:pPr>
    <w:r>
      <w:rPr>
        <w:rFonts w:ascii="Times New Roman" w:hAnsi="Times New Roman"/>
        <w:noProof/>
        <w:sz w:val="24"/>
        <w:szCs w:val="24"/>
        <w:lang w:eastAsia="en-AU"/>
      </w:rPr>
      <mc:AlternateContent>
        <mc:Choice Requires="wps">
          <w:drawing>
            <wp:anchor distT="0" distB="0" distL="114935" distR="114935" simplePos="0" relativeHeight="251661312" behindDoc="1" locked="1" layoutInCell="1" allowOverlap="1" wp14:anchorId="25DE33BB" wp14:editId="58735AEF">
              <wp:simplePos x="0" y="0"/>
              <wp:positionH relativeFrom="page">
                <wp:posOffset>295275</wp:posOffset>
              </wp:positionH>
              <wp:positionV relativeFrom="page">
                <wp:posOffset>742950</wp:posOffset>
              </wp:positionV>
              <wp:extent cx="6972300" cy="5829300"/>
              <wp:effectExtent l="0" t="0" r="0" b="0"/>
              <wp:wrapNone/>
              <wp:docPr id="13" name="Rectangle 13" descr="UTC_P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829300"/>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719" w:rsidRDefault="002A3719" w:rsidP="0062256A"/>
                      </w:txbxContent>
                    </wps:txbx>
                    <wps:bodyPr rot="0" vert="horz" wrap="square" lIns="90000" tIns="46800" rIns="90000" bIns="46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alt="UTC_Pic" style="position:absolute;margin-left:23.25pt;margin-top:58.5pt;width:549pt;height:459pt;z-index:-25165516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" stroked="f">
              <v:fill r:id="rId2" o:title="UTC_Pic" recolor="t" rotate="t" type="frame"/>
              <v:textbox inset="2.5mm,1.3mm,2.5mm,1.3mm">
                <w:txbxContent>
                  <w:p w:rsidR="002A3719" w:rsidRDefault="002A3719" w:rsidP="0062256A"/>
                </w:txbxContent>
              </v:textbox>
              <w10:wrap anchorx="page" anchory="page"/>
              <w10:anchorlock/>
            </v:rect>
          </w:pict>
        </mc:Fallback>
      </mc:AlternateContent>
    </w:r>
    <w:r>
      <w:rPr>
        <w:noProof/>
        <w:lang w:eastAsia="en-AU"/>
      </w:rPr>
      <mc:AlternateContent>
        <mc:Choice Requires="wps">
          <w:drawing>
            <wp:anchor distT="0" distB="0" distL="114300" distR="114300" simplePos="0" relativeHeight="251659264" behindDoc="1" locked="1" layoutInCell="1" allowOverlap="1" wp14:anchorId="5C746009" wp14:editId="7795119B">
              <wp:simplePos x="0" y="0"/>
              <wp:positionH relativeFrom="page">
                <wp:align>center</wp:align>
              </wp:positionH>
              <wp:positionV relativeFrom="page">
                <wp:posOffset>6634480</wp:posOffset>
              </wp:positionV>
              <wp:extent cx="7019925" cy="1085850"/>
              <wp:effectExtent l="0" t="0" r="9525" b="0"/>
              <wp:wrapNone/>
              <wp:docPr id="4" name="UT_Su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1085850"/>
                      </a:xfrm>
                      <a:prstGeom prst="rect">
                        <a:avLst/>
                      </a:prstGeom>
                      <a:solidFill>
                        <a:srgbClr val="FFC000"/>
                      </a:solidFill>
                      <a:ln>
                        <a:noFill/>
                      </a:ln>
                      <a:extLst/>
                    </wps:spPr>
                    <wps:txbx>
                      <w:txbxContent>
                        <w:p w:rsidR="002A3719" w:rsidRDefault="002A3719" w:rsidP="0062256A">
                          <w:pPr>
                            <w:jc w:val="center"/>
                            <w:rPr>
                              <w:color w:val="FFFFFF" w:themeColor="background1"/>
                              <w:sz w:val="40"/>
                              <w:szCs w:val="40"/>
                            </w:rPr>
                          </w:pPr>
                          <w:r w:rsidRPr="0062256A">
                            <w:rPr>
                              <w:color w:val="FFFFFF" w:themeColor="background1"/>
                              <w:sz w:val="40"/>
                              <w:szCs w:val="40"/>
                            </w:rPr>
                            <w:t>Literature Review</w:t>
                          </w:r>
                          <w:r>
                            <w:rPr>
                              <w:color w:val="FFFFFF" w:themeColor="background1"/>
                              <w:sz w:val="40"/>
                              <w:szCs w:val="40"/>
                            </w:rPr>
                            <w:t xml:space="preserve"> o</w:t>
                          </w:r>
                          <w:r w:rsidRPr="0062256A">
                            <w:rPr>
                              <w:color w:val="FFFFFF" w:themeColor="background1"/>
                              <w:sz w:val="40"/>
                              <w:szCs w:val="40"/>
                            </w:rPr>
                            <w:t>n Domestic Violence Perpetrators</w:t>
                          </w:r>
                        </w:p>
                        <w:p w:rsidR="002A3719" w:rsidRPr="0062256A" w:rsidRDefault="002A3719" w:rsidP="0062256A">
                          <w:pPr>
                            <w:jc w:val="right"/>
                            <w:rPr>
                              <w:color w:val="FFFFFF" w:themeColor="background1"/>
                              <w:sz w:val="32"/>
                              <w:szCs w:val="32"/>
                            </w:rPr>
                          </w:pPr>
                        </w:p>
                        <w:p w:rsidR="002A3719" w:rsidRPr="0062256A" w:rsidRDefault="002A3719" w:rsidP="0062256A">
                          <w:pPr>
                            <w:jc w:val="center"/>
                            <w:rPr>
                              <w:color w:val="FFFFFF" w:themeColor="background1"/>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UT_Sub" o:spid="_x0000_s1027" style="position:absolute;margin-left:0;margin-top:522.4pt;width:552.75pt;height:85.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" fillcolor="#ffc000" stroked="f">
              <v:textbox>
                <w:txbxContent>
                  <w:p w:rsidR="002A3719" w:rsidRDefault="002A3719" w:rsidP="0062256A">
                    <w:pPr>
                      <w:jc w:val="center"/>
                      <w:rPr>
                        <w:color w:val="FFFFFF" w:themeColor="background1"/>
                        <w:sz w:val="40"/>
                        <w:szCs w:val="40"/>
                      </w:rPr>
                    </w:pPr>
                    <w:r w:rsidRPr="0062256A">
                      <w:rPr>
                        <w:color w:val="FFFFFF" w:themeColor="background1"/>
                        <w:sz w:val="40"/>
                        <w:szCs w:val="40"/>
                      </w:rPr>
                      <w:t>Literature Review</w:t>
                    </w:r>
                    <w:r>
                      <w:rPr>
                        <w:color w:val="FFFFFF" w:themeColor="background1"/>
                        <w:sz w:val="40"/>
                        <w:szCs w:val="40"/>
                      </w:rPr>
                      <w:t xml:space="preserve"> o</w:t>
                    </w:r>
                    <w:r w:rsidRPr="0062256A">
                      <w:rPr>
                        <w:color w:val="FFFFFF" w:themeColor="background1"/>
                        <w:sz w:val="40"/>
                        <w:szCs w:val="40"/>
                      </w:rPr>
                      <w:t>n Domestic Violence Perpetrators</w:t>
                    </w:r>
                  </w:p>
                  <w:p w:rsidR="002A3719" w:rsidRPr="0062256A" w:rsidRDefault="002A3719" w:rsidP="0062256A">
                    <w:pPr>
                      <w:jc w:val="right"/>
                      <w:rPr>
                        <w:color w:val="FFFFFF" w:themeColor="background1"/>
                        <w:sz w:val="32"/>
                        <w:szCs w:val="32"/>
                      </w:rPr>
                    </w:pPr>
                  </w:p>
                  <w:p w:rsidR="002A3719" w:rsidRPr="0062256A" w:rsidRDefault="002A3719" w:rsidP="0062256A">
                    <w:pPr>
                      <w:jc w:val="center"/>
                      <w:rPr>
                        <w:color w:val="FFFFFF" w:themeColor="background1"/>
                        <w:sz w:val="40"/>
                        <w:szCs w:val="40"/>
                      </w:rPr>
                    </w:pPr>
                  </w:p>
                </w:txbxContent>
              </v:textbox>
              <w10:wrap anchorx="page" anchory="page"/>
              <w10:anchorlock/>
            </v:rect>
          </w:pict>
        </mc:Fallback>
      </mc:AlternateContent>
    </w:r>
    <w:r>
      <w:rPr>
        <w:noProof/>
        <w:lang w:eastAsia="en-AU"/>
      </w:rPr>
      <mc:AlternateContent>
        <mc:Choice Requires="wps">
          <w:drawing>
            <wp:anchor distT="0" distB="0" distL="114300" distR="114300" simplePos="0" relativeHeight="251657216" behindDoc="0" locked="1" layoutInCell="1" allowOverlap="1" wp14:anchorId="2CD16D6F" wp14:editId="795FF40B">
              <wp:simplePos x="0" y="0"/>
              <wp:positionH relativeFrom="page">
                <wp:posOffset>6371590</wp:posOffset>
              </wp:positionH>
              <wp:positionV relativeFrom="page">
                <wp:posOffset>9685020</wp:posOffset>
              </wp:positionV>
              <wp:extent cx="754380" cy="755015"/>
              <wp:effectExtent l="0" t="0" r="7620" b="6985"/>
              <wp:wrapNone/>
              <wp:docPr id="1" name="UT_Logo" descr="UTC_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54380" cy="755015"/>
                      </a:xfrm>
                      <a:custGeom>
                        <a:avLst/>
                        <a:gdLst>
                          <a:gd name="T0" fmla="*/ 0 w 10350"/>
                          <a:gd name="T1" fmla="*/ 0 h 10352"/>
                          <a:gd name="T2" fmla="*/ 0 w 10350"/>
                          <a:gd name="T3" fmla="*/ 10352 h 10352"/>
                          <a:gd name="T4" fmla="*/ 10350 w 10350"/>
                          <a:gd name="T5" fmla="*/ 10352 h 10352"/>
                          <a:gd name="T6" fmla="*/ 10350 w 10350"/>
                          <a:gd name="T7" fmla="*/ 0 h 10352"/>
                          <a:gd name="T8" fmla="*/ 0 w 10350"/>
                          <a:gd name="T9" fmla="*/ 0 h 10352"/>
                          <a:gd name="T10" fmla="*/ 3022 w 10350"/>
                          <a:gd name="T11" fmla="*/ 9624 h 10352"/>
                          <a:gd name="T12" fmla="*/ 2486 w 10350"/>
                          <a:gd name="T13" fmla="*/ 9624 h 10352"/>
                          <a:gd name="T14" fmla="*/ 2486 w 10350"/>
                          <a:gd name="T15" fmla="*/ 9150 h 10352"/>
                          <a:gd name="T16" fmla="*/ 2477 w 10350"/>
                          <a:gd name="T17" fmla="*/ 9150 h 10352"/>
                          <a:gd name="T18" fmla="*/ 1831 w 10350"/>
                          <a:gd name="T19" fmla="*/ 9673 h 10352"/>
                          <a:gd name="T20" fmla="*/ 1255 w 10350"/>
                          <a:gd name="T21" fmla="*/ 8968 h 10352"/>
                          <a:gd name="T22" fmla="*/ 1255 w 10350"/>
                          <a:gd name="T23" fmla="*/ 7516 h 10352"/>
                          <a:gd name="T24" fmla="*/ 1791 w 10350"/>
                          <a:gd name="T25" fmla="*/ 7516 h 10352"/>
                          <a:gd name="T26" fmla="*/ 1791 w 10350"/>
                          <a:gd name="T27" fmla="*/ 8831 h 10352"/>
                          <a:gd name="T28" fmla="*/ 2061 w 10350"/>
                          <a:gd name="T29" fmla="*/ 9287 h 10352"/>
                          <a:gd name="T30" fmla="*/ 2486 w 10350"/>
                          <a:gd name="T31" fmla="*/ 8345 h 10352"/>
                          <a:gd name="T32" fmla="*/ 2486 w 10350"/>
                          <a:gd name="T33" fmla="*/ 7516 h 10352"/>
                          <a:gd name="T34" fmla="*/ 3022 w 10350"/>
                          <a:gd name="T35" fmla="*/ 7516 h 10352"/>
                          <a:gd name="T36" fmla="*/ 3022 w 10350"/>
                          <a:gd name="T37" fmla="*/ 9624 h 10352"/>
                          <a:gd name="T38" fmla="*/ 4647 w 10350"/>
                          <a:gd name="T39" fmla="*/ 8020 h 10352"/>
                          <a:gd name="T40" fmla="*/ 3926 w 10350"/>
                          <a:gd name="T41" fmla="*/ 8681 h 10352"/>
                          <a:gd name="T42" fmla="*/ 3926 w 10350"/>
                          <a:gd name="T43" fmla="*/ 9624 h 10352"/>
                          <a:gd name="T44" fmla="*/ 3389 w 10350"/>
                          <a:gd name="T45" fmla="*/ 9624 h 10352"/>
                          <a:gd name="T46" fmla="*/ 3389 w 10350"/>
                          <a:gd name="T47" fmla="*/ 7516 h 10352"/>
                          <a:gd name="T48" fmla="*/ 3926 w 10350"/>
                          <a:gd name="T49" fmla="*/ 7516 h 10352"/>
                          <a:gd name="T50" fmla="*/ 3926 w 10350"/>
                          <a:gd name="T51" fmla="*/ 8043 h 10352"/>
                          <a:gd name="T52" fmla="*/ 3934 w 10350"/>
                          <a:gd name="T53" fmla="*/ 8043 h 10352"/>
                          <a:gd name="T54" fmla="*/ 4647 w 10350"/>
                          <a:gd name="T55" fmla="*/ 7467 h 10352"/>
                          <a:gd name="T56" fmla="*/ 4647 w 10350"/>
                          <a:gd name="T57" fmla="*/ 8020 h 10352"/>
                          <a:gd name="T58" fmla="*/ 5764 w 10350"/>
                          <a:gd name="T59" fmla="*/ 9673 h 10352"/>
                          <a:gd name="T60" fmla="*/ 4815 w 10350"/>
                          <a:gd name="T61" fmla="*/ 8556 h 10352"/>
                          <a:gd name="T62" fmla="*/ 4815 w 10350"/>
                          <a:gd name="T63" fmla="*/ 6568 h 10352"/>
                          <a:gd name="T64" fmla="*/ 5352 w 10350"/>
                          <a:gd name="T65" fmla="*/ 6568 h 10352"/>
                          <a:gd name="T66" fmla="*/ 5352 w 10350"/>
                          <a:gd name="T67" fmla="*/ 7799 h 10352"/>
                          <a:gd name="T68" fmla="*/ 5361 w 10350"/>
                          <a:gd name="T69" fmla="*/ 7799 h 10352"/>
                          <a:gd name="T70" fmla="*/ 5928 w 10350"/>
                          <a:gd name="T71" fmla="*/ 7467 h 10352"/>
                          <a:gd name="T72" fmla="*/ 6676 w 10350"/>
                          <a:gd name="T73" fmla="*/ 8556 h 10352"/>
                          <a:gd name="T74" fmla="*/ 5764 w 10350"/>
                          <a:gd name="T75" fmla="*/ 9673 h 10352"/>
                          <a:gd name="T76" fmla="*/ 7488 w 10350"/>
                          <a:gd name="T77" fmla="*/ 9624 h 10352"/>
                          <a:gd name="T78" fmla="*/ 6952 w 10350"/>
                          <a:gd name="T79" fmla="*/ 9624 h 10352"/>
                          <a:gd name="T80" fmla="*/ 6952 w 10350"/>
                          <a:gd name="T81" fmla="*/ 7516 h 10352"/>
                          <a:gd name="T82" fmla="*/ 7488 w 10350"/>
                          <a:gd name="T83" fmla="*/ 7516 h 10352"/>
                          <a:gd name="T84" fmla="*/ 7488 w 10350"/>
                          <a:gd name="T85" fmla="*/ 9624 h 10352"/>
                          <a:gd name="T86" fmla="*/ 8343 w 10350"/>
                          <a:gd name="T87" fmla="*/ 9673 h 10352"/>
                          <a:gd name="T88" fmla="*/ 7789 w 10350"/>
                          <a:gd name="T89" fmla="*/ 9588 h 10352"/>
                          <a:gd name="T90" fmla="*/ 7789 w 10350"/>
                          <a:gd name="T91" fmla="*/ 9111 h 10352"/>
                          <a:gd name="T92" fmla="*/ 8351 w 10350"/>
                          <a:gd name="T93" fmla="*/ 9367 h 10352"/>
                          <a:gd name="T94" fmla="*/ 8667 w 10350"/>
                          <a:gd name="T95" fmla="*/ 9155 h 10352"/>
                          <a:gd name="T96" fmla="*/ 8060 w 10350"/>
                          <a:gd name="T97" fmla="*/ 8610 h 10352"/>
                          <a:gd name="T98" fmla="*/ 7771 w 10350"/>
                          <a:gd name="T99" fmla="*/ 8091 h 10352"/>
                          <a:gd name="T100" fmla="*/ 8524 w 10350"/>
                          <a:gd name="T101" fmla="*/ 7467 h 10352"/>
                          <a:gd name="T102" fmla="*/ 9016 w 10350"/>
                          <a:gd name="T103" fmla="*/ 7547 h 10352"/>
                          <a:gd name="T104" fmla="*/ 9016 w 10350"/>
                          <a:gd name="T105" fmla="*/ 7985 h 10352"/>
                          <a:gd name="T106" fmla="*/ 8502 w 10350"/>
                          <a:gd name="T107" fmla="*/ 7742 h 10352"/>
                          <a:gd name="T108" fmla="*/ 8240 w 10350"/>
                          <a:gd name="T109" fmla="*/ 7941 h 10352"/>
                          <a:gd name="T110" fmla="*/ 8839 w 10350"/>
                          <a:gd name="T111" fmla="*/ 8472 h 10352"/>
                          <a:gd name="T112" fmla="*/ 9153 w 10350"/>
                          <a:gd name="T113" fmla="*/ 9039 h 10352"/>
                          <a:gd name="T114" fmla="*/ 8343 w 10350"/>
                          <a:gd name="T115" fmla="*/ 9673 h 10352"/>
                          <a:gd name="T116" fmla="*/ 5724 w 10350"/>
                          <a:gd name="T117" fmla="*/ 7773 h 10352"/>
                          <a:gd name="T118" fmla="*/ 5374 w 10350"/>
                          <a:gd name="T119" fmla="*/ 8556 h 10352"/>
                          <a:gd name="T120" fmla="*/ 5724 w 10350"/>
                          <a:gd name="T121" fmla="*/ 9465 h 10352"/>
                          <a:gd name="T122" fmla="*/ 6096 w 10350"/>
                          <a:gd name="T123" fmla="*/ 8556 h 10352"/>
                          <a:gd name="T124" fmla="*/ 5724 w 10350"/>
                          <a:gd name="T125" fmla="*/ 7773 h 10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350" h="10352">
                            <a:moveTo>
                              <a:pt x="0" y="0"/>
                            </a:moveTo>
                            <a:cubicBezTo>
                              <a:pt x="0" y="10352"/>
                              <a:pt x="0" y="10352"/>
                              <a:pt x="0" y="10352"/>
                            </a:cubicBezTo>
                            <a:cubicBezTo>
                              <a:pt x="10350" y="10352"/>
                              <a:pt x="10350" y="10352"/>
                              <a:pt x="10350" y="10352"/>
                            </a:cubicBezTo>
                            <a:cubicBezTo>
                              <a:pt x="10350" y="0"/>
                              <a:pt x="10350" y="0"/>
                              <a:pt x="10350" y="0"/>
                            </a:cubicBezTo>
                            <a:lnTo>
                              <a:pt x="0" y="0"/>
                            </a:lnTo>
                            <a:close/>
                            <a:moveTo>
                              <a:pt x="3022" y="9624"/>
                            </a:moveTo>
                            <a:cubicBezTo>
                              <a:pt x="2486" y="9624"/>
                              <a:pt x="2486" y="9624"/>
                              <a:pt x="2486" y="9624"/>
                            </a:cubicBezTo>
                            <a:cubicBezTo>
                              <a:pt x="2486" y="9150"/>
                              <a:pt x="2486" y="9150"/>
                              <a:pt x="2486" y="9150"/>
                            </a:cubicBezTo>
                            <a:cubicBezTo>
                              <a:pt x="2477" y="9150"/>
                              <a:pt x="2477" y="9150"/>
                              <a:pt x="2477" y="9150"/>
                            </a:cubicBezTo>
                            <a:cubicBezTo>
                              <a:pt x="2397" y="9323"/>
                              <a:pt x="2234" y="9673"/>
                              <a:pt x="1831" y="9673"/>
                            </a:cubicBezTo>
                            <a:cubicBezTo>
                              <a:pt x="1424" y="9673"/>
                              <a:pt x="1255" y="9416"/>
                              <a:pt x="1255" y="8968"/>
                            </a:cubicBezTo>
                            <a:cubicBezTo>
                              <a:pt x="1255" y="7516"/>
                              <a:pt x="1255" y="7516"/>
                              <a:pt x="1255" y="7516"/>
                            </a:cubicBezTo>
                            <a:cubicBezTo>
                              <a:pt x="1791" y="7516"/>
                              <a:pt x="1791" y="7516"/>
                              <a:pt x="1791" y="7516"/>
                            </a:cubicBezTo>
                            <a:cubicBezTo>
                              <a:pt x="1791" y="8831"/>
                              <a:pt x="1791" y="8831"/>
                              <a:pt x="1791" y="8831"/>
                            </a:cubicBezTo>
                            <a:cubicBezTo>
                              <a:pt x="1791" y="9093"/>
                              <a:pt x="1862" y="9287"/>
                              <a:pt x="2061" y="9287"/>
                            </a:cubicBezTo>
                            <a:cubicBezTo>
                              <a:pt x="2407" y="9287"/>
                              <a:pt x="2486" y="8681"/>
                              <a:pt x="2486" y="8345"/>
                            </a:cubicBezTo>
                            <a:cubicBezTo>
                              <a:pt x="2486" y="7516"/>
                              <a:pt x="2486" y="7516"/>
                              <a:pt x="2486" y="7516"/>
                            </a:cubicBezTo>
                            <a:cubicBezTo>
                              <a:pt x="3022" y="7516"/>
                              <a:pt x="3022" y="7516"/>
                              <a:pt x="3022" y="7516"/>
                            </a:cubicBezTo>
                            <a:lnTo>
                              <a:pt x="3022" y="9624"/>
                            </a:lnTo>
                            <a:close/>
                            <a:moveTo>
                              <a:pt x="4647" y="8020"/>
                            </a:moveTo>
                            <a:cubicBezTo>
                              <a:pt x="4111" y="8020"/>
                              <a:pt x="3926" y="8211"/>
                              <a:pt x="3926" y="8681"/>
                            </a:cubicBezTo>
                            <a:cubicBezTo>
                              <a:pt x="3926" y="9624"/>
                              <a:pt x="3926" y="9624"/>
                              <a:pt x="3926" y="9624"/>
                            </a:cubicBezTo>
                            <a:cubicBezTo>
                              <a:pt x="3389" y="9624"/>
                              <a:pt x="3389" y="9624"/>
                              <a:pt x="3389" y="9624"/>
                            </a:cubicBezTo>
                            <a:cubicBezTo>
                              <a:pt x="3389" y="7516"/>
                              <a:pt x="3389" y="7516"/>
                              <a:pt x="3389" y="7516"/>
                            </a:cubicBezTo>
                            <a:cubicBezTo>
                              <a:pt x="3926" y="7516"/>
                              <a:pt x="3926" y="7516"/>
                              <a:pt x="3926" y="7516"/>
                            </a:cubicBezTo>
                            <a:cubicBezTo>
                              <a:pt x="3926" y="8043"/>
                              <a:pt x="3926" y="8043"/>
                              <a:pt x="3926" y="8043"/>
                            </a:cubicBezTo>
                            <a:cubicBezTo>
                              <a:pt x="3934" y="8043"/>
                              <a:pt x="3934" y="8043"/>
                              <a:pt x="3934" y="8043"/>
                            </a:cubicBezTo>
                            <a:cubicBezTo>
                              <a:pt x="4081" y="7769"/>
                              <a:pt x="4249" y="7494"/>
                              <a:pt x="4647" y="7467"/>
                            </a:cubicBezTo>
                            <a:lnTo>
                              <a:pt x="4647" y="8020"/>
                            </a:lnTo>
                            <a:close/>
                            <a:moveTo>
                              <a:pt x="5764" y="9673"/>
                            </a:moveTo>
                            <a:cubicBezTo>
                              <a:pt x="4855" y="9673"/>
                              <a:pt x="4815" y="9093"/>
                              <a:pt x="4815" y="8556"/>
                            </a:cubicBezTo>
                            <a:cubicBezTo>
                              <a:pt x="4815" y="6568"/>
                              <a:pt x="4815" y="6568"/>
                              <a:pt x="4815" y="6568"/>
                            </a:cubicBezTo>
                            <a:cubicBezTo>
                              <a:pt x="5352" y="6568"/>
                              <a:pt x="5352" y="6568"/>
                              <a:pt x="5352" y="6568"/>
                            </a:cubicBezTo>
                            <a:cubicBezTo>
                              <a:pt x="5352" y="7799"/>
                              <a:pt x="5352" y="7799"/>
                              <a:pt x="5352" y="7799"/>
                            </a:cubicBezTo>
                            <a:cubicBezTo>
                              <a:pt x="5361" y="7799"/>
                              <a:pt x="5361" y="7799"/>
                              <a:pt x="5361" y="7799"/>
                            </a:cubicBezTo>
                            <a:cubicBezTo>
                              <a:pt x="5436" y="7684"/>
                              <a:pt x="5586" y="7467"/>
                              <a:pt x="5928" y="7467"/>
                            </a:cubicBezTo>
                            <a:cubicBezTo>
                              <a:pt x="6485" y="7467"/>
                              <a:pt x="6676" y="7941"/>
                              <a:pt x="6676" y="8556"/>
                            </a:cubicBezTo>
                            <a:cubicBezTo>
                              <a:pt x="6676" y="9385"/>
                              <a:pt x="6299" y="9673"/>
                              <a:pt x="5764" y="9673"/>
                            </a:cubicBezTo>
                            <a:close/>
                            <a:moveTo>
                              <a:pt x="7488" y="9624"/>
                            </a:moveTo>
                            <a:cubicBezTo>
                              <a:pt x="6952" y="9624"/>
                              <a:pt x="6952" y="9624"/>
                              <a:pt x="6952" y="9624"/>
                            </a:cubicBezTo>
                            <a:cubicBezTo>
                              <a:pt x="6952" y="7516"/>
                              <a:pt x="6952" y="7516"/>
                              <a:pt x="6952" y="7516"/>
                            </a:cubicBezTo>
                            <a:cubicBezTo>
                              <a:pt x="7488" y="7516"/>
                              <a:pt x="7488" y="7516"/>
                              <a:pt x="7488" y="7516"/>
                            </a:cubicBezTo>
                            <a:lnTo>
                              <a:pt x="7488" y="9624"/>
                            </a:lnTo>
                            <a:close/>
                            <a:moveTo>
                              <a:pt x="8343" y="9673"/>
                            </a:moveTo>
                            <a:cubicBezTo>
                              <a:pt x="8086" y="9673"/>
                              <a:pt x="7882" y="9615"/>
                              <a:pt x="7789" y="9588"/>
                            </a:cubicBezTo>
                            <a:cubicBezTo>
                              <a:pt x="7789" y="9111"/>
                              <a:pt x="7789" y="9111"/>
                              <a:pt x="7789" y="9111"/>
                            </a:cubicBezTo>
                            <a:cubicBezTo>
                              <a:pt x="7887" y="9194"/>
                              <a:pt x="8099" y="9367"/>
                              <a:pt x="8351" y="9367"/>
                            </a:cubicBezTo>
                            <a:cubicBezTo>
                              <a:pt x="8546" y="9367"/>
                              <a:pt x="8667" y="9283"/>
                              <a:pt x="8667" y="9155"/>
                            </a:cubicBezTo>
                            <a:cubicBezTo>
                              <a:pt x="8667" y="8942"/>
                              <a:pt x="8271" y="8787"/>
                              <a:pt x="8060" y="8610"/>
                            </a:cubicBezTo>
                            <a:cubicBezTo>
                              <a:pt x="7828" y="8415"/>
                              <a:pt x="7771" y="8295"/>
                              <a:pt x="7771" y="8091"/>
                            </a:cubicBezTo>
                            <a:cubicBezTo>
                              <a:pt x="7771" y="7773"/>
                              <a:pt x="7988" y="7467"/>
                              <a:pt x="8524" y="7467"/>
                            </a:cubicBezTo>
                            <a:cubicBezTo>
                              <a:pt x="8755" y="7467"/>
                              <a:pt x="8940" y="7529"/>
                              <a:pt x="9016" y="7547"/>
                            </a:cubicBezTo>
                            <a:cubicBezTo>
                              <a:pt x="9016" y="7985"/>
                              <a:pt x="9016" y="7985"/>
                              <a:pt x="9016" y="7985"/>
                            </a:cubicBezTo>
                            <a:cubicBezTo>
                              <a:pt x="8892" y="7879"/>
                              <a:pt x="8715" y="7742"/>
                              <a:pt x="8502" y="7742"/>
                            </a:cubicBezTo>
                            <a:cubicBezTo>
                              <a:pt x="8391" y="7742"/>
                              <a:pt x="8240" y="7794"/>
                              <a:pt x="8240" y="7941"/>
                            </a:cubicBezTo>
                            <a:cubicBezTo>
                              <a:pt x="8240" y="8145"/>
                              <a:pt x="8630" y="8295"/>
                              <a:pt x="8839" y="8472"/>
                            </a:cubicBezTo>
                            <a:cubicBezTo>
                              <a:pt x="9069" y="8663"/>
                              <a:pt x="9153" y="8796"/>
                              <a:pt x="9153" y="9039"/>
                            </a:cubicBezTo>
                            <a:cubicBezTo>
                              <a:pt x="9153" y="9499"/>
                              <a:pt x="8777" y="9673"/>
                              <a:pt x="8343" y="9673"/>
                            </a:cubicBezTo>
                            <a:close/>
                            <a:moveTo>
                              <a:pt x="5724" y="7773"/>
                            </a:moveTo>
                            <a:cubicBezTo>
                              <a:pt x="5427" y="7773"/>
                              <a:pt x="5374" y="8246"/>
                              <a:pt x="5374" y="8556"/>
                            </a:cubicBezTo>
                            <a:cubicBezTo>
                              <a:pt x="5374" y="8982"/>
                              <a:pt x="5382" y="9465"/>
                              <a:pt x="5724" y="9465"/>
                            </a:cubicBezTo>
                            <a:cubicBezTo>
                              <a:pt x="6033" y="9465"/>
                              <a:pt x="6096" y="8982"/>
                              <a:pt x="6096" y="8556"/>
                            </a:cubicBezTo>
                            <a:cubicBezTo>
                              <a:pt x="6096" y="8246"/>
                              <a:pt x="6043" y="7773"/>
                              <a:pt x="5724" y="7773"/>
                            </a:cubicBezTo>
                            <a:close/>
                          </a:path>
                        </a:pathLst>
                      </a:custGeom>
                      <a:solidFill>
                        <a:srgbClr val="009FE3"/>
                      </a:solidFill>
                      <a:ln>
                        <a:noFill/>
                      </a:ln>
                      <a:extLst>
                        <a:ext uri="{91240B29-F687-4F45-9708-019B960494DF}">
                          <a14:hiddenLine xmlns:a14="http://schemas.microsoft.com/office/drawing/2010/main" w="9525">
                            <a:solidFill>
                              <a:srgbClr val="F78F1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T_Logo" o:spid="_x0000_s1026" alt="Description: UTC_logo" style="position:absolute;margin-left:501.7pt;margin-top:762.6pt;width:59.4pt;height:59.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50,10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" path="m,c,10352,,10352,,10352v10350,,10350,,10350,c10350,,10350,,10350,l,xm3022,9624v-536,,-536,,-536,c2486,9150,2486,9150,2486,9150v-9,,-9,,-9,c2397,9323,2234,9673,1831,9673v-407,,-576,-257,-576,-705c1255,7516,1255,7516,1255,7516v536,,536,,536,c1791,8831,1791,8831,1791,8831v,262,71,456,270,456c2407,9287,2486,8681,2486,8345v,-829,,-829,,-829c3022,7516,3022,7516,3022,7516r,2108xm4647,8020v-536,,-721,191,-721,661c3926,9624,3926,9624,3926,9624v-537,,-537,,-537,c3389,7516,3389,7516,3389,7516v537,,537,,537,c3926,8043,3926,8043,3926,8043v8,,8,,8,c4081,7769,4249,7494,4647,7467r,553xm5764,9673v-909,,-949,-580,-949,-1117c4815,6568,4815,6568,4815,6568v537,,537,,537,c5352,7799,5352,7799,5352,7799v9,,9,,9,c5436,7684,5586,7467,5928,7467v557,,748,474,748,1089c6676,9385,6299,9673,5764,9673xm7488,9624v-536,,-536,,-536,c6952,7516,6952,7516,6952,7516v536,,536,,536,l7488,9624xm8343,9673v-257,,-461,-58,-554,-85c7789,9111,7789,9111,7789,9111v98,83,310,256,562,256c8546,9367,8667,9283,8667,9155v,-213,-396,-368,-607,-545c7828,8415,7771,8295,7771,8091v,-318,217,-624,753,-624c8755,7467,8940,7529,9016,7547v,438,,438,,438c8892,7879,8715,7742,8502,7742v-111,,-262,52,-262,199c8240,8145,8630,8295,8839,8472v230,191,314,324,314,567c9153,9499,8777,9673,8343,9673xm5724,7773v-297,,-350,473,-350,783c5374,8982,5382,9465,5724,9465v309,,372,-483,372,-909c6096,8246,6043,7773,5724,7773xe" fillcolor="#009fe3" stroked="f" strokecolor="#f78f14">
              <v:path arrowok="t" o:connecttype="custom" o:connectlocs="0,0;0,755015;754380,755015;754380,0;0,0;220264,701919;181197,701919;181197,667348;180541,667348;133456,705493;91473,654074;91473,548174;130541,548174;130541,644082;150220,677340;181197,608636;181197,548174;220264,548174;220264,701919;338706,584932;286154,633142;286154,701919;247014,701919;247014,548174;286154,548174;286154,586610;286737,586610;338706,544600;338706,584932;420120,705493;350951,624025;350951,479032;390091,479032;390091,568814;390747,568814;432074,544600;486593,624025;420120,705493;545778,701919;506710,701919;506710,548174;545778,548174;545778,701919;608096,705493;567717,699293;567717,664504;608679,683175;631711,667713;587469,627964;566405,590111;621288,544600;657149,550435;657149,582380;619685,564657;600589,579171;644248,617899;667134,659252;608096,705493;417205,566918;391695,624025;417205,690322;444319,624025;417205,566918" o:connectangles="0,0,0,0,0,0,0,0,0,0,0,0,0,0,0,0,0,0,0,0,0,0,0,0,0,0,0,0,0,0,0,0,0,0,0,0,0,0,0,0,0,0,0,0,0,0,0,0,0,0,0,0,0,0,0,0,0,0,0,0,0,0,0"/>
              <o:lock v:ext="edit" aspectratio="t" verticies="t"/>
              <w10:wrap anchorx="page" anchory="page"/>
              <w10:anchorlock/>
            </v:shape>
          </w:pict>
        </mc:Fallback>
      </mc:AlternateContent>
    </w:r>
  </w:p>
  <w:p w:rsidR="002A3719" w:rsidRPr="00A34696" w:rsidRDefault="002A3719" w:rsidP="00A3469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719" w:rsidRDefault="002A3719" w:rsidP="0052550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719" w:rsidRPr="001476F8" w:rsidRDefault="002A371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719" w:rsidRDefault="002A371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719" w:rsidRPr="004B7A59" w:rsidRDefault="002A3719" w:rsidP="004B7A59">
    <w:pPr>
      <w:pStyle w:val="Header"/>
      <w:rPr>
        <w:color w:val="FFFFFF"/>
        <w:lang w:val="en-US"/>
      </w:rPr>
    </w:pPr>
    <w:proofErr w:type="spellStart"/>
    <w:proofErr w:type="gramStart"/>
    <w:r w:rsidRPr="004B7A59">
      <w:rPr>
        <w:color w:val="FFFFFF"/>
        <w:lang w:val="en-US"/>
      </w:rPr>
      <w:t>xoffice</w:t>
    </w:r>
    <w:proofErr w:type="spellEnd"/>
    <w:proofErr w:type="gramEnd"/>
    <w:r w:rsidRPr="004B7A59">
      <w:rPr>
        <w:color w:val="FFFFFF"/>
        <w:lang w:val="en-US"/>
      </w:rPr>
      <w:t xml:space="preserve"> </w:t>
    </w:r>
    <w:proofErr w:type="spellStart"/>
    <w:r w:rsidRPr="004B7A59">
      <w:rPr>
        <w:color w:val="FFFFFF"/>
        <w:lang w:val="en-US"/>
      </w:rPr>
      <w:t>locationsx</w:t>
    </w:r>
    <w:proofErr w:type="spellEnd"/>
  </w:p>
  <w:p w:rsidR="002A3719" w:rsidRPr="00DB75B9" w:rsidRDefault="002A3719">
    <w:pPr>
      <w:pStyle w:val="Header"/>
      <w:rPr>
        <w:color w:val="FFFFFF"/>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719" w:rsidRDefault="002A37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719" w:rsidRDefault="002A371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719" w:rsidRDefault="002A371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719" w:rsidRDefault="002A3719">
    <w:pPr>
      <w:pStyle w:val="Header"/>
    </w:pPr>
  </w:p>
  <w:tbl>
    <w:tblPr>
      <w:tblW w:w="8080" w:type="dxa"/>
      <w:tblLayout w:type="fixed"/>
      <w:tblCellMar>
        <w:left w:w="0" w:type="dxa"/>
        <w:right w:w="0" w:type="dxa"/>
      </w:tblCellMar>
      <w:tblLook w:val="00A0" w:firstRow="1" w:lastRow="0" w:firstColumn="1" w:lastColumn="0" w:noHBand="0" w:noVBand="0"/>
    </w:tblPr>
    <w:tblGrid>
      <w:gridCol w:w="8080"/>
    </w:tblGrid>
    <w:tr w:rsidR="002A3719" w:rsidTr="009567E5">
      <w:trPr>
        <w:trHeight w:hRule="exact" w:val="660"/>
      </w:trPr>
      <w:tc>
        <w:tcPr>
          <w:tcW w:w="8080" w:type="dxa"/>
          <w:vAlign w:val="bottom"/>
        </w:tcPr>
        <w:p w:rsidR="002A3719" w:rsidRPr="0045692D" w:rsidRDefault="002A3719" w:rsidP="0045692D">
          <w:pPr>
            <w:pStyle w:val="UrbisHeaderTitle"/>
          </w:pPr>
          <w:r>
            <w:t>TABLE OF CONTENTS</w:t>
          </w:r>
        </w:p>
      </w:tc>
    </w:tr>
  </w:tbl>
  <w:p w:rsidR="002A3719" w:rsidRDefault="002A3719" w:rsidP="009567E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719" w:rsidRPr="00C73A34" w:rsidRDefault="002A3719" w:rsidP="00C73A3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719" w:rsidRPr="00C73A34" w:rsidRDefault="002A3719" w:rsidP="00C73A3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719" w:rsidRDefault="002A3719" w:rsidP="0052550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719" w:rsidRPr="001476F8" w:rsidRDefault="002A37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6C748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79C4AF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4D08862"/>
    <w:lvl w:ilvl="0">
      <w:start w:val="1"/>
      <w:numFmt w:val="decimal"/>
      <w:pStyle w:val="ListNumber3"/>
      <w:lvlText w:val="%1."/>
      <w:lvlJc w:val="left"/>
      <w:pPr>
        <w:tabs>
          <w:tab w:val="num" w:pos="926"/>
        </w:tabs>
        <w:ind w:left="926" w:hanging="360"/>
      </w:pPr>
    </w:lvl>
  </w:abstractNum>
  <w:abstractNum w:abstractNumId="3">
    <w:nsid w:val="FFFFFF7F"/>
    <w:multiLevelType w:val="singleLevel"/>
    <w:tmpl w:val="9D80E4E8"/>
    <w:lvl w:ilvl="0">
      <w:start w:val="1"/>
      <w:numFmt w:val="decimal"/>
      <w:pStyle w:val="ListNumber2"/>
      <w:lvlText w:val="%1."/>
      <w:lvlJc w:val="left"/>
      <w:pPr>
        <w:tabs>
          <w:tab w:val="num" w:pos="643"/>
        </w:tabs>
        <w:ind w:left="643" w:hanging="360"/>
      </w:pPr>
    </w:lvl>
  </w:abstractNum>
  <w:abstractNum w:abstractNumId="4">
    <w:nsid w:val="FFFFFF80"/>
    <w:multiLevelType w:val="singleLevel"/>
    <w:tmpl w:val="2DBCF48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F2A1E06"/>
    <w:lvl w:ilvl="0">
      <w:start w:val="1"/>
      <w:numFmt w:val="bullet"/>
      <w:pStyle w:val="ListBullet4"/>
      <w:lvlText w:val=""/>
      <w:lvlJc w:val="left"/>
      <w:pPr>
        <w:tabs>
          <w:tab w:val="num" w:pos="1429"/>
        </w:tabs>
        <w:ind w:left="1429" w:hanging="357"/>
      </w:pPr>
      <w:rPr>
        <w:rFonts w:ascii="Symbol" w:hAnsi="Symbol" w:hint="default"/>
      </w:rPr>
    </w:lvl>
  </w:abstractNum>
  <w:abstractNum w:abstractNumId="6">
    <w:nsid w:val="FFFFFF82"/>
    <w:multiLevelType w:val="singleLevel"/>
    <w:tmpl w:val="52CA6912"/>
    <w:lvl w:ilvl="0">
      <w:start w:val="1"/>
      <w:numFmt w:val="bullet"/>
      <w:pStyle w:val="ListBullet3"/>
      <w:lvlText w:val=""/>
      <w:lvlJc w:val="left"/>
      <w:pPr>
        <w:tabs>
          <w:tab w:val="num" w:pos="1072"/>
        </w:tabs>
        <w:ind w:left="1072" w:hanging="358"/>
      </w:pPr>
      <w:rPr>
        <w:rFonts w:ascii="Wingdings" w:hAnsi="Wingdings" w:hint="default"/>
      </w:rPr>
    </w:lvl>
  </w:abstractNum>
  <w:abstractNum w:abstractNumId="7">
    <w:nsid w:val="FFFFFF83"/>
    <w:multiLevelType w:val="singleLevel"/>
    <w:tmpl w:val="0C2E7DF4"/>
    <w:lvl w:ilvl="0">
      <w:start w:val="1"/>
      <w:numFmt w:val="bullet"/>
      <w:pStyle w:val="ListBullet2"/>
      <w:lvlText w:val=""/>
      <w:lvlJc w:val="left"/>
      <w:pPr>
        <w:tabs>
          <w:tab w:val="num" w:pos="714"/>
        </w:tabs>
        <w:ind w:left="714" w:hanging="357"/>
      </w:pPr>
      <w:rPr>
        <w:rFonts w:ascii="Symbol" w:hAnsi="Symbol" w:hint="default"/>
        <w:color w:val="000000"/>
      </w:rPr>
    </w:lvl>
  </w:abstractNum>
  <w:abstractNum w:abstractNumId="8">
    <w:nsid w:val="FFFFFF88"/>
    <w:multiLevelType w:val="singleLevel"/>
    <w:tmpl w:val="DEFE6396"/>
    <w:lvl w:ilvl="0">
      <w:start w:val="1"/>
      <w:numFmt w:val="decimal"/>
      <w:pStyle w:val="ListNumber"/>
      <w:lvlText w:val="%1."/>
      <w:lvlJc w:val="left"/>
      <w:pPr>
        <w:tabs>
          <w:tab w:val="num" w:pos="360"/>
        </w:tabs>
        <w:ind w:left="360" w:hanging="360"/>
      </w:pPr>
    </w:lvl>
  </w:abstractNum>
  <w:abstractNum w:abstractNumId="9">
    <w:nsid w:val="FFFFFF89"/>
    <w:multiLevelType w:val="singleLevel"/>
    <w:tmpl w:val="BCC8C8D4"/>
    <w:lvl w:ilvl="0">
      <w:start w:val="1"/>
      <w:numFmt w:val="bullet"/>
      <w:lvlText w:val=""/>
      <w:lvlJc w:val="left"/>
      <w:pPr>
        <w:tabs>
          <w:tab w:val="num" w:pos="360"/>
        </w:tabs>
        <w:ind w:left="360" w:hanging="360"/>
      </w:pPr>
      <w:rPr>
        <w:rFonts w:ascii="Symbol" w:hAnsi="Symbol" w:hint="default"/>
      </w:rPr>
    </w:lvl>
  </w:abstractNum>
  <w:abstractNum w:abstractNumId="10">
    <w:nsid w:val="04991702"/>
    <w:multiLevelType w:val="hybridMultilevel"/>
    <w:tmpl w:val="A134B374"/>
    <w:lvl w:ilvl="0" w:tplc="829058DA">
      <w:start w:val="1"/>
      <w:numFmt w:val="lowerLetter"/>
      <w:pStyle w:val="aLettered"/>
      <w:lvlText w:val="(%1)"/>
      <w:lvlJc w:val="left"/>
      <w:pPr>
        <w:tabs>
          <w:tab w:val="num" w:pos="357"/>
        </w:tabs>
        <w:ind w:left="357" w:hanging="357"/>
      </w:pPr>
      <w:rPr>
        <w:rFonts w:ascii="Arial" w:hAnsi="Arial" w:cs="Wingding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05D3328F"/>
    <w:multiLevelType w:val="multilevel"/>
    <w:tmpl w:val="EA6A90AA"/>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nsid w:val="0D39741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F58527A"/>
    <w:multiLevelType w:val="hybridMultilevel"/>
    <w:tmpl w:val="1C30B358"/>
    <w:lvl w:ilvl="0" w:tplc="FA9CB5E6">
      <w:numFmt w:val="bullet"/>
      <w:lvlText w:val="-"/>
      <w:lvlJc w:val="left"/>
      <w:pPr>
        <w:ind w:left="720" w:hanging="360"/>
      </w:pPr>
      <w:rPr>
        <w:rFonts w:ascii="Arial" w:eastAsia="Times New Roman" w:hAnsi="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4">
    <w:nsid w:val="15FE71C8"/>
    <w:multiLevelType w:val="multilevel"/>
    <w:tmpl w:val="C53ACA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6823E85"/>
    <w:multiLevelType w:val="multilevel"/>
    <w:tmpl w:val="5680FB8C"/>
    <w:lvl w:ilvl="0">
      <w:start w:val="1"/>
      <w:numFmt w:val="upperLetter"/>
      <w:lvlText w:val="Appendix %1"/>
      <w:lvlJc w:val="left"/>
      <w:pPr>
        <w:tabs>
          <w:tab w:val="num" w:pos="4219"/>
        </w:tabs>
        <w:ind w:left="4219" w:hanging="3119"/>
      </w:pPr>
      <w:rPr>
        <w:rFonts w:ascii="Arial" w:hAnsi="Arial" w:hint="default"/>
        <w:b w:val="0"/>
        <w:i w:val="0"/>
        <w:sz w:val="48"/>
      </w:rPr>
    </w:lvl>
    <w:lvl w:ilvl="1">
      <w:start w:val="1"/>
      <w:numFmt w:val="decimal"/>
      <w:lvlText w:val="%1.%2"/>
      <w:lvlJc w:val="left"/>
      <w:pPr>
        <w:tabs>
          <w:tab w:val="num" w:pos="1309"/>
        </w:tabs>
        <w:ind w:left="1309" w:hanging="709"/>
      </w:pPr>
      <w:rPr>
        <w:rFonts w:ascii="Arial" w:hAnsi="Arial" w:hint="default"/>
        <w:b w:val="0"/>
        <w:i w:val="0"/>
        <w:sz w:val="28"/>
      </w:rPr>
    </w:lvl>
    <w:lvl w:ilvl="2">
      <w:start w:val="1"/>
      <w:numFmt w:val="decimal"/>
      <w:lvlText w:val="%1.%2.%3"/>
      <w:lvlJc w:val="left"/>
      <w:pPr>
        <w:tabs>
          <w:tab w:val="num" w:pos="1309"/>
        </w:tabs>
        <w:ind w:left="1309" w:hanging="709"/>
      </w:pPr>
      <w:rPr>
        <w:rFonts w:ascii="Arial" w:hAnsi="Arial" w:hint="default"/>
        <w:b w:val="0"/>
        <w:i w:val="0"/>
        <w:sz w:val="22"/>
      </w:rPr>
    </w:lvl>
    <w:lvl w:ilvl="3">
      <w:start w:val="1"/>
      <w:numFmt w:val="decimal"/>
      <w:lvlText w:val="%1.%2.%3.%4"/>
      <w:lvlJc w:val="left"/>
      <w:pPr>
        <w:tabs>
          <w:tab w:val="num" w:pos="1464"/>
        </w:tabs>
        <w:ind w:left="1464" w:hanging="864"/>
      </w:pPr>
      <w:rPr>
        <w:rFonts w:hint="default"/>
      </w:rPr>
    </w:lvl>
    <w:lvl w:ilvl="4">
      <w:start w:val="1"/>
      <w:numFmt w:val="decimal"/>
      <w:lvlText w:val="%1.%2.%3.%4.%5"/>
      <w:lvlJc w:val="left"/>
      <w:pPr>
        <w:tabs>
          <w:tab w:val="num" w:pos="1608"/>
        </w:tabs>
        <w:ind w:left="1608" w:hanging="1008"/>
      </w:pPr>
      <w:rPr>
        <w:rFonts w:hint="default"/>
      </w:rPr>
    </w:lvl>
    <w:lvl w:ilvl="5">
      <w:start w:val="1"/>
      <w:numFmt w:val="decimal"/>
      <w:lvlText w:val="%1.%2.%3.%4.%5.%6"/>
      <w:lvlJc w:val="left"/>
      <w:pPr>
        <w:tabs>
          <w:tab w:val="num" w:pos="1752"/>
        </w:tabs>
        <w:ind w:left="1752" w:hanging="1152"/>
      </w:pPr>
      <w:rPr>
        <w:rFonts w:hint="default"/>
      </w:rPr>
    </w:lvl>
    <w:lvl w:ilvl="6">
      <w:start w:val="1"/>
      <w:numFmt w:val="decimal"/>
      <w:lvlText w:val="%1.%2.%3.%4.%5.%6.%7"/>
      <w:lvlJc w:val="left"/>
      <w:pPr>
        <w:tabs>
          <w:tab w:val="num" w:pos="1896"/>
        </w:tabs>
        <w:ind w:left="1896" w:hanging="1296"/>
      </w:pPr>
      <w:rPr>
        <w:rFonts w:hint="default"/>
      </w:rPr>
    </w:lvl>
    <w:lvl w:ilvl="7">
      <w:start w:val="1"/>
      <w:numFmt w:val="decimal"/>
      <w:lvlText w:val="%1.%2.%3.%4.%5.%6.%7.%8"/>
      <w:lvlJc w:val="left"/>
      <w:pPr>
        <w:tabs>
          <w:tab w:val="num" w:pos="2040"/>
        </w:tabs>
        <w:ind w:left="2040" w:hanging="1440"/>
      </w:pPr>
      <w:rPr>
        <w:rFonts w:hint="default"/>
      </w:rPr>
    </w:lvl>
    <w:lvl w:ilvl="8">
      <w:start w:val="1"/>
      <w:numFmt w:val="decimal"/>
      <w:lvlText w:val="%1.%2.%3.%4.%5.%6.%7.%8.%9"/>
      <w:lvlJc w:val="left"/>
      <w:pPr>
        <w:tabs>
          <w:tab w:val="num" w:pos="2184"/>
        </w:tabs>
        <w:ind w:left="2184" w:hanging="1584"/>
      </w:pPr>
      <w:rPr>
        <w:rFonts w:hint="default"/>
      </w:rPr>
    </w:lvl>
  </w:abstractNum>
  <w:abstractNum w:abstractNumId="16">
    <w:nsid w:val="19336F9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8C41FC5"/>
    <w:multiLevelType w:val="multilevel"/>
    <w:tmpl w:val="F4366560"/>
    <w:lvl w:ilvl="0">
      <w:start w:val="1"/>
      <w:numFmt w:val="upperLetter"/>
      <w:pStyle w:val="Appendix1"/>
      <w:lvlText w:val="Appendix %1"/>
      <w:lvlJc w:val="left"/>
      <w:pPr>
        <w:tabs>
          <w:tab w:val="num" w:pos="3119"/>
        </w:tabs>
        <w:ind w:left="3119" w:hanging="3119"/>
      </w:pPr>
      <w:rPr>
        <w:rFonts w:ascii="Arial" w:hAnsi="Arial" w:hint="default"/>
        <w:b w:val="0"/>
        <w:i w:val="0"/>
        <w:sz w:val="36"/>
        <w:szCs w:val="36"/>
      </w:rPr>
    </w:lvl>
    <w:lvl w:ilvl="1">
      <w:start w:val="2"/>
      <w:numFmt w:val="upperLetter"/>
      <w:lvlText w:val="Appendix %2"/>
      <w:lvlJc w:val="left"/>
      <w:pPr>
        <w:tabs>
          <w:tab w:val="num" w:pos="209"/>
        </w:tabs>
        <w:ind w:left="209" w:hanging="709"/>
      </w:pPr>
      <w:rPr>
        <w:rFonts w:ascii="Arial" w:hAnsi="Arial" w:hint="default"/>
        <w:b w:val="0"/>
        <w:i w:val="0"/>
        <w:sz w:val="28"/>
      </w:rPr>
    </w:lvl>
    <w:lvl w:ilvl="2">
      <w:start w:val="3"/>
      <w:numFmt w:val="upperLetter"/>
      <w:lvlText w:val="Appendix %3"/>
      <w:lvlJc w:val="left"/>
      <w:pPr>
        <w:tabs>
          <w:tab w:val="num" w:pos="209"/>
        </w:tabs>
        <w:ind w:left="209" w:hanging="709"/>
      </w:pPr>
      <w:rPr>
        <w:rFonts w:ascii="Arial" w:hAnsi="Arial" w:hint="default"/>
        <w:b w:val="0"/>
        <w:i w:val="0"/>
        <w:sz w:val="22"/>
      </w:rPr>
    </w:lvl>
    <w:lvl w:ilvl="3">
      <w:start w:val="1"/>
      <w:numFmt w:val="decimal"/>
      <w:lvlText w:val="%1.%2.%3.%4"/>
      <w:lvlJc w:val="left"/>
      <w:pPr>
        <w:tabs>
          <w:tab w:val="num" w:pos="364"/>
        </w:tabs>
        <w:ind w:left="364" w:hanging="864"/>
      </w:pPr>
      <w:rPr>
        <w:rFonts w:hint="default"/>
      </w:rPr>
    </w:lvl>
    <w:lvl w:ilvl="4">
      <w:start w:val="1"/>
      <w:numFmt w:val="decimal"/>
      <w:lvlText w:val="%1.%2.%3.%4.%5"/>
      <w:lvlJc w:val="left"/>
      <w:pPr>
        <w:tabs>
          <w:tab w:val="num" w:pos="508"/>
        </w:tabs>
        <w:ind w:left="508" w:hanging="1008"/>
      </w:pPr>
      <w:rPr>
        <w:rFonts w:hint="default"/>
      </w:rPr>
    </w:lvl>
    <w:lvl w:ilvl="5">
      <w:start w:val="1"/>
      <w:numFmt w:val="decimal"/>
      <w:lvlText w:val="%1.%2.%3.%4.%5.%6"/>
      <w:lvlJc w:val="left"/>
      <w:pPr>
        <w:tabs>
          <w:tab w:val="num" w:pos="652"/>
        </w:tabs>
        <w:ind w:left="652" w:hanging="1152"/>
      </w:pPr>
      <w:rPr>
        <w:rFonts w:hint="default"/>
      </w:rPr>
    </w:lvl>
    <w:lvl w:ilvl="6">
      <w:start w:val="1"/>
      <w:numFmt w:val="decimal"/>
      <w:lvlText w:val="%1.%2.%3.%4.%5.%6.%7"/>
      <w:lvlJc w:val="left"/>
      <w:pPr>
        <w:tabs>
          <w:tab w:val="num" w:pos="796"/>
        </w:tabs>
        <w:ind w:left="796" w:hanging="1296"/>
      </w:pPr>
      <w:rPr>
        <w:rFonts w:hint="default"/>
      </w:rPr>
    </w:lvl>
    <w:lvl w:ilvl="7">
      <w:start w:val="1"/>
      <w:numFmt w:val="decimal"/>
      <w:lvlText w:val="%1.%2.%3.%4.%5.%6.%7.%8"/>
      <w:lvlJc w:val="left"/>
      <w:pPr>
        <w:tabs>
          <w:tab w:val="num" w:pos="940"/>
        </w:tabs>
        <w:ind w:left="940" w:hanging="1440"/>
      </w:pPr>
      <w:rPr>
        <w:rFonts w:hint="default"/>
      </w:rPr>
    </w:lvl>
    <w:lvl w:ilvl="8">
      <w:start w:val="1"/>
      <w:numFmt w:val="decimal"/>
      <w:lvlText w:val="%1.%2.%3.%4.%5.%6.%7.%8.%9"/>
      <w:lvlJc w:val="left"/>
      <w:pPr>
        <w:tabs>
          <w:tab w:val="num" w:pos="1084"/>
        </w:tabs>
        <w:ind w:left="1084" w:hanging="1584"/>
      </w:pPr>
      <w:rPr>
        <w:rFonts w:hint="default"/>
      </w:rPr>
    </w:lvl>
  </w:abstractNum>
  <w:abstractNum w:abstractNumId="18">
    <w:nsid w:val="3BCE1978"/>
    <w:multiLevelType w:val="multilevel"/>
    <w:tmpl w:val="C13C96C6"/>
    <w:lvl w:ilvl="0">
      <w:start w:val="4"/>
      <w:numFmt w:val="upperLetter"/>
      <w:pStyle w:val="Appendix3"/>
      <w:lvlText w:val="Appendix %1"/>
      <w:lvlJc w:val="left"/>
      <w:pPr>
        <w:tabs>
          <w:tab w:val="num" w:pos="3119"/>
        </w:tabs>
        <w:ind w:left="3119" w:hanging="3119"/>
      </w:pPr>
      <w:rPr>
        <w:rFonts w:ascii="Arial" w:hAnsi="Arial" w:hint="default"/>
        <w:b w:val="0"/>
        <w:i w:val="0"/>
        <w:sz w:val="36"/>
        <w:szCs w:val="36"/>
      </w:rPr>
    </w:lvl>
    <w:lvl w:ilvl="1">
      <w:start w:val="2"/>
      <w:numFmt w:val="upperLetter"/>
      <w:pStyle w:val="Appendix2"/>
      <w:lvlText w:val="Appendix %2"/>
      <w:lvlJc w:val="left"/>
      <w:pPr>
        <w:tabs>
          <w:tab w:val="num" w:pos="209"/>
        </w:tabs>
        <w:ind w:left="209" w:hanging="209"/>
      </w:pPr>
      <w:rPr>
        <w:rFonts w:ascii="Arial" w:hAnsi="Arial" w:hint="default"/>
        <w:b w:val="0"/>
        <w:i w:val="0"/>
        <w:sz w:val="28"/>
      </w:rPr>
    </w:lvl>
    <w:lvl w:ilvl="2">
      <w:start w:val="3"/>
      <w:numFmt w:val="upperLetter"/>
      <w:pStyle w:val="Appendix3"/>
      <w:lvlText w:val="Appendix %3"/>
      <w:lvlJc w:val="left"/>
      <w:pPr>
        <w:tabs>
          <w:tab w:val="num" w:pos="210"/>
        </w:tabs>
        <w:ind w:left="210" w:hanging="210"/>
      </w:pPr>
      <w:rPr>
        <w:rFonts w:ascii="Arial" w:hAnsi="Arial" w:hint="default"/>
        <w:b w:val="0"/>
        <w:i w:val="0"/>
        <w:sz w:val="22"/>
      </w:rPr>
    </w:lvl>
    <w:lvl w:ilvl="3">
      <w:start w:val="4"/>
      <w:numFmt w:val="upperLetter"/>
      <w:pStyle w:val="Appendix4"/>
      <w:lvlText w:val="Appendix %4"/>
      <w:lvlJc w:val="left"/>
      <w:pPr>
        <w:tabs>
          <w:tab w:val="num" w:pos="210"/>
        </w:tabs>
        <w:ind w:left="210" w:hanging="210"/>
      </w:pPr>
      <w:rPr>
        <w:rFonts w:ascii="Arial" w:hAnsi="Arial" w:hint="default"/>
        <w:caps/>
        <w:sz w:val="22"/>
      </w:rPr>
    </w:lvl>
    <w:lvl w:ilvl="4">
      <w:start w:val="1"/>
      <w:numFmt w:val="decimal"/>
      <w:lvlText w:val="%1.%2.%3.%4.%5"/>
      <w:lvlJc w:val="left"/>
      <w:pPr>
        <w:tabs>
          <w:tab w:val="num" w:pos="508"/>
        </w:tabs>
        <w:ind w:left="508" w:hanging="1008"/>
      </w:pPr>
      <w:rPr>
        <w:rFonts w:hint="default"/>
      </w:rPr>
    </w:lvl>
    <w:lvl w:ilvl="5">
      <w:start w:val="1"/>
      <w:numFmt w:val="decimal"/>
      <w:lvlText w:val="%1.%2.%3.%4.%5.%6"/>
      <w:lvlJc w:val="left"/>
      <w:pPr>
        <w:tabs>
          <w:tab w:val="num" w:pos="652"/>
        </w:tabs>
        <w:ind w:left="652" w:hanging="1152"/>
      </w:pPr>
      <w:rPr>
        <w:rFonts w:hint="default"/>
      </w:rPr>
    </w:lvl>
    <w:lvl w:ilvl="6">
      <w:start w:val="1"/>
      <w:numFmt w:val="decimal"/>
      <w:lvlText w:val="%1.%2.%3.%4.%5.%6.%7"/>
      <w:lvlJc w:val="left"/>
      <w:pPr>
        <w:tabs>
          <w:tab w:val="num" w:pos="796"/>
        </w:tabs>
        <w:ind w:left="796" w:hanging="1296"/>
      </w:pPr>
      <w:rPr>
        <w:rFonts w:hint="default"/>
      </w:rPr>
    </w:lvl>
    <w:lvl w:ilvl="7">
      <w:start w:val="1"/>
      <w:numFmt w:val="decimal"/>
      <w:lvlText w:val="%1.%2.%3.%4.%5.%6.%7.%8"/>
      <w:lvlJc w:val="left"/>
      <w:pPr>
        <w:tabs>
          <w:tab w:val="num" w:pos="940"/>
        </w:tabs>
        <w:ind w:left="940" w:hanging="1440"/>
      </w:pPr>
      <w:rPr>
        <w:rFonts w:hint="default"/>
      </w:rPr>
    </w:lvl>
    <w:lvl w:ilvl="8">
      <w:start w:val="1"/>
      <w:numFmt w:val="decimal"/>
      <w:lvlText w:val="%1.%2.%3.%4.%5.%6.%7.%8.%9"/>
      <w:lvlJc w:val="left"/>
      <w:pPr>
        <w:tabs>
          <w:tab w:val="num" w:pos="1084"/>
        </w:tabs>
        <w:ind w:left="1084" w:hanging="1584"/>
      </w:pPr>
      <w:rPr>
        <w:rFonts w:hint="default"/>
      </w:rPr>
    </w:lvl>
  </w:abstractNum>
  <w:abstractNum w:abstractNumId="19">
    <w:nsid w:val="4C77472C"/>
    <w:multiLevelType w:val="hybridMultilevel"/>
    <w:tmpl w:val="B18027EA"/>
    <w:lvl w:ilvl="0" w:tplc="BA70CB4C">
      <w:start w:val="1"/>
      <w:numFmt w:val="bullet"/>
      <w:pStyle w:val="UrbisTableBullets"/>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FBC2E5D"/>
    <w:multiLevelType w:val="hybridMultilevel"/>
    <w:tmpl w:val="601C8858"/>
    <w:lvl w:ilvl="0" w:tplc="272896F4">
      <w:start w:val="1"/>
      <w:numFmt w:val="decimal"/>
      <w:pStyle w:val="NormalNumbered"/>
      <w:lvlText w:val="%1."/>
      <w:lvlJc w:val="left"/>
      <w:pPr>
        <w:tabs>
          <w:tab w:val="num" w:pos="714"/>
        </w:tabs>
        <w:ind w:left="714" w:hanging="714"/>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2BE101E"/>
    <w:multiLevelType w:val="hybridMultilevel"/>
    <w:tmpl w:val="142E8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4FD2495"/>
    <w:multiLevelType w:val="hybridMultilevel"/>
    <w:tmpl w:val="2DB615A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5808667E"/>
    <w:multiLevelType w:val="singleLevel"/>
    <w:tmpl w:val="E81C1186"/>
    <w:lvl w:ilvl="0">
      <w:start w:val="1"/>
      <w:numFmt w:val="decimal"/>
      <w:pStyle w:val="Nolist"/>
      <w:lvlText w:val="%1."/>
      <w:lvlJc w:val="left"/>
      <w:pPr>
        <w:tabs>
          <w:tab w:val="num" w:pos="357"/>
        </w:tabs>
        <w:ind w:left="357" w:hanging="357"/>
      </w:pPr>
      <w:rPr>
        <w:rFonts w:hint="default"/>
      </w:rPr>
    </w:lvl>
  </w:abstractNum>
  <w:abstractNum w:abstractNumId="24">
    <w:nsid w:val="5B587B7A"/>
    <w:multiLevelType w:val="multilevel"/>
    <w:tmpl w:val="7B107A82"/>
    <w:lvl w:ilvl="0">
      <w:start w:val="1"/>
      <w:numFmt w:val="decimal"/>
      <w:lvlText w:val="Appendix %1"/>
      <w:lvlJc w:val="left"/>
      <w:pPr>
        <w:tabs>
          <w:tab w:val="num" w:pos="2200"/>
        </w:tabs>
        <w:ind w:left="2200" w:hanging="2200"/>
      </w:pPr>
      <w:rPr>
        <w:rFonts w:ascii="Arial" w:hAnsi="Arial" w:hint="default"/>
        <w:b w:val="0"/>
        <w:i w:val="0"/>
        <w:sz w:val="36"/>
      </w:rPr>
    </w:lvl>
    <w:lvl w:ilvl="1">
      <w:start w:val="1"/>
      <w:numFmt w:val="decimal"/>
      <w:lvlText w:val="Appendix %1.%2"/>
      <w:lvlJc w:val="left"/>
      <w:pPr>
        <w:tabs>
          <w:tab w:val="num" w:pos="1945"/>
        </w:tabs>
        <w:ind w:left="1945" w:hanging="1945"/>
      </w:pPr>
      <w:rPr>
        <w:rFonts w:ascii="Arial" w:hAnsi="Arial" w:hint="default"/>
        <w:b w:val="0"/>
        <w:i w:val="0"/>
        <w:sz w:val="28"/>
      </w:rPr>
    </w:lvl>
    <w:lvl w:ilvl="2">
      <w:start w:val="1"/>
      <w:numFmt w:val="decimal"/>
      <w:lvlText w:val="Appendix %2.%1.%3"/>
      <w:lvlJc w:val="left"/>
      <w:pPr>
        <w:tabs>
          <w:tab w:val="num" w:pos="1593"/>
        </w:tabs>
        <w:ind w:left="1593" w:hanging="1593"/>
      </w:pPr>
      <w:rPr>
        <w:rFonts w:ascii="Arial" w:hAnsi="Arial" w:hint="default"/>
        <w:b w:val="0"/>
        <w:i w:val="0"/>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5C29697F"/>
    <w:multiLevelType w:val="multilevel"/>
    <w:tmpl w:val="3B14CAE0"/>
    <w:lvl w:ilvl="0">
      <w:start w:val="1"/>
      <w:numFmt w:val="bullet"/>
      <w:pStyle w:val="Bullet1"/>
      <w:lvlText w:val=""/>
      <w:lvlJc w:val="left"/>
      <w:pPr>
        <w:tabs>
          <w:tab w:val="num" w:pos="0"/>
        </w:tabs>
        <w:ind w:left="284" w:firstLine="425"/>
      </w:pPr>
      <w:rPr>
        <w:rFonts w:ascii="Wingdings" w:hAnsi="Wingdings" w:hint="default"/>
        <w:color w:val="auto"/>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64A26535"/>
    <w:multiLevelType w:val="hybridMultilevel"/>
    <w:tmpl w:val="F328DB70"/>
    <w:lvl w:ilvl="0" w:tplc="9D600068">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8316EAB"/>
    <w:multiLevelType w:val="hybridMultilevel"/>
    <w:tmpl w:val="E962DE1C"/>
    <w:lvl w:ilvl="0" w:tplc="6A6AEC42">
      <w:start w:val="1"/>
      <w:numFmt w:val="bullet"/>
      <w:lvlText w:val=""/>
      <w:lvlJc w:val="left"/>
      <w:pPr>
        <w:tabs>
          <w:tab w:val="num" w:pos="714"/>
        </w:tabs>
        <w:ind w:left="714" w:hanging="357"/>
      </w:pPr>
      <w:rPr>
        <w:rFonts w:ascii="Symbol" w:hAnsi="Symbol" w:hint="default"/>
      </w:rPr>
    </w:lvl>
    <w:lvl w:ilvl="1" w:tplc="D6FC3ECC">
      <w:start w:val="1"/>
      <w:numFmt w:val="lowerLetter"/>
      <w:pStyle w:val="LetteredLista"/>
      <w:lvlText w:val="(%2)"/>
      <w:lvlJc w:val="left"/>
      <w:pPr>
        <w:tabs>
          <w:tab w:val="num" w:pos="357"/>
        </w:tabs>
        <w:ind w:left="357" w:hanging="357"/>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6197C83"/>
    <w:multiLevelType w:val="hybridMultilevel"/>
    <w:tmpl w:val="ACE0B160"/>
    <w:lvl w:ilvl="0" w:tplc="6602E98C">
      <w:start w:val="1"/>
      <w:numFmt w:val="bullet"/>
      <w:pStyle w:val="List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A765A2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4"/>
  </w:num>
  <w:num w:numId="2">
    <w:abstractNumId w:val="3"/>
  </w:num>
  <w:num w:numId="3">
    <w:abstractNumId w:val="2"/>
  </w:num>
  <w:num w:numId="4">
    <w:abstractNumId w:val="1"/>
  </w:num>
  <w:num w:numId="5">
    <w:abstractNumId w:val="0"/>
  </w:num>
  <w:num w:numId="6">
    <w:abstractNumId w:val="23"/>
  </w:num>
  <w:num w:numId="7">
    <w:abstractNumId w:val="29"/>
  </w:num>
  <w:num w:numId="8">
    <w:abstractNumId w:val="16"/>
  </w:num>
  <w:num w:numId="9">
    <w:abstractNumId w:val="12"/>
  </w:num>
  <w:num w:numId="10">
    <w:abstractNumId w:val="20"/>
  </w:num>
  <w:num w:numId="11">
    <w:abstractNumId w:val="10"/>
  </w:num>
  <w:num w:numId="12">
    <w:abstractNumId w:val="17"/>
  </w:num>
  <w:num w:numId="13">
    <w:abstractNumId w:val="18"/>
  </w:num>
  <w:num w:numId="14">
    <w:abstractNumId w:val="11"/>
  </w:num>
  <w:num w:numId="15">
    <w:abstractNumId w:val="19"/>
  </w:num>
  <w:num w:numId="16">
    <w:abstractNumId w:val="8"/>
  </w:num>
  <w:num w:numId="17">
    <w:abstractNumId w:val="28"/>
  </w:num>
  <w:num w:numId="18">
    <w:abstractNumId w:val="7"/>
  </w:num>
  <w:num w:numId="19">
    <w:abstractNumId w:val="6"/>
  </w:num>
  <w:num w:numId="20">
    <w:abstractNumId w:val="5"/>
  </w:num>
  <w:num w:numId="21">
    <w:abstractNumId w:val="27"/>
  </w:num>
  <w:num w:numId="22">
    <w:abstractNumId w:val="17"/>
  </w:num>
  <w:num w:numId="23">
    <w:abstractNumId w:val="15"/>
  </w:num>
  <w:num w:numId="24">
    <w:abstractNumId w:val="17"/>
  </w:num>
  <w:num w:numId="25">
    <w:abstractNumId w:val="25"/>
  </w:num>
  <w:num w:numId="26">
    <w:abstractNumId w:val="14"/>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9"/>
  </w:num>
  <w:num w:numId="30">
    <w:abstractNumId w:val="28"/>
  </w:num>
  <w:num w:numId="31">
    <w:abstractNumId w:val="24"/>
  </w:num>
  <w:num w:numId="32">
    <w:abstractNumId w:val="26"/>
  </w:num>
  <w:num w:numId="33">
    <w:abstractNumId w:val="28"/>
  </w:num>
  <w:num w:numId="34">
    <w:abstractNumId w:val="28"/>
  </w:num>
  <w:num w:numId="35">
    <w:abstractNumId w:val="28"/>
  </w:num>
  <w:num w:numId="36">
    <w:abstractNumId w:val="28"/>
  </w:num>
  <w:num w:numId="37">
    <w:abstractNumId w:val="28"/>
  </w:num>
  <w:num w:numId="38">
    <w:abstractNumId w:val="28"/>
  </w:num>
  <w:num w:numId="39">
    <w:abstractNumId w:val="28"/>
  </w:num>
  <w:num w:numId="40">
    <w:abstractNumId w:val="28"/>
  </w:num>
  <w:num w:numId="41">
    <w:abstractNumId w:val="28"/>
  </w:num>
  <w:num w:numId="42">
    <w:abstractNumId w:val="28"/>
  </w:num>
  <w:num w:numId="43">
    <w:abstractNumId w:val="22"/>
  </w:num>
  <w:num w:numId="44">
    <w:abstractNumId w:val="28"/>
  </w:num>
  <w:num w:numId="45">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mirrorMargins/>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181"/>
  <w:displayHorizontalDrawingGridEvery w:val="2"/>
  <w:characterSpacingControl w:val="doNotCompress"/>
  <w:hdrShapeDefaults>
    <o:shapedefaults v:ext="edit" spidmax="96257">
      <o:colormru v:ext="edit" colors="#50b3cf,#005a84,white,#fd0,#e20177"/>
    </o:shapedefaults>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PA 6th-full name&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fvp5psfztvxsge09tnpewrw2sxa0swxfpwe&quot;&gt;2011_ADFVC Perps and Perp Programs library_Urbis&lt;record-ids&gt;&lt;item&gt;177&lt;/item&gt;&lt;/record-ids&gt;&lt;/item&gt;&lt;/Libraries&gt;"/>
  </w:docVars>
  <w:rsids>
    <w:rsidRoot w:val="001C6F28"/>
    <w:rsid w:val="00000613"/>
    <w:rsid w:val="00001111"/>
    <w:rsid w:val="00001193"/>
    <w:rsid w:val="0000172D"/>
    <w:rsid w:val="00001749"/>
    <w:rsid w:val="000019A2"/>
    <w:rsid w:val="00002208"/>
    <w:rsid w:val="0000283C"/>
    <w:rsid w:val="00002BEC"/>
    <w:rsid w:val="0000688A"/>
    <w:rsid w:val="000072E2"/>
    <w:rsid w:val="00007627"/>
    <w:rsid w:val="000102FF"/>
    <w:rsid w:val="00011F40"/>
    <w:rsid w:val="000126AA"/>
    <w:rsid w:val="00012837"/>
    <w:rsid w:val="0001328B"/>
    <w:rsid w:val="000134D9"/>
    <w:rsid w:val="0001546F"/>
    <w:rsid w:val="00015C17"/>
    <w:rsid w:val="00015C20"/>
    <w:rsid w:val="000161CA"/>
    <w:rsid w:val="0001790A"/>
    <w:rsid w:val="00020315"/>
    <w:rsid w:val="00020F4B"/>
    <w:rsid w:val="00021C2C"/>
    <w:rsid w:val="00025034"/>
    <w:rsid w:val="0002644B"/>
    <w:rsid w:val="00030509"/>
    <w:rsid w:val="00031BE3"/>
    <w:rsid w:val="00032198"/>
    <w:rsid w:val="00032A51"/>
    <w:rsid w:val="00032FD9"/>
    <w:rsid w:val="00033FDB"/>
    <w:rsid w:val="00034414"/>
    <w:rsid w:val="00034EF1"/>
    <w:rsid w:val="0003511E"/>
    <w:rsid w:val="00035CE6"/>
    <w:rsid w:val="00036AFD"/>
    <w:rsid w:val="00037C6A"/>
    <w:rsid w:val="000436EC"/>
    <w:rsid w:val="00046094"/>
    <w:rsid w:val="000460B8"/>
    <w:rsid w:val="000461A6"/>
    <w:rsid w:val="000472E5"/>
    <w:rsid w:val="0005084C"/>
    <w:rsid w:val="000513BC"/>
    <w:rsid w:val="00051A72"/>
    <w:rsid w:val="00052AAE"/>
    <w:rsid w:val="00052B6C"/>
    <w:rsid w:val="0005300A"/>
    <w:rsid w:val="00054BF1"/>
    <w:rsid w:val="00055F89"/>
    <w:rsid w:val="00056619"/>
    <w:rsid w:val="00056783"/>
    <w:rsid w:val="0005756C"/>
    <w:rsid w:val="000608C2"/>
    <w:rsid w:val="00061395"/>
    <w:rsid w:val="000616D1"/>
    <w:rsid w:val="000634EC"/>
    <w:rsid w:val="0006350A"/>
    <w:rsid w:val="00064869"/>
    <w:rsid w:val="000657F9"/>
    <w:rsid w:val="000672A2"/>
    <w:rsid w:val="00067DCB"/>
    <w:rsid w:val="0007115C"/>
    <w:rsid w:val="00071B02"/>
    <w:rsid w:val="00072D23"/>
    <w:rsid w:val="00073AF9"/>
    <w:rsid w:val="000742C7"/>
    <w:rsid w:val="0007548B"/>
    <w:rsid w:val="00076012"/>
    <w:rsid w:val="00077024"/>
    <w:rsid w:val="00077445"/>
    <w:rsid w:val="0008194F"/>
    <w:rsid w:val="00081CEA"/>
    <w:rsid w:val="00082252"/>
    <w:rsid w:val="000825BB"/>
    <w:rsid w:val="00082960"/>
    <w:rsid w:val="00083A51"/>
    <w:rsid w:val="000840EC"/>
    <w:rsid w:val="000858DC"/>
    <w:rsid w:val="000862E5"/>
    <w:rsid w:val="0008666B"/>
    <w:rsid w:val="00091918"/>
    <w:rsid w:val="00091A7D"/>
    <w:rsid w:val="000928E8"/>
    <w:rsid w:val="000946E8"/>
    <w:rsid w:val="000948C5"/>
    <w:rsid w:val="00096548"/>
    <w:rsid w:val="00096CD2"/>
    <w:rsid w:val="000971B4"/>
    <w:rsid w:val="0009751E"/>
    <w:rsid w:val="00097C0F"/>
    <w:rsid w:val="00097E5C"/>
    <w:rsid w:val="000A0CF2"/>
    <w:rsid w:val="000A1F61"/>
    <w:rsid w:val="000A2494"/>
    <w:rsid w:val="000A2C36"/>
    <w:rsid w:val="000A32E3"/>
    <w:rsid w:val="000A381D"/>
    <w:rsid w:val="000A39C5"/>
    <w:rsid w:val="000A46C1"/>
    <w:rsid w:val="000A58D9"/>
    <w:rsid w:val="000A5907"/>
    <w:rsid w:val="000A5BB5"/>
    <w:rsid w:val="000A682E"/>
    <w:rsid w:val="000B0593"/>
    <w:rsid w:val="000B0668"/>
    <w:rsid w:val="000B0EAA"/>
    <w:rsid w:val="000B143B"/>
    <w:rsid w:val="000B2726"/>
    <w:rsid w:val="000B4117"/>
    <w:rsid w:val="000B4838"/>
    <w:rsid w:val="000B6A0B"/>
    <w:rsid w:val="000C005D"/>
    <w:rsid w:val="000C02CD"/>
    <w:rsid w:val="000C06C0"/>
    <w:rsid w:val="000C0867"/>
    <w:rsid w:val="000C1E09"/>
    <w:rsid w:val="000C2604"/>
    <w:rsid w:val="000C40AF"/>
    <w:rsid w:val="000C40F9"/>
    <w:rsid w:val="000C5B26"/>
    <w:rsid w:val="000D009B"/>
    <w:rsid w:val="000D019F"/>
    <w:rsid w:val="000D020B"/>
    <w:rsid w:val="000D028A"/>
    <w:rsid w:val="000D1E81"/>
    <w:rsid w:val="000D4177"/>
    <w:rsid w:val="000D563D"/>
    <w:rsid w:val="000D630E"/>
    <w:rsid w:val="000D67FC"/>
    <w:rsid w:val="000D6FA0"/>
    <w:rsid w:val="000D799C"/>
    <w:rsid w:val="000D7A26"/>
    <w:rsid w:val="000E0EFE"/>
    <w:rsid w:val="000E1241"/>
    <w:rsid w:val="000E19D3"/>
    <w:rsid w:val="000E284E"/>
    <w:rsid w:val="000E2C5A"/>
    <w:rsid w:val="000E4AD4"/>
    <w:rsid w:val="000E6593"/>
    <w:rsid w:val="000E7755"/>
    <w:rsid w:val="000F113B"/>
    <w:rsid w:val="000F1850"/>
    <w:rsid w:val="000F31E0"/>
    <w:rsid w:val="000F52C1"/>
    <w:rsid w:val="000F73FA"/>
    <w:rsid w:val="000F79C4"/>
    <w:rsid w:val="001028F8"/>
    <w:rsid w:val="0010309D"/>
    <w:rsid w:val="0010346F"/>
    <w:rsid w:val="00103695"/>
    <w:rsid w:val="0010375B"/>
    <w:rsid w:val="00104226"/>
    <w:rsid w:val="00104243"/>
    <w:rsid w:val="0010496C"/>
    <w:rsid w:val="00105396"/>
    <w:rsid w:val="0010670D"/>
    <w:rsid w:val="00106FEC"/>
    <w:rsid w:val="001073BC"/>
    <w:rsid w:val="001102EB"/>
    <w:rsid w:val="001103FE"/>
    <w:rsid w:val="001107CF"/>
    <w:rsid w:val="00110CF7"/>
    <w:rsid w:val="0011132B"/>
    <w:rsid w:val="001119CE"/>
    <w:rsid w:val="00111BB6"/>
    <w:rsid w:val="0011440D"/>
    <w:rsid w:val="0011497A"/>
    <w:rsid w:val="00115014"/>
    <w:rsid w:val="001178BF"/>
    <w:rsid w:val="00117D4C"/>
    <w:rsid w:val="00120259"/>
    <w:rsid w:val="00120551"/>
    <w:rsid w:val="0012134D"/>
    <w:rsid w:val="0012355F"/>
    <w:rsid w:val="001274E4"/>
    <w:rsid w:val="001307C4"/>
    <w:rsid w:val="00131522"/>
    <w:rsid w:val="00132737"/>
    <w:rsid w:val="00132851"/>
    <w:rsid w:val="00132DAB"/>
    <w:rsid w:val="00135914"/>
    <w:rsid w:val="00135DE4"/>
    <w:rsid w:val="00136678"/>
    <w:rsid w:val="00136837"/>
    <w:rsid w:val="00140EA2"/>
    <w:rsid w:val="001412F5"/>
    <w:rsid w:val="001425D8"/>
    <w:rsid w:val="001427F8"/>
    <w:rsid w:val="00143B88"/>
    <w:rsid w:val="001466CB"/>
    <w:rsid w:val="0014749C"/>
    <w:rsid w:val="001476F8"/>
    <w:rsid w:val="0015070D"/>
    <w:rsid w:val="00151787"/>
    <w:rsid w:val="00152CAC"/>
    <w:rsid w:val="0015339D"/>
    <w:rsid w:val="00154FD4"/>
    <w:rsid w:val="00155B5B"/>
    <w:rsid w:val="00155D9D"/>
    <w:rsid w:val="00156F84"/>
    <w:rsid w:val="00157743"/>
    <w:rsid w:val="0015789B"/>
    <w:rsid w:val="00161A6F"/>
    <w:rsid w:val="00162570"/>
    <w:rsid w:val="00162F9C"/>
    <w:rsid w:val="00164115"/>
    <w:rsid w:val="00164757"/>
    <w:rsid w:val="00164F51"/>
    <w:rsid w:val="00170742"/>
    <w:rsid w:val="00170E49"/>
    <w:rsid w:val="001710A2"/>
    <w:rsid w:val="00171C80"/>
    <w:rsid w:val="00173AA9"/>
    <w:rsid w:val="00173C98"/>
    <w:rsid w:val="001741B6"/>
    <w:rsid w:val="0017478D"/>
    <w:rsid w:val="001761B1"/>
    <w:rsid w:val="0017735E"/>
    <w:rsid w:val="001774AE"/>
    <w:rsid w:val="0017763E"/>
    <w:rsid w:val="001779F9"/>
    <w:rsid w:val="00180FA4"/>
    <w:rsid w:val="001810D4"/>
    <w:rsid w:val="00181349"/>
    <w:rsid w:val="00181974"/>
    <w:rsid w:val="00182008"/>
    <w:rsid w:val="001824F7"/>
    <w:rsid w:val="00182D0D"/>
    <w:rsid w:val="001832C8"/>
    <w:rsid w:val="00183B11"/>
    <w:rsid w:val="00184BA8"/>
    <w:rsid w:val="00190505"/>
    <w:rsid w:val="001910FE"/>
    <w:rsid w:val="00191B82"/>
    <w:rsid w:val="001926C1"/>
    <w:rsid w:val="00194B95"/>
    <w:rsid w:val="00195843"/>
    <w:rsid w:val="001A093A"/>
    <w:rsid w:val="001A1004"/>
    <w:rsid w:val="001A354A"/>
    <w:rsid w:val="001A4F97"/>
    <w:rsid w:val="001A5113"/>
    <w:rsid w:val="001A5456"/>
    <w:rsid w:val="001A6AE9"/>
    <w:rsid w:val="001A6BDA"/>
    <w:rsid w:val="001A7959"/>
    <w:rsid w:val="001B0D2D"/>
    <w:rsid w:val="001B1DFC"/>
    <w:rsid w:val="001B1E76"/>
    <w:rsid w:val="001B2687"/>
    <w:rsid w:val="001B3385"/>
    <w:rsid w:val="001B3890"/>
    <w:rsid w:val="001B5C48"/>
    <w:rsid w:val="001B795A"/>
    <w:rsid w:val="001C2E66"/>
    <w:rsid w:val="001C3D25"/>
    <w:rsid w:val="001C3FEE"/>
    <w:rsid w:val="001C438D"/>
    <w:rsid w:val="001C5004"/>
    <w:rsid w:val="001C50C6"/>
    <w:rsid w:val="001C5C62"/>
    <w:rsid w:val="001C65E9"/>
    <w:rsid w:val="001C6F28"/>
    <w:rsid w:val="001C719D"/>
    <w:rsid w:val="001C774A"/>
    <w:rsid w:val="001C7C19"/>
    <w:rsid w:val="001D0123"/>
    <w:rsid w:val="001D02FD"/>
    <w:rsid w:val="001D0CCC"/>
    <w:rsid w:val="001D3D90"/>
    <w:rsid w:val="001D43BA"/>
    <w:rsid w:val="001D65F1"/>
    <w:rsid w:val="001D7572"/>
    <w:rsid w:val="001D7877"/>
    <w:rsid w:val="001E0A46"/>
    <w:rsid w:val="001E0D1B"/>
    <w:rsid w:val="001E103F"/>
    <w:rsid w:val="001E1046"/>
    <w:rsid w:val="001E13FA"/>
    <w:rsid w:val="001E18D0"/>
    <w:rsid w:val="001E2BA1"/>
    <w:rsid w:val="001E495A"/>
    <w:rsid w:val="001E59EA"/>
    <w:rsid w:val="001E7323"/>
    <w:rsid w:val="001E7B6C"/>
    <w:rsid w:val="001F05D4"/>
    <w:rsid w:val="001F0890"/>
    <w:rsid w:val="001F4784"/>
    <w:rsid w:val="001F4E52"/>
    <w:rsid w:val="001F58C9"/>
    <w:rsid w:val="001F5B0E"/>
    <w:rsid w:val="001F63BB"/>
    <w:rsid w:val="001F7D77"/>
    <w:rsid w:val="001F7FC7"/>
    <w:rsid w:val="002007B5"/>
    <w:rsid w:val="00200878"/>
    <w:rsid w:val="002016E8"/>
    <w:rsid w:val="0020222F"/>
    <w:rsid w:val="00202D00"/>
    <w:rsid w:val="00205307"/>
    <w:rsid w:val="00206BDF"/>
    <w:rsid w:val="00207AB9"/>
    <w:rsid w:val="00207EB1"/>
    <w:rsid w:val="00210F58"/>
    <w:rsid w:val="00211090"/>
    <w:rsid w:val="00213B58"/>
    <w:rsid w:val="00213B5D"/>
    <w:rsid w:val="002141B5"/>
    <w:rsid w:val="00214C7B"/>
    <w:rsid w:val="002162C9"/>
    <w:rsid w:val="00220598"/>
    <w:rsid w:val="00220736"/>
    <w:rsid w:val="00222644"/>
    <w:rsid w:val="00222D88"/>
    <w:rsid w:val="00222F6C"/>
    <w:rsid w:val="0022325D"/>
    <w:rsid w:val="0022501D"/>
    <w:rsid w:val="0022553A"/>
    <w:rsid w:val="00226802"/>
    <w:rsid w:val="00231FD5"/>
    <w:rsid w:val="00233079"/>
    <w:rsid w:val="00233129"/>
    <w:rsid w:val="00233BB4"/>
    <w:rsid w:val="00233EFA"/>
    <w:rsid w:val="00234383"/>
    <w:rsid w:val="0023501C"/>
    <w:rsid w:val="00235726"/>
    <w:rsid w:val="00235FB4"/>
    <w:rsid w:val="00236FD9"/>
    <w:rsid w:val="002403E7"/>
    <w:rsid w:val="0024197F"/>
    <w:rsid w:val="0024234E"/>
    <w:rsid w:val="002437B6"/>
    <w:rsid w:val="00244C81"/>
    <w:rsid w:val="002454B4"/>
    <w:rsid w:val="0024598E"/>
    <w:rsid w:val="00245E59"/>
    <w:rsid w:val="00247674"/>
    <w:rsid w:val="002478BF"/>
    <w:rsid w:val="002512E8"/>
    <w:rsid w:val="00253B50"/>
    <w:rsid w:val="00253C90"/>
    <w:rsid w:val="00253C9A"/>
    <w:rsid w:val="00254973"/>
    <w:rsid w:val="002560B5"/>
    <w:rsid w:val="002567B7"/>
    <w:rsid w:val="00256A1E"/>
    <w:rsid w:val="00257E44"/>
    <w:rsid w:val="002601B6"/>
    <w:rsid w:val="002612AD"/>
    <w:rsid w:val="00261787"/>
    <w:rsid w:val="002626CB"/>
    <w:rsid w:val="00265D42"/>
    <w:rsid w:val="00267565"/>
    <w:rsid w:val="00267D3B"/>
    <w:rsid w:val="00270102"/>
    <w:rsid w:val="0027019B"/>
    <w:rsid w:val="00272500"/>
    <w:rsid w:val="00272DEC"/>
    <w:rsid w:val="00273777"/>
    <w:rsid w:val="0027433C"/>
    <w:rsid w:val="002743E5"/>
    <w:rsid w:val="00275075"/>
    <w:rsid w:val="002751F7"/>
    <w:rsid w:val="00275EFD"/>
    <w:rsid w:val="00277455"/>
    <w:rsid w:val="00277A2D"/>
    <w:rsid w:val="00277D14"/>
    <w:rsid w:val="00277E11"/>
    <w:rsid w:val="002802A2"/>
    <w:rsid w:val="00280E48"/>
    <w:rsid w:val="00281051"/>
    <w:rsid w:val="002819FE"/>
    <w:rsid w:val="00282387"/>
    <w:rsid w:val="0028268B"/>
    <w:rsid w:val="00284B1C"/>
    <w:rsid w:val="00284D4D"/>
    <w:rsid w:val="0028518C"/>
    <w:rsid w:val="00286EEB"/>
    <w:rsid w:val="00287A12"/>
    <w:rsid w:val="00292B4F"/>
    <w:rsid w:val="002936A5"/>
    <w:rsid w:val="00293BC9"/>
    <w:rsid w:val="00294A2E"/>
    <w:rsid w:val="002969DD"/>
    <w:rsid w:val="002A0589"/>
    <w:rsid w:val="002A0CCF"/>
    <w:rsid w:val="002A2A13"/>
    <w:rsid w:val="002A2D6B"/>
    <w:rsid w:val="002A32C0"/>
    <w:rsid w:val="002A3719"/>
    <w:rsid w:val="002A5356"/>
    <w:rsid w:val="002A5603"/>
    <w:rsid w:val="002A5D85"/>
    <w:rsid w:val="002A62AB"/>
    <w:rsid w:val="002A6ADF"/>
    <w:rsid w:val="002B18F3"/>
    <w:rsid w:val="002B28E3"/>
    <w:rsid w:val="002B4CF8"/>
    <w:rsid w:val="002B77B3"/>
    <w:rsid w:val="002C0354"/>
    <w:rsid w:val="002C06BA"/>
    <w:rsid w:val="002C06C4"/>
    <w:rsid w:val="002C0B00"/>
    <w:rsid w:val="002C155D"/>
    <w:rsid w:val="002C1DF4"/>
    <w:rsid w:val="002C1EEE"/>
    <w:rsid w:val="002C28CD"/>
    <w:rsid w:val="002C4418"/>
    <w:rsid w:val="002C49B0"/>
    <w:rsid w:val="002C5BF6"/>
    <w:rsid w:val="002C7A79"/>
    <w:rsid w:val="002D06EA"/>
    <w:rsid w:val="002D179D"/>
    <w:rsid w:val="002D28A8"/>
    <w:rsid w:val="002D3C4C"/>
    <w:rsid w:val="002D40BB"/>
    <w:rsid w:val="002D4E7E"/>
    <w:rsid w:val="002D5269"/>
    <w:rsid w:val="002D7A99"/>
    <w:rsid w:val="002E1303"/>
    <w:rsid w:val="002E189A"/>
    <w:rsid w:val="002E31A1"/>
    <w:rsid w:val="002E38BC"/>
    <w:rsid w:val="002E4768"/>
    <w:rsid w:val="002E4F9C"/>
    <w:rsid w:val="002E5FA5"/>
    <w:rsid w:val="002E6578"/>
    <w:rsid w:val="002E7441"/>
    <w:rsid w:val="002E77CD"/>
    <w:rsid w:val="002E7D88"/>
    <w:rsid w:val="002F0CC0"/>
    <w:rsid w:val="002F2026"/>
    <w:rsid w:val="002F307D"/>
    <w:rsid w:val="002F35DF"/>
    <w:rsid w:val="002F3889"/>
    <w:rsid w:val="002F501D"/>
    <w:rsid w:val="002F5EBF"/>
    <w:rsid w:val="002F693B"/>
    <w:rsid w:val="00301578"/>
    <w:rsid w:val="00301688"/>
    <w:rsid w:val="00301BFF"/>
    <w:rsid w:val="00301E1D"/>
    <w:rsid w:val="00302BAC"/>
    <w:rsid w:val="00303D20"/>
    <w:rsid w:val="00303F0E"/>
    <w:rsid w:val="003041BC"/>
    <w:rsid w:val="003060F0"/>
    <w:rsid w:val="003077D3"/>
    <w:rsid w:val="00310836"/>
    <w:rsid w:val="00310A75"/>
    <w:rsid w:val="003137B9"/>
    <w:rsid w:val="003155F8"/>
    <w:rsid w:val="00317D28"/>
    <w:rsid w:val="00317E38"/>
    <w:rsid w:val="00320B11"/>
    <w:rsid w:val="0032159B"/>
    <w:rsid w:val="003227E7"/>
    <w:rsid w:val="0032300E"/>
    <w:rsid w:val="00323DFE"/>
    <w:rsid w:val="00323FFC"/>
    <w:rsid w:val="00327C96"/>
    <w:rsid w:val="00330054"/>
    <w:rsid w:val="0033207F"/>
    <w:rsid w:val="003321BE"/>
    <w:rsid w:val="00332782"/>
    <w:rsid w:val="00334D09"/>
    <w:rsid w:val="00335E43"/>
    <w:rsid w:val="00336187"/>
    <w:rsid w:val="0034000A"/>
    <w:rsid w:val="003401D7"/>
    <w:rsid w:val="003415A9"/>
    <w:rsid w:val="00341D10"/>
    <w:rsid w:val="00342052"/>
    <w:rsid w:val="003435FF"/>
    <w:rsid w:val="00343624"/>
    <w:rsid w:val="0034594F"/>
    <w:rsid w:val="00345C30"/>
    <w:rsid w:val="00345D78"/>
    <w:rsid w:val="00346976"/>
    <w:rsid w:val="00347992"/>
    <w:rsid w:val="003502CF"/>
    <w:rsid w:val="00352C00"/>
    <w:rsid w:val="00353B6C"/>
    <w:rsid w:val="00354E22"/>
    <w:rsid w:val="00355F7A"/>
    <w:rsid w:val="0035623E"/>
    <w:rsid w:val="003565B6"/>
    <w:rsid w:val="003570C8"/>
    <w:rsid w:val="003601D4"/>
    <w:rsid w:val="00360FC5"/>
    <w:rsid w:val="00362240"/>
    <w:rsid w:val="00362592"/>
    <w:rsid w:val="00363544"/>
    <w:rsid w:val="0036369F"/>
    <w:rsid w:val="003646A2"/>
    <w:rsid w:val="003647AD"/>
    <w:rsid w:val="00365416"/>
    <w:rsid w:val="00370892"/>
    <w:rsid w:val="00370A82"/>
    <w:rsid w:val="00370E11"/>
    <w:rsid w:val="00371A33"/>
    <w:rsid w:val="00371D2F"/>
    <w:rsid w:val="0037377C"/>
    <w:rsid w:val="00374122"/>
    <w:rsid w:val="00374307"/>
    <w:rsid w:val="00374CC8"/>
    <w:rsid w:val="00374D66"/>
    <w:rsid w:val="00376D6D"/>
    <w:rsid w:val="00377A45"/>
    <w:rsid w:val="00380999"/>
    <w:rsid w:val="003839EC"/>
    <w:rsid w:val="00384175"/>
    <w:rsid w:val="003848F1"/>
    <w:rsid w:val="00384DDA"/>
    <w:rsid w:val="00385C60"/>
    <w:rsid w:val="00386094"/>
    <w:rsid w:val="00386EFC"/>
    <w:rsid w:val="00387AF8"/>
    <w:rsid w:val="003904AF"/>
    <w:rsid w:val="00390515"/>
    <w:rsid w:val="0039268D"/>
    <w:rsid w:val="003929C1"/>
    <w:rsid w:val="00393843"/>
    <w:rsid w:val="00394919"/>
    <w:rsid w:val="00394ADB"/>
    <w:rsid w:val="00396749"/>
    <w:rsid w:val="00396F7D"/>
    <w:rsid w:val="00397109"/>
    <w:rsid w:val="00397EEE"/>
    <w:rsid w:val="003A1009"/>
    <w:rsid w:val="003A14BD"/>
    <w:rsid w:val="003A20DB"/>
    <w:rsid w:val="003A22BE"/>
    <w:rsid w:val="003A2766"/>
    <w:rsid w:val="003A28EB"/>
    <w:rsid w:val="003A30B2"/>
    <w:rsid w:val="003A367A"/>
    <w:rsid w:val="003A417E"/>
    <w:rsid w:val="003A4C34"/>
    <w:rsid w:val="003B0C73"/>
    <w:rsid w:val="003B3676"/>
    <w:rsid w:val="003B56CE"/>
    <w:rsid w:val="003B5898"/>
    <w:rsid w:val="003B5B02"/>
    <w:rsid w:val="003B60B9"/>
    <w:rsid w:val="003B625D"/>
    <w:rsid w:val="003B7D67"/>
    <w:rsid w:val="003B7ECE"/>
    <w:rsid w:val="003C02E3"/>
    <w:rsid w:val="003C1A00"/>
    <w:rsid w:val="003C267F"/>
    <w:rsid w:val="003C28FB"/>
    <w:rsid w:val="003C6723"/>
    <w:rsid w:val="003C71DA"/>
    <w:rsid w:val="003D10FB"/>
    <w:rsid w:val="003D155E"/>
    <w:rsid w:val="003D1A91"/>
    <w:rsid w:val="003D32DC"/>
    <w:rsid w:val="003D36DB"/>
    <w:rsid w:val="003D5F78"/>
    <w:rsid w:val="003D6139"/>
    <w:rsid w:val="003D618F"/>
    <w:rsid w:val="003E3133"/>
    <w:rsid w:val="003E4D52"/>
    <w:rsid w:val="003E5678"/>
    <w:rsid w:val="003E7469"/>
    <w:rsid w:val="003E752E"/>
    <w:rsid w:val="003F0D3B"/>
    <w:rsid w:val="003F0FB4"/>
    <w:rsid w:val="003F0FD9"/>
    <w:rsid w:val="003F10FC"/>
    <w:rsid w:val="003F170B"/>
    <w:rsid w:val="003F1712"/>
    <w:rsid w:val="003F2666"/>
    <w:rsid w:val="003F2D61"/>
    <w:rsid w:val="003F350F"/>
    <w:rsid w:val="003F4948"/>
    <w:rsid w:val="003F4F6D"/>
    <w:rsid w:val="003F583E"/>
    <w:rsid w:val="003F6489"/>
    <w:rsid w:val="003F6DE7"/>
    <w:rsid w:val="003F7236"/>
    <w:rsid w:val="003F7F1B"/>
    <w:rsid w:val="00400AE9"/>
    <w:rsid w:val="00401FED"/>
    <w:rsid w:val="00402207"/>
    <w:rsid w:val="00402537"/>
    <w:rsid w:val="00402EBF"/>
    <w:rsid w:val="00403EB9"/>
    <w:rsid w:val="00403FC5"/>
    <w:rsid w:val="0040427D"/>
    <w:rsid w:val="00404C40"/>
    <w:rsid w:val="00405895"/>
    <w:rsid w:val="00406004"/>
    <w:rsid w:val="004100EB"/>
    <w:rsid w:val="004127BE"/>
    <w:rsid w:val="004129E3"/>
    <w:rsid w:val="00412ED2"/>
    <w:rsid w:val="00412F05"/>
    <w:rsid w:val="00414057"/>
    <w:rsid w:val="0041441D"/>
    <w:rsid w:val="0041550E"/>
    <w:rsid w:val="00415B7F"/>
    <w:rsid w:val="00417ABF"/>
    <w:rsid w:val="0042003D"/>
    <w:rsid w:val="00420E06"/>
    <w:rsid w:val="0042177C"/>
    <w:rsid w:val="00423026"/>
    <w:rsid w:val="0042322D"/>
    <w:rsid w:val="00423815"/>
    <w:rsid w:val="004255A8"/>
    <w:rsid w:val="00425F66"/>
    <w:rsid w:val="00426FC1"/>
    <w:rsid w:val="00427E36"/>
    <w:rsid w:val="0043086B"/>
    <w:rsid w:val="00431E33"/>
    <w:rsid w:val="00432F0E"/>
    <w:rsid w:val="0043340E"/>
    <w:rsid w:val="004339CD"/>
    <w:rsid w:val="00435102"/>
    <w:rsid w:val="00436DC7"/>
    <w:rsid w:val="00440853"/>
    <w:rsid w:val="00441341"/>
    <w:rsid w:val="004423B9"/>
    <w:rsid w:val="004425D8"/>
    <w:rsid w:val="00442C2D"/>
    <w:rsid w:val="00442F2B"/>
    <w:rsid w:val="0044351B"/>
    <w:rsid w:val="00444401"/>
    <w:rsid w:val="004459E0"/>
    <w:rsid w:val="0044651D"/>
    <w:rsid w:val="00447455"/>
    <w:rsid w:val="00450D4D"/>
    <w:rsid w:val="0045347D"/>
    <w:rsid w:val="00454C4B"/>
    <w:rsid w:val="00454CB5"/>
    <w:rsid w:val="004559BC"/>
    <w:rsid w:val="0045692D"/>
    <w:rsid w:val="00461E76"/>
    <w:rsid w:val="004640C7"/>
    <w:rsid w:val="0046473B"/>
    <w:rsid w:val="004648B8"/>
    <w:rsid w:val="00464C21"/>
    <w:rsid w:val="004655CE"/>
    <w:rsid w:val="00465680"/>
    <w:rsid w:val="0047074B"/>
    <w:rsid w:val="00470830"/>
    <w:rsid w:val="00471A1C"/>
    <w:rsid w:val="004745F1"/>
    <w:rsid w:val="00474A6A"/>
    <w:rsid w:val="00474C02"/>
    <w:rsid w:val="00475F44"/>
    <w:rsid w:val="00475FCF"/>
    <w:rsid w:val="00476BBC"/>
    <w:rsid w:val="00480E04"/>
    <w:rsid w:val="004810E4"/>
    <w:rsid w:val="00483AFE"/>
    <w:rsid w:val="00483D78"/>
    <w:rsid w:val="00485F45"/>
    <w:rsid w:val="004869B5"/>
    <w:rsid w:val="00487C10"/>
    <w:rsid w:val="00487F6D"/>
    <w:rsid w:val="0049162F"/>
    <w:rsid w:val="00491B71"/>
    <w:rsid w:val="00492A2B"/>
    <w:rsid w:val="00492BB2"/>
    <w:rsid w:val="00492C75"/>
    <w:rsid w:val="00493E92"/>
    <w:rsid w:val="00494372"/>
    <w:rsid w:val="004977A8"/>
    <w:rsid w:val="00497872"/>
    <w:rsid w:val="00497D47"/>
    <w:rsid w:val="00497DA0"/>
    <w:rsid w:val="004A13E9"/>
    <w:rsid w:val="004A154E"/>
    <w:rsid w:val="004A29CA"/>
    <w:rsid w:val="004A29F1"/>
    <w:rsid w:val="004A325F"/>
    <w:rsid w:val="004A3469"/>
    <w:rsid w:val="004A37DA"/>
    <w:rsid w:val="004A503C"/>
    <w:rsid w:val="004A62CD"/>
    <w:rsid w:val="004A658B"/>
    <w:rsid w:val="004A6778"/>
    <w:rsid w:val="004A728D"/>
    <w:rsid w:val="004A7390"/>
    <w:rsid w:val="004B08C4"/>
    <w:rsid w:val="004B0E4D"/>
    <w:rsid w:val="004B1442"/>
    <w:rsid w:val="004B3EE3"/>
    <w:rsid w:val="004B435D"/>
    <w:rsid w:val="004B4B37"/>
    <w:rsid w:val="004B6852"/>
    <w:rsid w:val="004B6E18"/>
    <w:rsid w:val="004B73D4"/>
    <w:rsid w:val="004B769F"/>
    <w:rsid w:val="004B7A59"/>
    <w:rsid w:val="004C2E37"/>
    <w:rsid w:val="004C3942"/>
    <w:rsid w:val="004C395F"/>
    <w:rsid w:val="004C3D91"/>
    <w:rsid w:val="004C5265"/>
    <w:rsid w:val="004C6E07"/>
    <w:rsid w:val="004C76DE"/>
    <w:rsid w:val="004D3AFE"/>
    <w:rsid w:val="004D43A6"/>
    <w:rsid w:val="004D47F5"/>
    <w:rsid w:val="004E2237"/>
    <w:rsid w:val="004E3235"/>
    <w:rsid w:val="004E3C31"/>
    <w:rsid w:val="004E54E6"/>
    <w:rsid w:val="004E7760"/>
    <w:rsid w:val="004F099D"/>
    <w:rsid w:val="004F1854"/>
    <w:rsid w:val="004F20A4"/>
    <w:rsid w:val="004F25A6"/>
    <w:rsid w:val="004F2EDE"/>
    <w:rsid w:val="004F47C2"/>
    <w:rsid w:val="004F48DB"/>
    <w:rsid w:val="004F62AE"/>
    <w:rsid w:val="004F64FC"/>
    <w:rsid w:val="004F70B5"/>
    <w:rsid w:val="005012AF"/>
    <w:rsid w:val="00502FFC"/>
    <w:rsid w:val="0050361D"/>
    <w:rsid w:val="00504309"/>
    <w:rsid w:val="0050461A"/>
    <w:rsid w:val="00506ED3"/>
    <w:rsid w:val="005072CC"/>
    <w:rsid w:val="00507C56"/>
    <w:rsid w:val="00510570"/>
    <w:rsid w:val="00511DA7"/>
    <w:rsid w:val="00511FEA"/>
    <w:rsid w:val="00512C43"/>
    <w:rsid w:val="00513BDA"/>
    <w:rsid w:val="00514BFC"/>
    <w:rsid w:val="005151DF"/>
    <w:rsid w:val="005151F4"/>
    <w:rsid w:val="005158AF"/>
    <w:rsid w:val="0051693E"/>
    <w:rsid w:val="00516C77"/>
    <w:rsid w:val="00516E2A"/>
    <w:rsid w:val="005170BA"/>
    <w:rsid w:val="00517217"/>
    <w:rsid w:val="00517ACC"/>
    <w:rsid w:val="00521CFF"/>
    <w:rsid w:val="005221CC"/>
    <w:rsid w:val="00523A81"/>
    <w:rsid w:val="00524D1B"/>
    <w:rsid w:val="00525507"/>
    <w:rsid w:val="005265AE"/>
    <w:rsid w:val="00526BC2"/>
    <w:rsid w:val="005301F7"/>
    <w:rsid w:val="0053037A"/>
    <w:rsid w:val="00530431"/>
    <w:rsid w:val="00532BB1"/>
    <w:rsid w:val="005330A4"/>
    <w:rsid w:val="005335AC"/>
    <w:rsid w:val="00534DE1"/>
    <w:rsid w:val="00535B4E"/>
    <w:rsid w:val="00535E96"/>
    <w:rsid w:val="005368FF"/>
    <w:rsid w:val="00536D2A"/>
    <w:rsid w:val="00536E36"/>
    <w:rsid w:val="005406DF"/>
    <w:rsid w:val="00540A5E"/>
    <w:rsid w:val="00541A0D"/>
    <w:rsid w:val="00541CC6"/>
    <w:rsid w:val="00542647"/>
    <w:rsid w:val="0054292A"/>
    <w:rsid w:val="00542BD7"/>
    <w:rsid w:val="00544802"/>
    <w:rsid w:val="005448B2"/>
    <w:rsid w:val="00546184"/>
    <w:rsid w:val="005500F1"/>
    <w:rsid w:val="00550544"/>
    <w:rsid w:val="00550B29"/>
    <w:rsid w:val="005520E3"/>
    <w:rsid w:val="0055427F"/>
    <w:rsid w:val="00554AE4"/>
    <w:rsid w:val="00554CED"/>
    <w:rsid w:val="00554E55"/>
    <w:rsid w:val="005552B6"/>
    <w:rsid w:val="00555A1A"/>
    <w:rsid w:val="00556E3B"/>
    <w:rsid w:val="00557BAE"/>
    <w:rsid w:val="005601F1"/>
    <w:rsid w:val="005604CB"/>
    <w:rsid w:val="00560D23"/>
    <w:rsid w:val="005618A6"/>
    <w:rsid w:val="0056191B"/>
    <w:rsid w:val="00562B66"/>
    <w:rsid w:val="005648C7"/>
    <w:rsid w:val="00564CA6"/>
    <w:rsid w:val="005651D3"/>
    <w:rsid w:val="00566E49"/>
    <w:rsid w:val="0057054F"/>
    <w:rsid w:val="0057310E"/>
    <w:rsid w:val="00573D23"/>
    <w:rsid w:val="00573FF1"/>
    <w:rsid w:val="00574364"/>
    <w:rsid w:val="0057456D"/>
    <w:rsid w:val="00576DA5"/>
    <w:rsid w:val="0057777E"/>
    <w:rsid w:val="00577A3C"/>
    <w:rsid w:val="00580DF4"/>
    <w:rsid w:val="00582009"/>
    <w:rsid w:val="005829B6"/>
    <w:rsid w:val="00583B02"/>
    <w:rsid w:val="0058415A"/>
    <w:rsid w:val="005857FA"/>
    <w:rsid w:val="00586308"/>
    <w:rsid w:val="00586C13"/>
    <w:rsid w:val="00586C6B"/>
    <w:rsid w:val="00587D89"/>
    <w:rsid w:val="00590069"/>
    <w:rsid w:val="00590B71"/>
    <w:rsid w:val="005919C7"/>
    <w:rsid w:val="00592475"/>
    <w:rsid w:val="00592A41"/>
    <w:rsid w:val="00592E51"/>
    <w:rsid w:val="0059467C"/>
    <w:rsid w:val="005946FB"/>
    <w:rsid w:val="00594D13"/>
    <w:rsid w:val="00595D53"/>
    <w:rsid w:val="00597FE7"/>
    <w:rsid w:val="005A157F"/>
    <w:rsid w:val="005A1A37"/>
    <w:rsid w:val="005A3295"/>
    <w:rsid w:val="005A37FC"/>
    <w:rsid w:val="005A422F"/>
    <w:rsid w:val="005A4A5E"/>
    <w:rsid w:val="005A62C1"/>
    <w:rsid w:val="005A6C76"/>
    <w:rsid w:val="005A7F1D"/>
    <w:rsid w:val="005B15D3"/>
    <w:rsid w:val="005B27E7"/>
    <w:rsid w:val="005B34E9"/>
    <w:rsid w:val="005B6215"/>
    <w:rsid w:val="005C3053"/>
    <w:rsid w:val="005C444D"/>
    <w:rsid w:val="005C4B23"/>
    <w:rsid w:val="005C550E"/>
    <w:rsid w:val="005C6146"/>
    <w:rsid w:val="005C6675"/>
    <w:rsid w:val="005C681A"/>
    <w:rsid w:val="005C6B11"/>
    <w:rsid w:val="005C6BA1"/>
    <w:rsid w:val="005C7673"/>
    <w:rsid w:val="005C79E0"/>
    <w:rsid w:val="005C7B46"/>
    <w:rsid w:val="005D0730"/>
    <w:rsid w:val="005D09A6"/>
    <w:rsid w:val="005D1069"/>
    <w:rsid w:val="005D13D6"/>
    <w:rsid w:val="005D2CF8"/>
    <w:rsid w:val="005D30EC"/>
    <w:rsid w:val="005D352C"/>
    <w:rsid w:val="005D533C"/>
    <w:rsid w:val="005D543F"/>
    <w:rsid w:val="005D6211"/>
    <w:rsid w:val="005D65AA"/>
    <w:rsid w:val="005D763C"/>
    <w:rsid w:val="005D76A1"/>
    <w:rsid w:val="005D7B33"/>
    <w:rsid w:val="005D7CED"/>
    <w:rsid w:val="005E0AA9"/>
    <w:rsid w:val="005E196A"/>
    <w:rsid w:val="005E1CB0"/>
    <w:rsid w:val="005E415A"/>
    <w:rsid w:val="005E6DAC"/>
    <w:rsid w:val="005F0473"/>
    <w:rsid w:val="005F1858"/>
    <w:rsid w:val="005F1E74"/>
    <w:rsid w:val="005F2A7E"/>
    <w:rsid w:val="005F3114"/>
    <w:rsid w:val="005F47B6"/>
    <w:rsid w:val="005F5060"/>
    <w:rsid w:val="005F5E0D"/>
    <w:rsid w:val="005F7B50"/>
    <w:rsid w:val="00600307"/>
    <w:rsid w:val="00600815"/>
    <w:rsid w:val="006008BE"/>
    <w:rsid w:val="00600982"/>
    <w:rsid w:val="00602484"/>
    <w:rsid w:val="00602C78"/>
    <w:rsid w:val="00603C8A"/>
    <w:rsid w:val="006054C2"/>
    <w:rsid w:val="00606C88"/>
    <w:rsid w:val="006078E7"/>
    <w:rsid w:val="0061065D"/>
    <w:rsid w:val="00611F4F"/>
    <w:rsid w:val="0061244D"/>
    <w:rsid w:val="00614536"/>
    <w:rsid w:val="0061455F"/>
    <w:rsid w:val="00614ADD"/>
    <w:rsid w:val="00614DFB"/>
    <w:rsid w:val="006162C2"/>
    <w:rsid w:val="006166BC"/>
    <w:rsid w:val="0062256A"/>
    <w:rsid w:val="00622FF3"/>
    <w:rsid w:val="00623195"/>
    <w:rsid w:val="00623AA4"/>
    <w:rsid w:val="006242A7"/>
    <w:rsid w:val="006246AE"/>
    <w:rsid w:val="00625B7C"/>
    <w:rsid w:val="006260FE"/>
    <w:rsid w:val="006269DF"/>
    <w:rsid w:val="006317F5"/>
    <w:rsid w:val="006320BD"/>
    <w:rsid w:val="00632E22"/>
    <w:rsid w:val="00632E55"/>
    <w:rsid w:val="00633EBB"/>
    <w:rsid w:val="0063477F"/>
    <w:rsid w:val="00634B12"/>
    <w:rsid w:val="00634D8A"/>
    <w:rsid w:val="00636D22"/>
    <w:rsid w:val="006374D6"/>
    <w:rsid w:val="00637A9B"/>
    <w:rsid w:val="00640BA2"/>
    <w:rsid w:val="006439B3"/>
    <w:rsid w:val="0064408B"/>
    <w:rsid w:val="006441AB"/>
    <w:rsid w:val="00644F08"/>
    <w:rsid w:val="00645050"/>
    <w:rsid w:val="00645346"/>
    <w:rsid w:val="00645D12"/>
    <w:rsid w:val="00646BA6"/>
    <w:rsid w:val="00647123"/>
    <w:rsid w:val="00647C15"/>
    <w:rsid w:val="006511F2"/>
    <w:rsid w:val="00652130"/>
    <w:rsid w:val="006523FE"/>
    <w:rsid w:val="00652C6D"/>
    <w:rsid w:val="006553FE"/>
    <w:rsid w:val="00656641"/>
    <w:rsid w:val="0066133E"/>
    <w:rsid w:val="00661FF6"/>
    <w:rsid w:val="00662721"/>
    <w:rsid w:val="00662C54"/>
    <w:rsid w:val="00665573"/>
    <w:rsid w:val="00665952"/>
    <w:rsid w:val="006660DE"/>
    <w:rsid w:val="00666974"/>
    <w:rsid w:val="00667521"/>
    <w:rsid w:val="00671539"/>
    <w:rsid w:val="00672171"/>
    <w:rsid w:val="00672867"/>
    <w:rsid w:val="00672F23"/>
    <w:rsid w:val="00673F55"/>
    <w:rsid w:val="006753E7"/>
    <w:rsid w:val="0067556F"/>
    <w:rsid w:val="006755AE"/>
    <w:rsid w:val="00676266"/>
    <w:rsid w:val="006800B8"/>
    <w:rsid w:val="00680DBC"/>
    <w:rsid w:val="00682993"/>
    <w:rsid w:val="00683D15"/>
    <w:rsid w:val="00684173"/>
    <w:rsid w:val="006841FD"/>
    <w:rsid w:val="0068420D"/>
    <w:rsid w:val="00684282"/>
    <w:rsid w:val="006864E7"/>
    <w:rsid w:val="00687000"/>
    <w:rsid w:val="006875F3"/>
    <w:rsid w:val="00687D79"/>
    <w:rsid w:val="00690B9A"/>
    <w:rsid w:val="0069121E"/>
    <w:rsid w:val="0069259D"/>
    <w:rsid w:val="00693F9B"/>
    <w:rsid w:val="00694084"/>
    <w:rsid w:val="006945B6"/>
    <w:rsid w:val="00697463"/>
    <w:rsid w:val="006A05A1"/>
    <w:rsid w:val="006A1607"/>
    <w:rsid w:val="006A27AF"/>
    <w:rsid w:val="006A5130"/>
    <w:rsid w:val="006A609C"/>
    <w:rsid w:val="006A676B"/>
    <w:rsid w:val="006A6FEE"/>
    <w:rsid w:val="006B2C30"/>
    <w:rsid w:val="006B2FB2"/>
    <w:rsid w:val="006B3402"/>
    <w:rsid w:val="006B45B2"/>
    <w:rsid w:val="006B67D5"/>
    <w:rsid w:val="006B7739"/>
    <w:rsid w:val="006B784F"/>
    <w:rsid w:val="006C22B3"/>
    <w:rsid w:val="006C3D6E"/>
    <w:rsid w:val="006C6E16"/>
    <w:rsid w:val="006C6F64"/>
    <w:rsid w:val="006C7525"/>
    <w:rsid w:val="006C7C94"/>
    <w:rsid w:val="006D1A6B"/>
    <w:rsid w:val="006D1FDC"/>
    <w:rsid w:val="006D2508"/>
    <w:rsid w:val="006D317A"/>
    <w:rsid w:val="006D3E3E"/>
    <w:rsid w:val="006D4265"/>
    <w:rsid w:val="006D5A73"/>
    <w:rsid w:val="006D5C43"/>
    <w:rsid w:val="006D67E7"/>
    <w:rsid w:val="006D7201"/>
    <w:rsid w:val="006D76A2"/>
    <w:rsid w:val="006D7A96"/>
    <w:rsid w:val="006E12CA"/>
    <w:rsid w:val="006E1321"/>
    <w:rsid w:val="006E1C85"/>
    <w:rsid w:val="006E23FF"/>
    <w:rsid w:val="006E2A80"/>
    <w:rsid w:val="006E2EA6"/>
    <w:rsid w:val="006E6ABD"/>
    <w:rsid w:val="006F06B5"/>
    <w:rsid w:val="006F1227"/>
    <w:rsid w:val="006F1AE8"/>
    <w:rsid w:val="006F262B"/>
    <w:rsid w:val="006F4714"/>
    <w:rsid w:val="006F5F7C"/>
    <w:rsid w:val="006F674D"/>
    <w:rsid w:val="006F692E"/>
    <w:rsid w:val="006F72A6"/>
    <w:rsid w:val="006F73FB"/>
    <w:rsid w:val="006F75E9"/>
    <w:rsid w:val="006F7A8D"/>
    <w:rsid w:val="00700249"/>
    <w:rsid w:val="00700648"/>
    <w:rsid w:val="00700D04"/>
    <w:rsid w:val="00701B39"/>
    <w:rsid w:val="0070349B"/>
    <w:rsid w:val="00703705"/>
    <w:rsid w:val="00704B44"/>
    <w:rsid w:val="00704B4C"/>
    <w:rsid w:val="0070566D"/>
    <w:rsid w:val="00706C23"/>
    <w:rsid w:val="00706CA8"/>
    <w:rsid w:val="0071197D"/>
    <w:rsid w:val="00711DFB"/>
    <w:rsid w:val="00711F2A"/>
    <w:rsid w:val="00712040"/>
    <w:rsid w:val="00712973"/>
    <w:rsid w:val="00712C60"/>
    <w:rsid w:val="00713467"/>
    <w:rsid w:val="00714229"/>
    <w:rsid w:val="00714912"/>
    <w:rsid w:val="00714FB4"/>
    <w:rsid w:val="0072190C"/>
    <w:rsid w:val="00721A68"/>
    <w:rsid w:val="0072278D"/>
    <w:rsid w:val="007229C6"/>
    <w:rsid w:val="0072381C"/>
    <w:rsid w:val="00723AC7"/>
    <w:rsid w:val="00724F75"/>
    <w:rsid w:val="00725E6E"/>
    <w:rsid w:val="00725FDC"/>
    <w:rsid w:val="0072636D"/>
    <w:rsid w:val="00726824"/>
    <w:rsid w:val="00727516"/>
    <w:rsid w:val="00731ED6"/>
    <w:rsid w:val="0073250E"/>
    <w:rsid w:val="0073459A"/>
    <w:rsid w:val="00734B97"/>
    <w:rsid w:val="00735656"/>
    <w:rsid w:val="007359FD"/>
    <w:rsid w:val="007363C5"/>
    <w:rsid w:val="007372F3"/>
    <w:rsid w:val="00737BF6"/>
    <w:rsid w:val="00740C0D"/>
    <w:rsid w:val="00740CA8"/>
    <w:rsid w:val="00740EED"/>
    <w:rsid w:val="00741C72"/>
    <w:rsid w:val="00742CB1"/>
    <w:rsid w:val="00743180"/>
    <w:rsid w:val="00744391"/>
    <w:rsid w:val="00744D30"/>
    <w:rsid w:val="00745013"/>
    <w:rsid w:val="00745373"/>
    <w:rsid w:val="00745485"/>
    <w:rsid w:val="00745558"/>
    <w:rsid w:val="00746022"/>
    <w:rsid w:val="007462CF"/>
    <w:rsid w:val="00747104"/>
    <w:rsid w:val="00747A17"/>
    <w:rsid w:val="0075178D"/>
    <w:rsid w:val="00751CFB"/>
    <w:rsid w:val="00752730"/>
    <w:rsid w:val="00752E11"/>
    <w:rsid w:val="00753515"/>
    <w:rsid w:val="0075402D"/>
    <w:rsid w:val="0075457B"/>
    <w:rsid w:val="00754CD2"/>
    <w:rsid w:val="00755D14"/>
    <w:rsid w:val="00756510"/>
    <w:rsid w:val="00757297"/>
    <w:rsid w:val="007579BA"/>
    <w:rsid w:val="0076206F"/>
    <w:rsid w:val="007625E2"/>
    <w:rsid w:val="00762D35"/>
    <w:rsid w:val="00763DC4"/>
    <w:rsid w:val="00764802"/>
    <w:rsid w:val="00764CCE"/>
    <w:rsid w:val="00765C47"/>
    <w:rsid w:val="00766D03"/>
    <w:rsid w:val="00766E89"/>
    <w:rsid w:val="007671B8"/>
    <w:rsid w:val="0077193D"/>
    <w:rsid w:val="00772B17"/>
    <w:rsid w:val="00772FB9"/>
    <w:rsid w:val="00773A1C"/>
    <w:rsid w:val="00773FA3"/>
    <w:rsid w:val="00774751"/>
    <w:rsid w:val="0077495A"/>
    <w:rsid w:val="00774B05"/>
    <w:rsid w:val="00775C7A"/>
    <w:rsid w:val="0077661C"/>
    <w:rsid w:val="007774F9"/>
    <w:rsid w:val="00777878"/>
    <w:rsid w:val="00777E49"/>
    <w:rsid w:val="00777F15"/>
    <w:rsid w:val="00782F97"/>
    <w:rsid w:val="00783DEA"/>
    <w:rsid w:val="00783F2C"/>
    <w:rsid w:val="0078475F"/>
    <w:rsid w:val="00785171"/>
    <w:rsid w:val="0078527C"/>
    <w:rsid w:val="00785980"/>
    <w:rsid w:val="00786B24"/>
    <w:rsid w:val="00787BDA"/>
    <w:rsid w:val="007902FA"/>
    <w:rsid w:val="00791A09"/>
    <w:rsid w:val="00791A63"/>
    <w:rsid w:val="0079215E"/>
    <w:rsid w:val="007924A1"/>
    <w:rsid w:val="00792762"/>
    <w:rsid w:val="00792C80"/>
    <w:rsid w:val="0079350F"/>
    <w:rsid w:val="0079549E"/>
    <w:rsid w:val="0079626B"/>
    <w:rsid w:val="007969AC"/>
    <w:rsid w:val="0079742E"/>
    <w:rsid w:val="00797CEB"/>
    <w:rsid w:val="007A31B3"/>
    <w:rsid w:val="007A4B38"/>
    <w:rsid w:val="007B019F"/>
    <w:rsid w:val="007B0B95"/>
    <w:rsid w:val="007B0CAD"/>
    <w:rsid w:val="007B0D5F"/>
    <w:rsid w:val="007B2299"/>
    <w:rsid w:val="007B320C"/>
    <w:rsid w:val="007B57A7"/>
    <w:rsid w:val="007B5BD3"/>
    <w:rsid w:val="007B5E10"/>
    <w:rsid w:val="007B6976"/>
    <w:rsid w:val="007B6A34"/>
    <w:rsid w:val="007B718F"/>
    <w:rsid w:val="007B7E37"/>
    <w:rsid w:val="007C1310"/>
    <w:rsid w:val="007C14F7"/>
    <w:rsid w:val="007C1B1F"/>
    <w:rsid w:val="007C1B37"/>
    <w:rsid w:val="007C338F"/>
    <w:rsid w:val="007C33CE"/>
    <w:rsid w:val="007C3467"/>
    <w:rsid w:val="007C486A"/>
    <w:rsid w:val="007C5458"/>
    <w:rsid w:val="007C5498"/>
    <w:rsid w:val="007C60CE"/>
    <w:rsid w:val="007C6218"/>
    <w:rsid w:val="007C6426"/>
    <w:rsid w:val="007C68F4"/>
    <w:rsid w:val="007C798A"/>
    <w:rsid w:val="007D160F"/>
    <w:rsid w:val="007D1B3B"/>
    <w:rsid w:val="007D37FD"/>
    <w:rsid w:val="007D3EA5"/>
    <w:rsid w:val="007D4E7C"/>
    <w:rsid w:val="007D5CD2"/>
    <w:rsid w:val="007D7976"/>
    <w:rsid w:val="007E0E60"/>
    <w:rsid w:val="007E1BB5"/>
    <w:rsid w:val="007E289D"/>
    <w:rsid w:val="007E3E10"/>
    <w:rsid w:val="007E43EA"/>
    <w:rsid w:val="007E6306"/>
    <w:rsid w:val="007F0FB5"/>
    <w:rsid w:val="007F13C9"/>
    <w:rsid w:val="007F2E41"/>
    <w:rsid w:val="007F308F"/>
    <w:rsid w:val="007F3B45"/>
    <w:rsid w:val="007F530C"/>
    <w:rsid w:val="007F604E"/>
    <w:rsid w:val="007F6364"/>
    <w:rsid w:val="007F665D"/>
    <w:rsid w:val="007F73F0"/>
    <w:rsid w:val="007F7E2A"/>
    <w:rsid w:val="0080051F"/>
    <w:rsid w:val="00800F5E"/>
    <w:rsid w:val="00802716"/>
    <w:rsid w:val="00802DB9"/>
    <w:rsid w:val="00805849"/>
    <w:rsid w:val="00806010"/>
    <w:rsid w:val="0080648A"/>
    <w:rsid w:val="00806CD1"/>
    <w:rsid w:val="00810197"/>
    <w:rsid w:val="0081021D"/>
    <w:rsid w:val="008103C7"/>
    <w:rsid w:val="00811617"/>
    <w:rsid w:val="00812634"/>
    <w:rsid w:val="00813C2E"/>
    <w:rsid w:val="00815626"/>
    <w:rsid w:val="008157AC"/>
    <w:rsid w:val="00815883"/>
    <w:rsid w:val="00816A57"/>
    <w:rsid w:val="0081745A"/>
    <w:rsid w:val="00817DD6"/>
    <w:rsid w:val="00817F43"/>
    <w:rsid w:val="00822021"/>
    <w:rsid w:val="008232F2"/>
    <w:rsid w:val="00823D85"/>
    <w:rsid w:val="008245C3"/>
    <w:rsid w:val="00824992"/>
    <w:rsid w:val="008261EF"/>
    <w:rsid w:val="00826F79"/>
    <w:rsid w:val="008277C6"/>
    <w:rsid w:val="0083146D"/>
    <w:rsid w:val="008315D2"/>
    <w:rsid w:val="00831EAD"/>
    <w:rsid w:val="00831F5D"/>
    <w:rsid w:val="0083303A"/>
    <w:rsid w:val="00835E04"/>
    <w:rsid w:val="00836F6B"/>
    <w:rsid w:val="0084089D"/>
    <w:rsid w:val="008442C5"/>
    <w:rsid w:val="00844760"/>
    <w:rsid w:val="00845274"/>
    <w:rsid w:val="00845EA9"/>
    <w:rsid w:val="0084773F"/>
    <w:rsid w:val="00847771"/>
    <w:rsid w:val="00847F50"/>
    <w:rsid w:val="0085142C"/>
    <w:rsid w:val="00851734"/>
    <w:rsid w:val="00851C48"/>
    <w:rsid w:val="00852153"/>
    <w:rsid w:val="008521F2"/>
    <w:rsid w:val="008524F8"/>
    <w:rsid w:val="00852ACC"/>
    <w:rsid w:val="00854A51"/>
    <w:rsid w:val="00854C78"/>
    <w:rsid w:val="00857B21"/>
    <w:rsid w:val="008619AE"/>
    <w:rsid w:val="0086268E"/>
    <w:rsid w:val="008630CB"/>
    <w:rsid w:val="00870159"/>
    <w:rsid w:val="00872012"/>
    <w:rsid w:val="00872657"/>
    <w:rsid w:val="00872D2A"/>
    <w:rsid w:val="008730B5"/>
    <w:rsid w:val="008740E1"/>
    <w:rsid w:val="0087496B"/>
    <w:rsid w:val="00875661"/>
    <w:rsid w:val="008766EE"/>
    <w:rsid w:val="008767FE"/>
    <w:rsid w:val="008800DB"/>
    <w:rsid w:val="00880EDF"/>
    <w:rsid w:val="008814B6"/>
    <w:rsid w:val="0088207B"/>
    <w:rsid w:val="008835CF"/>
    <w:rsid w:val="00884795"/>
    <w:rsid w:val="00885592"/>
    <w:rsid w:val="00885AAF"/>
    <w:rsid w:val="00890BA4"/>
    <w:rsid w:val="00890D62"/>
    <w:rsid w:val="008916D6"/>
    <w:rsid w:val="00892D36"/>
    <w:rsid w:val="00893C2E"/>
    <w:rsid w:val="00894235"/>
    <w:rsid w:val="00896DAD"/>
    <w:rsid w:val="008A0F19"/>
    <w:rsid w:val="008A20D9"/>
    <w:rsid w:val="008A24A2"/>
    <w:rsid w:val="008A74F9"/>
    <w:rsid w:val="008B4C4C"/>
    <w:rsid w:val="008B529F"/>
    <w:rsid w:val="008B6D44"/>
    <w:rsid w:val="008C1394"/>
    <w:rsid w:val="008C2F1C"/>
    <w:rsid w:val="008C3A3B"/>
    <w:rsid w:val="008C4510"/>
    <w:rsid w:val="008C50F9"/>
    <w:rsid w:val="008C52F1"/>
    <w:rsid w:val="008C5CD6"/>
    <w:rsid w:val="008D0F1F"/>
    <w:rsid w:val="008D102B"/>
    <w:rsid w:val="008D21BF"/>
    <w:rsid w:val="008D25D2"/>
    <w:rsid w:val="008D3FBA"/>
    <w:rsid w:val="008D4B16"/>
    <w:rsid w:val="008D4B1F"/>
    <w:rsid w:val="008D4DF4"/>
    <w:rsid w:val="008D7357"/>
    <w:rsid w:val="008E01B9"/>
    <w:rsid w:val="008E13A2"/>
    <w:rsid w:val="008E1658"/>
    <w:rsid w:val="008E18BD"/>
    <w:rsid w:val="008E235D"/>
    <w:rsid w:val="008E37B8"/>
    <w:rsid w:val="008E4ABB"/>
    <w:rsid w:val="008E4EBB"/>
    <w:rsid w:val="008E5471"/>
    <w:rsid w:val="008E5DE3"/>
    <w:rsid w:val="008E63CD"/>
    <w:rsid w:val="008E658F"/>
    <w:rsid w:val="008E66BF"/>
    <w:rsid w:val="008E6F4B"/>
    <w:rsid w:val="008E7A2A"/>
    <w:rsid w:val="008F0630"/>
    <w:rsid w:val="008F112B"/>
    <w:rsid w:val="008F28A0"/>
    <w:rsid w:val="008F2950"/>
    <w:rsid w:val="008F320F"/>
    <w:rsid w:val="008F4C47"/>
    <w:rsid w:val="008F759B"/>
    <w:rsid w:val="00900EB7"/>
    <w:rsid w:val="0090164D"/>
    <w:rsid w:val="0090213F"/>
    <w:rsid w:val="0090234E"/>
    <w:rsid w:val="009023A3"/>
    <w:rsid w:val="00902992"/>
    <w:rsid w:val="00902CD6"/>
    <w:rsid w:val="0090361D"/>
    <w:rsid w:val="009037BD"/>
    <w:rsid w:val="00903B5D"/>
    <w:rsid w:val="00903C2C"/>
    <w:rsid w:val="00904C52"/>
    <w:rsid w:val="00905E88"/>
    <w:rsid w:val="0090761D"/>
    <w:rsid w:val="00907CB2"/>
    <w:rsid w:val="00910578"/>
    <w:rsid w:val="009114BB"/>
    <w:rsid w:val="009121D4"/>
    <w:rsid w:val="009122AE"/>
    <w:rsid w:val="00912D46"/>
    <w:rsid w:val="00913907"/>
    <w:rsid w:val="00913DAD"/>
    <w:rsid w:val="009145CF"/>
    <w:rsid w:val="00915471"/>
    <w:rsid w:val="009176F6"/>
    <w:rsid w:val="00920BEB"/>
    <w:rsid w:val="009216E8"/>
    <w:rsid w:val="00922BE1"/>
    <w:rsid w:val="00923460"/>
    <w:rsid w:val="00924BDF"/>
    <w:rsid w:val="0092565F"/>
    <w:rsid w:val="00925F00"/>
    <w:rsid w:val="00926824"/>
    <w:rsid w:val="009278CE"/>
    <w:rsid w:val="00927DCF"/>
    <w:rsid w:val="00931BCF"/>
    <w:rsid w:val="00933EDF"/>
    <w:rsid w:val="0093407F"/>
    <w:rsid w:val="009343CD"/>
    <w:rsid w:val="00934CC8"/>
    <w:rsid w:val="009417B6"/>
    <w:rsid w:val="00941B39"/>
    <w:rsid w:val="00941EC1"/>
    <w:rsid w:val="0094252D"/>
    <w:rsid w:val="0094268A"/>
    <w:rsid w:val="009428BA"/>
    <w:rsid w:val="00942A55"/>
    <w:rsid w:val="0094359F"/>
    <w:rsid w:val="0094469A"/>
    <w:rsid w:val="009446CE"/>
    <w:rsid w:val="009478DC"/>
    <w:rsid w:val="00947EA0"/>
    <w:rsid w:val="00951061"/>
    <w:rsid w:val="00951A92"/>
    <w:rsid w:val="00953A2B"/>
    <w:rsid w:val="00953C7C"/>
    <w:rsid w:val="00953EB7"/>
    <w:rsid w:val="00954516"/>
    <w:rsid w:val="00955620"/>
    <w:rsid w:val="00955941"/>
    <w:rsid w:val="00956555"/>
    <w:rsid w:val="009567E5"/>
    <w:rsid w:val="00957FD8"/>
    <w:rsid w:val="00960993"/>
    <w:rsid w:val="00960B37"/>
    <w:rsid w:val="0096155C"/>
    <w:rsid w:val="00962C13"/>
    <w:rsid w:val="009632E6"/>
    <w:rsid w:val="009657F2"/>
    <w:rsid w:val="00967218"/>
    <w:rsid w:val="0097145C"/>
    <w:rsid w:val="00971CD1"/>
    <w:rsid w:val="00972106"/>
    <w:rsid w:val="009735C5"/>
    <w:rsid w:val="009736C4"/>
    <w:rsid w:val="00973AEF"/>
    <w:rsid w:val="00974470"/>
    <w:rsid w:val="009756A4"/>
    <w:rsid w:val="00975A21"/>
    <w:rsid w:val="00976908"/>
    <w:rsid w:val="00980100"/>
    <w:rsid w:val="009818BB"/>
    <w:rsid w:val="00981AB9"/>
    <w:rsid w:val="0098266A"/>
    <w:rsid w:val="009831F4"/>
    <w:rsid w:val="0098398A"/>
    <w:rsid w:val="00983C9F"/>
    <w:rsid w:val="00984027"/>
    <w:rsid w:val="00986E06"/>
    <w:rsid w:val="0098750C"/>
    <w:rsid w:val="0099014C"/>
    <w:rsid w:val="00992D2E"/>
    <w:rsid w:val="0099310D"/>
    <w:rsid w:val="009938AD"/>
    <w:rsid w:val="00993C00"/>
    <w:rsid w:val="00995CBA"/>
    <w:rsid w:val="009A03D8"/>
    <w:rsid w:val="009A0B11"/>
    <w:rsid w:val="009A1E4B"/>
    <w:rsid w:val="009A2C55"/>
    <w:rsid w:val="009A321E"/>
    <w:rsid w:val="009A3D68"/>
    <w:rsid w:val="009A4155"/>
    <w:rsid w:val="009A52DD"/>
    <w:rsid w:val="009A5337"/>
    <w:rsid w:val="009A5436"/>
    <w:rsid w:val="009A5D80"/>
    <w:rsid w:val="009A6313"/>
    <w:rsid w:val="009A67A6"/>
    <w:rsid w:val="009A6B38"/>
    <w:rsid w:val="009A7830"/>
    <w:rsid w:val="009B13AB"/>
    <w:rsid w:val="009B1C3A"/>
    <w:rsid w:val="009B23E1"/>
    <w:rsid w:val="009B2A20"/>
    <w:rsid w:val="009B3F3C"/>
    <w:rsid w:val="009B478D"/>
    <w:rsid w:val="009B4A5B"/>
    <w:rsid w:val="009B51D4"/>
    <w:rsid w:val="009B530D"/>
    <w:rsid w:val="009B5540"/>
    <w:rsid w:val="009B6635"/>
    <w:rsid w:val="009B6BFC"/>
    <w:rsid w:val="009B72D9"/>
    <w:rsid w:val="009B7D03"/>
    <w:rsid w:val="009B7F4A"/>
    <w:rsid w:val="009C0654"/>
    <w:rsid w:val="009C1419"/>
    <w:rsid w:val="009C1D0C"/>
    <w:rsid w:val="009C206D"/>
    <w:rsid w:val="009C27BC"/>
    <w:rsid w:val="009C3BB4"/>
    <w:rsid w:val="009C42F0"/>
    <w:rsid w:val="009C43F1"/>
    <w:rsid w:val="009C4B25"/>
    <w:rsid w:val="009C7D7F"/>
    <w:rsid w:val="009D0D3F"/>
    <w:rsid w:val="009D13BE"/>
    <w:rsid w:val="009D4AB7"/>
    <w:rsid w:val="009D56BE"/>
    <w:rsid w:val="009D7E73"/>
    <w:rsid w:val="009D7F0C"/>
    <w:rsid w:val="009D7FB8"/>
    <w:rsid w:val="009E03EB"/>
    <w:rsid w:val="009E0A8B"/>
    <w:rsid w:val="009E2ED4"/>
    <w:rsid w:val="009E3520"/>
    <w:rsid w:val="009E3F74"/>
    <w:rsid w:val="009E6B62"/>
    <w:rsid w:val="009E7F1C"/>
    <w:rsid w:val="009F030D"/>
    <w:rsid w:val="009F03F3"/>
    <w:rsid w:val="009F0A00"/>
    <w:rsid w:val="009F0E43"/>
    <w:rsid w:val="009F0EAF"/>
    <w:rsid w:val="009F12AC"/>
    <w:rsid w:val="009F1474"/>
    <w:rsid w:val="009F2245"/>
    <w:rsid w:val="009F3472"/>
    <w:rsid w:val="009F3ED6"/>
    <w:rsid w:val="009F6488"/>
    <w:rsid w:val="009F7643"/>
    <w:rsid w:val="009F78E5"/>
    <w:rsid w:val="00A0076B"/>
    <w:rsid w:val="00A00A5A"/>
    <w:rsid w:val="00A0108F"/>
    <w:rsid w:val="00A02671"/>
    <w:rsid w:val="00A029A3"/>
    <w:rsid w:val="00A02E1B"/>
    <w:rsid w:val="00A03958"/>
    <w:rsid w:val="00A03EE3"/>
    <w:rsid w:val="00A04482"/>
    <w:rsid w:val="00A1137E"/>
    <w:rsid w:val="00A12282"/>
    <w:rsid w:val="00A12BE8"/>
    <w:rsid w:val="00A12C87"/>
    <w:rsid w:val="00A13D93"/>
    <w:rsid w:val="00A14022"/>
    <w:rsid w:val="00A14115"/>
    <w:rsid w:val="00A14A56"/>
    <w:rsid w:val="00A20C34"/>
    <w:rsid w:val="00A224FE"/>
    <w:rsid w:val="00A2418B"/>
    <w:rsid w:val="00A24E8F"/>
    <w:rsid w:val="00A267DA"/>
    <w:rsid w:val="00A26F92"/>
    <w:rsid w:val="00A2776E"/>
    <w:rsid w:val="00A27BCE"/>
    <w:rsid w:val="00A27C58"/>
    <w:rsid w:val="00A31655"/>
    <w:rsid w:val="00A316F3"/>
    <w:rsid w:val="00A327B1"/>
    <w:rsid w:val="00A32CD3"/>
    <w:rsid w:val="00A33526"/>
    <w:rsid w:val="00A34000"/>
    <w:rsid w:val="00A340DD"/>
    <w:rsid w:val="00A34696"/>
    <w:rsid w:val="00A353F2"/>
    <w:rsid w:val="00A363DB"/>
    <w:rsid w:val="00A37251"/>
    <w:rsid w:val="00A375C9"/>
    <w:rsid w:val="00A4072D"/>
    <w:rsid w:val="00A40776"/>
    <w:rsid w:val="00A40FB9"/>
    <w:rsid w:val="00A41F95"/>
    <w:rsid w:val="00A42387"/>
    <w:rsid w:val="00A42A0D"/>
    <w:rsid w:val="00A42D27"/>
    <w:rsid w:val="00A43A63"/>
    <w:rsid w:val="00A449B2"/>
    <w:rsid w:val="00A45696"/>
    <w:rsid w:val="00A45A82"/>
    <w:rsid w:val="00A45FF2"/>
    <w:rsid w:val="00A4643C"/>
    <w:rsid w:val="00A4716D"/>
    <w:rsid w:val="00A47924"/>
    <w:rsid w:val="00A506CA"/>
    <w:rsid w:val="00A50A25"/>
    <w:rsid w:val="00A50EE8"/>
    <w:rsid w:val="00A518FD"/>
    <w:rsid w:val="00A51C5F"/>
    <w:rsid w:val="00A53FFA"/>
    <w:rsid w:val="00A5457E"/>
    <w:rsid w:val="00A54BB3"/>
    <w:rsid w:val="00A54EF8"/>
    <w:rsid w:val="00A55D19"/>
    <w:rsid w:val="00A609FC"/>
    <w:rsid w:val="00A60DB1"/>
    <w:rsid w:val="00A6352E"/>
    <w:rsid w:val="00A63766"/>
    <w:rsid w:val="00A63FB1"/>
    <w:rsid w:val="00A649F3"/>
    <w:rsid w:val="00A655BC"/>
    <w:rsid w:val="00A65E1E"/>
    <w:rsid w:val="00A65F79"/>
    <w:rsid w:val="00A6677B"/>
    <w:rsid w:val="00A70005"/>
    <w:rsid w:val="00A70EED"/>
    <w:rsid w:val="00A725B9"/>
    <w:rsid w:val="00A7279C"/>
    <w:rsid w:val="00A735DA"/>
    <w:rsid w:val="00A738C6"/>
    <w:rsid w:val="00A7518F"/>
    <w:rsid w:val="00A76E10"/>
    <w:rsid w:val="00A76EAB"/>
    <w:rsid w:val="00A848CC"/>
    <w:rsid w:val="00A85FED"/>
    <w:rsid w:val="00A872F6"/>
    <w:rsid w:val="00A87729"/>
    <w:rsid w:val="00A87B55"/>
    <w:rsid w:val="00A9011F"/>
    <w:rsid w:val="00A91742"/>
    <w:rsid w:val="00A91B0B"/>
    <w:rsid w:val="00A92C15"/>
    <w:rsid w:val="00A930B8"/>
    <w:rsid w:val="00A945E7"/>
    <w:rsid w:val="00A94D08"/>
    <w:rsid w:val="00A95327"/>
    <w:rsid w:val="00A953CD"/>
    <w:rsid w:val="00A96060"/>
    <w:rsid w:val="00AA1529"/>
    <w:rsid w:val="00AA18C1"/>
    <w:rsid w:val="00AA55C9"/>
    <w:rsid w:val="00AB0608"/>
    <w:rsid w:val="00AB1242"/>
    <w:rsid w:val="00AB1365"/>
    <w:rsid w:val="00AB14F4"/>
    <w:rsid w:val="00AB1B8A"/>
    <w:rsid w:val="00AB322B"/>
    <w:rsid w:val="00AB3B58"/>
    <w:rsid w:val="00AB4369"/>
    <w:rsid w:val="00AB4F7B"/>
    <w:rsid w:val="00AB60AA"/>
    <w:rsid w:val="00AB672F"/>
    <w:rsid w:val="00AB677D"/>
    <w:rsid w:val="00AB6CB2"/>
    <w:rsid w:val="00AB77AC"/>
    <w:rsid w:val="00AC0F65"/>
    <w:rsid w:val="00AC1580"/>
    <w:rsid w:val="00AC1DB4"/>
    <w:rsid w:val="00AC2224"/>
    <w:rsid w:val="00AC2E4E"/>
    <w:rsid w:val="00AC45C2"/>
    <w:rsid w:val="00AC4A33"/>
    <w:rsid w:val="00AC5D7F"/>
    <w:rsid w:val="00AC6BD4"/>
    <w:rsid w:val="00AD0120"/>
    <w:rsid w:val="00AD0234"/>
    <w:rsid w:val="00AD119C"/>
    <w:rsid w:val="00AD3B8A"/>
    <w:rsid w:val="00AD53A5"/>
    <w:rsid w:val="00AD653C"/>
    <w:rsid w:val="00AD75B4"/>
    <w:rsid w:val="00AD7645"/>
    <w:rsid w:val="00AD7AA2"/>
    <w:rsid w:val="00AD7ACF"/>
    <w:rsid w:val="00AD7D2B"/>
    <w:rsid w:val="00AD7EF5"/>
    <w:rsid w:val="00AE0B58"/>
    <w:rsid w:val="00AE5153"/>
    <w:rsid w:val="00AE6AB9"/>
    <w:rsid w:val="00AE773C"/>
    <w:rsid w:val="00AE7B46"/>
    <w:rsid w:val="00AF13AD"/>
    <w:rsid w:val="00AF3F6D"/>
    <w:rsid w:val="00AF6F42"/>
    <w:rsid w:val="00AF7243"/>
    <w:rsid w:val="00AF741A"/>
    <w:rsid w:val="00AF748D"/>
    <w:rsid w:val="00B01EF2"/>
    <w:rsid w:val="00B02EE2"/>
    <w:rsid w:val="00B03CDB"/>
    <w:rsid w:val="00B052B4"/>
    <w:rsid w:val="00B074F1"/>
    <w:rsid w:val="00B139C5"/>
    <w:rsid w:val="00B140F9"/>
    <w:rsid w:val="00B1421A"/>
    <w:rsid w:val="00B15204"/>
    <w:rsid w:val="00B1589A"/>
    <w:rsid w:val="00B161A4"/>
    <w:rsid w:val="00B16D2D"/>
    <w:rsid w:val="00B20009"/>
    <w:rsid w:val="00B201BF"/>
    <w:rsid w:val="00B2131D"/>
    <w:rsid w:val="00B21674"/>
    <w:rsid w:val="00B2242A"/>
    <w:rsid w:val="00B23443"/>
    <w:rsid w:val="00B235AC"/>
    <w:rsid w:val="00B2386A"/>
    <w:rsid w:val="00B24FB4"/>
    <w:rsid w:val="00B25443"/>
    <w:rsid w:val="00B260B9"/>
    <w:rsid w:val="00B262AE"/>
    <w:rsid w:val="00B26304"/>
    <w:rsid w:val="00B2659B"/>
    <w:rsid w:val="00B266A5"/>
    <w:rsid w:val="00B2676D"/>
    <w:rsid w:val="00B2689A"/>
    <w:rsid w:val="00B31133"/>
    <w:rsid w:val="00B31C5E"/>
    <w:rsid w:val="00B321A9"/>
    <w:rsid w:val="00B33881"/>
    <w:rsid w:val="00B35433"/>
    <w:rsid w:val="00B355B4"/>
    <w:rsid w:val="00B35A20"/>
    <w:rsid w:val="00B36B4A"/>
    <w:rsid w:val="00B36B69"/>
    <w:rsid w:val="00B36F8A"/>
    <w:rsid w:val="00B37244"/>
    <w:rsid w:val="00B3743D"/>
    <w:rsid w:val="00B438BB"/>
    <w:rsid w:val="00B43931"/>
    <w:rsid w:val="00B44A0D"/>
    <w:rsid w:val="00B45623"/>
    <w:rsid w:val="00B45D75"/>
    <w:rsid w:val="00B45E4C"/>
    <w:rsid w:val="00B46378"/>
    <w:rsid w:val="00B46410"/>
    <w:rsid w:val="00B464A8"/>
    <w:rsid w:val="00B47432"/>
    <w:rsid w:val="00B56C72"/>
    <w:rsid w:val="00B576C3"/>
    <w:rsid w:val="00B57C45"/>
    <w:rsid w:val="00B57C88"/>
    <w:rsid w:val="00B57D75"/>
    <w:rsid w:val="00B60AD5"/>
    <w:rsid w:val="00B61583"/>
    <w:rsid w:val="00B62281"/>
    <w:rsid w:val="00B62874"/>
    <w:rsid w:val="00B62E89"/>
    <w:rsid w:val="00B637FC"/>
    <w:rsid w:val="00B6398A"/>
    <w:rsid w:val="00B64373"/>
    <w:rsid w:val="00B64915"/>
    <w:rsid w:val="00B65BE0"/>
    <w:rsid w:val="00B6750F"/>
    <w:rsid w:val="00B67D3A"/>
    <w:rsid w:val="00B70DB9"/>
    <w:rsid w:val="00B71486"/>
    <w:rsid w:val="00B74A6F"/>
    <w:rsid w:val="00B74B4B"/>
    <w:rsid w:val="00B76EBC"/>
    <w:rsid w:val="00B770DC"/>
    <w:rsid w:val="00B800C2"/>
    <w:rsid w:val="00B80CBF"/>
    <w:rsid w:val="00B81043"/>
    <w:rsid w:val="00B812CB"/>
    <w:rsid w:val="00B82633"/>
    <w:rsid w:val="00B82CBA"/>
    <w:rsid w:val="00B85FAA"/>
    <w:rsid w:val="00B861F2"/>
    <w:rsid w:val="00B874DF"/>
    <w:rsid w:val="00B904D3"/>
    <w:rsid w:val="00B905D9"/>
    <w:rsid w:val="00B91E2E"/>
    <w:rsid w:val="00B935CC"/>
    <w:rsid w:val="00B94881"/>
    <w:rsid w:val="00B94909"/>
    <w:rsid w:val="00B94B4B"/>
    <w:rsid w:val="00B9534B"/>
    <w:rsid w:val="00B95CD8"/>
    <w:rsid w:val="00BA0BC5"/>
    <w:rsid w:val="00BA1470"/>
    <w:rsid w:val="00BA1E1E"/>
    <w:rsid w:val="00BA3DBC"/>
    <w:rsid w:val="00BA58DB"/>
    <w:rsid w:val="00BA76B9"/>
    <w:rsid w:val="00BB0224"/>
    <w:rsid w:val="00BB0628"/>
    <w:rsid w:val="00BB06DE"/>
    <w:rsid w:val="00BB085F"/>
    <w:rsid w:val="00BB1962"/>
    <w:rsid w:val="00BB3EEF"/>
    <w:rsid w:val="00BB4459"/>
    <w:rsid w:val="00BB46B0"/>
    <w:rsid w:val="00BB5336"/>
    <w:rsid w:val="00BB666D"/>
    <w:rsid w:val="00BC3399"/>
    <w:rsid w:val="00BC4279"/>
    <w:rsid w:val="00BC46A3"/>
    <w:rsid w:val="00BC47E8"/>
    <w:rsid w:val="00BC5E39"/>
    <w:rsid w:val="00BC71C8"/>
    <w:rsid w:val="00BD15B0"/>
    <w:rsid w:val="00BD1C17"/>
    <w:rsid w:val="00BD4FD9"/>
    <w:rsid w:val="00BD5935"/>
    <w:rsid w:val="00BD7031"/>
    <w:rsid w:val="00BD7444"/>
    <w:rsid w:val="00BE04D9"/>
    <w:rsid w:val="00BE1462"/>
    <w:rsid w:val="00BE2413"/>
    <w:rsid w:val="00BE296E"/>
    <w:rsid w:val="00BE3882"/>
    <w:rsid w:val="00BE4095"/>
    <w:rsid w:val="00BE516C"/>
    <w:rsid w:val="00BE58C4"/>
    <w:rsid w:val="00BE6879"/>
    <w:rsid w:val="00BE7DB3"/>
    <w:rsid w:val="00BF04D1"/>
    <w:rsid w:val="00BF0680"/>
    <w:rsid w:val="00BF0B25"/>
    <w:rsid w:val="00BF15AC"/>
    <w:rsid w:val="00BF1AB0"/>
    <w:rsid w:val="00BF22F5"/>
    <w:rsid w:val="00BF2644"/>
    <w:rsid w:val="00BF27E0"/>
    <w:rsid w:val="00BF5855"/>
    <w:rsid w:val="00BF60D8"/>
    <w:rsid w:val="00BF730D"/>
    <w:rsid w:val="00BF785A"/>
    <w:rsid w:val="00C0123F"/>
    <w:rsid w:val="00C01C2E"/>
    <w:rsid w:val="00C02323"/>
    <w:rsid w:val="00C032BD"/>
    <w:rsid w:val="00C03EF7"/>
    <w:rsid w:val="00C05386"/>
    <w:rsid w:val="00C05FA6"/>
    <w:rsid w:val="00C06647"/>
    <w:rsid w:val="00C06BED"/>
    <w:rsid w:val="00C06D97"/>
    <w:rsid w:val="00C10806"/>
    <w:rsid w:val="00C1192D"/>
    <w:rsid w:val="00C1360F"/>
    <w:rsid w:val="00C1375F"/>
    <w:rsid w:val="00C1533E"/>
    <w:rsid w:val="00C15476"/>
    <w:rsid w:val="00C1673F"/>
    <w:rsid w:val="00C16D61"/>
    <w:rsid w:val="00C17128"/>
    <w:rsid w:val="00C1737B"/>
    <w:rsid w:val="00C179D9"/>
    <w:rsid w:val="00C20F5E"/>
    <w:rsid w:val="00C21217"/>
    <w:rsid w:val="00C21327"/>
    <w:rsid w:val="00C2143D"/>
    <w:rsid w:val="00C21F2D"/>
    <w:rsid w:val="00C23EAD"/>
    <w:rsid w:val="00C23F6D"/>
    <w:rsid w:val="00C24F38"/>
    <w:rsid w:val="00C255E8"/>
    <w:rsid w:val="00C2635A"/>
    <w:rsid w:val="00C27D80"/>
    <w:rsid w:val="00C31135"/>
    <w:rsid w:val="00C33B0B"/>
    <w:rsid w:val="00C35C8E"/>
    <w:rsid w:val="00C4027C"/>
    <w:rsid w:val="00C403E0"/>
    <w:rsid w:val="00C42CED"/>
    <w:rsid w:val="00C42F30"/>
    <w:rsid w:val="00C43A59"/>
    <w:rsid w:val="00C43F83"/>
    <w:rsid w:val="00C46573"/>
    <w:rsid w:val="00C471DB"/>
    <w:rsid w:val="00C5035A"/>
    <w:rsid w:val="00C50F57"/>
    <w:rsid w:val="00C51EB4"/>
    <w:rsid w:val="00C529A5"/>
    <w:rsid w:val="00C55F47"/>
    <w:rsid w:val="00C567C0"/>
    <w:rsid w:val="00C56DFF"/>
    <w:rsid w:val="00C5745C"/>
    <w:rsid w:val="00C574B6"/>
    <w:rsid w:val="00C612CF"/>
    <w:rsid w:val="00C61E16"/>
    <w:rsid w:val="00C626EC"/>
    <w:rsid w:val="00C62BF3"/>
    <w:rsid w:val="00C62C2F"/>
    <w:rsid w:val="00C63817"/>
    <w:rsid w:val="00C63E9B"/>
    <w:rsid w:val="00C6563C"/>
    <w:rsid w:val="00C658DA"/>
    <w:rsid w:val="00C6596A"/>
    <w:rsid w:val="00C66C31"/>
    <w:rsid w:val="00C7013C"/>
    <w:rsid w:val="00C708BD"/>
    <w:rsid w:val="00C73792"/>
    <w:rsid w:val="00C73A08"/>
    <w:rsid w:val="00C73A34"/>
    <w:rsid w:val="00C73E16"/>
    <w:rsid w:val="00C74F9A"/>
    <w:rsid w:val="00C74FFC"/>
    <w:rsid w:val="00C750B4"/>
    <w:rsid w:val="00C7682A"/>
    <w:rsid w:val="00C769DD"/>
    <w:rsid w:val="00C76AEB"/>
    <w:rsid w:val="00C7704A"/>
    <w:rsid w:val="00C77A9F"/>
    <w:rsid w:val="00C805D4"/>
    <w:rsid w:val="00C80E4F"/>
    <w:rsid w:val="00C81787"/>
    <w:rsid w:val="00C84505"/>
    <w:rsid w:val="00C84CBE"/>
    <w:rsid w:val="00C85168"/>
    <w:rsid w:val="00C85487"/>
    <w:rsid w:val="00C8651B"/>
    <w:rsid w:val="00C8724D"/>
    <w:rsid w:val="00C87488"/>
    <w:rsid w:val="00C8770C"/>
    <w:rsid w:val="00C928E9"/>
    <w:rsid w:val="00C93021"/>
    <w:rsid w:val="00C949A0"/>
    <w:rsid w:val="00C96238"/>
    <w:rsid w:val="00C96677"/>
    <w:rsid w:val="00C97FC5"/>
    <w:rsid w:val="00CA0353"/>
    <w:rsid w:val="00CA0605"/>
    <w:rsid w:val="00CA24FA"/>
    <w:rsid w:val="00CA3471"/>
    <w:rsid w:val="00CA4400"/>
    <w:rsid w:val="00CA4A05"/>
    <w:rsid w:val="00CA4F54"/>
    <w:rsid w:val="00CA5C92"/>
    <w:rsid w:val="00CA603B"/>
    <w:rsid w:val="00CA6071"/>
    <w:rsid w:val="00CA7955"/>
    <w:rsid w:val="00CA7D4A"/>
    <w:rsid w:val="00CB0FA3"/>
    <w:rsid w:val="00CB4047"/>
    <w:rsid w:val="00CB412D"/>
    <w:rsid w:val="00CB7C49"/>
    <w:rsid w:val="00CC123E"/>
    <w:rsid w:val="00CC1757"/>
    <w:rsid w:val="00CC250B"/>
    <w:rsid w:val="00CC2806"/>
    <w:rsid w:val="00CC2DB3"/>
    <w:rsid w:val="00CC2FE0"/>
    <w:rsid w:val="00CC3838"/>
    <w:rsid w:val="00CC52F0"/>
    <w:rsid w:val="00CC6256"/>
    <w:rsid w:val="00CC7E81"/>
    <w:rsid w:val="00CD0440"/>
    <w:rsid w:val="00CD145A"/>
    <w:rsid w:val="00CD3415"/>
    <w:rsid w:val="00CD3FFA"/>
    <w:rsid w:val="00CD4228"/>
    <w:rsid w:val="00CD4F4D"/>
    <w:rsid w:val="00CD57F1"/>
    <w:rsid w:val="00CD5DBA"/>
    <w:rsid w:val="00CD682B"/>
    <w:rsid w:val="00CE059A"/>
    <w:rsid w:val="00CE0A66"/>
    <w:rsid w:val="00CE35D6"/>
    <w:rsid w:val="00CE3E70"/>
    <w:rsid w:val="00CE4E49"/>
    <w:rsid w:val="00CE5015"/>
    <w:rsid w:val="00CE588B"/>
    <w:rsid w:val="00CE6337"/>
    <w:rsid w:val="00CE78F5"/>
    <w:rsid w:val="00CE7FCB"/>
    <w:rsid w:val="00CF07E9"/>
    <w:rsid w:val="00CF1388"/>
    <w:rsid w:val="00CF18A8"/>
    <w:rsid w:val="00CF27B5"/>
    <w:rsid w:val="00CF38BC"/>
    <w:rsid w:val="00CF57DA"/>
    <w:rsid w:val="00CF5F4E"/>
    <w:rsid w:val="00CF6E6A"/>
    <w:rsid w:val="00CF6EC8"/>
    <w:rsid w:val="00CF7451"/>
    <w:rsid w:val="00CF7661"/>
    <w:rsid w:val="00D0042B"/>
    <w:rsid w:val="00D0104A"/>
    <w:rsid w:val="00D01FE1"/>
    <w:rsid w:val="00D02CCF"/>
    <w:rsid w:val="00D02EC4"/>
    <w:rsid w:val="00D03C39"/>
    <w:rsid w:val="00D05594"/>
    <w:rsid w:val="00D06BCB"/>
    <w:rsid w:val="00D115B3"/>
    <w:rsid w:val="00D11715"/>
    <w:rsid w:val="00D13F87"/>
    <w:rsid w:val="00D146F8"/>
    <w:rsid w:val="00D14F43"/>
    <w:rsid w:val="00D16D9B"/>
    <w:rsid w:val="00D16F81"/>
    <w:rsid w:val="00D1782C"/>
    <w:rsid w:val="00D17BCA"/>
    <w:rsid w:val="00D20581"/>
    <w:rsid w:val="00D205C8"/>
    <w:rsid w:val="00D22BC2"/>
    <w:rsid w:val="00D236D0"/>
    <w:rsid w:val="00D23F6A"/>
    <w:rsid w:val="00D24E14"/>
    <w:rsid w:val="00D25333"/>
    <w:rsid w:val="00D25ACC"/>
    <w:rsid w:val="00D26601"/>
    <w:rsid w:val="00D32EF4"/>
    <w:rsid w:val="00D3329B"/>
    <w:rsid w:val="00D3329F"/>
    <w:rsid w:val="00D33B44"/>
    <w:rsid w:val="00D33F5B"/>
    <w:rsid w:val="00D33FCF"/>
    <w:rsid w:val="00D35A8E"/>
    <w:rsid w:val="00D375F8"/>
    <w:rsid w:val="00D40B3C"/>
    <w:rsid w:val="00D41B42"/>
    <w:rsid w:val="00D4519F"/>
    <w:rsid w:val="00D453E0"/>
    <w:rsid w:val="00D45AAD"/>
    <w:rsid w:val="00D45B2B"/>
    <w:rsid w:val="00D46D28"/>
    <w:rsid w:val="00D46D74"/>
    <w:rsid w:val="00D47983"/>
    <w:rsid w:val="00D500C4"/>
    <w:rsid w:val="00D50764"/>
    <w:rsid w:val="00D521EE"/>
    <w:rsid w:val="00D5250A"/>
    <w:rsid w:val="00D526AB"/>
    <w:rsid w:val="00D529F4"/>
    <w:rsid w:val="00D540DB"/>
    <w:rsid w:val="00D541BA"/>
    <w:rsid w:val="00D544FB"/>
    <w:rsid w:val="00D551C4"/>
    <w:rsid w:val="00D557C4"/>
    <w:rsid w:val="00D558E4"/>
    <w:rsid w:val="00D565E9"/>
    <w:rsid w:val="00D57388"/>
    <w:rsid w:val="00D61737"/>
    <w:rsid w:val="00D62F00"/>
    <w:rsid w:val="00D641FE"/>
    <w:rsid w:val="00D64376"/>
    <w:rsid w:val="00D65A9C"/>
    <w:rsid w:val="00D6774E"/>
    <w:rsid w:val="00D706A8"/>
    <w:rsid w:val="00D71215"/>
    <w:rsid w:val="00D71272"/>
    <w:rsid w:val="00D722AA"/>
    <w:rsid w:val="00D72D01"/>
    <w:rsid w:val="00D743CF"/>
    <w:rsid w:val="00D7666E"/>
    <w:rsid w:val="00D77179"/>
    <w:rsid w:val="00D80D2B"/>
    <w:rsid w:val="00D81386"/>
    <w:rsid w:val="00D818E3"/>
    <w:rsid w:val="00D81BAF"/>
    <w:rsid w:val="00D84926"/>
    <w:rsid w:val="00D84EDB"/>
    <w:rsid w:val="00D8678D"/>
    <w:rsid w:val="00D87AE4"/>
    <w:rsid w:val="00D906C1"/>
    <w:rsid w:val="00D90723"/>
    <w:rsid w:val="00D90D3B"/>
    <w:rsid w:val="00D90E94"/>
    <w:rsid w:val="00D917F3"/>
    <w:rsid w:val="00D91A61"/>
    <w:rsid w:val="00D92099"/>
    <w:rsid w:val="00D9274F"/>
    <w:rsid w:val="00D92808"/>
    <w:rsid w:val="00D929E9"/>
    <w:rsid w:val="00D94349"/>
    <w:rsid w:val="00D945B4"/>
    <w:rsid w:val="00D94704"/>
    <w:rsid w:val="00D94902"/>
    <w:rsid w:val="00D96EA3"/>
    <w:rsid w:val="00D972B3"/>
    <w:rsid w:val="00D97BD5"/>
    <w:rsid w:val="00D97E34"/>
    <w:rsid w:val="00DA0089"/>
    <w:rsid w:val="00DA0373"/>
    <w:rsid w:val="00DA0578"/>
    <w:rsid w:val="00DA062B"/>
    <w:rsid w:val="00DA1BC6"/>
    <w:rsid w:val="00DA49E1"/>
    <w:rsid w:val="00DA5D61"/>
    <w:rsid w:val="00DA7F06"/>
    <w:rsid w:val="00DB1EA8"/>
    <w:rsid w:val="00DB2F5E"/>
    <w:rsid w:val="00DB410D"/>
    <w:rsid w:val="00DB59CF"/>
    <w:rsid w:val="00DB5B3C"/>
    <w:rsid w:val="00DB664B"/>
    <w:rsid w:val="00DB75B9"/>
    <w:rsid w:val="00DC117E"/>
    <w:rsid w:val="00DC284A"/>
    <w:rsid w:val="00DC4173"/>
    <w:rsid w:val="00DC43A7"/>
    <w:rsid w:val="00DC5CDA"/>
    <w:rsid w:val="00DC612A"/>
    <w:rsid w:val="00DC6545"/>
    <w:rsid w:val="00DC6581"/>
    <w:rsid w:val="00DC6709"/>
    <w:rsid w:val="00DC7521"/>
    <w:rsid w:val="00DD089A"/>
    <w:rsid w:val="00DD1100"/>
    <w:rsid w:val="00DD1F30"/>
    <w:rsid w:val="00DD3079"/>
    <w:rsid w:val="00DD38F5"/>
    <w:rsid w:val="00DD57AC"/>
    <w:rsid w:val="00DD6137"/>
    <w:rsid w:val="00DD63BB"/>
    <w:rsid w:val="00DD646A"/>
    <w:rsid w:val="00DD68C2"/>
    <w:rsid w:val="00DD69CD"/>
    <w:rsid w:val="00DE07B3"/>
    <w:rsid w:val="00DE0CFC"/>
    <w:rsid w:val="00DE1CC6"/>
    <w:rsid w:val="00DE1D5E"/>
    <w:rsid w:val="00DE21FF"/>
    <w:rsid w:val="00DE2AE3"/>
    <w:rsid w:val="00DE422C"/>
    <w:rsid w:val="00DE5FD1"/>
    <w:rsid w:val="00DE68DA"/>
    <w:rsid w:val="00DE6C4B"/>
    <w:rsid w:val="00DF05C3"/>
    <w:rsid w:val="00DF105E"/>
    <w:rsid w:val="00DF12DE"/>
    <w:rsid w:val="00DF12F9"/>
    <w:rsid w:val="00DF2E8B"/>
    <w:rsid w:val="00DF39B0"/>
    <w:rsid w:val="00DF6668"/>
    <w:rsid w:val="00E00B2C"/>
    <w:rsid w:val="00E01BF6"/>
    <w:rsid w:val="00E02990"/>
    <w:rsid w:val="00E02F38"/>
    <w:rsid w:val="00E03821"/>
    <w:rsid w:val="00E04824"/>
    <w:rsid w:val="00E04C7D"/>
    <w:rsid w:val="00E05BF1"/>
    <w:rsid w:val="00E06F08"/>
    <w:rsid w:val="00E07C6F"/>
    <w:rsid w:val="00E10FE3"/>
    <w:rsid w:val="00E13EDD"/>
    <w:rsid w:val="00E142B5"/>
    <w:rsid w:val="00E14C85"/>
    <w:rsid w:val="00E15396"/>
    <w:rsid w:val="00E16895"/>
    <w:rsid w:val="00E1746D"/>
    <w:rsid w:val="00E1795A"/>
    <w:rsid w:val="00E20C92"/>
    <w:rsid w:val="00E21F8F"/>
    <w:rsid w:val="00E22BC4"/>
    <w:rsid w:val="00E23134"/>
    <w:rsid w:val="00E24051"/>
    <w:rsid w:val="00E24F76"/>
    <w:rsid w:val="00E25C12"/>
    <w:rsid w:val="00E304F4"/>
    <w:rsid w:val="00E30B53"/>
    <w:rsid w:val="00E31AE8"/>
    <w:rsid w:val="00E3211A"/>
    <w:rsid w:val="00E3287D"/>
    <w:rsid w:val="00E32D23"/>
    <w:rsid w:val="00E339D7"/>
    <w:rsid w:val="00E33B56"/>
    <w:rsid w:val="00E35A52"/>
    <w:rsid w:val="00E37CFD"/>
    <w:rsid w:val="00E408E6"/>
    <w:rsid w:val="00E40ED6"/>
    <w:rsid w:val="00E41116"/>
    <w:rsid w:val="00E41A54"/>
    <w:rsid w:val="00E4367E"/>
    <w:rsid w:val="00E43C19"/>
    <w:rsid w:val="00E44FDF"/>
    <w:rsid w:val="00E45C11"/>
    <w:rsid w:val="00E4642B"/>
    <w:rsid w:val="00E46796"/>
    <w:rsid w:val="00E476FB"/>
    <w:rsid w:val="00E47F65"/>
    <w:rsid w:val="00E5103A"/>
    <w:rsid w:val="00E5180D"/>
    <w:rsid w:val="00E518B1"/>
    <w:rsid w:val="00E5224E"/>
    <w:rsid w:val="00E54677"/>
    <w:rsid w:val="00E55D73"/>
    <w:rsid w:val="00E574C9"/>
    <w:rsid w:val="00E6019C"/>
    <w:rsid w:val="00E60A11"/>
    <w:rsid w:val="00E62C66"/>
    <w:rsid w:val="00E62E83"/>
    <w:rsid w:val="00E62ECF"/>
    <w:rsid w:val="00E63193"/>
    <w:rsid w:val="00E64097"/>
    <w:rsid w:val="00E64658"/>
    <w:rsid w:val="00E661B3"/>
    <w:rsid w:val="00E66D16"/>
    <w:rsid w:val="00E70875"/>
    <w:rsid w:val="00E722C3"/>
    <w:rsid w:val="00E724F1"/>
    <w:rsid w:val="00E72F57"/>
    <w:rsid w:val="00E73E46"/>
    <w:rsid w:val="00E73F02"/>
    <w:rsid w:val="00E748BB"/>
    <w:rsid w:val="00E751C2"/>
    <w:rsid w:val="00E75A2D"/>
    <w:rsid w:val="00E80A2E"/>
    <w:rsid w:val="00E80D56"/>
    <w:rsid w:val="00E8468F"/>
    <w:rsid w:val="00E84CFC"/>
    <w:rsid w:val="00E8626B"/>
    <w:rsid w:val="00E86CBB"/>
    <w:rsid w:val="00E87B9C"/>
    <w:rsid w:val="00E90F3B"/>
    <w:rsid w:val="00E923F3"/>
    <w:rsid w:val="00E952E9"/>
    <w:rsid w:val="00E959C8"/>
    <w:rsid w:val="00E964CF"/>
    <w:rsid w:val="00E971B5"/>
    <w:rsid w:val="00E97EA8"/>
    <w:rsid w:val="00EA14CF"/>
    <w:rsid w:val="00EA2234"/>
    <w:rsid w:val="00EA42B0"/>
    <w:rsid w:val="00EA4C4C"/>
    <w:rsid w:val="00EA5552"/>
    <w:rsid w:val="00EA6638"/>
    <w:rsid w:val="00EB00C5"/>
    <w:rsid w:val="00EB00D0"/>
    <w:rsid w:val="00EB166A"/>
    <w:rsid w:val="00EB490C"/>
    <w:rsid w:val="00EB57C1"/>
    <w:rsid w:val="00EB5CCC"/>
    <w:rsid w:val="00EB7BFE"/>
    <w:rsid w:val="00EC0D22"/>
    <w:rsid w:val="00EC12C9"/>
    <w:rsid w:val="00EC3F64"/>
    <w:rsid w:val="00EC763C"/>
    <w:rsid w:val="00EC765A"/>
    <w:rsid w:val="00ED045F"/>
    <w:rsid w:val="00ED0494"/>
    <w:rsid w:val="00ED2950"/>
    <w:rsid w:val="00ED2F2F"/>
    <w:rsid w:val="00ED4714"/>
    <w:rsid w:val="00ED62FD"/>
    <w:rsid w:val="00ED6D0F"/>
    <w:rsid w:val="00ED6F9C"/>
    <w:rsid w:val="00ED7195"/>
    <w:rsid w:val="00EE3390"/>
    <w:rsid w:val="00EE401A"/>
    <w:rsid w:val="00EE58EB"/>
    <w:rsid w:val="00EE68A8"/>
    <w:rsid w:val="00EF0219"/>
    <w:rsid w:val="00EF27B1"/>
    <w:rsid w:val="00EF3A69"/>
    <w:rsid w:val="00EF497F"/>
    <w:rsid w:val="00EF6ACF"/>
    <w:rsid w:val="00EF6B3A"/>
    <w:rsid w:val="00F001D6"/>
    <w:rsid w:val="00F0042A"/>
    <w:rsid w:val="00F0097A"/>
    <w:rsid w:val="00F056A1"/>
    <w:rsid w:val="00F05F08"/>
    <w:rsid w:val="00F0798B"/>
    <w:rsid w:val="00F07A13"/>
    <w:rsid w:val="00F10013"/>
    <w:rsid w:val="00F11198"/>
    <w:rsid w:val="00F127F6"/>
    <w:rsid w:val="00F176EC"/>
    <w:rsid w:val="00F17858"/>
    <w:rsid w:val="00F201B8"/>
    <w:rsid w:val="00F22C55"/>
    <w:rsid w:val="00F2339F"/>
    <w:rsid w:val="00F26C0F"/>
    <w:rsid w:val="00F2708C"/>
    <w:rsid w:val="00F27953"/>
    <w:rsid w:val="00F279E4"/>
    <w:rsid w:val="00F3035C"/>
    <w:rsid w:val="00F30718"/>
    <w:rsid w:val="00F314B2"/>
    <w:rsid w:val="00F3210A"/>
    <w:rsid w:val="00F354A5"/>
    <w:rsid w:val="00F35A7F"/>
    <w:rsid w:val="00F364D9"/>
    <w:rsid w:val="00F36853"/>
    <w:rsid w:val="00F406D1"/>
    <w:rsid w:val="00F4249D"/>
    <w:rsid w:val="00F426E2"/>
    <w:rsid w:val="00F42DBD"/>
    <w:rsid w:val="00F44B13"/>
    <w:rsid w:val="00F468F8"/>
    <w:rsid w:val="00F4704F"/>
    <w:rsid w:val="00F47113"/>
    <w:rsid w:val="00F5079F"/>
    <w:rsid w:val="00F52B63"/>
    <w:rsid w:val="00F53CFF"/>
    <w:rsid w:val="00F54A48"/>
    <w:rsid w:val="00F55F9C"/>
    <w:rsid w:val="00F56C4A"/>
    <w:rsid w:val="00F5705E"/>
    <w:rsid w:val="00F57134"/>
    <w:rsid w:val="00F572FD"/>
    <w:rsid w:val="00F6068D"/>
    <w:rsid w:val="00F60913"/>
    <w:rsid w:val="00F6221D"/>
    <w:rsid w:val="00F62509"/>
    <w:rsid w:val="00F6399B"/>
    <w:rsid w:val="00F64365"/>
    <w:rsid w:val="00F643C5"/>
    <w:rsid w:val="00F658F4"/>
    <w:rsid w:val="00F65B9E"/>
    <w:rsid w:val="00F6615C"/>
    <w:rsid w:val="00F6725E"/>
    <w:rsid w:val="00F67CD3"/>
    <w:rsid w:val="00F67FD1"/>
    <w:rsid w:val="00F71335"/>
    <w:rsid w:val="00F737DB"/>
    <w:rsid w:val="00F748C4"/>
    <w:rsid w:val="00F75548"/>
    <w:rsid w:val="00F75667"/>
    <w:rsid w:val="00F75829"/>
    <w:rsid w:val="00F778EE"/>
    <w:rsid w:val="00F77D73"/>
    <w:rsid w:val="00F80CB3"/>
    <w:rsid w:val="00F81262"/>
    <w:rsid w:val="00F83F65"/>
    <w:rsid w:val="00F86A9B"/>
    <w:rsid w:val="00F86F39"/>
    <w:rsid w:val="00F900C0"/>
    <w:rsid w:val="00F90452"/>
    <w:rsid w:val="00F93009"/>
    <w:rsid w:val="00F9386D"/>
    <w:rsid w:val="00F943F3"/>
    <w:rsid w:val="00F94DFF"/>
    <w:rsid w:val="00F951E5"/>
    <w:rsid w:val="00F978E0"/>
    <w:rsid w:val="00FA007D"/>
    <w:rsid w:val="00FA0BF5"/>
    <w:rsid w:val="00FA29FA"/>
    <w:rsid w:val="00FA3EC5"/>
    <w:rsid w:val="00FA4FCB"/>
    <w:rsid w:val="00FA5268"/>
    <w:rsid w:val="00FA6161"/>
    <w:rsid w:val="00FA7A99"/>
    <w:rsid w:val="00FA7BC5"/>
    <w:rsid w:val="00FB2457"/>
    <w:rsid w:val="00FB3BEE"/>
    <w:rsid w:val="00FB52F6"/>
    <w:rsid w:val="00FB64AC"/>
    <w:rsid w:val="00FB6727"/>
    <w:rsid w:val="00FB69A2"/>
    <w:rsid w:val="00FB7422"/>
    <w:rsid w:val="00FB7B51"/>
    <w:rsid w:val="00FC1369"/>
    <w:rsid w:val="00FC1B6B"/>
    <w:rsid w:val="00FC268E"/>
    <w:rsid w:val="00FC2B51"/>
    <w:rsid w:val="00FC2CDC"/>
    <w:rsid w:val="00FC424B"/>
    <w:rsid w:val="00FC532E"/>
    <w:rsid w:val="00FC76C4"/>
    <w:rsid w:val="00FD38AE"/>
    <w:rsid w:val="00FD3C12"/>
    <w:rsid w:val="00FD3D4F"/>
    <w:rsid w:val="00FD41BC"/>
    <w:rsid w:val="00FD5B95"/>
    <w:rsid w:val="00FD7386"/>
    <w:rsid w:val="00FE0B3D"/>
    <w:rsid w:val="00FE1998"/>
    <w:rsid w:val="00FE277B"/>
    <w:rsid w:val="00FE44D5"/>
    <w:rsid w:val="00FE7914"/>
    <w:rsid w:val="00FE7A1C"/>
    <w:rsid w:val="00FF0F41"/>
    <w:rsid w:val="00FF1C58"/>
    <w:rsid w:val="00FF2857"/>
    <w:rsid w:val="00FF4AA5"/>
    <w:rsid w:val="00FF4AE8"/>
    <w:rsid w:val="00FF4F41"/>
    <w:rsid w:val="00FF5199"/>
    <w:rsid w:val="00FF6D91"/>
    <w:rsid w:val="00FF79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96257">
      <o:colormru v:ext="edit" colors="#50b3cf,#005a84,white,#fd0,#e2017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Bullet"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424B"/>
    <w:pPr>
      <w:spacing w:before="60" w:after="240"/>
    </w:pPr>
    <w:rPr>
      <w:rFonts w:ascii="Arial" w:hAnsi="Arial"/>
      <w:lang w:eastAsia="en-US"/>
    </w:rPr>
  </w:style>
  <w:style w:type="paragraph" w:styleId="Heading1">
    <w:name w:val="heading 1"/>
    <w:basedOn w:val="Normal"/>
    <w:next w:val="Normal"/>
    <w:qFormat/>
    <w:rsid w:val="00826F79"/>
    <w:pPr>
      <w:keepNext/>
      <w:pageBreakBefore/>
      <w:numPr>
        <w:numId w:val="14"/>
      </w:numPr>
      <w:spacing w:before="120"/>
      <w:contextualSpacing/>
      <w:outlineLvl w:val="0"/>
    </w:pPr>
    <w:rPr>
      <w:rFonts w:cs="Arial"/>
      <w:bCs/>
      <w:color w:val="0092D2"/>
      <w:sz w:val="36"/>
      <w:szCs w:val="32"/>
    </w:rPr>
  </w:style>
  <w:style w:type="paragraph" w:styleId="Heading2">
    <w:name w:val="heading 2"/>
    <w:basedOn w:val="Normal"/>
    <w:next w:val="Normal"/>
    <w:qFormat/>
    <w:rsid w:val="009D7FB8"/>
    <w:pPr>
      <w:keepNext/>
      <w:numPr>
        <w:ilvl w:val="1"/>
        <w:numId w:val="14"/>
      </w:numPr>
      <w:spacing w:before="400" w:after="120"/>
      <w:outlineLvl w:val="1"/>
    </w:pPr>
    <w:rPr>
      <w:rFonts w:cs="Arial"/>
      <w:bCs/>
      <w:iCs/>
      <w:caps/>
      <w:color w:val="7F7F7F"/>
      <w:szCs w:val="28"/>
    </w:rPr>
  </w:style>
  <w:style w:type="paragraph" w:styleId="Heading3">
    <w:name w:val="heading 3"/>
    <w:basedOn w:val="Normal"/>
    <w:next w:val="Normal"/>
    <w:link w:val="Heading3Char"/>
    <w:qFormat/>
    <w:rsid w:val="009D7FB8"/>
    <w:pPr>
      <w:keepNext/>
      <w:numPr>
        <w:ilvl w:val="2"/>
        <w:numId w:val="14"/>
      </w:numPr>
      <w:spacing w:before="300" w:after="120"/>
      <w:outlineLvl w:val="2"/>
    </w:pPr>
    <w:rPr>
      <w:rFonts w:cs="Arial"/>
      <w:bCs/>
      <w:caps/>
      <w:color w:val="7F7F7F"/>
      <w:sz w:val="18"/>
      <w:szCs w:val="24"/>
    </w:rPr>
  </w:style>
  <w:style w:type="paragraph" w:styleId="Heading4">
    <w:name w:val="heading 4"/>
    <w:basedOn w:val="Normal"/>
    <w:next w:val="Normal"/>
    <w:qFormat/>
    <w:rsid w:val="009D7FB8"/>
    <w:pPr>
      <w:keepNext/>
      <w:numPr>
        <w:ilvl w:val="3"/>
        <w:numId w:val="14"/>
      </w:numPr>
      <w:spacing w:before="180" w:after="60"/>
      <w:outlineLvl w:val="3"/>
    </w:pPr>
    <w:rPr>
      <w:bCs/>
      <w:caps/>
      <w:color w:val="7F7F7F"/>
      <w:sz w:val="22"/>
      <w:szCs w:val="28"/>
    </w:rPr>
  </w:style>
  <w:style w:type="paragraph" w:styleId="Heading5">
    <w:name w:val="heading 5"/>
    <w:basedOn w:val="Normal"/>
    <w:next w:val="Normal"/>
    <w:qFormat/>
    <w:rsid w:val="00E16895"/>
    <w:pPr>
      <w:numPr>
        <w:ilvl w:val="4"/>
        <w:numId w:val="14"/>
      </w:numPr>
      <w:spacing w:before="240" w:after="60"/>
      <w:outlineLvl w:val="4"/>
    </w:pPr>
    <w:rPr>
      <w:b/>
      <w:bCs/>
      <w:i/>
      <w:iCs/>
      <w:sz w:val="26"/>
      <w:szCs w:val="26"/>
    </w:rPr>
  </w:style>
  <w:style w:type="paragraph" w:styleId="Heading6">
    <w:name w:val="heading 6"/>
    <w:basedOn w:val="Normal"/>
    <w:next w:val="Normal"/>
    <w:qFormat/>
    <w:rsid w:val="00E16895"/>
    <w:pPr>
      <w:numPr>
        <w:ilvl w:val="5"/>
        <w:numId w:val="14"/>
      </w:numPr>
      <w:spacing w:before="240" w:after="60"/>
      <w:outlineLvl w:val="5"/>
    </w:pPr>
    <w:rPr>
      <w:rFonts w:ascii="Times New Roman" w:hAnsi="Times New Roman"/>
      <w:b/>
      <w:bCs/>
      <w:sz w:val="22"/>
      <w:szCs w:val="22"/>
    </w:rPr>
  </w:style>
  <w:style w:type="paragraph" w:styleId="Heading7">
    <w:name w:val="heading 7"/>
    <w:basedOn w:val="Normal"/>
    <w:next w:val="Normal"/>
    <w:qFormat/>
    <w:rsid w:val="00E16895"/>
    <w:pPr>
      <w:numPr>
        <w:ilvl w:val="6"/>
        <w:numId w:val="14"/>
      </w:numPr>
      <w:spacing w:before="240" w:after="60"/>
      <w:outlineLvl w:val="6"/>
    </w:pPr>
    <w:rPr>
      <w:rFonts w:ascii="Times New Roman" w:hAnsi="Times New Roman"/>
      <w:sz w:val="24"/>
      <w:szCs w:val="24"/>
    </w:rPr>
  </w:style>
  <w:style w:type="paragraph" w:styleId="Heading8">
    <w:name w:val="heading 8"/>
    <w:basedOn w:val="Normal"/>
    <w:next w:val="Normal"/>
    <w:qFormat/>
    <w:rsid w:val="00E16895"/>
    <w:pPr>
      <w:numPr>
        <w:ilvl w:val="7"/>
        <w:numId w:val="14"/>
      </w:numPr>
      <w:spacing w:before="240" w:after="60"/>
      <w:outlineLvl w:val="7"/>
    </w:pPr>
    <w:rPr>
      <w:rFonts w:ascii="Times New Roman" w:hAnsi="Times New Roman"/>
      <w:i/>
      <w:iCs/>
      <w:sz w:val="24"/>
      <w:szCs w:val="24"/>
    </w:rPr>
  </w:style>
  <w:style w:type="paragraph" w:styleId="Heading9">
    <w:name w:val="heading 9"/>
    <w:basedOn w:val="Normal"/>
    <w:next w:val="Normal"/>
    <w:qFormat/>
    <w:rsid w:val="00E16895"/>
    <w:pPr>
      <w:numPr>
        <w:ilvl w:val="8"/>
        <w:numId w:val="14"/>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0">
    <w:name w:val="No List"/>
    <w:uiPriority w:val="99"/>
    <w:semiHidden/>
    <w:unhideWhenUsed/>
  </w:style>
  <w:style w:type="paragraph" w:styleId="Header">
    <w:name w:val="header"/>
    <w:basedOn w:val="Normal"/>
    <w:rsid w:val="002802A2"/>
    <w:pPr>
      <w:spacing w:before="0" w:after="0"/>
    </w:pPr>
  </w:style>
  <w:style w:type="paragraph" w:styleId="Footer">
    <w:name w:val="footer"/>
    <w:link w:val="FooterChar"/>
    <w:rsid w:val="00370892"/>
    <w:pPr>
      <w:tabs>
        <w:tab w:val="center" w:pos="4320"/>
        <w:tab w:val="right" w:pos="8640"/>
      </w:tabs>
    </w:pPr>
    <w:rPr>
      <w:rFonts w:ascii="Arial" w:hAnsi="Arial"/>
      <w:sz w:val="16"/>
      <w:szCs w:val="16"/>
      <w:lang w:eastAsia="en-US"/>
    </w:rPr>
  </w:style>
  <w:style w:type="table" w:styleId="TableGrid">
    <w:name w:val="Table Grid"/>
    <w:basedOn w:val="TableNormal"/>
    <w:rsid w:val="00E20C92"/>
    <w:pPr>
      <w:spacing w:after="200" w:line="280" w:lineRule="exact"/>
      <w:ind w:left="108"/>
    </w:pPr>
    <w:rPr>
      <w:rFonts w:ascii="Arial" w:hAnsi="Arial"/>
      <w:sz w:val="18"/>
    </w:rPr>
    <w:tblPr>
      <w:tblStyleRow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pPr>
        <w:wordWrap/>
        <w:spacing w:afterLines="0" w:afterAutospacing="0" w:line="280" w:lineRule="exact"/>
        <w:ind w:leftChars="0" w:left="108"/>
        <w:contextualSpacing w:val="0"/>
      </w:pPr>
      <w:rPr>
        <w:rFonts w:ascii="Arial" w:hAnsi="Arial"/>
        <w:caps/>
        <w:smallCaps w:val="0"/>
        <w:strike w:val="0"/>
        <w:dstrike w:val="0"/>
        <w:vanish w:val="0"/>
        <w:color w:val="009FE3"/>
        <w:sz w:val="18"/>
        <w:vertAlign w:val="baseline"/>
      </w:rPr>
    </w:tblStylePr>
    <w:tblStylePr w:type="band1Horz">
      <w:tblPr/>
      <w:tcPr>
        <w:shd w:val="clear" w:color="auto" w:fill="F3F3F3"/>
      </w:tcPr>
    </w:tblStylePr>
  </w:style>
  <w:style w:type="paragraph" w:customStyle="1" w:styleId="UrbisTitle">
    <w:name w:val="Urbis Title"/>
    <w:basedOn w:val="Normal"/>
    <w:semiHidden/>
    <w:rsid w:val="0033207F"/>
    <w:pPr>
      <w:spacing w:before="0" w:after="0"/>
      <w:ind w:right="113"/>
    </w:pPr>
    <w:rPr>
      <w:color w:val="000000"/>
      <w:sz w:val="50"/>
      <w:szCs w:val="50"/>
    </w:rPr>
  </w:style>
  <w:style w:type="paragraph" w:customStyle="1" w:styleId="Spacer">
    <w:name w:val="Spacer"/>
    <w:basedOn w:val="Normal"/>
    <w:rsid w:val="002802A2"/>
    <w:pPr>
      <w:spacing w:before="0" w:after="0"/>
    </w:pPr>
    <w:rPr>
      <w:sz w:val="2"/>
      <w:szCs w:val="2"/>
    </w:rPr>
  </w:style>
  <w:style w:type="paragraph" w:customStyle="1" w:styleId="UrbisClientCompany">
    <w:name w:val="Urbis Client Company"/>
    <w:basedOn w:val="Normal"/>
    <w:semiHidden/>
    <w:rsid w:val="0033207F"/>
    <w:pPr>
      <w:spacing w:before="0"/>
      <w:ind w:right="113"/>
    </w:pPr>
    <w:rPr>
      <w:color w:val="000000"/>
      <w:sz w:val="28"/>
      <w:szCs w:val="28"/>
    </w:rPr>
  </w:style>
  <w:style w:type="paragraph" w:customStyle="1" w:styleId="UrbisClientAddress">
    <w:name w:val="Urbis Client Address"/>
    <w:basedOn w:val="Normal"/>
    <w:semiHidden/>
    <w:rsid w:val="0033207F"/>
    <w:pPr>
      <w:spacing w:before="0" w:after="50"/>
      <w:ind w:right="113"/>
    </w:pPr>
    <w:rPr>
      <w:color w:val="000000"/>
    </w:rPr>
  </w:style>
  <w:style w:type="paragraph" w:customStyle="1" w:styleId="UrbisCopyright">
    <w:name w:val="Urbis Copyright"/>
    <w:basedOn w:val="Footer"/>
    <w:semiHidden/>
    <w:rsid w:val="00F2708C"/>
  </w:style>
  <w:style w:type="paragraph" w:customStyle="1" w:styleId="UrbisHeaderTitle">
    <w:name w:val="Urbis Header Title"/>
    <w:basedOn w:val="Normal"/>
    <w:semiHidden/>
    <w:rsid w:val="00261787"/>
    <w:pPr>
      <w:spacing w:before="0" w:after="0" w:line="320" w:lineRule="exact"/>
    </w:pPr>
    <w:rPr>
      <w:caps/>
      <w:color w:val="000000"/>
      <w:sz w:val="19"/>
      <w:szCs w:val="19"/>
    </w:rPr>
  </w:style>
  <w:style w:type="paragraph" w:styleId="TOC1">
    <w:name w:val="toc 1"/>
    <w:basedOn w:val="Normal"/>
    <w:next w:val="Normal"/>
    <w:uiPriority w:val="39"/>
    <w:rsid w:val="006D5A73"/>
    <w:pPr>
      <w:tabs>
        <w:tab w:val="left" w:pos="448"/>
        <w:tab w:val="right" w:leader="dot" w:pos="9191"/>
      </w:tabs>
      <w:spacing w:before="240" w:after="40"/>
      <w:ind w:left="448" w:hanging="448"/>
    </w:pPr>
    <w:rPr>
      <w:b/>
      <w:noProof/>
      <w:szCs w:val="24"/>
    </w:rPr>
  </w:style>
  <w:style w:type="character" w:customStyle="1" w:styleId="UrbisClientCompanyC">
    <w:name w:val="Urbis Client Company_C"/>
    <w:semiHidden/>
    <w:rsid w:val="00475FCF"/>
    <w:rPr>
      <w:rFonts w:ascii="Arial" w:hAnsi="Arial"/>
      <w:color w:val="000080"/>
      <w:sz w:val="30"/>
    </w:rPr>
  </w:style>
  <w:style w:type="paragraph" w:styleId="ListBullet">
    <w:name w:val="List Bullet"/>
    <w:aliases w:val="List_Bullet"/>
    <w:basedOn w:val="Normal"/>
    <w:uiPriority w:val="99"/>
    <w:rsid w:val="009D7FB8"/>
    <w:pPr>
      <w:numPr>
        <w:numId w:val="17"/>
      </w:numPr>
    </w:pPr>
  </w:style>
  <w:style w:type="paragraph" w:styleId="ListBullet2">
    <w:name w:val="List Bullet 2"/>
    <w:aliases w:val="List_Bullet_2"/>
    <w:basedOn w:val="Normal"/>
    <w:rsid w:val="009D7FB8"/>
    <w:pPr>
      <w:numPr>
        <w:numId w:val="18"/>
      </w:numPr>
    </w:pPr>
  </w:style>
  <w:style w:type="paragraph" w:customStyle="1" w:styleId="ExecutiveSummary">
    <w:name w:val="Executive Summary"/>
    <w:basedOn w:val="Normal"/>
    <w:next w:val="Normal"/>
    <w:rsid w:val="00244C81"/>
    <w:pPr>
      <w:keepNext/>
      <w:spacing w:before="0" w:after="360"/>
    </w:pPr>
    <w:rPr>
      <w:color w:val="009FE3"/>
      <w:sz w:val="36"/>
      <w:szCs w:val="36"/>
    </w:rPr>
  </w:style>
  <w:style w:type="paragraph" w:customStyle="1" w:styleId="aLettered">
    <w:name w:val="(a) Lettered"/>
    <w:basedOn w:val="BodyText"/>
    <w:rsid w:val="009121D4"/>
    <w:pPr>
      <w:numPr>
        <w:numId w:val="11"/>
      </w:numPr>
      <w:spacing w:after="240"/>
    </w:pPr>
    <w:rPr>
      <w:iCs/>
    </w:rPr>
  </w:style>
  <w:style w:type="paragraph" w:styleId="BodyText">
    <w:name w:val="Body Text"/>
    <w:basedOn w:val="Normal"/>
    <w:semiHidden/>
    <w:rsid w:val="00C769DD"/>
    <w:pPr>
      <w:spacing w:after="120"/>
    </w:pPr>
  </w:style>
  <w:style w:type="paragraph" w:customStyle="1" w:styleId="Nolist">
    <w:name w:val="No. list"/>
    <w:basedOn w:val="BodyText"/>
    <w:rsid w:val="00471A1C"/>
    <w:pPr>
      <w:numPr>
        <w:numId w:val="6"/>
      </w:numPr>
      <w:spacing w:after="60" w:line="240" w:lineRule="exact"/>
    </w:pPr>
  </w:style>
  <w:style w:type="paragraph" w:customStyle="1" w:styleId="Appendix2">
    <w:name w:val="Appendix 2"/>
    <w:basedOn w:val="Normal"/>
    <w:next w:val="Normal"/>
    <w:rsid w:val="00020315"/>
    <w:pPr>
      <w:keepNext/>
      <w:numPr>
        <w:ilvl w:val="1"/>
        <w:numId w:val="13"/>
      </w:numPr>
      <w:spacing w:before="400" w:after="120"/>
    </w:pPr>
    <w:rPr>
      <w:caps/>
      <w:color w:val="7F7F7F"/>
      <w:sz w:val="26"/>
    </w:rPr>
  </w:style>
  <w:style w:type="paragraph" w:customStyle="1" w:styleId="UrbisPicture1">
    <w:name w:val="Urbis Picture 1"/>
    <w:basedOn w:val="Normal"/>
    <w:semiHidden/>
    <w:rsid w:val="00DC43A7"/>
    <w:pPr>
      <w:spacing w:before="120" w:after="0"/>
    </w:pPr>
  </w:style>
  <w:style w:type="paragraph" w:styleId="TOC2">
    <w:name w:val="toc 2"/>
    <w:basedOn w:val="Normal"/>
    <w:next w:val="Normal"/>
    <w:uiPriority w:val="39"/>
    <w:rsid w:val="006D5A73"/>
    <w:pPr>
      <w:tabs>
        <w:tab w:val="left" w:pos="1050"/>
        <w:tab w:val="right" w:leader="dot" w:pos="9191"/>
      </w:tabs>
      <w:spacing w:after="40"/>
      <w:ind w:left="1050" w:hanging="602"/>
    </w:pPr>
    <w:rPr>
      <w:rFonts w:cs="Arial"/>
      <w:noProof/>
    </w:rPr>
  </w:style>
  <w:style w:type="paragraph" w:styleId="TOC3">
    <w:name w:val="toc 3"/>
    <w:basedOn w:val="Normal"/>
    <w:next w:val="Normal"/>
    <w:uiPriority w:val="39"/>
    <w:rsid w:val="006D5A73"/>
    <w:pPr>
      <w:tabs>
        <w:tab w:val="left" w:pos="1050"/>
        <w:tab w:val="right" w:leader="dot" w:pos="9191"/>
      </w:tabs>
      <w:spacing w:before="0" w:after="40"/>
      <w:ind w:left="1050" w:hanging="602"/>
    </w:pPr>
  </w:style>
  <w:style w:type="paragraph" w:customStyle="1" w:styleId="Appendix4">
    <w:name w:val="Appendix 4"/>
    <w:basedOn w:val="Heading4"/>
    <w:rsid w:val="00EC765A"/>
    <w:pPr>
      <w:numPr>
        <w:numId w:val="13"/>
      </w:numPr>
      <w:tabs>
        <w:tab w:val="clear" w:pos="210"/>
        <w:tab w:val="left" w:pos="2183"/>
      </w:tabs>
    </w:pPr>
  </w:style>
  <w:style w:type="paragraph" w:styleId="TableofFigures">
    <w:name w:val="table of figures"/>
    <w:basedOn w:val="Normal"/>
    <w:next w:val="Normal"/>
    <w:uiPriority w:val="99"/>
    <w:rsid w:val="0070566D"/>
    <w:pPr>
      <w:tabs>
        <w:tab w:val="left" w:pos="1414"/>
        <w:tab w:val="right" w:leader="dot" w:pos="9191"/>
      </w:tabs>
      <w:spacing w:before="0" w:after="60"/>
      <w:ind w:left="1414" w:hanging="966"/>
    </w:pPr>
    <w:rPr>
      <w:sz w:val="18"/>
      <w:szCs w:val="18"/>
    </w:rPr>
  </w:style>
  <w:style w:type="paragraph" w:customStyle="1" w:styleId="TOCSubheadings">
    <w:name w:val="TOC Subheadings"/>
    <w:basedOn w:val="Normal"/>
    <w:rsid w:val="001B1E76"/>
    <w:pPr>
      <w:spacing w:before="0" w:after="60"/>
    </w:pPr>
    <w:rPr>
      <w:b/>
      <w:caps/>
      <w:color w:val="000000"/>
    </w:rPr>
  </w:style>
  <w:style w:type="paragraph" w:customStyle="1" w:styleId="UrbisPhotoCell">
    <w:name w:val="Urbis Photo Cell"/>
    <w:basedOn w:val="Normal"/>
    <w:semiHidden/>
    <w:rsid w:val="00E20C92"/>
    <w:pPr>
      <w:spacing w:before="0"/>
    </w:pPr>
  </w:style>
  <w:style w:type="character" w:customStyle="1" w:styleId="OfficesBold">
    <w:name w:val="Offices Bold"/>
    <w:rsid w:val="00C06BED"/>
    <w:rPr>
      <w:rFonts w:ascii="Arial" w:hAnsi="Arial"/>
      <w:color w:val="7E8082"/>
      <w:sz w:val="16"/>
    </w:rPr>
  </w:style>
  <w:style w:type="paragraph" w:styleId="TOC6">
    <w:name w:val="toc 6"/>
    <w:basedOn w:val="Normal"/>
    <w:next w:val="Normal"/>
    <w:rsid w:val="006D5A73"/>
    <w:pPr>
      <w:tabs>
        <w:tab w:val="left" w:pos="812"/>
        <w:tab w:val="right" w:leader="dot" w:pos="9191"/>
      </w:tabs>
      <w:spacing w:before="0" w:after="60"/>
      <w:ind w:left="812" w:hanging="364"/>
    </w:pPr>
    <w:rPr>
      <w:noProof/>
    </w:rPr>
  </w:style>
  <w:style w:type="paragraph" w:customStyle="1" w:styleId="FooterFileName">
    <w:name w:val="Footer File Name"/>
    <w:basedOn w:val="Footer"/>
    <w:rsid w:val="00554CED"/>
    <w:rPr>
      <w:caps/>
      <w:color w:val="575756"/>
      <w:sz w:val="12"/>
      <w:szCs w:val="12"/>
    </w:rPr>
  </w:style>
  <w:style w:type="paragraph" w:customStyle="1" w:styleId="FooterPageNo">
    <w:name w:val="Footer Page No"/>
    <w:basedOn w:val="Footer"/>
    <w:rsid w:val="002802A2"/>
    <w:pPr>
      <w:ind w:right="17"/>
      <w:jc w:val="right"/>
    </w:pPr>
  </w:style>
  <w:style w:type="character" w:customStyle="1" w:styleId="OfficesNormal">
    <w:name w:val="Offices Normal"/>
    <w:rsid w:val="00C06BED"/>
    <w:rPr>
      <w:rFonts w:ascii="Arial" w:hAnsi="Arial"/>
      <w:b/>
      <w:bCs/>
      <w:color w:val="7E8082"/>
      <w:sz w:val="16"/>
    </w:rPr>
  </w:style>
  <w:style w:type="numbering" w:styleId="111111">
    <w:name w:val="Outline List 2"/>
    <w:basedOn w:val="NoList0"/>
    <w:semiHidden/>
    <w:rsid w:val="00516E2A"/>
    <w:pPr>
      <w:numPr>
        <w:numId w:val="7"/>
      </w:numPr>
    </w:pPr>
  </w:style>
  <w:style w:type="numbering" w:styleId="1ai">
    <w:name w:val="Outline List 1"/>
    <w:basedOn w:val="NoList0"/>
    <w:semiHidden/>
    <w:rsid w:val="00516E2A"/>
    <w:pPr>
      <w:numPr>
        <w:numId w:val="8"/>
      </w:numPr>
    </w:pPr>
  </w:style>
  <w:style w:type="numbering" w:styleId="ArticleSection">
    <w:name w:val="Outline List 3"/>
    <w:basedOn w:val="NoList0"/>
    <w:semiHidden/>
    <w:rsid w:val="00516E2A"/>
    <w:pPr>
      <w:numPr>
        <w:numId w:val="9"/>
      </w:numPr>
    </w:pPr>
  </w:style>
  <w:style w:type="paragraph" w:styleId="BlockText">
    <w:name w:val="Block Text"/>
    <w:basedOn w:val="Normal"/>
    <w:semiHidden/>
    <w:rsid w:val="00516E2A"/>
    <w:pPr>
      <w:spacing w:after="120"/>
      <w:ind w:left="1440" w:right="1440"/>
    </w:pPr>
  </w:style>
  <w:style w:type="paragraph" w:styleId="BodyText2">
    <w:name w:val="Body Text 2"/>
    <w:basedOn w:val="Normal"/>
    <w:semiHidden/>
    <w:rsid w:val="00516E2A"/>
    <w:pPr>
      <w:spacing w:after="120" w:line="480" w:lineRule="auto"/>
    </w:pPr>
  </w:style>
  <w:style w:type="paragraph" w:styleId="BodyText3">
    <w:name w:val="Body Text 3"/>
    <w:basedOn w:val="Normal"/>
    <w:semiHidden/>
    <w:rsid w:val="00516E2A"/>
    <w:pPr>
      <w:spacing w:after="120"/>
    </w:pPr>
    <w:rPr>
      <w:sz w:val="16"/>
      <w:szCs w:val="16"/>
    </w:rPr>
  </w:style>
  <w:style w:type="paragraph" w:styleId="BodyTextFirstIndent">
    <w:name w:val="Body Text First Indent"/>
    <w:basedOn w:val="BodyText"/>
    <w:semiHidden/>
    <w:rsid w:val="00516E2A"/>
    <w:pPr>
      <w:ind w:firstLine="210"/>
    </w:pPr>
  </w:style>
  <w:style w:type="paragraph" w:styleId="BodyTextIndent">
    <w:name w:val="Body Text Indent"/>
    <w:basedOn w:val="Normal"/>
    <w:semiHidden/>
    <w:rsid w:val="00516E2A"/>
    <w:pPr>
      <w:spacing w:after="120"/>
      <w:ind w:left="283"/>
    </w:pPr>
  </w:style>
  <w:style w:type="paragraph" w:styleId="BodyTextFirstIndent2">
    <w:name w:val="Body Text First Indent 2"/>
    <w:basedOn w:val="BodyTextIndent"/>
    <w:semiHidden/>
    <w:rsid w:val="00516E2A"/>
    <w:pPr>
      <w:ind w:firstLine="210"/>
    </w:pPr>
  </w:style>
  <w:style w:type="paragraph" w:styleId="BodyTextIndent2">
    <w:name w:val="Body Text Indent 2"/>
    <w:basedOn w:val="Normal"/>
    <w:semiHidden/>
    <w:rsid w:val="00516E2A"/>
    <w:pPr>
      <w:spacing w:after="120" w:line="480" w:lineRule="auto"/>
      <w:ind w:left="283"/>
    </w:pPr>
  </w:style>
  <w:style w:type="paragraph" w:styleId="BodyTextIndent3">
    <w:name w:val="Body Text Indent 3"/>
    <w:basedOn w:val="Normal"/>
    <w:semiHidden/>
    <w:rsid w:val="00516E2A"/>
    <w:pPr>
      <w:spacing w:after="120"/>
      <w:ind w:left="283"/>
    </w:pPr>
    <w:rPr>
      <w:sz w:val="16"/>
      <w:szCs w:val="16"/>
    </w:rPr>
  </w:style>
  <w:style w:type="paragraph" w:styleId="Closing">
    <w:name w:val="Closing"/>
    <w:basedOn w:val="Normal"/>
    <w:semiHidden/>
    <w:rsid w:val="00516E2A"/>
    <w:pPr>
      <w:ind w:left="4252"/>
    </w:pPr>
  </w:style>
  <w:style w:type="paragraph" w:styleId="Date">
    <w:name w:val="Date"/>
    <w:basedOn w:val="Normal"/>
    <w:next w:val="Normal"/>
    <w:semiHidden/>
    <w:rsid w:val="00516E2A"/>
  </w:style>
  <w:style w:type="paragraph" w:styleId="E-mailSignature">
    <w:name w:val="E-mail Signature"/>
    <w:basedOn w:val="Normal"/>
    <w:semiHidden/>
    <w:rsid w:val="00516E2A"/>
  </w:style>
  <w:style w:type="character" w:styleId="Emphasis">
    <w:name w:val="Emphasis"/>
    <w:qFormat/>
    <w:rsid w:val="00516E2A"/>
    <w:rPr>
      <w:i/>
      <w:iCs/>
    </w:rPr>
  </w:style>
  <w:style w:type="paragraph" w:styleId="EnvelopeAddress">
    <w:name w:val="envelope address"/>
    <w:basedOn w:val="Normal"/>
    <w:semiHidden/>
    <w:rsid w:val="00516E2A"/>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516E2A"/>
    <w:rPr>
      <w:rFonts w:cs="Arial"/>
    </w:rPr>
  </w:style>
  <w:style w:type="character" w:styleId="FollowedHyperlink">
    <w:name w:val="FollowedHyperlink"/>
    <w:semiHidden/>
    <w:rsid w:val="00516E2A"/>
    <w:rPr>
      <w:color w:val="800080"/>
      <w:u w:val="single"/>
    </w:rPr>
  </w:style>
  <w:style w:type="character" w:styleId="HTMLAcronym">
    <w:name w:val="HTML Acronym"/>
    <w:basedOn w:val="DefaultParagraphFont"/>
    <w:semiHidden/>
    <w:rsid w:val="00516E2A"/>
  </w:style>
  <w:style w:type="paragraph" w:styleId="HTMLAddress">
    <w:name w:val="HTML Address"/>
    <w:basedOn w:val="Normal"/>
    <w:semiHidden/>
    <w:rsid w:val="00516E2A"/>
    <w:rPr>
      <w:i/>
      <w:iCs/>
    </w:rPr>
  </w:style>
  <w:style w:type="character" w:styleId="HTMLCite">
    <w:name w:val="HTML Cite"/>
    <w:semiHidden/>
    <w:rsid w:val="00516E2A"/>
    <w:rPr>
      <w:i/>
      <w:iCs/>
    </w:rPr>
  </w:style>
  <w:style w:type="character" w:styleId="HTMLCode">
    <w:name w:val="HTML Code"/>
    <w:semiHidden/>
    <w:rsid w:val="00516E2A"/>
    <w:rPr>
      <w:rFonts w:ascii="Courier New" w:hAnsi="Courier New" w:cs="Courier New"/>
      <w:sz w:val="20"/>
      <w:szCs w:val="20"/>
    </w:rPr>
  </w:style>
  <w:style w:type="character" w:styleId="HTMLDefinition">
    <w:name w:val="HTML Definition"/>
    <w:semiHidden/>
    <w:rsid w:val="00516E2A"/>
    <w:rPr>
      <w:i/>
      <w:iCs/>
    </w:rPr>
  </w:style>
  <w:style w:type="character" w:styleId="HTMLKeyboard">
    <w:name w:val="HTML Keyboard"/>
    <w:semiHidden/>
    <w:rsid w:val="00516E2A"/>
    <w:rPr>
      <w:rFonts w:ascii="Courier New" w:hAnsi="Courier New" w:cs="Courier New"/>
      <w:sz w:val="20"/>
      <w:szCs w:val="20"/>
    </w:rPr>
  </w:style>
  <w:style w:type="paragraph" w:styleId="HTMLPreformatted">
    <w:name w:val="HTML Preformatted"/>
    <w:basedOn w:val="Normal"/>
    <w:semiHidden/>
    <w:rsid w:val="00516E2A"/>
    <w:rPr>
      <w:rFonts w:ascii="Courier New" w:hAnsi="Courier New" w:cs="Courier New"/>
    </w:rPr>
  </w:style>
  <w:style w:type="character" w:styleId="HTMLSample">
    <w:name w:val="HTML Sample"/>
    <w:semiHidden/>
    <w:rsid w:val="00516E2A"/>
    <w:rPr>
      <w:rFonts w:ascii="Courier New" w:hAnsi="Courier New" w:cs="Courier New"/>
    </w:rPr>
  </w:style>
  <w:style w:type="character" w:styleId="HTMLTypewriter">
    <w:name w:val="HTML Typewriter"/>
    <w:semiHidden/>
    <w:rsid w:val="00516E2A"/>
    <w:rPr>
      <w:rFonts w:ascii="Courier New" w:hAnsi="Courier New" w:cs="Courier New"/>
      <w:sz w:val="20"/>
      <w:szCs w:val="20"/>
    </w:rPr>
  </w:style>
  <w:style w:type="character" w:styleId="HTMLVariable">
    <w:name w:val="HTML Variable"/>
    <w:semiHidden/>
    <w:rsid w:val="00516E2A"/>
    <w:rPr>
      <w:i/>
      <w:iCs/>
    </w:rPr>
  </w:style>
  <w:style w:type="character" w:styleId="Hyperlink">
    <w:name w:val="Hyperlink"/>
    <w:uiPriority w:val="99"/>
    <w:rsid w:val="00516E2A"/>
    <w:rPr>
      <w:color w:val="0000FF"/>
      <w:u w:val="single"/>
    </w:rPr>
  </w:style>
  <w:style w:type="character" w:styleId="LineNumber">
    <w:name w:val="line number"/>
    <w:basedOn w:val="DefaultParagraphFont"/>
    <w:semiHidden/>
    <w:rsid w:val="00516E2A"/>
  </w:style>
  <w:style w:type="paragraph" w:styleId="List">
    <w:name w:val="List"/>
    <w:basedOn w:val="Normal"/>
    <w:semiHidden/>
    <w:rsid w:val="00516E2A"/>
    <w:pPr>
      <w:ind w:left="283" w:hanging="283"/>
    </w:pPr>
  </w:style>
  <w:style w:type="paragraph" w:styleId="List2">
    <w:name w:val="List 2"/>
    <w:basedOn w:val="Normal"/>
    <w:semiHidden/>
    <w:rsid w:val="00516E2A"/>
    <w:pPr>
      <w:ind w:left="566" w:hanging="283"/>
    </w:pPr>
  </w:style>
  <w:style w:type="paragraph" w:styleId="List3">
    <w:name w:val="List 3"/>
    <w:basedOn w:val="Normal"/>
    <w:semiHidden/>
    <w:rsid w:val="00516E2A"/>
    <w:pPr>
      <w:ind w:left="849" w:hanging="283"/>
    </w:pPr>
  </w:style>
  <w:style w:type="paragraph" w:styleId="List4">
    <w:name w:val="List 4"/>
    <w:basedOn w:val="Normal"/>
    <w:semiHidden/>
    <w:rsid w:val="00516E2A"/>
    <w:pPr>
      <w:ind w:left="1132" w:hanging="283"/>
    </w:pPr>
  </w:style>
  <w:style w:type="paragraph" w:styleId="List5">
    <w:name w:val="List 5"/>
    <w:basedOn w:val="Normal"/>
    <w:semiHidden/>
    <w:rsid w:val="00516E2A"/>
    <w:pPr>
      <w:ind w:left="1415" w:hanging="283"/>
    </w:pPr>
  </w:style>
  <w:style w:type="paragraph" w:styleId="ListBullet3">
    <w:name w:val="List Bullet 3"/>
    <w:aliases w:val="List_Bullet_3"/>
    <w:basedOn w:val="Normal"/>
    <w:rsid w:val="009D7FB8"/>
    <w:pPr>
      <w:numPr>
        <w:numId w:val="19"/>
      </w:numPr>
    </w:pPr>
  </w:style>
  <w:style w:type="paragraph" w:styleId="ListBullet4">
    <w:name w:val="List Bullet 4"/>
    <w:aliases w:val="List_Bullet_4"/>
    <w:basedOn w:val="Normal"/>
    <w:rsid w:val="009D7FB8"/>
    <w:pPr>
      <w:numPr>
        <w:numId w:val="20"/>
      </w:numPr>
    </w:pPr>
  </w:style>
  <w:style w:type="paragraph" w:styleId="ListBullet5">
    <w:name w:val="List Bullet 5"/>
    <w:basedOn w:val="Normal"/>
    <w:semiHidden/>
    <w:rsid w:val="00516E2A"/>
    <w:pPr>
      <w:numPr>
        <w:numId w:val="1"/>
      </w:numPr>
    </w:pPr>
  </w:style>
  <w:style w:type="paragraph" w:styleId="ListContinue">
    <w:name w:val="List Continue"/>
    <w:basedOn w:val="Normal"/>
    <w:semiHidden/>
    <w:rsid w:val="00516E2A"/>
    <w:pPr>
      <w:spacing w:after="120"/>
      <w:ind w:left="283"/>
    </w:pPr>
  </w:style>
  <w:style w:type="paragraph" w:styleId="ListContinue2">
    <w:name w:val="List Continue 2"/>
    <w:basedOn w:val="Normal"/>
    <w:semiHidden/>
    <w:rsid w:val="00516E2A"/>
    <w:pPr>
      <w:spacing w:after="120"/>
      <w:ind w:left="566"/>
    </w:pPr>
  </w:style>
  <w:style w:type="paragraph" w:styleId="ListContinue3">
    <w:name w:val="List Continue 3"/>
    <w:basedOn w:val="Normal"/>
    <w:semiHidden/>
    <w:rsid w:val="00516E2A"/>
    <w:pPr>
      <w:spacing w:after="120"/>
      <w:ind w:left="849"/>
    </w:pPr>
  </w:style>
  <w:style w:type="paragraph" w:styleId="ListContinue4">
    <w:name w:val="List Continue 4"/>
    <w:basedOn w:val="Normal"/>
    <w:semiHidden/>
    <w:rsid w:val="00516E2A"/>
    <w:pPr>
      <w:spacing w:after="120"/>
      <w:ind w:left="1132"/>
    </w:pPr>
  </w:style>
  <w:style w:type="paragraph" w:styleId="ListContinue5">
    <w:name w:val="List Continue 5"/>
    <w:basedOn w:val="Normal"/>
    <w:semiHidden/>
    <w:rsid w:val="00516E2A"/>
    <w:pPr>
      <w:spacing w:after="120"/>
      <w:ind w:left="1415"/>
    </w:pPr>
  </w:style>
  <w:style w:type="paragraph" w:styleId="ListNumber">
    <w:name w:val="List Number"/>
    <w:aliases w:val="List_Number"/>
    <w:basedOn w:val="Normal"/>
    <w:rsid w:val="009D7FB8"/>
    <w:pPr>
      <w:numPr>
        <w:numId w:val="16"/>
      </w:numPr>
      <w:spacing w:before="0" w:after="60"/>
    </w:pPr>
    <w:rPr>
      <w:color w:val="000000"/>
      <w:szCs w:val="24"/>
    </w:rPr>
  </w:style>
  <w:style w:type="paragraph" w:styleId="ListNumber2">
    <w:name w:val="List Number 2"/>
    <w:basedOn w:val="Normal"/>
    <w:semiHidden/>
    <w:rsid w:val="00516E2A"/>
    <w:pPr>
      <w:numPr>
        <w:numId w:val="2"/>
      </w:numPr>
    </w:pPr>
  </w:style>
  <w:style w:type="paragraph" w:styleId="ListNumber3">
    <w:name w:val="List Number 3"/>
    <w:basedOn w:val="Normal"/>
    <w:semiHidden/>
    <w:rsid w:val="00516E2A"/>
    <w:pPr>
      <w:numPr>
        <w:numId w:val="3"/>
      </w:numPr>
    </w:pPr>
  </w:style>
  <w:style w:type="paragraph" w:styleId="ListNumber4">
    <w:name w:val="List Number 4"/>
    <w:basedOn w:val="Normal"/>
    <w:semiHidden/>
    <w:rsid w:val="00516E2A"/>
    <w:pPr>
      <w:numPr>
        <w:numId w:val="4"/>
      </w:numPr>
    </w:pPr>
  </w:style>
  <w:style w:type="paragraph" w:styleId="ListNumber5">
    <w:name w:val="List Number 5"/>
    <w:basedOn w:val="Normal"/>
    <w:semiHidden/>
    <w:rsid w:val="00516E2A"/>
    <w:pPr>
      <w:numPr>
        <w:numId w:val="5"/>
      </w:numPr>
    </w:pPr>
  </w:style>
  <w:style w:type="paragraph" w:styleId="MessageHeader">
    <w:name w:val="Message Header"/>
    <w:basedOn w:val="Normal"/>
    <w:semiHidden/>
    <w:rsid w:val="00516E2A"/>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99"/>
    <w:semiHidden/>
    <w:rsid w:val="00516E2A"/>
    <w:rPr>
      <w:rFonts w:ascii="Times New Roman" w:hAnsi="Times New Roman"/>
      <w:sz w:val="24"/>
      <w:szCs w:val="24"/>
    </w:rPr>
  </w:style>
  <w:style w:type="paragraph" w:styleId="NoteHeading">
    <w:name w:val="Note Heading"/>
    <w:basedOn w:val="Normal"/>
    <w:next w:val="Normal"/>
    <w:semiHidden/>
    <w:rsid w:val="00516E2A"/>
  </w:style>
  <w:style w:type="paragraph" w:styleId="PlainText">
    <w:name w:val="Plain Text"/>
    <w:basedOn w:val="Normal"/>
    <w:semiHidden/>
    <w:rsid w:val="00516E2A"/>
    <w:rPr>
      <w:rFonts w:ascii="Courier New" w:hAnsi="Courier New" w:cs="Courier New"/>
    </w:rPr>
  </w:style>
  <w:style w:type="paragraph" w:styleId="Salutation">
    <w:name w:val="Salutation"/>
    <w:basedOn w:val="Normal"/>
    <w:next w:val="Normal"/>
    <w:semiHidden/>
    <w:rsid w:val="00516E2A"/>
  </w:style>
  <w:style w:type="paragraph" w:styleId="Signature">
    <w:name w:val="Signature"/>
    <w:basedOn w:val="Normal"/>
    <w:semiHidden/>
    <w:rsid w:val="00516E2A"/>
    <w:pPr>
      <w:ind w:left="4252"/>
    </w:pPr>
  </w:style>
  <w:style w:type="character" w:styleId="Strong">
    <w:name w:val="Strong"/>
    <w:qFormat/>
    <w:rsid w:val="00516E2A"/>
    <w:rPr>
      <w:b/>
      <w:bCs/>
    </w:rPr>
  </w:style>
  <w:style w:type="paragraph" w:styleId="FootnoteText">
    <w:name w:val="footnote text"/>
    <w:basedOn w:val="Normal"/>
    <w:link w:val="FootnoteTextChar"/>
    <w:rsid w:val="003A20DB"/>
    <w:pPr>
      <w:spacing w:before="40" w:after="40"/>
      <w:ind w:left="142" w:hanging="142"/>
    </w:pPr>
  </w:style>
  <w:style w:type="table" w:styleId="Table3Deffects1">
    <w:name w:val="Table 3D effects 1"/>
    <w:basedOn w:val="TableNormal"/>
    <w:semiHidden/>
    <w:rsid w:val="00516E2A"/>
    <w:pPr>
      <w:spacing w:before="40" w:after="1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16E2A"/>
    <w:pPr>
      <w:spacing w:before="40" w:after="1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16E2A"/>
    <w:pPr>
      <w:spacing w:before="40" w:after="1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16E2A"/>
    <w:pPr>
      <w:spacing w:before="40" w:after="1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16E2A"/>
    <w:pPr>
      <w:spacing w:before="40" w:after="1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16E2A"/>
    <w:pPr>
      <w:spacing w:before="40" w:after="1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16E2A"/>
    <w:pPr>
      <w:spacing w:before="40" w:after="1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16E2A"/>
    <w:pPr>
      <w:spacing w:before="40" w:after="1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16E2A"/>
    <w:pPr>
      <w:spacing w:before="40" w:after="1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16E2A"/>
    <w:pPr>
      <w:spacing w:before="40" w:after="1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16E2A"/>
    <w:pPr>
      <w:spacing w:before="40" w:after="1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16E2A"/>
    <w:pPr>
      <w:spacing w:before="40" w:after="1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16E2A"/>
    <w:pPr>
      <w:spacing w:before="40" w:after="1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16E2A"/>
    <w:pPr>
      <w:spacing w:before="40" w:after="1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16E2A"/>
    <w:pPr>
      <w:spacing w:before="40" w:after="1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16E2A"/>
    <w:pPr>
      <w:spacing w:before="40" w:after="1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16E2A"/>
    <w:pPr>
      <w:spacing w:before="40" w:after="1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16E2A"/>
    <w:pPr>
      <w:spacing w:before="40" w:after="1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16E2A"/>
    <w:pPr>
      <w:spacing w:before="40" w:after="1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16E2A"/>
    <w:pPr>
      <w:spacing w:before="40" w:after="1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16E2A"/>
    <w:pPr>
      <w:spacing w:before="40" w:after="1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16E2A"/>
    <w:pPr>
      <w:spacing w:before="40" w:after="1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16E2A"/>
    <w:pPr>
      <w:spacing w:before="40" w:after="1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16E2A"/>
    <w:pPr>
      <w:spacing w:before="40" w:after="1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16E2A"/>
    <w:pPr>
      <w:spacing w:before="40" w:after="1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16E2A"/>
    <w:pPr>
      <w:spacing w:before="40" w:after="1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16E2A"/>
    <w:pPr>
      <w:spacing w:before="40" w:after="1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16E2A"/>
    <w:pPr>
      <w:spacing w:before="40" w:after="1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16E2A"/>
    <w:pPr>
      <w:spacing w:before="40" w:after="1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16E2A"/>
    <w:pPr>
      <w:spacing w:before="40" w:after="1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16E2A"/>
    <w:pPr>
      <w:spacing w:before="40" w:after="1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16E2A"/>
    <w:pPr>
      <w:spacing w:before="40" w:after="1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16E2A"/>
    <w:pPr>
      <w:spacing w:before="40" w:after="1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516E2A"/>
    <w:pPr>
      <w:ind w:left="200" w:hanging="200"/>
    </w:pPr>
  </w:style>
  <w:style w:type="table" w:styleId="TableProfessional">
    <w:name w:val="Table Professional"/>
    <w:basedOn w:val="TableNormal"/>
    <w:semiHidden/>
    <w:rsid w:val="00516E2A"/>
    <w:pPr>
      <w:spacing w:before="40" w:after="1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16E2A"/>
    <w:pPr>
      <w:spacing w:before="40" w:after="1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16E2A"/>
    <w:pPr>
      <w:spacing w:before="40" w:after="1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16E2A"/>
    <w:pPr>
      <w:spacing w:before="40" w:after="1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16E2A"/>
    <w:pPr>
      <w:spacing w:before="40" w:after="1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16E2A"/>
    <w:pPr>
      <w:spacing w:before="40" w:after="1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16E2A"/>
    <w:pPr>
      <w:spacing w:before="40" w:after="1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516E2A"/>
    <w:pPr>
      <w:spacing w:before="40" w:after="1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16E2A"/>
    <w:pPr>
      <w:spacing w:before="40" w:after="1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16E2A"/>
    <w:pPr>
      <w:spacing w:before="40" w:after="1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semiHidden/>
    <w:rsid w:val="00257E44"/>
    <w:rPr>
      <w:vertAlign w:val="superscript"/>
    </w:rPr>
  </w:style>
  <w:style w:type="paragraph" w:customStyle="1" w:styleId="Job">
    <w:name w:val="Job"/>
    <w:basedOn w:val="Normal"/>
    <w:rsid w:val="00682993"/>
    <w:pPr>
      <w:spacing w:after="0"/>
    </w:pPr>
    <w:rPr>
      <w:b/>
    </w:rPr>
  </w:style>
  <w:style w:type="paragraph" w:customStyle="1" w:styleId="Description">
    <w:name w:val="Description"/>
    <w:basedOn w:val="Normal"/>
    <w:rsid w:val="00682993"/>
    <w:pPr>
      <w:spacing w:before="0" w:after="0"/>
    </w:pPr>
  </w:style>
  <w:style w:type="paragraph" w:customStyle="1" w:styleId="CaptionPictures">
    <w:name w:val="Caption Pictures"/>
    <w:basedOn w:val="Normal"/>
    <w:rsid w:val="00764802"/>
    <w:pPr>
      <w:keepNext/>
      <w:tabs>
        <w:tab w:val="left" w:pos="882"/>
      </w:tabs>
      <w:spacing w:after="60"/>
      <w:ind w:left="885" w:hanging="885"/>
    </w:pPr>
    <w:rPr>
      <w:bCs/>
      <w:caps/>
      <w:sz w:val="16"/>
      <w:szCs w:val="16"/>
    </w:rPr>
  </w:style>
  <w:style w:type="paragraph" w:customStyle="1" w:styleId="Appendix3">
    <w:name w:val="Appendix 3"/>
    <w:basedOn w:val="Normal"/>
    <w:link w:val="Appendix3Char"/>
    <w:rsid w:val="00020315"/>
    <w:pPr>
      <w:numPr>
        <w:ilvl w:val="2"/>
        <w:numId w:val="13"/>
      </w:numPr>
      <w:tabs>
        <w:tab w:val="clear" w:pos="210"/>
        <w:tab w:val="left" w:pos="2183"/>
      </w:tabs>
      <w:spacing w:before="300" w:after="120"/>
    </w:pPr>
    <w:rPr>
      <w:caps/>
      <w:color w:val="666666"/>
      <w:sz w:val="24"/>
    </w:rPr>
  </w:style>
  <w:style w:type="character" w:customStyle="1" w:styleId="Appendix3Char">
    <w:name w:val="Appendix 3 Char"/>
    <w:link w:val="Appendix3"/>
    <w:rsid w:val="00EC765A"/>
    <w:rPr>
      <w:rFonts w:ascii="Arial" w:hAnsi="Arial"/>
      <w:caps/>
      <w:color w:val="666666"/>
      <w:sz w:val="24"/>
      <w:lang w:eastAsia="en-US"/>
    </w:rPr>
  </w:style>
  <w:style w:type="character" w:styleId="PageNumber">
    <w:name w:val="page number"/>
    <w:rsid w:val="006054C2"/>
    <w:rPr>
      <w:rFonts w:ascii="Arial" w:hAnsi="Arial"/>
      <w:color w:val="7F7F7F"/>
      <w:sz w:val="32"/>
    </w:rPr>
  </w:style>
  <w:style w:type="paragraph" w:styleId="TOC5">
    <w:name w:val="toc 5"/>
    <w:basedOn w:val="Normal"/>
    <w:next w:val="Normal"/>
    <w:rsid w:val="005C7B46"/>
    <w:pPr>
      <w:tabs>
        <w:tab w:val="right" w:leader="dot" w:pos="9191"/>
      </w:tabs>
      <w:spacing w:before="0" w:after="60"/>
    </w:pPr>
    <w:rPr>
      <w:rFonts w:cs="Arial"/>
      <w:b/>
      <w:caps/>
      <w:noProof/>
    </w:rPr>
  </w:style>
  <w:style w:type="paragraph" w:customStyle="1" w:styleId="UrbisTCEntry">
    <w:name w:val="Urbis TC Entry"/>
    <w:basedOn w:val="Normal"/>
    <w:rsid w:val="00634D8A"/>
  </w:style>
  <w:style w:type="paragraph" w:customStyle="1" w:styleId="UrbisCoverTitle">
    <w:name w:val="Urbis Cover Title"/>
    <w:basedOn w:val="Normal"/>
    <w:rsid w:val="008B529F"/>
    <w:pPr>
      <w:jc w:val="right"/>
    </w:pPr>
    <w:rPr>
      <w:color w:val="FFFFFF"/>
      <w:sz w:val="60"/>
      <w:szCs w:val="60"/>
    </w:rPr>
  </w:style>
  <w:style w:type="paragraph" w:customStyle="1" w:styleId="UrbisCoverSubHeading">
    <w:name w:val="Urbis Cover Sub Heading"/>
    <w:basedOn w:val="Normal"/>
    <w:rsid w:val="008B529F"/>
    <w:pPr>
      <w:jc w:val="right"/>
    </w:pPr>
    <w:rPr>
      <w:color w:val="FFFFFF"/>
      <w:sz w:val="32"/>
      <w:szCs w:val="32"/>
    </w:rPr>
  </w:style>
  <w:style w:type="paragraph" w:customStyle="1" w:styleId="UrbisClientLogo">
    <w:name w:val="Urbis Client Logo"/>
    <w:basedOn w:val="Normal"/>
    <w:rsid w:val="003A2766"/>
    <w:pPr>
      <w:spacing w:before="0" w:after="0"/>
      <w:ind w:right="57"/>
      <w:jc w:val="right"/>
    </w:pPr>
  </w:style>
  <w:style w:type="paragraph" w:styleId="BalloonText">
    <w:name w:val="Balloon Text"/>
    <w:basedOn w:val="Normal"/>
    <w:semiHidden/>
    <w:rsid w:val="0094359F"/>
    <w:rPr>
      <w:rFonts w:ascii="Tahoma" w:hAnsi="Tahoma" w:cs="Tahoma"/>
      <w:sz w:val="16"/>
      <w:szCs w:val="16"/>
    </w:rPr>
  </w:style>
  <w:style w:type="paragraph" w:customStyle="1" w:styleId="NormalNumbered">
    <w:name w:val="Normal_Numbered"/>
    <w:basedOn w:val="Normal"/>
    <w:rsid w:val="001C774A"/>
    <w:pPr>
      <w:numPr>
        <w:numId w:val="10"/>
      </w:numPr>
    </w:pPr>
  </w:style>
  <w:style w:type="paragraph" w:customStyle="1" w:styleId="UrbisDisclaimer">
    <w:name w:val="Urbis Disclaimer"/>
    <w:basedOn w:val="Normal"/>
    <w:rsid w:val="00A02671"/>
    <w:pPr>
      <w:spacing w:before="0" w:after="80"/>
    </w:pPr>
    <w:rPr>
      <w:sz w:val="18"/>
      <w:szCs w:val="18"/>
    </w:rPr>
  </w:style>
  <w:style w:type="paragraph" w:customStyle="1" w:styleId="UrbisDisclaimerTitle">
    <w:name w:val="Urbis Disclaimer Title"/>
    <w:basedOn w:val="UrbisDisclaimer"/>
    <w:rsid w:val="00A02671"/>
    <w:pPr>
      <w:spacing w:after="120"/>
    </w:pPr>
    <w:rPr>
      <w:b/>
      <w:caps/>
    </w:rPr>
  </w:style>
  <w:style w:type="paragraph" w:styleId="TOC7">
    <w:name w:val="toc 7"/>
    <w:basedOn w:val="Normal"/>
    <w:next w:val="Normal"/>
    <w:rsid w:val="00371D2F"/>
    <w:pPr>
      <w:tabs>
        <w:tab w:val="right" w:pos="9191"/>
      </w:tabs>
      <w:spacing w:before="0" w:after="60"/>
    </w:pPr>
    <w:rPr>
      <w:b/>
      <w:caps/>
    </w:rPr>
  </w:style>
  <w:style w:type="paragraph" w:customStyle="1" w:styleId="UrbisDefinitions">
    <w:name w:val="Urbis Definitions"/>
    <w:basedOn w:val="Normal"/>
    <w:next w:val="Normal"/>
    <w:rsid w:val="00BF04D1"/>
    <w:pPr>
      <w:spacing w:before="3000" w:after="120"/>
    </w:pPr>
    <w:rPr>
      <w:color w:val="009FE3"/>
      <w:sz w:val="36"/>
      <w:szCs w:val="48"/>
    </w:rPr>
  </w:style>
  <w:style w:type="paragraph" w:customStyle="1" w:styleId="OfficeLocale">
    <w:name w:val="Office_Locale"/>
    <w:basedOn w:val="Normal"/>
    <w:rsid w:val="00953A2B"/>
    <w:pPr>
      <w:framePr w:hSpace="180" w:wrap="around" w:vAnchor="text" w:hAnchor="page" w:x="919" w:y="7857"/>
      <w:autoSpaceDE w:val="0"/>
      <w:autoSpaceDN w:val="0"/>
      <w:adjustRightInd w:val="0"/>
    </w:pPr>
    <w:rPr>
      <w:rFonts w:ascii="Antique Olive" w:hAnsi="Antique Olive" w:cs="NeutraliserSansRegular"/>
      <w:color w:val="7E8082"/>
    </w:rPr>
  </w:style>
  <w:style w:type="paragraph" w:customStyle="1" w:styleId="UrbisSupptitle">
    <w:name w:val="Urbis Supp title"/>
    <w:rsid w:val="00B905D9"/>
    <w:pPr>
      <w:jc w:val="right"/>
    </w:pPr>
    <w:rPr>
      <w:rFonts w:ascii="Arial" w:hAnsi="Arial"/>
      <w:b/>
      <w:color w:val="001400"/>
      <w:sz w:val="44"/>
      <w:szCs w:val="44"/>
      <w:lang w:eastAsia="en-US"/>
    </w:rPr>
  </w:style>
  <w:style w:type="paragraph" w:customStyle="1" w:styleId="UrbisSuppDate">
    <w:name w:val="Urbis Supp Date"/>
    <w:rsid w:val="00B905D9"/>
    <w:pPr>
      <w:jc w:val="right"/>
    </w:pPr>
    <w:rPr>
      <w:rFonts w:ascii="Arial" w:hAnsi="Arial"/>
      <w:color w:val="7E8082"/>
      <w:sz w:val="22"/>
      <w:szCs w:val="22"/>
      <w:lang w:eastAsia="en-US"/>
    </w:rPr>
  </w:style>
  <w:style w:type="paragraph" w:customStyle="1" w:styleId="FooterFileNameEven">
    <w:name w:val="Footer File Name Even"/>
    <w:basedOn w:val="FooterFileName"/>
    <w:rsid w:val="009E03EB"/>
    <w:pPr>
      <w:ind w:right="113"/>
      <w:jc w:val="right"/>
    </w:pPr>
  </w:style>
  <w:style w:type="paragraph" w:customStyle="1" w:styleId="TableCaption">
    <w:name w:val="Table Caption"/>
    <w:basedOn w:val="Normal"/>
    <w:link w:val="TableCaptionChar"/>
    <w:rsid w:val="00E46796"/>
    <w:pPr>
      <w:keepNext/>
      <w:tabs>
        <w:tab w:val="left" w:pos="980"/>
      </w:tabs>
      <w:spacing w:after="60"/>
      <w:ind w:left="981" w:hanging="981"/>
    </w:pPr>
    <w:rPr>
      <w:caps/>
      <w:sz w:val="16"/>
    </w:rPr>
  </w:style>
  <w:style w:type="table" w:customStyle="1" w:styleId="CaptionTable">
    <w:name w:val="Caption_Table"/>
    <w:basedOn w:val="TableNormal"/>
    <w:rsid w:val="00ED0494"/>
    <w:tblPr>
      <w:tblInd w:w="0" w:type="dxa"/>
      <w:tblCellMar>
        <w:top w:w="0" w:type="dxa"/>
        <w:left w:w="108" w:type="dxa"/>
        <w:bottom w:w="0" w:type="dxa"/>
        <w:right w:w="108" w:type="dxa"/>
      </w:tblCellMar>
    </w:tblPr>
    <w:tcPr>
      <w:vAlign w:val="bottom"/>
    </w:tcPr>
    <w:tblStylePr w:type="firstRow">
      <w:rPr>
        <w:rFonts w:ascii="Arial" w:hAnsi="Arial"/>
        <w:color w:val="009FE3"/>
        <w:sz w:val="24"/>
      </w:rPr>
      <w:tblPr/>
      <w:tcPr>
        <w:tcBorders>
          <w:top w:val="nil"/>
          <w:left w:val="nil"/>
          <w:bottom w:val="nil"/>
          <w:right w:val="nil"/>
          <w:insideH w:val="nil"/>
          <w:insideV w:val="nil"/>
          <w:tl2br w:val="nil"/>
          <w:tr2bl w:val="nil"/>
        </w:tcBorders>
      </w:tcPr>
    </w:tblStylePr>
    <w:tblStylePr w:type="lastRow">
      <w:rPr>
        <w:rFonts w:ascii="Arial" w:hAnsi="Arial"/>
        <w:caps/>
        <w:smallCaps w:val="0"/>
        <w:color w:val="7F7F7F"/>
        <w:sz w:val="16"/>
      </w:rPr>
      <w:tblPr/>
      <w:tcPr>
        <w:tcBorders>
          <w:bottom w:val="dotted" w:sz="4" w:space="0" w:color="0092D2"/>
        </w:tcBorders>
      </w:tcPr>
    </w:tblStylePr>
  </w:style>
  <w:style w:type="paragraph" w:styleId="Caption">
    <w:name w:val="caption"/>
    <w:basedOn w:val="Normal"/>
    <w:next w:val="Normal"/>
    <w:link w:val="CaptionChar"/>
    <w:qFormat/>
    <w:rsid w:val="00ED0494"/>
    <w:pPr>
      <w:keepNext/>
      <w:tabs>
        <w:tab w:val="left" w:pos="980"/>
      </w:tabs>
      <w:spacing w:before="240" w:after="120"/>
      <w:ind w:left="981" w:hanging="981"/>
    </w:pPr>
    <w:rPr>
      <w:bCs/>
      <w:caps/>
    </w:rPr>
  </w:style>
  <w:style w:type="paragraph" w:customStyle="1" w:styleId="UrbisCoverDateWhite">
    <w:name w:val="Urbis Cover Date White"/>
    <w:basedOn w:val="UrbisCoverTitle"/>
    <w:rsid w:val="00A76E10"/>
    <w:rPr>
      <w:sz w:val="24"/>
    </w:rPr>
  </w:style>
  <w:style w:type="paragraph" w:customStyle="1" w:styleId="UrbisCoverDateBlack">
    <w:name w:val="Urbis Cover Date Black"/>
    <w:basedOn w:val="UrbisCoverDateWhite"/>
    <w:rsid w:val="00A76E10"/>
    <w:rPr>
      <w:color w:val="auto"/>
    </w:rPr>
  </w:style>
  <w:style w:type="character" w:customStyle="1" w:styleId="TableCaptionChar">
    <w:name w:val="Table Caption Char"/>
    <w:link w:val="TableCaption"/>
    <w:rsid w:val="00ED0494"/>
    <w:rPr>
      <w:rFonts w:ascii="Arial" w:hAnsi="Arial"/>
      <w:caps/>
      <w:sz w:val="16"/>
      <w:lang w:val="en-AU" w:eastAsia="en-US" w:bidi="ar-SA"/>
    </w:rPr>
  </w:style>
  <w:style w:type="paragraph" w:customStyle="1" w:styleId="SectionNameRight">
    <w:name w:val="Section Name Right"/>
    <w:basedOn w:val="Footer"/>
    <w:link w:val="SectionNameRightCharChar"/>
    <w:rsid w:val="006054C2"/>
    <w:pPr>
      <w:jc w:val="right"/>
    </w:pPr>
    <w:rPr>
      <w:rFonts w:cs="Arial"/>
      <w:caps/>
      <w:color w:val="7F7F7F"/>
      <w:sz w:val="12"/>
    </w:rPr>
  </w:style>
  <w:style w:type="character" w:customStyle="1" w:styleId="SectionNameRightCharChar">
    <w:name w:val="Section Name Right Char Char"/>
    <w:link w:val="SectionNameRight"/>
    <w:rsid w:val="006054C2"/>
    <w:rPr>
      <w:rFonts w:ascii="Arial" w:hAnsi="Arial" w:cs="Arial"/>
      <w:caps/>
      <w:color w:val="7F7F7F"/>
      <w:sz w:val="12"/>
      <w:szCs w:val="16"/>
      <w:lang w:val="en-AU" w:eastAsia="en-US" w:bidi="ar-SA"/>
    </w:rPr>
  </w:style>
  <w:style w:type="paragraph" w:customStyle="1" w:styleId="SectionNameLeft">
    <w:name w:val="Section Name Left"/>
    <w:basedOn w:val="SectionNameRight"/>
    <w:link w:val="SectionNameLeftChar"/>
    <w:rsid w:val="006054C2"/>
    <w:pPr>
      <w:jc w:val="left"/>
    </w:pPr>
    <w:rPr>
      <w:szCs w:val="20"/>
    </w:rPr>
  </w:style>
  <w:style w:type="character" w:customStyle="1" w:styleId="SectionNameLeftChar">
    <w:name w:val="Section Name Left Char"/>
    <w:basedOn w:val="SectionNameRightCharChar"/>
    <w:link w:val="SectionNameLeft"/>
    <w:rsid w:val="006054C2"/>
    <w:rPr>
      <w:rFonts w:ascii="Arial" w:hAnsi="Arial" w:cs="Arial"/>
      <w:caps/>
      <w:color w:val="7F7F7F"/>
      <w:sz w:val="12"/>
      <w:szCs w:val="16"/>
      <w:lang w:val="en-AU" w:eastAsia="en-US" w:bidi="ar-SA"/>
    </w:rPr>
  </w:style>
  <w:style w:type="character" w:customStyle="1" w:styleId="FooterChar">
    <w:name w:val="Footer Char"/>
    <w:link w:val="Footer"/>
    <w:rsid w:val="001F7FC7"/>
    <w:rPr>
      <w:rFonts w:ascii="Arial" w:hAnsi="Arial"/>
      <w:sz w:val="16"/>
      <w:szCs w:val="16"/>
      <w:lang w:val="en-AU" w:eastAsia="en-US" w:bidi="ar-SA"/>
    </w:rPr>
  </w:style>
  <w:style w:type="paragraph" w:customStyle="1" w:styleId="Introduction">
    <w:name w:val="Introduction"/>
    <w:basedOn w:val="ExecutiveSummary"/>
    <w:rsid w:val="009278CE"/>
  </w:style>
  <w:style w:type="paragraph" w:customStyle="1" w:styleId="PictureCaption">
    <w:name w:val="Picture Caption"/>
    <w:basedOn w:val="CaptionPictures"/>
    <w:rsid w:val="00C708BD"/>
    <w:pPr>
      <w:ind w:left="0" w:firstLine="0"/>
    </w:pPr>
    <w:rPr>
      <w:bCs w:val="0"/>
      <w:szCs w:val="20"/>
    </w:rPr>
  </w:style>
  <w:style w:type="paragraph" w:customStyle="1" w:styleId="UrbisImageCell">
    <w:name w:val="Urbis Image Cell"/>
    <w:basedOn w:val="UrbisPhotoCell"/>
    <w:rsid w:val="00C708BD"/>
    <w:pPr>
      <w:keepNext/>
      <w:spacing w:after="60"/>
    </w:pPr>
    <w:rPr>
      <w:sz w:val="36"/>
    </w:rPr>
  </w:style>
  <w:style w:type="paragraph" w:customStyle="1" w:styleId="StyleUrbisPhotoCell18ptAfter18pt">
    <w:name w:val="Style Urbis Photo Cell + 18 pt After:  18 pt"/>
    <w:basedOn w:val="UrbisPhotoCell"/>
    <w:rsid w:val="00960B37"/>
    <w:pPr>
      <w:spacing w:after="120"/>
    </w:pPr>
    <w:rPr>
      <w:sz w:val="36"/>
    </w:rPr>
  </w:style>
  <w:style w:type="paragraph" w:customStyle="1" w:styleId="StyleCaptionPicturesLeft0cmFirstline0cmBefore91">
    <w:name w:val="Style Caption Pictures + Left:  0 cm First line:  0 cm Before:  9...1"/>
    <w:basedOn w:val="Normal"/>
    <w:rsid w:val="00960B37"/>
    <w:pPr>
      <w:tabs>
        <w:tab w:val="left" w:pos="882"/>
      </w:tabs>
      <w:spacing w:after="60"/>
    </w:pPr>
    <w:rPr>
      <w:caps/>
      <w:sz w:val="16"/>
    </w:rPr>
  </w:style>
  <w:style w:type="paragraph" w:customStyle="1" w:styleId="Client">
    <w:name w:val="Client"/>
    <w:basedOn w:val="Job"/>
    <w:rsid w:val="008C4510"/>
    <w:rPr>
      <w:b w:val="0"/>
      <w:i/>
    </w:rPr>
  </w:style>
  <w:style w:type="paragraph" w:customStyle="1" w:styleId="Head1no">
    <w:name w:val="Head 1 (no #)"/>
    <w:basedOn w:val="Heading1"/>
    <w:next w:val="Normal"/>
    <w:rsid w:val="00800F5E"/>
    <w:pPr>
      <w:numPr>
        <w:numId w:val="0"/>
      </w:numPr>
    </w:pPr>
  </w:style>
  <w:style w:type="paragraph" w:customStyle="1" w:styleId="Head2no">
    <w:name w:val="Head 2 (no #)"/>
    <w:basedOn w:val="Heading2"/>
    <w:next w:val="Normal"/>
    <w:rsid w:val="009D7FB8"/>
    <w:pPr>
      <w:numPr>
        <w:ilvl w:val="0"/>
        <w:numId w:val="0"/>
      </w:numPr>
    </w:pPr>
  </w:style>
  <w:style w:type="paragraph" w:customStyle="1" w:styleId="Head3no">
    <w:name w:val="Head 3 (no #)"/>
    <w:basedOn w:val="Heading3"/>
    <w:next w:val="Normal"/>
    <w:rsid w:val="009D7FB8"/>
    <w:pPr>
      <w:numPr>
        <w:ilvl w:val="0"/>
        <w:numId w:val="0"/>
      </w:numPr>
    </w:pPr>
    <w:rPr>
      <w:color w:val="666666"/>
    </w:rPr>
  </w:style>
  <w:style w:type="paragraph" w:customStyle="1" w:styleId="Head4no">
    <w:name w:val="Head 4 (no #)"/>
    <w:basedOn w:val="Normal"/>
    <w:next w:val="Normal"/>
    <w:rsid w:val="009D7FB8"/>
    <w:pPr>
      <w:keepNext/>
      <w:spacing w:before="180" w:after="60"/>
    </w:pPr>
    <w:rPr>
      <w:caps/>
      <w:color w:val="666666"/>
      <w:sz w:val="18"/>
      <w:szCs w:val="22"/>
    </w:rPr>
  </w:style>
  <w:style w:type="paragraph" w:customStyle="1" w:styleId="UrbisTableBody">
    <w:name w:val="Urbis_Table_Body"/>
    <w:basedOn w:val="Normal"/>
    <w:rsid w:val="009D7FB8"/>
    <w:pPr>
      <w:spacing w:before="0" w:after="200" w:line="280" w:lineRule="exact"/>
      <w:ind w:left="108"/>
    </w:pPr>
    <w:rPr>
      <w:sz w:val="18"/>
      <w:szCs w:val="18"/>
    </w:rPr>
  </w:style>
  <w:style w:type="paragraph" w:customStyle="1" w:styleId="UrbisTableBullets">
    <w:name w:val="Urbis_Table_Bullets"/>
    <w:basedOn w:val="UrbisTableBody"/>
    <w:rsid w:val="009D7FB8"/>
    <w:pPr>
      <w:numPr>
        <w:numId w:val="15"/>
      </w:numPr>
    </w:pPr>
  </w:style>
  <w:style w:type="paragraph" w:customStyle="1" w:styleId="UrbisTableHeader">
    <w:name w:val="Urbis_Table_Header"/>
    <w:basedOn w:val="Normal"/>
    <w:rsid w:val="009D7FB8"/>
    <w:pPr>
      <w:spacing w:before="40" w:after="160" w:line="280" w:lineRule="exact"/>
      <w:ind w:left="108"/>
    </w:pPr>
    <w:rPr>
      <w:color w:val="009FE3"/>
      <w:sz w:val="18"/>
      <w:szCs w:val="24"/>
    </w:rPr>
  </w:style>
  <w:style w:type="paragraph" w:customStyle="1" w:styleId="LetteredLista">
    <w:name w:val="Lettered_List_a"/>
    <w:basedOn w:val="Normal"/>
    <w:next w:val="Normal"/>
    <w:rsid w:val="009D7FB8"/>
    <w:pPr>
      <w:numPr>
        <w:ilvl w:val="1"/>
        <w:numId w:val="21"/>
      </w:numPr>
      <w:spacing w:before="0" w:after="60"/>
    </w:pPr>
    <w:rPr>
      <w:color w:val="000000"/>
      <w:szCs w:val="24"/>
    </w:rPr>
  </w:style>
  <w:style w:type="paragraph" w:customStyle="1" w:styleId="HangingQuote">
    <w:name w:val="Hanging_Quote"/>
    <w:basedOn w:val="Normal"/>
    <w:rsid w:val="009D7FB8"/>
    <w:pPr>
      <w:spacing w:before="180"/>
      <w:ind w:left="567" w:right="675"/>
    </w:pPr>
    <w:rPr>
      <w:i/>
      <w:color w:val="000000"/>
      <w:szCs w:val="24"/>
    </w:rPr>
  </w:style>
  <w:style w:type="paragraph" w:customStyle="1" w:styleId="Appendix1">
    <w:name w:val="Appendix 1"/>
    <w:basedOn w:val="Normal"/>
    <w:next w:val="Normal"/>
    <w:rsid w:val="00C529A5"/>
    <w:pPr>
      <w:keepNext/>
      <w:pageBreakBefore/>
      <w:numPr>
        <w:numId w:val="22"/>
      </w:numPr>
      <w:spacing w:before="3000" w:after="120"/>
    </w:pPr>
    <w:rPr>
      <w:color w:val="009FE3"/>
      <w:sz w:val="36"/>
      <w:szCs w:val="48"/>
    </w:rPr>
  </w:style>
  <w:style w:type="paragraph" w:customStyle="1" w:styleId="UrbisLogoTopRP">
    <w:name w:val="Urbis Logo TopR P"/>
    <w:rsid w:val="001C6F28"/>
    <w:pPr>
      <w:spacing w:before="40" w:after="160"/>
    </w:pPr>
    <w:rPr>
      <w:rFonts w:ascii="Arial" w:hAnsi="Arial"/>
      <w:lang w:eastAsia="en-US"/>
    </w:rPr>
  </w:style>
  <w:style w:type="character" w:customStyle="1" w:styleId="EmailStyle195">
    <w:name w:val="EmailStyle195"/>
    <w:basedOn w:val="DefaultParagraphFont"/>
    <w:semiHidden/>
    <w:rsid w:val="001C6F28"/>
    <w:rPr>
      <w:rFonts w:ascii="Arial" w:hAnsi="Arial" w:cs="Arial" w:hint="default"/>
      <w:color w:val="000080"/>
      <w:sz w:val="20"/>
      <w:szCs w:val="20"/>
    </w:rPr>
  </w:style>
  <w:style w:type="character" w:customStyle="1" w:styleId="CaptionChar">
    <w:name w:val="Caption Char"/>
    <w:basedOn w:val="DefaultParagraphFont"/>
    <w:link w:val="Caption"/>
    <w:rsid w:val="001C6F28"/>
    <w:rPr>
      <w:rFonts w:ascii="Arial" w:hAnsi="Arial"/>
      <w:bCs/>
      <w:caps/>
      <w:lang w:eastAsia="en-US"/>
    </w:rPr>
  </w:style>
  <w:style w:type="paragraph" w:customStyle="1" w:styleId="UrbisTableBody0">
    <w:name w:val="Urbis Table Body"/>
    <w:basedOn w:val="Normal"/>
    <w:rsid w:val="001C6F28"/>
    <w:pPr>
      <w:spacing w:before="40" w:after="40"/>
    </w:pPr>
    <w:rPr>
      <w:sz w:val="18"/>
      <w:szCs w:val="18"/>
    </w:rPr>
  </w:style>
  <w:style w:type="paragraph" w:customStyle="1" w:styleId="UrbisTableHeader0">
    <w:name w:val="Urbis Table Header"/>
    <w:basedOn w:val="UrbisTableBody0"/>
    <w:rsid w:val="001C6F28"/>
    <w:pPr>
      <w:spacing w:before="80"/>
    </w:pPr>
    <w:rPr>
      <w:b/>
    </w:rPr>
  </w:style>
  <w:style w:type="paragraph" w:customStyle="1" w:styleId="UrbisTableBullets0">
    <w:name w:val="Urbis Table Bullets"/>
    <w:basedOn w:val="UrbisTableBody0"/>
    <w:rsid w:val="001C6F28"/>
    <w:pPr>
      <w:tabs>
        <w:tab w:val="num" w:pos="227"/>
      </w:tabs>
      <w:ind w:left="227" w:hanging="227"/>
    </w:pPr>
  </w:style>
  <w:style w:type="paragraph" w:customStyle="1" w:styleId="TableText">
    <w:name w:val="Table Text"/>
    <w:basedOn w:val="Normal"/>
    <w:rsid w:val="00826F79"/>
    <w:pPr>
      <w:widowControl w:val="0"/>
      <w:spacing w:after="60" w:line="230" w:lineRule="exact"/>
    </w:pPr>
    <w:rPr>
      <w:rFonts w:ascii="Univers 45 Light" w:hAnsi="Univers 45 Light"/>
    </w:rPr>
  </w:style>
  <w:style w:type="table" w:customStyle="1" w:styleId="ubiscolour">
    <w:name w:val="ubis colour"/>
    <w:basedOn w:val="TableNormal"/>
    <w:rsid w:val="00826F79"/>
    <w:pPr>
      <w:spacing w:before="40" w:after="80"/>
    </w:pPr>
    <w:rPr>
      <w:rFonts w:ascii="Univers 45 Light" w:hAnsi="Univers 45 Light"/>
    </w:rPr>
    <w:tblPr>
      <w:tblStyleColBandSize w:val="1"/>
      <w:tblInd w:w="0" w:type="dxa"/>
      <w:tblBorders>
        <w:insideH w:val="single" w:sz="4" w:space="0" w:color="auto"/>
      </w:tblBorders>
      <w:tblCellMar>
        <w:top w:w="0" w:type="dxa"/>
        <w:left w:w="108" w:type="dxa"/>
        <w:bottom w:w="0" w:type="dxa"/>
        <w:right w:w="108" w:type="dxa"/>
      </w:tblCellMar>
    </w:tblPr>
    <w:tblStylePr w:type="firstRow">
      <w:rPr>
        <w:rFonts w:ascii="Cambria" w:hAnsi="Cambria"/>
        <w:b/>
        <w:sz w:val="20"/>
      </w:rPr>
    </w:tblStylePr>
    <w:tblStylePr w:type="band2Vert">
      <w:tblPr/>
      <w:tcPr>
        <w:shd w:val="clear" w:color="auto" w:fill="96BBC8"/>
      </w:tcPr>
    </w:tblStylePr>
  </w:style>
  <w:style w:type="paragraph" w:customStyle="1" w:styleId="Bullet1">
    <w:name w:val="Bullet1"/>
    <w:basedOn w:val="Normal"/>
    <w:rsid w:val="00FF1C58"/>
    <w:pPr>
      <w:numPr>
        <w:numId w:val="25"/>
      </w:numPr>
      <w:spacing w:after="60" w:line="230" w:lineRule="exact"/>
      <w:jc w:val="both"/>
    </w:pPr>
    <w:rPr>
      <w:rFonts w:ascii="Univers 45 Light" w:eastAsiaTheme="minorHAnsi" w:hAnsi="Univers 45 Light"/>
    </w:rPr>
  </w:style>
  <w:style w:type="paragraph" w:styleId="ListParagraph">
    <w:name w:val="List Paragraph"/>
    <w:basedOn w:val="Normal"/>
    <w:uiPriority w:val="34"/>
    <w:qFormat/>
    <w:rsid w:val="00D50764"/>
    <w:pPr>
      <w:ind w:left="720"/>
      <w:contextualSpacing/>
    </w:pPr>
  </w:style>
  <w:style w:type="character" w:customStyle="1" w:styleId="Heading3Char">
    <w:name w:val="Heading 3 Char"/>
    <w:link w:val="Heading3"/>
    <w:rsid w:val="00D50764"/>
    <w:rPr>
      <w:rFonts w:ascii="Arial" w:hAnsi="Arial" w:cs="Arial"/>
      <w:bCs/>
      <w:caps/>
      <w:color w:val="7F7F7F"/>
      <w:sz w:val="18"/>
      <w:szCs w:val="24"/>
      <w:lang w:eastAsia="en-US"/>
    </w:rPr>
  </w:style>
  <w:style w:type="character" w:customStyle="1" w:styleId="FootnoteTextChar">
    <w:name w:val="Footnote Text Char"/>
    <w:link w:val="FootnoteText"/>
    <w:rsid w:val="00D50764"/>
    <w:rPr>
      <w:rFonts w:ascii="Arial" w:hAnsi="Arial"/>
      <w:lang w:eastAsia="en-US"/>
    </w:rPr>
  </w:style>
  <w:style w:type="paragraph" w:customStyle="1" w:styleId="Pa11">
    <w:name w:val="Pa11"/>
    <w:basedOn w:val="Normal"/>
    <w:next w:val="Normal"/>
    <w:uiPriority w:val="99"/>
    <w:rsid w:val="00D50764"/>
    <w:pPr>
      <w:autoSpaceDE w:val="0"/>
      <w:autoSpaceDN w:val="0"/>
      <w:adjustRightInd w:val="0"/>
      <w:spacing w:before="0" w:after="0" w:line="241" w:lineRule="atLeast"/>
    </w:pPr>
    <w:rPr>
      <w:rFonts w:eastAsia="Calibri" w:cs="Arial"/>
      <w:sz w:val="24"/>
      <w:szCs w:val="24"/>
    </w:rPr>
  </w:style>
  <w:style w:type="character" w:customStyle="1" w:styleId="A10">
    <w:name w:val="A10"/>
    <w:uiPriority w:val="99"/>
    <w:rsid w:val="00D50764"/>
    <w:rPr>
      <w:color w:val="000000"/>
      <w:sz w:val="18"/>
      <w:szCs w:val="18"/>
    </w:rPr>
  </w:style>
  <w:style w:type="character" w:styleId="CommentReference">
    <w:name w:val="annotation reference"/>
    <w:basedOn w:val="DefaultParagraphFont"/>
    <w:rsid w:val="00D50764"/>
    <w:rPr>
      <w:rFonts w:cs="Times New Roman"/>
      <w:sz w:val="16"/>
      <w:szCs w:val="16"/>
    </w:rPr>
  </w:style>
  <w:style w:type="paragraph" w:styleId="CommentText">
    <w:name w:val="annotation text"/>
    <w:basedOn w:val="Normal"/>
    <w:link w:val="CommentTextChar"/>
    <w:rsid w:val="00D50764"/>
    <w:rPr>
      <w:rFonts w:cs="Arial"/>
    </w:rPr>
  </w:style>
  <w:style w:type="character" w:customStyle="1" w:styleId="CommentTextChar">
    <w:name w:val="Comment Text Char"/>
    <w:basedOn w:val="DefaultParagraphFont"/>
    <w:link w:val="CommentText"/>
    <w:rsid w:val="00D50764"/>
    <w:rPr>
      <w:rFonts w:ascii="Arial" w:hAnsi="Arial" w:cs="Arial"/>
      <w:lang w:eastAsia="en-US"/>
    </w:rPr>
  </w:style>
  <w:style w:type="paragraph" w:styleId="CommentSubject">
    <w:name w:val="annotation subject"/>
    <w:basedOn w:val="CommentText"/>
    <w:next w:val="CommentText"/>
    <w:link w:val="CommentSubjectChar"/>
    <w:rsid w:val="007B0CAD"/>
    <w:rPr>
      <w:rFonts w:cs="Times New Roman"/>
      <w:b/>
      <w:bCs/>
    </w:rPr>
  </w:style>
  <w:style w:type="character" w:customStyle="1" w:styleId="CommentSubjectChar">
    <w:name w:val="Comment Subject Char"/>
    <w:basedOn w:val="CommentTextChar"/>
    <w:link w:val="CommentSubject"/>
    <w:rsid w:val="007B0CAD"/>
    <w:rPr>
      <w:rFonts w:ascii="Arial" w:hAnsi="Arial" w:cs="Arial"/>
      <w:b/>
      <w:bCs/>
      <w:lang w:eastAsia="en-US"/>
    </w:rPr>
  </w:style>
  <w:style w:type="paragraph" w:customStyle="1" w:styleId="HangingQuote0">
    <w:name w:val="Hanging Quote"/>
    <w:basedOn w:val="Normal"/>
    <w:uiPriority w:val="99"/>
    <w:rsid w:val="001C7C19"/>
    <w:pPr>
      <w:suppressAutoHyphens/>
      <w:ind w:left="227" w:right="284"/>
    </w:pPr>
    <w:rPr>
      <w:rFonts w:cs="Arial"/>
      <w:i/>
      <w:iCs/>
      <w:spacing w:val="-2"/>
    </w:rPr>
  </w:style>
  <w:style w:type="character" w:customStyle="1" w:styleId="CaptionChar1">
    <w:name w:val="Caption Char1"/>
    <w:basedOn w:val="DefaultParagraphFont"/>
    <w:rsid w:val="00021C2C"/>
    <w:rPr>
      <w:rFonts w:ascii="Arial" w:hAnsi="Arial"/>
      <w:bCs/>
      <w:lang w:val="en-AU" w:eastAsia="en-US" w:bidi="ar-SA"/>
    </w:rPr>
  </w:style>
  <w:style w:type="paragraph" w:styleId="EndnoteText">
    <w:name w:val="endnote text"/>
    <w:basedOn w:val="Normal"/>
    <w:link w:val="EndnoteTextChar"/>
    <w:rsid w:val="001A093A"/>
    <w:pPr>
      <w:spacing w:before="0" w:after="0"/>
    </w:pPr>
  </w:style>
  <w:style w:type="character" w:customStyle="1" w:styleId="EndnoteTextChar">
    <w:name w:val="Endnote Text Char"/>
    <w:basedOn w:val="DefaultParagraphFont"/>
    <w:link w:val="EndnoteText"/>
    <w:rsid w:val="001A093A"/>
    <w:rPr>
      <w:rFonts w:ascii="Arial" w:hAnsi="Arial"/>
      <w:lang w:eastAsia="en-US"/>
    </w:rPr>
  </w:style>
  <w:style w:type="character" w:styleId="EndnoteReference">
    <w:name w:val="endnote reference"/>
    <w:basedOn w:val="DefaultParagraphFont"/>
    <w:rsid w:val="001A093A"/>
    <w:rPr>
      <w:vertAlign w:val="superscript"/>
    </w:rPr>
  </w:style>
  <w:style w:type="paragraph" w:styleId="Revision">
    <w:name w:val="Revision"/>
    <w:hidden/>
    <w:uiPriority w:val="99"/>
    <w:semiHidden/>
    <w:rsid w:val="00BD5935"/>
    <w:rPr>
      <w:rFonts w:ascii="Arial" w:hAnsi="Arial"/>
      <w:lang w:eastAsia="en-US"/>
    </w:rPr>
  </w:style>
  <w:style w:type="paragraph" w:styleId="NoSpacing">
    <w:name w:val="No Spacing"/>
    <w:uiPriority w:val="1"/>
    <w:qFormat/>
    <w:rsid w:val="00447455"/>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Bullet"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424B"/>
    <w:pPr>
      <w:spacing w:before="60" w:after="240"/>
    </w:pPr>
    <w:rPr>
      <w:rFonts w:ascii="Arial" w:hAnsi="Arial"/>
      <w:lang w:eastAsia="en-US"/>
    </w:rPr>
  </w:style>
  <w:style w:type="paragraph" w:styleId="Heading1">
    <w:name w:val="heading 1"/>
    <w:basedOn w:val="Normal"/>
    <w:next w:val="Normal"/>
    <w:qFormat/>
    <w:rsid w:val="00826F79"/>
    <w:pPr>
      <w:keepNext/>
      <w:pageBreakBefore/>
      <w:numPr>
        <w:numId w:val="14"/>
      </w:numPr>
      <w:spacing w:before="120"/>
      <w:contextualSpacing/>
      <w:outlineLvl w:val="0"/>
    </w:pPr>
    <w:rPr>
      <w:rFonts w:cs="Arial"/>
      <w:bCs/>
      <w:color w:val="0092D2"/>
      <w:sz w:val="36"/>
      <w:szCs w:val="32"/>
    </w:rPr>
  </w:style>
  <w:style w:type="paragraph" w:styleId="Heading2">
    <w:name w:val="heading 2"/>
    <w:basedOn w:val="Normal"/>
    <w:next w:val="Normal"/>
    <w:qFormat/>
    <w:rsid w:val="009D7FB8"/>
    <w:pPr>
      <w:keepNext/>
      <w:numPr>
        <w:ilvl w:val="1"/>
        <w:numId w:val="14"/>
      </w:numPr>
      <w:spacing w:before="400" w:after="120"/>
      <w:outlineLvl w:val="1"/>
    </w:pPr>
    <w:rPr>
      <w:rFonts w:cs="Arial"/>
      <w:bCs/>
      <w:iCs/>
      <w:caps/>
      <w:color w:val="7F7F7F"/>
      <w:szCs w:val="28"/>
    </w:rPr>
  </w:style>
  <w:style w:type="paragraph" w:styleId="Heading3">
    <w:name w:val="heading 3"/>
    <w:basedOn w:val="Normal"/>
    <w:next w:val="Normal"/>
    <w:link w:val="Heading3Char"/>
    <w:qFormat/>
    <w:rsid w:val="009D7FB8"/>
    <w:pPr>
      <w:keepNext/>
      <w:numPr>
        <w:ilvl w:val="2"/>
        <w:numId w:val="14"/>
      </w:numPr>
      <w:spacing w:before="300" w:after="120"/>
      <w:outlineLvl w:val="2"/>
    </w:pPr>
    <w:rPr>
      <w:rFonts w:cs="Arial"/>
      <w:bCs/>
      <w:caps/>
      <w:color w:val="7F7F7F"/>
      <w:sz w:val="18"/>
      <w:szCs w:val="24"/>
    </w:rPr>
  </w:style>
  <w:style w:type="paragraph" w:styleId="Heading4">
    <w:name w:val="heading 4"/>
    <w:basedOn w:val="Normal"/>
    <w:next w:val="Normal"/>
    <w:qFormat/>
    <w:rsid w:val="009D7FB8"/>
    <w:pPr>
      <w:keepNext/>
      <w:numPr>
        <w:ilvl w:val="3"/>
        <w:numId w:val="14"/>
      </w:numPr>
      <w:spacing w:before="180" w:after="60"/>
      <w:outlineLvl w:val="3"/>
    </w:pPr>
    <w:rPr>
      <w:bCs/>
      <w:caps/>
      <w:color w:val="7F7F7F"/>
      <w:sz w:val="22"/>
      <w:szCs w:val="28"/>
    </w:rPr>
  </w:style>
  <w:style w:type="paragraph" w:styleId="Heading5">
    <w:name w:val="heading 5"/>
    <w:basedOn w:val="Normal"/>
    <w:next w:val="Normal"/>
    <w:qFormat/>
    <w:rsid w:val="00E16895"/>
    <w:pPr>
      <w:numPr>
        <w:ilvl w:val="4"/>
        <w:numId w:val="14"/>
      </w:numPr>
      <w:spacing w:before="240" w:after="60"/>
      <w:outlineLvl w:val="4"/>
    </w:pPr>
    <w:rPr>
      <w:b/>
      <w:bCs/>
      <w:i/>
      <w:iCs/>
      <w:sz w:val="26"/>
      <w:szCs w:val="26"/>
    </w:rPr>
  </w:style>
  <w:style w:type="paragraph" w:styleId="Heading6">
    <w:name w:val="heading 6"/>
    <w:basedOn w:val="Normal"/>
    <w:next w:val="Normal"/>
    <w:qFormat/>
    <w:rsid w:val="00E16895"/>
    <w:pPr>
      <w:numPr>
        <w:ilvl w:val="5"/>
        <w:numId w:val="14"/>
      </w:numPr>
      <w:spacing w:before="240" w:after="60"/>
      <w:outlineLvl w:val="5"/>
    </w:pPr>
    <w:rPr>
      <w:rFonts w:ascii="Times New Roman" w:hAnsi="Times New Roman"/>
      <w:b/>
      <w:bCs/>
      <w:sz w:val="22"/>
      <w:szCs w:val="22"/>
    </w:rPr>
  </w:style>
  <w:style w:type="paragraph" w:styleId="Heading7">
    <w:name w:val="heading 7"/>
    <w:basedOn w:val="Normal"/>
    <w:next w:val="Normal"/>
    <w:qFormat/>
    <w:rsid w:val="00E16895"/>
    <w:pPr>
      <w:numPr>
        <w:ilvl w:val="6"/>
        <w:numId w:val="14"/>
      </w:numPr>
      <w:spacing w:before="240" w:after="60"/>
      <w:outlineLvl w:val="6"/>
    </w:pPr>
    <w:rPr>
      <w:rFonts w:ascii="Times New Roman" w:hAnsi="Times New Roman"/>
      <w:sz w:val="24"/>
      <w:szCs w:val="24"/>
    </w:rPr>
  </w:style>
  <w:style w:type="paragraph" w:styleId="Heading8">
    <w:name w:val="heading 8"/>
    <w:basedOn w:val="Normal"/>
    <w:next w:val="Normal"/>
    <w:qFormat/>
    <w:rsid w:val="00E16895"/>
    <w:pPr>
      <w:numPr>
        <w:ilvl w:val="7"/>
        <w:numId w:val="14"/>
      </w:numPr>
      <w:spacing w:before="240" w:after="60"/>
      <w:outlineLvl w:val="7"/>
    </w:pPr>
    <w:rPr>
      <w:rFonts w:ascii="Times New Roman" w:hAnsi="Times New Roman"/>
      <w:i/>
      <w:iCs/>
      <w:sz w:val="24"/>
      <w:szCs w:val="24"/>
    </w:rPr>
  </w:style>
  <w:style w:type="paragraph" w:styleId="Heading9">
    <w:name w:val="heading 9"/>
    <w:basedOn w:val="Normal"/>
    <w:next w:val="Normal"/>
    <w:qFormat/>
    <w:rsid w:val="00E16895"/>
    <w:pPr>
      <w:numPr>
        <w:ilvl w:val="8"/>
        <w:numId w:val="14"/>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0">
    <w:name w:val="No List"/>
    <w:uiPriority w:val="99"/>
    <w:semiHidden/>
    <w:unhideWhenUsed/>
  </w:style>
  <w:style w:type="paragraph" w:styleId="Header">
    <w:name w:val="header"/>
    <w:basedOn w:val="Normal"/>
    <w:rsid w:val="002802A2"/>
    <w:pPr>
      <w:spacing w:before="0" w:after="0"/>
    </w:pPr>
  </w:style>
  <w:style w:type="paragraph" w:styleId="Footer">
    <w:name w:val="footer"/>
    <w:link w:val="FooterChar"/>
    <w:rsid w:val="00370892"/>
    <w:pPr>
      <w:tabs>
        <w:tab w:val="center" w:pos="4320"/>
        <w:tab w:val="right" w:pos="8640"/>
      </w:tabs>
    </w:pPr>
    <w:rPr>
      <w:rFonts w:ascii="Arial" w:hAnsi="Arial"/>
      <w:sz w:val="16"/>
      <w:szCs w:val="16"/>
      <w:lang w:eastAsia="en-US"/>
    </w:rPr>
  </w:style>
  <w:style w:type="table" w:styleId="TableGrid">
    <w:name w:val="Table Grid"/>
    <w:basedOn w:val="TableNormal"/>
    <w:rsid w:val="00E20C92"/>
    <w:pPr>
      <w:spacing w:after="200" w:line="280" w:lineRule="exact"/>
      <w:ind w:left="108"/>
    </w:pPr>
    <w:rPr>
      <w:rFonts w:ascii="Arial" w:hAnsi="Arial"/>
      <w:sz w:val="18"/>
    </w:rPr>
    <w:tblPr>
      <w:tblStyleRow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pPr>
        <w:wordWrap/>
        <w:spacing w:afterLines="0" w:afterAutospacing="0" w:line="280" w:lineRule="exact"/>
        <w:ind w:leftChars="0" w:left="108"/>
        <w:contextualSpacing w:val="0"/>
      </w:pPr>
      <w:rPr>
        <w:rFonts w:ascii="Arial" w:hAnsi="Arial"/>
        <w:caps/>
        <w:smallCaps w:val="0"/>
        <w:strike w:val="0"/>
        <w:dstrike w:val="0"/>
        <w:vanish w:val="0"/>
        <w:color w:val="009FE3"/>
        <w:sz w:val="18"/>
        <w:vertAlign w:val="baseline"/>
      </w:rPr>
    </w:tblStylePr>
    <w:tblStylePr w:type="band1Horz">
      <w:tblPr/>
      <w:tcPr>
        <w:shd w:val="clear" w:color="auto" w:fill="F3F3F3"/>
      </w:tcPr>
    </w:tblStylePr>
  </w:style>
  <w:style w:type="paragraph" w:customStyle="1" w:styleId="UrbisTitle">
    <w:name w:val="Urbis Title"/>
    <w:basedOn w:val="Normal"/>
    <w:semiHidden/>
    <w:rsid w:val="0033207F"/>
    <w:pPr>
      <w:spacing w:before="0" w:after="0"/>
      <w:ind w:right="113"/>
    </w:pPr>
    <w:rPr>
      <w:color w:val="000000"/>
      <w:sz w:val="50"/>
      <w:szCs w:val="50"/>
    </w:rPr>
  </w:style>
  <w:style w:type="paragraph" w:customStyle="1" w:styleId="Spacer">
    <w:name w:val="Spacer"/>
    <w:basedOn w:val="Normal"/>
    <w:rsid w:val="002802A2"/>
    <w:pPr>
      <w:spacing w:before="0" w:after="0"/>
    </w:pPr>
    <w:rPr>
      <w:sz w:val="2"/>
      <w:szCs w:val="2"/>
    </w:rPr>
  </w:style>
  <w:style w:type="paragraph" w:customStyle="1" w:styleId="UrbisClientCompany">
    <w:name w:val="Urbis Client Company"/>
    <w:basedOn w:val="Normal"/>
    <w:semiHidden/>
    <w:rsid w:val="0033207F"/>
    <w:pPr>
      <w:spacing w:before="0"/>
      <w:ind w:right="113"/>
    </w:pPr>
    <w:rPr>
      <w:color w:val="000000"/>
      <w:sz w:val="28"/>
      <w:szCs w:val="28"/>
    </w:rPr>
  </w:style>
  <w:style w:type="paragraph" w:customStyle="1" w:styleId="UrbisClientAddress">
    <w:name w:val="Urbis Client Address"/>
    <w:basedOn w:val="Normal"/>
    <w:semiHidden/>
    <w:rsid w:val="0033207F"/>
    <w:pPr>
      <w:spacing w:before="0" w:after="50"/>
      <w:ind w:right="113"/>
    </w:pPr>
    <w:rPr>
      <w:color w:val="000000"/>
    </w:rPr>
  </w:style>
  <w:style w:type="paragraph" w:customStyle="1" w:styleId="UrbisCopyright">
    <w:name w:val="Urbis Copyright"/>
    <w:basedOn w:val="Footer"/>
    <w:semiHidden/>
    <w:rsid w:val="00F2708C"/>
  </w:style>
  <w:style w:type="paragraph" w:customStyle="1" w:styleId="UrbisHeaderTitle">
    <w:name w:val="Urbis Header Title"/>
    <w:basedOn w:val="Normal"/>
    <w:semiHidden/>
    <w:rsid w:val="00261787"/>
    <w:pPr>
      <w:spacing w:before="0" w:after="0" w:line="320" w:lineRule="exact"/>
    </w:pPr>
    <w:rPr>
      <w:caps/>
      <w:color w:val="000000"/>
      <w:sz w:val="19"/>
      <w:szCs w:val="19"/>
    </w:rPr>
  </w:style>
  <w:style w:type="paragraph" w:styleId="TOC1">
    <w:name w:val="toc 1"/>
    <w:basedOn w:val="Normal"/>
    <w:next w:val="Normal"/>
    <w:uiPriority w:val="39"/>
    <w:rsid w:val="006D5A73"/>
    <w:pPr>
      <w:tabs>
        <w:tab w:val="left" w:pos="448"/>
        <w:tab w:val="right" w:leader="dot" w:pos="9191"/>
      </w:tabs>
      <w:spacing w:before="240" w:after="40"/>
      <w:ind w:left="448" w:hanging="448"/>
    </w:pPr>
    <w:rPr>
      <w:b/>
      <w:noProof/>
      <w:szCs w:val="24"/>
    </w:rPr>
  </w:style>
  <w:style w:type="character" w:customStyle="1" w:styleId="UrbisClientCompanyC">
    <w:name w:val="Urbis Client Company_C"/>
    <w:semiHidden/>
    <w:rsid w:val="00475FCF"/>
    <w:rPr>
      <w:rFonts w:ascii="Arial" w:hAnsi="Arial"/>
      <w:color w:val="000080"/>
      <w:sz w:val="30"/>
    </w:rPr>
  </w:style>
  <w:style w:type="paragraph" w:styleId="ListBullet">
    <w:name w:val="List Bullet"/>
    <w:aliases w:val="List_Bullet"/>
    <w:basedOn w:val="Normal"/>
    <w:uiPriority w:val="99"/>
    <w:rsid w:val="009D7FB8"/>
    <w:pPr>
      <w:numPr>
        <w:numId w:val="17"/>
      </w:numPr>
    </w:pPr>
  </w:style>
  <w:style w:type="paragraph" w:styleId="ListBullet2">
    <w:name w:val="List Bullet 2"/>
    <w:aliases w:val="List_Bullet_2"/>
    <w:basedOn w:val="Normal"/>
    <w:rsid w:val="009D7FB8"/>
    <w:pPr>
      <w:numPr>
        <w:numId w:val="18"/>
      </w:numPr>
    </w:pPr>
  </w:style>
  <w:style w:type="paragraph" w:customStyle="1" w:styleId="ExecutiveSummary">
    <w:name w:val="Executive Summary"/>
    <w:basedOn w:val="Normal"/>
    <w:next w:val="Normal"/>
    <w:rsid w:val="00244C81"/>
    <w:pPr>
      <w:keepNext/>
      <w:spacing w:before="0" w:after="360"/>
    </w:pPr>
    <w:rPr>
      <w:color w:val="009FE3"/>
      <w:sz w:val="36"/>
      <w:szCs w:val="36"/>
    </w:rPr>
  </w:style>
  <w:style w:type="paragraph" w:customStyle="1" w:styleId="aLettered">
    <w:name w:val="(a) Lettered"/>
    <w:basedOn w:val="BodyText"/>
    <w:rsid w:val="009121D4"/>
    <w:pPr>
      <w:numPr>
        <w:numId w:val="11"/>
      </w:numPr>
      <w:spacing w:after="240"/>
    </w:pPr>
    <w:rPr>
      <w:iCs/>
    </w:rPr>
  </w:style>
  <w:style w:type="paragraph" w:styleId="BodyText">
    <w:name w:val="Body Text"/>
    <w:basedOn w:val="Normal"/>
    <w:semiHidden/>
    <w:rsid w:val="00C769DD"/>
    <w:pPr>
      <w:spacing w:after="120"/>
    </w:pPr>
  </w:style>
  <w:style w:type="paragraph" w:customStyle="1" w:styleId="Nolist">
    <w:name w:val="No. list"/>
    <w:basedOn w:val="BodyText"/>
    <w:rsid w:val="00471A1C"/>
    <w:pPr>
      <w:numPr>
        <w:numId w:val="6"/>
      </w:numPr>
      <w:spacing w:after="60" w:line="240" w:lineRule="exact"/>
    </w:pPr>
  </w:style>
  <w:style w:type="paragraph" w:customStyle="1" w:styleId="Appendix2">
    <w:name w:val="Appendix 2"/>
    <w:basedOn w:val="Normal"/>
    <w:next w:val="Normal"/>
    <w:rsid w:val="00020315"/>
    <w:pPr>
      <w:keepNext/>
      <w:numPr>
        <w:ilvl w:val="1"/>
        <w:numId w:val="13"/>
      </w:numPr>
      <w:spacing w:before="400" w:after="120"/>
    </w:pPr>
    <w:rPr>
      <w:caps/>
      <w:color w:val="7F7F7F"/>
      <w:sz w:val="26"/>
    </w:rPr>
  </w:style>
  <w:style w:type="paragraph" w:customStyle="1" w:styleId="UrbisPicture1">
    <w:name w:val="Urbis Picture 1"/>
    <w:basedOn w:val="Normal"/>
    <w:semiHidden/>
    <w:rsid w:val="00DC43A7"/>
    <w:pPr>
      <w:spacing w:before="120" w:after="0"/>
    </w:pPr>
  </w:style>
  <w:style w:type="paragraph" w:styleId="TOC2">
    <w:name w:val="toc 2"/>
    <w:basedOn w:val="Normal"/>
    <w:next w:val="Normal"/>
    <w:uiPriority w:val="39"/>
    <w:rsid w:val="006D5A73"/>
    <w:pPr>
      <w:tabs>
        <w:tab w:val="left" w:pos="1050"/>
        <w:tab w:val="right" w:leader="dot" w:pos="9191"/>
      </w:tabs>
      <w:spacing w:after="40"/>
      <w:ind w:left="1050" w:hanging="602"/>
    </w:pPr>
    <w:rPr>
      <w:rFonts w:cs="Arial"/>
      <w:noProof/>
    </w:rPr>
  </w:style>
  <w:style w:type="paragraph" w:styleId="TOC3">
    <w:name w:val="toc 3"/>
    <w:basedOn w:val="Normal"/>
    <w:next w:val="Normal"/>
    <w:uiPriority w:val="39"/>
    <w:rsid w:val="006D5A73"/>
    <w:pPr>
      <w:tabs>
        <w:tab w:val="left" w:pos="1050"/>
        <w:tab w:val="right" w:leader="dot" w:pos="9191"/>
      </w:tabs>
      <w:spacing w:before="0" w:after="40"/>
      <w:ind w:left="1050" w:hanging="602"/>
    </w:pPr>
  </w:style>
  <w:style w:type="paragraph" w:customStyle="1" w:styleId="Appendix4">
    <w:name w:val="Appendix 4"/>
    <w:basedOn w:val="Heading4"/>
    <w:rsid w:val="00EC765A"/>
    <w:pPr>
      <w:numPr>
        <w:numId w:val="13"/>
      </w:numPr>
      <w:tabs>
        <w:tab w:val="clear" w:pos="210"/>
        <w:tab w:val="left" w:pos="2183"/>
      </w:tabs>
    </w:pPr>
  </w:style>
  <w:style w:type="paragraph" w:styleId="TableofFigures">
    <w:name w:val="table of figures"/>
    <w:basedOn w:val="Normal"/>
    <w:next w:val="Normal"/>
    <w:uiPriority w:val="99"/>
    <w:rsid w:val="0070566D"/>
    <w:pPr>
      <w:tabs>
        <w:tab w:val="left" w:pos="1414"/>
        <w:tab w:val="right" w:leader="dot" w:pos="9191"/>
      </w:tabs>
      <w:spacing w:before="0" w:after="60"/>
      <w:ind w:left="1414" w:hanging="966"/>
    </w:pPr>
    <w:rPr>
      <w:sz w:val="18"/>
      <w:szCs w:val="18"/>
    </w:rPr>
  </w:style>
  <w:style w:type="paragraph" w:customStyle="1" w:styleId="TOCSubheadings">
    <w:name w:val="TOC Subheadings"/>
    <w:basedOn w:val="Normal"/>
    <w:rsid w:val="001B1E76"/>
    <w:pPr>
      <w:spacing w:before="0" w:after="60"/>
    </w:pPr>
    <w:rPr>
      <w:b/>
      <w:caps/>
      <w:color w:val="000000"/>
    </w:rPr>
  </w:style>
  <w:style w:type="paragraph" w:customStyle="1" w:styleId="UrbisPhotoCell">
    <w:name w:val="Urbis Photo Cell"/>
    <w:basedOn w:val="Normal"/>
    <w:semiHidden/>
    <w:rsid w:val="00E20C92"/>
    <w:pPr>
      <w:spacing w:before="0"/>
    </w:pPr>
  </w:style>
  <w:style w:type="character" w:customStyle="1" w:styleId="OfficesBold">
    <w:name w:val="Offices Bold"/>
    <w:rsid w:val="00C06BED"/>
    <w:rPr>
      <w:rFonts w:ascii="Arial" w:hAnsi="Arial"/>
      <w:color w:val="7E8082"/>
      <w:sz w:val="16"/>
    </w:rPr>
  </w:style>
  <w:style w:type="paragraph" w:styleId="TOC6">
    <w:name w:val="toc 6"/>
    <w:basedOn w:val="Normal"/>
    <w:next w:val="Normal"/>
    <w:rsid w:val="006D5A73"/>
    <w:pPr>
      <w:tabs>
        <w:tab w:val="left" w:pos="812"/>
        <w:tab w:val="right" w:leader="dot" w:pos="9191"/>
      </w:tabs>
      <w:spacing w:before="0" w:after="60"/>
      <w:ind w:left="812" w:hanging="364"/>
    </w:pPr>
    <w:rPr>
      <w:noProof/>
    </w:rPr>
  </w:style>
  <w:style w:type="paragraph" w:customStyle="1" w:styleId="FooterFileName">
    <w:name w:val="Footer File Name"/>
    <w:basedOn w:val="Footer"/>
    <w:rsid w:val="00554CED"/>
    <w:rPr>
      <w:caps/>
      <w:color w:val="575756"/>
      <w:sz w:val="12"/>
      <w:szCs w:val="12"/>
    </w:rPr>
  </w:style>
  <w:style w:type="paragraph" w:customStyle="1" w:styleId="FooterPageNo">
    <w:name w:val="Footer Page No"/>
    <w:basedOn w:val="Footer"/>
    <w:rsid w:val="002802A2"/>
    <w:pPr>
      <w:ind w:right="17"/>
      <w:jc w:val="right"/>
    </w:pPr>
  </w:style>
  <w:style w:type="character" w:customStyle="1" w:styleId="OfficesNormal">
    <w:name w:val="Offices Normal"/>
    <w:rsid w:val="00C06BED"/>
    <w:rPr>
      <w:rFonts w:ascii="Arial" w:hAnsi="Arial"/>
      <w:b/>
      <w:bCs/>
      <w:color w:val="7E8082"/>
      <w:sz w:val="16"/>
    </w:rPr>
  </w:style>
  <w:style w:type="numbering" w:styleId="111111">
    <w:name w:val="Outline List 2"/>
    <w:basedOn w:val="NoList0"/>
    <w:semiHidden/>
    <w:rsid w:val="00516E2A"/>
    <w:pPr>
      <w:numPr>
        <w:numId w:val="7"/>
      </w:numPr>
    </w:pPr>
  </w:style>
  <w:style w:type="numbering" w:styleId="1ai">
    <w:name w:val="Outline List 1"/>
    <w:basedOn w:val="NoList0"/>
    <w:semiHidden/>
    <w:rsid w:val="00516E2A"/>
    <w:pPr>
      <w:numPr>
        <w:numId w:val="8"/>
      </w:numPr>
    </w:pPr>
  </w:style>
  <w:style w:type="numbering" w:styleId="ArticleSection">
    <w:name w:val="Outline List 3"/>
    <w:basedOn w:val="NoList0"/>
    <w:semiHidden/>
    <w:rsid w:val="00516E2A"/>
    <w:pPr>
      <w:numPr>
        <w:numId w:val="9"/>
      </w:numPr>
    </w:pPr>
  </w:style>
  <w:style w:type="paragraph" w:styleId="BlockText">
    <w:name w:val="Block Text"/>
    <w:basedOn w:val="Normal"/>
    <w:semiHidden/>
    <w:rsid w:val="00516E2A"/>
    <w:pPr>
      <w:spacing w:after="120"/>
      <w:ind w:left="1440" w:right="1440"/>
    </w:pPr>
  </w:style>
  <w:style w:type="paragraph" w:styleId="BodyText2">
    <w:name w:val="Body Text 2"/>
    <w:basedOn w:val="Normal"/>
    <w:semiHidden/>
    <w:rsid w:val="00516E2A"/>
    <w:pPr>
      <w:spacing w:after="120" w:line="480" w:lineRule="auto"/>
    </w:pPr>
  </w:style>
  <w:style w:type="paragraph" w:styleId="BodyText3">
    <w:name w:val="Body Text 3"/>
    <w:basedOn w:val="Normal"/>
    <w:semiHidden/>
    <w:rsid w:val="00516E2A"/>
    <w:pPr>
      <w:spacing w:after="120"/>
    </w:pPr>
    <w:rPr>
      <w:sz w:val="16"/>
      <w:szCs w:val="16"/>
    </w:rPr>
  </w:style>
  <w:style w:type="paragraph" w:styleId="BodyTextFirstIndent">
    <w:name w:val="Body Text First Indent"/>
    <w:basedOn w:val="BodyText"/>
    <w:semiHidden/>
    <w:rsid w:val="00516E2A"/>
    <w:pPr>
      <w:ind w:firstLine="210"/>
    </w:pPr>
  </w:style>
  <w:style w:type="paragraph" w:styleId="BodyTextIndent">
    <w:name w:val="Body Text Indent"/>
    <w:basedOn w:val="Normal"/>
    <w:semiHidden/>
    <w:rsid w:val="00516E2A"/>
    <w:pPr>
      <w:spacing w:after="120"/>
      <w:ind w:left="283"/>
    </w:pPr>
  </w:style>
  <w:style w:type="paragraph" w:styleId="BodyTextFirstIndent2">
    <w:name w:val="Body Text First Indent 2"/>
    <w:basedOn w:val="BodyTextIndent"/>
    <w:semiHidden/>
    <w:rsid w:val="00516E2A"/>
    <w:pPr>
      <w:ind w:firstLine="210"/>
    </w:pPr>
  </w:style>
  <w:style w:type="paragraph" w:styleId="BodyTextIndent2">
    <w:name w:val="Body Text Indent 2"/>
    <w:basedOn w:val="Normal"/>
    <w:semiHidden/>
    <w:rsid w:val="00516E2A"/>
    <w:pPr>
      <w:spacing w:after="120" w:line="480" w:lineRule="auto"/>
      <w:ind w:left="283"/>
    </w:pPr>
  </w:style>
  <w:style w:type="paragraph" w:styleId="BodyTextIndent3">
    <w:name w:val="Body Text Indent 3"/>
    <w:basedOn w:val="Normal"/>
    <w:semiHidden/>
    <w:rsid w:val="00516E2A"/>
    <w:pPr>
      <w:spacing w:after="120"/>
      <w:ind w:left="283"/>
    </w:pPr>
    <w:rPr>
      <w:sz w:val="16"/>
      <w:szCs w:val="16"/>
    </w:rPr>
  </w:style>
  <w:style w:type="paragraph" w:styleId="Closing">
    <w:name w:val="Closing"/>
    <w:basedOn w:val="Normal"/>
    <w:semiHidden/>
    <w:rsid w:val="00516E2A"/>
    <w:pPr>
      <w:ind w:left="4252"/>
    </w:pPr>
  </w:style>
  <w:style w:type="paragraph" w:styleId="Date">
    <w:name w:val="Date"/>
    <w:basedOn w:val="Normal"/>
    <w:next w:val="Normal"/>
    <w:semiHidden/>
    <w:rsid w:val="00516E2A"/>
  </w:style>
  <w:style w:type="paragraph" w:styleId="E-mailSignature">
    <w:name w:val="E-mail Signature"/>
    <w:basedOn w:val="Normal"/>
    <w:semiHidden/>
    <w:rsid w:val="00516E2A"/>
  </w:style>
  <w:style w:type="character" w:styleId="Emphasis">
    <w:name w:val="Emphasis"/>
    <w:qFormat/>
    <w:rsid w:val="00516E2A"/>
    <w:rPr>
      <w:i/>
      <w:iCs/>
    </w:rPr>
  </w:style>
  <w:style w:type="paragraph" w:styleId="EnvelopeAddress">
    <w:name w:val="envelope address"/>
    <w:basedOn w:val="Normal"/>
    <w:semiHidden/>
    <w:rsid w:val="00516E2A"/>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516E2A"/>
    <w:rPr>
      <w:rFonts w:cs="Arial"/>
    </w:rPr>
  </w:style>
  <w:style w:type="character" w:styleId="FollowedHyperlink">
    <w:name w:val="FollowedHyperlink"/>
    <w:semiHidden/>
    <w:rsid w:val="00516E2A"/>
    <w:rPr>
      <w:color w:val="800080"/>
      <w:u w:val="single"/>
    </w:rPr>
  </w:style>
  <w:style w:type="character" w:styleId="HTMLAcronym">
    <w:name w:val="HTML Acronym"/>
    <w:basedOn w:val="DefaultParagraphFont"/>
    <w:semiHidden/>
    <w:rsid w:val="00516E2A"/>
  </w:style>
  <w:style w:type="paragraph" w:styleId="HTMLAddress">
    <w:name w:val="HTML Address"/>
    <w:basedOn w:val="Normal"/>
    <w:semiHidden/>
    <w:rsid w:val="00516E2A"/>
    <w:rPr>
      <w:i/>
      <w:iCs/>
    </w:rPr>
  </w:style>
  <w:style w:type="character" w:styleId="HTMLCite">
    <w:name w:val="HTML Cite"/>
    <w:semiHidden/>
    <w:rsid w:val="00516E2A"/>
    <w:rPr>
      <w:i/>
      <w:iCs/>
    </w:rPr>
  </w:style>
  <w:style w:type="character" w:styleId="HTMLCode">
    <w:name w:val="HTML Code"/>
    <w:semiHidden/>
    <w:rsid w:val="00516E2A"/>
    <w:rPr>
      <w:rFonts w:ascii="Courier New" w:hAnsi="Courier New" w:cs="Courier New"/>
      <w:sz w:val="20"/>
      <w:szCs w:val="20"/>
    </w:rPr>
  </w:style>
  <w:style w:type="character" w:styleId="HTMLDefinition">
    <w:name w:val="HTML Definition"/>
    <w:semiHidden/>
    <w:rsid w:val="00516E2A"/>
    <w:rPr>
      <w:i/>
      <w:iCs/>
    </w:rPr>
  </w:style>
  <w:style w:type="character" w:styleId="HTMLKeyboard">
    <w:name w:val="HTML Keyboard"/>
    <w:semiHidden/>
    <w:rsid w:val="00516E2A"/>
    <w:rPr>
      <w:rFonts w:ascii="Courier New" w:hAnsi="Courier New" w:cs="Courier New"/>
      <w:sz w:val="20"/>
      <w:szCs w:val="20"/>
    </w:rPr>
  </w:style>
  <w:style w:type="paragraph" w:styleId="HTMLPreformatted">
    <w:name w:val="HTML Preformatted"/>
    <w:basedOn w:val="Normal"/>
    <w:semiHidden/>
    <w:rsid w:val="00516E2A"/>
    <w:rPr>
      <w:rFonts w:ascii="Courier New" w:hAnsi="Courier New" w:cs="Courier New"/>
    </w:rPr>
  </w:style>
  <w:style w:type="character" w:styleId="HTMLSample">
    <w:name w:val="HTML Sample"/>
    <w:semiHidden/>
    <w:rsid w:val="00516E2A"/>
    <w:rPr>
      <w:rFonts w:ascii="Courier New" w:hAnsi="Courier New" w:cs="Courier New"/>
    </w:rPr>
  </w:style>
  <w:style w:type="character" w:styleId="HTMLTypewriter">
    <w:name w:val="HTML Typewriter"/>
    <w:semiHidden/>
    <w:rsid w:val="00516E2A"/>
    <w:rPr>
      <w:rFonts w:ascii="Courier New" w:hAnsi="Courier New" w:cs="Courier New"/>
      <w:sz w:val="20"/>
      <w:szCs w:val="20"/>
    </w:rPr>
  </w:style>
  <w:style w:type="character" w:styleId="HTMLVariable">
    <w:name w:val="HTML Variable"/>
    <w:semiHidden/>
    <w:rsid w:val="00516E2A"/>
    <w:rPr>
      <w:i/>
      <w:iCs/>
    </w:rPr>
  </w:style>
  <w:style w:type="character" w:styleId="Hyperlink">
    <w:name w:val="Hyperlink"/>
    <w:uiPriority w:val="99"/>
    <w:rsid w:val="00516E2A"/>
    <w:rPr>
      <w:color w:val="0000FF"/>
      <w:u w:val="single"/>
    </w:rPr>
  </w:style>
  <w:style w:type="character" w:styleId="LineNumber">
    <w:name w:val="line number"/>
    <w:basedOn w:val="DefaultParagraphFont"/>
    <w:semiHidden/>
    <w:rsid w:val="00516E2A"/>
  </w:style>
  <w:style w:type="paragraph" w:styleId="List">
    <w:name w:val="List"/>
    <w:basedOn w:val="Normal"/>
    <w:semiHidden/>
    <w:rsid w:val="00516E2A"/>
    <w:pPr>
      <w:ind w:left="283" w:hanging="283"/>
    </w:pPr>
  </w:style>
  <w:style w:type="paragraph" w:styleId="List2">
    <w:name w:val="List 2"/>
    <w:basedOn w:val="Normal"/>
    <w:semiHidden/>
    <w:rsid w:val="00516E2A"/>
    <w:pPr>
      <w:ind w:left="566" w:hanging="283"/>
    </w:pPr>
  </w:style>
  <w:style w:type="paragraph" w:styleId="List3">
    <w:name w:val="List 3"/>
    <w:basedOn w:val="Normal"/>
    <w:semiHidden/>
    <w:rsid w:val="00516E2A"/>
    <w:pPr>
      <w:ind w:left="849" w:hanging="283"/>
    </w:pPr>
  </w:style>
  <w:style w:type="paragraph" w:styleId="List4">
    <w:name w:val="List 4"/>
    <w:basedOn w:val="Normal"/>
    <w:semiHidden/>
    <w:rsid w:val="00516E2A"/>
    <w:pPr>
      <w:ind w:left="1132" w:hanging="283"/>
    </w:pPr>
  </w:style>
  <w:style w:type="paragraph" w:styleId="List5">
    <w:name w:val="List 5"/>
    <w:basedOn w:val="Normal"/>
    <w:semiHidden/>
    <w:rsid w:val="00516E2A"/>
    <w:pPr>
      <w:ind w:left="1415" w:hanging="283"/>
    </w:pPr>
  </w:style>
  <w:style w:type="paragraph" w:styleId="ListBullet3">
    <w:name w:val="List Bullet 3"/>
    <w:aliases w:val="List_Bullet_3"/>
    <w:basedOn w:val="Normal"/>
    <w:rsid w:val="009D7FB8"/>
    <w:pPr>
      <w:numPr>
        <w:numId w:val="19"/>
      </w:numPr>
    </w:pPr>
  </w:style>
  <w:style w:type="paragraph" w:styleId="ListBullet4">
    <w:name w:val="List Bullet 4"/>
    <w:aliases w:val="List_Bullet_4"/>
    <w:basedOn w:val="Normal"/>
    <w:rsid w:val="009D7FB8"/>
    <w:pPr>
      <w:numPr>
        <w:numId w:val="20"/>
      </w:numPr>
    </w:pPr>
  </w:style>
  <w:style w:type="paragraph" w:styleId="ListBullet5">
    <w:name w:val="List Bullet 5"/>
    <w:basedOn w:val="Normal"/>
    <w:semiHidden/>
    <w:rsid w:val="00516E2A"/>
    <w:pPr>
      <w:numPr>
        <w:numId w:val="1"/>
      </w:numPr>
    </w:pPr>
  </w:style>
  <w:style w:type="paragraph" w:styleId="ListContinue">
    <w:name w:val="List Continue"/>
    <w:basedOn w:val="Normal"/>
    <w:semiHidden/>
    <w:rsid w:val="00516E2A"/>
    <w:pPr>
      <w:spacing w:after="120"/>
      <w:ind w:left="283"/>
    </w:pPr>
  </w:style>
  <w:style w:type="paragraph" w:styleId="ListContinue2">
    <w:name w:val="List Continue 2"/>
    <w:basedOn w:val="Normal"/>
    <w:semiHidden/>
    <w:rsid w:val="00516E2A"/>
    <w:pPr>
      <w:spacing w:after="120"/>
      <w:ind w:left="566"/>
    </w:pPr>
  </w:style>
  <w:style w:type="paragraph" w:styleId="ListContinue3">
    <w:name w:val="List Continue 3"/>
    <w:basedOn w:val="Normal"/>
    <w:semiHidden/>
    <w:rsid w:val="00516E2A"/>
    <w:pPr>
      <w:spacing w:after="120"/>
      <w:ind w:left="849"/>
    </w:pPr>
  </w:style>
  <w:style w:type="paragraph" w:styleId="ListContinue4">
    <w:name w:val="List Continue 4"/>
    <w:basedOn w:val="Normal"/>
    <w:semiHidden/>
    <w:rsid w:val="00516E2A"/>
    <w:pPr>
      <w:spacing w:after="120"/>
      <w:ind w:left="1132"/>
    </w:pPr>
  </w:style>
  <w:style w:type="paragraph" w:styleId="ListContinue5">
    <w:name w:val="List Continue 5"/>
    <w:basedOn w:val="Normal"/>
    <w:semiHidden/>
    <w:rsid w:val="00516E2A"/>
    <w:pPr>
      <w:spacing w:after="120"/>
      <w:ind w:left="1415"/>
    </w:pPr>
  </w:style>
  <w:style w:type="paragraph" w:styleId="ListNumber">
    <w:name w:val="List Number"/>
    <w:aliases w:val="List_Number"/>
    <w:basedOn w:val="Normal"/>
    <w:rsid w:val="009D7FB8"/>
    <w:pPr>
      <w:numPr>
        <w:numId w:val="16"/>
      </w:numPr>
      <w:spacing w:before="0" w:after="60"/>
    </w:pPr>
    <w:rPr>
      <w:color w:val="000000"/>
      <w:szCs w:val="24"/>
    </w:rPr>
  </w:style>
  <w:style w:type="paragraph" w:styleId="ListNumber2">
    <w:name w:val="List Number 2"/>
    <w:basedOn w:val="Normal"/>
    <w:semiHidden/>
    <w:rsid w:val="00516E2A"/>
    <w:pPr>
      <w:numPr>
        <w:numId w:val="2"/>
      </w:numPr>
    </w:pPr>
  </w:style>
  <w:style w:type="paragraph" w:styleId="ListNumber3">
    <w:name w:val="List Number 3"/>
    <w:basedOn w:val="Normal"/>
    <w:semiHidden/>
    <w:rsid w:val="00516E2A"/>
    <w:pPr>
      <w:numPr>
        <w:numId w:val="3"/>
      </w:numPr>
    </w:pPr>
  </w:style>
  <w:style w:type="paragraph" w:styleId="ListNumber4">
    <w:name w:val="List Number 4"/>
    <w:basedOn w:val="Normal"/>
    <w:semiHidden/>
    <w:rsid w:val="00516E2A"/>
    <w:pPr>
      <w:numPr>
        <w:numId w:val="4"/>
      </w:numPr>
    </w:pPr>
  </w:style>
  <w:style w:type="paragraph" w:styleId="ListNumber5">
    <w:name w:val="List Number 5"/>
    <w:basedOn w:val="Normal"/>
    <w:semiHidden/>
    <w:rsid w:val="00516E2A"/>
    <w:pPr>
      <w:numPr>
        <w:numId w:val="5"/>
      </w:numPr>
    </w:pPr>
  </w:style>
  <w:style w:type="paragraph" w:styleId="MessageHeader">
    <w:name w:val="Message Header"/>
    <w:basedOn w:val="Normal"/>
    <w:semiHidden/>
    <w:rsid w:val="00516E2A"/>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99"/>
    <w:semiHidden/>
    <w:rsid w:val="00516E2A"/>
    <w:rPr>
      <w:rFonts w:ascii="Times New Roman" w:hAnsi="Times New Roman"/>
      <w:sz w:val="24"/>
      <w:szCs w:val="24"/>
    </w:rPr>
  </w:style>
  <w:style w:type="paragraph" w:styleId="NoteHeading">
    <w:name w:val="Note Heading"/>
    <w:basedOn w:val="Normal"/>
    <w:next w:val="Normal"/>
    <w:semiHidden/>
    <w:rsid w:val="00516E2A"/>
  </w:style>
  <w:style w:type="paragraph" w:styleId="PlainText">
    <w:name w:val="Plain Text"/>
    <w:basedOn w:val="Normal"/>
    <w:semiHidden/>
    <w:rsid w:val="00516E2A"/>
    <w:rPr>
      <w:rFonts w:ascii="Courier New" w:hAnsi="Courier New" w:cs="Courier New"/>
    </w:rPr>
  </w:style>
  <w:style w:type="paragraph" w:styleId="Salutation">
    <w:name w:val="Salutation"/>
    <w:basedOn w:val="Normal"/>
    <w:next w:val="Normal"/>
    <w:semiHidden/>
    <w:rsid w:val="00516E2A"/>
  </w:style>
  <w:style w:type="paragraph" w:styleId="Signature">
    <w:name w:val="Signature"/>
    <w:basedOn w:val="Normal"/>
    <w:semiHidden/>
    <w:rsid w:val="00516E2A"/>
    <w:pPr>
      <w:ind w:left="4252"/>
    </w:pPr>
  </w:style>
  <w:style w:type="character" w:styleId="Strong">
    <w:name w:val="Strong"/>
    <w:qFormat/>
    <w:rsid w:val="00516E2A"/>
    <w:rPr>
      <w:b/>
      <w:bCs/>
    </w:rPr>
  </w:style>
  <w:style w:type="paragraph" w:styleId="FootnoteText">
    <w:name w:val="footnote text"/>
    <w:basedOn w:val="Normal"/>
    <w:link w:val="FootnoteTextChar"/>
    <w:rsid w:val="003A20DB"/>
    <w:pPr>
      <w:spacing w:before="40" w:after="40"/>
      <w:ind w:left="142" w:hanging="142"/>
    </w:pPr>
  </w:style>
  <w:style w:type="table" w:styleId="Table3Deffects1">
    <w:name w:val="Table 3D effects 1"/>
    <w:basedOn w:val="TableNormal"/>
    <w:semiHidden/>
    <w:rsid w:val="00516E2A"/>
    <w:pPr>
      <w:spacing w:before="40" w:after="1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16E2A"/>
    <w:pPr>
      <w:spacing w:before="40" w:after="1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16E2A"/>
    <w:pPr>
      <w:spacing w:before="40" w:after="1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16E2A"/>
    <w:pPr>
      <w:spacing w:before="40" w:after="1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16E2A"/>
    <w:pPr>
      <w:spacing w:before="40" w:after="1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16E2A"/>
    <w:pPr>
      <w:spacing w:before="40" w:after="1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16E2A"/>
    <w:pPr>
      <w:spacing w:before="40" w:after="1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16E2A"/>
    <w:pPr>
      <w:spacing w:before="40" w:after="1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16E2A"/>
    <w:pPr>
      <w:spacing w:before="40" w:after="1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16E2A"/>
    <w:pPr>
      <w:spacing w:before="40" w:after="1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16E2A"/>
    <w:pPr>
      <w:spacing w:before="40" w:after="1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16E2A"/>
    <w:pPr>
      <w:spacing w:before="40" w:after="1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16E2A"/>
    <w:pPr>
      <w:spacing w:before="40" w:after="1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16E2A"/>
    <w:pPr>
      <w:spacing w:before="40" w:after="1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16E2A"/>
    <w:pPr>
      <w:spacing w:before="40" w:after="1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16E2A"/>
    <w:pPr>
      <w:spacing w:before="40" w:after="1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16E2A"/>
    <w:pPr>
      <w:spacing w:before="40" w:after="1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16E2A"/>
    <w:pPr>
      <w:spacing w:before="40" w:after="1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16E2A"/>
    <w:pPr>
      <w:spacing w:before="40" w:after="1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16E2A"/>
    <w:pPr>
      <w:spacing w:before="40" w:after="1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16E2A"/>
    <w:pPr>
      <w:spacing w:before="40" w:after="1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16E2A"/>
    <w:pPr>
      <w:spacing w:before="40" w:after="1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16E2A"/>
    <w:pPr>
      <w:spacing w:before="40" w:after="1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16E2A"/>
    <w:pPr>
      <w:spacing w:before="40" w:after="1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16E2A"/>
    <w:pPr>
      <w:spacing w:before="40" w:after="1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16E2A"/>
    <w:pPr>
      <w:spacing w:before="40" w:after="1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16E2A"/>
    <w:pPr>
      <w:spacing w:before="40" w:after="1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16E2A"/>
    <w:pPr>
      <w:spacing w:before="40" w:after="1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16E2A"/>
    <w:pPr>
      <w:spacing w:before="40" w:after="1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16E2A"/>
    <w:pPr>
      <w:spacing w:before="40" w:after="1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16E2A"/>
    <w:pPr>
      <w:spacing w:before="40" w:after="1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16E2A"/>
    <w:pPr>
      <w:spacing w:before="40" w:after="1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16E2A"/>
    <w:pPr>
      <w:spacing w:before="40" w:after="1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516E2A"/>
    <w:pPr>
      <w:ind w:left="200" w:hanging="200"/>
    </w:pPr>
  </w:style>
  <w:style w:type="table" w:styleId="TableProfessional">
    <w:name w:val="Table Professional"/>
    <w:basedOn w:val="TableNormal"/>
    <w:semiHidden/>
    <w:rsid w:val="00516E2A"/>
    <w:pPr>
      <w:spacing w:before="40" w:after="1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16E2A"/>
    <w:pPr>
      <w:spacing w:before="40" w:after="1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16E2A"/>
    <w:pPr>
      <w:spacing w:before="40" w:after="1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16E2A"/>
    <w:pPr>
      <w:spacing w:before="40" w:after="1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16E2A"/>
    <w:pPr>
      <w:spacing w:before="40" w:after="1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16E2A"/>
    <w:pPr>
      <w:spacing w:before="40" w:after="1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16E2A"/>
    <w:pPr>
      <w:spacing w:before="40" w:after="1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516E2A"/>
    <w:pPr>
      <w:spacing w:before="40" w:after="1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16E2A"/>
    <w:pPr>
      <w:spacing w:before="40" w:after="1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16E2A"/>
    <w:pPr>
      <w:spacing w:before="40" w:after="1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semiHidden/>
    <w:rsid w:val="00257E44"/>
    <w:rPr>
      <w:vertAlign w:val="superscript"/>
    </w:rPr>
  </w:style>
  <w:style w:type="paragraph" w:customStyle="1" w:styleId="Job">
    <w:name w:val="Job"/>
    <w:basedOn w:val="Normal"/>
    <w:rsid w:val="00682993"/>
    <w:pPr>
      <w:spacing w:after="0"/>
    </w:pPr>
    <w:rPr>
      <w:b/>
    </w:rPr>
  </w:style>
  <w:style w:type="paragraph" w:customStyle="1" w:styleId="Description">
    <w:name w:val="Description"/>
    <w:basedOn w:val="Normal"/>
    <w:rsid w:val="00682993"/>
    <w:pPr>
      <w:spacing w:before="0" w:after="0"/>
    </w:pPr>
  </w:style>
  <w:style w:type="paragraph" w:customStyle="1" w:styleId="CaptionPictures">
    <w:name w:val="Caption Pictures"/>
    <w:basedOn w:val="Normal"/>
    <w:rsid w:val="00764802"/>
    <w:pPr>
      <w:keepNext/>
      <w:tabs>
        <w:tab w:val="left" w:pos="882"/>
      </w:tabs>
      <w:spacing w:after="60"/>
      <w:ind w:left="885" w:hanging="885"/>
    </w:pPr>
    <w:rPr>
      <w:bCs/>
      <w:caps/>
      <w:sz w:val="16"/>
      <w:szCs w:val="16"/>
    </w:rPr>
  </w:style>
  <w:style w:type="paragraph" w:customStyle="1" w:styleId="Appendix3">
    <w:name w:val="Appendix 3"/>
    <w:basedOn w:val="Normal"/>
    <w:link w:val="Appendix3Char"/>
    <w:rsid w:val="00020315"/>
    <w:pPr>
      <w:numPr>
        <w:ilvl w:val="2"/>
        <w:numId w:val="13"/>
      </w:numPr>
      <w:tabs>
        <w:tab w:val="clear" w:pos="210"/>
        <w:tab w:val="left" w:pos="2183"/>
      </w:tabs>
      <w:spacing w:before="300" w:after="120"/>
    </w:pPr>
    <w:rPr>
      <w:caps/>
      <w:color w:val="666666"/>
      <w:sz w:val="24"/>
    </w:rPr>
  </w:style>
  <w:style w:type="character" w:customStyle="1" w:styleId="Appendix3Char">
    <w:name w:val="Appendix 3 Char"/>
    <w:link w:val="Appendix3"/>
    <w:rsid w:val="00EC765A"/>
    <w:rPr>
      <w:rFonts w:ascii="Arial" w:hAnsi="Arial"/>
      <w:caps/>
      <w:color w:val="666666"/>
      <w:sz w:val="24"/>
      <w:lang w:eastAsia="en-US"/>
    </w:rPr>
  </w:style>
  <w:style w:type="character" w:styleId="PageNumber">
    <w:name w:val="page number"/>
    <w:rsid w:val="006054C2"/>
    <w:rPr>
      <w:rFonts w:ascii="Arial" w:hAnsi="Arial"/>
      <w:color w:val="7F7F7F"/>
      <w:sz w:val="32"/>
    </w:rPr>
  </w:style>
  <w:style w:type="paragraph" w:styleId="TOC5">
    <w:name w:val="toc 5"/>
    <w:basedOn w:val="Normal"/>
    <w:next w:val="Normal"/>
    <w:rsid w:val="005C7B46"/>
    <w:pPr>
      <w:tabs>
        <w:tab w:val="right" w:leader="dot" w:pos="9191"/>
      </w:tabs>
      <w:spacing w:before="0" w:after="60"/>
    </w:pPr>
    <w:rPr>
      <w:rFonts w:cs="Arial"/>
      <w:b/>
      <w:caps/>
      <w:noProof/>
    </w:rPr>
  </w:style>
  <w:style w:type="paragraph" w:customStyle="1" w:styleId="UrbisTCEntry">
    <w:name w:val="Urbis TC Entry"/>
    <w:basedOn w:val="Normal"/>
    <w:rsid w:val="00634D8A"/>
  </w:style>
  <w:style w:type="paragraph" w:customStyle="1" w:styleId="UrbisCoverTitle">
    <w:name w:val="Urbis Cover Title"/>
    <w:basedOn w:val="Normal"/>
    <w:rsid w:val="008B529F"/>
    <w:pPr>
      <w:jc w:val="right"/>
    </w:pPr>
    <w:rPr>
      <w:color w:val="FFFFFF"/>
      <w:sz w:val="60"/>
      <w:szCs w:val="60"/>
    </w:rPr>
  </w:style>
  <w:style w:type="paragraph" w:customStyle="1" w:styleId="UrbisCoverSubHeading">
    <w:name w:val="Urbis Cover Sub Heading"/>
    <w:basedOn w:val="Normal"/>
    <w:rsid w:val="008B529F"/>
    <w:pPr>
      <w:jc w:val="right"/>
    </w:pPr>
    <w:rPr>
      <w:color w:val="FFFFFF"/>
      <w:sz w:val="32"/>
      <w:szCs w:val="32"/>
    </w:rPr>
  </w:style>
  <w:style w:type="paragraph" w:customStyle="1" w:styleId="UrbisClientLogo">
    <w:name w:val="Urbis Client Logo"/>
    <w:basedOn w:val="Normal"/>
    <w:rsid w:val="003A2766"/>
    <w:pPr>
      <w:spacing w:before="0" w:after="0"/>
      <w:ind w:right="57"/>
      <w:jc w:val="right"/>
    </w:pPr>
  </w:style>
  <w:style w:type="paragraph" w:styleId="BalloonText">
    <w:name w:val="Balloon Text"/>
    <w:basedOn w:val="Normal"/>
    <w:semiHidden/>
    <w:rsid w:val="0094359F"/>
    <w:rPr>
      <w:rFonts w:ascii="Tahoma" w:hAnsi="Tahoma" w:cs="Tahoma"/>
      <w:sz w:val="16"/>
      <w:szCs w:val="16"/>
    </w:rPr>
  </w:style>
  <w:style w:type="paragraph" w:customStyle="1" w:styleId="NormalNumbered">
    <w:name w:val="Normal_Numbered"/>
    <w:basedOn w:val="Normal"/>
    <w:rsid w:val="001C774A"/>
    <w:pPr>
      <w:numPr>
        <w:numId w:val="10"/>
      </w:numPr>
    </w:pPr>
  </w:style>
  <w:style w:type="paragraph" w:customStyle="1" w:styleId="UrbisDisclaimer">
    <w:name w:val="Urbis Disclaimer"/>
    <w:basedOn w:val="Normal"/>
    <w:rsid w:val="00A02671"/>
    <w:pPr>
      <w:spacing w:before="0" w:after="80"/>
    </w:pPr>
    <w:rPr>
      <w:sz w:val="18"/>
      <w:szCs w:val="18"/>
    </w:rPr>
  </w:style>
  <w:style w:type="paragraph" w:customStyle="1" w:styleId="UrbisDisclaimerTitle">
    <w:name w:val="Urbis Disclaimer Title"/>
    <w:basedOn w:val="UrbisDisclaimer"/>
    <w:rsid w:val="00A02671"/>
    <w:pPr>
      <w:spacing w:after="120"/>
    </w:pPr>
    <w:rPr>
      <w:b/>
      <w:caps/>
    </w:rPr>
  </w:style>
  <w:style w:type="paragraph" w:styleId="TOC7">
    <w:name w:val="toc 7"/>
    <w:basedOn w:val="Normal"/>
    <w:next w:val="Normal"/>
    <w:rsid w:val="00371D2F"/>
    <w:pPr>
      <w:tabs>
        <w:tab w:val="right" w:pos="9191"/>
      </w:tabs>
      <w:spacing w:before="0" w:after="60"/>
    </w:pPr>
    <w:rPr>
      <w:b/>
      <w:caps/>
    </w:rPr>
  </w:style>
  <w:style w:type="paragraph" w:customStyle="1" w:styleId="UrbisDefinitions">
    <w:name w:val="Urbis Definitions"/>
    <w:basedOn w:val="Normal"/>
    <w:next w:val="Normal"/>
    <w:rsid w:val="00BF04D1"/>
    <w:pPr>
      <w:spacing w:before="3000" w:after="120"/>
    </w:pPr>
    <w:rPr>
      <w:color w:val="009FE3"/>
      <w:sz w:val="36"/>
      <w:szCs w:val="48"/>
    </w:rPr>
  </w:style>
  <w:style w:type="paragraph" w:customStyle="1" w:styleId="OfficeLocale">
    <w:name w:val="Office_Locale"/>
    <w:basedOn w:val="Normal"/>
    <w:rsid w:val="00953A2B"/>
    <w:pPr>
      <w:framePr w:hSpace="180" w:wrap="around" w:vAnchor="text" w:hAnchor="page" w:x="919" w:y="7857"/>
      <w:autoSpaceDE w:val="0"/>
      <w:autoSpaceDN w:val="0"/>
      <w:adjustRightInd w:val="0"/>
    </w:pPr>
    <w:rPr>
      <w:rFonts w:ascii="Antique Olive" w:hAnsi="Antique Olive" w:cs="NeutraliserSansRegular"/>
      <w:color w:val="7E8082"/>
    </w:rPr>
  </w:style>
  <w:style w:type="paragraph" w:customStyle="1" w:styleId="UrbisSupptitle">
    <w:name w:val="Urbis Supp title"/>
    <w:rsid w:val="00B905D9"/>
    <w:pPr>
      <w:jc w:val="right"/>
    </w:pPr>
    <w:rPr>
      <w:rFonts w:ascii="Arial" w:hAnsi="Arial"/>
      <w:b/>
      <w:color w:val="001400"/>
      <w:sz w:val="44"/>
      <w:szCs w:val="44"/>
      <w:lang w:eastAsia="en-US"/>
    </w:rPr>
  </w:style>
  <w:style w:type="paragraph" w:customStyle="1" w:styleId="UrbisSuppDate">
    <w:name w:val="Urbis Supp Date"/>
    <w:rsid w:val="00B905D9"/>
    <w:pPr>
      <w:jc w:val="right"/>
    </w:pPr>
    <w:rPr>
      <w:rFonts w:ascii="Arial" w:hAnsi="Arial"/>
      <w:color w:val="7E8082"/>
      <w:sz w:val="22"/>
      <w:szCs w:val="22"/>
      <w:lang w:eastAsia="en-US"/>
    </w:rPr>
  </w:style>
  <w:style w:type="paragraph" w:customStyle="1" w:styleId="FooterFileNameEven">
    <w:name w:val="Footer File Name Even"/>
    <w:basedOn w:val="FooterFileName"/>
    <w:rsid w:val="009E03EB"/>
    <w:pPr>
      <w:ind w:right="113"/>
      <w:jc w:val="right"/>
    </w:pPr>
  </w:style>
  <w:style w:type="paragraph" w:customStyle="1" w:styleId="TableCaption">
    <w:name w:val="Table Caption"/>
    <w:basedOn w:val="Normal"/>
    <w:link w:val="TableCaptionChar"/>
    <w:rsid w:val="00E46796"/>
    <w:pPr>
      <w:keepNext/>
      <w:tabs>
        <w:tab w:val="left" w:pos="980"/>
      </w:tabs>
      <w:spacing w:after="60"/>
      <w:ind w:left="981" w:hanging="981"/>
    </w:pPr>
    <w:rPr>
      <w:caps/>
      <w:sz w:val="16"/>
    </w:rPr>
  </w:style>
  <w:style w:type="table" w:customStyle="1" w:styleId="CaptionTable">
    <w:name w:val="Caption_Table"/>
    <w:basedOn w:val="TableNormal"/>
    <w:rsid w:val="00ED0494"/>
    <w:tblPr>
      <w:tblInd w:w="0" w:type="dxa"/>
      <w:tblCellMar>
        <w:top w:w="0" w:type="dxa"/>
        <w:left w:w="108" w:type="dxa"/>
        <w:bottom w:w="0" w:type="dxa"/>
        <w:right w:w="108" w:type="dxa"/>
      </w:tblCellMar>
    </w:tblPr>
    <w:tcPr>
      <w:vAlign w:val="bottom"/>
    </w:tcPr>
    <w:tblStylePr w:type="firstRow">
      <w:rPr>
        <w:rFonts w:ascii="Arial" w:hAnsi="Arial"/>
        <w:color w:val="009FE3"/>
        <w:sz w:val="24"/>
      </w:rPr>
      <w:tblPr/>
      <w:tcPr>
        <w:tcBorders>
          <w:top w:val="nil"/>
          <w:left w:val="nil"/>
          <w:bottom w:val="nil"/>
          <w:right w:val="nil"/>
          <w:insideH w:val="nil"/>
          <w:insideV w:val="nil"/>
          <w:tl2br w:val="nil"/>
          <w:tr2bl w:val="nil"/>
        </w:tcBorders>
      </w:tcPr>
    </w:tblStylePr>
    <w:tblStylePr w:type="lastRow">
      <w:rPr>
        <w:rFonts w:ascii="Arial" w:hAnsi="Arial"/>
        <w:caps/>
        <w:smallCaps w:val="0"/>
        <w:color w:val="7F7F7F"/>
        <w:sz w:val="16"/>
      </w:rPr>
      <w:tblPr/>
      <w:tcPr>
        <w:tcBorders>
          <w:bottom w:val="dotted" w:sz="4" w:space="0" w:color="0092D2"/>
        </w:tcBorders>
      </w:tcPr>
    </w:tblStylePr>
  </w:style>
  <w:style w:type="paragraph" w:styleId="Caption">
    <w:name w:val="caption"/>
    <w:basedOn w:val="Normal"/>
    <w:next w:val="Normal"/>
    <w:link w:val="CaptionChar"/>
    <w:qFormat/>
    <w:rsid w:val="00ED0494"/>
    <w:pPr>
      <w:keepNext/>
      <w:tabs>
        <w:tab w:val="left" w:pos="980"/>
      </w:tabs>
      <w:spacing w:before="240" w:after="120"/>
      <w:ind w:left="981" w:hanging="981"/>
    </w:pPr>
    <w:rPr>
      <w:bCs/>
      <w:caps/>
    </w:rPr>
  </w:style>
  <w:style w:type="paragraph" w:customStyle="1" w:styleId="UrbisCoverDateWhite">
    <w:name w:val="Urbis Cover Date White"/>
    <w:basedOn w:val="UrbisCoverTitle"/>
    <w:rsid w:val="00A76E10"/>
    <w:rPr>
      <w:sz w:val="24"/>
    </w:rPr>
  </w:style>
  <w:style w:type="paragraph" w:customStyle="1" w:styleId="UrbisCoverDateBlack">
    <w:name w:val="Urbis Cover Date Black"/>
    <w:basedOn w:val="UrbisCoverDateWhite"/>
    <w:rsid w:val="00A76E10"/>
    <w:rPr>
      <w:color w:val="auto"/>
    </w:rPr>
  </w:style>
  <w:style w:type="character" w:customStyle="1" w:styleId="TableCaptionChar">
    <w:name w:val="Table Caption Char"/>
    <w:link w:val="TableCaption"/>
    <w:rsid w:val="00ED0494"/>
    <w:rPr>
      <w:rFonts w:ascii="Arial" w:hAnsi="Arial"/>
      <w:caps/>
      <w:sz w:val="16"/>
      <w:lang w:val="en-AU" w:eastAsia="en-US" w:bidi="ar-SA"/>
    </w:rPr>
  </w:style>
  <w:style w:type="paragraph" w:customStyle="1" w:styleId="SectionNameRight">
    <w:name w:val="Section Name Right"/>
    <w:basedOn w:val="Footer"/>
    <w:link w:val="SectionNameRightCharChar"/>
    <w:rsid w:val="006054C2"/>
    <w:pPr>
      <w:jc w:val="right"/>
    </w:pPr>
    <w:rPr>
      <w:rFonts w:cs="Arial"/>
      <w:caps/>
      <w:color w:val="7F7F7F"/>
      <w:sz w:val="12"/>
    </w:rPr>
  </w:style>
  <w:style w:type="character" w:customStyle="1" w:styleId="SectionNameRightCharChar">
    <w:name w:val="Section Name Right Char Char"/>
    <w:link w:val="SectionNameRight"/>
    <w:rsid w:val="006054C2"/>
    <w:rPr>
      <w:rFonts w:ascii="Arial" w:hAnsi="Arial" w:cs="Arial"/>
      <w:caps/>
      <w:color w:val="7F7F7F"/>
      <w:sz w:val="12"/>
      <w:szCs w:val="16"/>
      <w:lang w:val="en-AU" w:eastAsia="en-US" w:bidi="ar-SA"/>
    </w:rPr>
  </w:style>
  <w:style w:type="paragraph" w:customStyle="1" w:styleId="SectionNameLeft">
    <w:name w:val="Section Name Left"/>
    <w:basedOn w:val="SectionNameRight"/>
    <w:link w:val="SectionNameLeftChar"/>
    <w:rsid w:val="006054C2"/>
    <w:pPr>
      <w:jc w:val="left"/>
    </w:pPr>
    <w:rPr>
      <w:szCs w:val="20"/>
    </w:rPr>
  </w:style>
  <w:style w:type="character" w:customStyle="1" w:styleId="SectionNameLeftChar">
    <w:name w:val="Section Name Left Char"/>
    <w:basedOn w:val="SectionNameRightCharChar"/>
    <w:link w:val="SectionNameLeft"/>
    <w:rsid w:val="006054C2"/>
    <w:rPr>
      <w:rFonts w:ascii="Arial" w:hAnsi="Arial" w:cs="Arial"/>
      <w:caps/>
      <w:color w:val="7F7F7F"/>
      <w:sz w:val="12"/>
      <w:szCs w:val="16"/>
      <w:lang w:val="en-AU" w:eastAsia="en-US" w:bidi="ar-SA"/>
    </w:rPr>
  </w:style>
  <w:style w:type="character" w:customStyle="1" w:styleId="FooterChar">
    <w:name w:val="Footer Char"/>
    <w:link w:val="Footer"/>
    <w:rsid w:val="001F7FC7"/>
    <w:rPr>
      <w:rFonts w:ascii="Arial" w:hAnsi="Arial"/>
      <w:sz w:val="16"/>
      <w:szCs w:val="16"/>
      <w:lang w:val="en-AU" w:eastAsia="en-US" w:bidi="ar-SA"/>
    </w:rPr>
  </w:style>
  <w:style w:type="paragraph" w:customStyle="1" w:styleId="Introduction">
    <w:name w:val="Introduction"/>
    <w:basedOn w:val="ExecutiveSummary"/>
    <w:rsid w:val="009278CE"/>
  </w:style>
  <w:style w:type="paragraph" w:customStyle="1" w:styleId="PictureCaption">
    <w:name w:val="Picture Caption"/>
    <w:basedOn w:val="CaptionPictures"/>
    <w:rsid w:val="00C708BD"/>
    <w:pPr>
      <w:ind w:left="0" w:firstLine="0"/>
    </w:pPr>
    <w:rPr>
      <w:bCs w:val="0"/>
      <w:szCs w:val="20"/>
    </w:rPr>
  </w:style>
  <w:style w:type="paragraph" w:customStyle="1" w:styleId="UrbisImageCell">
    <w:name w:val="Urbis Image Cell"/>
    <w:basedOn w:val="UrbisPhotoCell"/>
    <w:rsid w:val="00C708BD"/>
    <w:pPr>
      <w:keepNext/>
      <w:spacing w:after="60"/>
    </w:pPr>
    <w:rPr>
      <w:sz w:val="36"/>
    </w:rPr>
  </w:style>
  <w:style w:type="paragraph" w:customStyle="1" w:styleId="StyleUrbisPhotoCell18ptAfter18pt">
    <w:name w:val="Style Urbis Photo Cell + 18 pt After:  18 pt"/>
    <w:basedOn w:val="UrbisPhotoCell"/>
    <w:rsid w:val="00960B37"/>
    <w:pPr>
      <w:spacing w:after="120"/>
    </w:pPr>
    <w:rPr>
      <w:sz w:val="36"/>
    </w:rPr>
  </w:style>
  <w:style w:type="paragraph" w:customStyle="1" w:styleId="StyleCaptionPicturesLeft0cmFirstline0cmBefore91">
    <w:name w:val="Style Caption Pictures + Left:  0 cm First line:  0 cm Before:  9...1"/>
    <w:basedOn w:val="Normal"/>
    <w:rsid w:val="00960B37"/>
    <w:pPr>
      <w:tabs>
        <w:tab w:val="left" w:pos="882"/>
      </w:tabs>
      <w:spacing w:after="60"/>
    </w:pPr>
    <w:rPr>
      <w:caps/>
      <w:sz w:val="16"/>
    </w:rPr>
  </w:style>
  <w:style w:type="paragraph" w:customStyle="1" w:styleId="Client">
    <w:name w:val="Client"/>
    <w:basedOn w:val="Job"/>
    <w:rsid w:val="008C4510"/>
    <w:rPr>
      <w:b w:val="0"/>
      <w:i/>
    </w:rPr>
  </w:style>
  <w:style w:type="paragraph" w:customStyle="1" w:styleId="Head1no">
    <w:name w:val="Head 1 (no #)"/>
    <w:basedOn w:val="Heading1"/>
    <w:next w:val="Normal"/>
    <w:rsid w:val="00800F5E"/>
    <w:pPr>
      <w:numPr>
        <w:numId w:val="0"/>
      </w:numPr>
    </w:pPr>
  </w:style>
  <w:style w:type="paragraph" w:customStyle="1" w:styleId="Head2no">
    <w:name w:val="Head 2 (no #)"/>
    <w:basedOn w:val="Heading2"/>
    <w:next w:val="Normal"/>
    <w:rsid w:val="009D7FB8"/>
    <w:pPr>
      <w:numPr>
        <w:ilvl w:val="0"/>
        <w:numId w:val="0"/>
      </w:numPr>
    </w:pPr>
  </w:style>
  <w:style w:type="paragraph" w:customStyle="1" w:styleId="Head3no">
    <w:name w:val="Head 3 (no #)"/>
    <w:basedOn w:val="Heading3"/>
    <w:next w:val="Normal"/>
    <w:rsid w:val="009D7FB8"/>
    <w:pPr>
      <w:numPr>
        <w:ilvl w:val="0"/>
        <w:numId w:val="0"/>
      </w:numPr>
    </w:pPr>
    <w:rPr>
      <w:color w:val="666666"/>
    </w:rPr>
  </w:style>
  <w:style w:type="paragraph" w:customStyle="1" w:styleId="Head4no">
    <w:name w:val="Head 4 (no #)"/>
    <w:basedOn w:val="Normal"/>
    <w:next w:val="Normal"/>
    <w:rsid w:val="009D7FB8"/>
    <w:pPr>
      <w:keepNext/>
      <w:spacing w:before="180" w:after="60"/>
    </w:pPr>
    <w:rPr>
      <w:caps/>
      <w:color w:val="666666"/>
      <w:sz w:val="18"/>
      <w:szCs w:val="22"/>
    </w:rPr>
  </w:style>
  <w:style w:type="paragraph" w:customStyle="1" w:styleId="UrbisTableBody">
    <w:name w:val="Urbis_Table_Body"/>
    <w:basedOn w:val="Normal"/>
    <w:rsid w:val="009D7FB8"/>
    <w:pPr>
      <w:spacing w:before="0" w:after="200" w:line="280" w:lineRule="exact"/>
      <w:ind w:left="108"/>
    </w:pPr>
    <w:rPr>
      <w:sz w:val="18"/>
      <w:szCs w:val="18"/>
    </w:rPr>
  </w:style>
  <w:style w:type="paragraph" w:customStyle="1" w:styleId="UrbisTableBullets">
    <w:name w:val="Urbis_Table_Bullets"/>
    <w:basedOn w:val="UrbisTableBody"/>
    <w:rsid w:val="009D7FB8"/>
    <w:pPr>
      <w:numPr>
        <w:numId w:val="15"/>
      </w:numPr>
    </w:pPr>
  </w:style>
  <w:style w:type="paragraph" w:customStyle="1" w:styleId="UrbisTableHeader">
    <w:name w:val="Urbis_Table_Header"/>
    <w:basedOn w:val="Normal"/>
    <w:rsid w:val="009D7FB8"/>
    <w:pPr>
      <w:spacing w:before="40" w:after="160" w:line="280" w:lineRule="exact"/>
      <w:ind w:left="108"/>
    </w:pPr>
    <w:rPr>
      <w:color w:val="009FE3"/>
      <w:sz w:val="18"/>
      <w:szCs w:val="24"/>
    </w:rPr>
  </w:style>
  <w:style w:type="paragraph" w:customStyle="1" w:styleId="LetteredLista">
    <w:name w:val="Lettered_List_a"/>
    <w:basedOn w:val="Normal"/>
    <w:next w:val="Normal"/>
    <w:rsid w:val="009D7FB8"/>
    <w:pPr>
      <w:numPr>
        <w:ilvl w:val="1"/>
        <w:numId w:val="21"/>
      </w:numPr>
      <w:spacing w:before="0" w:after="60"/>
    </w:pPr>
    <w:rPr>
      <w:color w:val="000000"/>
      <w:szCs w:val="24"/>
    </w:rPr>
  </w:style>
  <w:style w:type="paragraph" w:customStyle="1" w:styleId="HangingQuote">
    <w:name w:val="Hanging_Quote"/>
    <w:basedOn w:val="Normal"/>
    <w:rsid w:val="009D7FB8"/>
    <w:pPr>
      <w:spacing w:before="180"/>
      <w:ind w:left="567" w:right="675"/>
    </w:pPr>
    <w:rPr>
      <w:i/>
      <w:color w:val="000000"/>
      <w:szCs w:val="24"/>
    </w:rPr>
  </w:style>
  <w:style w:type="paragraph" w:customStyle="1" w:styleId="Appendix1">
    <w:name w:val="Appendix 1"/>
    <w:basedOn w:val="Normal"/>
    <w:next w:val="Normal"/>
    <w:rsid w:val="00C529A5"/>
    <w:pPr>
      <w:keepNext/>
      <w:pageBreakBefore/>
      <w:numPr>
        <w:numId w:val="22"/>
      </w:numPr>
      <w:spacing w:before="3000" w:after="120"/>
    </w:pPr>
    <w:rPr>
      <w:color w:val="009FE3"/>
      <w:sz w:val="36"/>
      <w:szCs w:val="48"/>
    </w:rPr>
  </w:style>
  <w:style w:type="paragraph" w:customStyle="1" w:styleId="UrbisLogoTopRP">
    <w:name w:val="Urbis Logo TopR P"/>
    <w:rsid w:val="001C6F28"/>
    <w:pPr>
      <w:spacing w:before="40" w:after="160"/>
    </w:pPr>
    <w:rPr>
      <w:rFonts w:ascii="Arial" w:hAnsi="Arial"/>
      <w:lang w:eastAsia="en-US"/>
    </w:rPr>
  </w:style>
  <w:style w:type="character" w:customStyle="1" w:styleId="EmailStyle195">
    <w:name w:val="EmailStyle195"/>
    <w:basedOn w:val="DefaultParagraphFont"/>
    <w:semiHidden/>
    <w:rsid w:val="001C6F28"/>
    <w:rPr>
      <w:rFonts w:ascii="Arial" w:hAnsi="Arial" w:cs="Arial" w:hint="default"/>
      <w:color w:val="000080"/>
      <w:sz w:val="20"/>
      <w:szCs w:val="20"/>
    </w:rPr>
  </w:style>
  <w:style w:type="character" w:customStyle="1" w:styleId="CaptionChar">
    <w:name w:val="Caption Char"/>
    <w:basedOn w:val="DefaultParagraphFont"/>
    <w:link w:val="Caption"/>
    <w:rsid w:val="001C6F28"/>
    <w:rPr>
      <w:rFonts w:ascii="Arial" w:hAnsi="Arial"/>
      <w:bCs/>
      <w:caps/>
      <w:lang w:eastAsia="en-US"/>
    </w:rPr>
  </w:style>
  <w:style w:type="paragraph" w:customStyle="1" w:styleId="UrbisTableBody0">
    <w:name w:val="Urbis Table Body"/>
    <w:basedOn w:val="Normal"/>
    <w:rsid w:val="001C6F28"/>
    <w:pPr>
      <w:spacing w:before="40" w:after="40"/>
    </w:pPr>
    <w:rPr>
      <w:sz w:val="18"/>
      <w:szCs w:val="18"/>
    </w:rPr>
  </w:style>
  <w:style w:type="paragraph" w:customStyle="1" w:styleId="UrbisTableHeader0">
    <w:name w:val="Urbis Table Header"/>
    <w:basedOn w:val="UrbisTableBody0"/>
    <w:rsid w:val="001C6F28"/>
    <w:pPr>
      <w:spacing w:before="80"/>
    </w:pPr>
    <w:rPr>
      <w:b/>
    </w:rPr>
  </w:style>
  <w:style w:type="paragraph" w:customStyle="1" w:styleId="UrbisTableBullets0">
    <w:name w:val="Urbis Table Bullets"/>
    <w:basedOn w:val="UrbisTableBody0"/>
    <w:rsid w:val="001C6F28"/>
    <w:pPr>
      <w:tabs>
        <w:tab w:val="num" w:pos="227"/>
      </w:tabs>
      <w:ind w:left="227" w:hanging="227"/>
    </w:pPr>
  </w:style>
  <w:style w:type="paragraph" w:customStyle="1" w:styleId="TableText">
    <w:name w:val="Table Text"/>
    <w:basedOn w:val="Normal"/>
    <w:rsid w:val="00826F79"/>
    <w:pPr>
      <w:widowControl w:val="0"/>
      <w:spacing w:after="60" w:line="230" w:lineRule="exact"/>
    </w:pPr>
    <w:rPr>
      <w:rFonts w:ascii="Univers 45 Light" w:hAnsi="Univers 45 Light"/>
    </w:rPr>
  </w:style>
  <w:style w:type="table" w:customStyle="1" w:styleId="ubiscolour">
    <w:name w:val="ubis colour"/>
    <w:basedOn w:val="TableNormal"/>
    <w:rsid w:val="00826F79"/>
    <w:pPr>
      <w:spacing w:before="40" w:after="80"/>
    </w:pPr>
    <w:rPr>
      <w:rFonts w:ascii="Univers 45 Light" w:hAnsi="Univers 45 Light"/>
    </w:rPr>
    <w:tblPr>
      <w:tblStyleColBandSize w:val="1"/>
      <w:tblInd w:w="0" w:type="dxa"/>
      <w:tblBorders>
        <w:insideH w:val="single" w:sz="4" w:space="0" w:color="auto"/>
      </w:tblBorders>
      <w:tblCellMar>
        <w:top w:w="0" w:type="dxa"/>
        <w:left w:w="108" w:type="dxa"/>
        <w:bottom w:w="0" w:type="dxa"/>
        <w:right w:w="108" w:type="dxa"/>
      </w:tblCellMar>
    </w:tblPr>
    <w:tblStylePr w:type="firstRow">
      <w:rPr>
        <w:rFonts w:ascii="Cambria" w:hAnsi="Cambria"/>
        <w:b/>
        <w:sz w:val="20"/>
      </w:rPr>
    </w:tblStylePr>
    <w:tblStylePr w:type="band2Vert">
      <w:tblPr/>
      <w:tcPr>
        <w:shd w:val="clear" w:color="auto" w:fill="96BBC8"/>
      </w:tcPr>
    </w:tblStylePr>
  </w:style>
  <w:style w:type="paragraph" w:customStyle="1" w:styleId="Bullet1">
    <w:name w:val="Bullet1"/>
    <w:basedOn w:val="Normal"/>
    <w:rsid w:val="00FF1C58"/>
    <w:pPr>
      <w:numPr>
        <w:numId w:val="25"/>
      </w:numPr>
      <w:spacing w:after="60" w:line="230" w:lineRule="exact"/>
      <w:jc w:val="both"/>
    </w:pPr>
    <w:rPr>
      <w:rFonts w:ascii="Univers 45 Light" w:eastAsiaTheme="minorHAnsi" w:hAnsi="Univers 45 Light"/>
    </w:rPr>
  </w:style>
  <w:style w:type="paragraph" w:styleId="ListParagraph">
    <w:name w:val="List Paragraph"/>
    <w:basedOn w:val="Normal"/>
    <w:uiPriority w:val="34"/>
    <w:qFormat/>
    <w:rsid w:val="00D50764"/>
    <w:pPr>
      <w:ind w:left="720"/>
      <w:contextualSpacing/>
    </w:pPr>
  </w:style>
  <w:style w:type="character" w:customStyle="1" w:styleId="Heading3Char">
    <w:name w:val="Heading 3 Char"/>
    <w:link w:val="Heading3"/>
    <w:rsid w:val="00D50764"/>
    <w:rPr>
      <w:rFonts w:ascii="Arial" w:hAnsi="Arial" w:cs="Arial"/>
      <w:bCs/>
      <w:caps/>
      <w:color w:val="7F7F7F"/>
      <w:sz w:val="18"/>
      <w:szCs w:val="24"/>
      <w:lang w:eastAsia="en-US"/>
    </w:rPr>
  </w:style>
  <w:style w:type="character" w:customStyle="1" w:styleId="FootnoteTextChar">
    <w:name w:val="Footnote Text Char"/>
    <w:link w:val="FootnoteText"/>
    <w:rsid w:val="00D50764"/>
    <w:rPr>
      <w:rFonts w:ascii="Arial" w:hAnsi="Arial"/>
      <w:lang w:eastAsia="en-US"/>
    </w:rPr>
  </w:style>
  <w:style w:type="paragraph" w:customStyle="1" w:styleId="Pa11">
    <w:name w:val="Pa11"/>
    <w:basedOn w:val="Normal"/>
    <w:next w:val="Normal"/>
    <w:uiPriority w:val="99"/>
    <w:rsid w:val="00D50764"/>
    <w:pPr>
      <w:autoSpaceDE w:val="0"/>
      <w:autoSpaceDN w:val="0"/>
      <w:adjustRightInd w:val="0"/>
      <w:spacing w:before="0" w:after="0" w:line="241" w:lineRule="atLeast"/>
    </w:pPr>
    <w:rPr>
      <w:rFonts w:eastAsia="Calibri" w:cs="Arial"/>
      <w:sz w:val="24"/>
      <w:szCs w:val="24"/>
    </w:rPr>
  </w:style>
  <w:style w:type="character" w:customStyle="1" w:styleId="A10">
    <w:name w:val="A10"/>
    <w:uiPriority w:val="99"/>
    <w:rsid w:val="00D50764"/>
    <w:rPr>
      <w:color w:val="000000"/>
      <w:sz w:val="18"/>
      <w:szCs w:val="18"/>
    </w:rPr>
  </w:style>
  <w:style w:type="character" w:styleId="CommentReference">
    <w:name w:val="annotation reference"/>
    <w:basedOn w:val="DefaultParagraphFont"/>
    <w:rsid w:val="00D50764"/>
    <w:rPr>
      <w:rFonts w:cs="Times New Roman"/>
      <w:sz w:val="16"/>
      <w:szCs w:val="16"/>
    </w:rPr>
  </w:style>
  <w:style w:type="paragraph" w:styleId="CommentText">
    <w:name w:val="annotation text"/>
    <w:basedOn w:val="Normal"/>
    <w:link w:val="CommentTextChar"/>
    <w:rsid w:val="00D50764"/>
    <w:rPr>
      <w:rFonts w:cs="Arial"/>
    </w:rPr>
  </w:style>
  <w:style w:type="character" w:customStyle="1" w:styleId="CommentTextChar">
    <w:name w:val="Comment Text Char"/>
    <w:basedOn w:val="DefaultParagraphFont"/>
    <w:link w:val="CommentText"/>
    <w:rsid w:val="00D50764"/>
    <w:rPr>
      <w:rFonts w:ascii="Arial" w:hAnsi="Arial" w:cs="Arial"/>
      <w:lang w:eastAsia="en-US"/>
    </w:rPr>
  </w:style>
  <w:style w:type="paragraph" w:styleId="CommentSubject">
    <w:name w:val="annotation subject"/>
    <w:basedOn w:val="CommentText"/>
    <w:next w:val="CommentText"/>
    <w:link w:val="CommentSubjectChar"/>
    <w:rsid w:val="007B0CAD"/>
    <w:rPr>
      <w:rFonts w:cs="Times New Roman"/>
      <w:b/>
      <w:bCs/>
    </w:rPr>
  </w:style>
  <w:style w:type="character" w:customStyle="1" w:styleId="CommentSubjectChar">
    <w:name w:val="Comment Subject Char"/>
    <w:basedOn w:val="CommentTextChar"/>
    <w:link w:val="CommentSubject"/>
    <w:rsid w:val="007B0CAD"/>
    <w:rPr>
      <w:rFonts w:ascii="Arial" w:hAnsi="Arial" w:cs="Arial"/>
      <w:b/>
      <w:bCs/>
      <w:lang w:eastAsia="en-US"/>
    </w:rPr>
  </w:style>
  <w:style w:type="paragraph" w:customStyle="1" w:styleId="HangingQuote0">
    <w:name w:val="Hanging Quote"/>
    <w:basedOn w:val="Normal"/>
    <w:uiPriority w:val="99"/>
    <w:rsid w:val="001C7C19"/>
    <w:pPr>
      <w:suppressAutoHyphens/>
      <w:ind w:left="227" w:right="284"/>
    </w:pPr>
    <w:rPr>
      <w:rFonts w:cs="Arial"/>
      <w:i/>
      <w:iCs/>
      <w:spacing w:val="-2"/>
    </w:rPr>
  </w:style>
  <w:style w:type="character" w:customStyle="1" w:styleId="CaptionChar1">
    <w:name w:val="Caption Char1"/>
    <w:basedOn w:val="DefaultParagraphFont"/>
    <w:rsid w:val="00021C2C"/>
    <w:rPr>
      <w:rFonts w:ascii="Arial" w:hAnsi="Arial"/>
      <w:bCs/>
      <w:lang w:val="en-AU" w:eastAsia="en-US" w:bidi="ar-SA"/>
    </w:rPr>
  </w:style>
  <w:style w:type="paragraph" w:styleId="EndnoteText">
    <w:name w:val="endnote text"/>
    <w:basedOn w:val="Normal"/>
    <w:link w:val="EndnoteTextChar"/>
    <w:rsid w:val="001A093A"/>
    <w:pPr>
      <w:spacing w:before="0" w:after="0"/>
    </w:pPr>
  </w:style>
  <w:style w:type="character" w:customStyle="1" w:styleId="EndnoteTextChar">
    <w:name w:val="Endnote Text Char"/>
    <w:basedOn w:val="DefaultParagraphFont"/>
    <w:link w:val="EndnoteText"/>
    <w:rsid w:val="001A093A"/>
    <w:rPr>
      <w:rFonts w:ascii="Arial" w:hAnsi="Arial"/>
      <w:lang w:eastAsia="en-US"/>
    </w:rPr>
  </w:style>
  <w:style w:type="character" w:styleId="EndnoteReference">
    <w:name w:val="endnote reference"/>
    <w:basedOn w:val="DefaultParagraphFont"/>
    <w:rsid w:val="001A093A"/>
    <w:rPr>
      <w:vertAlign w:val="superscript"/>
    </w:rPr>
  </w:style>
  <w:style w:type="paragraph" w:styleId="Revision">
    <w:name w:val="Revision"/>
    <w:hidden/>
    <w:uiPriority w:val="99"/>
    <w:semiHidden/>
    <w:rsid w:val="00BD5935"/>
    <w:rPr>
      <w:rFonts w:ascii="Arial" w:hAnsi="Arial"/>
      <w:lang w:eastAsia="en-US"/>
    </w:rPr>
  </w:style>
  <w:style w:type="paragraph" w:styleId="NoSpacing">
    <w:name w:val="No Spacing"/>
    <w:uiPriority w:val="1"/>
    <w:qFormat/>
    <w:rsid w:val="0044745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450">
      <w:bodyDiv w:val="1"/>
      <w:marLeft w:val="0"/>
      <w:marRight w:val="0"/>
      <w:marTop w:val="0"/>
      <w:marBottom w:val="0"/>
      <w:divBdr>
        <w:top w:val="none" w:sz="0" w:space="0" w:color="auto"/>
        <w:left w:val="none" w:sz="0" w:space="0" w:color="auto"/>
        <w:bottom w:val="none" w:sz="0" w:space="0" w:color="auto"/>
        <w:right w:val="none" w:sz="0" w:space="0" w:color="auto"/>
      </w:divBdr>
    </w:div>
    <w:div w:id="61755728">
      <w:bodyDiv w:val="1"/>
      <w:marLeft w:val="0"/>
      <w:marRight w:val="0"/>
      <w:marTop w:val="0"/>
      <w:marBottom w:val="0"/>
      <w:divBdr>
        <w:top w:val="none" w:sz="0" w:space="0" w:color="auto"/>
        <w:left w:val="none" w:sz="0" w:space="0" w:color="auto"/>
        <w:bottom w:val="none" w:sz="0" w:space="0" w:color="auto"/>
        <w:right w:val="none" w:sz="0" w:space="0" w:color="auto"/>
      </w:divBdr>
    </w:div>
    <w:div w:id="110247881">
      <w:bodyDiv w:val="1"/>
      <w:marLeft w:val="0"/>
      <w:marRight w:val="0"/>
      <w:marTop w:val="0"/>
      <w:marBottom w:val="0"/>
      <w:divBdr>
        <w:top w:val="none" w:sz="0" w:space="0" w:color="auto"/>
        <w:left w:val="none" w:sz="0" w:space="0" w:color="auto"/>
        <w:bottom w:val="none" w:sz="0" w:space="0" w:color="auto"/>
        <w:right w:val="none" w:sz="0" w:space="0" w:color="auto"/>
      </w:divBdr>
    </w:div>
    <w:div w:id="135731050">
      <w:bodyDiv w:val="1"/>
      <w:marLeft w:val="0"/>
      <w:marRight w:val="0"/>
      <w:marTop w:val="0"/>
      <w:marBottom w:val="0"/>
      <w:divBdr>
        <w:top w:val="none" w:sz="0" w:space="0" w:color="auto"/>
        <w:left w:val="none" w:sz="0" w:space="0" w:color="auto"/>
        <w:bottom w:val="none" w:sz="0" w:space="0" w:color="auto"/>
        <w:right w:val="none" w:sz="0" w:space="0" w:color="auto"/>
      </w:divBdr>
    </w:div>
    <w:div w:id="199173118">
      <w:bodyDiv w:val="1"/>
      <w:marLeft w:val="0"/>
      <w:marRight w:val="0"/>
      <w:marTop w:val="0"/>
      <w:marBottom w:val="0"/>
      <w:divBdr>
        <w:top w:val="none" w:sz="0" w:space="0" w:color="auto"/>
        <w:left w:val="none" w:sz="0" w:space="0" w:color="auto"/>
        <w:bottom w:val="none" w:sz="0" w:space="0" w:color="auto"/>
        <w:right w:val="none" w:sz="0" w:space="0" w:color="auto"/>
      </w:divBdr>
    </w:div>
    <w:div w:id="235557962">
      <w:bodyDiv w:val="1"/>
      <w:marLeft w:val="0"/>
      <w:marRight w:val="0"/>
      <w:marTop w:val="0"/>
      <w:marBottom w:val="0"/>
      <w:divBdr>
        <w:top w:val="none" w:sz="0" w:space="0" w:color="auto"/>
        <w:left w:val="none" w:sz="0" w:space="0" w:color="auto"/>
        <w:bottom w:val="none" w:sz="0" w:space="0" w:color="auto"/>
        <w:right w:val="none" w:sz="0" w:space="0" w:color="auto"/>
      </w:divBdr>
    </w:div>
    <w:div w:id="260458368">
      <w:bodyDiv w:val="1"/>
      <w:marLeft w:val="0"/>
      <w:marRight w:val="0"/>
      <w:marTop w:val="0"/>
      <w:marBottom w:val="0"/>
      <w:divBdr>
        <w:top w:val="none" w:sz="0" w:space="0" w:color="auto"/>
        <w:left w:val="none" w:sz="0" w:space="0" w:color="auto"/>
        <w:bottom w:val="none" w:sz="0" w:space="0" w:color="auto"/>
        <w:right w:val="none" w:sz="0" w:space="0" w:color="auto"/>
      </w:divBdr>
    </w:div>
    <w:div w:id="363987387">
      <w:bodyDiv w:val="1"/>
      <w:marLeft w:val="0"/>
      <w:marRight w:val="0"/>
      <w:marTop w:val="0"/>
      <w:marBottom w:val="0"/>
      <w:divBdr>
        <w:top w:val="none" w:sz="0" w:space="0" w:color="auto"/>
        <w:left w:val="none" w:sz="0" w:space="0" w:color="auto"/>
        <w:bottom w:val="none" w:sz="0" w:space="0" w:color="auto"/>
        <w:right w:val="none" w:sz="0" w:space="0" w:color="auto"/>
      </w:divBdr>
    </w:div>
    <w:div w:id="367486233">
      <w:bodyDiv w:val="1"/>
      <w:marLeft w:val="0"/>
      <w:marRight w:val="0"/>
      <w:marTop w:val="0"/>
      <w:marBottom w:val="0"/>
      <w:divBdr>
        <w:top w:val="none" w:sz="0" w:space="0" w:color="auto"/>
        <w:left w:val="none" w:sz="0" w:space="0" w:color="auto"/>
        <w:bottom w:val="none" w:sz="0" w:space="0" w:color="auto"/>
        <w:right w:val="none" w:sz="0" w:space="0" w:color="auto"/>
      </w:divBdr>
    </w:div>
    <w:div w:id="421337656">
      <w:bodyDiv w:val="1"/>
      <w:marLeft w:val="0"/>
      <w:marRight w:val="0"/>
      <w:marTop w:val="0"/>
      <w:marBottom w:val="0"/>
      <w:divBdr>
        <w:top w:val="none" w:sz="0" w:space="0" w:color="auto"/>
        <w:left w:val="none" w:sz="0" w:space="0" w:color="auto"/>
        <w:bottom w:val="none" w:sz="0" w:space="0" w:color="auto"/>
        <w:right w:val="none" w:sz="0" w:space="0" w:color="auto"/>
      </w:divBdr>
    </w:div>
    <w:div w:id="473451715">
      <w:bodyDiv w:val="1"/>
      <w:marLeft w:val="0"/>
      <w:marRight w:val="0"/>
      <w:marTop w:val="0"/>
      <w:marBottom w:val="0"/>
      <w:divBdr>
        <w:top w:val="none" w:sz="0" w:space="0" w:color="auto"/>
        <w:left w:val="none" w:sz="0" w:space="0" w:color="auto"/>
        <w:bottom w:val="none" w:sz="0" w:space="0" w:color="auto"/>
        <w:right w:val="none" w:sz="0" w:space="0" w:color="auto"/>
      </w:divBdr>
    </w:div>
    <w:div w:id="557595251">
      <w:bodyDiv w:val="1"/>
      <w:marLeft w:val="0"/>
      <w:marRight w:val="0"/>
      <w:marTop w:val="0"/>
      <w:marBottom w:val="0"/>
      <w:divBdr>
        <w:top w:val="none" w:sz="0" w:space="0" w:color="auto"/>
        <w:left w:val="none" w:sz="0" w:space="0" w:color="auto"/>
        <w:bottom w:val="none" w:sz="0" w:space="0" w:color="auto"/>
        <w:right w:val="none" w:sz="0" w:space="0" w:color="auto"/>
      </w:divBdr>
    </w:div>
    <w:div w:id="632373763">
      <w:bodyDiv w:val="1"/>
      <w:marLeft w:val="0"/>
      <w:marRight w:val="0"/>
      <w:marTop w:val="0"/>
      <w:marBottom w:val="0"/>
      <w:divBdr>
        <w:top w:val="none" w:sz="0" w:space="0" w:color="auto"/>
        <w:left w:val="none" w:sz="0" w:space="0" w:color="auto"/>
        <w:bottom w:val="none" w:sz="0" w:space="0" w:color="auto"/>
        <w:right w:val="none" w:sz="0" w:space="0" w:color="auto"/>
      </w:divBdr>
    </w:div>
    <w:div w:id="635916180">
      <w:bodyDiv w:val="1"/>
      <w:marLeft w:val="0"/>
      <w:marRight w:val="0"/>
      <w:marTop w:val="0"/>
      <w:marBottom w:val="0"/>
      <w:divBdr>
        <w:top w:val="none" w:sz="0" w:space="0" w:color="auto"/>
        <w:left w:val="none" w:sz="0" w:space="0" w:color="auto"/>
        <w:bottom w:val="none" w:sz="0" w:space="0" w:color="auto"/>
        <w:right w:val="none" w:sz="0" w:space="0" w:color="auto"/>
      </w:divBdr>
    </w:div>
    <w:div w:id="689571191">
      <w:bodyDiv w:val="1"/>
      <w:marLeft w:val="0"/>
      <w:marRight w:val="0"/>
      <w:marTop w:val="0"/>
      <w:marBottom w:val="0"/>
      <w:divBdr>
        <w:top w:val="none" w:sz="0" w:space="0" w:color="auto"/>
        <w:left w:val="none" w:sz="0" w:space="0" w:color="auto"/>
        <w:bottom w:val="none" w:sz="0" w:space="0" w:color="auto"/>
        <w:right w:val="none" w:sz="0" w:space="0" w:color="auto"/>
      </w:divBdr>
    </w:div>
    <w:div w:id="699011842">
      <w:bodyDiv w:val="1"/>
      <w:marLeft w:val="0"/>
      <w:marRight w:val="0"/>
      <w:marTop w:val="0"/>
      <w:marBottom w:val="0"/>
      <w:divBdr>
        <w:top w:val="none" w:sz="0" w:space="0" w:color="auto"/>
        <w:left w:val="none" w:sz="0" w:space="0" w:color="auto"/>
        <w:bottom w:val="none" w:sz="0" w:space="0" w:color="auto"/>
        <w:right w:val="none" w:sz="0" w:space="0" w:color="auto"/>
      </w:divBdr>
    </w:div>
    <w:div w:id="709650017">
      <w:bodyDiv w:val="1"/>
      <w:marLeft w:val="0"/>
      <w:marRight w:val="0"/>
      <w:marTop w:val="0"/>
      <w:marBottom w:val="0"/>
      <w:divBdr>
        <w:top w:val="none" w:sz="0" w:space="0" w:color="auto"/>
        <w:left w:val="none" w:sz="0" w:space="0" w:color="auto"/>
        <w:bottom w:val="none" w:sz="0" w:space="0" w:color="auto"/>
        <w:right w:val="none" w:sz="0" w:space="0" w:color="auto"/>
      </w:divBdr>
    </w:div>
    <w:div w:id="726298790">
      <w:bodyDiv w:val="1"/>
      <w:marLeft w:val="0"/>
      <w:marRight w:val="0"/>
      <w:marTop w:val="0"/>
      <w:marBottom w:val="0"/>
      <w:divBdr>
        <w:top w:val="none" w:sz="0" w:space="0" w:color="auto"/>
        <w:left w:val="none" w:sz="0" w:space="0" w:color="auto"/>
        <w:bottom w:val="none" w:sz="0" w:space="0" w:color="auto"/>
        <w:right w:val="none" w:sz="0" w:space="0" w:color="auto"/>
      </w:divBdr>
    </w:div>
    <w:div w:id="740906346">
      <w:bodyDiv w:val="1"/>
      <w:marLeft w:val="0"/>
      <w:marRight w:val="0"/>
      <w:marTop w:val="0"/>
      <w:marBottom w:val="0"/>
      <w:divBdr>
        <w:top w:val="none" w:sz="0" w:space="0" w:color="auto"/>
        <w:left w:val="none" w:sz="0" w:space="0" w:color="auto"/>
        <w:bottom w:val="none" w:sz="0" w:space="0" w:color="auto"/>
        <w:right w:val="none" w:sz="0" w:space="0" w:color="auto"/>
      </w:divBdr>
    </w:div>
    <w:div w:id="787940635">
      <w:bodyDiv w:val="1"/>
      <w:marLeft w:val="0"/>
      <w:marRight w:val="0"/>
      <w:marTop w:val="0"/>
      <w:marBottom w:val="0"/>
      <w:divBdr>
        <w:top w:val="none" w:sz="0" w:space="0" w:color="auto"/>
        <w:left w:val="none" w:sz="0" w:space="0" w:color="auto"/>
        <w:bottom w:val="none" w:sz="0" w:space="0" w:color="auto"/>
        <w:right w:val="none" w:sz="0" w:space="0" w:color="auto"/>
      </w:divBdr>
    </w:div>
    <w:div w:id="807208749">
      <w:bodyDiv w:val="1"/>
      <w:marLeft w:val="0"/>
      <w:marRight w:val="0"/>
      <w:marTop w:val="0"/>
      <w:marBottom w:val="0"/>
      <w:divBdr>
        <w:top w:val="none" w:sz="0" w:space="0" w:color="auto"/>
        <w:left w:val="none" w:sz="0" w:space="0" w:color="auto"/>
        <w:bottom w:val="none" w:sz="0" w:space="0" w:color="auto"/>
        <w:right w:val="none" w:sz="0" w:space="0" w:color="auto"/>
      </w:divBdr>
    </w:div>
    <w:div w:id="821240202">
      <w:bodyDiv w:val="1"/>
      <w:marLeft w:val="0"/>
      <w:marRight w:val="0"/>
      <w:marTop w:val="0"/>
      <w:marBottom w:val="0"/>
      <w:divBdr>
        <w:top w:val="none" w:sz="0" w:space="0" w:color="auto"/>
        <w:left w:val="none" w:sz="0" w:space="0" w:color="auto"/>
        <w:bottom w:val="none" w:sz="0" w:space="0" w:color="auto"/>
        <w:right w:val="none" w:sz="0" w:space="0" w:color="auto"/>
      </w:divBdr>
    </w:div>
    <w:div w:id="840465832">
      <w:bodyDiv w:val="1"/>
      <w:marLeft w:val="0"/>
      <w:marRight w:val="0"/>
      <w:marTop w:val="0"/>
      <w:marBottom w:val="0"/>
      <w:divBdr>
        <w:top w:val="none" w:sz="0" w:space="0" w:color="auto"/>
        <w:left w:val="none" w:sz="0" w:space="0" w:color="auto"/>
        <w:bottom w:val="none" w:sz="0" w:space="0" w:color="auto"/>
        <w:right w:val="none" w:sz="0" w:space="0" w:color="auto"/>
      </w:divBdr>
    </w:div>
    <w:div w:id="928122440">
      <w:bodyDiv w:val="1"/>
      <w:marLeft w:val="0"/>
      <w:marRight w:val="0"/>
      <w:marTop w:val="0"/>
      <w:marBottom w:val="0"/>
      <w:divBdr>
        <w:top w:val="none" w:sz="0" w:space="0" w:color="auto"/>
        <w:left w:val="none" w:sz="0" w:space="0" w:color="auto"/>
        <w:bottom w:val="none" w:sz="0" w:space="0" w:color="auto"/>
        <w:right w:val="none" w:sz="0" w:space="0" w:color="auto"/>
      </w:divBdr>
    </w:div>
    <w:div w:id="970747564">
      <w:bodyDiv w:val="1"/>
      <w:marLeft w:val="0"/>
      <w:marRight w:val="0"/>
      <w:marTop w:val="0"/>
      <w:marBottom w:val="0"/>
      <w:divBdr>
        <w:top w:val="none" w:sz="0" w:space="0" w:color="auto"/>
        <w:left w:val="none" w:sz="0" w:space="0" w:color="auto"/>
        <w:bottom w:val="none" w:sz="0" w:space="0" w:color="auto"/>
        <w:right w:val="none" w:sz="0" w:space="0" w:color="auto"/>
      </w:divBdr>
    </w:div>
    <w:div w:id="977228969">
      <w:bodyDiv w:val="1"/>
      <w:marLeft w:val="0"/>
      <w:marRight w:val="0"/>
      <w:marTop w:val="0"/>
      <w:marBottom w:val="0"/>
      <w:divBdr>
        <w:top w:val="none" w:sz="0" w:space="0" w:color="auto"/>
        <w:left w:val="none" w:sz="0" w:space="0" w:color="auto"/>
        <w:bottom w:val="none" w:sz="0" w:space="0" w:color="auto"/>
        <w:right w:val="none" w:sz="0" w:space="0" w:color="auto"/>
      </w:divBdr>
    </w:div>
    <w:div w:id="985742882">
      <w:bodyDiv w:val="1"/>
      <w:marLeft w:val="0"/>
      <w:marRight w:val="0"/>
      <w:marTop w:val="0"/>
      <w:marBottom w:val="0"/>
      <w:divBdr>
        <w:top w:val="none" w:sz="0" w:space="0" w:color="auto"/>
        <w:left w:val="none" w:sz="0" w:space="0" w:color="auto"/>
        <w:bottom w:val="none" w:sz="0" w:space="0" w:color="auto"/>
        <w:right w:val="none" w:sz="0" w:space="0" w:color="auto"/>
      </w:divBdr>
    </w:div>
    <w:div w:id="997853318">
      <w:bodyDiv w:val="1"/>
      <w:marLeft w:val="0"/>
      <w:marRight w:val="0"/>
      <w:marTop w:val="0"/>
      <w:marBottom w:val="0"/>
      <w:divBdr>
        <w:top w:val="none" w:sz="0" w:space="0" w:color="auto"/>
        <w:left w:val="none" w:sz="0" w:space="0" w:color="auto"/>
        <w:bottom w:val="none" w:sz="0" w:space="0" w:color="auto"/>
        <w:right w:val="none" w:sz="0" w:space="0" w:color="auto"/>
      </w:divBdr>
    </w:div>
    <w:div w:id="1020205990">
      <w:bodyDiv w:val="1"/>
      <w:marLeft w:val="0"/>
      <w:marRight w:val="0"/>
      <w:marTop w:val="0"/>
      <w:marBottom w:val="0"/>
      <w:divBdr>
        <w:top w:val="none" w:sz="0" w:space="0" w:color="auto"/>
        <w:left w:val="none" w:sz="0" w:space="0" w:color="auto"/>
        <w:bottom w:val="none" w:sz="0" w:space="0" w:color="auto"/>
        <w:right w:val="none" w:sz="0" w:space="0" w:color="auto"/>
      </w:divBdr>
    </w:div>
    <w:div w:id="1077440359">
      <w:bodyDiv w:val="1"/>
      <w:marLeft w:val="0"/>
      <w:marRight w:val="0"/>
      <w:marTop w:val="0"/>
      <w:marBottom w:val="0"/>
      <w:divBdr>
        <w:top w:val="none" w:sz="0" w:space="0" w:color="auto"/>
        <w:left w:val="none" w:sz="0" w:space="0" w:color="auto"/>
        <w:bottom w:val="none" w:sz="0" w:space="0" w:color="auto"/>
        <w:right w:val="none" w:sz="0" w:space="0" w:color="auto"/>
      </w:divBdr>
    </w:div>
    <w:div w:id="1116174308">
      <w:bodyDiv w:val="1"/>
      <w:marLeft w:val="0"/>
      <w:marRight w:val="0"/>
      <w:marTop w:val="0"/>
      <w:marBottom w:val="0"/>
      <w:divBdr>
        <w:top w:val="none" w:sz="0" w:space="0" w:color="auto"/>
        <w:left w:val="none" w:sz="0" w:space="0" w:color="auto"/>
        <w:bottom w:val="none" w:sz="0" w:space="0" w:color="auto"/>
        <w:right w:val="none" w:sz="0" w:space="0" w:color="auto"/>
      </w:divBdr>
    </w:div>
    <w:div w:id="1128544422">
      <w:bodyDiv w:val="1"/>
      <w:marLeft w:val="0"/>
      <w:marRight w:val="0"/>
      <w:marTop w:val="0"/>
      <w:marBottom w:val="0"/>
      <w:divBdr>
        <w:top w:val="none" w:sz="0" w:space="0" w:color="auto"/>
        <w:left w:val="none" w:sz="0" w:space="0" w:color="auto"/>
        <w:bottom w:val="none" w:sz="0" w:space="0" w:color="auto"/>
        <w:right w:val="none" w:sz="0" w:space="0" w:color="auto"/>
      </w:divBdr>
    </w:div>
    <w:div w:id="1155535686">
      <w:bodyDiv w:val="1"/>
      <w:marLeft w:val="0"/>
      <w:marRight w:val="0"/>
      <w:marTop w:val="0"/>
      <w:marBottom w:val="0"/>
      <w:divBdr>
        <w:top w:val="none" w:sz="0" w:space="0" w:color="auto"/>
        <w:left w:val="none" w:sz="0" w:space="0" w:color="auto"/>
        <w:bottom w:val="none" w:sz="0" w:space="0" w:color="auto"/>
        <w:right w:val="none" w:sz="0" w:space="0" w:color="auto"/>
      </w:divBdr>
    </w:div>
    <w:div w:id="1314140918">
      <w:bodyDiv w:val="1"/>
      <w:marLeft w:val="0"/>
      <w:marRight w:val="0"/>
      <w:marTop w:val="0"/>
      <w:marBottom w:val="0"/>
      <w:divBdr>
        <w:top w:val="none" w:sz="0" w:space="0" w:color="auto"/>
        <w:left w:val="none" w:sz="0" w:space="0" w:color="auto"/>
        <w:bottom w:val="none" w:sz="0" w:space="0" w:color="auto"/>
        <w:right w:val="none" w:sz="0" w:space="0" w:color="auto"/>
      </w:divBdr>
    </w:div>
    <w:div w:id="1366904810">
      <w:bodyDiv w:val="1"/>
      <w:marLeft w:val="0"/>
      <w:marRight w:val="0"/>
      <w:marTop w:val="0"/>
      <w:marBottom w:val="0"/>
      <w:divBdr>
        <w:top w:val="none" w:sz="0" w:space="0" w:color="auto"/>
        <w:left w:val="none" w:sz="0" w:space="0" w:color="auto"/>
        <w:bottom w:val="none" w:sz="0" w:space="0" w:color="auto"/>
        <w:right w:val="none" w:sz="0" w:space="0" w:color="auto"/>
      </w:divBdr>
    </w:div>
    <w:div w:id="1371225901">
      <w:bodyDiv w:val="1"/>
      <w:marLeft w:val="0"/>
      <w:marRight w:val="0"/>
      <w:marTop w:val="0"/>
      <w:marBottom w:val="0"/>
      <w:divBdr>
        <w:top w:val="none" w:sz="0" w:space="0" w:color="auto"/>
        <w:left w:val="none" w:sz="0" w:space="0" w:color="auto"/>
        <w:bottom w:val="none" w:sz="0" w:space="0" w:color="auto"/>
        <w:right w:val="none" w:sz="0" w:space="0" w:color="auto"/>
      </w:divBdr>
    </w:div>
    <w:div w:id="1382746708">
      <w:bodyDiv w:val="1"/>
      <w:marLeft w:val="0"/>
      <w:marRight w:val="0"/>
      <w:marTop w:val="0"/>
      <w:marBottom w:val="0"/>
      <w:divBdr>
        <w:top w:val="none" w:sz="0" w:space="0" w:color="auto"/>
        <w:left w:val="none" w:sz="0" w:space="0" w:color="auto"/>
        <w:bottom w:val="none" w:sz="0" w:space="0" w:color="auto"/>
        <w:right w:val="none" w:sz="0" w:space="0" w:color="auto"/>
      </w:divBdr>
    </w:div>
    <w:div w:id="1427732122">
      <w:bodyDiv w:val="1"/>
      <w:marLeft w:val="0"/>
      <w:marRight w:val="0"/>
      <w:marTop w:val="0"/>
      <w:marBottom w:val="0"/>
      <w:divBdr>
        <w:top w:val="none" w:sz="0" w:space="0" w:color="auto"/>
        <w:left w:val="none" w:sz="0" w:space="0" w:color="auto"/>
        <w:bottom w:val="none" w:sz="0" w:space="0" w:color="auto"/>
        <w:right w:val="none" w:sz="0" w:space="0" w:color="auto"/>
      </w:divBdr>
    </w:div>
    <w:div w:id="1442532149">
      <w:bodyDiv w:val="1"/>
      <w:marLeft w:val="0"/>
      <w:marRight w:val="0"/>
      <w:marTop w:val="0"/>
      <w:marBottom w:val="0"/>
      <w:divBdr>
        <w:top w:val="none" w:sz="0" w:space="0" w:color="auto"/>
        <w:left w:val="none" w:sz="0" w:space="0" w:color="auto"/>
        <w:bottom w:val="none" w:sz="0" w:space="0" w:color="auto"/>
        <w:right w:val="none" w:sz="0" w:space="0" w:color="auto"/>
      </w:divBdr>
    </w:div>
    <w:div w:id="1451319657">
      <w:bodyDiv w:val="1"/>
      <w:marLeft w:val="0"/>
      <w:marRight w:val="0"/>
      <w:marTop w:val="0"/>
      <w:marBottom w:val="0"/>
      <w:divBdr>
        <w:top w:val="none" w:sz="0" w:space="0" w:color="auto"/>
        <w:left w:val="none" w:sz="0" w:space="0" w:color="auto"/>
        <w:bottom w:val="none" w:sz="0" w:space="0" w:color="auto"/>
        <w:right w:val="none" w:sz="0" w:space="0" w:color="auto"/>
      </w:divBdr>
    </w:div>
    <w:div w:id="1513716907">
      <w:bodyDiv w:val="1"/>
      <w:marLeft w:val="0"/>
      <w:marRight w:val="0"/>
      <w:marTop w:val="0"/>
      <w:marBottom w:val="0"/>
      <w:divBdr>
        <w:top w:val="none" w:sz="0" w:space="0" w:color="auto"/>
        <w:left w:val="none" w:sz="0" w:space="0" w:color="auto"/>
        <w:bottom w:val="none" w:sz="0" w:space="0" w:color="auto"/>
        <w:right w:val="none" w:sz="0" w:space="0" w:color="auto"/>
      </w:divBdr>
    </w:div>
    <w:div w:id="1642611509">
      <w:bodyDiv w:val="1"/>
      <w:marLeft w:val="0"/>
      <w:marRight w:val="0"/>
      <w:marTop w:val="0"/>
      <w:marBottom w:val="0"/>
      <w:divBdr>
        <w:top w:val="none" w:sz="0" w:space="0" w:color="auto"/>
        <w:left w:val="none" w:sz="0" w:space="0" w:color="auto"/>
        <w:bottom w:val="none" w:sz="0" w:space="0" w:color="auto"/>
        <w:right w:val="none" w:sz="0" w:space="0" w:color="auto"/>
      </w:divBdr>
    </w:div>
    <w:div w:id="1649898458">
      <w:bodyDiv w:val="1"/>
      <w:marLeft w:val="0"/>
      <w:marRight w:val="0"/>
      <w:marTop w:val="0"/>
      <w:marBottom w:val="0"/>
      <w:divBdr>
        <w:top w:val="none" w:sz="0" w:space="0" w:color="auto"/>
        <w:left w:val="none" w:sz="0" w:space="0" w:color="auto"/>
        <w:bottom w:val="none" w:sz="0" w:space="0" w:color="auto"/>
        <w:right w:val="none" w:sz="0" w:space="0" w:color="auto"/>
      </w:divBdr>
    </w:div>
    <w:div w:id="1711373799">
      <w:bodyDiv w:val="1"/>
      <w:marLeft w:val="0"/>
      <w:marRight w:val="0"/>
      <w:marTop w:val="0"/>
      <w:marBottom w:val="0"/>
      <w:divBdr>
        <w:top w:val="none" w:sz="0" w:space="0" w:color="auto"/>
        <w:left w:val="none" w:sz="0" w:space="0" w:color="auto"/>
        <w:bottom w:val="none" w:sz="0" w:space="0" w:color="auto"/>
        <w:right w:val="none" w:sz="0" w:space="0" w:color="auto"/>
      </w:divBdr>
    </w:div>
    <w:div w:id="1750690662">
      <w:bodyDiv w:val="1"/>
      <w:marLeft w:val="0"/>
      <w:marRight w:val="0"/>
      <w:marTop w:val="0"/>
      <w:marBottom w:val="0"/>
      <w:divBdr>
        <w:top w:val="none" w:sz="0" w:space="0" w:color="auto"/>
        <w:left w:val="none" w:sz="0" w:space="0" w:color="auto"/>
        <w:bottom w:val="none" w:sz="0" w:space="0" w:color="auto"/>
        <w:right w:val="none" w:sz="0" w:space="0" w:color="auto"/>
      </w:divBdr>
    </w:div>
    <w:div w:id="1769815277">
      <w:bodyDiv w:val="1"/>
      <w:marLeft w:val="0"/>
      <w:marRight w:val="0"/>
      <w:marTop w:val="0"/>
      <w:marBottom w:val="0"/>
      <w:divBdr>
        <w:top w:val="none" w:sz="0" w:space="0" w:color="auto"/>
        <w:left w:val="none" w:sz="0" w:space="0" w:color="auto"/>
        <w:bottom w:val="none" w:sz="0" w:space="0" w:color="auto"/>
        <w:right w:val="none" w:sz="0" w:space="0" w:color="auto"/>
      </w:divBdr>
    </w:div>
    <w:div w:id="1774205446">
      <w:bodyDiv w:val="1"/>
      <w:marLeft w:val="0"/>
      <w:marRight w:val="0"/>
      <w:marTop w:val="0"/>
      <w:marBottom w:val="0"/>
      <w:divBdr>
        <w:top w:val="none" w:sz="0" w:space="0" w:color="auto"/>
        <w:left w:val="none" w:sz="0" w:space="0" w:color="auto"/>
        <w:bottom w:val="none" w:sz="0" w:space="0" w:color="auto"/>
        <w:right w:val="none" w:sz="0" w:space="0" w:color="auto"/>
      </w:divBdr>
    </w:div>
    <w:div w:id="1788546075">
      <w:bodyDiv w:val="1"/>
      <w:marLeft w:val="0"/>
      <w:marRight w:val="0"/>
      <w:marTop w:val="0"/>
      <w:marBottom w:val="0"/>
      <w:divBdr>
        <w:top w:val="none" w:sz="0" w:space="0" w:color="auto"/>
        <w:left w:val="none" w:sz="0" w:space="0" w:color="auto"/>
        <w:bottom w:val="none" w:sz="0" w:space="0" w:color="auto"/>
        <w:right w:val="none" w:sz="0" w:space="0" w:color="auto"/>
      </w:divBdr>
    </w:div>
    <w:div w:id="1919825584">
      <w:bodyDiv w:val="1"/>
      <w:marLeft w:val="0"/>
      <w:marRight w:val="0"/>
      <w:marTop w:val="0"/>
      <w:marBottom w:val="0"/>
      <w:divBdr>
        <w:top w:val="none" w:sz="0" w:space="0" w:color="auto"/>
        <w:left w:val="none" w:sz="0" w:space="0" w:color="auto"/>
        <w:bottom w:val="none" w:sz="0" w:space="0" w:color="auto"/>
        <w:right w:val="none" w:sz="0" w:space="0" w:color="auto"/>
      </w:divBdr>
    </w:div>
    <w:div w:id="2011180394">
      <w:bodyDiv w:val="1"/>
      <w:marLeft w:val="0"/>
      <w:marRight w:val="0"/>
      <w:marTop w:val="0"/>
      <w:marBottom w:val="0"/>
      <w:divBdr>
        <w:top w:val="none" w:sz="0" w:space="0" w:color="auto"/>
        <w:left w:val="none" w:sz="0" w:space="0" w:color="auto"/>
        <w:bottom w:val="none" w:sz="0" w:space="0" w:color="auto"/>
        <w:right w:val="none" w:sz="0" w:space="0" w:color="auto"/>
      </w:divBdr>
    </w:div>
    <w:div w:id="207238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vawnet.org/" TargetMode="External"/><Relationship Id="rId39" Type="http://schemas.openxmlformats.org/officeDocument/2006/relationships/footer" Target="footer11.xml"/><Relationship Id="rId3" Type="http://schemas.openxmlformats.org/officeDocument/2006/relationships/numbering" Target="numbering.xml"/><Relationship Id="rId21" Type="http://schemas.openxmlformats.org/officeDocument/2006/relationships/header" Target="header7.xml"/><Relationship Id="rId34" Type="http://schemas.openxmlformats.org/officeDocument/2006/relationships/hyperlink" Target="http://www.futureswithoutviolence.org/userfiles/file/Children_and_Families/The%20Survival%20of%20Batterer%20Programs.pdf" TargetMode="External"/><Relationship Id="rId42" Type="http://schemas.openxmlformats.org/officeDocument/2006/relationships/header" Target="header1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www.phac-aspc.gc.ca/ncfv-cnivf/index-eng.php" TargetMode="External"/><Relationship Id="rId33" Type="http://schemas.openxmlformats.org/officeDocument/2006/relationships/hyperlink" Target="http://www.courtinnovation.org/sites/default/files/IDCC_DCAP%20final.pdf" TargetMode="External"/><Relationship Id="rId38" Type="http://schemas.openxmlformats.org/officeDocument/2006/relationships/footer" Target="footer10.xml"/><Relationship Id="rId46"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8.xml"/><Relationship Id="rId41" Type="http://schemas.openxmlformats.org/officeDocument/2006/relationships/header" Target="header1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mincava.umn.edu/categories/879" TargetMode="External"/><Relationship Id="rId32" Type="http://schemas.openxmlformats.org/officeDocument/2006/relationships/footer" Target="footer9.xml"/><Relationship Id="rId37" Type="http://schemas.openxmlformats.org/officeDocument/2006/relationships/header" Target="header11.xml"/><Relationship Id="rId40" Type="http://schemas.openxmlformats.org/officeDocument/2006/relationships/hyperlink" Target="http://www.urbis.com.au" TargetMode="External"/><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4.jpeg"/><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8.xml"/><Relationship Id="rId44" Type="http://schemas.openxmlformats.org/officeDocument/2006/relationships/footer" Target="footer1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www.cahrv.uni-osnabrueck.de/" TargetMode="External"/><Relationship Id="rId30" Type="http://schemas.openxmlformats.org/officeDocument/2006/relationships/header" Target="header9.xml"/><Relationship Id="rId35" Type="http://schemas.openxmlformats.org/officeDocument/2006/relationships/hyperlink" Target="http://www.austdvclearinghouse.unsw.edu.au/PDF%20files/Stakeholderpaper_1.pdf" TargetMode="External"/><Relationship Id="rId43" Type="http://schemas.openxmlformats.org/officeDocument/2006/relationships/footer" Target="footer12.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Urbis%20Reportv2.dotm" TargetMode="External"/></Relationships>
</file>

<file path=word/theme/theme1.xml><?xml version="1.0" encoding="utf-8"?>
<a:theme xmlns:a="http://schemas.openxmlformats.org/drawingml/2006/main" name="Office Theme">
  <a:themeElements>
    <a:clrScheme name="Urbis">
      <a:dk1>
        <a:sysClr val="windowText" lastClr="000000"/>
      </a:dk1>
      <a:lt1>
        <a:sysClr val="window" lastClr="FFFFFF"/>
      </a:lt1>
      <a:dk2>
        <a:srgbClr val="424456"/>
      </a:dk2>
      <a:lt2>
        <a:srgbClr val="DEDEDE"/>
      </a:lt2>
      <a:accent1>
        <a:srgbClr val="0092D1"/>
      </a:accent1>
      <a:accent2>
        <a:srgbClr val="FBBA09"/>
      </a:accent2>
      <a:accent3>
        <a:srgbClr val="E57201"/>
      </a:accent3>
      <a:accent4>
        <a:srgbClr val="E12E36"/>
      </a:accent4>
      <a:accent5>
        <a:srgbClr val="DF006E"/>
      </a:accent5>
      <a:accent6>
        <a:srgbClr val="910870"/>
      </a:accent6>
      <a:hlink>
        <a:srgbClr val="0092D1"/>
      </a:hlink>
      <a:folHlink>
        <a:srgbClr val="57575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9A249-0EE8-4BE9-BCC4-F51DEE921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Urbis Reportv2</Template>
  <TotalTime>0</TotalTime>
  <Pages>37</Pages>
  <Words>15084</Words>
  <Characters>93796</Characters>
  <Application>Microsoft Office Word</Application>
  <DocSecurity>4</DocSecurity>
  <Lines>781</Lines>
  <Paragraphs>217</Paragraphs>
  <ScaleCrop>false</ScaleCrop>
  <HeadingPairs>
    <vt:vector size="2" baseType="variant">
      <vt:variant>
        <vt:lpstr>Title</vt:lpstr>
      </vt:variant>
      <vt:variant>
        <vt:i4>1</vt:i4>
      </vt:variant>
    </vt:vector>
  </HeadingPairs>
  <TitlesOfParts>
    <vt:vector size="1" baseType="lpstr">
      <vt:lpstr>LITERATURE REVIEW</vt:lpstr>
    </vt:vector>
  </TitlesOfParts>
  <Company>Urbis</Company>
  <LinksUpToDate>false</LinksUpToDate>
  <CharactersWithSpaces>108663</CharactersWithSpaces>
  <SharedDoc>false</SharedDoc>
  <HLinks>
    <vt:vector size="30" baseType="variant">
      <vt:variant>
        <vt:i4>983121</vt:i4>
      </vt:variant>
      <vt:variant>
        <vt:i4>48</vt:i4>
      </vt:variant>
      <vt:variant>
        <vt:i4>0</vt:i4>
      </vt:variant>
      <vt:variant>
        <vt:i4>5</vt:i4>
      </vt:variant>
      <vt:variant>
        <vt:lpwstr>http://www.urbis.com.au/</vt:lpwstr>
      </vt:variant>
      <vt:variant>
        <vt:lpwstr/>
      </vt:variant>
      <vt:variant>
        <vt:i4>1703998</vt:i4>
      </vt:variant>
      <vt:variant>
        <vt:i4>32</vt:i4>
      </vt:variant>
      <vt:variant>
        <vt:i4>0</vt:i4>
      </vt:variant>
      <vt:variant>
        <vt:i4>5</vt:i4>
      </vt:variant>
      <vt:variant>
        <vt:lpwstr/>
      </vt:variant>
      <vt:variant>
        <vt:lpwstr>_Toc292367801</vt:lpwstr>
      </vt:variant>
      <vt:variant>
        <vt:i4>1703998</vt:i4>
      </vt:variant>
      <vt:variant>
        <vt:i4>26</vt:i4>
      </vt:variant>
      <vt:variant>
        <vt:i4>0</vt:i4>
      </vt:variant>
      <vt:variant>
        <vt:i4>5</vt:i4>
      </vt:variant>
      <vt:variant>
        <vt:lpwstr/>
      </vt:variant>
      <vt:variant>
        <vt:lpwstr>_Toc292367800</vt:lpwstr>
      </vt:variant>
      <vt:variant>
        <vt:i4>1245233</vt:i4>
      </vt:variant>
      <vt:variant>
        <vt:i4>20</vt:i4>
      </vt:variant>
      <vt:variant>
        <vt:i4>0</vt:i4>
      </vt:variant>
      <vt:variant>
        <vt:i4>5</vt:i4>
      </vt:variant>
      <vt:variant>
        <vt:lpwstr/>
      </vt:variant>
      <vt:variant>
        <vt:lpwstr>_Toc292367799</vt:lpwstr>
      </vt:variant>
      <vt:variant>
        <vt:i4>1245233</vt:i4>
      </vt:variant>
      <vt:variant>
        <vt:i4>14</vt:i4>
      </vt:variant>
      <vt:variant>
        <vt:i4>0</vt:i4>
      </vt:variant>
      <vt:variant>
        <vt:i4>5</vt:i4>
      </vt:variant>
      <vt:variant>
        <vt:lpwstr/>
      </vt:variant>
      <vt:variant>
        <vt:lpwstr>_Toc292367798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Literature Review on Domestic Violence Perpetrators</dc:title>
  <dc:creator>Jillian Rose</dc:creator>
  <cp:lastModifiedBy>Fahcsia</cp:lastModifiedBy>
  <cp:revision>2</cp:revision>
  <cp:lastPrinted>2013-09-11T01:36:00Z</cp:lastPrinted>
  <dcterms:created xsi:type="dcterms:W3CDTF">2013-09-20T03:51:00Z</dcterms:created>
  <dcterms:modified xsi:type="dcterms:W3CDTF">2013-09-20T03:51:00Z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61</vt:lpwstr>
  </property>
  <property fmtid="{D5CDD505-2E9C-101B-9397-08002B2CF9AE}" pid="3" name="Word ver">
    <vt:lpwstr>2003</vt:lpwstr>
  </property>
  <property fmtid="{D5CDD505-2E9C-101B-9397-08002B2CF9AE}" pid="4" name="HeaderText">
    <vt:lpwstr>THIS IS THE NAME OF THE PROJECT IN ONE LINE</vt:lpwstr>
  </property>
  <property fmtid="{D5CDD505-2E9C-101B-9397-08002B2CF9AE}" pid="5" name="FooterText">
    <vt:lpwstr>Footer Text for Document Body</vt:lpwstr>
  </property>
  <property fmtid="{D5CDD505-2E9C-101B-9397-08002B2CF9AE}" pid="6" name="Language">
    <vt:lpwstr>English</vt:lpwstr>
  </property>
</Properties>
</file>