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header10.xml" ContentType="application/vnd.openxmlformats-officedocument.wordprocessingml.header+xml"/>
  <Override PartName="/word/footer8.xml" ContentType="application/vnd.openxmlformats-officedocument.wordprocessingml.footer+xml"/>
  <Override PartName="/word/header11.xml" ContentType="application/vnd.openxmlformats-officedocument.wordprocessingml.header+xml"/>
  <Override PartName="/word/footer9.xml" ContentType="application/vnd.openxmlformats-officedocument.wordprocessingml.footer+xml"/>
  <Override PartName="/word/header12.xml" ContentType="application/vnd.openxmlformats-officedocument.wordprocessingml.head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1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1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BAD23C" w14:textId="0D1321DC" w:rsidR="00BD0945" w:rsidRDefault="00B572EE">
      <w:pPr>
        <w:spacing w:before="7" w:after="0" w:line="190" w:lineRule="exact"/>
        <w:rPr>
          <w:sz w:val="19"/>
          <w:szCs w:val="19"/>
        </w:rPr>
      </w:pPr>
      <w:bookmarkStart w:id="0" w:name="_GoBack"/>
      <w:bookmarkEnd w:id="0"/>
      <w:r>
        <w:rPr>
          <w:noProof/>
          <w:lang w:val="en-AU" w:eastAsia="en-AU"/>
        </w:rPr>
        <w:drawing>
          <wp:anchor distT="0" distB="0" distL="114300" distR="114300" simplePos="0" relativeHeight="251684864" behindDoc="0" locked="0" layoutInCell="1" allowOverlap="1" wp14:anchorId="6FDBAE51" wp14:editId="26971526">
            <wp:simplePos x="0" y="0"/>
            <wp:positionH relativeFrom="column">
              <wp:posOffset>-1066800</wp:posOffset>
            </wp:positionH>
            <wp:positionV relativeFrom="paragraph">
              <wp:posOffset>-987425</wp:posOffset>
            </wp:positionV>
            <wp:extent cx="7597140" cy="10712450"/>
            <wp:effectExtent l="0" t="0" r="3810" b="0"/>
            <wp:wrapTopAndBottom/>
            <wp:docPr id="5612" name="Picture 5569" descr="Guidelines for the Planning and Development of Child Care Facilities. Logo for Australian Centre of Excellence for Local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9" descr="Guidelines for the Planning and Development of Child Care Facilities. Logo for Australian Centre of Excellence for Local Government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1071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203CFB" w14:textId="77777777" w:rsidR="00BD0945" w:rsidRDefault="00BD0945">
      <w:pPr>
        <w:spacing w:after="0"/>
        <w:sectPr w:rsidR="00BD0945">
          <w:headerReference w:type="even" r:id="rId13"/>
          <w:footerReference w:type="even" r:id="rId14"/>
          <w:type w:val="continuous"/>
          <w:pgSz w:w="11920" w:h="16840"/>
          <w:pgMar w:top="1560" w:right="1400" w:bottom="0" w:left="1680" w:header="720" w:footer="720" w:gutter="0"/>
          <w:cols w:space="720"/>
        </w:sectPr>
      </w:pPr>
    </w:p>
    <w:p w14:paraId="41D06CAF" w14:textId="621C958D" w:rsidR="00BD0945" w:rsidRDefault="00B572EE" w:rsidP="00D50942">
      <w:pPr>
        <w:spacing w:after="0"/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59BB5B6D" wp14:editId="43CB1CCC">
                <wp:simplePos x="0" y="0"/>
                <wp:positionH relativeFrom="column">
                  <wp:posOffset>-46355</wp:posOffset>
                </wp:positionH>
                <wp:positionV relativeFrom="paragraph">
                  <wp:posOffset>-324485</wp:posOffset>
                </wp:positionV>
                <wp:extent cx="6443980" cy="8315960"/>
                <wp:effectExtent l="1270" t="0" r="3175" b="0"/>
                <wp:wrapNone/>
                <wp:docPr id="5609" name="Group 5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43980" cy="8315960"/>
                          <a:chOff x="567" y="2891"/>
                          <a:chExt cx="10148" cy="13096"/>
                        </a:xfrm>
                      </wpg:grpSpPr>
                      <wps:wsp>
                        <wps:cNvPr id="5610" name="Freeform 5546"/>
                        <wps:cNvSpPr>
                          <a:spLocks/>
                        </wps:cNvSpPr>
                        <wps:spPr bwMode="auto">
                          <a:xfrm>
                            <a:off x="567" y="2891"/>
                            <a:ext cx="10148" cy="13096"/>
                          </a:xfrm>
                          <a:custGeom>
                            <a:avLst/>
                            <a:gdLst>
                              <a:gd name="T0" fmla="+- 0 567 567"/>
                              <a:gd name="T1" fmla="*/ T0 w 10148"/>
                              <a:gd name="T2" fmla="+- 0 15987 2891"/>
                              <a:gd name="T3" fmla="*/ 15987 h 13096"/>
                              <a:gd name="T4" fmla="+- 0 10715 567"/>
                              <a:gd name="T5" fmla="*/ T4 w 10148"/>
                              <a:gd name="T6" fmla="+- 0 15987 2891"/>
                              <a:gd name="T7" fmla="*/ 15987 h 13096"/>
                              <a:gd name="T8" fmla="+- 0 10715 567"/>
                              <a:gd name="T9" fmla="*/ T8 w 10148"/>
                              <a:gd name="T10" fmla="+- 0 2891 2891"/>
                              <a:gd name="T11" fmla="*/ 2891 h 13096"/>
                              <a:gd name="T12" fmla="+- 0 567 567"/>
                              <a:gd name="T13" fmla="*/ T12 w 10148"/>
                              <a:gd name="T14" fmla="+- 0 2891 2891"/>
                              <a:gd name="T15" fmla="*/ 2891 h 13096"/>
                              <a:gd name="T16" fmla="+- 0 567 567"/>
                              <a:gd name="T17" fmla="*/ T16 w 10148"/>
                              <a:gd name="T18" fmla="+- 0 15987 2891"/>
                              <a:gd name="T19" fmla="*/ 15987 h 130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148" h="13096">
                                <a:moveTo>
                                  <a:pt x="0" y="13096"/>
                                </a:moveTo>
                                <a:lnTo>
                                  <a:pt x="10148" y="13096"/>
                                </a:lnTo>
                                <a:lnTo>
                                  <a:pt x="101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09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1" name="Picture 5545" descr="Creative commons by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" y="5679"/>
                            <a:ext cx="1749" cy="5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44" o:spid="_x0000_s1026" style="position:absolute;margin-left:-3.65pt;margin-top:-25.55pt;width:507.4pt;height:654.8pt;z-index:-251630592" coordorigin="567,2891" coordsize="10148,13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">
                <v:shape id="Freeform 5546" o:spid="_x0000_s1027" style="position:absolute;left:567;top:2891;width:10148;height:13096;visibility:visible;mso-wrap-style:square;v-text-anchor:top" coordsize="10148,130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CyqcIA&#10;AADdAAAADwAAAGRycy9kb3ducmV2LnhtbERPTWvCQBC9F/wPywi91U0KkRKzEVEqvUljL72N2TGJ&#10;ZmdDdk2iv949FHp8vO9sPZlWDNS7xrKCeBGBIC6tbrhS8HP8fPsA4TyyxtYyKbiTg3U+e8kw1Xbk&#10;bxoKX4kQwi5FBbX3XSqlK2sy6Ba2Iw7c2fYGfYB9JXWPYwg3rXyPoqU02HBoqLGjbU3ltbgZBfv7&#10;yUgXXx6H06PAy/E3qXaYKPU6nzYrEJ4m/y/+c39pBckyDvvDm/AEZP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ILKpwgAAAN0AAAAPAAAAAAAAAAAAAAAAAJgCAABkcnMvZG93&#10;bnJldi54bWxQSwUGAAAAAAQABAD1AAAAhwMAAAAA&#10;" path="m,13096r10148,l10148,,,,,13096e" stroked="f">
                  <v:path arrowok="t" o:connecttype="custom" o:connectlocs="0,15987;10148,15987;10148,2891;0,2891;0,15987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545" o:spid="_x0000_s1028" type="#_x0000_t75" alt="Creative commons by logo" style="position:absolute;left:766;top:5679;width:1749;height: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3uarGAAAA3QAAAA8AAABkcnMvZG93bnJldi54bWxEj91qAjEUhO8F3yEcoXeaXaFLWY1SFUUo&#10;BbVF8O6wOftDNyfLJmp8+6ZQ8HKYmW+Y+TKYVtyod41lBekkAUFcWN1wpeD7azt+A+E8ssbWMil4&#10;kIPlYjiYY67tnY90O/lKRAi7HBXU3ne5lK6oyaCb2I44eqXtDfoo+0rqHu8Rblo5TZJMGmw4LtTY&#10;0bqm4ud0NQr0Ycofh902KzehPft1GS6fl5VSL6PwPgPhKfhn+L+91wpeszSFvzfxCcjF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ne5qsYAAADdAAAADwAAAAAAAAAAAAAA&#10;AACfAgAAZHJzL2Rvd25yZXYueG1sUEsFBgAAAAAEAAQA9wAAAJIDAAAAAA==&#10;">
                  <v:imagedata r:id="rId16" o:title="Creative commons by logo"/>
                </v:shape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28544" behindDoc="1" locked="0" layoutInCell="1" allowOverlap="1" wp14:anchorId="03AF4423" wp14:editId="074A82D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608" name="Text Box 5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2DD655" w14:textId="77777777" w:rsidR="008A3C5E" w:rsidRDefault="008A3C5E">
                            <w:pPr>
                              <w:spacing w:before="9" w:after="0" w:line="100" w:lineRule="exact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5384459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46E42A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4FF5B6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3635A3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589906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74B84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CD2F0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391760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E69F8F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2819A7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110771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FB48FD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CFFA5B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686340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87C23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33B77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F121C2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CE1E4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26BEF5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C9D83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796AC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801831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0E274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3058B3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6B9735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8AFF0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6670E1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A93A54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D37DFF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39804C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9FB743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EA772B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E8006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63BB1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80E4FF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81F211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45E93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E11C0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A16759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A9EAB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39D2AB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F7BB07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72D180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800704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3DF5D0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B00D9A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AAA4B5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218E52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01BEAD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0E67D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5B1B1F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D051FE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8A6C71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130070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A8AA3A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3B5577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EEA797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4423A9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CDCE4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17042F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AC5627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15EF7D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357157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EDFB46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718928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4BACCC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4DD9B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EA5ED8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E96997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28ACF1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236684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C4C943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0DDC81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751B4E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495011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58AC8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BDF553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1D5E6B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600E75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B83E9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646DB7C" w14:textId="77777777" w:rsidR="008A3C5E" w:rsidRDefault="008A3C5E">
                            <w:pPr>
                              <w:spacing w:after="0" w:line="240" w:lineRule="auto"/>
                              <w:ind w:left="561" w:right="-20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szCs w:val="20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551" o:spid="_x0000_s1026" type="#_x0000_t202" style="position:absolute;margin-left:0;margin-top:0;width:595.3pt;height:841.9pt;z-index:-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" filled="f" stroked="f">
                <v:textbox inset="0,0,0,0">
                  <w:txbxContent>
                    <w:p w14:paraId="222DD655" w14:textId="77777777" w:rsidR="008A3C5E" w:rsidRDefault="008A3C5E">
                      <w:pPr>
                        <w:spacing w:before="9" w:after="0" w:line="100" w:lineRule="exact"/>
                        <w:rPr>
                          <w:sz w:val="10"/>
                          <w:szCs w:val="10"/>
                        </w:rPr>
                      </w:pPr>
                    </w:p>
                    <w:p w14:paraId="5384459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46E42A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4FF5B6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3635A3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589906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74B84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CD2F0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391760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E69F8F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2819A7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110771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FB48FD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CFFA5B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686340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87C23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33B77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F121C2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CE1E4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26BEF5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C9D83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796AC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801831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0E274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3058B3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6B9735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8AFF0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6670E1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A93A54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D37DFF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39804C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9FB743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EA772B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E8006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63BB1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80E4FF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81F211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45E93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E11C0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A16759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A9EAB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39D2AB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F7BB07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72D180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800704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3DF5D0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B00D9A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AAA4B5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218E52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01BEAD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0E67D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5B1B1F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D051FE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8A6C71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130070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A8AA3A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3B5577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EEA797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4423A9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CDCE4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17042F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AC5627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15EF7D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357157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EDFB46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718928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4BACCC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4DD9B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EA5ED8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E96997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28ACF1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236684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C4C943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0DDC81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751B4E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495011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58AC8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BDF553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1D5E6B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600E75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B83E9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646DB7C" w14:textId="77777777" w:rsidR="008A3C5E" w:rsidRDefault="008A3C5E">
                      <w:pPr>
                        <w:spacing w:after="0" w:line="240" w:lineRule="auto"/>
                        <w:ind w:left="561" w:right="-20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szCs w:val="20"/>
                        </w:rP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29568" behindDoc="1" locked="0" layoutInCell="1" allowOverlap="1" wp14:anchorId="75D59687" wp14:editId="19B8F784">
                <wp:simplePos x="0" y="0"/>
                <wp:positionH relativeFrom="page">
                  <wp:posOffset>0</wp:posOffset>
                </wp:positionH>
                <wp:positionV relativeFrom="page">
                  <wp:posOffset>504190</wp:posOffset>
                </wp:positionV>
                <wp:extent cx="1270" cy="575945"/>
                <wp:effectExtent l="0" t="0" r="8255" b="0"/>
                <wp:wrapNone/>
                <wp:docPr id="5606" name="Group 5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575945"/>
                          <a:chOff x="0" y="794"/>
                          <a:chExt cx="2" cy="907"/>
                        </a:xfrm>
                      </wpg:grpSpPr>
                      <wps:wsp>
                        <wps:cNvPr id="5607" name="Freeform 5550"/>
                        <wps:cNvSpPr>
                          <a:spLocks/>
                        </wps:cNvSpPr>
                        <wps:spPr bwMode="auto">
                          <a:xfrm>
                            <a:off x="0" y="794"/>
                            <a:ext cx="2" cy="907"/>
                          </a:xfrm>
                          <a:custGeom>
                            <a:avLst/>
                            <a:gdLst>
                              <a:gd name="T0" fmla="+- 0 1701 794"/>
                              <a:gd name="T1" fmla="*/ 1701 h 907"/>
                              <a:gd name="T2" fmla="+- 0 794 794"/>
                              <a:gd name="T3" fmla="*/ 794 h 907"/>
                              <a:gd name="T4" fmla="+- 0 1701 794"/>
                              <a:gd name="T5" fmla="*/ 1701 h 90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</a:cxnLst>
                            <a:rect l="0" t="0" r="r" b="b"/>
                            <a:pathLst>
                              <a:path h="907">
                                <a:moveTo>
                                  <a:pt x="0" y="907"/>
                                </a:move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99258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49" o:spid="_x0000_s1026" style="position:absolute;margin-left:0;margin-top:39.7pt;width:.1pt;height:45.35pt;z-index:-251686912;mso-position-horizontal-relative:page;mso-position-vertical-relative:page" coordorigin=",794" coordsize="2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">
                <v:shape id="Freeform 5550" o:spid="_x0000_s1027" style="position:absolute;top:794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AjBMUA&#10;AADdAAAADwAAAGRycy9kb3ducmV2LnhtbESPQWvCQBSE70L/w/KE3nSjEGtTV2ksBQu9NPagt0f2&#10;mYRm34bsNln/fVcQehxm5htmswumFQP1rrGsYDFPQBCXVjdcKfg+vs/WIJxH1thaJgVXcrDbPkw2&#10;mGk78hcNha9EhLDLUEHtfZdJ6cqaDLq57Yijd7G9QR9lX0nd4xjhppXLJFlJgw3HhRo72tdU/hS/&#10;RsFn7sOxpTw8fzh5ptNbeqF1p9TjNLy+gPAU/H/43j5oBekqeYLbm/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wCMExQAAAN0AAAAPAAAAAAAAAAAAAAAAAJgCAABkcnMv&#10;ZG93bnJldi54bWxQSwUGAAAAAAQABAD1AAAAigMAAAAA&#10;" path="m,907l,,,907e" fillcolor="#99258d" stroked="f">
                  <v:path arrowok="t" o:connecttype="custom" o:connectlocs="0,1701;0,794;0,1701" o:connectangles="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0592" behindDoc="1" locked="0" layoutInCell="1" allowOverlap="1" wp14:anchorId="1DFCB281" wp14:editId="1F81BF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5604" name="Group 5547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5605" name="Freeform 554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1906" cy="16838"/>
                          </a:xfrm>
                          <a:custGeom>
                            <a:avLst/>
                            <a:gdLst>
                              <a:gd name="T0" fmla="*/ 0 w 11906"/>
                              <a:gd name="T1" fmla="*/ 16838 h 16838"/>
                              <a:gd name="T2" fmla="*/ 11906 w 11906"/>
                              <a:gd name="T3" fmla="*/ 16838 h 16838"/>
                              <a:gd name="T4" fmla="*/ 11906 w 11906"/>
                              <a:gd name="T5" fmla="*/ 0 h 16838"/>
                              <a:gd name="T6" fmla="*/ 0 w 11906"/>
                              <a:gd name="T7" fmla="*/ 0 h 16838"/>
                              <a:gd name="T8" fmla="*/ 0 w 11906"/>
                              <a:gd name="T9" fmla="*/ 16838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1906" h="16838">
                                <a:moveTo>
                                  <a:pt x="0" y="16838"/>
                                </a:moveTo>
                                <a:lnTo>
                                  <a:pt x="11906" y="16838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solidFill>
                            <a:srgbClr val="41AD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47" o:spid="_x0000_s1026" alt="Decorative image" style="position:absolute;margin-left:0;margin-top:0;width:595.3pt;height:841.9pt;z-index:-251685888;mso-position-horizontal-relative:page;mso-position-vertical-relative:page" coordsize="11906,1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">
                <v:shape id="Freeform 5548" o:spid="_x0000_s1027" style="position:absolute;width:11906;height:16838;visibility:visible;mso-wrap-style:square;v-text-anchor:top" coordsize="1190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9OoMYA&#10;AADdAAAADwAAAGRycy9kb3ducmV2LnhtbESPQWvCQBSE74X+h+UVequ7FSIa3YRWKSj0UNMKHh/Z&#10;ZxKafRuya4z/3i0UPA4z8w2zykfbioF63zjW8DpRIIhLZxquNPx8f7zMQfiAbLB1TBqu5CHPHh9W&#10;mBp34T0NRahEhLBPUUMdQpdK6cuaLPqJ64ijd3K9xRBlX0nT4yXCbSunSs2kxYbjQo0drWsqf4uz&#10;1XBUQ7LYfPKu3B7Oi3f+ssl8N9X6+Wl8W4IINIZ7+L+9NRqSmUrg7018AjK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9OoMYAAADdAAAADwAAAAAAAAAAAAAAAACYAgAAZHJz&#10;L2Rvd25yZXYueG1sUEsFBgAAAAAEAAQA9QAAAIsDAAAAAA==&#10;" path="m,16838r11906,l11906,,,,,16838e" fillcolor="#41ad49" stroked="f">
                  <v:path arrowok="t" o:connecttype="custom" o:connectlocs="0,16838;11906,16838;11906,0;0,0;0,16838" o:connectangles="0,0,0,0,0"/>
                </v:shape>
                <w10:wrap anchorx="page" anchory="page"/>
              </v:group>
            </w:pict>
          </mc:Fallback>
        </mc:AlternateContent>
      </w:r>
      <w:r w:rsidR="00EB3341">
        <w:t>Uni</w:t>
      </w:r>
      <w:r w:rsidR="00EB3341">
        <w:rPr>
          <w:spacing w:val="-2"/>
        </w:rPr>
        <w:t>v</w:t>
      </w:r>
      <w:r w:rsidR="00EB3341">
        <w:t>ersi</w:t>
      </w:r>
      <w:r w:rsidR="00EB3341">
        <w:rPr>
          <w:spacing w:val="-1"/>
        </w:rPr>
        <w:t>t</w:t>
      </w:r>
      <w:r w:rsidR="00EB3341">
        <w:t>y</w:t>
      </w:r>
      <w:r w:rsidR="00EB3341">
        <w:rPr>
          <w:spacing w:val="-10"/>
        </w:rPr>
        <w:t xml:space="preserve"> </w:t>
      </w:r>
      <w:r w:rsidR="00EB3341">
        <w:t>of</w:t>
      </w:r>
      <w:r w:rsidR="00EB3341">
        <w:rPr>
          <w:spacing w:val="-2"/>
        </w:rPr>
        <w:t xml:space="preserve"> </w:t>
      </w:r>
      <w:r w:rsidR="00EB3341">
        <w:rPr>
          <w:spacing w:val="-22"/>
        </w:rPr>
        <w:t>T</w:t>
      </w:r>
      <w:r w:rsidR="00EB3341">
        <w:t>echnolog</w:t>
      </w:r>
      <w:r w:rsidR="00EB3341">
        <w:rPr>
          <w:spacing w:val="-18"/>
        </w:rPr>
        <w:t>y</w:t>
      </w:r>
      <w:r w:rsidR="00EB3341">
        <w:t>,</w:t>
      </w:r>
      <w:r w:rsidR="00EB3341">
        <w:rPr>
          <w:spacing w:val="-11"/>
        </w:rPr>
        <w:t xml:space="preserve"> </w:t>
      </w:r>
      <w:r w:rsidR="00EB3341">
        <w:rPr>
          <w:spacing w:val="-3"/>
        </w:rPr>
        <w:t>S</w:t>
      </w:r>
      <w:r w:rsidR="00EB3341">
        <w:rPr>
          <w:spacing w:val="-1"/>
        </w:rPr>
        <w:t>y</w:t>
      </w:r>
      <w:r w:rsidR="00EB3341">
        <w:t>dney</w:t>
      </w:r>
    </w:p>
    <w:p w14:paraId="73E64705" w14:textId="77777777" w:rsidR="00BD0945" w:rsidRDefault="00EB3341" w:rsidP="00D50942">
      <w:pPr>
        <w:spacing w:after="0"/>
      </w:pPr>
      <w:r>
        <w:rPr>
          <w:spacing w:val="-1"/>
          <w:position w:val="-1"/>
        </w:rPr>
        <w:t>A</w:t>
      </w:r>
      <w:r>
        <w:rPr>
          <w:position w:val="-1"/>
        </w:rPr>
        <w:t>ust</w:t>
      </w:r>
      <w:r>
        <w:rPr>
          <w:spacing w:val="-4"/>
          <w:position w:val="-1"/>
        </w:rPr>
        <w:t>r</w:t>
      </w:r>
      <w:r>
        <w:rPr>
          <w:position w:val="-1"/>
        </w:rPr>
        <w:t>alian</w:t>
      </w:r>
      <w:r>
        <w:rPr>
          <w:spacing w:val="-10"/>
          <w:position w:val="-1"/>
        </w:rPr>
        <w:t xml:space="preserve"> </w:t>
      </w:r>
      <w:r>
        <w:rPr>
          <w:position w:val="-1"/>
        </w:rPr>
        <w:t>Centre</w:t>
      </w:r>
      <w:r>
        <w:rPr>
          <w:spacing w:val="-7"/>
          <w:position w:val="-1"/>
        </w:rPr>
        <w:t xml:space="preserve"> </w:t>
      </w:r>
      <w:r>
        <w:rPr>
          <w:position w:val="-1"/>
        </w:rPr>
        <w:t>of</w:t>
      </w:r>
      <w:r>
        <w:rPr>
          <w:spacing w:val="-2"/>
          <w:position w:val="-1"/>
        </w:rPr>
        <w:t xml:space="preserve"> </w:t>
      </w:r>
      <w:r>
        <w:rPr>
          <w:position w:val="-1"/>
        </w:rPr>
        <w:t>E</w:t>
      </w:r>
      <w:r>
        <w:rPr>
          <w:spacing w:val="-2"/>
          <w:position w:val="-1"/>
        </w:rPr>
        <w:t>x</w:t>
      </w:r>
      <w:r>
        <w:rPr>
          <w:position w:val="-1"/>
        </w:rPr>
        <w:t>cellence</w:t>
      </w:r>
      <w:r>
        <w:rPr>
          <w:spacing w:val="-8"/>
          <w:position w:val="-1"/>
        </w:rPr>
        <w:t xml:space="preserve"> </w:t>
      </w:r>
      <w:r>
        <w:rPr>
          <w:position w:val="-1"/>
        </w:rPr>
        <w:t>for</w:t>
      </w:r>
      <w:r>
        <w:rPr>
          <w:spacing w:val="-3"/>
          <w:position w:val="-1"/>
        </w:rPr>
        <w:t xml:space="preserve"> </w:t>
      </w:r>
      <w:r>
        <w:rPr>
          <w:position w:val="-1"/>
        </w:rPr>
        <w:t>Local</w:t>
      </w:r>
      <w:r>
        <w:rPr>
          <w:spacing w:val="-5"/>
          <w:position w:val="-1"/>
        </w:rPr>
        <w:t xml:space="preserve"> </w:t>
      </w:r>
      <w:r>
        <w:rPr>
          <w:position w:val="-1"/>
        </w:rPr>
        <w:t>G</w:t>
      </w:r>
      <w:r>
        <w:rPr>
          <w:spacing w:val="-2"/>
          <w:position w:val="-1"/>
        </w:rPr>
        <w:t>ov</w:t>
      </w:r>
      <w:r>
        <w:rPr>
          <w:position w:val="-1"/>
        </w:rPr>
        <w:t>ernment</w:t>
      </w:r>
    </w:p>
    <w:p w14:paraId="643F75AA" w14:textId="77777777" w:rsidR="00BD0945" w:rsidRDefault="00EB3341" w:rsidP="0019165D">
      <w:pPr>
        <w:spacing w:before="360" w:after="0"/>
      </w:pPr>
      <w:r>
        <w:t>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8,</w:t>
      </w:r>
      <w:r>
        <w:rPr>
          <w:spacing w:val="-2"/>
        </w:rPr>
        <w:t xml:space="preserve"> </w:t>
      </w:r>
      <w:r>
        <w:t>235</w:t>
      </w:r>
      <w:r>
        <w:rPr>
          <w:spacing w:val="-4"/>
        </w:rPr>
        <w:t xml:space="preserve"> </w:t>
      </w:r>
      <w:r>
        <w:t>Jones</w:t>
      </w:r>
      <w:r>
        <w:rPr>
          <w:spacing w:val="-6"/>
        </w:rPr>
        <w:t xml:space="preserve"> </w:t>
      </w:r>
      <w:r>
        <w:t>Street</w:t>
      </w:r>
    </w:p>
    <w:p w14:paraId="7191D558" w14:textId="77777777" w:rsidR="00BD0945" w:rsidRDefault="00EB3341" w:rsidP="00D50942">
      <w:pPr>
        <w:spacing w:after="0"/>
      </w:pPr>
      <w:r>
        <w:rPr>
          <w:position w:val="-1"/>
        </w:rPr>
        <w:t>Ultimo NSW</w:t>
      </w:r>
      <w:r>
        <w:rPr>
          <w:spacing w:val="-5"/>
          <w:position w:val="-1"/>
        </w:rPr>
        <w:t xml:space="preserve"> </w:t>
      </w:r>
      <w:r>
        <w:rPr>
          <w:position w:val="-1"/>
        </w:rPr>
        <w:t>2007</w:t>
      </w:r>
    </w:p>
    <w:p w14:paraId="02B281F7" w14:textId="77777777" w:rsidR="00BD0945" w:rsidRDefault="00EB3341" w:rsidP="00D50942">
      <w:pPr>
        <w:spacing w:after="0"/>
      </w:pPr>
      <w:r>
        <w:rPr>
          <w:spacing w:val="-21"/>
          <w:position w:val="-1"/>
        </w:rPr>
        <w:t>T</w:t>
      </w:r>
      <w:r>
        <w:rPr>
          <w:position w:val="-1"/>
        </w:rPr>
        <w:t>elephone:</w:t>
      </w:r>
      <w:r>
        <w:rPr>
          <w:spacing w:val="-10"/>
          <w:position w:val="-1"/>
        </w:rPr>
        <w:t xml:space="preserve"> </w:t>
      </w:r>
      <w:r>
        <w:rPr>
          <w:position w:val="-1"/>
        </w:rPr>
        <w:t>02</w:t>
      </w:r>
      <w:r>
        <w:rPr>
          <w:spacing w:val="-3"/>
          <w:position w:val="-1"/>
        </w:rPr>
        <w:t xml:space="preserve"> </w:t>
      </w:r>
      <w:r>
        <w:rPr>
          <w:position w:val="-1"/>
        </w:rPr>
        <w:t>9514</w:t>
      </w:r>
      <w:r>
        <w:rPr>
          <w:spacing w:val="-5"/>
          <w:position w:val="-1"/>
        </w:rPr>
        <w:t xml:space="preserve"> </w:t>
      </w:r>
      <w:r>
        <w:rPr>
          <w:position w:val="-1"/>
        </w:rPr>
        <w:t>1061</w:t>
      </w:r>
    </w:p>
    <w:p w14:paraId="153090EA" w14:textId="77777777" w:rsidR="00BD0945" w:rsidRDefault="00EB3341" w:rsidP="00D50942">
      <w:pPr>
        <w:spacing w:after="0"/>
      </w:pPr>
      <w:r>
        <w:rPr>
          <w:spacing w:val="-10"/>
          <w:position w:val="-1"/>
        </w:rPr>
        <w:t>F</w:t>
      </w:r>
      <w:r>
        <w:rPr>
          <w:position w:val="-1"/>
        </w:rPr>
        <w:t>ax:</w:t>
      </w:r>
      <w:r>
        <w:rPr>
          <w:spacing w:val="-4"/>
          <w:position w:val="-1"/>
        </w:rPr>
        <w:t xml:space="preserve"> </w:t>
      </w:r>
      <w:r>
        <w:rPr>
          <w:position w:val="-1"/>
        </w:rPr>
        <w:t>02</w:t>
      </w:r>
      <w:r>
        <w:rPr>
          <w:spacing w:val="-3"/>
          <w:position w:val="-1"/>
        </w:rPr>
        <w:t xml:space="preserve"> </w:t>
      </w:r>
      <w:r>
        <w:rPr>
          <w:position w:val="-1"/>
        </w:rPr>
        <w:t>9514</w:t>
      </w:r>
      <w:r>
        <w:rPr>
          <w:spacing w:val="-5"/>
          <w:position w:val="-1"/>
        </w:rPr>
        <w:t xml:space="preserve"> </w:t>
      </w:r>
      <w:r>
        <w:rPr>
          <w:position w:val="-1"/>
        </w:rPr>
        <w:t>2274</w:t>
      </w:r>
    </w:p>
    <w:p w14:paraId="03340C9F" w14:textId="77777777" w:rsidR="00BD0945" w:rsidRDefault="00EB3341" w:rsidP="00D50942">
      <w:pPr>
        <w:spacing w:after="0"/>
      </w:pPr>
      <w:r>
        <w:rPr>
          <w:spacing w:val="-10"/>
          <w:position w:val="-1"/>
        </w:rPr>
        <w:t>W</w:t>
      </w:r>
      <w:hyperlink r:id="rId17">
        <w:r>
          <w:rPr>
            <w:position w:val="-1"/>
          </w:rPr>
          <w:t>ebsite:</w:t>
        </w:r>
        <w:r>
          <w:rPr>
            <w:spacing w:val="-2"/>
            <w:position w:val="-1"/>
          </w:rPr>
          <w:t xml:space="preserve"> </w:t>
        </w:r>
        <w:r>
          <w:rPr>
            <w:position w:val="-1"/>
          </w:rPr>
          <w:t>ww</w:t>
        </w:r>
        <w:r>
          <w:rPr>
            <w:spacing w:val="-7"/>
            <w:position w:val="-1"/>
          </w:rPr>
          <w:t>w</w:t>
        </w:r>
        <w:r>
          <w:rPr>
            <w:position w:val="-1"/>
          </w:rPr>
          <w:t>.acelg.org.au</w:t>
        </w:r>
      </w:hyperlink>
    </w:p>
    <w:p w14:paraId="7ED4EF4C" w14:textId="77777777" w:rsidR="00BD0945" w:rsidRDefault="00EB3341" w:rsidP="0019165D">
      <w:pPr>
        <w:spacing w:before="1080"/>
      </w:pPr>
      <w:r>
        <w:t>With the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>x</w:t>
      </w:r>
      <w:r>
        <w:t>ception</w:t>
      </w:r>
      <w:r>
        <w:rPr>
          <w:spacing w:val="-10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Commo</w:t>
      </w:r>
      <w:r>
        <w:rPr>
          <w:spacing w:val="-1"/>
        </w:rPr>
        <w:t>n</w:t>
      </w:r>
      <w:r>
        <w:t>wealth</w:t>
      </w:r>
      <w:r>
        <w:rPr>
          <w:spacing w:val="-16"/>
        </w:rPr>
        <w:t xml:space="preserve"> </w:t>
      </w:r>
      <w:r>
        <w:t>Coat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Arms,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Departmen</w:t>
      </w:r>
      <w:r>
        <w:rPr>
          <w:spacing w:val="1"/>
        </w:rPr>
        <w:t>t</w:t>
      </w:r>
      <w:r>
        <w:rPr>
          <w:spacing w:val="-7"/>
        </w:rPr>
        <w:t>’</w:t>
      </w:r>
      <w:r>
        <w:t>s</w:t>
      </w:r>
      <w:r>
        <w:rPr>
          <w:spacing w:val="-14"/>
        </w:rPr>
        <w:t xml:space="preserve"> </w:t>
      </w:r>
      <w:r>
        <w:t>log</w:t>
      </w:r>
      <w:r>
        <w:rPr>
          <w:spacing w:val="-3"/>
        </w:rPr>
        <w:t>o</w:t>
      </w:r>
      <w:r>
        <w:t>,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n</w:t>
      </w:r>
      <w:r>
        <w:t>y</w:t>
      </w:r>
      <w:r>
        <w:rPr>
          <w:spacing w:val="-4"/>
        </w:rPr>
        <w:t xml:space="preserve"> </w:t>
      </w:r>
      <w:r>
        <w:t>material protected</w:t>
      </w:r>
      <w:r>
        <w:rPr>
          <w:spacing w:val="-10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</w:t>
      </w:r>
      <w:r>
        <w:rPr>
          <w:spacing w:val="-4"/>
        </w:rPr>
        <w:t>r</w:t>
      </w:r>
      <w:r>
        <w:t>ade</w:t>
      </w:r>
      <w:r>
        <w:rPr>
          <w:spacing w:val="-5"/>
        </w:rPr>
        <w:t xml:space="preserve"> </w:t>
      </w:r>
      <w:r>
        <w:t>mark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otherwise</w:t>
      </w:r>
      <w:r>
        <w:rPr>
          <w:spacing w:val="-10"/>
        </w:rPr>
        <w:t xml:space="preserve"> </w:t>
      </w:r>
      <w:r>
        <w:t>noted</w:t>
      </w:r>
      <w:r>
        <w:rPr>
          <w:spacing w:val="-6"/>
        </w:rPr>
        <w:t xml:space="preserve"> </w:t>
      </w:r>
      <w:r>
        <w:t>all material</w:t>
      </w:r>
      <w:r>
        <w:rPr>
          <w:spacing w:val="-8"/>
        </w:rPr>
        <w:t xml:space="preserve"> </w:t>
      </w:r>
      <w:r>
        <w:t>presented</w:t>
      </w:r>
      <w:r>
        <w:rPr>
          <w:spacing w:val="-10"/>
        </w:rPr>
        <w:t xml:space="preserve"> </w:t>
      </w:r>
      <w:r>
        <w:t>in this document is pr</w:t>
      </w:r>
      <w:r>
        <w:rPr>
          <w:spacing w:val="-2"/>
        </w:rPr>
        <w:t>o</w:t>
      </w:r>
      <w:r>
        <w:t>vided</w:t>
      </w:r>
      <w:r>
        <w:rPr>
          <w:spacing w:val="-3"/>
        </w:rPr>
        <w:t xml:space="preserve"> </w:t>
      </w:r>
      <w:r>
        <w:t>under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Creati</w:t>
      </w:r>
      <w:r>
        <w:rPr>
          <w:spacing w:val="-2"/>
        </w:rPr>
        <w:t>v</w:t>
      </w:r>
      <w:r>
        <w:t>e</w:t>
      </w:r>
      <w:r>
        <w:rPr>
          <w:spacing w:val="-8"/>
        </w:rPr>
        <w:t xml:space="preserve"> </w:t>
      </w:r>
      <w:r>
        <w:t>Commons</w:t>
      </w:r>
      <w:r>
        <w:rPr>
          <w:spacing w:val="-10"/>
        </w:rPr>
        <w:t xml:space="preserve"> </w:t>
      </w:r>
      <w:r>
        <w:rPr>
          <w:spacing w:val="-2"/>
        </w:rPr>
        <w:t>A</w:t>
      </w:r>
      <w:r>
        <w:t>ttribution</w:t>
      </w:r>
      <w:r>
        <w:rPr>
          <w:spacing w:val="-1"/>
        </w:rPr>
        <w:t xml:space="preserve"> </w:t>
      </w:r>
      <w:r>
        <w:t>3.0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</w:t>
      </w:r>
      <w:r>
        <w:rPr>
          <w:spacing w:val="-5"/>
        </w:rPr>
        <w:t xml:space="preserve"> </w:t>
      </w:r>
      <w:hyperlink r:id="rId18">
        <w:r>
          <w:t>(http://creati</w:t>
        </w:r>
        <w:r>
          <w:rPr>
            <w:spacing w:val="-2"/>
          </w:rPr>
          <w:t>v</w:t>
        </w:r>
        <w:r>
          <w:t xml:space="preserve">ecommons.org/ </w:t>
        </w:r>
      </w:hyperlink>
      <w:r>
        <w:t>licenses/by/3.0/au/)</w:t>
      </w:r>
      <w:r>
        <w:rPr>
          <w:spacing w:val="-11"/>
        </w:rPr>
        <w:t xml:space="preserve"> </w:t>
      </w:r>
      <w:r>
        <w:t>licence.</w:t>
      </w:r>
    </w:p>
    <w:p w14:paraId="49ED3803" w14:textId="77777777" w:rsidR="00BD0945" w:rsidRDefault="00EB3341" w:rsidP="00D50942">
      <w:r>
        <w:t>The</w:t>
      </w:r>
      <w:r>
        <w:rPr>
          <w:spacing w:val="-4"/>
        </w:rPr>
        <w:t xml:space="preserve"> </w:t>
      </w:r>
      <w:r>
        <w:t>details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rele</w:t>
      </w:r>
      <w:r>
        <w:rPr>
          <w:spacing w:val="-4"/>
        </w:rPr>
        <w:t>v</w:t>
      </w:r>
      <w:r>
        <w:t>ant</w:t>
      </w:r>
      <w:r>
        <w:rPr>
          <w:spacing w:val="-8"/>
        </w:rPr>
        <w:t xml:space="preserve"> </w:t>
      </w:r>
      <w:r>
        <w:t>licence conditions are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ailable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Creati</w:t>
      </w:r>
      <w:r>
        <w:rPr>
          <w:spacing w:val="-2"/>
        </w:rPr>
        <w:t>v</w:t>
      </w:r>
      <w:r>
        <w:t>e</w:t>
      </w:r>
      <w:r>
        <w:rPr>
          <w:spacing w:val="-8"/>
        </w:rPr>
        <w:t xml:space="preserve"> </w:t>
      </w:r>
      <w:r>
        <w:t>Commons</w:t>
      </w:r>
      <w:r>
        <w:rPr>
          <w:spacing w:val="-10"/>
        </w:rPr>
        <w:t xml:space="preserve"> </w:t>
      </w:r>
      <w:r>
        <w:t>website (accessible</w:t>
      </w:r>
      <w:r>
        <w:rPr>
          <w:spacing w:val="-11"/>
        </w:rPr>
        <w:t xml:space="preserve"> </w:t>
      </w:r>
      <w:r>
        <w:t>using the</w:t>
      </w:r>
      <w:r>
        <w:rPr>
          <w:spacing w:val="-3"/>
        </w:rPr>
        <w:t xml:space="preserve"> </w:t>
      </w:r>
      <w:r>
        <w:t>links pr</w:t>
      </w:r>
      <w:r>
        <w:rPr>
          <w:spacing w:val="-2"/>
        </w:rPr>
        <w:t>o</w:t>
      </w:r>
      <w:r>
        <w:t>vided)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is the</w:t>
      </w:r>
      <w:r>
        <w:rPr>
          <w:spacing w:val="-3"/>
        </w:rPr>
        <w:t xml:space="preserve"> </w:t>
      </w:r>
      <w:r>
        <w:t>full legal code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CC BY</w:t>
      </w:r>
      <w:r>
        <w:rPr>
          <w:spacing w:val="-3"/>
        </w:rPr>
        <w:t xml:space="preserve"> </w:t>
      </w:r>
      <w:r>
        <w:t>3.0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U</w:t>
      </w:r>
      <w:r>
        <w:rPr>
          <w:spacing w:val="-3"/>
        </w:rPr>
        <w:t xml:space="preserve"> </w:t>
      </w:r>
      <w:r>
        <w:t>licence (http:// creati</w:t>
      </w:r>
      <w:r>
        <w:rPr>
          <w:spacing w:val="-2"/>
        </w:rPr>
        <w:t>v</w:t>
      </w:r>
      <w:r>
        <w:t>ecommons.org/licenses/by/3.0/au/legalcode).</w:t>
      </w:r>
    </w:p>
    <w:p w14:paraId="2C8AB02B" w14:textId="77777777" w:rsidR="00BD0945" w:rsidRDefault="00EB3341" w:rsidP="0019165D">
      <w:pPr>
        <w:spacing w:after="720"/>
      </w:pPr>
      <w:r>
        <w:t>The</w:t>
      </w:r>
      <w:r>
        <w:rPr>
          <w:spacing w:val="-4"/>
        </w:rPr>
        <w:t xml:space="preserve"> </w:t>
      </w:r>
      <w:r>
        <w:t>document</w:t>
      </w:r>
      <w:r>
        <w:rPr>
          <w:spacing w:val="-10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attributed</w:t>
      </w:r>
      <w:r>
        <w:rPr>
          <w:spacing w:val="-10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Guidelines 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>v</w:t>
      </w:r>
      <w:r>
        <w:t>elopment</w:t>
      </w:r>
      <w:r>
        <w:rPr>
          <w:spacing w:val="-1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</w:t>
      </w:r>
      <w:r w:rsidR="00D50942">
        <w:t xml:space="preserve"> </w:t>
      </w:r>
      <w:r>
        <w:rPr>
          <w:position w:val="-1"/>
        </w:rPr>
        <w:t>Care</w:t>
      </w:r>
      <w:r>
        <w:rPr>
          <w:spacing w:val="-5"/>
          <w:position w:val="-1"/>
        </w:rPr>
        <w:t xml:space="preserve"> </w:t>
      </w:r>
      <w:r>
        <w:rPr>
          <w:spacing w:val="-10"/>
          <w:position w:val="-1"/>
        </w:rPr>
        <w:t>F</w:t>
      </w:r>
      <w:r>
        <w:rPr>
          <w:position w:val="-1"/>
        </w:rPr>
        <w:t>acilities.</w:t>
      </w:r>
    </w:p>
    <w:p w14:paraId="5F953CBB" w14:textId="77777777" w:rsidR="00BD0945" w:rsidRDefault="00EB3341" w:rsidP="0019165D">
      <w:pPr>
        <w:spacing w:before="960"/>
      </w:pPr>
      <w:r>
        <w:t>ISBN</w:t>
      </w:r>
      <w:r>
        <w:rPr>
          <w:spacing w:val="-5"/>
        </w:rPr>
        <w:t xml:space="preserve"> </w:t>
      </w:r>
      <w:r>
        <w:t>978-1-74361-660-4</w:t>
      </w:r>
    </w:p>
    <w:p w14:paraId="7B47CD56" w14:textId="77777777" w:rsidR="00BD0945" w:rsidRDefault="00EB3341" w:rsidP="00D50942">
      <w:r>
        <w:t>Further</w:t>
      </w:r>
      <w:r>
        <w:rPr>
          <w:spacing w:val="-7"/>
        </w:rPr>
        <w:t xml:space="preserve"> </w:t>
      </w:r>
      <w:r>
        <w:t>copies of</w:t>
      </w:r>
      <w:r>
        <w:rPr>
          <w:spacing w:val="-2"/>
        </w:rPr>
        <w:t xml:space="preserve"> </w:t>
      </w:r>
      <w:r>
        <w:t>this document</w:t>
      </w:r>
      <w:r>
        <w:rPr>
          <w:spacing w:val="-10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downloaded</w:t>
      </w:r>
      <w:r>
        <w:rPr>
          <w:spacing w:val="-12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website</w:t>
      </w:r>
      <w:hyperlink r:id="rId19">
        <w:r>
          <w:t xml:space="preserve"> ww</w:t>
        </w:r>
        <w:r>
          <w:rPr>
            <w:spacing w:val="-7"/>
          </w:rPr>
          <w:t>w</w:t>
        </w:r>
        <w:r>
          <w:t>.education.g</w:t>
        </w:r>
        <w:r>
          <w:rPr>
            <w:spacing w:val="-2"/>
          </w:rPr>
          <w:t>o</w:t>
        </w:r>
        <w:r>
          <w:rPr>
            <w:spacing w:val="-18"/>
          </w:rPr>
          <w:t>v</w:t>
        </w:r>
        <w:r>
          <w:t>.au</w:t>
        </w:r>
      </w:hyperlink>
    </w:p>
    <w:p w14:paraId="0C9D62AB" w14:textId="77777777" w:rsidR="00BD0945" w:rsidRDefault="00EB3341" w:rsidP="0019165D">
      <w:pPr>
        <w:spacing w:before="960"/>
      </w:pPr>
      <w:r>
        <w:t>June</w:t>
      </w:r>
      <w:r>
        <w:rPr>
          <w:spacing w:val="-5"/>
        </w:rPr>
        <w:t xml:space="preserve"> </w:t>
      </w:r>
      <w:r>
        <w:t>2014</w:t>
      </w:r>
    </w:p>
    <w:p w14:paraId="0CDEE85B" w14:textId="77777777" w:rsidR="00BD0945" w:rsidRPr="00ED200B" w:rsidRDefault="00EB3341" w:rsidP="0019165D">
      <w:pPr>
        <w:spacing w:before="960"/>
      </w:pPr>
      <w:r w:rsidRPr="00ED200B">
        <w:rPr>
          <w:w w:val="99"/>
        </w:rPr>
        <w:t>A</w:t>
      </w:r>
      <w:r w:rsidR="00ED200B" w:rsidRPr="00ED200B">
        <w:t>c</w:t>
      </w:r>
      <w:r w:rsidRPr="007B3E18">
        <w:t>k</w:t>
      </w:r>
      <w:r w:rsidR="00ED200B" w:rsidRPr="007B3E18">
        <w:t>n</w:t>
      </w:r>
      <w:r w:rsidRPr="007B3E18">
        <w:t>o</w:t>
      </w:r>
      <w:r w:rsidR="00ED200B" w:rsidRPr="007B3E18">
        <w:t>wledge</w:t>
      </w:r>
      <w:r w:rsidRPr="007B3E18">
        <w:t>m</w:t>
      </w:r>
      <w:r w:rsidR="00ED200B" w:rsidRPr="007B3E18">
        <w:t>ent</w:t>
      </w:r>
      <w:r w:rsidR="00ED200B" w:rsidRPr="00ED200B">
        <w:rPr>
          <w:w w:val="99"/>
        </w:rPr>
        <w:t>s</w:t>
      </w:r>
    </w:p>
    <w:p w14:paraId="5E84A14E" w14:textId="77777777" w:rsidR="00BD0945" w:rsidRDefault="00EB3341" w:rsidP="00D50942">
      <w:r>
        <w:t>These</w:t>
      </w:r>
      <w:r>
        <w:rPr>
          <w:spacing w:val="-6"/>
        </w:rPr>
        <w:t xml:space="preserve"> </w:t>
      </w:r>
      <w:r>
        <w:t>guidelines are</w:t>
      </w:r>
      <w:r>
        <w:rPr>
          <w:spacing w:val="-3"/>
        </w:rPr>
        <w:t xml:space="preserve"> </w:t>
      </w:r>
      <w:r>
        <w:t>funded</w:t>
      </w:r>
      <w:r>
        <w:rPr>
          <w:spacing w:val="-7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alian</w:t>
      </w:r>
      <w:r>
        <w:rPr>
          <w:spacing w:val="-10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0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Education.</w:t>
      </w:r>
    </w:p>
    <w:p w14:paraId="212D1AA9" w14:textId="77777777" w:rsidR="00BD0945" w:rsidRDefault="00BD0945">
      <w:pPr>
        <w:spacing w:after="0"/>
        <w:sectPr w:rsidR="00BD0945" w:rsidSect="00ED200B">
          <w:pgSz w:w="11920" w:h="16840"/>
          <w:pgMar w:top="3402" w:right="1240" w:bottom="280" w:left="640" w:header="720" w:footer="720" w:gutter="0"/>
          <w:cols w:space="720"/>
        </w:sectPr>
      </w:pPr>
    </w:p>
    <w:p w14:paraId="5A647965" w14:textId="77777777" w:rsidR="00BD0945" w:rsidRPr="00F40D44" w:rsidRDefault="000B110B" w:rsidP="00F4532E">
      <w:pPr>
        <w:pStyle w:val="Heading1"/>
      </w:pPr>
      <w:bookmarkStart w:id="1" w:name="_Toc391807760"/>
      <w:bookmarkStart w:id="2" w:name="_Toc391901495"/>
      <w:bookmarkStart w:id="3" w:name="_Toc392236502"/>
      <w:r w:rsidRPr="00F40D44">
        <w:lastRenderedPageBreak/>
        <w:t>Table of contents</w:t>
      </w:r>
      <w:bookmarkEnd w:id="1"/>
      <w:bookmarkEnd w:id="2"/>
      <w:bookmarkEnd w:id="3"/>
    </w:p>
    <w:p w14:paraId="5B91F3C7" w14:textId="77777777" w:rsidR="00321669" w:rsidRPr="00E269A3" w:rsidRDefault="00D4415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</w:p>
    <w:p w14:paraId="0941FC34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3" w:history="1">
        <w:r w:rsidRPr="001D6D71">
          <w:rPr>
            <w:rStyle w:val="Hyperlink"/>
            <w:noProof/>
          </w:rPr>
          <w:t>Preface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43750160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4" w:history="1">
        <w:r w:rsidRPr="001D6D71">
          <w:rPr>
            <w:rStyle w:val="Hyperlink"/>
            <w:noProof/>
          </w:rPr>
          <w:t>Glossary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7AC29956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5" w:history="1">
        <w:r w:rsidRPr="001D6D71">
          <w:rPr>
            <w:rStyle w:val="Hyperlink"/>
            <w:noProof/>
          </w:rPr>
          <w:t>Navigating this document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68173CD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6" w:history="1">
        <w:r w:rsidRPr="001D6D71">
          <w:rPr>
            <w:rStyle w:val="Hyperlink"/>
            <w:noProof/>
          </w:rPr>
          <w:t>About these guidelines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F44472D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7" w:history="1">
        <w:r w:rsidRPr="001D6D71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96B8307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8" w:history="1">
        <w:r w:rsidRPr="001D6D71">
          <w:rPr>
            <w:rStyle w:val="Hyperlink"/>
            <w:noProof/>
          </w:rPr>
          <w:t>What</w:t>
        </w:r>
        <w:r w:rsidRPr="001D6D71">
          <w:rPr>
            <w:rStyle w:val="Hyperlink"/>
            <w:noProof/>
            <w:spacing w:val="-8"/>
          </w:rPr>
          <w:t xml:space="preserve"> </w:t>
        </w:r>
        <w:r w:rsidRPr="001D6D71">
          <w:rPr>
            <w:rStyle w:val="Hyperlink"/>
            <w:noProof/>
          </w:rPr>
          <w:t>are</w:t>
        </w:r>
        <w:r w:rsidRPr="001D6D71">
          <w:rPr>
            <w:rStyle w:val="Hyperlink"/>
            <w:noProof/>
            <w:spacing w:val="-5"/>
          </w:rPr>
          <w:t xml:space="preserve"> </w:t>
        </w:r>
        <w:r w:rsidRPr="001D6D71">
          <w:rPr>
            <w:rStyle w:val="Hyperlink"/>
            <w:noProof/>
          </w:rPr>
          <w:t>these</w:t>
        </w:r>
        <w:r w:rsidRPr="001D6D71">
          <w:rPr>
            <w:rStyle w:val="Hyperlink"/>
            <w:noProof/>
            <w:spacing w:val="-9"/>
          </w:rPr>
          <w:t xml:space="preserve"> </w:t>
        </w:r>
        <w:r w:rsidRPr="001D6D71">
          <w:rPr>
            <w:rStyle w:val="Hyperlink"/>
            <w:noProof/>
          </w:rPr>
          <w:t>guidelines about?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2C8EA326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09" w:history="1">
        <w:r w:rsidRPr="001D6D71">
          <w:rPr>
            <w:rStyle w:val="Hyperlink"/>
            <w:noProof/>
          </w:rPr>
          <w:t>How can these guidelines be used?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7715A92A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0" w:history="1">
        <w:r w:rsidRPr="001D6D71">
          <w:rPr>
            <w:rStyle w:val="Hyperlink"/>
            <w:noProof/>
          </w:rPr>
          <w:t>Who should use these guidelines?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1507B196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1" w:history="1">
        <w:r w:rsidRPr="001D6D71">
          <w:rPr>
            <w:rStyle w:val="Hyperlink"/>
            <w:noProof/>
          </w:rPr>
          <w:t>How were the guidelines developed?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3348E99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2" w:history="1">
        <w:r w:rsidRPr="001D6D71">
          <w:rPr>
            <w:rStyle w:val="Hyperlink"/>
            <w:noProof/>
          </w:rPr>
          <w:t>Part</w:t>
        </w:r>
        <w:r w:rsidRPr="001D6D71">
          <w:rPr>
            <w:rStyle w:val="Hyperlink"/>
            <w:noProof/>
            <w:spacing w:val="-31"/>
          </w:rPr>
          <w:t xml:space="preserve"> </w:t>
        </w:r>
        <w:r w:rsidRPr="001D6D71">
          <w:rPr>
            <w:rStyle w:val="Hyperlink"/>
            <w:noProof/>
          </w:rPr>
          <w:t>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724F6BE1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3" w:history="1">
        <w:r w:rsidRPr="001D6D71">
          <w:rPr>
            <w:rStyle w:val="Hyperlink"/>
            <w:noProof/>
            <w:spacing w:val="-17"/>
          </w:rPr>
          <w:t>H</w:t>
        </w:r>
        <w:r w:rsidRPr="001D6D71">
          <w:rPr>
            <w:rStyle w:val="Hyperlink"/>
            <w:noProof/>
            <w:spacing w:val="-23"/>
          </w:rPr>
          <w:t>o</w:t>
        </w:r>
        <w:r w:rsidRPr="001D6D71">
          <w:rPr>
            <w:rStyle w:val="Hyperlink"/>
            <w:noProof/>
          </w:rPr>
          <w:t>w</w:t>
        </w:r>
        <w:r w:rsidRPr="001D6D71">
          <w:rPr>
            <w:rStyle w:val="Hyperlink"/>
            <w:noProof/>
            <w:spacing w:val="-39"/>
          </w:rPr>
          <w:t xml:space="preserve"> </w:t>
        </w:r>
        <w:r w:rsidRPr="001D6D71">
          <w:rPr>
            <w:rStyle w:val="Hyperlink"/>
            <w:noProof/>
            <w:spacing w:val="-24"/>
          </w:rPr>
          <w:t>t</w:t>
        </w:r>
        <w:r w:rsidRPr="001D6D71">
          <w:rPr>
            <w:rStyle w:val="Hyperlink"/>
            <w:noProof/>
          </w:rPr>
          <w:t>o</w:t>
        </w:r>
        <w:r w:rsidRPr="001D6D71">
          <w:rPr>
            <w:rStyle w:val="Hyperlink"/>
            <w:noProof/>
            <w:spacing w:val="-29"/>
          </w:rPr>
          <w:t xml:space="preserve"> </w:t>
        </w:r>
        <w:r w:rsidRPr="001D6D71">
          <w:rPr>
            <w:rStyle w:val="Hyperlink"/>
            <w:noProof/>
            <w:spacing w:val="-19"/>
          </w:rPr>
          <w:t>u</w:t>
        </w:r>
        <w:r w:rsidRPr="001D6D71">
          <w:rPr>
            <w:rStyle w:val="Hyperlink"/>
            <w:noProof/>
            <w:spacing w:val="-17"/>
          </w:rPr>
          <w:t>s</w:t>
        </w:r>
        <w:r w:rsidRPr="001D6D71">
          <w:rPr>
            <w:rStyle w:val="Hyperlink"/>
            <w:noProof/>
          </w:rPr>
          <w:t>e</w:t>
        </w:r>
        <w:r w:rsidRPr="001D6D71">
          <w:rPr>
            <w:rStyle w:val="Hyperlink"/>
            <w:noProof/>
            <w:spacing w:val="-36"/>
          </w:rPr>
          <w:t xml:space="preserve"> </w:t>
        </w:r>
        <w:r w:rsidRPr="001D6D71">
          <w:rPr>
            <w:rStyle w:val="Hyperlink"/>
            <w:noProof/>
            <w:spacing w:val="-15"/>
          </w:rPr>
          <w:t>p</w:t>
        </w:r>
        <w:r w:rsidRPr="001D6D71">
          <w:rPr>
            <w:rStyle w:val="Hyperlink"/>
            <w:noProof/>
            <w:spacing w:val="-18"/>
          </w:rPr>
          <w:t>o</w:t>
        </w:r>
        <w:r w:rsidRPr="001D6D71">
          <w:rPr>
            <w:rStyle w:val="Hyperlink"/>
            <w:noProof/>
            <w:spacing w:val="-21"/>
          </w:rPr>
          <w:t>l</w:t>
        </w:r>
        <w:r w:rsidRPr="001D6D71">
          <w:rPr>
            <w:rStyle w:val="Hyperlink"/>
            <w:noProof/>
            <w:spacing w:val="-18"/>
          </w:rPr>
          <w:t>ic</w:t>
        </w:r>
        <w:r w:rsidRPr="001D6D71">
          <w:rPr>
            <w:rStyle w:val="Hyperlink"/>
            <w:noProof/>
          </w:rPr>
          <w:t>y</w:t>
        </w:r>
        <w:r w:rsidRPr="001D6D71">
          <w:rPr>
            <w:rStyle w:val="Hyperlink"/>
            <w:noProof/>
            <w:spacing w:val="-36"/>
          </w:rPr>
          <w:t xml:space="preserve"> </w:t>
        </w:r>
        <w:r w:rsidRPr="001D6D71">
          <w:rPr>
            <w:rStyle w:val="Hyperlink"/>
            <w:noProof/>
            <w:spacing w:val="-14"/>
          </w:rPr>
          <w:t>a</w:t>
        </w:r>
        <w:r w:rsidRPr="001D6D71">
          <w:rPr>
            <w:rStyle w:val="Hyperlink"/>
            <w:noProof/>
            <w:spacing w:val="-19"/>
          </w:rPr>
          <w:t>n</w:t>
        </w:r>
        <w:r w:rsidRPr="001D6D71">
          <w:rPr>
            <w:rStyle w:val="Hyperlink"/>
            <w:noProof/>
          </w:rPr>
          <w:t>d</w:t>
        </w:r>
        <w:r w:rsidRPr="001D6D71">
          <w:rPr>
            <w:rStyle w:val="Hyperlink"/>
            <w:noProof/>
            <w:spacing w:val="-33"/>
          </w:rPr>
          <w:t xml:space="preserve"> </w:t>
        </w:r>
        <w:r w:rsidRPr="001D6D71">
          <w:rPr>
            <w:rStyle w:val="Hyperlink"/>
            <w:noProof/>
            <w:spacing w:val="-13"/>
          </w:rPr>
          <w:t>s</w:t>
        </w:r>
        <w:r w:rsidRPr="001D6D71">
          <w:rPr>
            <w:rStyle w:val="Hyperlink"/>
            <w:noProof/>
            <w:spacing w:val="-14"/>
          </w:rPr>
          <w:t>t</w:t>
        </w:r>
        <w:r w:rsidRPr="001D6D71">
          <w:rPr>
            <w:rStyle w:val="Hyperlink"/>
            <w:noProof/>
            <w:spacing w:val="-20"/>
          </w:rPr>
          <w:t>r</w:t>
        </w:r>
        <w:r w:rsidRPr="001D6D71">
          <w:rPr>
            <w:rStyle w:val="Hyperlink"/>
            <w:noProof/>
            <w:spacing w:val="-17"/>
          </w:rPr>
          <w:t>a</w:t>
        </w:r>
        <w:r w:rsidRPr="001D6D71">
          <w:rPr>
            <w:rStyle w:val="Hyperlink"/>
            <w:noProof/>
            <w:spacing w:val="-23"/>
          </w:rPr>
          <w:t>t</w:t>
        </w:r>
        <w:r w:rsidRPr="001D6D71">
          <w:rPr>
            <w:rStyle w:val="Hyperlink"/>
            <w:noProof/>
            <w:spacing w:val="-17"/>
          </w:rPr>
          <w:t>e</w:t>
        </w:r>
        <w:r w:rsidRPr="001D6D71">
          <w:rPr>
            <w:rStyle w:val="Hyperlink"/>
            <w:noProof/>
            <w:spacing w:val="-21"/>
          </w:rPr>
          <w:t>g</w:t>
        </w:r>
        <w:r w:rsidRPr="001D6D71">
          <w:rPr>
            <w:rStyle w:val="Hyperlink"/>
            <w:noProof/>
            <w:spacing w:val="-18"/>
          </w:rPr>
          <w:t>i</w:t>
        </w:r>
        <w:r w:rsidRPr="001D6D71">
          <w:rPr>
            <w:rStyle w:val="Hyperlink"/>
            <w:noProof/>
          </w:rPr>
          <w:t>c</w:t>
        </w:r>
        <w:r w:rsidRPr="001D6D71">
          <w:rPr>
            <w:rStyle w:val="Hyperlink"/>
            <w:noProof/>
            <w:spacing w:val="-38"/>
          </w:rPr>
          <w:t xml:space="preserve"> </w:t>
        </w:r>
        <w:r w:rsidRPr="001D6D71">
          <w:rPr>
            <w:rStyle w:val="Hyperlink"/>
            <w:noProof/>
            <w:spacing w:val="-17"/>
          </w:rPr>
          <w:t>p</w:t>
        </w:r>
        <w:r w:rsidRPr="001D6D71">
          <w:rPr>
            <w:rStyle w:val="Hyperlink"/>
            <w:noProof/>
            <w:spacing w:val="-21"/>
          </w:rPr>
          <w:t>l</w:t>
        </w:r>
        <w:r w:rsidRPr="001D6D71">
          <w:rPr>
            <w:rStyle w:val="Hyperlink"/>
            <w:noProof/>
            <w:spacing w:val="-14"/>
          </w:rPr>
          <w:t>a</w:t>
        </w:r>
        <w:r w:rsidRPr="001D6D71">
          <w:rPr>
            <w:rStyle w:val="Hyperlink"/>
            <w:noProof/>
            <w:spacing w:val="-21"/>
          </w:rPr>
          <w:t>n</w:t>
        </w:r>
        <w:r w:rsidRPr="001D6D71">
          <w:rPr>
            <w:rStyle w:val="Hyperlink"/>
            <w:noProof/>
            <w:spacing w:val="-20"/>
          </w:rPr>
          <w:t>n</w:t>
        </w:r>
        <w:r w:rsidRPr="001D6D71">
          <w:rPr>
            <w:rStyle w:val="Hyperlink"/>
            <w:noProof/>
            <w:spacing w:val="-21"/>
          </w:rPr>
          <w:t>i</w:t>
        </w:r>
        <w:r w:rsidRPr="001D6D71">
          <w:rPr>
            <w:rStyle w:val="Hyperlink"/>
            <w:noProof/>
            <w:spacing w:val="-19"/>
          </w:rPr>
          <w:t>n</w:t>
        </w:r>
        <w:r w:rsidRPr="001D6D71">
          <w:rPr>
            <w:rStyle w:val="Hyperlink"/>
            <w:noProof/>
          </w:rPr>
          <w:t xml:space="preserve">g </w:t>
        </w:r>
        <w:r w:rsidRPr="001D6D71">
          <w:rPr>
            <w:rStyle w:val="Hyperlink"/>
            <w:noProof/>
            <w:spacing w:val="-22"/>
          </w:rPr>
          <w:t>f</w:t>
        </w:r>
        <w:r w:rsidRPr="001D6D71">
          <w:rPr>
            <w:rStyle w:val="Hyperlink"/>
            <w:noProof/>
            <w:spacing w:val="-19"/>
          </w:rPr>
          <w:t>o</w:t>
        </w:r>
        <w:r w:rsidRPr="001D6D71">
          <w:rPr>
            <w:rStyle w:val="Hyperlink"/>
            <w:noProof/>
          </w:rPr>
          <w:t>r</w:t>
        </w:r>
        <w:r w:rsidRPr="001D6D71">
          <w:rPr>
            <w:rStyle w:val="Hyperlink"/>
            <w:noProof/>
            <w:spacing w:val="-27"/>
          </w:rPr>
          <w:t xml:space="preserve"> </w:t>
        </w:r>
        <w:r w:rsidRPr="001D6D71">
          <w:rPr>
            <w:rStyle w:val="Hyperlink"/>
            <w:noProof/>
            <w:spacing w:val="-21"/>
          </w:rPr>
          <w:t>c</w:t>
        </w:r>
        <w:r w:rsidRPr="001D6D71">
          <w:rPr>
            <w:rStyle w:val="Hyperlink"/>
            <w:noProof/>
            <w:spacing w:val="-20"/>
          </w:rPr>
          <w:t>h</w:t>
        </w:r>
        <w:r w:rsidRPr="001D6D71">
          <w:rPr>
            <w:rStyle w:val="Hyperlink"/>
            <w:noProof/>
            <w:spacing w:val="-21"/>
          </w:rPr>
          <w:t>i</w:t>
        </w:r>
        <w:r w:rsidRPr="001D6D71">
          <w:rPr>
            <w:rStyle w:val="Hyperlink"/>
            <w:noProof/>
            <w:spacing w:val="-18"/>
          </w:rPr>
          <w:t>l</w:t>
        </w:r>
        <w:r w:rsidRPr="001D6D71">
          <w:rPr>
            <w:rStyle w:val="Hyperlink"/>
            <w:noProof/>
          </w:rPr>
          <w:t>d</w:t>
        </w:r>
        <w:r w:rsidRPr="001D6D71">
          <w:rPr>
            <w:rStyle w:val="Hyperlink"/>
            <w:noProof/>
            <w:spacing w:val="-33"/>
          </w:rPr>
          <w:t xml:space="preserve"> </w:t>
        </w:r>
        <w:r w:rsidRPr="001D6D71">
          <w:rPr>
            <w:rStyle w:val="Hyperlink"/>
            <w:noProof/>
            <w:spacing w:val="-17"/>
          </w:rPr>
          <w:t>c</w:t>
        </w:r>
        <w:r w:rsidRPr="001D6D71">
          <w:rPr>
            <w:rStyle w:val="Hyperlink"/>
            <w:noProof/>
            <w:spacing w:val="-14"/>
          </w:rPr>
          <w:t>a</w:t>
        </w:r>
        <w:r w:rsidRPr="001D6D71">
          <w:rPr>
            <w:rStyle w:val="Hyperlink"/>
            <w:noProof/>
            <w:spacing w:val="-22"/>
          </w:rPr>
          <w:t>r</w:t>
        </w:r>
        <w:r w:rsidRPr="001D6D71">
          <w:rPr>
            <w:rStyle w:val="Hyperlink"/>
            <w:noProof/>
          </w:rPr>
          <w:t>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</w:t>
        </w:r>
        <w:r>
          <w:rPr>
            <w:noProof/>
            <w:webHidden/>
          </w:rPr>
          <w:fldChar w:fldCharType="end"/>
        </w:r>
      </w:hyperlink>
    </w:p>
    <w:p w14:paraId="6BEA90F2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4" w:history="1">
        <w:r w:rsidRPr="001D6D71">
          <w:rPr>
            <w:rStyle w:val="Hyperlink"/>
            <w:noProof/>
          </w:rPr>
          <w:t>Using policy and strategic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14:paraId="20C777A5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5" w:history="1">
        <w:r w:rsidRPr="001D6D71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F45C5CB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6" w:history="1">
        <w:r w:rsidRPr="001D6D71">
          <w:rPr>
            <w:rStyle w:val="Hyperlink"/>
            <w:noProof/>
          </w:rPr>
          <w:t>1.1.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Be child friendly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52C1AFD9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7" w:history="1">
        <w:r w:rsidRPr="001D6D71">
          <w:rPr>
            <w:rStyle w:val="Hyperlink"/>
            <w:noProof/>
          </w:rPr>
          <w:t>Building Blocks</w:t>
        </w:r>
        <w:r w:rsidRPr="001D6D71">
          <w:rPr>
            <w:rStyle w:val="Hyperlink"/>
            <w:noProof/>
            <w:spacing w:val="-9"/>
          </w:rPr>
          <w:t xml:space="preserve"> </w:t>
        </w:r>
        <w:r w:rsidRPr="001D6D71">
          <w:rPr>
            <w:rStyle w:val="Hyperlink"/>
            <w:noProof/>
          </w:rPr>
          <w:t>for</w:t>
        </w:r>
        <w:r w:rsidRPr="001D6D71">
          <w:rPr>
            <w:rStyle w:val="Hyperlink"/>
            <w:noProof/>
            <w:spacing w:val="-4"/>
          </w:rPr>
          <w:t xml:space="preserve"> </w:t>
        </w:r>
        <w:r w:rsidRPr="001D6D71">
          <w:rPr>
            <w:rStyle w:val="Hyperlink"/>
            <w:noProof/>
          </w:rPr>
          <w:t>a Child Friendly</w:t>
        </w:r>
        <w:r w:rsidRPr="001D6D71">
          <w:rPr>
            <w:rStyle w:val="Hyperlink"/>
            <w:noProof/>
            <w:spacing w:val="-11"/>
          </w:rPr>
          <w:t xml:space="preserve"> </w:t>
        </w:r>
        <w:r w:rsidRPr="001D6D71">
          <w:rPr>
            <w:rStyle w:val="Hyperlink"/>
            <w:noProof/>
          </w:rPr>
          <w:t>Ci</w:t>
        </w:r>
        <w:r w:rsidRPr="001D6D71">
          <w:rPr>
            <w:rStyle w:val="Hyperlink"/>
            <w:noProof/>
            <w:spacing w:val="-2"/>
          </w:rPr>
          <w:t>t</w:t>
        </w:r>
        <w:r w:rsidRPr="001D6D71">
          <w:rPr>
            <w:rStyle w:val="Hyperlink"/>
            <w:noProof/>
          </w:rPr>
          <w:t>y</w:t>
        </w:r>
        <w:r w:rsidRPr="001D6D71">
          <w:rPr>
            <w:rStyle w:val="Hyperlink"/>
            <w:noProof/>
            <w:vertAlign w:val="superscript"/>
          </w:rPr>
          <w:t>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6B83ED06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8" w:history="1">
        <w:r w:rsidRPr="001D6D71">
          <w:rPr>
            <w:rStyle w:val="Hyperlink"/>
            <w:noProof/>
          </w:rPr>
          <w:t>1.2.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Understand policies and legislation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3F28ED2D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19" w:history="1">
        <w:r w:rsidRPr="001D6D71">
          <w:rPr>
            <w:rStyle w:val="Hyperlink"/>
            <w:noProof/>
          </w:rPr>
          <w:t>1.3.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Be proactive in community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01FA3B4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0" w:history="1">
        <w:r w:rsidRPr="001D6D71">
          <w:rPr>
            <w:rStyle w:val="Hyperlink"/>
            <w:noProof/>
          </w:rPr>
          <w:t>1.4.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Take long term view in operational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8D7E763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1" w:history="1">
        <w:r w:rsidRPr="001D6D71">
          <w:rPr>
            <w:rStyle w:val="Hyperlink"/>
            <w:noProof/>
          </w:rPr>
          <w:t>Best</w:t>
        </w:r>
        <w:r w:rsidRPr="001D6D71">
          <w:rPr>
            <w:rStyle w:val="Hyperlink"/>
            <w:noProof/>
            <w:spacing w:val="-6"/>
          </w:rPr>
          <w:t xml:space="preserve"> </w:t>
        </w:r>
        <w:r w:rsidRPr="001D6D71">
          <w:rPr>
            <w:rStyle w:val="Hyperlink"/>
            <w:noProof/>
          </w:rPr>
          <w:t>p</w:t>
        </w:r>
        <w:r w:rsidRPr="001D6D71">
          <w:rPr>
            <w:rStyle w:val="Hyperlink"/>
            <w:noProof/>
            <w:spacing w:val="-5"/>
          </w:rPr>
          <w:t>r</w:t>
        </w:r>
        <w:r w:rsidRPr="001D6D71">
          <w:rPr>
            <w:rStyle w:val="Hyperlink"/>
            <w:noProof/>
          </w:rPr>
          <w:t>actice</w:t>
        </w:r>
        <w:r w:rsidRPr="001D6D71">
          <w:rPr>
            <w:rStyle w:val="Hyperlink"/>
            <w:noProof/>
            <w:spacing w:val="-11"/>
          </w:rPr>
          <w:t xml:space="preserve"> </w:t>
        </w:r>
        <w:r w:rsidRPr="001D6D71">
          <w:rPr>
            <w:rStyle w:val="Hyperlink"/>
            <w:noProof/>
          </w:rPr>
          <w:t>checklist for</w:t>
        </w:r>
        <w:r w:rsidRPr="001D6D71">
          <w:rPr>
            <w:rStyle w:val="Hyperlink"/>
            <w:noProof/>
            <w:spacing w:val="-4"/>
          </w:rPr>
          <w:t xml:space="preserve"> </w:t>
        </w:r>
        <w:r w:rsidRPr="001D6D71">
          <w:rPr>
            <w:rStyle w:val="Hyperlink"/>
            <w:noProof/>
          </w:rPr>
          <w:t>using policy and</w:t>
        </w:r>
        <w:r w:rsidRPr="001D6D71">
          <w:rPr>
            <w:rStyle w:val="Hyperlink"/>
            <w:noProof/>
            <w:spacing w:val="-5"/>
          </w:rPr>
          <w:t xml:space="preserve"> </w:t>
        </w:r>
        <w:r w:rsidRPr="001D6D71">
          <w:rPr>
            <w:rStyle w:val="Hyperlink"/>
            <w:noProof/>
          </w:rPr>
          <w:t>st</w:t>
        </w:r>
        <w:r w:rsidRPr="001D6D71">
          <w:rPr>
            <w:rStyle w:val="Hyperlink"/>
            <w:noProof/>
            <w:spacing w:val="-6"/>
          </w:rPr>
          <w:t>r</w:t>
        </w:r>
        <w:r w:rsidRPr="001D6D71">
          <w:rPr>
            <w:rStyle w:val="Hyperlink"/>
            <w:noProof/>
          </w:rPr>
          <w:t>ategic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DD4A73F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2" w:history="1">
        <w:r w:rsidRPr="001D6D71">
          <w:rPr>
            <w:rStyle w:val="Hyperlink"/>
            <w:noProof/>
          </w:rPr>
          <w:t>Part 2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220CD1E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3" w:history="1">
        <w:r w:rsidRPr="001D6D71">
          <w:rPr>
            <w:rStyle w:val="Hyperlink"/>
            <w:noProof/>
          </w:rPr>
          <w:t>Enhancing supply through land use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2F69B857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4" w:history="1">
        <w:r w:rsidRPr="001D6D71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5D19D2D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5" w:history="1">
        <w:r w:rsidRPr="001D6D71">
          <w:rPr>
            <w:rStyle w:val="Hyperlink"/>
            <w:noProof/>
          </w:rPr>
          <w:t>2.1. Align definitions of child care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5878A55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6" w:history="1">
        <w:r w:rsidRPr="001D6D71">
          <w:rPr>
            <w:rStyle w:val="Hyperlink"/>
            <w:noProof/>
          </w:rPr>
          <w:t>2.2. Partner with relevant authorities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BD2C78E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7" w:history="1">
        <w:r w:rsidRPr="001D6D71">
          <w:rPr>
            <w:rStyle w:val="Hyperlink"/>
            <w:noProof/>
          </w:rPr>
          <w:t>2.3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Use flexible land use provisions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03E62E8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8" w:history="1">
        <w:r w:rsidRPr="001D6D71">
          <w:rPr>
            <w:rStyle w:val="Hyperlink"/>
            <w:noProof/>
          </w:rPr>
          <w:t>2.4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Support zoning for child care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46553B2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29" w:history="1">
        <w:r w:rsidRPr="001D6D71">
          <w:rPr>
            <w:rStyle w:val="Hyperlink"/>
            <w:noProof/>
          </w:rPr>
          <w:t>2.5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Be holistic when master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E489F6A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0" w:history="1">
        <w:r w:rsidRPr="001D6D71">
          <w:rPr>
            <w:rStyle w:val="Hyperlink"/>
            <w:noProof/>
          </w:rPr>
          <w:t>2.6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Carefully plan urban infill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31897DA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1" w:history="1">
        <w:r w:rsidRPr="001D6D71">
          <w:rPr>
            <w:rStyle w:val="Hyperlink"/>
            <w:noProof/>
          </w:rPr>
          <w:t>2.7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Develop child care friendly development controls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18640B8" w14:textId="77777777" w:rsidR="00321669" w:rsidRPr="00E269A3" w:rsidRDefault="00321669">
      <w:pPr>
        <w:pStyle w:val="TOC3"/>
        <w:tabs>
          <w:tab w:val="left" w:pos="1100"/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2" w:history="1">
        <w:r w:rsidRPr="001D6D71">
          <w:rPr>
            <w:rStyle w:val="Hyperlink"/>
            <w:noProof/>
          </w:rPr>
          <w:t>2.8</w:t>
        </w:r>
        <w:r w:rsidRPr="00E269A3">
          <w:rPr>
            <w:rFonts w:ascii="Calibri" w:eastAsia="Times New Roman" w:hAnsi="Calibri"/>
            <w:noProof/>
            <w:sz w:val="22"/>
            <w:lang w:val="en-AU" w:eastAsia="en-AU"/>
          </w:rPr>
          <w:tab/>
        </w:r>
        <w:r w:rsidRPr="001D6D71">
          <w:rPr>
            <w:rStyle w:val="Hyperlink"/>
            <w:noProof/>
          </w:rPr>
          <w:t>Align development codes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66D8101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3" w:history="1">
        <w:r w:rsidRPr="001D6D71">
          <w:rPr>
            <w:rStyle w:val="Hyperlink"/>
            <w:noProof/>
          </w:rPr>
          <w:t>Best practice checklist to enhance supply through land use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1FAB2A6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4" w:history="1">
        <w:r w:rsidRPr="001D6D71">
          <w:rPr>
            <w:rStyle w:val="Hyperlink"/>
            <w:noProof/>
            <w:spacing w:val="-28"/>
          </w:rPr>
          <w:t>P</w:t>
        </w:r>
        <w:r w:rsidRPr="001D6D71">
          <w:rPr>
            <w:rStyle w:val="Hyperlink"/>
            <w:noProof/>
            <w:spacing w:val="-14"/>
          </w:rPr>
          <w:t>a</w:t>
        </w:r>
        <w:r w:rsidRPr="001D6D71">
          <w:rPr>
            <w:rStyle w:val="Hyperlink"/>
            <w:noProof/>
            <w:spacing w:val="8"/>
          </w:rPr>
          <w:t>r</w:t>
        </w:r>
        <w:r w:rsidRPr="001D6D71">
          <w:rPr>
            <w:rStyle w:val="Hyperlink"/>
            <w:noProof/>
          </w:rPr>
          <w:t>t</w:t>
        </w:r>
        <w:r w:rsidRPr="001D6D71">
          <w:rPr>
            <w:rStyle w:val="Hyperlink"/>
            <w:noProof/>
            <w:spacing w:val="-31"/>
          </w:rPr>
          <w:t xml:space="preserve"> </w:t>
        </w:r>
        <w:r w:rsidRPr="001D6D71">
          <w:rPr>
            <w:rStyle w:val="Hyperlink"/>
            <w:noProof/>
          </w:rPr>
          <w:t>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9A43A86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5" w:history="1">
        <w:r w:rsidRPr="001D6D71">
          <w:rPr>
            <w:rStyle w:val="Hyperlink"/>
            <w:noProof/>
            <w:spacing w:val="-34"/>
          </w:rPr>
          <w:t>W</w:t>
        </w:r>
        <w:r w:rsidRPr="001D6D71">
          <w:rPr>
            <w:rStyle w:val="Hyperlink"/>
            <w:noProof/>
          </w:rPr>
          <w:t>o</w:t>
        </w:r>
        <w:r w:rsidRPr="001D6D71">
          <w:rPr>
            <w:rStyle w:val="Hyperlink"/>
            <w:noProof/>
            <w:spacing w:val="-12"/>
          </w:rPr>
          <w:t>r</w:t>
        </w:r>
        <w:r w:rsidRPr="001D6D71">
          <w:rPr>
            <w:rStyle w:val="Hyperlink"/>
            <w:noProof/>
          </w:rPr>
          <w:t>k</w:t>
        </w:r>
        <w:r w:rsidRPr="001D6D71">
          <w:rPr>
            <w:rStyle w:val="Hyperlink"/>
            <w:noProof/>
            <w:spacing w:val="-37"/>
          </w:rPr>
          <w:t xml:space="preserve"> </w:t>
        </w:r>
        <w:r w:rsidRPr="001D6D71">
          <w:rPr>
            <w:rStyle w:val="Hyperlink"/>
            <w:noProof/>
            <w:spacing w:val="-21"/>
          </w:rPr>
          <w:t>i</w:t>
        </w:r>
        <w:r w:rsidRPr="001D6D71">
          <w:rPr>
            <w:rStyle w:val="Hyperlink"/>
            <w:noProof/>
          </w:rPr>
          <w:t>n</w:t>
        </w:r>
        <w:r w:rsidRPr="001D6D71">
          <w:rPr>
            <w:rStyle w:val="Hyperlink"/>
            <w:noProof/>
            <w:spacing w:val="-29"/>
          </w:rPr>
          <w:t xml:space="preserve"> </w:t>
        </w:r>
        <w:r w:rsidRPr="001D6D71">
          <w:rPr>
            <w:rStyle w:val="Hyperlink"/>
            <w:noProof/>
          </w:rPr>
          <w:t>collaboration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C65E8F4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6" w:history="1">
        <w:r w:rsidRPr="001D6D71">
          <w:rPr>
            <w:rStyle w:val="Hyperlink"/>
            <w:noProof/>
          </w:rPr>
          <w:t>Introduction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6CA6CFA7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7" w:history="1">
        <w:r w:rsidRPr="001D6D71">
          <w:rPr>
            <w:rStyle w:val="Hyperlink"/>
            <w:noProof/>
          </w:rPr>
          <w:t>3.1. Partner with state government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56792BEF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8" w:history="1">
        <w:r w:rsidRPr="001D6D71">
          <w:rPr>
            <w:rStyle w:val="Hyperlink"/>
            <w:noProof/>
          </w:rPr>
          <w:t>3.2. Engage with the community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019749D1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39" w:history="1">
        <w:r w:rsidRPr="001D6D71">
          <w:rPr>
            <w:rStyle w:val="Hyperlink"/>
            <w:noProof/>
          </w:rPr>
          <w:t>3.3. Inform councillors and collaborate with local government staff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3F7902C" w14:textId="77777777" w:rsidR="00321669" w:rsidRPr="00E269A3" w:rsidRDefault="00321669">
      <w:pPr>
        <w:pStyle w:val="TOC3"/>
        <w:tabs>
          <w:tab w:val="right" w:leader="dot" w:pos="10054"/>
        </w:tabs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0" w:history="1">
        <w:r w:rsidRPr="001D6D71">
          <w:rPr>
            <w:rStyle w:val="Hyperlink"/>
            <w:noProof/>
          </w:rPr>
          <w:t>3.4. Engage</w:t>
        </w:r>
        <w:r w:rsidRPr="001D6D71">
          <w:rPr>
            <w:rStyle w:val="Hyperlink"/>
            <w:noProof/>
            <w:spacing w:val="-12"/>
          </w:rPr>
          <w:t xml:space="preserve"> </w:t>
        </w:r>
        <w:r w:rsidRPr="001D6D71">
          <w:rPr>
            <w:rStyle w:val="Hyperlink"/>
            <w:noProof/>
          </w:rPr>
          <w:t>with proponents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6B62B921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1" w:history="1">
        <w:r w:rsidRPr="001D6D71">
          <w:rPr>
            <w:rStyle w:val="Hyperlink"/>
            <w:noProof/>
          </w:rPr>
          <w:t>Best practice checklist to work in collaboration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456527D4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2" w:history="1">
        <w:r w:rsidRPr="001D6D71">
          <w:rPr>
            <w:rStyle w:val="Hyperlink"/>
            <w:noProof/>
            <w:spacing w:val="-14"/>
          </w:rPr>
          <w:t>C</w:t>
        </w:r>
        <w:r w:rsidRPr="001D6D71">
          <w:rPr>
            <w:rStyle w:val="Hyperlink"/>
            <w:noProof/>
          </w:rPr>
          <w:t>on</w:t>
        </w:r>
        <w:r w:rsidRPr="001D6D71">
          <w:rPr>
            <w:rStyle w:val="Hyperlink"/>
            <w:noProof/>
            <w:spacing w:val="-21"/>
          </w:rPr>
          <w:t>cl</w:t>
        </w:r>
        <w:r w:rsidRPr="001D6D71">
          <w:rPr>
            <w:rStyle w:val="Hyperlink"/>
            <w:noProof/>
          </w:rPr>
          <w:t>usion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54B5C369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3" w:history="1">
        <w:r w:rsidRPr="001D6D71">
          <w:rPr>
            <w:rStyle w:val="Hyperlink"/>
            <w:noProof/>
          </w:rPr>
          <w:t>Best practice checklist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5C16735A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4" w:history="1">
        <w:r w:rsidRPr="001D6D71">
          <w:rPr>
            <w:rStyle w:val="Hyperlink"/>
            <w:noProof/>
          </w:rPr>
          <w:t>Best</w:t>
        </w:r>
        <w:r w:rsidRPr="001D6D71">
          <w:rPr>
            <w:rStyle w:val="Hyperlink"/>
            <w:noProof/>
            <w:spacing w:val="-6"/>
          </w:rPr>
          <w:t xml:space="preserve"> </w:t>
        </w:r>
        <w:r w:rsidRPr="001D6D71">
          <w:rPr>
            <w:rStyle w:val="Hyperlink"/>
            <w:noProof/>
          </w:rPr>
          <w:t>p</w:t>
        </w:r>
        <w:r w:rsidRPr="001D6D71">
          <w:rPr>
            <w:rStyle w:val="Hyperlink"/>
            <w:noProof/>
            <w:spacing w:val="-5"/>
          </w:rPr>
          <w:t>r</w:t>
        </w:r>
        <w:r w:rsidRPr="001D6D71">
          <w:rPr>
            <w:rStyle w:val="Hyperlink"/>
            <w:noProof/>
          </w:rPr>
          <w:t>actice</w:t>
        </w:r>
        <w:r w:rsidRPr="001D6D71">
          <w:rPr>
            <w:rStyle w:val="Hyperlink"/>
            <w:noProof/>
            <w:spacing w:val="-11"/>
          </w:rPr>
          <w:t xml:space="preserve"> </w:t>
        </w:r>
        <w:r w:rsidRPr="001D6D71">
          <w:rPr>
            <w:rStyle w:val="Hyperlink"/>
            <w:noProof/>
          </w:rPr>
          <w:t>checklist for</w:t>
        </w:r>
        <w:r w:rsidRPr="001D6D71">
          <w:rPr>
            <w:rStyle w:val="Hyperlink"/>
            <w:noProof/>
            <w:spacing w:val="-4"/>
          </w:rPr>
          <w:t xml:space="preserve"> </w:t>
        </w:r>
        <w:r w:rsidRPr="001D6D71">
          <w:rPr>
            <w:rStyle w:val="Hyperlink"/>
            <w:noProof/>
          </w:rPr>
          <w:t>using policy and</w:t>
        </w:r>
        <w:r w:rsidRPr="001D6D71">
          <w:rPr>
            <w:rStyle w:val="Hyperlink"/>
            <w:noProof/>
            <w:spacing w:val="-5"/>
          </w:rPr>
          <w:t xml:space="preserve"> </w:t>
        </w:r>
        <w:r w:rsidRPr="001D6D71">
          <w:rPr>
            <w:rStyle w:val="Hyperlink"/>
            <w:noProof/>
          </w:rPr>
          <w:t>st</w:t>
        </w:r>
        <w:r w:rsidRPr="001D6D71">
          <w:rPr>
            <w:rStyle w:val="Hyperlink"/>
            <w:noProof/>
            <w:spacing w:val="-6"/>
          </w:rPr>
          <w:t>r</w:t>
        </w:r>
        <w:r w:rsidRPr="001D6D71">
          <w:rPr>
            <w:rStyle w:val="Hyperlink"/>
            <w:noProof/>
          </w:rPr>
          <w:t>ategic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4542639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5" w:history="1">
        <w:r w:rsidRPr="001D6D71">
          <w:rPr>
            <w:rStyle w:val="Hyperlink"/>
            <w:noProof/>
          </w:rPr>
          <w:t>Best practice checklist to enhance supply through land use planning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B4B5371" w14:textId="77777777" w:rsidR="00321669" w:rsidRPr="00E269A3" w:rsidRDefault="00321669">
      <w:pPr>
        <w:pStyle w:val="TOC2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6" w:history="1">
        <w:r w:rsidRPr="001D6D71">
          <w:rPr>
            <w:rStyle w:val="Hyperlink"/>
            <w:noProof/>
          </w:rPr>
          <w:t>Best practice checklist to work in collaboration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63CCDDC1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7" w:history="1">
        <w:r w:rsidRPr="001D6D71">
          <w:rPr>
            <w:rStyle w:val="Hyperlink"/>
            <w:noProof/>
            <w:spacing w:val="-27"/>
          </w:rPr>
          <w:t>R</w:t>
        </w:r>
        <w:r w:rsidRPr="001D6D71">
          <w:rPr>
            <w:rStyle w:val="Hyperlink"/>
            <w:noProof/>
            <w:spacing w:val="-22"/>
          </w:rPr>
          <w:t>e</w:t>
        </w:r>
        <w:r w:rsidRPr="001D6D71">
          <w:rPr>
            <w:rStyle w:val="Hyperlink"/>
            <w:noProof/>
            <w:spacing w:val="-21"/>
          </w:rPr>
          <w:t>f</w:t>
        </w:r>
        <w:r w:rsidRPr="001D6D71">
          <w:rPr>
            <w:rStyle w:val="Hyperlink"/>
            <w:noProof/>
            <w:spacing w:val="-20"/>
          </w:rPr>
          <w:t>e</w:t>
        </w:r>
        <w:r w:rsidRPr="001D6D71">
          <w:rPr>
            <w:rStyle w:val="Hyperlink"/>
            <w:noProof/>
            <w:spacing w:val="-22"/>
          </w:rPr>
          <w:t>r</w:t>
        </w:r>
        <w:r w:rsidRPr="001D6D71">
          <w:rPr>
            <w:rStyle w:val="Hyperlink"/>
            <w:noProof/>
            <w:spacing w:val="-20"/>
          </w:rPr>
          <w:t>e</w:t>
        </w:r>
        <w:r w:rsidRPr="001D6D71">
          <w:rPr>
            <w:rStyle w:val="Hyperlink"/>
            <w:noProof/>
          </w:rPr>
          <w:t>nc</w:t>
        </w:r>
        <w:r w:rsidRPr="001D6D71">
          <w:rPr>
            <w:rStyle w:val="Hyperlink"/>
            <w:noProof/>
            <w:spacing w:val="-14"/>
          </w:rPr>
          <w:t>e</w:t>
        </w:r>
        <w:r w:rsidRPr="001D6D71">
          <w:rPr>
            <w:rStyle w:val="Hyperlink"/>
            <w:noProof/>
          </w:rPr>
          <w:t>s</w:t>
        </w:r>
        <w:r w:rsidRPr="001D6D71">
          <w:rPr>
            <w:rStyle w:val="Hyperlink"/>
            <w:noProof/>
            <w:spacing w:val="-53"/>
          </w:rPr>
          <w:t xml:space="preserve"> </w:t>
        </w:r>
        <w:r w:rsidRPr="001D6D71">
          <w:rPr>
            <w:rStyle w:val="Hyperlink"/>
            <w:noProof/>
            <w:spacing w:val="-14"/>
          </w:rPr>
          <w:t>a</w:t>
        </w:r>
        <w:r w:rsidRPr="001D6D71">
          <w:rPr>
            <w:rStyle w:val="Hyperlink"/>
            <w:noProof/>
          </w:rPr>
          <w:t>nd</w:t>
        </w:r>
        <w:r w:rsidRPr="001D6D71">
          <w:rPr>
            <w:rStyle w:val="Hyperlink"/>
            <w:noProof/>
            <w:spacing w:val="-33"/>
          </w:rPr>
          <w:t xml:space="preserve"> </w:t>
        </w:r>
        <w:r w:rsidRPr="001D6D71">
          <w:rPr>
            <w:rStyle w:val="Hyperlink"/>
            <w:noProof/>
            <w:spacing w:val="-7"/>
          </w:rPr>
          <w:t>A</w:t>
        </w:r>
        <w:r w:rsidRPr="001D6D71">
          <w:rPr>
            <w:rStyle w:val="Hyperlink"/>
            <w:noProof/>
          </w:rPr>
          <w:t>p</w:t>
        </w:r>
        <w:r w:rsidRPr="001D6D71">
          <w:rPr>
            <w:rStyle w:val="Hyperlink"/>
            <w:noProof/>
            <w:spacing w:val="-15"/>
          </w:rPr>
          <w:t>p</w:t>
        </w:r>
        <w:r w:rsidRPr="001D6D71">
          <w:rPr>
            <w:rStyle w:val="Hyperlink"/>
            <w:noProof/>
            <w:spacing w:val="-20"/>
          </w:rPr>
          <w:t>e</w:t>
        </w:r>
        <w:r w:rsidRPr="001D6D71">
          <w:rPr>
            <w:rStyle w:val="Hyperlink"/>
            <w:noProof/>
            <w:spacing w:val="-18"/>
          </w:rPr>
          <w:t>n</w:t>
        </w:r>
        <w:r w:rsidRPr="001D6D71">
          <w:rPr>
            <w:rStyle w:val="Hyperlink"/>
            <w:noProof/>
            <w:spacing w:val="-21"/>
          </w:rPr>
          <w:t>d</w:t>
        </w:r>
        <w:r w:rsidRPr="001D6D71">
          <w:rPr>
            <w:rStyle w:val="Hyperlink"/>
            <w:noProof/>
            <w:spacing w:val="-16"/>
          </w:rPr>
          <w:t>i</w:t>
        </w:r>
        <w:r w:rsidRPr="001D6D71">
          <w:rPr>
            <w:rStyle w:val="Hyperlink"/>
            <w:noProof/>
          </w:rPr>
          <w:t>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45642ECC" w14:textId="77777777" w:rsidR="00321669" w:rsidRPr="00E269A3" w:rsidRDefault="00321669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</w:pPr>
      <w:hyperlink w:anchor="_Toc392236548" w:history="1">
        <w:r w:rsidRPr="001D6D71">
          <w:rPr>
            <w:rStyle w:val="Hyperlink"/>
            <w:noProof/>
          </w:rPr>
          <w:t>References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2F64215A" w14:textId="77777777" w:rsidR="00681E2F" w:rsidRPr="00E269A3" w:rsidRDefault="00321669" w:rsidP="003275D5">
      <w:pPr>
        <w:pStyle w:val="TOC1"/>
        <w:rPr>
          <w:rFonts w:ascii="Calibri" w:eastAsia="Times New Roman" w:hAnsi="Calibri"/>
          <w:noProof/>
          <w:sz w:val="22"/>
          <w:lang w:val="en-AU" w:eastAsia="en-AU"/>
        </w:rPr>
        <w:sectPr w:rsidR="00681E2F" w:rsidRPr="00E269A3" w:rsidSect="00681E2F">
          <w:headerReference w:type="default" r:id="rId20"/>
          <w:pgSz w:w="11920" w:h="16840"/>
          <w:pgMar w:top="709" w:right="1005" w:bottom="280" w:left="851" w:header="784" w:footer="0" w:gutter="0"/>
          <w:cols w:space="720"/>
        </w:sectPr>
      </w:pPr>
      <w:hyperlink w:anchor="_Toc392236549" w:history="1">
        <w:r w:rsidRPr="001D6D71">
          <w:rPr>
            <w:rStyle w:val="Hyperlink"/>
            <w:noProof/>
          </w:rPr>
          <w:t>Appendix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_Toc392236549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  <w:r w:rsidR="00D44159">
        <w:fldChar w:fldCharType="end"/>
      </w:r>
    </w:p>
    <w:p w14:paraId="2F6039FC" w14:textId="77777777" w:rsidR="00BD0945" w:rsidRDefault="00391147" w:rsidP="00F4532E">
      <w:pPr>
        <w:pStyle w:val="Heading1"/>
        <w:tabs>
          <w:tab w:val="left" w:pos="0"/>
        </w:tabs>
      </w:pPr>
      <w:bookmarkStart w:id="4" w:name="_Toc392236503"/>
      <w:r>
        <w:lastRenderedPageBreak/>
        <w:t>Preface</w:t>
      </w:r>
      <w:bookmarkEnd w:id="4"/>
    </w:p>
    <w:p w14:paraId="199D4C8B" w14:textId="77777777" w:rsidR="00BD0945" w:rsidRDefault="00BD0945" w:rsidP="0019165D">
      <w:pPr>
        <w:spacing w:before="600" w:after="0" w:line="240" w:lineRule="exact"/>
        <w:rPr>
          <w:sz w:val="24"/>
          <w:szCs w:val="24"/>
        </w:rPr>
      </w:pPr>
    </w:p>
    <w:p w14:paraId="428E3BB9" w14:textId="77777777" w:rsidR="00BD0945" w:rsidRDefault="00BD0945">
      <w:pPr>
        <w:spacing w:after="0"/>
        <w:sectPr w:rsidR="00BD0945" w:rsidSect="008B0A34">
          <w:headerReference w:type="default" r:id="rId21"/>
          <w:footerReference w:type="default" r:id="rId22"/>
          <w:pgSz w:w="11920" w:h="16840"/>
          <w:pgMar w:top="709" w:right="0" w:bottom="280" w:left="993" w:header="784" w:footer="289" w:gutter="0"/>
          <w:pgNumType w:start="1"/>
          <w:cols w:space="720"/>
        </w:sectPr>
      </w:pPr>
    </w:p>
    <w:p w14:paraId="65961021" w14:textId="77777777" w:rsidR="00BD0945" w:rsidRDefault="00EB3341" w:rsidP="00AD2D0E">
      <w:r>
        <w:lastRenderedPageBreak/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across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t>ust</w:t>
      </w:r>
      <w:r>
        <w:rPr>
          <w:spacing w:val="-4"/>
        </w:rPr>
        <w:t>r</w:t>
      </w:r>
      <w:r>
        <w:t>alia</w:t>
      </w:r>
      <w:r>
        <w:rPr>
          <w:spacing w:val="-5"/>
        </w:rPr>
        <w:t xml:space="preserve"> </w:t>
      </w:r>
      <w:r>
        <w:t>ma</w:t>
      </w:r>
      <w:r>
        <w:rPr>
          <w:spacing w:val="-2"/>
        </w:rPr>
        <w:t>k</w:t>
      </w:r>
      <w:r>
        <w:t>es</w:t>
      </w:r>
      <w:r>
        <w:rPr>
          <w:spacing w:val="-7"/>
        </w:rPr>
        <w:t xml:space="preserve"> </w:t>
      </w:r>
      <w:r>
        <w:t>a vital contribution in securing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well- being of</w:t>
      </w:r>
      <w:r>
        <w:rPr>
          <w:spacing w:val="-2"/>
        </w:rPr>
        <w:t xml:space="preserve"> </w:t>
      </w:r>
      <w:r>
        <w:t>children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families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ultimately</w:t>
      </w:r>
      <w:r w:rsidR="00156EB8">
        <w:t xml:space="preserve"> strengthening</w:t>
      </w:r>
      <w:r>
        <w:rPr>
          <w:spacing w:val="-1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econo</w:t>
      </w:r>
      <w:r>
        <w:rPr>
          <w:spacing w:val="-2"/>
        </w:rPr>
        <w:t>m</w:t>
      </w:r>
      <w:r>
        <w:rPr>
          <w:spacing w:val="-19"/>
        </w:rPr>
        <w:t>y</w:t>
      </w:r>
      <w:r>
        <w:t>.</w:t>
      </w:r>
      <w:r>
        <w:rPr>
          <w:spacing w:val="-10"/>
        </w:rPr>
        <w:t xml:space="preserve"> </w:t>
      </w:r>
      <w:r>
        <w:t>Ensuring</w:t>
      </w:r>
      <w:r>
        <w:rPr>
          <w:spacing w:val="-9"/>
        </w:rPr>
        <w:t xml:space="preserve"> </w:t>
      </w:r>
      <w:r>
        <w:t>existing and</w:t>
      </w:r>
      <w:r>
        <w:rPr>
          <w:spacing w:val="-4"/>
        </w:rPr>
        <w:t xml:space="preserve"> </w:t>
      </w:r>
      <w:r>
        <w:t>future</w:t>
      </w:r>
      <w:r>
        <w:rPr>
          <w:spacing w:val="-6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 short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long term</w:t>
      </w:r>
      <w:r>
        <w:rPr>
          <w:spacing w:val="-5"/>
        </w:rPr>
        <w:t xml:space="preserve"> </w:t>
      </w:r>
      <w:r>
        <w:t>communi</w:t>
      </w:r>
      <w:r>
        <w:rPr>
          <w:spacing w:val="-2"/>
        </w:rPr>
        <w:t>t</w:t>
      </w:r>
      <w:r>
        <w:t>y</w:t>
      </w:r>
      <w:r>
        <w:rPr>
          <w:spacing w:val="-11"/>
        </w:rPr>
        <w:t xml:space="preserve"> </w:t>
      </w:r>
      <w:r>
        <w:t>inf</w:t>
      </w:r>
      <w:r>
        <w:rPr>
          <w:spacing w:val="-4"/>
        </w:rPr>
        <w:t>r</w:t>
      </w:r>
      <w:r>
        <w:t>astructure they</w:t>
      </w:r>
      <w:r>
        <w:rPr>
          <w:spacing w:val="-4"/>
        </w:rPr>
        <w:t xml:space="preserve"> </w:t>
      </w:r>
      <w:r>
        <w:t>need,</w:t>
      </w:r>
      <w:r>
        <w:rPr>
          <w:spacing w:val="-6"/>
        </w:rPr>
        <w:t xml:space="preserve"> </w:t>
      </w:r>
      <w:r>
        <w:t>including child care</w:t>
      </w:r>
      <w:r>
        <w:rPr>
          <w:spacing w:val="-4"/>
        </w:rPr>
        <w:t xml:space="preserve"> </w:t>
      </w:r>
      <w:r>
        <w:t>centres,</w:t>
      </w:r>
      <w:r>
        <w:rPr>
          <w:spacing w:val="-8"/>
        </w:rPr>
        <w:t xml:space="preserve"> </w:t>
      </w:r>
      <w:r>
        <w:t>is an ongoing challenge.</w:t>
      </w:r>
    </w:p>
    <w:p w14:paraId="48F5BFB8" w14:textId="77777777" w:rsidR="00BD0945" w:rsidRDefault="00EB3341" w:rsidP="00AD2D0E">
      <w:r>
        <w:t>Communities</w:t>
      </w:r>
      <w:r>
        <w:rPr>
          <w:spacing w:val="-13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mix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 xml:space="preserve">service </w:t>
      </w:r>
      <w:r>
        <w:rPr>
          <w:spacing w:val="-1"/>
        </w:rPr>
        <w:t>t</w:t>
      </w:r>
      <w:r>
        <w:t>ypes</w:t>
      </w:r>
      <w:r>
        <w:rPr>
          <w:spacing w:val="-5"/>
        </w:rPr>
        <w:t xml:space="preserve"> </w:t>
      </w:r>
      <w:r>
        <w:rPr>
          <w:spacing w:val="-4"/>
        </w:rPr>
        <w:t>r</w:t>
      </w:r>
      <w:r>
        <w:t>anging</w:t>
      </w:r>
      <w:r>
        <w:rPr>
          <w:spacing w:val="-8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family</w:t>
      </w:r>
      <w:r>
        <w:rPr>
          <w:spacing w:val="-6"/>
        </w:rPr>
        <w:t xml:space="preserve"> </w:t>
      </w:r>
      <w:r>
        <w:t>d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>occasional care,</w:t>
      </w:r>
      <w:r>
        <w:rPr>
          <w:spacing w:val="-5"/>
        </w:rPr>
        <w:t xml:space="preserve"> </w:t>
      </w:r>
      <w:r>
        <w:t>home</w:t>
      </w:r>
      <w:r>
        <w:rPr>
          <w:spacing w:val="-6"/>
        </w:rPr>
        <w:t xml:space="preserve"> </w:t>
      </w:r>
      <w:r>
        <w:t>based</w:t>
      </w:r>
      <w:r>
        <w:rPr>
          <w:spacing w:val="-6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>outside</w:t>
      </w:r>
      <w:r>
        <w:rPr>
          <w:spacing w:val="-7"/>
        </w:rPr>
        <w:t xml:space="preserve"> </w:t>
      </w:r>
      <w:r>
        <w:t>school hours care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 as</w:t>
      </w:r>
      <w:r>
        <w:rPr>
          <w:spacing w:val="-2"/>
        </w:rPr>
        <w:t xml:space="preserve"> </w:t>
      </w:r>
      <w:r>
        <w:t>long d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care.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child care facili</w:t>
      </w:r>
      <w:r>
        <w:rPr>
          <w:spacing w:val="-1"/>
        </w:rPr>
        <w:t>t</w:t>
      </w:r>
      <w:r>
        <w:t>y is defined</w:t>
      </w:r>
      <w:r>
        <w:rPr>
          <w:spacing w:val="-7"/>
        </w:rPr>
        <w:t xml:space="preserve"> </w:t>
      </w:r>
      <w:r>
        <w:t>as a building or place used</w:t>
      </w:r>
      <w:r w:rsidR="00156EB8"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supervision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children</w:t>
      </w:r>
      <w:r>
        <w:rPr>
          <w:spacing w:val="-8"/>
        </w:rPr>
        <w:t xml:space="preserve"> </w:t>
      </w:r>
      <w:r>
        <w:t>that 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learning</w:t>
      </w:r>
      <w:r>
        <w:rPr>
          <w:spacing w:val="-8"/>
        </w:rPr>
        <w:t xml:space="preserve"> </w:t>
      </w:r>
      <w:r>
        <w:t>e</w:t>
      </w:r>
      <w:r>
        <w:rPr>
          <w:spacing w:val="-3"/>
        </w:rPr>
        <w:t>n</w:t>
      </w:r>
      <w:r>
        <w:t>vironment</w:t>
      </w:r>
      <w:r>
        <w:rPr>
          <w:spacing w:val="-13"/>
        </w:rPr>
        <w:t xml:space="preserve"> </w:t>
      </w:r>
      <w:r>
        <w:t>in addition to long d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>preschool,</w:t>
      </w:r>
      <w:r>
        <w:rPr>
          <w:spacing w:val="-10"/>
        </w:rPr>
        <w:t xml:space="preserve"> </w:t>
      </w:r>
      <w:r>
        <w:t>occasional</w:t>
      </w:r>
      <w:r>
        <w:rPr>
          <w:spacing w:val="-10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or outside</w:t>
      </w:r>
      <w:r>
        <w:rPr>
          <w:spacing w:val="-7"/>
        </w:rPr>
        <w:t xml:space="preserve"> </w:t>
      </w:r>
      <w:r>
        <w:t>school hours</w:t>
      </w:r>
      <w:r>
        <w:rPr>
          <w:spacing w:val="-6"/>
        </w:rPr>
        <w:t xml:space="preserve"> </w:t>
      </w:r>
      <w:r>
        <w:t>care.</w:t>
      </w:r>
      <w:r>
        <w:rPr>
          <w:spacing w:val="-5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guidelines only pertain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long d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care.</w:t>
      </w:r>
    </w:p>
    <w:p w14:paraId="16C8C7BE" w14:textId="77777777" w:rsidR="00BD0945" w:rsidRDefault="00EB3341" w:rsidP="00AD2D0E">
      <w:r>
        <w:rPr>
          <w:spacing w:val="-5"/>
        </w:rPr>
        <w:t>F</w:t>
      </w:r>
      <w:r>
        <w:t>ostering</w:t>
      </w:r>
      <w:r>
        <w:rPr>
          <w:spacing w:val="-9"/>
        </w:rPr>
        <w:t xml:space="preserve"> </w:t>
      </w:r>
      <w:r>
        <w:t>strong</w:t>
      </w:r>
      <w:r>
        <w:rPr>
          <w:spacing w:val="-6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economies requires</w:t>
      </w:r>
      <w:r>
        <w:rPr>
          <w:spacing w:val="-8"/>
        </w:rPr>
        <w:t xml:space="preserve"> </w:t>
      </w:r>
      <w:r>
        <w:t>i</w:t>
      </w:r>
      <w:r>
        <w:rPr>
          <w:spacing w:val="-2"/>
        </w:rPr>
        <w:t>nv</w:t>
      </w:r>
      <w:r>
        <w:t>estment</w:t>
      </w:r>
      <w:r>
        <w:rPr>
          <w:spacing w:val="-9"/>
        </w:rPr>
        <w:t xml:space="preserve"> </w:t>
      </w:r>
      <w:r>
        <w:t>in social services.</w:t>
      </w:r>
      <w:r>
        <w:rPr>
          <w:spacing w:val="-9"/>
        </w:rPr>
        <w:t xml:space="preserve"> </w:t>
      </w:r>
      <w:r>
        <w:t>Land 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is an</w:t>
      </w:r>
      <w:r>
        <w:rPr>
          <w:spacing w:val="-2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tool for</w:t>
      </w:r>
      <w:r>
        <w:rPr>
          <w:spacing w:val="-3"/>
        </w:rPr>
        <w:t xml:space="preserve"> </w:t>
      </w:r>
      <w:r>
        <w:t>ensuring this i</w:t>
      </w:r>
      <w:r>
        <w:rPr>
          <w:spacing w:val="-2"/>
        </w:rPr>
        <w:t>nv</w:t>
      </w:r>
      <w:r>
        <w:t>estment.</w:t>
      </w:r>
      <w:r>
        <w:rPr>
          <w:spacing w:val="-10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 clear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has</w:t>
      </w:r>
      <w:r w:rsidR="00156EB8">
        <w:t xml:space="preserve"> </w:t>
      </w:r>
      <w:r>
        <w:t>both</w:t>
      </w:r>
      <w:r>
        <w:rPr>
          <w:spacing w:val="-5"/>
        </w:rPr>
        <w:t xml:space="preserve"> </w:t>
      </w:r>
      <w:r>
        <w:t>short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long term</w:t>
      </w:r>
      <w:r>
        <w:rPr>
          <w:spacing w:val="-5"/>
        </w:rPr>
        <w:t xml:space="preserve"> </w:t>
      </w:r>
      <w:r>
        <w:t>societal and</w:t>
      </w:r>
      <w:r>
        <w:rPr>
          <w:spacing w:val="-4"/>
        </w:rPr>
        <w:t xml:space="preserve"> </w:t>
      </w:r>
      <w:r>
        <w:t>economic benefits.</w:t>
      </w:r>
      <w:r>
        <w:rPr>
          <w:spacing w:val="-9"/>
        </w:rPr>
        <w:t xml:space="preserve"> </w:t>
      </w:r>
      <w:r>
        <w:t xml:space="preserve">It is in this </w:t>
      </w:r>
      <w:r>
        <w:rPr>
          <w:spacing w:val="-2"/>
        </w:rPr>
        <w:t>wa</w:t>
      </w:r>
      <w:r>
        <w:t>y that planning for child care</w:t>
      </w:r>
      <w:r>
        <w:rPr>
          <w:spacing w:val="-4"/>
        </w:rPr>
        <w:t xml:space="preserve"> </w:t>
      </w:r>
      <w:r>
        <w:t>is different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uses.</w:t>
      </w:r>
    </w:p>
    <w:p w14:paraId="2FA38BF5" w14:textId="77777777" w:rsidR="00BD0945" w:rsidRDefault="00EB3341" w:rsidP="00AD2D0E">
      <w:r>
        <w:t>Whilst the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quali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 contributes</w:t>
      </w:r>
      <w:r>
        <w:rPr>
          <w:spacing w:val="-11"/>
        </w:rPr>
        <w:t xml:space="preserve"> </w:t>
      </w:r>
      <w:r>
        <w:t>positi</w:t>
      </w:r>
      <w:r>
        <w:rPr>
          <w:spacing w:val="-2"/>
        </w:rPr>
        <w:t>v</w:t>
      </w:r>
      <w:r>
        <w:t>ely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 w:rsidR="00156EB8">
        <w:t xml:space="preserve"> </w:t>
      </w:r>
      <w:r>
        <w:t>of</w:t>
      </w:r>
      <w:r>
        <w:rPr>
          <w:spacing w:val="-2"/>
        </w:rPr>
        <w:t xml:space="preserve"> </w:t>
      </w:r>
      <w:r>
        <w:t>children,</w:t>
      </w:r>
      <w:r>
        <w:rPr>
          <w:spacing w:val="-9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 also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direct</w:t>
      </w:r>
      <w:r>
        <w:rPr>
          <w:spacing w:val="-6"/>
        </w:rPr>
        <w:t xml:space="preserve"> </w:t>
      </w:r>
      <w:r>
        <w:t>correlation between</w:t>
      </w:r>
      <w:r>
        <w:rPr>
          <w:spacing w:val="-8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workforce</w:t>
      </w:r>
      <w:r>
        <w:rPr>
          <w:spacing w:val="-10"/>
        </w:rPr>
        <w:t xml:space="preserve"> </w:t>
      </w:r>
      <w:r>
        <w:t>participation of</w:t>
      </w:r>
      <w:r>
        <w:rPr>
          <w:spacing w:val="-2"/>
        </w:rPr>
        <w:t xml:space="preserve"> </w:t>
      </w:r>
      <w:r>
        <w:t>parents,</w:t>
      </w:r>
      <w:r>
        <w:rPr>
          <w:spacing w:val="-8"/>
        </w:rPr>
        <w:t xml:space="preserve"> </w:t>
      </w:r>
      <w:r>
        <w:t>especially mothers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y</w:t>
      </w:r>
      <w:r>
        <w:t>oung children.</w:t>
      </w:r>
      <w:r w:rsidR="00135BFC" w:rsidRPr="00135BFC">
        <w:rPr>
          <w:vertAlign w:val="superscript"/>
        </w:rPr>
        <w:fldChar w:fldCharType="begin"/>
      </w:r>
      <w:r w:rsidR="00135BFC" w:rsidRPr="00135BFC">
        <w:rPr>
          <w:vertAlign w:val="superscript"/>
        </w:rPr>
        <w:instrText xml:space="preserve"> REF _Ref391801697 \n \h </w:instrText>
      </w:r>
      <w:r w:rsidR="00135BFC">
        <w:rPr>
          <w:vertAlign w:val="superscript"/>
        </w:rPr>
        <w:instrText xml:space="preserve"> \* MERGEFORMAT </w:instrText>
      </w:r>
      <w:r w:rsidR="00135BFC" w:rsidRPr="00135BFC">
        <w:rPr>
          <w:vertAlign w:val="superscript"/>
        </w:rPr>
      </w:r>
      <w:r w:rsidR="00135BFC" w:rsidRPr="00135BFC">
        <w:rPr>
          <w:vertAlign w:val="superscript"/>
        </w:rPr>
        <w:fldChar w:fldCharType="separate"/>
      </w:r>
      <w:r w:rsidR="00135BFC" w:rsidRPr="00135BFC">
        <w:rPr>
          <w:vertAlign w:val="superscript"/>
        </w:rPr>
        <w:t>1</w:t>
      </w:r>
      <w:r w:rsidR="00135BFC" w:rsidRPr="00135BFC">
        <w:rPr>
          <w:vertAlign w:val="superscript"/>
        </w:rPr>
        <w:fldChar w:fldCharType="end"/>
      </w:r>
      <w:r>
        <w:rPr>
          <w:spacing w:val="27"/>
          <w:position w:val="7"/>
          <w:sz w:val="11"/>
          <w:szCs w:val="11"/>
        </w:rPr>
        <w:t xml:space="preserve"> </w:t>
      </w:r>
      <w:r>
        <w:t xml:space="preserve">High </w:t>
      </w:r>
      <w:r>
        <w:rPr>
          <w:spacing w:val="-4"/>
        </w:rPr>
        <w:t>r</w:t>
      </w:r>
      <w:r>
        <w:t>ates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workforce</w:t>
      </w:r>
      <w:r>
        <w:rPr>
          <w:spacing w:val="-10"/>
        </w:rPr>
        <w:t xml:space="preserve"> </w:t>
      </w:r>
      <w:r>
        <w:t>participation help</w:t>
      </w:r>
      <w:r>
        <w:rPr>
          <w:spacing w:val="-4"/>
        </w:rPr>
        <w:t xml:space="preserve"> </w:t>
      </w:r>
      <w:r>
        <w:t>build strong,</w:t>
      </w:r>
      <w:r>
        <w:rPr>
          <w:spacing w:val="-7"/>
        </w:rPr>
        <w:t xml:space="preserve"> </w:t>
      </w:r>
      <w:r>
        <w:t>sel</w:t>
      </w:r>
      <w:r>
        <w:rPr>
          <w:spacing w:val="-5"/>
        </w:rPr>
        <w:t>f</w:t>
      </w:r>
      <w:r>
        <w:t>-sustaining</w:t>
      </w:r>
      <w:r>
        <w:rPr>
          <w:spacing w:val="-3"/>
        </w:rPr>
        <w:t xml:space="preserve"> </w:t>
      </w:r>
      <w:r>
        <w:t>communities and</w:t>
      </w:r>
      <w:r>
        <w:rPr>
          <w:spacing w:val="-4"/>
        </w:rPr>
        <w:t xml:space="preserve"> </w:t>
      </w:r>
      <w:r>
        <w:t>vib</w:t>
      </w:r>
      <w:r>
        <w:rPr>
          <w:spacing w:val="-4"/>
        </w:rPr>
        <w:t>r</w:t>
      </w:r>
      <w:r>
        <w:t>ant</w:t>
      </w:r>
      <w:r>
        <w:rPr>
          <w:spacing w:val="-3"/>
        </w:rPr>
        <w:t xml:space="preserve"> </w:t>
      </w:r>
      <w:r>
        <w:t>local economies.</w:t>
      </w:r>
    </w:p>
    <w:p w14:paraId="303CF7DE" w14:textId="77777777" w:rsidR="00BD0945" w:rsidRDefault="00EB3341" w:rsidP="00AD2D0E">
      <w:r>
        <w:t>All local 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shape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 w:rsidR="00156EB8"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st</w:t>
      </w:r>
      <w:r>
        <w:rPr>
          <w:spacing w:val="-4"/>
        </w:rPr>
        <w:t>r</w:t>
      </w:r>
      <w:r>
        <w:t>ategic</w:t>
      </w:r>
      <w:r>
        <w:rPr>
          <w:spacing w:val="-9"/>
        </w:rPr>
        <w:t xml:space="preserve"> </w:t>
      </w:r>
      <w:r>
        <w:t>planning,</w:t>
      </w:r>
      <w:r>
        <w:rPr>
          <w:spacing w:val="-9"/>
        </w:rPr>
        <w:t xml:space="preserve"> </w:t>
      </w:r>
      <w:r>
        <w:t>land 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assessment processes.</w:t>
      </w:r>
      <w:r>
        <w:rPr>
          <w:spacing w:val="-11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functions,</w:t>
      </w:r>
      <w:r>
        <w:rPr>
          <w:spacing w:val="-10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helps</w:t>
      </w:r>
      <w:r>
        <w:rPr>
          <w:spacing w:val="-5"/>
        </w:rPr>
        <w:t xml:space="preserve"> </w:t>
      </w:r>
      <w:r>
        <w:t>determine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priori</w:t>
      </w:r>
      <w:r>
        <w:rPr>
          <w:spacing w:val="-2"/>
        </w:rPr>
        <w:t>t</w:t>
      </w:r>
      <w:r>
        <w:t>y</w:t>
      </w:r>
      <w:r>
        <w:rPr>
          <w:spacing w:val="-1"/>
        </w:rPr>
        <w:t xml:space="preserve"> </w:t>
      </w:r>
      <w:r>
        <w:t>gi</w:t>
      </w:r>
      <w:r>
        <w:rPr>
          <w:spacing w:val="-2"/>
        </w:rPr>
        <w:t>v</w:t>
      </w:r>
      <w:r>
        <w:t>en to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communi</w:t>
      </w:r>
      <w:r>
        <w:rPr>
          <w:spacing w:val="-1"/>
        </w:rPr>
        <w:t>t</w:t>
      </w:r>
      <w:r>
        <w:rPr>
          <w:spacing w:val="-19"/>
        </w:rPr>
        <w:t>y</w:t>
      </w:r>
      <w:r>
        <w:t>,</w:t>
      </w:r>
      <w:r>
        <w:rPr>
          <w:spacing w:val="-12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it is located,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</w:t>
      </w:r>
      <w:r>
        <w:rPr>
          <w:spacing w:val="-2"/>
        </w:rPr>
        <w:t>z</w:t>
      </w:r>
      <w:r>
        <w:t>e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1"/>
        </w:rPr>
        <w:t>t</w:t>
      </w:r>
      <w:r>
        <w:t>ype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 pr</w:t>
      </w:r>
      <w:r>
        <w:rPr>
          <w:spacing w:val="-2"/>
        </w:rPr>
        <w:t>o</w:t>
      </w:r>
      <w:r>
        <w:t>vided.</w:t>
      </w:r>
    </w:p>
    <w:p w14:paraId="2DFDCC87" w14:textId="77777777" w:rsidR="00156EB8" w:rsidRDefault="00156EB8" w:rsidP="00156EB8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works</w:t>
      </w:r>
      <w:r>
        <w:rPr>
          <w:spacing w:val="-6"/>
        </w:rPr>
        <w:t xml:space="preserve"> </w:t>
      </w:r>
      <w:r>
        <w:t>within a</w:t>
      </w:r>
      <w:r>
        <w:rPr>
          <w:spacing w:val="-1"/>
        </w:rPr>
        <w:t xml:space="preserve"> </w:t>
      </w:r>
      <w:r>
        <w:t>broader context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t>polic</w:t>
      </w:r>
      <w:r>
        <w:rPr>
          <w:spacing w:val="-20"/>
        </w:rPr>
        <w:t>y</w:t>
      </w:r>
      <w:r>
        <w:t>,</w:t>
      </w:r>
      <w:r>
        <w:rPr>
          <w:spacing w:val="-1"/>
        </w:rPr>
        <w:t xml:space="preserve"> </w:t>
      </w:r>
      <w:r>
        <w:t>legislation and</w:t>
      </w:r>
      <w:r>
        <w:rPr>
          <w:spacing w:val="-4"/>
        </w:rPr>
        <w:t xml:space="preserve"> </w:t>
      </w:r>
      <w:r>
        <w:t>regulations</w:t>
      </w:r>
      <w:r>
        <w:rPr>
          <w:spacing w:val="-11"/>
        </w:rPr>
        <w:t xml:space="preserve"> </w:t>
      </w:r>
      <w:r>
        <w:t>which g</w:t>
      </w:r>
      <w:r>
        <w:rPr>
          <w:spacing w:val="-2"/>
        </w:rPr>
        <w:t>ov</w:t>
      </w:r>
      <w:r>
        <w:t>ern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 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>processes.</w:t>
      </w:r>
    </w:p>
    <w:p w14:paraId="7C9C1874" w14:textId="77777777" w:rsidR="00BD0945" w:rsidRPr="00AD2D0E" w:rsidRDefault="00156EB8" w:rsidP="00AD2D0E">
      <w:r>
        <w:br w:type="column"/>
      </w:r>
      <w:r w:rsidR="00EB3341">
        <w:lastRenderedPageBreak/>
        <w:t>Within this f</w:t>
      </w:r>
      <w:r w:rsidR="00EB3341">
        <w:rPr>
          <w:spacing w:val="-4"/>
        </w:rPr>
        <w:t>r</w:t>
      </w:r>
      <w:r w:rsidR="00EB3341">
        <w:t>amework,</w:t>
      </w:r>
      <w:r w:rsidR="00EB3341">
        <w:rPr>
          <w:spacing w:val="-12"/>
        </w:rPr>
        <w:t xml:space="preserve"> </w:t>
      </w:r>
      <w:r w:rsidR="00EB3341">
        <w:t>access</w:t>
      </w:r>
      <w:r w:rsidR="00EB3341">
        <w:rPr>
          <w:spacing w:val="-7"/>
        </w:rPr>
        <w:t xml:space="preserve"> </w:t>
      </w:r>
      <w:r w:rsidR="00EB3341">
        <w:t>to</w:t>
      </w:r>
      <w:r w:rsidR="00EB3341">
        <w:rPr>
          <w:spacing w:val="-2"/>
        </w:rPr>
        <w:t xml:space="preserve"> </w:t>
      </w:r>
      <w:r w:rsidR="00EB3341">
        <w:t>child care can</w:t>
      </w:r>
      <w:r w:rsidR="00EB3341">
        <w:rPr>
          <w:spacing w:val="-3"/>
        </w:rPr>
        <w:t xml:space="preserve"> </w:t>
      </w:r>
      <w:r w:rsidR="00EB3341">
        <w:t>be</w:t>
      </w:r>
      <w:r w:rsidR="00EB3341">
        <w:rPr>
          <w:spacing w:val="-2"/>
        </w:rPr>
        <w:t xml:space="preserve"> </w:t>
      </w:r>
      <w:r w:rsidR="00EB3341">
        <w:t>facilitated</w:t>
      </w:r>
      <w:r w:rsidR="00EB3341">
        <w:rPr>
          <w:spacing w:val="-10"/>
        </w:rPr>
        <w:t xml:space="preserve"> </w:t>
      </w:r>
      <w:r w:rsidR="00EB3341">
        <w:rPr>
          <w:spacing w:val="-1"/>
        </w:rPr>
        <w:t>b</w:t>
      </w:r>
      <w:r w:rsidR="00EB3341">
        <w:t>y</w:t>
      </w:r>
      <w:r w:rsidR="00EB3341">
        <w:rPr>
          <w:spacing w:val="-1"/>
        </w:rPr>
        <w:t xml:space="preserve"> </w:t>
      </w:r>
      <w:r w:rsidR="00EB3341">
        <w:t>local g</w:t>
      </w:r>
      <w:r w:rsidR="00EB3341">
        <w:rPr>
          <w:spacing w:val="-2"/>
        </w:rPr>
        <w:t>ov</w:t>
      </w:r>
      <w:r w:rsidR="00EB3341">
        <w:t>ernment</w:t>
      </w:r>
      <w:r>
        <w:t xml:space="preserve"> </w:t>
      </w:r>
      <w:r w:rsidR="00EB3341">
        <w:t>planning</w:t>
      </w:r>
      <w:r w:rsidR="00EB3341">
        <w:rPr>
          <w:spacing w:val="-9"/>
        </w:rPr>
        <w:t xml:space="preserve"> </w:t>
      </w:r>
      <w:r w:rsidR="00EB3341">
        <w:t>through</w:t>
      </w:r>
      <w:r w:rsidR="00EB3341">
        <w:rPr>
          <w:spacing w:val="-8"/>
        </w:rPr>
        <w:t xml:space="preserve"> </w:t>
      </w:r>
      <w:r w:rsidR="00EB3341">
        <w:t>close collabo</w:t>
      </w:r>
      <w:r w:rsidR="00EB3341">
        <w:rPr>
          <w:spacing w:val="-4"/>
        </w:rPr>
        <w:t>r</w:t>
      </w:r>
      <w:r w:rsidR="00EB3341">
        <w:t>ation</w:t>
      </w:r>
      <w:r w:rsidR="00EB3341">
        <w:rPr>
          <w:spacing w:val="-5"/>
        </w:rPr>
        <w:t xml:space="preserve"> </w:t>
      </w:r>
      <w:r w:rsidR="00EB3341">
        <w:t>with other</w:t>
      </w:r>
      <w:r>
        <w:t xml:space="preserve"> </w:t>
      </w:r>
      <w:r w:rsidR="00EB3341">
        <w:t>g</w:t>
      </w:r>
      <w:r w:rsidR="00EB3341">
        <w:rPr>
          <w:spacing w:val="-1"/>
        </w:rPr>
        <w:t>o</w:t>
      </w:r>
      <w:r w:rsidR="00EB3341">
        <w:rPr>
          <w:spacing w:val="-2"/>
        </w:rPr>
        <w:t>v</w:t>
      </w:r>
      <w:r w:rsidR="00EB3341">
        <w:t>ernment</w:t>
      </w:r>
      <w:r w:rsidR="00EB3341">
        <w:rPr>
          <w:spacing w:val="-12"/>
        </w:rPr>
        <w:t xml:space="preserve"> </w:t>
      </w:r>
      <w:r w:rsidR="00EB3341">
        <w:t>agencies,</w:t>
      </w:r>
      <w:r w:rsidR="00EB3341">
        <w:rPr>
          <w:spacing w:val="-9"/>
        </w:rPr>
        <w:t xml:space="preserve"> </w:t>
      </w:r>
      <w:r w:rsidR="00EB3341">
        <w:t>child care</w:t>
      </w:r>
      <w:r w:rsidR="00EB3341">
        <w:rPr>
          <w:spacing w:val="-4"/>
        </w:rPr>
        <w:t xml:space="preserve"> </w:t>
      </w:r>
      <w:r w:rsidR="00EB3341">
        <w:t>pr</w:t>
      </w:r>
      <w:r w:rsidR="00EB3341">
        <w:rPr>
          <w:spacing w:val="-2"/>
        </w:rPr>
        <w:t>o</w:t>
      </w:r>
      <w:r w:rsidR="00EB3341">
        <w:t>viders</w:t>
      </w:r>
      <w:r w:rsidR="00EB3341">
        <w:rPr>
          <w:spacing w:val="-9"/>
        </w:rPr>
        <w:t xml:space="preserve"> </w:t>
      </w:r>
      <w:r w:rsidR="00EB3341">
        <w:t>and the</w:t>
      </w:r>
      <w:r w:rsidR="00EB3341">
        <w:rPr>
          <w:spacing w:val="-3"/>
        </w:rPr>
        <w:t xml:space="preserve"> </w:t>
      </w:r>
      <w:r w:rsidR="00EB3341">
        <w:t>local communi</w:t>
      </w:r>
      <w:r w:rsidR="00EB3341">
        <w:rPr>
          <w:spacing w:val="-1"/>
        </w:rPr>
        <w:t>t</w:t>
      </w:r>
      <w:r w:rsidR="00EB3341">
        <w:rPr>
          <w:spacing w:val="-19"/>
        </w:rPr>
        <w:t>y</w:t>
      </w:r>
      <w:r w:rsidR="00EB3341">
        <w:t>.</w:t>
      </w:r>
    </w:p>
    <w:p w14:paraId="0B6309F0" w14:textId="77777777" w:rsidR="00BD0945" w:rsidRPr="00AD2D0E" w:rsidRDefault="00EB3341" w:rsidP="00AD2D0E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sta</w:t>
      </w:r>
      <w:r>
        <w:rPr>
          <w:spacing w:val="-3"/>
        </w:rPr>
        <w:t>k</w:t>
      </w:r>
      <w:r>
        <w:t>eholders</w:t>
      </w:r>
      <w:r>
        <w:rPr>
          <w:spacing w:val="-13"/>
        </w:rPr>
        <w:t xml:space="preserve"> </w:t>
      </w:r>
      <w:r>
        <w:t>face a</w:t>
      </w:r>
      <w:r>
        <w:rPr>
          <w:spacing w:val="-1"/>
        </w:rPr>
        <w:t xml:space="preserve"> </w:t>
      </w:r>
      <w:r>
        <w:t>broad</w:t>
      </w:r>
      <w:r>
        <w:rPr>
          <w:spacing w:val="-6"/>
        </w:rPr>
        <w:t xml:space="preserve">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challenges</w:t>
      </w:r>
      <w:r>
        <w:rPr>
          <w:spacing w:val="-11"/>
        </w:rPr>
        <w:t xml:space="preserve"> </w:t>
      </w:r>
      <w:r>
        <w:t>when</w:t>
      </w:r>
      <w:r>
        <w:rPr>
          <w:spacing w:val="-5"/>
        </w:rPr>
        <w:t xml:space="preserve"> </w:t>
      </w:r>
      <w:r>
        <w:t>planning</w:t>
      </w:r>
      <w:r w:rsidR="00156EB8">
        <w:t xml:space="preserve"> </w:t>
      </w:r>
      <w:r>
        <w:t>and</w:t>
      </w:r>
      <w:r>
        <w:rPr>
          <w:spacing w:val="-4"/>
        </w:rPr>
        <w:t xml:space="preserve"> </w:t>
      </w:r>
      <w:r>
        <w:t>deli</w:t>
      </w:r>
      <w:r>
        <w:rPr>
          <w:spacing w:val="-2"/>
        </w:rPr>
        <w:t>v</w:t>
      </w:r>
      <w:r>
        <w:t>ering</w:t>
      </w:r>
      <w:r>
        <w:rPr>
          <w:spacing w:val="-5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current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future communities.</w:t>
      </w:r>
      <w:r>
        <w:rPr>
          <w:spacing w:val="-14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include population changes, satis</w:t>
      </w:r>
      <w:r>
        <w:rPr>
          <w:spacing w:val="-1"/>
        </w:rPr>
        <w:t>f</w:t>
      </w:r>
      <w:r>
        <w:t>ying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4"/>
        </w:rPr>
        <w:t>v</w:t>
      </w:r>
      <w:r>
        <w:t>aried</w:t>
      </w:r>
      <w:r>
        <w:rPr>
          <w:spacing w:val="-6"/>
        </w:rPr>
        <w:t xml:space="preserve"> </w:t>
      </w:r>
      <w:r>
        <w:t>preferences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families,</w:t>
      </w:r>
      <w:r>
        <w:rPr>
          <w:spacing w:val="-8"/>
        </w:rPr>
        <w:t xml:space="preserve"> </w:t>
      </w:r>
      <w:r>
        <w:t>the high cost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rPr>
          <w:spacing w:val="-19"/>
        </w:rPr>
        <w:t>y</w:t>
      </w:r>
      <w:r>
        <w:t>,</w:t>
      </w:r>
      <w:r>
        <w:rPr>
          <w:spacing w:val="-4"/>
        </w:rPr>
        <w:t xml:space="preserve"> </w:t>
      </w:r>
      <w:r>
        <w:rPr>
          <w:spacing w:val="-1"/>
        </w:rPr>
        <w:t>z</w:t>
      </w:r>
      <w:r>
        <w:t>oning restrictions and ensuring efficient</w:t>
      </w:r>
      <w:r>
        <w:rPr>
          <w:spacing w:val="-8"/>
        </w:rPr>
        <w:t xml:space="preserve"> </w:t>
      </w:r>
      <w:r>
        <w:t>de</w:t>
      </w:r>
      <w:r>
        <w:rPr>
          <w:spacing w:val="-3"/>
        </w:rPr>
        <w:t>v</w:t>
      </w:r>
      <w:r>
        <w:t>elopment assessment</w:t>
      </w:r>
      <w:r>
        <w:rPr>
          <w:spacing w:val="-12"/>
        </w:rPr>
        <w:t xml:space="preserve"> </w:t>
      </w:r>
      <w:r>
        <w:t>processes.</w:t>
      </w:r>
      <w:r>
        <w:rPr>
          <w:spacing w:val="-11"/>
        </w:rPr>
        <w:t xml:space="preserve"> </w:t>
      </w:r>
      <w:r w:rsidR="00362818" w:rsidRPr="00362818">
        <w:t>M</w:t>
      </w:r>
      <w:r w:rsidRPr="00362818">
        <w:t>any</w:t>
      </w:r>
      <w:r>
        <w:rPr>
          <w:spacing w:val="7"/>
          <w:w w:val="94"/>
        </w:rPr>
        <w:t xml:space="preserve"> </w:t>
      </w:r>
      <w:r>
        <w:t>local g</w:t>
      </w:r>
      <w:r>
        <w:rPr>
          <w:spacing w:val="-2"/>
        </w:rPr>
        <w:t>ov</w:t>
      </w:r>
      <w:r>
        <w:t>ernments h</w:t>
      </w:r>
      <w:r>
        <w:rPr>
          <w:spacing w:val="-1"/>
        </w:rPr>
        <w:t>a</w:t>
      </w:r>
      <w:r>
        <w:rPr>
          <w:spacing w:val="-2"/>
        </w:rPr>
        <w:t>v</w:t>
      </w:r>
      <w:r>
        <w:t>e</w:t>
      </w:r>
      <w:r>
        <w:rPr>
          <w:spacing w:val="-5"/>
        </w:rPr>
        <w:t xml:space="preserve"> </w:t>
      </w:r>
      <w:r>
        <w:t>met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challenges</w:t>
      </w:r>
      <w:r>
        <w:rPr>
          <w:spacing w:val="-11"/>
        </w:rPr>
        <w:t xml:space="preserve"> </w:t>
      </w:r>
      <w:r>
        <w:t>with great</w:t>
      </w:r>
      <w:r>
        <w:rPr>
          <w:spacing w:val="-5"/>
        </w:rPr>
        <w:t xml:space="preserve"> </w:t>
      </w:r>
      <w:r>
        <w:t>success and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guidelines include short</w:t>
      </w:r>
      <w:r>
        <w:rPr>
          <w:spacing w:val="-5"/>
        </w:rPr>
        <w:t xml:space="preserve"> </w:t>
      </w:r>
      <w:r>
        <w:t>case</w:t>
      </w:r>
      <w:r>
        <w:rPr>
          <w:spacing w:val="-4"/>
        </w:rPr>
        <w:t xml:space="preserve"> </w:t>
      </w:r>
      <w:r>
        <w:t xml:space="preserve">studies </w:t>
      </w:r>
      <w:r>
        <w:rPr>
          <w:w w:val="99"/>
        </w:rPr>
        <w:t>of</w:t>
      </w:r>
      <w:r>
        <w:t xml:space="preserve"> examples</w:t>
      </w:r>
      <w:r>
        <w:rPr>
          <w:spacing w:val="-10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achie</w:t>
      </w:r>
      <w:r>
        <w:rPr>
          <w:spacing w:val="-3"/>
        </w:rPr>
        <w:t>v</w:t>
      </w:r>
      <w:r>
        <w:t>ed.</w:t>
      </w:r>
    </w:p>
    <w:p w14:paraId="7180EFF6" w14:textId="77777777" w:rsidR="00BD0945" w:rsidRDefault="00EB3341" w:rsidP="00AD2D0E">
      <w:r>
        <w:t>Pr</w:t>
      </w:r>
      <w:r>
        <w:rPr>
          <w:spacing w:val="-2"/>
        </w:rPr>
        <w:t>o</w:t>
      </w:r>
      <w:r>
        <w:t>viding</w:t>
      </w:r>
      <w:r>
        <w:rPr>
          <w:spacing w:val="-3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t>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guidance</w:t>
      </w:r>
      <w:r>
        <w:rPr>
          <w:spacing w:val="-9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 w:rsidR="00156EB8"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is a</w:t>
      </w:r>
      <w:r>
        <w:rPr>
          <w:spacing w:val="-1"/>
        </w:rPr>
        <w:t xml:space="preserve"> </w:t>
      </w:r>
      <w:r>
        <w:t>challenge</w:t>
      </w:r>
      <w:r>
        <w:rPr>
          <w:spacing w:val="-9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le</w:t>
      </w:r>
      <w:r>
        <w:rPr>
          <w:spacing w:val="-3"/>
        </w:rPr>
        <w:t>v</w:t>
      </w:r>
      <w:r>
        <w:t>el</w:t>
      </w:r>
      <w:r>
        <w:rPr>
          <w:spacing w:val="-3"/>
        </w:rPr>
        <w:t xml:space="preserve"> </w:t>
      </w:r>
      <w:r>
        <w:t>legislation and regulations</w:t>
      </w:r>
      <w:r>
        <w:rPr>
          <w:spacing w:val="-11"/>
        </w:rPr>
        <w:t xml:space="preserve"> </w:t>
      </w:r>
      <w:r>
        <w:rPr>
          <w:spacing w:val="-4"/>
        </w:rPr>
        <w:t>v</w:t>
      </w:r>
      <w:r>
        <w:t>ar</w:t>
      </w:r>
      <w:r>
        <w:rPr>
          <w:spacing w:val="-19"/>
        </w:rPr>
        <w:t>y</w:t>
      </w:r>
      <w:r>
        <w:t>.</w:t>
      </w:r>
      <w:r>
        <w:rPr>
          <w:spacing w:val="65"/>
        </w:rPr>
        <w:t xml:space="preserve"> </w:t>
      </w:r>
      <w:r w:rsidR="00AB7677" w:rsidRPr="00AB7677">
        <w:t>These</w:t>
      </w:r>
      <w:r w:rsidR="00AB7677">
        <w:t xml:space="preserve"> </w:t>
      </w:r>
      <w:r w:rsidR="00AB7677" w:rsidRPr="00AB7677">
        <w:t>guidelines do not address</w:t>
      </w:r>
      <w:r w:rsidR="00AB7677">
        <w:t xml:space="preserve"> </w:t>
      </w:r>
      <w:r w:rsidR="00AB7677" w:rsidRPr="00AB7677">
        <w:t xml:space="preserve">whether local government should be a child care provider or not. </w:t>
      </w:r>
      <w:r>
        <w:t>Howe</w:t>
      </w:r>
      <w:r>
        <w:rPr>
          <w:spacing w:val="-2"/>
        </w:rPr>
        <w:t>v</w:t>
      </w:r>
      <w:r>
        <w:t>e</w:t>
      </w:r>
      <w:r>
        <w:rPr>
          <w:spacing w:val="-28"/>
        </w:rPr>
        <w:t>r</w:t>
      </w:r>
      <w:r>
        <w:t>,</w:t>
      </w:r>
      <w:r>
        <w:rPr>
          <w:spacing w:val="-3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guidelines recognise</w:t>
      </w:r>
      <w:r>
        <w:rPr>
          <w:spacing w:val="-10"/>
        </w:rPr>
        <w:t xml:space="preserve"> </w:t>
      </w:r>
      <w:r>
        <w:t>existing const</w:t>
      </w:r>
      <w:r>
        <w:rPr>
          <w:spacing w:val="-4"/>
        </w:rPr>
        <w:t>r</w:t>
      </w:r>
      <w:r>
        <w:t>aints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pr</w:t>
      </w:r>
      <w:r>
        <w:rPr>
          <w:spacing w:val="-2"/>
        </w:rPr>
        <w:t>o</w:t>
      </w:r>
      <w:r>
        <w:t>vide evidence-based,</w:t>
      </w:r>
      <w:r>
        <w:rPr>
          <w:spacing w:val="-16"/>
        </w:rPr>
        <w:t xml:space="preserve"> </w:t>
      </w:r>
      <w:r>
        <w:t>easy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checklists to</w:t>
      </w:r>
      <w:r>
        <w:rPr>
          <w:spacing w:val="-2"/>
        </w:rPr>
        <w:t xml:space="preserve"> </w:t>
      </w:r>
      <w:r>
        <w:t>help 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build internal</w:t>
      </w:r>
      <w:r>
        <w:rPr>
          <w:spacing w:val="-8"/>
        </w:rPr>
        <w:t xml:space="preserve"> </w:t>
      </w:r>
      <w:r>
        <w:t>capaci</w:t>
      </w:r>
      <w:r>
        <w:rPr>
          <w:spacing w:val="-2"/>
        </w:rPr>
        <w:t>t</w:t>
      </w:r>
      <w:r>
        <w:t>y</w:t>
      </w:r>
      <w:r>
        <w:rPr>
          <w:spacing w:val="-8"/>
        </w:rPr>
        <w:t xml:space="preserve"> </w:t>
      </w:r>
      <w:r>
        <w:t>to st</w:t>
      </w:r>
      <w:r>
        <w:rPr>
          <w:spacing w:val="-4"/>
        </w:rPr>
        <w:t>r</w:t>
      </w:r>
      <w:r>
        <w:t>ategically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systematically</w:t>
      </w:r>
      <w:r>
        <w:rPr>
          <w:spacing w:val="-14"/>
        </w:rPr>
        <w:t xml:space="preserve"> </w:t>
      </w:r>
      <w:r>
        <w:t>plan,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w w:val="99"/>
        </w:rPr>
        <w:t xml:space="preserve">work </w:t>
      </w:r>
      <w:r>
        <w:t>in partnership</w:t>
      </w:r>
      <w:r>
        <w:rPr>
          <w:spacing w:val="-12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</w:t>
      </w:r>
      <w:r>
        <w:rPr>
          <w:spacing w:val="-2"/>
        </w:rPr>
        <w:t>k</w:t>
      </w:r>
      <w:r>
        <w:t>eholders,</w:t>
      </w:r>
      <w:r>
        <w:rPr>
          <w:spacing w:val="-13"/>
        </w:rPr>
        <w:t xml:space="preserve"> </w:t>
      </w:r>
      <w:r>
        <w:t>to impr</w:t>
      </w:r>
      <w:r>
        <w:rPr>
          <w:spacing w:val="-2"/>
        </w:rPr>
        <w:t>ov</w:t>
      </w:r>
      <w:r>
        <w:t>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care.</w:t>
      </w:r>
    </w:p>
    <w:p w14:paraId="7A829DE9" w14:textId="77777777" w:rsidR="00BD0945" w:rsidRDefault="00BD0945">
      <w:pPr>
        <w:spacing w:after="0"/>
        <w:sectPr w:rsidR="00BD0945" w:rsidSect="008B0A34">
          <w:type w:val="continuous"/>
          <w:pgSz w:w="11920" w:h="16840"/>
          <w:pgMar w:top="1560" w:right="580" w:bottom="0" w:left="567" w:header="720" w:footer="289" w:gutter="0"/>
          <w:cols w:num="2" w:space="720" w:equalWidth="0">
            <w:col w:w="5103" w:space="198"/>
            <w:col w:w="5472"/>
          </w:cols>
        </w:sectPr>
      </w:pPr>
    </w:p>
    <w:p w14:paraId="7FF0E2E9" w14:textId="77777777" w:rsidR="00BD0945" w:rsidRDefault="00F4532E" w:rsidP="0019165D">
      <w:pPr>
        <w:pStyle w:val="Heading1"/>
        <w:spacing w:after="840"/>
      </w:pPr>
      <w:bookmarkStart w:id="5" w:name="_Toc392236504"/>
      <w:r w:rsidRPr="00F4532E">
        <w:lastRenderedPageBreak/>
        <w:t>Glossary</w:t>
      </w:r>
      <w:bookmarkEnd w:id="5"/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1701"/>
        <w:gridCol w:w="7938"/>
      </w:tblGrid>
      <w:tr w:rsidR="005A3D51" w:rsidRPr="00362818" w14:paraId="412902C6" w14:textId="77777777" w:rsidTr="00362818">
        <w:tc>
          <w:tcPr>
            <w:tcW w:w="1701" w:type="dxa"/>
            <w:shd w:val="clear" w:color="auto" w:fill="auto"/>
          </w:tcPr>
          <w:p w14:paraId="573DFACE" w14:textId="77777777" w:rsidR="005A3D51" w:rsidRPr="00362818" w:rsidRDefault="005A3D51" w:rsidP="0064759F">
            <w:r w:rsidRPr="00362818">
              <w:t>Child care facili</w:t>
            </w:r>
            <w:r w:rsidRPr="00362818">
              <w:rPr>
                <w:spacing w:val="-1"/>
              </w:rPr>
              <w:t>t</w:t>
            </w:r>
            <w:r w:rsidRPr="00362818">
              <w:t>y</w:t>
            </w:r>
          </w:p>
        </w:tc>
        <w:tc>
          <w:tcPr>
            <w:tcW w:w="7938" w:type="dxa"/>
            <w:shd w:val="clear" w:color="auto" w:fill="auto"/>
          </w:tcPr>
          <w:p w14:paraId="7FCB9BE8" w14:textId="77777777" w:rsidR="005A3D51" w:rsidRPr="00362818" w:rsidRDefault="005A3D51" w:rsidP="0064759F">
            <w:r w:rsidRPr="00362818">
              <w:t>A</w:t>
            </w:r>
            <w:r w:rsidRPr="00362818">
              <w:rPr>
                <w:spacing w:val="-1"/>
              </w:rPr>
              <w:t xml:space="preserve"> </w:t>
            </w:r>
            <w:r w:rsidRPr="00362818">
              <w:t>building or</w:t>
            </w:r>
            <w:r w:rsidRPr="00362818">
              <w:rPr>
                <w:spacing w:val="-2"/>
              </w:rPr>
              <w:t xml:space="preserve"> </w:t>
            </w:r>
            <w:r w:rsidRPr="00362818">
              <w:t>place</w:t>
            </w:r>
            <w:r w:rsidRPr="00362818">
              <w:rPr>
                <w:spacing w:val="-5"/>
              </w:rPr>
              <w:t xml:space="preserve"> </w:t>
            </w:r>
            <w:r w:rsidRPr="00362818">
              <w:t>used</w:t>
            </w:r>
            <w:r w:rsidRPr="00362818">
              <w:rPr>
                <w:spacing w:val="-5"/>
              </w:rPr>
              <w:t xml:space="preserve"> </w:t>
            </w:r>
            <w:r w:rsidRPr="00362818">
              <w:t>for</w:t>
            </w:r>
            <w:r w:rsidRPr="00362818">
              <w:rPr>
                <w:spacing w:val="-3"/>
              </w:rPr>
              <w:t xml:space="preserve"> </w:t>
            </w:r>
            <w:r w:rsidRPr="00362818">
              <w:t>the</w:t>
            </w:r>
            <w:r w:rsidRPr="00362818">
              <w:rPr>
                <w:spacing w:val="-3"/>
              </w:rPr>
              <w:t xml:space="preserve"> </w:t>
            </w:r>
            <w:r w:rsidRPr="00362818">
              <w:t>supervision</w:t>
            </w:r>
            <w:r w:rsidRPr="00362818">
              <w:rPr>
                <w:spacing w:val="-11"/>
              </w:rPr>
              <w:t xml:space="preserve"> </w:t>
            </w:r>
            <w:r w:rsidRPr="00362818">
              <w:t>and</w:t>
            </w:r>
            <w:r w:rsidRPr="00362818">
              <w:rPr>
                <w:spacing w:val="-4"/>
              </w:rPr>
              <w:t xml:space="preserve"> </w:t>
            </w:r>
            <w:r w:rsidRPr="00362818">
              <w:t>care</w:t>
            </w:r>
            <w:r w:rsidRPr="00362818">
              <w:rPr>
                <w:spacing w:val="-4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children</w:t>
            </w:r>
            <w:r w:rsidRPr="00362818">
              <w:rPr>
                <w:spacing w:val="-8"/>
              </w:rPr>
              <w:t xml:space="preserve"> </w:t>
            </w:r>
            <w:r w:rsidRPr="00362818">
              <w:t>that pr</w:t>
            </w:r>
            <w:r w:rsidRPr="00362818">
              <w:rPr>
                <w:spacing w:val="-2"/>
              </w:rPr>
              <w:t>o</w:t>
            </w:r>
            <w:r w:rsidRPr="00362818">
              <w:t>vides</w:t>
            </w:r>
            <w:r w:rsidRPr="00362818">
              <w:rPr>
                <w:spacing w:val="-9"/>
              </w:rPr>
              <w:t xml:space="preserve"> </w:t>
            </w:r>
            <w:r w:rsidRPr="00362818">
              <w:t>long d</w:t>
            </w:r>
            <w:r w:rsidRPr="00362818">
              <w:rPr>
                <w:spacing w:val="-2"/>
              </w:rPr>
              <w:t>a</w:t>
            </w:r>
            <w:r w:rsidRPr="00362818">
              <w:t>y</w:t>
            </w:r>
            <w:r w:rsidRPr="00362818">
              <w:rPr>
                <w:spacing w:val="-4"/>
              </w:rPr>
              <w:t xml:space="preserve"> </w:t>
            </w:r>
            <w:r w:rsidRPr="00362818">
              <w:t>care,</w:t>
            </w:r>
            <w:r w:rsidRPr="00362818">
              <w:rPr>
                <w:spacing w:val="-5"/>
              </w:rPr>
              <w:t xml:space="preserve"> </w:t>
            </w:r>
            <w:r w:rsidRPr="00362818">
              <w:t>preschool,</w:t>
            </w:r>
            <w:r w:rsidRPr="00362818">
              <w:rPr>
                <w:spacing w:val="-10"/>
              </w:rPr>
              <w:t xml:space="preserve"> </w:t>
            </w:r>
            <w:r w:rsidRPr="00362818">
              <w:t>occasional</w:t>
            </w:r>
            <w:r w:rsidRPr="00362818">
              <w:rPr>
                <w:spacing w:val="-10"/>
              </w:rPr>
              <w:t xml:space="preserve"> </w:t>
            </w:r>
            <w:r w:rsidRPr="00362818">
              <w:t>care</w:t>
            </w:r>
            <w:r w:rsidRPr="00362818">
              <w:rPr>
                <w:spacing w:val="-4"/>
              </w:rPr>
              <w:t xml:space="preserve"> </w:t>
            </w:r>
            <w:r w:rsidRPr="00362818">
              <w:t>or</w:t>
            </w:r>
            <w:r w:rsidRPr="00362818">
              <w:rPr>
                <w:spacing w:val="-2"/>
              </w:rPr>
              <w:t xml:space="preserve"> </w:t>
            </w:r>
            <w:r w:rsidRPr="00362818">
              <w:t>outside</w:t>
            </w:r>
            <w:r w:rsidRPr="00362818">
              <w:rPr>
                <w:spacing w:val="-7"/>
              </w:rPr>
              <w:t xml:space="preserve"> </w:t>
            </w:r>
            <w:r w:rsidRPr="00362818">
              <w:t>school hours care.</w:t>
            </w:r>
            <w:r w:rsidRPr="00362818">
              <w:rPr>
                <w:spacing w:val="65"/>
              </w:rPr>
              <w:t xml:space="preserve"> </w:t>
            </w:r>
            <w:r w:rsidRPr="00362818">
              <w:t>These</w:t>
            </w:r>
            <w:r w:rsidRPr="00362818">
              <w:rPr>
                <w:spacing w:val="-6"/>
              </w:rPr>
              <w:t xml:space="preserve"> </w:t>
            </w:r>
            <w:r w:rsidRPr="00362818">
              <w:t>guidelines only</w:t>
            </w:r>
            <w:r w:rsidRPr="00362818">
              <w:rPr>
                <w:spacing w:val="-4"/>
              </w:rPr>
              <w:t xml:space="preserve"> </w:t>
            </w:r>
            <w:r w:rsidRPr="00362818">
              <w:t>pertain</w:t>
            </w:r>
            <w:r w:rsidRPr="00362818">
              <w:rPr>
                <w:spacing w:val="-7"/>
              </w:rPr>
              <w:t xml:space="preserve"> </w:t>
            </w:r>
            <w:r w:rsidRPr="00362818">
              <w:t>to</w:t>
            </w:r>
            <w:r w:rsidRPr="00362818">
              <w:rPr>
                <w:spacing w:val="-2"/>
              </w:rPr>
              <w:t xml:space="preserve"> </w:t>
            </w:r>
            <w:r w:rsidRPr="00362818">
              <w:t>centre</w:t>
            </w:r>
            <w:r w:rsidRPr="00362818">
              <w:rPr>
                <w:spacing w:val="-6"/>
              </w:rPr>
              <w:t xml:space="preserve"> </w:t>
            </w:r>
            <w:r w:rsidRPr="00362818">
              <w:t>based</w:t>
            </w:r>
            <w:r w:rsidRPr="00362818">
              <w:rPr>
                <w:spacing w:val="-6"/>
              </w:rPr>
              <w:t xml:space="preserve"> </w:t>
            </w:r>
            <w:r w:rsidRPr="00362818">
              <w:t>long d</w:t>
            </w:r>
            <w:r w:rsidRPr="00362818">
              <w:rPr>
                <w:spacing w:val="-3"/>
              </w:rPr>
              <w:t>a</w:t>
            </w:r>
            <w:r w:rsidRPr="00362818">
              <w:t>y</w:t>
            </w:r>
            <w:r w:rsidRPr="00362818">
              <w:rPr>
                <w:spacing w:val="-4"/>
              </w:rPr>
              <w:t xml:space="preserve"> </w:t>
            </w:r>
            <w:r w:rsidRPr="00362818">
              <w:t>care.</w:t>
            </w:r>
          </w:p>
        </w:tc>
      </w:tr>
      <w:tr w:rsidR="005A3D51" w:rsidRPr="00362818" w14:paraId="32ED9FCE" w14:textId="77777777" w:rsidTr="00362818">
        <w:tc>
          <w:tcPr>
            <w:tcW w:w="1701" w:type="dxa"/>
            <w:shd w:val="clear" w:color="auto" w:fill="auto"/>
          </w:tcPr>
          <w:p w14:paraId="5D5C4A8F" w14:textId="77777777" w:rsidR="005A3D51" w:rsidRPr="00362818" w:rsidRDefault="005A3D51" w:rsidP="0064759F">
            <w:r w:rsidRPr="00362818">
              <w:t>Centre</w:t>
            </w:r>
            <w:r w:rsidRPr="00362818">
              <w:rPr>
                <w:spacing w:val="-7"/>
              </w:rPr>
              <w:t xml:space="preserve"> </w:t>
            </w:r>
            <w:r w:rsidRPr="00362818">
              <w:t>based long d</w:t>
            </w:r>
            <w:r w:rsidRPr="00362818">
              <w:rPr>
                <w:spacing w:val="-2"/>
              </w:rPr>
              <w:t>a</w:t>
            </w:r>
            <w:r w:rsidRPr="00362818">
              <w:t>y</w:t>
            </w:r>
            <w:r w:rsidRPr="00362818">
              <w:rPr>
                <w:spacing w:val="-4"/>
              </w:rPr>
              <w:t xml:space="preserve"> </w:t>
            </w:r>
            <w:r w:rsidRPr="00362818">
              <w:t>care</w:t>
            </w:r>
          </w:p>
        </w:tc>
        <w:tc>
          <w:tcPr>
            <w:tcW w:w="7938" w:type="dxa"/>
            <w:shd w:val="clear" w:color="auto" w:fill="auto"/>
          </w:tcPr>
          <w:p w14:paraId="38A5279E" w14:textId="77777777" w:rsidR="005A3D51" w:rsidRPr="00362818" w:rsidRDefault="005A3D51" w:rsidP="0064759F">
            <w:r w:rsidRPr="00362818">
              <w:t>Long</w:t>
            </w:r>
            <w:r w:rsidRPr="00362818">
              <w:rPr>
                <w:spacing w:val="-5"/>
              </w:rPr>
              <w:t xml:space="preserve"> </w:t>
            </w:r>
            <w:r w:rsidRPr="00362818">
              <w:t>d</w:t>
            </w:r>
            <w:r w:rsidRPr="00362818">
              <w:rPr>
                <w:spacing w:val="-2"/>
              </w:rPr>
              <w:t>a</w:t>
            </w:r>
            <w:r w:rsidRPr="00362818">
              <w:t>y</w:t>
            </w:r>
            <w:r w:rsidRPr="00362818">
              <w:rPr>
                <w:spacing w:val="-4"/>
              </w:rPr>
              <w:t xml:space="preserve"> </w:t>
            </w:r>
            <w:r w:rsidRPr="00362818">
              <w:t>care</w:t>
            </w:r>
            <w:r w:rsidRPr="00362818">
              <w:rPr>
                <w:spacing w:val="-4"/>
              </w:rPr>
              <w:t xml:space="preserve"> </w:t>
            </w:r>
            <w:r w:rsidRPr="00362818">
              <w:t>is a</w:t>
            </w:r>
            <w:r w:rsidRPr="00362818">
              <w:rPr>
                <w:spacing w:val="-1"/>
              </w:rPr>
              <w:t xml:space="preserve"> </w:t>
            </w:r>
            <w:r w:rsidRPr="00362818">
              <w:t>centre-based</w:t>
            </w:r>
            <w:r w:rsidRPr="00362818">
              <w:rPr>
                <w:spacing w:val="-13"/>
              </w:rPr>
              <w:t xml:space="preserve"> </w:t>
            </w:r>
            <w:r w:rsidRPr="00362818">
              <w:t>form</w:t>
            </w:r>
            <w:r w:rsidRPr="00362818">
              <w:rPr>
                <w:spacing w:val="-5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child care</w:t>
            </w:r>
            <w:r w:rsidRPr="00362818">
              <w:rPr>
                <w:spacing w:val="-4"/>
              </w:rPr>
              <w:t xml:space="preserve"> </w:t>
            </w:r>
            <w:r w:rsidRPr="00362818">
              <w:t>for</w:t>
            </w:r>
            <w:r w:rsidRPr="00362818">
              <w:rPr>
                <w:spacing w:val="-3"/>
              </w:rPr>
              <w:t xml:space="preserve"> </w:t>
            </w:r>
            <w:r w:rsidRPr="00362818">
              <w:t>children</w:t>
            </w:r>
            <w:r w:rsidRPr="00362818">
              <w:rPr>
                <w:spacing w:val="-8"/>
              </w:rPr>
              <w:t xml:space="preserve"> </w:t>
            </w:r>
            <w:r w:rsidRPr="00362818">
              <w:t>from</w:t>
            </w:r>
            <w:r w:rsidRPr="00362818">
              <w:rPr>
                <w:spacing w:val="-5"/>
              </w:rPr>
              <w:t xml:space="preserve"> </w:t>
            </w:r>
            <w:r w:rsidRPr="00362818">
              <w:t>birth to</w:t>
            </w:r>
            <w:r w:rsidRPr="00362818">
              <w:rPr>
                <w:spacing w:val="-2"/>
              </w:rPr>
              <w:t xml:space="preserve"> </w:t>
            </w:r>
            <w:r w:rsidRPr="00362818">
              <w:t xml:space="preserve">six </w:t>
            </w:r>
            <w:r w:rsidRPr="00362818">
              <w:rPr>
                <w:spacing w:val="-2"/>
              </w:rPr>
              <w:t>y</w:t>
            </w:r>
            <w:r w:rsidRPr="00362818">
              <w:t>ears</w:t>
            </w:r>
            <w:r w:rsidRPr="00362818">
              <w:rPr>
                <w:spacing w:val="-5"/>
              </w:rPr>
              <w:t xml:space="preserve"> </w:t>
            </w:r>
            <w:r w:rsidRPr="00362818">
              <w:t>old.</w:t>
            </w:r>
          </w:p>
        </w:tc>
      </w:tr>
      <w:tr w:rsidR="005A3D51" w:rsidRPr="00362818" w14:paraId="21034CEA" w14:textId="77777777" w:rsidTr="00362818">
        <w:tc>
          <w:tcPr>
            <w:tcW w:w="1701" w:type="dxa"/>
            <w:shd w:val="clear" w:color="auto" w:fill="auto"/>
          </w:tcPr>
          <w:p w14:paraId="61187FA5" w14:textId="77777777" w:rsidR="005A3D51" w:rsidRPr="00362818" w:rsidRDefault="005A3D51" w:rsidP="0064759F">
            <w:r w:rsidRPr="00362818">
              <w:t>Communi</w:t>
            </w:r>
            <w:r w:rsidRPr="00362818">
              <w:rPr>
                <w:spacing w:val="-1"/>
              </w:rPr>
              <w:t>t</w:t>
            </w:r>
            <w:r w:rsidRPr="00362818">
              <w:t>y inf</w:t>
            </w:r>
            <w:r w:rsidRPr="00362818">
              <w:rPr>
                <w:spacing w:val="-4"/>
              </w:rPr>
              <w:t>r</w:t>
            </w:r>
            <w:r w:rsidRPr="00362818">
              <w:t>astructure</w:t>
            </w:r>
          </w:p>
        </w:tc>
        <w:tc>
          <w:tcPr>
            <w:tcW w:w="7938" w:type="dxa"/>
            <w:shd w:val="clear" w:color="auto" w:fill="auto"/>
          </w:tcPr>
          <w:p w14:paraId="03E5C6AB" w14:textId="77777777" w:rsidR="005A3D51" w:rsidRPr="00362818" w:rsidRDefault="005A3D51" w:rsidP="0064759F">
            <w:r w:rsidRPr="00362818">
              <w:t>Public and</w:t>
            </w:r>
            <w:r w:rsidRPr="00362818">
              <w:rPr>
                <w:spacing w:val="-4"/>
              </w:rPr>
              <w:t xml:space="preserve"> </w:t>
            </w:r>
            <w:r w:rsidRPr="00362818">
              <w:t>pri</w:t>
            </w:r>
            <w:r w:rsidRPr="00362818">
              <w:rPr>
                <w:spacing w:val="-4"/>
              </w:rPr>
              <w:t>v</w:t>
            </w:r>
            <w:r w:rsidRPr="00362818">
              <w:t>ately</w:t>
            </w:r>
            <w:r w:rsidRPr="00362818">
              <w:rPr>
                <w:spacing w:val="-5"/>
              </w:rPr>
              <w:t xml:space="preserve"> </w:t>
            </w:r>
            <w:r w:rsidRPr="00362818">
              <w:t>pr</w:t>
            </w:r>
            <w:r w:rsidRPr="00362818">
              <w:rPr>
                <w:spacing w:val="-2"/>
              </w:rPr>
              <w:t>o</w:t>
            </w:r>
            <w:r w:rsidRPr="00362818">
              <w:t>vided</w:t>
            </w:r>
            <w:r w:rsidRPr="00362818">
              <w:rPr>
                <w:spacing w:val="-3"/>
              </w:rPr>
              <w:t xml:space="preserve"> </w:t>
            </w:r>
            <w:r w:rsidRPr="00362818">
              <w:t>facilities and</w:t>
            </w:r>
            <w:r w:rsidRPr="00362818">
              <w:rPr>
                <w:spacing w:val="-4"/>
              </w:rPr>
              <w:t xml:space="preserve"> </w:t>
            </w:r>
            <w:r w:rsidRPr="00362818">
              <w:t>services,</w:t>
            </w:r>
            <w:r w:rsidRPr="00362818">
              <w:rPr>
                <w:spacing w:val="-9"/>
              </w:rPr>
              <w:t xml:space="preserve"> </w:t>
            </w:r>
            <w:r w:rsidRPr="00362818">
              <w:t>including local g</w:t>
            </w:r>
            <w:r w:rsidRPr="00362818">
              <w:rPr>
                <w:spacing w:val="-1"/>
              </w:rPr>
              <w:t>o</w:t>
            </w:r>
            <w:r w:rsidRPr="00362818">
              <w:rPr>
                <w:spacing w:val="-2"/>
              </w:rPr>
              <w:t>v</w:t>
            </w:r>
            <w:r w:rsidRPr="00362818">
              <w:t>ernment</w:t>
            </w:r>
            <w:r w:rsidRPr="00362818">
              <w:rPr>
                <w:spacing w:val="-12"/>
              </w:rPr>
              <w:t xml:space="preserve"> </w:t>
            </w:r>
            <w:r w:rsidRPr="00362818">
              <w:t>and</w:t>
            </w:r>
            <w:r w:rsidRPr="00362818">
              <w:rPr>
                <w:spacing w:val="-4"/>
              </w:rPr>
              <w:t xml:space="preserve"> </w:t>
            </w:r>
            <w:r w:rsidRPr="00362818">
              <w:t>other</w:t>
            </w:r>
            <w:r w:rsidRPr="00362818">
              <w:rPr>
                <w:spacing w:val="-5"/>
              </w:rPr>
              <w:t xml:space="preserve"> </w:t>
            </w:r>
            <w:r w:rsidRPr="00362818">
              <w:t>facilities, that</w:t>
            </w:r>
            <w:r w:rsidRPr="00362818">
              <w:rPr>
                <w:spacing w:val="-4"/>
              </w:rPr>
              <w:t xml:space="preserve"> </w:t>
            </w:r>
            <w:r w:rsidRPr="00362818">
              <w:t>are</w:t>
            </w:r>
            <w:r w:rsidRPr="00362818">
              <w:rPr>
                <w:spacing w:val="-3"/>
              </w:rPr>
              <w:t xml:space="preserve"> </w:t>
            </w:r>
            <w:r w:rsidRPr="00362818">
              <w:t>required</w:t>
            </w:r>
            <w:r w:rsidRPr="00362818">
              <w:rPr>
                <w:spacing w:val="-8"/>
              </w:rPr>
              <w:t xml:space="preserve"> </w:t>
            </w:r>
            <w:r w:rsidRPr="00362818">
              <w:t>to</w:t>
            </w:r>
            <w:r w:rsidRPr="00362818">
              <w:rPr>
                <w:spacing w:val="-2"/>
              </w:rPr>
              <w:t xml:space="preserve"> </w:t>
            </w:r>
            <w:r w:rsidRPr="00362818">
              <w:t>accommodate</w:t>
            </w:r>
            <w:r w:rsidRPr="00362818">
              <w:rPr>
                <w:spacing w:val="-14"/>
              </w:rPr>
              <w:t xml:space="preserve"> </w:t>
            </w:r>
            <w:r w:rsidRPr="00362818">
              <w:t>and support</w:t>
            </w:r>
            <w:r w:rsidRPr="00362818">
              <w:rPr>
                <w:spacing w:val="-8"/>
              </w:rPr>
              <w:t xml:space="preserve"> </w:t>
            </w:r>
            <w:r w:rsidRPr="00362818">
              <w:t>communi</w:t>
            </w:r>
            <w:r w:rsidRPr="00362818">
              <w:rPr>
                <w:spacing w:val="-1"/>
              </w:rPr>
              <w:t>t</w:t>
            </w:r>
            <w:r w:rsidRPr="00362818">
              <w:t>y</w:t>
            </w:r>
            <w:r w:rsidRPr="00362818">
              <w:rPr>
                <w:spacing w:val="-11"/>
              </w:rPr>
              <w:t xml:space="preserve"> </w:t>
            </w:r>
            <w:r w:rsidRPr="00362818">
              <w:t>services,</w:t>
            </w:r>
            <w:r w:rsidRPr="00362818">
              <w:rPr>
                <w:spacing w:val="-9"/>
              </w:rPr>
              <w:t xml:space="preserve"> </w:t>
            </w:r>
            <w:r w:rsidRPr="00362818">
              <w:t>prog</w:t>
            </w:r>
            <w:r w:rsidRPr="00362818">
              <w:rPr>
                <w:spacing w:val="-4"/>
              </w:rPr>
              <w:t>r</w:t>
            </w:r>
            <w:r w:rsidRPr="00362818">
              <w:t>ams,</w:t>
            </w:r>
            <w:r w:rsidRPr="00362818">
              <w:rPr>
                <w:spacing w:val="-10"/>
              </w:rPr>
              <w:t xml:space="preserve"> </w:t>
            </w:r>
            <w:r w:rsidRPr="00362818">
              <w:t>activities, and</w:t>
            </w:r>
            <w:r w:rsidRPr="00362818">
              <w:rPr>
                <w:spacing w:val="-4"/>
              </w:rPr>
              <w:t xml:space="preserve"> </w:t>
            </w:r>
            <w:r w:rsidRPr="00362818">
              <w:t>a</w:t>
            </w:r>
            <w:r w:rsidRPr="00362818">
              <w:rPr>
                <w:spacing w:val="-1"/>
              </w:rPr>
              <w:t xml:space="preserve"> </w:t>
            </w:r>
            <w:r w:rsidRPr="00362818">
              <w:t>person</w:t>
            </w:r>
            <w:r w:rsidRPr="00362818">
              <w:rPr>
                <w:spacing w:val="-8"/>
              </w:rPr>
              <w:t>’</w:t>
            </w:r>
            <w:r w:rsidRPr="00362818">
              <w:t>s</w:t>
            </w:r>
            <w:r w:rsidRPr="00362818">
              <w:rPr>
                <w:spacing w:val="-8"/>
              </w:rPr>
              <w:t xml:space="preserve"> </w:t>
            </w:r>
            <w:r w:rsidRPr="00362818">
              <w:t>access to</w:t>
            </w:r>
            <w:r w:rsidRPr="00362818">
              <w:rPr>
                <w:spacing w:val="-2"/>
              </w:rPr>
              <w:t xml:space="preserve"> </w:t>
            </w:r>
            <w:r w:rsidRPr="00362818">
              <w:t>them.</w:t>
            </w:r>
          </w:p>
        </w:tc>
      </w:tr>
      <w:tr w:rsidR="005A3D51" w:rsidRPr="00362818" w14:paraId="359B5A35" w14:textId="77777777" w:rsidTr="00362818">
        <w:tc>
          <w:tcPr>
            <w:tcW w:w="1701" w:type="dxa"/>
            <w:shd w:val="clear" w:color="auto" w:fill="auto"/>
          </w:tcPr>
          <w:p w14:paraId="16AA68BA" w14:textId="77777777" w:rsidR="005A3D51" w:rsidRPr="00362818" w:rsidRDefault="005A3D51" w:rsidP="0064759F">
            <w:r w:rsidRPr="00362818">
              <w:t>Greenfields</w:t>
            </w:r>
            <w:r w:rsidR="0089123D" w:rsidRPr="00362818">
              <w:t xml:space="preserve"> </w:t>
            </w:r>
            <w:r w:rsidRPr="00362818">
              <w:rPr>
                <w:position w:val="-1"/>
              </w:rPr>
              <w:t>site</w:t>
            </w:r>
          </w:p>
        </w:tc>
        <w:tc>
          <w:tcPr>
            <w:tcW w:w="7938" w:type="dxa"/>
            <w:shd w:val="clear" w:color="auto" w:fill="auto"/>
          </w:tcPr>
          <w:p w14:paraId="2280787F" w14:textId="77777777" w:rsidR="005A3D51" w:rsidRPr="00362818" w:rsidRDefault="005A3D51" w:rsidP="0064759F">
            <w:r w:rsidRPr="00362818">
              <w:t>An</w:t>
            </w:r>
            <w:r w:rsidRPr="00362818">
              <w:rPr>
                <w:spacing w:val="-3"/>
              </w:rPr>
              <w:t xml:space="preserve"> </w:t>
            </w:r>
            <w:r w:rsidRPr="00362818">
              <w:t>area</w:t>
            </w:r>
            <w:r w:rsidRPr="00362818">
              <w:rPr>
                <w:spacing w:val="-4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agricultu</w:t>
            </w:r>
            <w:r w:rsidRPr="00362818">
              <w:rPr>
                <w:spacing w:val="-4"/>
              </w:rPr>
              <w:t>r</w:t>
            </w:r>
            <w:r w:rsidRPr="00362818">
              <w:t>al</w:t>
            </w:r>
            <w:r w:rsidRPr="00362818">
              <w:rPr>
                <w:spacing w:val="-10"/>
              </w:rPr>
              <w:t xml:space="preserve"> </w:t>
            </w:r>
            <w:r w:rsidRPr="00362818">
              <w:t>or</w:t>
            </w:r>
            <w:r w:rsidRPr="00362818">
              <w:rPr>
                <w:spacing w:val="-2"/>
              </w:rPr>
              <w:t xml:space="preserve"> </w:t>
            </w:r>
            <w:r w:rsidRPr="00362818">
              <w:t>forest</w:t>
            </w:r>
            <w:r w:rsidRPr="00362818">
              <w:rPr>
                <w:spacing w:val="-6"/>
              </w:rPr>
              <w:t xml:space="preserve"> </w:t>
            </w:r>
            <w:r w:rsidRPr="00362818">
              <w:t>land</w:t>
            </w:r>
            <w:r w:rsidRPr="00362818">
              <w:rPr>
                <w:spacing w:val="-4"/>
              </w:rPr>
              <w:t xml:space="preserve"> </w:t>
            </w:r>
            <w:r w:rsidRPr="00362818">
              <w:t>or</w:t>
            </w:r>
            <w:r w:rsidRPr="00362818">
              <w:rPr>
                <w:spacing w:val="-2"/>
              </w:rPr>
              <w:t xml:space="preserve"> </w:t>
            </w:r>
            <w:r w:rsidRPr="00362818">
              <w:t>some</w:t>
            </w:r>
            <w:r w:rsidRPr="00362818">
              <w:rPr>
                <w:spacing w:val="-5"/>
              </w:rPr>
              <w:t xml:space="preserve"> </w:t>
            </w:r>
            <w:r w:rsidRPr="00362818">
              <w:t>other</w:t>
            </w:r>
            <w:r w:rsidRPr="00362818">
              <w:rPr>
                <w:spacing w:val="-5"/>
              </w:rPr>
              <w:t xml:space="preserve"> </w:t>
            </w:r>
            <w:r w:rsidRPr="00362818">
              <w:t>unde</w:t>
            </w:r>
            <w:r w:rsidRPr="00362818">
              <w:rPr>
                <w:spacing w:val="-3"/>
              </w:rPr>
              <w:t>v</w:t>
            </w:r>
            <w:r w:rsidRPr="00362818">
              <w:t>eloped</w:t>
            </w:r>
            <w:r w:rsidRPr="00362818">
              <w:rPr>
                <w:spacing w:val="-13"/>
              </w:rPr>
              <w:t xml:space="preserve"> </w:t>
            </w:r>
            <w:r w:rsidRPr="00362818">
              <w:t>site earmar</w:t>
            </w:r>
            <w:r w:rsidRPr="00362818">
              <w:rPr>
                <w:spacing w:val="-2"/>
              </w:rPr>
              <w:t>k</w:t>
            </w:r>
            <w:r w:rsidRPr="00362818">
              <w:t>ed</w:t>
            </w:r>
            <w:r w:rsidRPr="00362818">
              <w:rPr>
                <w:spacing w:val="-11"/>
              </w:rPr>
              <w:t xml:space="preserve"> </w:t>
            </w:r>
            <w:r w:rsidRPr="00362818">
              <w:t>for</w:t>
            </w:r>
            <w:r w:rsidRPr="00362818">
              <w:rPr>
                <w:spacing w:val="-3"/>
              </w:rPr>
              <w:t xml:space="preserve"> </w:t>
            </w:r>
            <w:r w:rsidRPr="00362818">
              <w:t>de</w:t>
            </w:r>
            <w:r w:rsidRPr="00362818">
              <w:rPr>
                <w:spacing w:val="-2"/>
              </w:rPr>
              <w:t>v</w:t>
            </w:r>
            <w:r w:rsidRPr="00362818">
              <w:t>elopment.</w:t>
            </w:r>
          </w:p>
        </w:tc>
      </w:tr>
      <w:tr w:rsidR="005A3D51" w:rsidRPr="00362818" w14:paraId="242B1783" w14:textId="77777777" w:rsidTr="00362818">
        <w:tc>
          <w:tcPr>
            <w:tcW w:w="1701" w:type="dxa"/>
            <w:shd w:val="clear" w:color="auto" w:fill="auto"/>
          </w:tcPr>
          <w:p w14:paraId="23E07454" w14:textId="77777777" w:rsidR="005A3D51" w:rsidRPr="00362818" w:rsidRDefault="005A3D51" w:rsidP="0064759F">
            <w:r w:rsidRPr="00362818">
              <w:t>Proponent</w:t>
            </w:r>
          </w:p>
        </w:tc>
        <w:tc>
          <w:tcPr>
            <w:tcW w:w="7938" w:type="dxa"/>
            <w:shd w:val="clear" w:color="auto" w:fill="auto"/>
          </w:tcPr>
          <w:p w14:paraId="74DB8285" w14:textId="77777777" w:rsidR="005A3D51" w:rsidRPr="00362818" w:rsidRDefault="005A3D51" w:rsidP="0064759F">
            <w:r w:rsidRPr="00362818">
              <w:t>A</w:t>
            </w:r>
            <w:r w:rsidRPr="00362818">
              <w:rPr>
                <w:spacing w:val="-2"/>
              </w:rPr>
              <w:t>n</w:t>
            </w:r>
            <w:r w:rsidRPr="00362818">
              <w:t>y person(s) or enti</w:t>
            </w:r>
            <w:r w:rsidRPr="00362818">
              <w:rPr>
                <w:spacing w:val="-1"/>
              </w:rPr>
              <w:t>t</w:t>
            </w:r>
            <w:r w:rsidRPr="00362818">
              <w:t>y(ies) with a direct financial</w:t>
            </w:r>
            <w:r w:rsidRPr="00362818">
              <w:rPr>
                <w:spacing w:val="-8"/>
              </w:rPr>
              <w:t xml:space="preserve"> </w:t>
            </w:r>
            <w:r w:rsidRPr="00362818">
              <w:t>interest in a proposed de</w:t>
            </w:r>
            <w:r w:rsidRPr="00362818">
              <w:rPr>
                <w:spacing w:val="-2"/>
              </w:rPr>
              <w:t>v</w:t>
            </w:r>
            <w:r w:rsidRPr="00362818">
              <w:t>elopment</w:t>
            </w:r>
            <w:r w:rsidRPr="00362818">
              <w:rPr>
                <w:spacing w:val="-13"/>
              </w:rPr>
              <w:t xml:space="preserve"> </w:t>
            </w:r>
            <w:r w:rsidRPr="00362818">
              <w:t>that</w:t>
            </w:r>
            <w:r w:rsidRPr="00362818">
              <w:rPr>
                <w:spacing w:val="-4"/>
              </w:rPr>
              <w:t xml:space="preserve"> </w:t>
            </w:r>
            <w:r w:rsidRPr="00362818">
              <w:t>lodges an</w:t>
            </w:r>
            <w:r w:rsidRPr="00362818">
              <w:rPr>
                <w:spacing w:val="-2"/>
              </w:rPr>
              <w:t xml:space="preserve"> </w:t>
            </w:r>
            <w:r w:rsidRPr="00362818">
              <w:t>application for</w:t>
            </w:r>
            <w:r w:rsidRPr="00362818">
              <w:rPr>
                <w:spacing w:val="-3"/>
              </w:rPr>
              <w:t xml:space="preserve"> </w:t>
            </w:r>
            <w:r w:rsidRPr="00362818">
              <w:t>appr</w:t>
            </w:r>
            <w:r w:rsidRPr="00362818">
              <w:rPr>
                <w:spacing w:val="-2"/>
              </w:rPr>
              <w:t>o</w:t>
            </w:r>
            <w:r w:rsidRPr="00362818">
              <w:rPr>
                <w:spacing w:val="-4"/>
              </w:rPr>
              <w:t>v</w:t>
            </w:r>
            <w:r w:rsidRPr="00362818">
              <w:t>al</w:t>
            </w:r>
            <w:r w:rsidRPr="00362818">
              <w:rPr>
                <w:spacing w:val="-7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the</w:t>
            </w:r>
            <w:r w:rsidRPr="00362818">
              <w:rPr>
                <w:spacing w:val="-3"/>
              </w:rPr>
              <w:t xml:space="preserve"> </w:t>
            </w:r>
            <w:r w:rsidRPr="00362818">
              <w:t>proposed de</w:t>
            </w:r>
            <w:r w:rsidRPr="00362818">
              <w:rPr>
                <w:spacing w:val="-2"/>
              </w:rPr>
              <w:t>v</w:t>
            </w:r>
            <w:r w:rsidRPr="00362818">
              <w:t>elopment</w:t>
            </w:r>
            <w:r w:rsidRPr="00362818">
              <w:rPr>
                <w:spacing w:val="-13"/>
              </w:rPr>
              <w:t xml:space="preserve"> </w:t>
            </w:r>
            <w:r w:rsidRPr="00362818">
              <w:rPr>
                <w:spacing w:val="-1"/>
              </w:rPr>
              <w:t>b</w:t>
            </w:r>
            <w:r w:rsidRPr="00362818">
              <w:t>y</w:t>
            </w:r>
            <w:r w:rsidRPr="00362818">
              <w:rPr>
                <w:spacing w:val="-1"/>
              </w:rPr>
              <w:t xml:space="preserve"> </w:t>
            </w:r>
            <w:r w:rsidRPr="00362818">
              <w:t>a</w:t>
            </w:r>
            <w:r w:rsidRPr="00362818">
              <w:rPr>
                <w:spacing w:val="-1"/>
              </w:rPr>
              <w:t xml:space="preserve"> </w:t>
            </w:r>
            <w:r w:rsidRPr="00362818">
              <w:t>planning</w:t>
            </w:r>
            <w:r w:rsidRPr="00362818">
              <w:rPr>
                <w:spacing w:val="-9"/>
              </w:rPr>
              <w:t xml:space="preserve"> </w:t>
            </w:r>
            <w:r w:rsidRPr="00362818">
              <w:t>authori</w:t>
            </w:r>
            <w:r w:rsidRPr="00362818">
              <w:rPr>
                <w:spacing w:val="-1"/>
              </w:rPr>
              <w:t>t</w:t>
            </w:r>
            <w:r w:rsidRPr="00362818">
              <w:rPr>
                <w:spacing w:val="-19"/>
              </w:rPr>
              <w:t>y</w:t>
            </w:r>
            <w:r w:rsidRPr="00362818">
              <w:t>.</w:t>
            </w:r>
          </w:p>
        </w:tc>
      </w:tr>
      <w:tr w:rsidR="005A3D51" w:rsidRPr="00362818" w14:paraId="77A0D02B" w14:textId="77777777" w:rsidTr="00362818">
        <w:tc>
          <w:tcPr>
            <w:tcW w:w="1701" w:type="dxa"/>
            <w:shd w:val="clear" w:color="auto" w:fill="auto"/>
          </w:tcPr>
          <w:p w14:paraId="2431C559" w14:textId="77777777" w:rsidR="005A3D51" w:rsidRPr="00362818" w:rsidRDefault="005A3D51" w:rsidP="0064759F">
            <w:r w:rsidRPr="00362818">
              <w:t>Statutory planning</w:t>
            </w:r>
          </w:p>
        </w:tc>
        <w:tc>
          <w:tcPr>
            <w:tcW w:w="7938" w:type="dxa"/>
            <w:shd w:val="clear" w:color="auto" w:fill="auto"/>
          </w:tcPr>
          <w:p w14:paraId="246CA91F" w14:textId="77777777" w:rsidR="005A3D51" w:rsidRPr="00362818" w:rsidRDefault="005A3D51" w:rsidP="0064759F">
            <w:r w:rsidRPr="00362818">
              <w:t>The</w:t>
            </w:r>
            <w:r w:rsidRPr="00362818">
              <w:rPr>
                <w:spacing w:val="-4"/>
              </w:rPr>
              <w:t xml:space="preserve"> </w:t>
            </w:r>
            <w:r w:rsidRPr="00362818">
              <w:t>collection of</w:t>
            </w:r>
            <w:r w:rsidRPr="00362818">
              <w:rPr>
                <w:spacing w:val="-2"/>
              </w:rPr>
              <w:t xml:space="preserve"> </w:t>
            </w:r>
            <w:r w:rsidRPr="00362818">
              <w:t>legislation, regulations</w:t>
            </w:r>
            <w:r w:rsidRPr="00362818">
              <w:rPr>
                <w:spacing w:val="-11"/>
              </w:rPr>
              <w:t xml:space="preserve"> </w:t>
            </w:r>
            <w:r w:rsidRPr="00362818">
              <w:t>and</w:t>
            </w:r>
            <w:r w:rsidRPr="00362818">
              <w:rPr>
                <w:spacing w:val="-4"/>
              </w:rPr>
              <w:t xml:space="preserve"> </w:t>
            </w:r>
            <w:r w:rsidRPr="00362818">
              <w:t>other</w:t>
            </w:r>
            <w:r w:rsidRPr="00362818">
              <w:rPr>
                <w:spacing w:val="-5"/>
              </w:rPr>
              <w:t xml:space="preserve"> </w:t>
            </w:r>
            <w:r w:rsidRPr="00362818">
              <w:t>statutory</w:t>
            </w:r>
            <w:r w:rsidRPr="00362818">
              <w:rPr>
                <w:spacing w:val="-9"/>
              </w:rPr>
              <w:t xml:space="preserve"> </w:t>
            </w:r>
            <w:r w:rsidRPr="00362818">
              <w:t>orders</w:t>
            </w:r>
            <w:r w:rsidRPr="00362818">
              <w:rPr>
                <w:spacing w:val="-6"/>
              </w:rPr>
              <w:t xml:space="preserve"> </w:t>
            </w:r>
            <w:r w:rsidRPr="00362818">
              <w:t>which set</w:t>
            </w:r>
            <w:r w:rsidRPr="00362818">
              <w:rPr>
                <w:spacing w:val="-3"/>
              </w:rPr>
              <w:t xml:space="preserve"> </w:t>
            </w:r>
            <w:r w:rsidRPr="00362818">
              <w:t>out</w:t>
            </w:r>
            <w:r w:rsidRPr="00362818">
              <w:rPr>
                <w:spacing w:val="-3"/>
              </w:rPr>
              <w:t xml:space="preserve"> </w:t>
            </w:r>
            <w:r w:rsidRPr="00362818">
              <w:t>technical</w:t>
            </w:r>
            <w:r w:rsidRPr="00362818">
              <w:rPr>
                <w:spacing w:val="-9"/>
              </w:rPr>
              <w:t xml:space="preserve"> </w:t>
            </w:r>
            <w:r w:rsidRPr="00362818">
              <w:t>planning</w:t>
            </w:r>
            <w:r w:rsidRPr="00362818">
              <w:rPr>
                <w:spacing w:val="-9"/>
              </w:rPr>
              <w:t xml:space="preserve"> </w:t>
            </w:r>
            <w:r w:rsidRPr="00362818">
              <w:t>standards</w:t>
            </w:r>
            <w:r w:rsidRPr="00362818">
              <w:rPr>
                <w:spacing w:val="-10"/>
              </w:rPr>
              <w:t xml:space="preserve"> </w:t>
            </w:r>
            <w:r w:rsidRPr="00362818">
              <w:t>and</w:t>
            </w:r>
            <w:r w:rsidRPr="00362818">
              <w:rPr>
                <w:spacing w:val="-4"/>
              </w:rPr>
              <w:t xml:space="preserve"> </w:t>
            </w:r>
            <w:r w:rsidRPr="00362818">
              <w:t>establish the</w:t>
            </w:r>
            <w:r w:rsidRPr="00362818">
              <w:rPr>
                <w:spacing w:val="-3"/>
              </w:rPr>
              <w:t xml:space="preserve"> </w:t>
            </w:r>
            <w:r w:rsidRPr="00362818">
              <w:t>legal basis under which planning</w:t>
            </w:r>
            <w:r w:rsidRPr="00362818">
              <w:rPr>
                <w:spacing w:val="-9"/>
              </w:rPr>
              <w:t xml:space="preserve"> </w:t>
            </w:r>
            <w:r w:rsidRPr="00362818">
              <w:t>authorities</w:t>
            </w:r>
            <w:r w:rsidRPr="00362818">
              <w:rPr>
                <w:spacing w:val="-11"/>
              </w:rPr>
              <w:t xml:space="preserve"> </w:t>
            </w:r>
            <w:r w:rsidRPr="00362818">
              <w:t>can</w:t>
            </w:r>
            <w:r w:rsidRPr="00362818">
              <w:rPr>
                <w:spacing w:val="-3"/>
              </w:rPr>
              <w:t xml:space="preserve"> </w:t>
            </w:r>
            <w:r w:rsidRPr="00362818">
              <w:t>enforce</w:t>
            </w:r>
            <w:r w:rsidRPr="00362818">
              <w:rPr>
                <w:spacing w:val="-7"/>
              </w:rPr>
              <w:t xml:space="preserve"> </w:t>
            </w:r>
            <w:r w:rsidRPr="00362818">
              <w:t>these</w:t>
            </w:r>
            <w:r w:rsidRPr="00362818">
              <w:rPr>
                <w:spacing w:val="-5"/>
              </w:rPr>
              <w:t xml:space="preserve"> </w:t>
            </w:r>
            <w:r w:rsidRPr="00362818">
              <w:t>standards</w:t>
            </w:r>
          </w:p>
        </w:tc>
      </w:tr>
      <w:tr w:rsidR="005A3D51" w:rsidRPr="00362818" w14:paraId="2AA8AA40" w14:textId="77777777" w:rsidTr="00362818">
        <w:tc>
          <w:tcPr>
            <w:tcW w:w="1701" w:type="dxa"/>
            <w:shd w:val="clear" w:color="auto" w:fill="auto"/>
          </w:tcPr>
          <w:p w14:paraId="6F5EED84" w14:textId="77777777" w:rsidR="005A3D51" w:rsidRPr="00362818" w:rsidRDefault="005A3D51" w:rsidP="0064759F">
            <w:r w:rsidRPr="00362818">
              <w:t>St</w:t>
            </w:r>
            <w:r w:rsidRPr="00362818">
              <w:rPr>
                <w:spacing w:val="-3"/>
              </w:rPr>
              <w:t>r</w:t>
            </w:r>
            <w:r w:rsidRPr="00362818">
              <w:t>ategic</w:t>
            </w:r>
            <w:r w:rsidRPr="00362818">
              <w:rPr>
                <w:spacing w:val="-9"/>
              </w:rPr>
              <w:t xml:space="preserve"> </w:t>
            </w:r>
            <w:r w:rsidRPr="00362818">
              <w:t>land use</w:t>
            </w:r>
            <w:r w:rsidRPr="00362818">
              <w:rPr>
                <w:spacing w:val="-3"/>
              </w:rPr>
              <w:t xml:space="preserve"> </w:t>
            </w:r>
            <w:r w:rsidRPr="00362818">
              <w:t>planning</w:t>
            </w:r>
          </w:p>
        </w:tc>
        <w:tc>
          <w:tcPr>
            <w:tcW w:w="7938" w:type="dxa"/>
            <w:shd w:val="clear" w:color="auto" w:fill="auto"/>
          </w:tcPr>
          <w:p w14:paraId="27CAD060" w14:textId="77777777" w:rsidR="005A3D51" w:rsidRPr="00362818" w:rsidRDefault="005A3D51" w:rsidP="0064759F">
            <w:r w:rsidRPr="00362818">
              <w:t>The identification</w:t>
            </w:r>
            <w:r w:rsidRPr="00362818">
              <w:rPr>
                <w:spacing w:val="-13"/>
              </w:rPr>
              <w:t xml:space="preserve"> </w:t>
            </w:r>
            <w:r w:rsidRPr="00362818">
              <w:t xml:space="preserve">of desired or future </w:t>
            </w:r>
            <w:r w:rsidRPr="00362818">
              <w:rPr>
                <w:spacing w:val="-2"/>
              </w:rPr>
              <w:t>t</w:t>
            </w:r>
            <w:r w:rsidRPr="00362818">
              <w:t>ypes and locations of de</w:t>
            </w:r>
            <w:r w:rsidRPr="00362818">
              <w:rPr>
                <w:spacing w:val="-2"/>
              </w:rPr>
              <w:t>v</w:t>
            </w:r>
            <w:r w:rsidRPr="00362818">
              <w:t>elopment and</w:t>
            </w:r>
            <w:r w:rsidRPr="00362818">
              <w:rPr>
                <w:spacing w:val="-4"/>
              </w:rPr>
              <w:t xml:space="preserve"> </w:t>
            </w:r>
            <w:r w:rsidRPr="00362818">
              <w:t>the</w:t>
            </w:r>
            <w:r w:rsidRPr="00362818">
              <w:rPr>
                <w:spacing w:val="-3"/>
              </w:rPr>
              <w:t xml:space="preserve"> </w:t>
            </w:r>
            <w:r w:rsidRPr="00362818">
              <w:t>implementation</w:t>
            </w:r>
            <w:r w:rsidRPr="00362818">
              <w:rPr>
                <w:spacing w:val="-16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these</w:t>
            </w:r>
            <w:r w:rsidRPr="00362818">
              <w:rPr>
                <w:spacing w:val="-5"/>
              </w:rPr>
              <w:t xml:space="preserve"> </w:t>
            </w:r>
            <w:r w:rsidRPr="00362818">
              <w:t>through</w:t>
            </w:r>
            <w:r w:rsidRPr="00362818">
              <w:rPr>
                <w:spacing w:val="-8"/>
              </w:rPr>
              <w:t xml:space="preserve"> </w:t>
            </w:r>
            <w:r w:rsidRPr="00362818">
              <w:t>the</w:t>
            </w:r>
            <w:r w:rsidRPr="00362818">
              <w:rPr>
                <w:spacing w:val="-3"/>
              </w:rPr>
              <w:t xml:space="preserve"> </w:t>
            </w:r>
            <w:r w:rsidRPr="00362818">
              <w:t>prepa</w:t>
            </w:r>
            <w:r w:rsidRPr="00362818">
              <w:rPr>
                <w:spacing w:val="-5"/>
              </w:rPr>
              <w:t>r</w:t>
            </w:r>
            <w:r w:rsidRPr="00362818">
              <w:t>ation</w:t>
            </w:r>
            <w:r w:rsidRPr="00362818">
              <w:rPr>
                <w:spacing w:val="-12"/>
              </w:rPr>
              <w:t xml:space="preserve"> </w:t>
            </w:r>
            <w:r w:rsidRPr="00362818">
              <w:t>of</w:t>
            </w:r>
            <w:r w:rsidRPr="00362818">
              <w:rPr>
                <w:spacing w:val="-2"/>
              </w:rPr>
              <w:t xml:space="preserve"> </w:t>
            </w:r>
            <w:r w:rsidRPr="00362818">
              <w:t>statutory planning</w:t>
            </w:r>
            <w:r w:rsidRPr="00362818">
              <w:rPr>
                <w:spacing w:val="-9"/>
              </w:rPr>
              <w:t xml:space="preserve"> </w:t>
            </w:r>
            <w:r w:rsidRPr="00362818">
              <w:t>rules.</w:t>
            </w:r>
            <w:r w:rsidR="00135BFC" w:rsidRPr="00362818">
              <w:rPr>
                <w:vertAlign w:val="superscript"/>
              </w:rPr>
              <w:fldChar w:fldCharType="begin"/>
            </w:r>
            <w:r w:rsidR="00135BFC" w:rsidRPr="00362818">
              <w:rPr>
                <w:vertAlign w:val="superscript"/>
              </w:rPr>
              <w:instrText xml:space="preserve"> REF _Ref391802005 \n \h  \* MERGEFORMAT </w:instrText>
            </w:r>
            <w:r w:rsidR="00135BFC" w:rsidRPr="00362818">
              <w:rPr>
                <w:vertAlign w:val="superscript"/>
              </w:rPr>
            </w:r>
            <w:r w:rsidR="00135BFC" w:rsidRPr="00362818">
              <w:rPr>
                <w:vertAlign w:val="superscript"/>
              </w:rPr>
              <w:fldChar w:fldCharType="separate"/>
            </w:r>
            <w:r w:rsidR="00135BFC" w:rsidRPr="00362818">
              <w:rPr>
                <w:vertAlign w:val="superscript"/>
              </w:rPr>
              <w:t>2</w:t>
            </w:r>
            <w:r w:rsidR="00135BFC" w:rsidRPr="00362818">
              <w:rPr>
                <w:vertAlign w:val="superscript"/>
              </w:rPr>
              <w:fldChar w:fldCharType="end"/>
            </w:r>
          </w:p>
        </w:tc>
      </w:tr>
      <w:tr w:rsidR="005A3D51" w:rsidRPr="00362818" w14:paraId="6D1D15E6" w14:textId="77777777" w:rsidTr="00362818">
        <w:tc>
          <w:tcPr>
            <w:tcW w:w="1701" w:type="dxa"/>
            <w:shd w:val="clear" w:color="auto" w:fill="auto"/>
          </w:tcPr>
          <w:p w14:paraId="239815A5" w14:textId="77777777" w:rsidR="005A3D51" w:rsidRPr="00362818" w:rsidRDefault="005A3D51" w:rsidP="0064759F">
            <w:r w:rsidRPr="00362818">
              <w:t>Urban infill</w:t>
            </w:r>
          </w:p>
        </w:tc>
        <w:tc>
          <w:tcPr>
            <w:tcW w:w="7938" w:type="dxa"/>
            <w:shd w:val="clear" w:color="auto" w:fill="auto"/>
          </w:tcPr>
          <w:p w14:paraId="1C831DDB" w14:textId="77777777" w:rsidR="005A3D51" w:rsidRPr="00362818" w:rsidRDefault="005A3D51" w:rsidP="0064759F">
            <w:pPr>
              <w:rPr>
                <w:sz w:val="11"/>
                <w:szCs w:val="11"/>
              </w:rPr>
            </w:pPr>
            <w:r w:rsidRPr="00362818">
              <w:t>De</w:t>
            </w:r>
            <w:r w:rsidRPr="00362818">
              <w:rPr>
                <w:spacing w:val="-2"/>
              </w:rPr>
              <w:t>v</w:t>
            </w:r>
            <w:r w:rsidRPr="00362818">
              <w:t>elopment</w:t>
            </w:r>
            <w:r w:rsidRPr="00362818">
              <w:rPr>
                <w:spacing w:val="-13"/>
              </w:rPr>
              <w:t xml:space="preserve"> </w:t>
            </w:r>
            <w:r w:rsidRPr="00362818">
              <w:t>that</w:t>
            </w:r>
            <w:r w:rsidRPr="00362818">
              <w:rPr>
                <w:spacing w:val="-4"/>
              </w:rPr>
              <w:t xml:space="preserve"> </w:t>
            </w:r>
            <w:r w:rsidRPr="00362818">
              <w:t>occurs</w:t>
            </w:r>
            <w:r w:rsidRPr="00362818">
              <w:rPr>
                <w:spacing w:val="-6"/>
              </w:rPr>
              <w:t xml:space="preserve"> </w:t>
            </w:r>
            <w:r w:rsidRPr="00362818">
              <w:t>on</w:t>
            </w:r>
            <w:r w:rsidRPr="00362818">
              <w:rPr>
                <w:spacing w:val="-2"/>
              </w:rPr>
              <w:t xml:space="preserve"> </w:t>
            </w:r>
            <w:r w:rsidRPr="00362818">
              <w:rPr>
                <w:spacing w:val="-5"/>
              </w:rPr>
              <w:t>v</w:t>
            </w:r>
            <w:r w:rsidRPr="00362818">
              <w:t>acant</w:t>
            </w:r>
            <w:r w:rsidRPr="00362818">
              <w:rPr>
                <w:spacing w:val="-7"/>
              </w:rPr>
              <w:t xml:space="preserve"> </w:t>
            </w:r>
            <w:r w:rsidRPr="00362818">
              <w:t>or</w:t>
            </w:r>
            <w:r w:rsidRPr="00362818">
              <w:rPr>
                <w:spacing w:val="-2"/>
              </w:rPr>
              <w:t xml:space="preserve"> </w:t>
            </w:r>
            <w:r w:rsidRPr="00362818">
              <w:t>remnant</w:t>
            </w:r>
            <w:r w:rsidRPr="00362818">
              <w:rPr>
                <w:spacing w:val="-8"/>
              </w:rPr>
              <w:t xml:space="preserve"> </w:t>
            </w:r>
            <w:r w:rsidRPr="00362818">
              <w:t>lands</w:t>
            </w:r>
            <w:r w:rsidRPr="00362818">
              <w:rPr>
                <w:spacing w:val="-5"/>
              </w:rPr>
              <w:t xml:space="preserve"> </w:t>
            </w:r>
            <w:r w:rsidRPr="00362818">
              <w:t>passed</w:t>
            </w:r>
            <w:r w:rsidRPr="00362818">
              <w:rPr>
                <w:spacing w:val="-7"/>
              </w:rPr>
              <w:t xml:space="preserve"> </w:t>
            </w:r>
            <w:r w:rsidRPr="00362818">
              <w:rPr>
                <w:spacing w:val="-3"/>
              </w:rPr>
              <w:t>o</w:t>
            </w:r>
            <w:r w:rsidRPr="00362818">
              <w:rPr>
                <w:spacing w:val="-2"/>
              </w:rPr>
              <w:t>v</w:t>
            </w:r>
            <w:r w:rsidRPr="00362818">
              <w:t>er</w:t>
            </w:r>
            <w:r w:rsidRPr="00362818">
              <w:rPr>
                <w:spacing w:val="-4"/>
              </w:rPr>
              <w:t xml:space="preserve"> </w:t>
            </w:r>
            <w:r w:rsidRPr="00362818">
              <w:rPr>
                <w:spacing w:val="-1"/>
              </w:rPr>
              <w:t>b</w:t>
            </w:r>
            <w:r w:rsidRPr="00362818">
              <w:t>y previous</w:t>
            </w:r>
            <w:r w:rsidRPr="00362818">
              <w:rPr>
                <w:spacing w:val="-9"/>
              </w:rPr>
              <w:t xml:space="preserve"> </w:t>
            </w:r>
            <w:r w:rsidRPr="00362818">
              <w:t>de</w:t>
            </w:r>
            <w:r w:rsidRPr="00362818">
              <w:rPr>
                <w:spacing w:val="-2"/>
              </w:rPr>
              <w:t>v</w:t>
            </w:r>
            <w:r w:rsidRPr="00362818">
              <w:t>elopment,</w:t>
            </w:r>
            <w:r w:rsidRPr="00362818">
              <w:rPr>
                <w:spacing w:val="-14"/>
              </w:rPr>
              <w:t xml:space="preserve"> </w:t>
            </w:r>
            <w:r w:rsidRPr="00362818">
              <w:t>including the</w:t>
            </w:r>
            <w:r w:rsidRPr="00362818">
              <w:rPr>
                <w:spacing w:val="-3"/>
              </w:rPr>
              <w:t xml:space="preserve"> </w:t>
            </w:r>
            <w:r w:rsidRPr="00362818">
              <w:t>replacement,</w:t>
            </w:r>
            <w:r w:rsidRPr="00362818">
              <w:rPr>
                <w:spacing w:val="-13"/>
              </w:rPr>
              <w:t xml:space="preserve"> </w:t>
            </w:r>
            <w:r w:rsidRPr="00362818">
              <w:t>remodeling</w:t>
            </w:r>
            <w:r w:rsidRPr="00362818">
              <w:rPr>
                <w:spacing w:val="-11"/>
              </w:rPr>
              <w:t xml:space="preserve"> </w:t>
            </w:r>
            <w:r w:rsidRPr="00362818">
              <w:t>or</w:t>
            </w:r>
            <w:r w:rsidRPr="00362818">
              <w:rPr>
                <w:spacing w:val="-2"/>
              </w:rPr>
              <w:t xml:space="preserve"> </w:t>
            </w:r>
            <w:r w:rsidRPr="00362818">
              <w:t>reuse</w:t>
            </w:r>
            <w:r w:rsidRPr="00362818">
              <w:rPr>
                <w:spacing w:val="-6"/>
              </w:rPr>
              <w:t xml:space="preserve"> </w:t>
            </w:r>
            <w:r w:rsidRPr="00362818">
              <w:t>of existing structures</w:t>
            </w:r>
            <w:r w:rsidRPr="00362818">
              <w:rPr>
                <w:spacing w:val="-10"/>
              </w:rPr>
              <w:t xml:space="preserve"> </w:t>
            </w:r>
            <w:r w:rsidRPr="00362818">
              <w:t>to</w:t>
            </w:r>
            <w:r w:rsidRPr="00362818">
              <w:rPr>
                <w:spacing w:val="-2"/>
              </w:rPr>
              <w:t xml:space="preserve"> </w:t>
            </w:r>
            <w:r w:rsidRPr="00362818">
              <w:t>accommodate</w:t>
            </w:r>
            <w:r w:rsidRPr="00362818">
              <w:rPr>
                <w:spacing w:val="-14"/>
              </w:rPr>
              <w:t xml:space="preserve"> </w:t>
            </w:r>
            <w:r w:rsidRPr="00362818">
              <w:t>new</w:t>
            </w:r>
            <w:r w:rsidRPr="00362818">
              <w:rPr>
                <w:spacing w:val="-4"/>
              </w:rPr>
              <w:t xml:space="preserve"> </w:t>
            </w:r>
            <w:r w:rsidRPr="00362818">
              <w:t>de</w:t>
            </w:r>
            <w:r w:rsidRPr="00362818">
              <w:rPr>
                <w:spacing w:val="-3"/>
              </w:rPr>
              <w:t>v</w:t>
            </w:r>
            <w:r w:rsidRPr="00362818">
              <w:t>elopment.</w:t>
            </w:r>
            <w:r w:rsidR="00726484" w:rsidRPr="00362818">
              <w:rPr>
                <w:vertAlign w:val="superscript"/>
              </w:rPr>
              <w:fldChar w:fldCharType="begin"/>
            </w:r>
            <w:r w:rsidR="00726484" w:rsidRPr="00362818">
              <w:rPr>
                <w:vertAlign w:val="superscript"/>
              </w:rPr>
              <w:instrText xml:space="preserve"> REF _Ref391802134 \n \h  \* MERGEFORMAT </w:instrText>
            </w:r>
            <w:r w:rsidR="00726484" w:rsidRPr="00362818">
              <w:rPr>
                <w:vertAlign w:val="superscript"/>
              </w:rPr>
            </w:r>
            <w:r w:rsidR="00726484" w:rsidRPr="00362818">
              <w:rPr>
                <w:vertAlign w:val="superscript"/>
              </w:rPr>
              <w:fldChar w:fldCharType="separate"/>
            </w:r>
            <w:r w:rsidR="00726484" w:rsidRPr="00362818">
              <w:rPr>
                <w:vertAlign w:val="superscript"/>
              </w:rPr>
              <w:t>3</w:t>
            </w:r>
            <w:r w:rsidR="00726484" w:rsidRPr="00362818">
              <w:rPr>
                <w:vertAlign w:val="superscript"/>
              </w:rPr>
              <w:fldChar w:fldCharType="end"/>
            </w:r>
          </w:p>
        </w:tc>
      </w:tr>
      <w:tr w:rsidR="005A3D51" w:rsidRPr="00362818" w14:paraId="02704EF1" w14:textId="77777777" w:rsidTr="00362818">
        <w:tc>
          <w:tcPr>
            <w:tcW w:w="1701" w:type="dxa"/>
            <w:shd w:val="clear" w:color="auto" w:fill="auto"/>
          </w:tcPr>
          <w:p w14:paraId="0FDE135E" w14:textId="77777777" w:rsidR="005A3D51" w:rsidRPr="00362818" w:rsidRDefault="005A3D51" w:rsidP="0064759F">
            <w:r w:rsidRPr="00362818">
              <w:rPr>
                <w:spacing w:val="-6"/>
              </w:rPr>
              <w:t>Z</w:t>
            </w:r>
            <w:r w:rsidRPr="00362818">
              <w:t>ones</w:t>
            </w:r>
          </w:p>
        </w:tc>
        <w:tc>
          <w:tcPr>
            <w:tcW w:w="7938" w:type="dxa"/>
            <w:shd w:val="clear" w:color="auto" w:fill="auto"/>
          </w:tcPr>
          <w:p w14:paraId="5599A589" w14:textId="77777777" w:rsidR="005A3D51" w:rsidRPr="00362818" w:rsidRDefault="005A3D51" w:rsidP="0064759F">
            <w:r w:rsidRPr="0064759F">
              <w:t>The classification of land in local planning schemes for use and development, excluding land in reserves. A zoning table (or ‘use-class’ table) may be included in a local planning scheme that sets out the permissibility, uses and classes of land uses in particular zones in the</w:t>
            </w:r>
            <w:r w:rsidRPr="00362818">
              <w:t xml:space="preserve"> scheme</w:t>
            </w:r>
            <w:r w:rsidRPr="00362818">
              <w:rPr>
                <w:spacing w:val="-8"/>
              </w:rPr>
              <w:t xml:space="preserve"> </w:t>
            </w:r>
            <w:r w:rsidRPr="00362818">
              <w:t>area.</w:t>
            </w:r>
          </w:p>
        </w:tc>
      </w:tr>
    </w:tbl>
    <w:p w14:paraId="299122AF" w14:textId="77777777" w:rsidR="00BD0945" w:rsidRDefault="00ED6025" w:rsidP="002534EA">
      <w:pPr>
        <w:pStyle w:val="Heading1"/>
      </w:pPr>
      <w:r>
        <w:rPr>
          <w:szCs w:val="20"/>
        </w:rPr>
        <w:br w:type="page"/>
      </w:r>
      <w:bookmarkStart w:id="6" w:name="_Toc392236505"/>
      <w:r w:rsidR="0078234C">
        <w:lastRenderedPageBreak/>
        <w:t>Navigating this document</w:t>
      </w:r>
      <w:bookmarkEnd w:id="6"/>
    </w:p>
    <w:p w14:paraId="3FEC50B8" w14:textId="77777777" w:rsidR="00BD0945" w:rsidRDefault="00736EE5" w:rsidP="0019165D">
      <w:pPr>
        <w:spacing w:before="720" w:after="840"/>
        <w:rPr>
          <w:szCs w:val="20"/>
        </w:rPr>
      </w:pPr>
      <w:r>
        <w:t>The</w:t>
      </w:r>
      <w:r>
        <w:rPr>
          <w:spacing w:val="-4"/>
        </w:rPr>
        <w:t xml:space="preserve"> </w:t>
      </w:r>
      <w:r>
        <w:t>n</w:t>
      </w:r>
      <w:r>
        <w:rPr>
          <w:spacing w:val="-2"/>
        </w:rPr>
        <w:t>a</w:t>
      </w:r>
      <w:r>
        <w:t>vigation</w:t>
      </w:r>
      <w:r>
        <w:rPr>
          <w:spacing w:val="-2"/>
        </w:rPr>
        <w:t xml:space="preserve"> </w:t>
      </w:r>
      <w:r>
        <w:t>wheel</w:t>
      </w:r>
      <w:r>
        <w:rPr>
          <w:spacing w:val="-6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tool for</w:t>
      </w:r>
      <w:r>
        <w:rPr>
          <w:spacing w:val="-3"/>
        </w:rPr>
        <w:t xml:space="preserve"> y</w:t>
      </w:r>
      <w:r>
        <w:t>ou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know</w:t>
      </w:r>
      <w:r>
        <w:rPr>
          <w:spacing w:val="-5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rPr>
          <w:spacing w:val="-2"/>
        </w:rPr>
        <w:t>y</w:t>
      </w:r>
      <w:r>
        <w:t>ou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 xml:space="preserve">within this document. </w:t>
      </w:r>
      <w:r>
        <w:rPr>
          <w:spacing w:val="-2"/>
        </w:rPr>
        <w:t>A</w:t>
      </w:r>
      <w:r>
        <w:t xml:space="preserve">t the beginning of each section, it will show </w:t>
      </w:r>
      <w:r>
        <w:rPr>
          <w:spacing w:val="-3"/>
        </w:rPr>
        <w:t>y</w:t>
      </w:r>
      <w:r>
        <w:t>ou where it fits</w:t>
      </w:r>
      <w:r>
        <w:rPr>
          <w:spacing w:val="-3"/>
        </w:rPr>
        <w:t xml:space="preserve"> </w:t>
      </w:r>
      <w:r>
        <w:t>within the guidelines. On each page, there</w:t>
      </w:r>
      <w:r>
        <w:rPr>
          <w:spacing w:val="-5"/>
        </w:rPr>
        <w:t xml:space="preserve"> </w:t>
      </w:r>
      <w:r>
        <w:t>will also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small icon to</w:t>
      </w:r>
      <w:r>
        <w:rPr>
          <w:spacing w:val="-2"/>
        </w:rPr>
        <w:t xml:space="preserve"> </w:t>
      </w:r>
      <w:r>
        <w:t>show where</w:t>
      </w:r>
      <w:r>
        <w:rPr>
          <w:spacing w:val="-6"/>
        </w:rPr>
        <w:t xml:space="preserve"> </w:t>
      </w:r>
      <w:r>
        <w:rPr>
          <w:spacing w:val="-3"/>
        </w:rPr>
        <w:t>y</w:t>
      </w:r>
      <w:r>
        <w:t>ou</w:t>
      </w:r>
      <w:r>
        <w:rPr>
          <w:spacing w:val="-4"/>
        </w:rPr>
        <w:t xml:space="preserve"> </w:t>
      </w:r>
      <w:r>
        <w:t>are.</w:t>
      </w:r>
    </w:p>
    <w:p w14:paraId="67E175B6" w14:textId="7BF98257" w:rsidR="00BD0945" w:rsidRDefault="00B572EE" w:rsidP="0019165D">
      <w:pPr>
        <w:rPr>
          <w:rFonts w:eastAsia="Verdana" w:cs="Verdana"/>
          <w:szCs w:val="20"/>
        </w:rPr>
      </w:pPr>
      <w:r>
        <w:rPr>
          <w:noProof/>
          <w:lang w:val="en-AU" w:eastAsia="en-AU"/>
        </w:rPr>
        <w:drawing>
          <wp:inline distT="0" distB="0" distL="0" distR="0" wp14:anchorId="634F2304" wp14:editId="034B549B">
            <wp:extent cx="6366510" cy="6340475"/>
            <wp:effectExtent l="0" t="6033" r="9208" b="9207"/>
            <wp:docPr id="151" name="Picture 1" descr="Chart showing the differenct parts in this document, their respective sections and checklists. Further information is in the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hart showing the differenct parts in this document, their respective sections and checklists. Further information is in the tex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366510" cy="634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DC346" w14:textId="77777777" w:rsidR="00BD0945" w:rsidRDefault="00BD0945">
      <w:pPr>
        <w:spacing w:after="0"/>
        <w:sectPr w:rsidR="00BD0945" w:rsidSect="00736EE5">
          <w:headerReference w:type="default" r:id="rId24"/>
          <w:footerReference w:type="default" r:id="rId25"/>
          <w:type w:val="continuous"/>
          <w:pgSz w:w="11920" w:h="16840"/>
          <w:pgMar w:top="851" w:right="863" w:bottom="0" w:left="993" w:header="720" w:footer="720" w:gutter="0"/>
          <w:cols w:space="720"/>
        </w:sectPr>
      </w:pPr>
    </w:p>
    <w:p w14:paraId="40E92D72" w14:textId="77777777" w:rsidR="00BD0945" w:rsidRDefault="007469D3" w:rsidP="006D5F65">
      <w:pPr>
        <w:pStyle w:val="Heading1"/>
        <w:ind w:left="142" w:hanging="142"/>
      </w:pPr>
      <w:bookmarkStart w:id="7" w:name="_Toc392236506"/>
      <w:r>
        <w:lastRenderedPageBreak/>
        <w:t>About these guidelines</w:t>
      </w:r>
      <w:bookmarkEnd w:id="7"/>
    </w:p>
    <w:p w14:paraId="4C814029" w14:textId="77777777" w:rsidR="00BD0945" w:rsidRDefault="00BD0945" w:rsidP="0019165D">
      <w:pPr>
        <w:spacing w:before="720" w:after="0" w:line="240" w:lineRule="exact"/>
        <w:rPr>
          <w:sz w:val="24"/>
          <w:szCs w:val="24"/>
        </w:rPr>
      </w:pPr>
    </w:p>
    <w:p w14:paraId="15874541" w14:textId="77777777" w:rsidR="00BD0945" w:rsidRDefault="00BD0945">
      <w:pPr>
        <w:spacing w:after="0"/>
        <w:sectPr w:rsidR="00BD0945" w:rsidSect="003A498B">
          <w:headerReference w:type="default" r:id="rId26"/>
          <w:footerReference w:type="default" r:id="rId27"/>
          <w:pgSz w:w="11920" w:h="16840"/>
          <w:pgMar w:top="709" w:right="438" w:bottom="280" w:left="993" w:header="784" w:footer="292" w:gutter="0"/>
          <w:cols w:space="720"/>
        </w:sectPr>
      </w:pPr>
    </w:p>
    <w:p w14:paraId="017898B9" w14:textId="77777777" w:rsidR="00BD0945" w:rsidRPr="00AE2104" w:rsidRDefault="00EB3341" w:rsidP="00AE2104">
      <w:pPr>
        <w:pStyle w:val="Heading2"/>
      </w:pPr>
      <w:bookmarkStart w:id="8" w:name="_Toc391901500"/>
      <w:bookmarkStart w:id="9" w:name="_Toc392236507"/>
      <w:r w:rsidRPr="00AE2104">
        <w:lastRenderedPageBreak/>
        <w:t>Introduction</w:t>
      </w:r>
      <w:bookmarkEnd w:id="8"/>
      <w:bookmarkEnd w:id="9"/>
    </w:p>
    <w:p w14:paraId="0A8796F9" w14:textId="77777777" w:rsidR="00BD0945" w:rsidRDefault="00B33EC8" w:rsidP="00ED5C9C">
      <w:pPr>
        <w:rPr>
          <w:rFonts w:eastAsia="Verdana" w:cs="Verdana"/>
          <w:szCs w:val="20"/>
        </w:rPr>
      </w:pPr>
      <w:r w:rsidRPr="00A771A6">
        <w:t>Obtaining</w:t>
      </w:r>
      <w:r w:rsidR="00EB3341" w:rsidRPr="00A771A6">
        <w:t xml:space="preserve"> building</w:t>
      </w:r>
      <w:r w:rsidR="00EB3341">
        <w:rPr>
          <w:rFonts w:eastAsia="Verdana" w:cs="Verdana"/>
          <w:szCs w:val="20"/>
        </w:rPr>
        <w:t xml:space="preserve"> appr</w:t>
      </w:r>
      <w:r w:rsidR="00EB3341">
        <w:rPr>
          <w:rFonts w:eastAsia="Verdana" w:cs="Verdana"/>
          <w:spacing w:val="-1"/>
          <w:szCs w:val="20"/>
        </w:rPr>
        <w:t>o</w:t>
      </w:r>
      <w:r w:rsidR="00EB3341">
        <w:rPr>
          <w:rFonts w:eastAsia="Verdana" w:cs="Verdana"/>
          <w:spacing w:val="-4"/>
          <w:szCs w:val="20"/>
        </w:rPr>
        <w:t>v</w:t>
      </w:r>
      <w:r w:rsidR="00EB3341">
        <w:rPr>
          <w:rFonts w:eastAsia="Verdana" w:cs="Verdana"/>
          <w:szCs w:val="20"/>
        </w:rPr>
        <w:t>al,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de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elopment appr</w:t>
      </w:r>
      <w:r w:rsidR="00EB3341">
        <w:rPr>
          <w:rFonts w:eastAsia="Verdana" w:cs="Verdana"/>
          <w:spacing w:val="-1"/>
          <w:szCs w:val="20"/>
        </w:rPr>
        <w:t>o</w:t>
      </w:r>
      <w:r w:rsidR="00EB3341">
        <w:rPr>
          <w:rFonts w:eastAsia="Verdana" w:cs="Verdana"/>
          <w:spacing w:val="-4"/>
          <w:szCs w:val="20"/>
        </w:rPr>
        <w:t>v</w:t>
      </w:r>
      <w:r w:rsidR="00EB3341">
        <w:rPr>
          <w:rFonts w:eastAsia="Verdana" w:cs="Verdana"/>
          <w:szCs w:val="20"/>
        </w:rPr>
        <w:t>al,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service</w:t>
      </w:r>
      <w:r w:rsidR="00EB3341">
        <w:rPr>
          <w:rFonts w:eastAsia="Verdana" w:cs="Verdana"/>
          <w:spacing w:val="-7"/>
          <w:szCs w:val="20"/>
        </w:rPr>
        <w:t xml:space="preserve"> </w:t>
      </w:r>
      <w:r w:rsidR="00EB3341">
        <w:rPr>
          <w:rFonts w:eastAsia="Verdana" w:cs="Verdana"/>
          <w:szCs w:val="20"/>
        </w:rPr>
        <w:t>appr</w:t>
      </w:r>
      <w:r w:rsidR="00EB3341">
        <w:rPr>
          <w:rFonts w:eastAsia="Verdana" w:cs="Verdana"/>
          <w:spacing w:val="-2"/>
          <w:szCs w:val="20"/>
        </w:rPr>
        <w:t>o</w:t>
      </w:r>
      <w:r w:rsidR="00EB3341">
        <w:rPr>
          <w:rFonts w:eastAsia="Verdana" w:cs="Verdana"/>
          <w:spacing w:val="-4"/>
          <w:szCs w:val="20"/>
        </w:rPr>
        <w:t>v</w:t>
      </w:r>
      <w:r w:rsidR="00EB3341">
        <w:rPr>
          <w:rFonts w:eastAsia="Verdana" w:cs="Verdana"/>
          <w:szCs w:val="20"/>
        </w:rPr>
        <w:t>al</w:t>
      </w:r>
      <w:r w:rsidR="00EB3341">
        <w:rPr>
          <w:rFonts w:eastAsia="Verdana" w:cs="Verdana"/>
          <w:spacing w:val="-7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regist</w:t>
      </w:r>
      <w:r w:rsidR="00EB3341">
        <w:rPr>
          <w:rFonts w:eastAsia="Verdana" w:cs="Verdana"/>
          <w:spacing w:val="-4"/>
          <w:szCs w:val="20"/>
        </w:rPr>
        <w:t>r</w:t>
      </w:r>
      <w:r w:rsidR="00EB3341">
        <w:rPr>
          <w:rFonts w:eastAsia="Verdana" w:cs="Verdana"/>
          <w:szCs w:val="20"/>
        </w:rPr>
        <w:t>ation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for Child Care Benefit</w:t>
      </w:r>
      <w:r w:rsidR="00EB3341">
        <w:rPr>
          <w:rFonts w:eastAsia="Verdana" w:cs="Verdana"/>
          <w:spacing w:val="-7"/>
          <w:szCs w:val="20"/>
        </w:rPr>
        <w:t xml:space="preserve"> </w:t>
      </w:r>
      <w:r w:rsidR="00EB3341">
        <w:rPr>
          <w:rFonts w:eastAsia="Verdana" w:cs="Verdana"/>
          <w:szCs w:val="20"/>
        </w:rPr>
        <w:t>can be a complex process. Local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g</w:t>
      </w:r>
      <w:r w:rsidR="00EB3341">
        <w:rPr>
          <w:rFonts w:eastAsia="Verdana" w:cs="Verdana"/>
          <w:spacing w:val="-2"/>
          <w:szCs w:val="20"/>
        </w:rPr>
        <w:t>ov</w:t>
      </w:r>
      <w:r w:rsidR="00EB3341">
        <w:rPr>
          <w:rFonts w:eastAsia="Verdana" w:cs="Verdana"/>
          <w:szCs w:val="20"/>
        </w:rPr>
        <w:t>ernment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can</w:t>
      </w:r>
      <w:r w:rsidR="00EB3341">
        <w:rPr>
          <w:rFonts w:eastAsia="Verdana" w:cs="Verdana"/>
          <w:spacing w:val="-3"/>
          <w:szCs w:val="20"/>
        </w:rPr>
        <w:t xml:space="preserve"> </w:t>
      </w:r>
      <w:r w:rsidR="00EB3341">
        <w:rPr>
          <w:rFonts w:eastAsia="Verdana" w:cs="Verdana"/>
          <w:szCs w:val="20"/>
        </w:rPr>
        <w:t>assist proponents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to n</w:t>
      </w:r>
      <w:r w:rsidR="00EB3341">
        <w:rPr>
          <w:rFonts w:eastAsia="Verdana" w:cs="Verdana"/>
          <w:spacing w:val="-1"/>
          <w:szCs w:val="20"/>
        </w:rPr>
        <w:t>a</w:t>
      </w:r>
      <w:r w:rsidR="00EB3341">
        <w:rPr>
          <w:rFonts w:eastAsia="Verdana" w:cs="Verdana"/>
          <w:szCs w:val="20"/>
        </w:rPr>
        <w:t>vigate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this complexi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1"/>
          <w:szCs w:val="20"/>
        </w:rPr>
        <w:t xml:space="preserve"> b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1"/>
          <w:szCs w:val="20"/>
        </w:rPr>
        <w:t xml:space="preserve"> </w:t>
      </w:r>
      <w:r w:rsidR="00EB3341">
        <w:rPr>
          <w:rFonts w:eastAsia="Verdana" w:cs="Verdana"/>
          <w:szCs w:val="20"/>
        </w:rPr>
        <w:t>helping them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to understand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the</w:t>
      </w:r>
      <w:r w:rsidR="00EB3341">
        <w:rPr>
          <w:rFonts w:eastAsia="Verdana" w:cs="Verdana"/>
          <w:spacing w:val="-3"/>
          <w:szCs w:val="20"/>
        </w:rPr>
        <w:t xml:space="preserve"> </w:t>
      </w:r>
      <w:r w:rsidR="00EB3341">
        <w:rPr>
          <w:rFonts w:eastAsia="Verdana" w:cs="Verdana"/>
          <w:spacing w:val="-4"/>
          <w:szCs w:val="20"/>
        </w:rPr>
        <w:t>v</w:t>
      </w:r>
      <w:r w:rsidR="00EB3341">
        <w:rPr>
          <w:rFonts w:eastAsia="Verdana" w:cs="Verdana"/>
          <w:szCs w:val="20"/>
        </w:rPr>
        <w:t>arious</w:t>
      </w:r>
      <w:r w:rsidR="00EB3341">
        <w:rPr>
          <w:rFonts w:eastAsia="Verdana" w:cs="Verdana"/>
          <w:spacing w:val="-7"/>
          <w:szCs w:val="20"/>
        </w:rPr>
        <w:t xml:space="preserve"> </w:t>
      </w:r>
      <w:r w:rsidR="00EB3341">
        <w:rPr>
          <w:rFonts w:eastAsia="Verdana" w:cs="Verdana"/>
          <w:szCs w:val="20"/>
        </w:rPr>
        <w:t>legislati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</w:t>
      </w:r>
      <w:r w:rsidR="00EB3341">
        <w:rPr>
          <w:rFonts w:eastAsia="Verdana" w:cs="Verdana"/>
          <w:spacing w:val="-1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regulatory requirements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that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 w:rsidRPr="00AD2D0E">
        <w:t>they will need to meet.</w:t>
      </w:r>
      <w:r w:rsidR="00AD2D0E" w:rsidRPr="00AD2D0E">
        <w:t xml:space="preserve"> </w:t>
      </w:r>
      <w:r w:rsidR="00EB3341" w:rsidRPr="00AD2D0E">
        <w:t>Local government can also work to streamline and coordinate the various application and</w:t>
      </w:r>
      <w:r w:rsidR="00EB3341">
        <w:rPr>
          <w:rFonts w:eastAsia="Verdana" w:cs="Verdana"/>
          <w:szCs w:val="20"/>
        </w:rPr>
        <w:t xml:space="preserve"> assessment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processes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zCs w:val="20"/>
        </w:rPr>
        <w:t>in addition 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identi</w:t>
      </w:r>
      <w:r w:rsidR="00EB3341">
        <w:rPr>
          <w:rFonts w:eastAsia="Verdana" w:cs="Verdana"/>
          <w:spacing w:val="-2"/>
          <w:szCs w:val="20"/>
        </w:rPr>
        <w:t>f</w:t>
      </w:r>
      <w:r w:rsidR="00EB3341">
        <w:rPr>
          <w:rFonts w:eastAsia="Verdana" w:cs="Verdana"/>
          <w:szCs w:val="20"/>
        </w:rPr>
        <w:t>ying a</w:t>
      </w:r>
      <w:r w:rsidR="00EB3341">
        <w:rPr>
          <w:rFonts w:eastAsia="Verdana" w:cs="Verdana"/>
          <w:spacing w:val="-2"/>
          <w:szCs w:val="20"/>
        </w:rPr>
        <w:t>n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limiting factors</w:t>
      </w:r>
      <w:r w:rsidR="00EB3341">
        <w:rPr>
          <w:rFonts w:eastAsia="Verdana" w:cs="Verdana"/>
          <w:spacing w:val="-7"/>
          <w:szCs w:val="20"/>
        </w:rPr>
        <w:t xml:space="preserve"> </w:t>
      </w:r>
      <w:r w:rsidR="00EB3341">
        <w:rPr>
          <w:rFonts w:eastAsia="Verdana" w:cs="Verdana"/>
          <w:szCs w:val="20"/>
        </w:rPr>
        <w:t>in planning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schemes,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such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as restricti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pacing w:val="-1"/>
          <w:szCs w:val="20"/>
        </w:rPr>
        <w:t>z</w:t>
      </w:r>
      <w:r w:rsidR="00EB3341">
        <w:rPr>
          <w:rFonts w:eastAsia="Verdana" w:cs="Verdana"/>
          <w:szCs w:val="20"/>
        </w:rPr>
        <w:t>oning or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parking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requirements.</w:t>
      </w:r>
    </w:p>
    <w:p w14:paraId="0EB796EB" w14:textId="77777777" w:rsidR="00BD0945" w:rsidRDefault="00EB3341" w:rsidP="00ED5C9C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national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guidelines 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designed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enable 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better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future 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their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communities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through st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ategic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planning.</w:t>
      </w:r>
      <w:r>
        <w:rPr>
          <w:rFonts w:eastAsia="Verdana" w:cs="Verdana"/>
          <w:spacing w:val="61"/>
          <w:szCs w:val="20"/>
        </w:rPr>
        <w:t xml:space="preserve"> </w:t>
      </w:r>
      <w:r>
        <w:rPr>
          <w:rFonts w:eastAsia="Verdana" w:cs="Verdana"/>
          <w:szCs w:val="20"/>
        </w:rPr>
        <w:t>They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do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not address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issues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related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quali</w:t>
      </w:r>
      <w:r>
        <w:rPr>
          <w:rFonts w:eastAsia="Verdana" w:cs="Verdana"/>
          <w:spacing w:val="-2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service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nor whether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should 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child care 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</w:t>
      </w:r>
      <w:r>
        <w:rPr>
          <w:rFonts w:eastAsia="Verdana" w:cs="Verdana"/>
          <w:spacing w:val="-28"/>
          <w:szCs w:val="20"/>
        </w:rPr>
        <w:t>r</w:t>
      </w:r>
      <w:r>
        <w:rPr>
          <w:rFonts w:eastAsia="Verdana" w:cs="Verdana"/>
          <w:szCs w:val="20"/>
        </w:rPr>
        <w:t>.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3"/>
          <w:szCs w:val="20"/>
        </w:rPr>
        <w:t>r</w:t>
      </w:r>
      <w:r>
        <w:rPr>
          <w:rFonts w:eastAsia="Verdana" w:cs="Verdana"/>
          <w:szCs w:val="20"/>
        </w:rPr>
        <w:t>all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objecti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is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ensure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the adequate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supply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long d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places through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planning.</w:t>
      </w:r>
      <w:r>
        <w:rPr>
          <w:rFonts w:eastAsia="Verdana" w:cs="Verdana"/>
          <w:spacing w:val="61"/>
          <w:szCs w:val="20"/>
        </w:rPr>
        <w:t xml:space="preserve"> </w:t>
      </w:r>
      <w:r>
        <w:rPr>
          <w:rFonts w:eastAsia="Verdana" w:cs="Verdana"/>
          <w:szCs w:val="20"/>
        </w:rPr>
        <w:t>Because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this is a national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document,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guidelines should be consulted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in conjunction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with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state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le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 agencies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responsible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 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centres.</w:t>
      </w:r>
      <w:r>
        <w:rPr>
          <w:rFonts w:eastAsia="Verdana" w:cs="Verdana"/>
          <w:spacing w:val="6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appendix 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some</w:t>
      </w:r>
      <w:r>
        <w:rPr>
          <w:rFonts w:eastAsia="Verdana" w:cs="Verdana"/>
          <w:spacing w:val="-5"/>
          <w:szCs w:val="20"/>
        </w:rPr>
        <w:t xml:space="preserve"> </w:t>
      </w:r>
      <w:r w:rsidR="00AB7677">
        <w:rPr>
          <w:rFonts w:eastAsia="Verdana" w:cs="Verdana"/>
          <w:szCs w:val="20"/>
        </w:rPr>
        <w:t>useful</w:t>
      </w:r>
      <w:r w:rsidR="00AB7677"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links 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each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state.</w:t>
      </w:r>
    </w:p>
    <w:p w14:paraId="342566CA" w14:textId="77777777" w:rsidR="00BD0945" w:rsidRDefault="00EB3341" w:rsidP="00ED5C9C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guidelines 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good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starting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point 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who do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not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h</w:t>
      </w:r>
      <w:r>
        <w:rPr>
          <w:rFonts w:eastAsia="Verdana" w:cs="Verdana"/>
          <w:spacing w:val="-2"/>
          <w:szCs w:val="20"/>
        </w:rPr>
        <w:t>av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great deal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experience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expertise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in st</w:t>
      </w:r>
      <w:r>
        <w:rPr>
          <w:rFonts w:eastAsia="Verdana" w:cs="Verdana"/>
          <w:spacing w:val="-5"/>
          <w:szCs w:val="20"/>
        </w:rPr>
        <w:t>r</w:t>
      </w:r>
      <w:r>
        <w:rPr>
          <w:rFonts w:eastAsia="Verdana" w:cs="Verdana"/>
          <w:szCs w:val="20"/>
        </w:rPr>
        <w:t>ategic</w:t>
      </w:r>
      <w:r w:rsidR="00AD2D0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centres.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Not all sections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guidelines will 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rele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ant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w w:val="99"/>
          <w:szCs w:val="20"/>
        </w:rPr>
        <w:t xml:space="preserve">to </w:t>
      </w:r>
      <w:r>
        <w:rPr>
          <w:rFonts w:eastAsia="Verdana" w:cs="Verdana"/>
          <w:szCs w:val="20"/>
        </w:rPr>
        <w:t>all states.</w:t>
      </w:r>
      <w:r>
        <w:rPr>
          <w:rFonts w:eastAsia="Verdana" w:cs="Verdana"/>
          <w:spacing w:val="64"/>
          <w:szCs w:val="20"/>
        </w:rPr>
        <w:t xml:space="preserve"> </w:t>
      </w:r>
      <w:r>
        <w:rPr>
          <w:rFonts w:eastAsia="Verdana" w:cs="Verdana"/>
          <w:spacing w:val="-13"/>
          <w:szCs w:val="20"/>
        </w:rPr>
        <w:t>Y</w:t>
      </w:r>
      <w:r>
        <w:rPr>
          <w:rFonts w:eastAsia="Verdana" w:cs="Verdana"/>
          <w:szCs w:val="20"/>
        </w:rPr>
        <w:t>ou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encou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aged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focus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 sections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which 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particularly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pertinent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pacing w:val="-3"/>
          <w:szCs w:val="20"/>
        </w:rPr>
        <w:t>y</w:t>
      </w:r>
      <w:r>
        <w:rPr>
          <w:rFonts w:eastAsia="Verdana" w:cs="Verdana"/>
          <w:szCs w:val="20"/>
        </w:rPr>
        <w:t>our context.</w:t>
      </w:r>
    </w:p>
    <w:p w14:paraId="19E51210" w14:textId="77777777" w:rsidR="00BD0945" w:rsidRDefault="00EB3341" w:rsidP="00AE2104">
      <w:pPr>
        <w:pStyle w:val="Heading2"/>
      </w:pPr>
      <w:r>
        <w:br w:type="column"/>
      </w:r>
      <w:bookmarkStart w:id="10" w:name="_Toc391901501"/>
      <w:bookmarkStart w:id="11" w:name="_Toc392236508"/>
      <w:r>
        <w:lastRenderedPageBreak/>
        <w:t>What</w:t>
      </w:r>
      <w:r>
        <w:rPr>
          <w:spacing w:val="-8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these</w:t>
      </w:r>
      <w:r>
        <w:rPr>
          <w:spacing w:val="-9"/>
        </w:rPr>
        <w:t xml:space="preserve"> </w:t>
      </w:r>
      <w:r>
        <w:t>guidelines about?</w:t>
      </w:r>
      <w:bookmarkEnd w:id="10"/>
      <w:bookmarkEnd w:id="11"/>
    </w:p>
    <w:p w14:paraId="03F2B443" w14:textId="77777777" w:rsidR="00BD0945" w:rsidRDefault="00EB3341" w:rsidP="00ED5C9C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guidelines 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about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how to:</w:t>
      </w:r>
    </w:p>
    <w:p w14:paraId="10FA3244" w14:textId="77777777" w:rsidR="00BD0945" w:rsidRPr="00ED5C9C" w:rsidRDefault="00EB3341" w:rsidP="00F4185E">
      <w:pPr>
        <w:pStyle w:val="ListParagraph"/>
        <w:numPr>
          <w:ilvl w:val="0"/>
          <w:numId w:val="1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zCs w:val="20"/>
        </w:rPr>
        <w:t>Use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zCs w:val="20"/>
        </w:rPr>
        <w:t>policy and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zCs w:val="20"/>
        </w:rPr>
        <w:t>st</w:t>
      </w:r>
      <w:r w:rsidRPr="00ED5C9C">
        <w:rPr>
          <w:rFonts w:eastAsia="Verdana" w:cs="Verdana"/>
          <w:spacing w:val="-4"/>
          <w:szCs w:val="20"/>
        </w:rPr>
        <w:t>r</w:t>
      </w:r>
      <w:r w:rsidRPr="00ED5C9C">
        <w:rPr>
          <w:rFonts w:eastAsia="Verdana" w:cs="Verdana"/>
          <w:szCs w:val="20"/>
        </w:rPr>
        <w:t>ategic</w:t>
      </w:r>
      <w:r w:rsidRPr="00ED5C9C">
        <w:rPr>
          <w:rFonts w:eastAsia="Verdana" w:cs="Verdana"/>
          <w:spacing w:val="-9"/>
          <w:szCs w:val="20"/>
        </w:rPr>
        <w:t xml:space="preserve"> </w:t>
      </w:r>
      <w:r w:rsidRPr="00ED5C9C">
        <w:rPr>
          <w:rFonts w:eastAsia="Verdana" w:cs="Verdana"/>
          <w:szCs w:val="20"/>
        </w:rPr>
        <w:t>planning</w:t>
      </w:r>
      <w:r w:rsidRPr="00ED5C9C">
        <w:rPr>
          <w:rFonts w:eastAsia="Verdana" w:cs="Verdana"/>
          <w:spacing w:val="-9"/>
          <w:szCs w:val="20"/>
        </w:rPr>
        <w:t xml:space="preserve"> </w:t>
      </w:r>
      <w:r w:rsidRPr="00ED5C9C">
        <w:rPr>
          <w:rFonts w:eastAsia="Verdana" w:cs="Verdana"/>
          <w:szCs w:val="20"/>
        </w:rPr>
        <w:t>processes for</w:t>
      </w:r>
      <w:r w:rsidRPr="00ED5C9C">
        <w:rPr>
          <w:rFonts w:eastAsia="Verdana" w:cs="Verdana"/>
          <w:spacing w:val="-3"/>
          <w:szCs w:val="20"/>
        </w:rPr>
        <w:t xml:space="preserve"> </w:t>
      </w:r>
      <w:r w:rsidRPr="00ED5C9C">
        <w:rPr>
          <w:rFonts w:eastAsia="Verdana" w:cs="Verdana"/>
          <w:szCs w:val="20"/>
        </w:rPr>
        <w:t>child care</w:t>
      </w:r>
    </w:p>
    <w:p w14:paraId="69671435" w14:textId="77777777" w:rsidR="00BD0945" w:rsidRPr="00ED5C9C" w:rsidRDefault="00EB3341" w:rsidP="00F4185E">
      <w:pPr>
        <w:pStyle w:val="ListParagraph"/>
        <w:numPr>
          <w:ilvl w:val="0"/>
          <w:numId w:val="1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zCs w:val="20"/>
        </w:rPr>
        <w:t>Enhance</w:t>
      </w:r>
      <w:r w:rsidRPr="00ED5C9C">
        <w:rPr>
          <w:rFonts w:eastAsia="Verdana" w:cs="Verdana"/>
          <w:spacing w:val="-8"/>
          <w:szCs w:val="20"/>
        </w:rPr>
        <w:t xml:space="preserve"> </w:t>
      </w:r>
      <w:r w:rsidRPr="00ED5C9C">
        <w:rPr>
          <w:rFonts w:eastAsia="Verdana" w:cs="Verdana"/>
          <w:szCs w:val="20"/>
        </w:rPr>
        <w:t>supply through</w:t>
      </w:r>
      <w:r w:rsidRPr="00ED5C9C">
        <w:rPr>
          <w:rFonts w:eastAsia="Verdana" w:cs="Verdana"/>
          <w:spacing w:val="-8"/>
          <w:szCs w:val="20"/>
        </w:rPr>
        <w:t xml:space="preserve"> </w:t>
      </w:r>
      <w:r w:rsidRPr="00ED5C9C">
        <w:rPr>
          <w:rFonts w:eastAsia="Verdana" w:cs="Verdana"/>
          <w:szCs w:val="20"/>
        </w:rPr>
        <w:t>land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zCs w:val="20"/>
        </w:rPr>
        <w:t>use</w:t>
      </w:r>
      <w:r w:rsidRPr="00ED5C9C">
        <w:rPr>
          <w:rFonts w:eastAsia="Verdana" w:cs="Verdana"/>
          <w:spacing w:val="-3"/>
          <w:szCs w:val="20"/>
        </w:rPr>
        <w:t xml:space="preserve"> </w:t>
      </w:r>
      <w:r w:rsidRPr="00ED5C9C">
        <w:rPr>
          <w:rFonts w:eastAsia="Verdana" w:cs="Verdana"/>
          <w:szCs w:val="20"/>
        </w:rPr>
        <w:t>planning</w:t>
      </w:r>
    </w:p>
    <w:p w14:paraId="327F31F9" w14:textId="77777777" w:rsidR="00BD0945" w:rsidRPr="00ED5C9C" w:rsidRDefault="00EB3341" w:rsidP="00F4185E">
      <w:pPr>
        <w:pStyle w:val="ListParagraph"/>
        <w:numPr>
          <w:ilvl w:val="0"/>
          <w:numId w:val="1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zCs w:val="20"/>
        </w:rPr>
        <w:t>Build sta</w:t>
      </w:r>
      <w:r w:rsidRPr="00ED5C9C">
        <w:rPr>
          <w:rFonts w:eastAsia="Verdana" w:cs="Verdana"/>
          <w:spacing w:val="-2"/>
          <w:szCs w:val="20"/>
        </w:rPr>
        <w:t>k</w:t>
      </w:r>
      <w:r w:rsidRPr="00ED5C9C">
        <w:rPr>
          <w:rFonts w:eastAsia="Verdana" w:cs="Verdana"/>
          <w:szCs w:val="20"/>
        </w:rPr>
        <w:t>eholder</w:t>
      </w:r>
      <w:r w:rsidRPr="00ED5C9C">
        <w:rPr>
          <w:rFonts w:eastAsia="Verdana" w:cs="Verdana"/>
          <w:spacing w:val="-12"/>
          <w:szCs w:val="20"/>
        </w:rPr>
        <w:t xml:space="preserve"> </w:t>
      </w:r>
      <w:r w:rsidRPr="00ED5C9C">
        <w:rPr>
          <w:rFonts w:eastAsia="Verdana" w:cs="Verdana"/>
          <w:spacing w:val="-1"/>
          <w:szCs w:val="20"/>
        </w:rPr>
        <w:t>a</w:t>
      </w:r>
      <w:r w:rsidRPr="00ED5C9C">
        <w:rPr>
          <w:rFonts w:eastAsia="Verdana" w:cs="Verdana"/>
          <w:spacing w:val="-2"/>
          <w:szCs w:val="20"/>
        </w:rPr>
        <w:t>w</w:t>
      </w:r>
      <w:r w:rsidRPr="00ED5C9C">
        <w:rPr>
          <w:rFonts w:eastAsia="Verdana" w:cs="Verdana"/>
          <w:szCs w:val="20"/>
        </w:rPr>
        <w:t>areness</w:t>
      </w:r>
      <w:r w:rsidRPr="00ED5C9C">
        <w:rPr>
          <w:rFonts w:eastAsia="Verdana" w:cs="Verdana"/>
          <w:spacing w:val="-9"/>
          <w:szCs w:val="20"/>
        </w:rPr>
        <w:t xml:space="preserve"> </w:t>
      </w:r>
      <w:r w:rsidRPr="00ED5C9C">
        <w:rPr>
          <w:rFonts w:eastAsia="Verdana" w:cs="Verdana"/>
          <w:szCs w:val="20"/>
        </w:rPr>
        <w:t>and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zCs w:val="20"/>
        </w:rPr>
        <w:t>support</w:t>
      </w:r>
      <w:r w:rsidRPr="00ED5C9C">
        <w:rPr>
          <w:rFonts w:eastAsia="Verdana" w:cs="Verdana"/>
          <w:spacing w:val="-8"/>
          <w:szCs w:val="20"/>
        </w:rPr>
        <w:t xml:space="preserve"> </w:t>
      </w:r>
      <w:r w:rsidRPr="00ED5C9C">
        <w:rPr>
          <w:rFonts w:eastAsia="Verdana" w:cs="Verdana"/>
          <w:szCs w:val="20"/>
        </w:rPr>
        <w:t>for child care.</w:t>
      </w:r>
    </w:p>
    <w:p w14:paraId="54ACF13A" w14:textId="77777777" w:rsidR="00BD0945" w:rsidRDefault="00EB3341" w:rsidP="00ED5C9C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guidelines will help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ernments:</w:t>
      </w:r>
    </w:p>
    <w:p w14:paraId="09AF1AC3" w14:textId="77777777" w:rsidR="00BD0945" w:rsidRPr="00ED5C9C" w:rsidRDefault="00EB3341" w:rsidP="00F4185E">
      <w:pPr>
        <w:pStyle w:val="ListParagraph"/>
        <w:numPr>
          <w:ilvl w:val="0"/>
          <w:numId w:val="2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pacing w:val="-10"/>
          <w:szCs w:val="20"/>
        </w:rPr>
        <w:t>W</w:t>
      </w:r>
      <w:r w:rsidRPr="00ED5C9C">
        <w:rPr>
          <w:rFonts w:eastAsia="Verdana" w:cs="Verdana"/>
          <w:szCs w:val="20"/>
        </w:rPr>
        <w:t>ork</w:t>
      </w:r>
      <w:r w:rsidRPr="00ED5C9C">
        <w:rPr>
          <w:rFonts w:eastAsia="Verdana" w:cs="Verdana"/>
          <w:spacing w:val="-5"/>
          <w:szCs w:val="20"/>
        </w:rPr>
        <w:t xml:space="preserve"> </w:t>
      </w:r>
      <w:r w:rsidRPr="00ED5C9C">
        <w:rPr>
          <w:rFonts w:eastAsia="Verdana" w:cs="Verdana"/>
          <w:szCs w:val="20"/>
        </w:rPr>
        <w:t>across</w:t>
      </w:r>
      <w:r w:rsidRPr="00ED5C9C">
        <w:rPr>
          <w:rFonts w:eastAsia="Verdana" w:cs="Verdana"/>
          <w:spacing w:val="-6"/>
          <w:szCs w:val="20"/>
        </w:rPr>
        <w:t xml:space="preserve"> </w:t>
      </w:r>
      <w:r w:rsidRPr="00ED5C9C">
        <w:rPr>
          <w:rFonts w:eastAsia="Verdana" w:cs="Verdana"/>
          <w:szCs w:val="20"/>
        </w:rPr>
        <w:t>their</w:t>
      </w:r>
      <w:r w:rsidRPr="00ED5C9C">
        <w:rPr>
          <w:rFonts w:eastAsia="Verdana" w:cs="Verdana"/>
          <w:spacing w:val="-5"/>
          <w:szCs w:val="20"/>
        </w:rPr>
        <w:t xml:space="preserve"> </w:t>
      </w:r>
      <w:r w:rsidRPr="00ED5C9C">
        <w:rPr>
          <w:rFonts w:eastAsia="Verdana" w:cs="Verdana"/>
          <w:szCs w:val="20"/>
        </w:rPr>
        <w:t>organisations</w:t>
      </w:r>
      <w:r w:rsidRPr="00ED5C9C">
        <w:rPr>
          <w:rFonts w:eastAsia="Verdana" w:cs="Verdana"/>
          <w:spacing w:val="-13"/>
          <w:szCs w:val="20"/>
        </w:rPr>
        <w:t xml:space="preserve"> </w:t>
      </w:r>
      <w:r w:rsidRPr="00ED5C9C">
        <w:rPr>
          <w:rFonts w:eastAsia="Verdana" w:cs="Verdana"/>
          <w:szCs w:val="20"/>
        </w:rPr>
        <w:t>in a</w:t>
      </w:r>
      <w:r w:rsidRPr="00ED5C9C">
        <w:rPr>
          <w:rFonts w:eastAsia="Verdana" w:cs="Verdana"/>
          <w:spacing w:val="-1"/>
          <w:szCs w:val="20"/>
        </w:rPr>
        <w:t xml:space="preserve"> </w:t>
      </w:r>
      <w:r w:rsidRPr="00ED5C9C">
        <w:rPr>
          <w:rFonts w:eastAsia="Verdana" w:cs="Verdana"/>
          <w:szCs w:val="20"/>
        </w:rPr>
        <w:t xml:space="preserve">holistic </w:t>
      </w:r>
      <w:r w:rsidRPr="00ED5C9C">
        <w:rPr>
          <w:rFonts w:eastAsia="Verdana" w:cs="Verdana"/>
          <w:spacing w:val="-2"/>
          <w:szCs w:val="20"/>
        </w:rPr>
        <w:t>wa</w:t>
      </w:r>
      <w:r w:rsidRPr="00ED5C9C">
        <w:rPr>
          <w:rFonts w:eastAsia="Verdana" w:cs="Verdana"/>
          <w:szCs w:val="20"/>
        </w:rPr>
        <w:t>y</w:t>
      </w:r>
    </w:p>
    <w:p w14:paraId="1DA25268" w14:textId="77777777" w:rsidR="00BD0945" w:rsidRPr="00ED5C9C" w:rsidRDefault="00EB3341" w:rsidP="00F4185E">
      <w:pPr>
        <w:pStyle w:val="ListParagraph"/>
        <w:numPr>
          <w:ilvl w:val="0"/>
          <w:numId w:val="2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pacing w:val="-5"/>
          <w:szCs w:val="20"/>
        </w:rPr>
        <w:t>F</w:t>
      </w:r>
      <w:r w:rsidRPr="00ED5C9C">
        <w:rPr>
          <w:rFonts w:eastAsia="Verdana" w:cs="Verdana"/>
          <w:szCs w:val="20"/>
        </w:rPr>
        <w:t>orm</w:t>
      </w:r>
      <w:r w:rsidRPr="00ED5C9C">
        <w:rPr>
          <w:rFonts w:eastAsia="Verdana" w:cs="Verdana"/>
          <w:spacing w:val="-5"/>
          <w:szCs w:val="20"/>
        </w:rPr>
        <w:t xml:space="preserve"> </w:t>
      </w:r>
      <w:r w:rsidRPr="00ED5C9C">
        <w:rPr>
          <w:rFonts w:eastAsia="Verdana" w:cs="Verdana"/>
          <w:szCs w:val="20"/>
        </w:rPr>
        <w:t>partnerships</w:t>
      </w:r>
      <w:r w:rsidRPr="00ED5C9C">
        <w:rPr>
          <w:rFonts w:eastAsia="Verdana" w:cs="Verdana"/>
          <w:spacing w:val="-13"/>
          <w:szCs w:val="20"/>
        </w:rPr>
        <w:t xml:space="preserve"> </w:t>
      </w:r>
      <w:r w:rsidRPr="00ED5C9C">
        <w:rPr>
          <w:rFonts w:eastAsia="Verdana" w:cs="Verdana"/>
          <w:szCs w:val="20"/>
        </w:rPr>
        <w:t>with other</w:t>
      </w:r>
      <w:r w:rsidRPr="00ED5C9C">
        <w:rPr>
          <w:rFonts w:eastAsia="Verdana" w:cs="Verdana"/>
          <w:spacing w:val="-5"/>
          <w:szCs w:val="20"/>
        </w:rPr>
        <w:t xml:space="preserve"> </w:t>
      </w:r>
      <w:r w:rsidRPr="00ED5C9C">
        <w:rPr>
          <w:rFonts w:eastAsia="Verdana" w:cs="Verdana"/>
          <w:szCs w:val="20"/>
        </w:rPr>
        <w:t>agencies</w:t>
      </w:r>
      <w:r w:rsidRPr="00ED5C9C">
        <w:rPr>
          <w:rFonts w:eastAsia="Verdana" w:cs="Verdana"/>
          <w:spacing w:val="-9"/>
          <w:szCs w:val="20"/>
        </w:rPr>
        <w:t xml:space="preserve"> </w:t>
      </w:r>
      <w:r w:rsidRPr="00ED5C9C">
        <w:rPr>
          <w:rFonts w:eastAsia="Verdana" w:cs="Verdana"/>
          <w:szCs w:val="20"/>
        </w:rPr>
        <w:t>and authorities</w:t>
      </w:r>
    </w:p>
    <w:p w14:paraId="77400FA8" w14:textId="77777777" w:rsidR="00BD0945" w:rsidRPr="00ED5C9C" w:rsidRDefault="00EB3341" w:rsidP="00F4185E">
      <w:pPr>
        <w:pStyle w:val="ListParagraph"/>
        <w:numPr>
          <w:ilvl w:val="0"/>
          <w:numId w:val="2"/>
        </w:numPr>
        <w:rPr>
          <w:rFonts w:eastAsia="Verdana" w:cs="Verdana"/>
          <w:szCs w:val="20"/>
        </w:rPr>
      </w:pPr>
      <w:r w:rsidRPr="00ED5C9C">
        <w:rPr>
          <w:rFonts w:eastAsia="Verdana" w:cs="Verdana"/>
          <w:szCs w:val="20"/>
        </w:rPr>
        <w:t>Use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pacing w:val="-1"/>
          <w:szCs w:val="20"/>
        </w:rPr>
        <w:t>z</w:t>
      </w:r>
      <w:r w:rsidRPr="00ED5C9C">
        <w:rPr>
          <w:rFonts w:eastAsia="Verdana" w:cs="Verdana"/>
          <w:szCs w:val="20"/>
        </w:rPr>
        <w:t>oning and</w:t>
      </w:r>
      <w:r w:rsidRPr="00ED5C9C">
        <w:rPr>
          <w:rFonts w:eastAsia="Verdana" w:cs="Verdana"/>
          <w:spacing w:val="-4"/>
          <w:szCs w:val="20"/>
        </w:rPr>
        <w:t xml:space="preserve"> </w:t>
      </w:r>
      <w:r w:rsidRPr="00ED5C9C">
        <w:rPr>
          <w:rFonts w:eastAsia="Verdana" w:cs="Verdana"/>
          <w:szCs w:val="20"/>
        </w:rPr>
        <w:t>de</w:t>
      </w:r>
      <w:r w:rsidRPr="00ED5C9C">
        <w:rPr>
          <w:rFonts w:eastAsia="Verdana" w:cs="Verdana"/>
          <w:spacing w:val="-2"/>
          <w:szCs w:val="20"/>
        </w:rPr>
        <w:t>v</w:t>
      </w:r>
      <w:r w:rsidRPr="00ED5C9C">
        <w:rPr>
          <w:rFonts w:eastAsia="Verdana" w:cs="Verdana"/>
          <w:szCs w:val="20"/>
        </w:rPr>
        <w:t>elopment</w:t>
      </w:r>
      <w:r w:rsidRPr="00ED5C9C">
        <w:rPr>
          <w:rFonts w:eastAsia="Verdana" w:cs="Verdana"/>
          <w:spacing w:val="-13"/>
          <w:szCs w:val="20"/>
        </w:rPr>
        <w:t xml:space="preserve"> </w:t>
      </w:r>
      <w:r w:rsidRPr="00ED5C9C">
        <w:rPr>
          <w:rFonts w:eastAsia="Verdana" w:cs="Verdana"/>
          <w:szCs w:val="20"/>
        </w:rPr>
        <w:t>control processes</w:t>
      </w:r>
      <w:r w:rsidRPr="00ED5C9C">
        <w:rPr>
          <w:rFonts w:eastAsia="Verdana" w:cs="Verdana"/>
          <w:spacing w:val="-10"/>
          <w:szCs w:val="20"/>
        </w:rPr>
        <w:t xml:space="preserve"> </w:t>
      </w:r>
      <w:r w:rsidRPr="00ED5C9C">
        <w:rPr>
          <w:rFonts w:eastAsia="Verdana" w:cs="Verdana"/>
          <w:szCs w:val="20"/>
        </w:rPr>
        <w:t>for</w:t>
      </w:r>
      <w:r w:rsidRPr="00ED5C9C">
        <w:rPr>
          <w:rFonts w:eastAsia="Verdana" w:cs="Verdana"/>
          <w:spacing w:val="-3"/>
          <w:szCs w:val="20"/>
        </w:rPr>
        <w:t xml:space="preserve"> </w:t>
      </w:r>
      <w:r w:rsidRPr="00ED5C9C">
        <w:rPr>
          <w:rFonts w:eastAsia="Verdana" w:cs="Verdana"/>
          <w:szCs w:val="20"/>
        </w:rPr>
        <w:t>child care</w:t>
      </w:r>
    </w:p>
    <w:p w14:paraId="6FA5A2DA" w14:textId="77777777" w:rsidR="00BD0945" w:rsidRPr="00ED5C9C" w:rsidRDefault="00AD2D0E" w:rsidP="00F4185E">
      <w:pPr>
        <w:pStyle w:val="ListParagraph"/>
        <w:numPr>
          <w:ilvl w:val="0"/>
          <w:numId w:val="2"/>
        </w:numPr>
        <w:rPr>
          <w:rFonts w:eastAsia="Verdana" w:cs="Verdana"/>
          <w:szCs w:val="20"/>
        </w:rPr>
      </w:pPr>
      <w:r>
        <w:t>M</w:t>
      </w:r>
      <w:r w:rsidR="00EB3341" w:rsidRPr="00ED5C9C">
        <w:t>aximise their own</w:t>
      </w:r>
      <w:r w:rsidR="00EB3341" w:rsidRPr="00ED5C9C">
        <w:rPr>
          <w:rFonts w:eastAsia="Verdana" w:cs="Verdana"/>
          <w:szCs w:val="20"/>
        </w:rPr>
        <w:t xml:space="preserve"> land</w:t>
      </w:r>
      <w:r w:rsidR="00EB3341" w:rsidRPr="00ED5C9C">
        <w:rPr>
          <w:rFonts w:eastAsia="Verdana" w:cs="Verdana"/>
          <w:spacing w:val="-4"/>
          <w:szCs w:val="20"/>
        </w:rPr>
        <w:t xml:space="preserve"> </w:t>
      </w:r>
      <w:r w:rsidR="00EB3341" w:rsidRPr="00ED5C9C">
        <w:rPr>
          <w:rFonts w:eastAsia="Verdana" w:cs="Verdana"/>
          <w:szCs w:val="20"/>
        </w:rPr>
        <w:t>and</w:t>
      </w:r>
      <w:r w:rsidR="00EB3341" w:rsidRPr="00ED5C9C">
        <w:rPr>
          <w:rFonts w:eastAsia="Verdana" w:cs="Verdana"/>
          <w:spacing w:val="-4"/>
          <w:szCs w:val="20"/>
        </w:rPr>
        <w:t xml:space="preserve"> </w:t>
      </w:r>
      <w:r w:rsidR="00EB3341" w:rsidRPr="00ED5C9C">
        <w:rPr>
          <w:rFonts w:eastAsia="Verdana" w:cs="Verdana"/>
          <w:szCs w:val="20"/>
        </w:rPr>
        <w:t>buildings portfolio for</w:t>
      </w:r>
      <w:r w:rsidR="00EB3341" w:rsidRPr="00ED5C9C">
        <w:rPr>
          <w:rFonts w:eastAsia="Verdana" w:cs="Verdana"/>
          <w:spacing w:val="-3"/>
          <w:szCs w:val="20"/>
        </w:rPr>
        <w:t xml:space="preserve"> </w:t>
      </w:r>
      <w:r w:rsidR="00EB3341" w:rsidRPr="00ED5C9C">
        <w:rPr>
          <w:rFonts w:eastAsia="Verdana" w:cs="Verdana"/>
          <w:szCs w:val="20"/>
        </w:rPr>
        <w:t>child care</w:t>
      </w:r>
    </w:p>
    <w:p w14:paraId="40658AF1" w14:textId="77777777" w:rsidR="00BD0945" w:rsidRPr="008A3C5E" w:rsidRDefault="00EB3341" w:rsidP="008A3C5E">
      <w:pPr>
        <w:pStyle w:val="ListParagraph"/>
        <w:numPr>
          <w:ilvl w:val="0"/>
          <w:numId w:val="2"/>
        </w:numPr>
      </w:pPr>
      <w:r w:rsidRPr="008A3C5E">
        <w:t>Work with proponents to ensure supply meets demand in the right timeframe.</w:t>
      </w:r>
    </w:p>
    <w:p w14:paraId="1290223C" w14:textId="77777777" w:rsidR="00BD0945" w:rsidRPr="00C32888" w:rsidRDefault="00EB3341" w:rsidP="00AE2104">
      <w:pPr>
        <w:pStyle w:val="Heading2"/>
      </w:pPr>
      <w:bookmarkStart w:id="12" w:name="_Toc391901502"/>
      <w:bookmarkStart w:id="13" w:name="_Toc392236509"/>
      <w:r w:rsidRPr="00C32888">
        <w:t>How can these guidelines be used?</w:t>
      </w:r>
      <w:bookmarkEnd w:id="12"/>
      <w:bookmarkEnd w:id="13"/>
    </w:p>
    <w:p w14:paraId="3E7E13BD" w14:textId="77777777" w:rsidR="00BD0945" w:rsidRDefault="00EB3341" w:rsidP="003A197D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these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guidelines to:</w:t>
      </w:r>
    </w:p>
    <w:p w14:paraId="05C81F7E" w14:textId="77777777" w:rsidR="00BD0945" w:rsidRPr="003A197D" w:rsidRDefault="00EB3341" w:rsidP="00F4185E">
      <w:pPr>
        <w:pStyle w:val="ListParagraph"/>
        <w:numPr>
          <w:ilvl w:val="0"/>
          <w:numId w:val="3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Understand</w:t>
      </w:r>
      <w:r w:rsidRPr="003A197D">
        <w:rPr>
          <w:rFonts w:eastAsia="Verdana" w:cs="Verdana"/>
          <w:spacing w:val="-12"/>
          <w:szCs w:val="20"/>
        </w:rPr>
        <w:t xml:space="preserve"> </w:t>
      </w:r>
      <w:r w:rsidRPr="003A197D">
        <w:rPr>
          <w:rFonts w:eastAsia="Verdana" w:cs="Verdana"/>
          <w:szCs w:val="20"/>
        </w:rPr>
        <w:t>how to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better</w:t>
      </w:r>
      <w:r w:rsidRPr="003A197D">
        <w:rPr>
          <w:rFonts w:eastAsia="Verdana" w:cs="Verdana"/>
          <w:spacing w:val="-6"/>
          <w:szCs w:val="20"/>
        </w:rPr>
        <w:t xml:space="preserve"> </w:t>
      </w:r>
      <w:r w:rsidRPr="003A197D">
        <w:rPr>
          <w:rFonts w:eastAsia="Verdana" w:cs="Verdana"/>
          <w:szCs w:val="20"/>
        </w:rPr>
        <w:t>meet</w:t>
      </w:r>
      <w:r w:rsidRPr="003A197D">
        <w:rPr>
          <w:rFonts w:eastAsia="Verdana" w:cs="Verdana"/>
          <w:spacing w:val="-5"/>
          <w:szCs w:val="20"/>
        </w:rPr>
        <w:t xml:space="preserve"> </w:t>
      </w:r>
      <w:r w:rsidRPr="003A197D">
        <w:rPr>
          <w:rFonts w:eastAsia="Verdana" w:cs="Verdana"/>
          <w:szCs w:val="20"/>
        </w:rPr>
        <w:t>the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child care needs</w:t>
      </w:r>
      <w:r w:rsidRPr="003A197D">
        <w:rPr>
          <w:rFonts w:eastAsia="Verdana" w:cs="Verdana"/>
          <w:spacing w:val="-6"/>
          <w:szCs w:val="20"/>
        </w:rPr>
        <w:t xml:space="preserve"> </w:t>
      </w:r>
      <w:r w:rsidRPr="003A197D">
        <w:rPr>
          <w:rFonts w:eastAsia="Verdana" w:cs="Verdana"/>
          <w:szCs w:val="20"/>
        </w:rPr>
        <w:t>of</w:t>
      </w:r>
      <w:r w:rsidRPr="003A197D">
        <w:rPr>
          <w:rFonts w:eastAsia="Verdana" w:cs="Verdana"/>
          <w:spacing w:val="-2"/>
          <w:szCs w:val="20"/>
        </w:rPr>
        <w:t xml:space="preserve"> y</w:t>
      </w:r>
      <w:r w:rsidRPr="003A197D">
        <w:rPr>
          <w:rFonts w:eastAsia="Verdana" w:cs="Verdana"/>
          <w:szCs w:val="20"/>
        </w:rPr>
        <w:t>our</w:t>
      </w:r>
      <w:r w:rsidRPr="003A197D">
        <w:rPr>
          <w:rFonts w:eastAsia="Verdana" w:cs="Verdana"/>
          <w:spacing w:val="-5"/>
          <w:szCs w:val="20"/>
        </w:rPr>
        <w:t xml:space="preserve"> </w:t>
      </w:r>
      <w:r w:rsidRPr="003A197D">
        <w:rPr>
          <w:rFonts w:eastAsia="Verdana" w:cs="Verdana"/>
          <w:szCs w:val="20"/>
        </w:rPr>
        <w:t>communi</w:t>
      </w:r>
      <w:r w:rsidRPr="003A197D">
        <w:rPr>
          <w:rFonts w:eastAsia="Verdana" w:cs="Verdana"/>
          <w:spacing w:val="-1"/>
          <w:szCs w:val="20"/>
        </w:rPr>
        <w:t>t</w:t>
      </w:r>
      <w:r w:rsidRPr="003A197D">
        <w:rPr>
          <w:rFonts w:eastAsia="Verdana" w:cs="Verdana"/>
          <w:szCs w:val="20"/>
        </w:rPr>
        <w:t>y</w:t>
      </w:r>
    </w:p>
    <w:p w14:paraId="696CD27A" w14:textId="77777777" w:rsidR="00BD0945" w:rsidRPr="00AD2D0E" w:rsidRDefault="00EB3341" w:rsidP="00F4185E">
      <w:pPr>
        <w:pStyle w:val="ListParagraph"/>
        <w:numPr>
          <w:ilvl w:val="0"/>
          <w:numId w:val="3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Engage</w:t>
      </w:r>
      <w:r w:rsidRPr="003A197D">
        <w:rPr>
          <w:rFonts w:eastAsia="Verdana" w:cs="Verdana"/>
          <w:spacing w:val="-7"/>
          <w:szCs w:val="20"/>
        </w:rPr>
        <w:t xml:space="preserve"> </w:t>
      </w:r>
      <w:r w:rsidRPr="003A197D">
        <w:rPr>
          <w:rFonts w:eastAsia="Verdana" w:cs="Verdana"/>
          <w:szCs w:val="20"/>
        </w:rPr>
        <w:t>with colleagues</w:t>
      </w:r>
      <w:r w:rsidRPr="003A197D">
        <w:rPr>
          <w:rFonts w:eastAsia="Verdana" w:cs="Verdana"/>
          <w:spacing w:val="-10"/>
          <w:szCs w:val="20"/>
        </w:rPr>
        <w:t xml:space="preserve"> </w:t>
      </w:r>
      <w:r w:rsidRPr="003A197D">
        <w:rPr>
          <w:rFonts w:eastAsia="Verdana" w:cs="Verdana"/>
          <w:szCs w:val="20"/>
        </w:rPr>
        <w:t>and</w:t>
      </w:r>
      <w:r w:rsidRPr="003A197D">
        <w:rPr>
          <w:rFonts w:eastAsia="Verdana" w:cs="Verdana"/>
          <w:spacing w:val="-4"/>
          <w:szCs w:val="20"/>
        </w:rPr>
        <w:t xml:space="preserve"> </w:t>
      </w:r>
      <w:r w:rsidRPr="003A197D">
        <w:rPr>
          <w:rFonts w:eastAsia="Verdana" w:cs="Verdana"/>
          <w:szCs w:val="20"/>
        </w:rPr>
        <w:t>with agencies</w:t>
      </w:r>
      <w:r w:rsidR="00AD2D0E">
        <w:rPr>
          <w:rFonts w:eastAsia="Verdana" w:cs="Verdana"/>
          <w:szCs w:val="20"/>
        </w:rPr>
        <w:t xml:space="preserve"> </w:t>
      </w:r>
      <w:r w:rsidRPr="00AD2D0E">
        <w:rPr>
          <w:rFonts w:eastAsia="Verdana" w:cs="Verdana"/>
          <w:szCs w:val="20"/>
        </w:rPr>
        <w:t>and</w:t>
      </w:r>
      <w:r w:rsidRPr="00AD2D0E">
        <w:rPr>
          <w:rFonts w:eastAsia="Verdana" w:cs="Verdana"/>
          <w:spacing w:val="-4"/>
          <w:szCs w:val="20"/>
        </w:rPr>
        <w:t xml:space="preserve"> </w:t>
      </w:r>
      <w:r w:rsidRPr="00AD2D0E">
        <w:rPr>
          <w:rFonts w:eastAsia="Verdana" w:cs="Verdana"/>
          <w:szCs w:val="20"/>
        </w:rPr>
        <w:t>authorities</w:t>
      </w:r>
      <w:r w:rsidRPr="00AD2D0E">
        <w:rPr>
          <w:rFonts w:eastAsia="Verdana" w:cs="Verdana"/>
          <w:spacing w:val="-11"/>
          <w:szCs w:val="20"/>
        </w:rPr>
        <w:t xml:space="preserve"> </w:t>
      </w:r>
      <w:r w:rsidRPr="00AD2D0E">
        <w:rPr>
          <w:rFonts w:eastAsia="Verdana" w:cs="Verdana"/>
          <w:szCs w:val="20"/>
        </w:rPr>
        <w:t>about</w:t>
      </w:r>
      <w:r w:rsidRPr="00AD2D0E">
        <w:rPr>
          <w:rFonts w:eastAsia="Verdana" w:cs="Verdana"/>
          <w:spacing w:val="-6"/>
          <w:szCs w:val="20"/>
        </w:rPr>
        <w:t xml:space="preserve"> </w:t>
      </w:r>
      <w:r w:rsidRPr="00AD2D0E">
        <w:rPr>
          <w:rFonts w:eastAsia="Verdana" w:cs="Verdana"/>
          <w:szCs w:val="20"/>
        </w:rPr>
        <w:t>how to</w:t>
      </w:r>
      <w:r w:rsidRPr="00AD2D0E">
        <w:rPr>
          <w:rFonts w:eastAsia="Verdana" w:cs="Verdana"/>
          <w:spacing w:val="-2"/>
          <w:szCs w:val="20"/>
        </w:rPr>
        <w:t xml:space="preserve"> </w:t>
      </w:r>
      <w:r w:rsidRPr="00AD2D0E">
        <w:rPr>
          <w:rFonts w:eastAsia="Verdana" w:cs="Verdana"/>
          <w:szCs w:val="20"/>
        </w:rPr>
        <w:t>plan</w:t>
      </w:r>
      <w:r w:rsidRPr="00AD2D0E">
        <w:rPr>
          <w:rFonts w:eastAsia="Verdana" w:cs="Verdana"/>
          <w:spacing w:val="-4"/>
          <w:szCs w:val="20"/>
        </w:rPr>
        <w:t xml:space="preserve"> </w:t>
      </w:r>
      <w:r w:rsidRPr="00AD2D0E">
        <w:rPr>
          <w:rFonts w:eastAsia="Verdana" w:cs="Verdana"/>
          <w:szCs w:val="20"/>
        </w:rPr>
        <w:t>and</w:t>
      </w:r>
      <w:r w:rsidRPr="00AD2D0E">
        <w:rPr>
          <w:rFonts w:eastAsia="Verdana" w:cs="Verdana"/>
          <w:spacing w:val="-4"/>
          <w:szCs w:val="20"/>
        </w:rPr>
        <w:t xml:space="preserve"> </w:t>
      </w:r>
      <w:r w:rsidRPr="00AD2D0E">
        <w:rPr>
          <w:rFonts w:eastAsia="Verdana" w:cs="Verdana"/>
          <w:szCs w:val="20"/>
        </w:rPr>
        <w:t>deli</w:t>
      </w:r>
      <w:r w:rsidRPr="00AD2D0E">
        <w:rPr>
          <w:rFonts w:eastAsia="Verdana" w:cs="Verdana"/>
          <w:spacing w:val="-3"/>
          <w:szCs w:val="20"/>
        </w:rPr>
        <w:t>v</w:t>
      </w:r>
      <w:r w:rsidRPr="00AD2D0E">
        <w:rPr>
          <w:rFonts w:eastAsia="Verdana" w:cs="Verdana"/>
          <w:szCs w:val="20"/>
        </w:rPr>
        <w:t>er child care</w:t>
      </w:r>
    </w:p>
    <w:p w14:paraId="0ED38AE2" w14:textId="77777777" w:rsidR="00BD0945" w:rsidRPr="003A197D" w:rsidRDefault="00EB3341" w:rsidP="00F4185E">
      <w:pPr>
        <w:pStyle w:val="ListParagraph"/>
        <w:numPr>
          <w:ilvl w:val="0"/>
          <w:numId w:val="3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Impr</w:t>
      </w:r>
      <w:r w:rsidRPr="003A197D">
        <w:rPr>
          <w:rFonts w:eastAsia="Verdana" w:cs="Verdana"/>
          <w:spacing w:val="-1"/>
          <w:szCs w:val="20"/>
        </w:rPr>
        <w:t>o</w:t>
      </w:r>
      <w:r w:rsidRPr="003A197D">
        <w:rPr>
          <w:rFonts w:eastAsia="Verdana" w:cs="Verdana"/>
          <w:spacing w:val="-2"/>
          <w:szCs w:val="20"/>
        </w:rPr>
        <w:t>v</w:t>
      </w:r>
      <w:r w:rsidRPr="003A197D">
        <w:rPr>
          <w:rFonts w:eastAsia="Verdana" w:cs="Verdana"/>
          <w:szCs w:val="20"/>
        </w:rPr>
        <w:t>e</w:t>
      </w:r>
      <w:r w:rsidRPr="003A197D">
        <w:rPr>
          <w:rFonts w:eastAsia="Verdana" w:cs="Verdana"/>
          <w:spacing w:val="-8"/>
          <w:szCs w:val="20"/>
        </w:rPr>
        <w:t xml:space="preserve"> </w:t>
      </w:r>
      <w:r w:rsidRPr="003A197D">
        <w:rPr>
          <w:rFonts w:eastAsia="Verdana" w:cs="Verdana"/>
          <w:szCs w:val="20"/>
        </w:rPr>
        <w:t>knowledge</w:t>
      </w:r>
      <w:r w:rsidRPr="003A197D">
        <w:rPr>
          <w:rFonts w:eastAsia="Verdana" w:cs="Verdana"/>
          <w:spacing w:val="-11"/>
          <w:szCs w:val="20"/>
        </w:rPr>
        <w:t xml:space="preserve"> </w:t>
      </w:r>
      <w:r w:rsidRPr="003A197D">
        <w:rPr>
          <w:rFonts w:eastAsia="Verdana" w:cs="Verdana"/>
          <w:szCs w:val="20"/>
        </w:rPr>
        <w:t>of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options for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deli</w:t>
      </w:r>
      <w:r w:rsidRPr="003A197D">
        <w:rPr>
          <w:rFonts w:eastAsia="Verdana" w:cs="Verdana"/>
          <w:spacing w:val="-2"/>
          <w:szCs w:val="20"/>
        </w:rPr>
        <w:t>v</w:t>
      </w:r>
      <w:r w:rsidRPr="003A197D">
        <w:rPr>
          <w:rFonts w:eastAsia="Verdana" w:cs="Verdana"/>
          <w:szCs w:val="20"/>
        </w:rPr>
        <w:t>ering child care</w:t>
      </w:r>
    </w:p>
    <w:p w14:paraId="6483BD8A" w14:textId="77777777" w:rsidR="003A197D" w:rsidRPr="003A197D" w:rsidRDefault="00AB7677" w:rsidP="00F4185E">
      <w:pPr>
        <w:pStyle w:val="ListParagraph"/>
        <w:numPr>
          <w:ilvl w:val="0"/>
          <w:numId w:val="3"/>
        </w:num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Learn from</w:t>
      </w:r>
      <w:r w:rsidR="003A197D" w:rsidRPr="003A197D">
        <w:rPr>
          <w:rFonts w:eastAsia="Verdana" w:cs="Verdana"/>
          <w:szCs w:val="20"/>
        </w:rPr>
        <w:t xml:space="preserve"> the experiences of others</w:t>
      </w:r>
      <w:r>
        <w:rPr>
          <w:rFonts w:eastAsia="Verdana" w:cs="Verdana"/>
          <w:szCs w:val="20"/>
        </w:rPr>
        <w:t>.</w:t>
      </w:r>
    </w:p>
    <w:p w14:paraId="2D0B553D" w14:textId="77777777" w:rsidR="00BD0945" w:rsidRPr="003A197D" w:rsidRDefault="00EB3341" w:rsidP="003A197D">
      <w:p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The</w:t>
      </w:r>
      <w:r w:rsidRPr="003A197D">
        <w:rPr>
          <w:rFonts w:eastAsia="Verdana" w:cs="Verdana"/>
          <w:spacing w:val="-4"/>
          <w:szCs w:val="20"/>
        </w:rPr>
        <w:t xml:space="preserve"> </w:t>
      </w:r>
      <w:r w:rsidRPr="003A197D">
        <w:rPr>
          <w:rFonts w:eastAsia="Verdana" w:cs="Verdana"/>
          <w:szCs w:val="20"/>
        </w:rPr>
        <w:t>reader</w:t>
      </w:r>
      <w:r w:rsidRPr="003A197D">
        <w:rPr>
          <w:rFonts w:eastAsia="Verdana" w:cs="Verdana"/>
          <w:spacing w:val="-7"/>
          <w:szCs w:val="20"/>
        </w:rPr>
        <w:t xml:space="preserve"> </w:t>
      </w:r>
      <w:r w:rsidRPr="003A197D">
        <w:rPr>
          <w:rFonts w:eastAsia="Verdana" w:cs="Verdana"/>
          <w:szCs w:val="20"/>
        </w:rPr>
        <w:t>can:</w:t>
      </w:r>
    </w:p>
    <w:p w14:paraId="26D1D389" w14:textId="77777777" w:rsidR="00BD0945" w:rsidRPr="003A197D" w:rsidRDefault="00EB3341" w:rsidP="00F4185E">
      <w:pPr>
        <w:pStyle w:val="ListParagraph"/>
        <w:numPr>
          <w:ilvl w:val="0"/>
          <w:numId w:val="4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pacing w:val="-5"/>
          <w:szCs w:val="20"/>
        </w:rPr>
        <w:t>R</w:t>
      </w:r>
      <w:r w:rsidRPr="003A197D">
        <w:rPr>
          <w:rFonts w:eastAsia="Verdana" w:cs="Verdana"/>
          <w:szCs w:val="20"/>
        </w:rPr>
        <w:t>ead through from start to finish</w:t>
      </w:r>
    </w:p>
    <w:p w14:paraId="5AAD0875" w14:textId="77777777" w:rsidR="00BD0945" w:rsidRPr="003A197D" w:rsidRDefault="00EB3341" w:rsidP="00F4185E">
      <w:pPr>
        <w:pStyle w:val="ListParagraph"/>
        <w:numPr>
          <w:ilvl w:val="0"/>
          <w:numId w:val="4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Dip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in to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rele</w:t>
      </w:r>
      <w:r w:rsidRPr="003A197D">
        <w:rPr>
          <w:rFonts w:eastAsia="Verdana" w:cs="Verdana"/>
          <w:spacing w:val="-4"/>
          <w:szCs w:val="20"/>
        </w:rPr>
        <w:t>v</w:t>
      </w:r>
      <w:r w:rsidRPr="003A197D">
        <w:rPr>
          <w:rFonts w:eastAsia="Verdana" w:cs="Verdana"/>
          <w:szCs w:val="20"/>
        </w:rPr>
        <w:t>ant</w:t>
      </w:r>
      <w:r w:rsidRPr="003A197D">
        <w:rPr>
          <w:rFonts w:eastAsia="Verdana" w:cs="Verdana"/>
          <w:spacing w:val="-8"/>
          <w:szCs w:val="20"/>
        </w:rPr>
        <w:t xml:space="preserve"> </w:t>
      </w:r>
      <w:r w:rsidRPr="003A197D">
        <w:rPr>
          <w:rFonts w:eastAsia="Verdana" w:cs="Verdana"/>
          <w:szCs w:val="20"/>
        </w:rPr>
        <w:t>sections</w:t>
      </w:r>
    </w:p>
    <w:p w14:paraId="3B2A5A9A" w14:textId="77777777" w:rsidR="00BD0945" w:rsidRPr="003A197D" w:rsidRDefault="00EB3341" w:rsidP="00F4185E">
      <w:pPr>
        <w:pStyle w:val="ListParagraph"/>
        <w:numPr>
          <w:ilvl w:val="0"/>
          <w:numId w:val="4"/>
        </w:numPr>
        <w:rPr>
          <w:rFonts w:eastAsia="Verdana" w:cs="Verdana"/>
          <w:szCs w:val="20"/>
        </w:rPr>
      </w:pPr>
      <w:r w:rsidRPr="003A197D">
        <w:rPr>
          <w:rFonts w:eastAsia="Verdana" w:cs="Verdana"/>
          <w:szCs w:val="20"/>
        </w:rPr>
        <w:t>Use</w:t>
      </w:r>
      <w:r w:rsidRPr="003A197D">
        <w:rPr>
          <w:rFonts w:eastAsia="Verdana" w:cs="Verdana"/>
          <w:spacing w:val="-4"/>
          <w:szCs w:val="20"/>
        </w:rPr>
        <w:t xml:space="preserve"> </w:t>
      </w:r>
      <w:r w:rsidRPr="003A197D">
        <w:rPr>
          <w:rFonts w:eastAsia="Verdana" w:cs="Verdana"/>
          <w:szCs w:val="20"/>
        </w:rPr>
        <w:t>the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checklists at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the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end</w:t>
      </w:r>
      <w:r w:rsidRPr="003A197D">
        <w:rPr>
          <w:rFonts w:eastAsia="Verdana" w:cs="Verdana"/>
          <w:spacing w:val="-4"/>
          <w:szCs w:val="20"/>
        </w:rPr>
        <w:t xml:space="preserve"> </w:t>
      </w:r>
      <w:r w:rsidRPr="003A197D">
        <w:rPr>
          <w:rFonts w:eastAsia="Verdana" w:cs="Verdana"/>
          <w:szCs w:val="20"/>
        </w:rPr>
        <w:t>of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each</w:t>
      </w:r>
      <w:r w:rsidRPr="003A197D">
        <w:rPr>
          <w:rFonts w:eastAsia="Verdana" w:cs="Verdana"/>
          <w:spacing w:val="-5"/>
          <w:szCs w:val="20"/>
        </w:rPr>
        <w:t xml:space="preserve"> </w:t>
      </w:r>
      <w:r w:rsidRPr="003A197D">
        <w:rPr>
          <w:rFonts w:eastAsia="Verdana" w:cs="Verdana"/>
          <w:szCs w:val="20"/>
        </w:rPr>
        <w:t>section to</w:t>
      </w:r>
      <w:r w:rsidRPr="003A197D">
        <w:rPr>
          <w:rFonts w:eastAsia="Verdana" w:cs="Verdana"/>
          <w:spacing w:val="-2"/>
          <w:szCs w:val="20"/>
        </w:rPr>
        <w:t xml:space="preserve"> </w:t>
      </w:r>
      <w:r w:rsidRPr="003A197D">
        <w:rPr>
          <w:rFonts w:eastAsia="Verdana" w:cs="Verdana"/>
          <w:szCs w:val="20"/>
        </w:rPr>
        <w:t>identi</w:t>
      </w:r>
      <w:r w:rsidRPr="003A197D">
        <w:rPr>
          <w:rFonts w:eastAsia="Verdana" w:cs="Verdana"/>
          <w:spacing w:val="-1"/>
          <w:szCs w:val="20"/>
        </w:rPr>
        <w:t>f</w:t>
      </w:r>
      <w:r w:rsidRPr="003A197D">
        <w:rPr>
          <w:rFonts w:eastAsia="Verdana" w:cs="Verdana"/>
          <w:szCs w:val="20"/>
        </w:rPr>
        <w:t>y</w:t>
      </w:r>
      <w:r w:rsidRPr="003A197D">
        <w:rPr>
          <w:rFonts w:eastAsia="Verdana" w:cs="Verdana"/>
          <w:spacing w:val="-7"/>
          <w:szCs w:val="20"/>
        </w:rPr>
        <w:t xml:space="preserve"> </w:t>
      </w:r>
      <w:r w:rsidRPr="003A197D">
        <w:rPr>
          <w:rFonts w:eastAsia="Verdana" w:cs="Verdana"/>
          <w:szCs w:val="20"/>
        </w:rPr>
        <w:t>areas</w:t>
      </w:r>
      <w:r w:rsidRPr="003A197D">
        <w:rPr>
          <w:rFonts w:eastAsia="Verdana" w:cs="Verdana"/>
          <w:spacing w:val="-5"/>
          <w:szCs w:val="20"/>
        </w:rPr>
        <w:t xml:space="preserve"> </w:t>
      </w:r>
      <w:r w:rsidRPr="003A197D">
        <w:rPr>
          <w:rFonts w:eastAsia="Verdana" w:cs="Verdana"/>
          <w:szCs w:val="20"/>
        </w:rPr>
        <w:t>for</w:t>
      </w:r>
      <w:r w:rsidRPr="003A197D">
        <w:rPr>
          <w:rFonts w:eastAsia="Verdana" w:cs="Verdana"/>
          <w:spacing w:val="-3"/>
          <w:szCs w:val="20"/>
        </w:rPr>
        <w:t xml:space="preserve"> </w:t>
      </w:r>
      <w:r w:rsidRPr="003A197D">
        <w:rPr>
          <w:rFonts w:eastAsia="Verdana" w:cs="Verdana"/>
          <w:szCs w:val="20"/>
        </w:rPr>
        <w:t>best</w:t>
      </w:r>
      <w:r w:rsidRPr="003A197D">
        <w:rPr>
          <w:rFonts w:eastAsia="Verdana" w:cs="Verdana"/>
          <w:spacing w:val="-4"/>
          <w:szCs w:val="20"/>
        </w:rPr>
        <w:t xml:space="preserve"> </w:t>
      </w:r>
      <w:r w:rsidRPr="003A197D">
        <w:rPr>
          <w:rFonts w:eastAsia="Verdana" w:cs="Verdana"/>
          <w:szCs w:val="20"/>
        </w:rPr>
        <w:t>p</w:t>
      </w:r>
      <w:r w:rsidRPr="003A197D">
        <w:rPr>
          <w:rFonts w:eastAsia="Verdana" w:cs="Verdana"/>
          <w:spacing w:val="-4"/>
          <w:szCs w:val="20"/>
        </w:rPr>
        <w:t>r</w:t>
      </w:r>
      <w:r w:rsidRPr="003A197D">
        <w:rPr>
          <w:rFonts w:eastAsia="Verdana" w:cs="Verdana"/>
          <w:szCs w:val="20"/>
        </w:rPr>
        <w:t>actice.</w:t>
      </w:r>
    </w:p>
    <w:p w14:paraId="62E2A793" w14:textId="77777777" w:rsidR="00BD0945" w:rsidRDefault="00BD0945">
      <w:pPr>
        <w:spacing w:after="0"/>
        <w:sectPr w:rsidR="00BD0945" w:rsidSect="003A498B">
          <w:type w:val="continuous"/>
          <w:pgSz w:w="11920" w:h="16840"/>
          <w:pgMar w:top="1560" w:right="438" w:bottom="0" w:left="1134" w:header="720" w:footer="292" w:gutter="0"/>
          <w:cols w:num="2" w:space="720" w:equalWidth="0">
            <w:col w:w="4971" w:space="245"/>
            <w:col w:w="5274"/>
          </w:cols>
        </w:sectPr>
      </w:pPr>
    </w:p>
    <w:p w14:paraId="2C43A63E" w14:textId="77777777" w:rsidR="00BD0945" w:rsidRDefault="00BD0945">
      <w:pPr>
        <w:spacing w:after="0" w:line="200" w:lineRule="exact"/>
        <w:rPr>
          <w:szCs w:val="20"/>
        </w:rPr>
      </w:pPr>
    </w:p>
    <w:p w14:paraId="3A4D6B52" w14:textId="77777777" w:rsidR="00BD0945" w:rsidRDefault="00BD0945">
      <w:pPr>
        <w:spacing w:after="0"/>
        <w:jc w:val="right"/>
        <w:sectPr w:rsidR="00BD0945" w:rsidSect="003A498B">
          <w:type w:val="continuous"/>
          <w:pgSz w:w="11920" w:h="16840"/>
          <w:pgMar w:top="1560" w:right="438" w:bottom="0" w:left="0" w:header="720" w:footer="292" w:gutter="0"/>
          <w:cols w:space="720"/>
        </w:sectPr>
      </w:pPr>
    </w:p>
    <w:p w14:paraId="471AF79D" w14:textId="77777777" w:rsidR="00C32888" w:rsidRDefault="00C32888">
      <w:pPr>
        <w:spacing w:after="0" w:line="200" w:lineRule="exact"/>
        <w:rPr>
          <w:szCs w:val="20"/>
        </w:rPr>
        <w:sectPr w:rsidR="00C32888" w:rsidSect="008B0A34">
          <w:headerReference w:type="default" r:id="rId28"/>
          <w:footerReference w:type="default" r:id="rId29"/>
          <w:pgSz w:w="11920" w:h="16840"/>
          <w:pgMar w:top="1700" w:right="0" w:bottom="280" w:left="0" w:header="784" w:footer="288" w:gutter="0"/>
          <w:cols w:space="720"/>
        </w:sectPr>
      </w:pPr>
    </w:p>
    <w:p w14:paraId="709A1F2B" w14:textId="77777777" w:rsidR="00BD0945" w:rsidRDefault="00BD0945">
      <w:pPr>
        <w:spacing w:before="3" w:after="0" w:line="260" w:lineRule="exact"/>
        <w:rPr>
          <w:sz w:val="26"/>
          <w:szCs w:val="26"/>
        </w:rPr>
      </w:pPr>
    </w:p>
    <w:p w14:paraId="63AAAC5B" w14:textId="77777777" w:rsidR="00C32888" w:rsidRDefault="00C32888" w:rsidP="00AE2104">
      <w:pPr>
        <w:pStyle w:val="Heading2"/>
        <w:sectPr w:rsidR="00C32888" w:rsidSect="008B0A34">
          <w:type w:val="continuous"/>
          <w:pgSz w:w="11920" w:h="16840"/>
          <w:pgMar w:top="1700" w:right="0" w:bottom="280" w:left="0" w:header="784" w:footer="288" w:gutter="0"/>
          <w:cols w:space="720"/>
        </w:sectPr>
      </w:pPr>
    </w:p>
    <w:p w14:paraId="25A302F1" w14:textId="77777777" w:rsidR="00BE1B30" w:rsidRPr="00B77AF7" w:rsidRDefault="00BE1B30" w:rsidP="00BE1B30">
      <w:pPr>
        <w:pStyle w:val="Heading2"/>
        <w:shd w:val="clear" w:color="auto" w:fill="DAA1E3"/>
        <w:ind w:right="0"/>
        <w:rPr>
          <w:color w:val="000000"/>
        </w:rPr>
      </w:pPr>
      <w:bookmarkStart w:id="14" w:name="_Toc392236510"/>
      <w:r w:rsidRPr="00B77AF7">
        <w:rPr>
          <w:color w:val="000000"/>
        </w:rPr>
        <w:lastRenderedPageBreak/>
        <w:t>Who should use these guidelines?</w:t>
      </w:r>
      <w:bookmarkEnd w:id="14"/>
    </w:p>
    <w:p w14:paraId="79B48FE5" w14:textId="77777777" w:rsidR="00BE1B30" w:rsidRDefault="00BE1B30" w:rsidP="00BE1B30">
      <w:pPr>
        <w:shd w:val="clear" w:color="auto" w:fill="DAA1E3"/>
        <w:rPr>
          <w:szCs w:val="20"/>
        </w:rPr>
      </w:pPr>
      <w:r>
        <w:rPr>
          <w:szCs w:val="20"/>
        </w:rPr>
        <w:t>St</w:t>
      </w:r>
      <w:r>
        <w:rPr>
          <w:spacing w:val="-3"/>
          <w:szCs w:val="20"/>
        </w:rPr>
        <w:t>r</w:t>
      </w:r>
      <w:r>
        <w:rPr>
          <w:szCs w:val="20"/>
        </w:rPr>
        <w:t>ategic</w:t>
      </w:r>
      <w:r>
        <w:rPr>
          <w:spacing w:val="-9"/>
          <w:szCs w:val="20"/>
        </w:rPr>
        <w:t xml:space="preserve"> </w:t>
      </w:r>
      <w:r>
        <w:rPr>
          <w:szCs w:val="20"/>
        </w:rPr>
        <w:t>planners</w:t>
      </w:r>
      <w:r>
        <w:rPr>
          <w:spacing w:val="-9"/>
          <w:szCs w:val="20"/>
        </w:rPr>
        <w:t xml:space="preserve"> </w:t>
      </w:r>
      <w:r>
        <w:rPr>
          <w:szCs w:val="20"/>
        </w:rPr>
        <w:t>–</w:t>
      </w:r>
      <w:r>
        <w:rPr>
          <w:spacing w:val="-1"/>
          <w:szCs w:val="20"/>
        </w:rPr>
        <w:t xml:space="preserve"> </w:t>
      </w:r>
      <w:r>
        <w:rPr>
          <w:spacing w:val="-22"/>
          <w:szCs w:val="20"/>
        </w:rPr>
        <w:t>T</w:t>
      </w:r>
      <w:r>
        <w:rPr>
          <w:szCs w:val="20"/>
        </w:rPr>
        <w:t>o</w:t>
      </w:r>
      <w:r>
        <w:rPr>
          <w:spacing w:val="-1"/>
          <w:szCs w:val="20"/>
        </w:rPr>
        <w:t xml:space="preserve"> </w:t>
      </w:r>
      <w:r>
        <w:rPr>
          <w:szCs w:val="20"/>
        </w:rPr>
        <w:t>understand</w:t>
      </w:r>
      <w:r>
        <w:rPr>
          <w:spacing w:val="-11"/>
          <w:szCs w:val="20"/>
        </w:rPr>
        <w:t xml:space="preserve"> </w:t>
      </w:r>
      <w:r>
        <w:rPr>
          <w:szCs w:val="20"/>
        </w:rPr>
        <w:t>the importance of forecasting population profiles and</w:t>
      </w:r>
      <w:r>
        <w:rPr>
          <w:spacing w:val="-4"/>
          <w:szCs w:val="20"/>
        </w:rPr>
        <w:t xml:space="preserve"> </w:t>
      </w:r>
      <w:r>
        <w:rPr>
          <w:szCs w:val="20"/>
        </w:rPr>
        <w:t>communi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11"/>
          <w:szCs w:val="20"/>
        </w:rPr>
        <w:t xml:space="preserve"> </w:t>
      </w:r>
      <w:r>
        <w:rPr>
          <w:szCs w:val="20"/>
        </w:rPr>
        <w:t>needs.</w:t>
      </w:r>
    </w:p>
    <w:p w14:paraId="1F0134D0" w14:textId="77777777" w:rsidR="00BE1B30" w:rsidRDefault="00BE1B30" w:rsidP="00BE1B30">
      <w:pPr>
        <w:shd w:val="clear" w:color="auto" w:fill="DAA1E3"/>
        <w:rPr>
          <w:szCs w:val="20"/>
        </w:rPr>
      </w:pPr>
      <w:r>
        <w:rPr>
          <w:szCs w:val="20"/>
        </w:rPr>
        <w:t>Communi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12"/>
          <w:szCs w:val="20"/>
        </w:rPr>
        <w:t xml:space="preserve"> </w:t>
      </w:r>
      <w:r>
        <w:rPr>
          <w:szCs w:val="20"/>
        </w:rPr>
        <w:t>planners</w:t>
      </w:r>
      <w:r>
        <w:rPr>
          <w:spacing w:val="-9"/>
          <w:szCs w:val="20"/>
        </w:rPr>
        <w:t xml:space="preserve"> </w:t>
      </w:r>
      <w:r>
        <w:rPr>
          <w:szCs w:val="20"/>
        </w:rPr>
        <w:t>–</w:t>
      </w:r>
      <w:r>
        <w:rPr>
          <w:spacing w:val="-1"/>
          <w:szCs w:val="20"/>
        </w:rPr>
        <w:t xml:space="preserve"> </w:t>
      </w:r>
      <w:r>
        <w:rPr>
          <w:spacing w:val="-22"/>
          <w:szCs w:val="20"/>
        </w:rPr>
        <w:t>T</w:t>
      </w:r>
      <w:r>
        <w:rPr>
          <w:szCs w:val="20"/>
        </w:rPr>
        <w:t>o</w:t>
      </w:r>
      <w:r>
        <w:rPr>
          <w:spacing w:val="-1"/>
          <w:szCs w:val="20"/>
        </w:rPr>
        <w:t xml:space="preserve"> </w:t>
      </w:r>
      <w:r>
        <w:rPr>
          <w:szCs w:val="20"/>
        </w:rPr>
        <w:t>ensure</w:t>
      </w:r>
      <w:r>
        <w:rPr>
          <w:spacing w:val="-7"/>
          <w:szCs w:val="20"/>
        </w:rPr>
        <w:t xml:space="preserve"> </w:t>
      </w:r>
      <w:r>
        <w:rPr>
          <w:szCs w:val="20"/>
        </w:rPr>
        <w:t>communi</w:t>
      </w:r>
      <w:r>
        <w:rPr>
          <w:spacing w:val="-1"/>
          <w:szCs w:val="20"/>
        </w:rPr>
        <w:t>t</w:t>
      </w:r>
      <w:r>
        <w:rPr>
          <w:szCs w:val="20"/>
        </w:rPr>
        <w:t>y needs</w:t>
      </w:r>
      <w:r>
        <w:rPr>
          <w:spacing w:val="-6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incorpo</w:t>
      </w:r>
      <w:r>
        <w:rPr>
          <w:spacing w:val="-4"/>
          <w:szCs w:val="20"/>
        </w:rPr>
        <w:t>r</w:t>
      </w:r>
      <w:r>
        <w:rPr>
          <w:szCs w:val="20"/>
        </w:rPr>
        <w:t>ated</w:t>
      </w:r>
      <w:r>
        <w:rPr>
          <w:spacing w:val="-13"/>
          <w:szCs w:val="20"/>
        </w:rPr>
        <w:t xml:space="preserve"> </w:t>
      </w:r>
      <w:r>
        <w:rPr>
          <w:szCs w:val="20"/>
        </w:rPr>
        <w:t>into st</w:t>
      </w:r>
      <w:r>
        <w:rPr>
          <w:spacing w:val="-4"/>
          <w:szCs w:val="20"/>
        </w:rPr>
        <w:t>r</w:t>
      </w:r>
      <w:r>
        <w:rPr>
          <w:szCs w:val="20"/>
        </w:rPr>
        <w:t>ategic</w:t>
      </w:r>
      <w:r>
        <w:rPr>
          <w:spacing w:val="-9"/>
          <w:szCs w:val="20"/>
        </w:rPr>
        <w:t xml:space="preserve"> </w:t>
      </w:r>
      <w:r>
        <w:rPr>
          <w:szCs w:val="20"/>
        </w:rPr>
        <w:t>and master</w:t>
      </w:r>
      <w:r>
        <w:rPr>
          <w:spacing w:val="-7"/>
          <w:szCs w:val="20"/>
        </w:rPr>
        <w:t xml:space="preserve"> </w:t>
      </w:r>
      <w:r>
        <w:rPr>
          <w:szCs w:val="20"/>
        </w:rPr>
        <w:t>planning.</w:t>
      </w:r>
    </w:p>
    <w:p w14:paraId="0C53C357" w14:textId="77777777" w:rsidR="00BE1B30" w:rsidRPr="00BE1B30" w:rsidRDefault="00BE1B30" w:rsidP="00BE1B30">
      <w:pPr>
        <w:shd w:val="clear" w:color="auto" w:fill="DAA1E3"/>
      </w:pPr>
      <w:r w:rsidRPr="00BE1B30">
        <w:t>Land use planners – To ensure land use is efficiently mapped and residential/work land areas are zoned for child care.</w:t>
      </w:r>
    </w:p>
    <w:p w14:paraId="0479A7CB" w14:textId="77777777" w:rsidR="00BE1B30" w:rsidRPr="00BE1B30" w:rsidRDefault="00BE1B30" w:rsidP="00BE1B30">
      <w:pPr>
        <w:shd w:val="clear" w:color="auto" w:fill="DAA1E3"/>
      </w:pPr>
      <w:r w:rsidRPr="00BE1B30">
        <w:t>Property managers – To identify how a local government’s own land and buildings can be used or adaptively reused for child care.</w:t>
      </w:r>
    </w:p>
    <w:p w14:paraId="4A26B94A" w14:textId="77777777" w:rsidR="00BE1B30" w:rsidRPr="00BE1B30" w:rsidRDefault="00BE1B30" w:rsidP="00BE1B30">
      <w:pPr>
        <w:shd w:val="clear" w:color="auto" w:fill="DAA1E3"/>
      </w:pPr>
      <w:r w:rsidRPr="00BE1B30">
        <w:t>State government agencies – To understand the relative approval roles and work in partnership with local government.</w:t>
      </w:r>
    </w:p>
    <w:p w14:paraId="4A9F1B9B" w14:textId="77777777" w:rsidR="00BE1B30" w:rsidRDefault="00BE1B30" w:rsidP="00BE1B30">
      <w:pPr>
        <w:shd w:val="clear" w:color="auto" w:fill="DAA1E3"/>
        <w:rPr>
          <w:szCs w:val="20"/>
        </w:rPr>
      </w:pPr>
      <w:r>
        <w:rPr>
          <w:w w:val="105"/>
          <w:szCs w:val="20"/>
        </w:rPr>
        <w:t>Other</w:t>
      </w:r>
      <w:r>
        <w:rPr>
          <w:spacing w:val="1"/>
          <w:w w:val="105"/>
          <w:szCs w:val="20"/>
        </w:rPr>
        <w:t xml:space="preserve"> </w:t>
      </w:r>
      <w:r>
        <w:rPr>
          <w:szCs w:val="20"/>
        </w:rPr>
        <w:t>sta</w:t>
      </w:r>
      <w:r>
        <w:rPr>
          <w:spacing w:val="-2"/>
          <w:szCs w:val="20"/>
        </w:rPr>
        <w:t>k</w:t>
      </w:r>
      <w:r>
        <w:rPr>
          <w:szCs w:val="20"/>
        </w:rPr>
        <w:t>eholders</w:t>
      </w:r>
      <w:r>
        <w:rPr>
          <w:spacing w:val="-13"/>
          <w:szCs w:val="20"/>
        </w:rPr>
        <w:t xml:space="preserve"> </w:t>
      </w:r>
      <w:r>
        <w:rPr>
          <w:szCs w:val="20"/>
        </w:rPr>
        <w:t>–</w:t>
      </w:r>
      <w:r>
        <w:rPr>
          <w:spacing w:val="-1"/>
          <w:szCs w:val="20"/>
        </w:rPr>
        <w:t xml:space="preserve"> </w:t>
      </w:r>
      <w:r>
        <w:rPr>
          <w:spacing w:val="-22"/>
          <w:szCs w:val="20"/>
        </w:rPr>
        <w:t>T</w:t>
      </w:r>
      <w:r>
        <w:rPr>
          <w:szCs w:val="20"/>
        </w:rPr>
        <w:t>o</w:t>
      </w:r>
      <w:r>
        <w:rPr>
          <w:spacing w:val="-1"/>
          <w:szCs w:val="20"/>
        </w:rPr>
        <w:t xml:space="preserve"> </w:t>
      </w:r>
      <w:r>
        <w:rPr>
          <w:szCs w:val="20"/>
        </w:rPr>
        <w:t>understand</w:t>
      </w:r>
      <w:r>
        <w:rPr>
          <w:spacing w:val="-11"/>
          <w:szCs w:val="20"/>
        </w:rPr>
        <w:t xml:space="preserve"> </w:t>
      </w:r>
      <w:r>
        <w:rPr>
          <w:szCs w:val="20"/>
        </w:rPr>
        <w:t>how to work</w:t>
      </w:r>
      <w:r>
        <w:rPr>
          <w:spacing w:val="-5"/>
          <w:szCs w:val="20"/>
        </w:rPr>
        <w:t xml:space="preserve"> </w:t>
      </w:r>
      <w:r>
        <w:rPr>
          <w:szCs w:val="20"/>
        </w:rPr>
        <w:t>with local g</w:t>
      </w:r>
      <w:r>
        <w:rPr>
          <w:spacing w:val="-2"/>
          <w:szCs w:val="20"/>
        </w:rPr>
        <w:t>ov</w:t>
      </w:r>
      <w:r>
        <w:rPr>
          <w:szCs w:val="20"/>
        </w:rPr>
        <w:t>ernment</w:t>
      </w:r>
      <w:r>
        <w:rPr>
          <w:spacing w:val="-12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pr</w:t>
      </w:r>
      <w:r>
        <w:rPr>
          <w:spacing w:val="-2"/>
          <w:szCs w:val="20"/>
        </w:rPr>
        <w:t>o</w:t>
      </w:r>
      <w:r>
        <w:rPr>
          <w:szCs w:val="20"/>
        </w:rPr>
        <w:t>vide</w:t>
      </w:r>
      <w:r>
        <w:rPr>
          <w:spacing w:val="-7"/>
          <w:szCs w:val="20"/>
        </w:rPr>
        <w:t xml:space="preserve"> </w:t>
      </w:r>
      <w:r>
        <w:rPr>
          <w:szCs w:val="20"/>
        </w:rPr>
        <w:t>more 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places.</w:t>
      </w:r>
    </w:p>
    <w:p w14:paraId="54F2ED56" w14:textId="77777777" w:rsidR="00312E3B" w:rsidRPr="00312E3B" w:rsidRDefault="00FC5752" w:rsidP="00312E3B">
      <w:pPr>
        <w:tabs>
          <w:tab w:val="left" w:pos="11199"/>
        </w:tabs>
        <w:ind w:left="709" w:right="71"/>
        <w:rPr>
          <w:szCs w:val="20"/>
        </w:rPr>
      </w:pPr>
      <w:r>
        <w:rPr>
          <w:szCs w:val="20"/>
        </w:rPr>
        <w:br w:type="column"/>
      </w:r>
    </w:p>
    <w:p w14:paraId="0687E8E4" w14:textId="77777777" w:rsidR="00C32888" w:rsidRPr="00312E3B" w:rsidRDefault="00C32888" w:rsidP="00066BA3">
      <w:pPr>
        <w:pStyle w:val="ListParagraph"/>
        <w:numPr>
          <w:ilvl w:val="0"/>
          <w:numId w:val="14"/>
        </w:numPr>
        <w:shd w:val="clear" w:color="auto" w:fill="DAA1E3"/>
        <w:rPr>
          <w:szCs w:val="20"/>
        </w:rPr>
        <w:sectPr w:rsidR="00C32888" w:rsidRPr="00312E3B" w:rsidSect="00BE1B30">
          <w:type w:val="continuous"/>
          <w:pgSz w:w="11920" w:h="16840"/>
          <w:pgMar w:top="1700" w:right="580" w:bottom="280" w:left="709" w:header="784" w:footer="288" w:gutter="0"/>
          <w:cols w:num="2" w:space="1275"/>
        </w:sectPr>
      </w:pPr>
    </w:p>
    <w:p w14:paraId="26FE34D8" w14:textId="77777777" w:rsidR="00BD0945" w:rsidRDefault="00BD0945" w:rsidP="00D60883">
      <w:pPr>
        <w:ind w:left="709" w:right="1005"/>
      </w:pPr>
    </w:p>
    <w:p w14:paraId="013DF6EC" w14:textId="77777777" w:rsidR="00C32888" w:rsidRDefault="00C32888" w:rsidP="00D60883">
      <w:pPr>
        <w:ind w:left="709" w:right="1005"/>
        <w:sectPr w:rsidR="00C32888" w:rsidSect="008B0A34">
          <w:type w:val="continuous"/>
          <w:pgSz w:w="11920" w:h="16840"/>
          <w:pgMar w:top="1700" w:right="0" w:bottom="280" w:left="0" w:header="784" w:footer="288" w:gutter="0"/>
          <w:cols w:space="720"/>
        </w:sectPr>
      </w:pPr>
    </w:p>
    <w:p w14:paraId="413674E8" w14:textId="77777777" w:rsidR="00312E3B" w:rsidRPr="00B77AF7" w:rsidRDefault="00312E3B" w:rsidP="000154A5">
      <w:pPr>
        <w:pStyle w:val="Heading2"/>
        <w:shd w:val="clear" w:color="auto" w:fill="DAA1E3"/>
        <w:ind w:right="0"/>
        <w:rPr>
          <w:color w:val="000000"/>
        </w:rPr>
      </w:pPr>
      <w:bookmarkStart w:id="15" w:name="_Toc391901504"/>
      <w:bookmarkStart w:id="16" w:name="_Toc392236511"/>
      <w:r w:rsidRPr="00B77AF7">
        <w:rPr>
          <w:color w:val="000000"/>
        </w:rPr>
        <w:lastRenderedPageBreak/>
        <w:t>How were the guidelines developed?</w:t>
      </w:r>
      <w:bookmarkEnd w:id="15"/>
      <w:bookmarkEnd w:id="16"/>
    </w:p>
    <w:p w14:paraId="612FB276" w14:textId="77777777" w:rsidR="00312E3B" w:rsidRPr="005367C2" w:rsidRDefault="00312E3B" w:rsidP="00312E3B">
      <w:pPr>
        <w:shd w:val="clear" w:color="auto" w:fill="DAA1E3"/>
      </w:pPr>
    </w:p>
    <w:p w14:paraId="7DDE376C" w14:textId="77777777" w:rsidR="00312E3B" w:rsidRPr="00312E3B" w:rsidRDefault="00312E3B" w:rsidP="00066BA3">
      <w:pPr>
        <w:pStyle w:val="ListParagraph"/>
        <w:numPr>
          <w:ilvl w:val="0"/>
          <w:numId w:val="15"/>
        </w:numPr>
        <w:shd w:val="clear" w:color="auto" w:fill="DAA1E3"/>
        <w:spacing w:after="240"/>
        <w:rPr>
          <w:rFonts w:eastAsia="Verdana" w:cs="Verdana"/>
        </w:rPr>
      </w:pPr>
      <w:r w:rsidRPr="00312E3B">
        <w:rPr>
          <w:rFonts w:eastAsia="Verdana" w:cs="Verdana"/>
        </w:rPr>
        <w:t>Desktop</w:t>
      </w:r>
      <w:r w:rsidRPr="00312E3B">
        <w:rPr>
          <w:rFonts w:eastAsia="Verdana" w:cs="Verdana"/>
          <w:spacing w:val="-8"/>
        </w:rPr>
        <w:t xml:space="preserve"> </w:t>
      </w:r>
      <w:r w:rsidRPr="00312E3B">
        <w:rPr>
          <w:rFonts w:eastAsia="Verdana" w:cs="Verdana"/>
        </w:rPr>
        <w:t>research</w:t>
      </w:r>
    </w:p>
    <w:p w14:paraId="51013347" w14:textId="77777777" w:rsidR="00312E3B" w:rsidRPr="00312E3B" w:rsidRDefault="00312E3B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 w:rsidRPr="00312E3B">
        <w:rPr>
          <w:rFonts w:eastAsia="Verdana" w:cs="Verdana"/>
        </w:rPr>
        <w:t>a</w:t>
      </w:r>
      <w:r w:rsidRPr="00312E3B">
        <w:rPr>
          <w:rFonts w:eastAsia="Verdana" w:cs="Verdana"/>
          <w:spacing w:val="-1"/>
        </w:rPr>
        <w:t xml:space="preserve"> </w:t>
      </w:r>
      <w:r w:rsidRPr="00312E3B">
        <w:rPr>
          <w:rFonts w:eastAsia="Verdana" w:cs="Verdana"/>
        </w:rPr>
        <w:t>lite</w:t>
      </w:r>
      <w:r w:rsidRPr="00312E3B">
        <w:rPr>
          <w:rFonts w:eastAsia="Verdana" w:cs="Verdana"/>
          <w:spacing w:val="-4"/>
        </w:rPr>
        <w:t>r</w:t>
      </w:r>
      <w:r w:rsidRPr="00312E3B">
        <w:rPr>
          <w:rFonts w:eastAsia="Verdana" w:cs="Verdana"/>
        </w:rPr>
        <w:t>ature</w:t>
      </w:r>
      <w:r w:rsidRPr="00312E3B">
        <w:rPr>
          <w:rFonts w:eastAsia="Verdana" w:cs="Verdana"/>
          <w:spacing w:val="-5"/>
        </w:rPr>
        <w:t xml:space="preserve"> </w:t>
      </w:r>
      <w:r w:rsidRPr="00312E3B">
        <w:rPr>
          <w:rFonts w:eastAsia="Verdana" w:cs="Verdana"/>
        </w:rPr>
        <w:t>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policy review</w:t>
      </w:r>
    </w:p>
    <w:p w14:paraId="36190D2D" w14:textId="77777777" w:rsidR="00312E3B" w:rsidRPr="00312E3B" w:rsidRDefault="00312E3B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 w:rsidRPr="00312E3B">
        <w:rPr>
          <w:rFonts w:eastAsia="Verdana" w:cs="Verdana"/>
        </w:rPr>
        <w:t>an</w:t>
      </w:r>
      <w:r w:rsidRPr="00312E3B">
        <w:rPr>
          <w:rFonts w:eastAsia="Verdana" w:cs="Verdana"/>
          <w:spacing w:val="-2"/>
        </w:rPr>
        <w:t xml:space="preserve"> </w:t>
      </w:r>
      <w:r w:rsidRPr="00312E3B">
        <w:rPr>
          <w:rFonts w:eastAsia="Verdana" w:cs="Verdana"/>
        </w:rPr>
        <w:t>analysis</w:t>
      </w:r>
      <w:r w:rsidRPr="00312E3B">
        <w:rPr>
          <w:rFonts w:eastAsia="Verdana" w:cs="Verdana"/>
          <w:spacing w:val="-8"/>
        </w:rPr>
        <w:t xml:space="preserve"> </w:t>
      </w:r>
      <w:r w:rsidRPr="00312E3B">
        <w:rPr>
          <w:rFonts w:eastAsia="Verdana" w:cs="Verdana"/>
        </w:rPr>
        <w:t>of</w:t>
      </w:r>
      <w:r w:rsidRPr="00312E3B">
        <w:rPr>
          <w:rFonts w:eastAsia="Verdana" w:cs="Verdana"/>
          <w:spacing w:val="-2"/>
        </w:rPr>
        <w:t xml:space="preserve"> </w:t>
      </w:r>
      <w:r w:rsidRPr="00312E3B">
        <w:rPr>
          <w:rFonts w:eastAsia="Verdana" w:cs="Verdana"/>
        </w:rPr>
        <w:t>statutory</w:t>
      </w:r>
      <w:r w:rsidRPr="00312E3B">
        <w:rPr>
          <w:rFonts w:eastAsia="Verdana" w:cs="Verdana"/>
          <w:spacing w:val="-9"/>
        </w:rPr>
        <w:t xml:space="preserve"> </w:t>
      </w:r>
      <w:r w:rsidRPr="00312E3B">
        <w:rPr>
          <w:rFonts w:eastAsia="Verdana" w:cs="Verdana"/>
        </w:rPr>
        <w:t>land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use</w:t>
      </w:r>
      <w:r w:rsidRPr="00312E3B">
        <w:rPr>
          <w:rFonts w:eastAsia="Verdana" w:cs="Verdana"/>
          <w:spacing w:val="-3"/>
        </w:rPr>
        <w:t xml:space="preserve"> </w:t>
      </w:r>
      <w:r w:rsidRPr="00312E3B">
        <w:rPr>
          <w:rFonts w:eastAsia="Verdana" w:cs="Verdana"/>
        </w:rPr>
        <w:t>planning f</w:t>
      </w:r>
      <w:r w:rsidRPr="00312E3B">
        <w:rPr>
          <w:rFonts w:eastAsia="Verdana" w:cs="Verdana"/>
          <w:spacing w:val="-3"/>
        </w:rPr>
        <w:t>r</w:t>
      </w:r>
      <w:r w:rsidRPr="00312E3B">
        <w:rPr>
          <w:rFonts w:eastAsia="Verdana" w:cs="Verdana"/>
        </w:rPr>
        <w:t>ameworks</w:t>
      </w:r>
      <w:r w:rsidRPr="00312E3B">
        <w:rPr>
          <w:rFonts w:eastAsia="Verdana" w:cs="Verdana"/>
          <w:spacing w:val="-12"/>
        </w:rPr>
        <w:t xml:space="preserve"> </w:t>
      </w:r>
      <w:r w:rsidRPr="00312E3B">
        <w:rPr>
          <w:rFonts w:eastAsia="Verdana" w:cs="Verdana"/>
        </w:rPr>
        <w:t>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policies</w:t>
      </w:r>
    </w:p>
    <w:p w14:paraId="7A1B3DC7" w14:textId="77777777" w:rsidR="00312E3B" w:rsidRPr="00312E3B" w:rsidRDefault="00312E3B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 w:rsidRPr="00312E3B">
        <w:rPr>
          <w:rFonts w:eastAsia="Verdana" w:cs="Verdana"/>
        </w:rPr>
        <w:t>a</w:t>
      </w:r>
      <w:r w:rsidRPr="00312E3B">
        <w:rPr>
          <w:rFonts w:eastAsia="Verdana" w:cs="Verdana"/>
          <w:spacing w:val="-1"/>
        </w:rPr>
        <w:t xml:space="preserve"> </w:t>
      </w:r>
      <w:r w:rsidRPr="00312E3B">
        <w:rPr>
          <w:rFonts w:eastAsia="Verdana" w:cs="Verdana"/>
        </w:rPr>
        <w:t>review</w:t>
      </w:r>
      <w:r w:rsidRPr="00312E3B">
        <w:rPr>
          <w:rFonts w:eastAsia="Verdana" w:cs="Verdana"/>
          <w:spacing w:val="-7"/>
        </w:rPr>
        <w:t xml:space="preserve"> </w:t>
      </w:r>
      <w:r w:rsidRPr="00312E3B">
        <w:rPr>
          <w:rFonts w:eastAsia="Verdana" w:cs="Verdana"/>
        </w:rPr>
        <w:t>of</w:t>
      </w:r>
      <w:r w:rsidRPr="00312E3B">
        <w:rPr>
          <w:rFonts w:eastAsia="Verdana" w:cs="Verdana"/>
          <w:spacing w:val="-2"/>
        </w:rPr>
        <w:t xml:space="preserve"> </w:t>
      </w:r>
      <w:r w:rsidRPr="00312E3B">
        <w:rPr>
          <w:rFonts w:eastAsia="Verdana" w:cs="Verdana"/>
        </w:rPr>
        <w:t>e</w:t>
      </w:r>
      <w:r w:rsidRPr="00312E3B">
        <w:rPr>
          <w:rFonts w:eastAsia="Verdana" w:cs="Verdana"/>
          <w:spacing w:val="-3"/>
        </w:rPr>
        <w:t>n</w:t>
      </w:r>
      <w:r w:rsidRPr="00312E3B">
        <w:rPr>
          <w:rFonts w:eastAsia="Verdana" w:cs="Verdana"/>
        </w:rPr>
        <w:t>vironment</w:t>
      </w:r>
      <w:r w:rsidRPr="00312E3B">
        <w:rPr>
          <w:rFonts w:eastAsia="Verdana" w:cs="Verdana"/>
          <w:spacing w:val="-13"/>
        </w:rPr>
        <w:t xml:space="preserve"> </w:t>
      </w:r>
      <w:r w:rsidRPr="00312E3B">
        <w:rPr>
          <w:rFonts w:eastAsia="Verdana" w:cs="Verdana"/>
        </w:rPr>
        <w:t>court</w:t>
      </w:r>
      <w:r w:rsidRPr="00312E3B">
        <w:rPr>
          <w:rFonts w:eastAsia="Verdana" w:cs="Verdana"/>
          <w:spacing w:val="-5"/>
        </w:rPr>
        <w:t xml:space="preserve"> </w:t>
      </w:r>
      <w:r w:rsidRPr="00312E3B">
        <w:rPr>
          <w:rFonts w:eastAsia="Verdana" w:cs="Verdana"/>
        </w:rPr>
        <w:t>challenges across</w:t>
      </w:r>
      <w:r w:rsidRPr="00312E3B">
        <w:rPr>
          <w:rFonts w:eastAsia="Verdana" w:cs="Verdana"/>
          <w:spacing w:val="-6"/>
        </w:rPr>
        <w:t xml:space="preserve"> </w:t>
      </w:r>
      <w:r w:rsidRPr="00312E3B">
        <w:rPr>
          <w:rFonts w:eastAsia="Verdana" w:cs="Verdana"/>
        </w:rPr>
        <w:t>all states</w:t>
      </w:r>
      <w:r w:rsidRPr="00312E3B">
        <w:rPr>
          <w:rFonts w:eastAsia="Verdana" w:cs="Verdana"/>
          <w:spacing w:val="-6"/>
        </w:rPr>
        <w:t xml:space="preserve"> </w:t>
      </w:r>
      <w:r w:rsidRPr="00312E3B">
        <w:rPr>
          <w:rFonts w:eastAsia="Verdana" w:cs="Verdana"/>
        </w:rPr>
        <w:t>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territories</w:t>
      </w:r>
    </w:p>
    <w:p w14:paraId="021DF19C" w14:textId="77777777" w:rsidR="00312E3B" w:rsidRDefault="00312E3B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 w:rsidRPr="00312E3B">
        <w:rPr>
          <w:rFonts w:eastAsia="Verdana" w:cs="Verdana"/>
        </w:rPr>
        <w:t>an</w:t>
      </w:r>
      <w:r w:rsidRPr="00312E3B">
        <w:rPr>
          <w:rFonts w:eastAsia="Verdana" w:cs="Verdana"/>
          <w:spacing w:val="-2"/>
        </w:rPr>
        <w:t xml:space="preserve"> </w:t>
      </w:r>
      <w:r w:rsidRPr="00312E3B">
        <w:rPr>
          <w:rFonts w:eastAsia="Verdana" w:cs="Verdana"/>
        </w:rPr>
        <w:t>assessment</w:t>
      </w:r>
      <w:r w:rsidRPr="00312E3B">
        <w:rPr>
          <w:rFonts w:eastAsia="Verdana" w:cs="Verdana"/>
          <w:spacing w:val="-12"/>
        </w:rPr>
        <w:t xml:space="preserve"> </w:t>
      </w:r>
      <w:r w:rsidRPr="00312E3B">
        <w:rPr>
          <w:rFonts w:eastAsia="Verdana" w:cs="Verdana"/>
        </w:rPr>
        <w:t>of</w:t>
      </w:r>
      <w:r w:rsidRPr="00312E3B">
        <w:rPr>
          <w:rFonts w:eastAsia="Verdana" w:cs="Verdana"/>
          <w:spacing w:val="-2"/>
        </w:rPr>
        <w:t xml:space="preserve"> </w:t>
      </w:r>
      <w:r w:rsidRPr="00312E3B">
        <w:rPr>
          <w:rFonts w:eastAsia="Verdana" w:cs="Verdana"/>
        </w:rPr>
        <w:t>planning</w:t>
      </w:r>
      <w:r w:rsidRPr="00312E3B">
        <w:rPr>
          <w:rFonts w:eastAsia="Verdana" w:cs="Verdana"/>
          <w:spacing w:val="-9"/>
        </w:rPr>
        <w:t xml:space="preserve"> </w:t>
      </w:r>
      <w:r w:rsidRPr="00312E3B">
        <w:rPr>
          <w:rFonts w:eastAsia="Verdana" w:cs="Verdana"/>
        </w:rPr>
        <w:t>instruments 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de</w:t>
      </w:r>
      <w:r w:rsidRPr="00312E3B">
        <w:rPr>
          <w:rFonts w:eastAsia="Verdana" w:cs="Verdana"/>
          <w:spacing w:val="-2"/>
        </w:rPr>
        <w:t>v</w:t>
      </w:r>
      <w:r w:rsidRPr="00312E3B">
        <w:rPr>
          <w:rFonts w:eastAsia="Verdana" w:cs="Verdana"/>
        </w:rPr>
        <w:t>elopment</w:t>
      </w:r>
      <w:r w:rsidRPr="00312E3B">
        <w:rPr>
          <w:rFonts w:eastAsia="Verdana" w:cs="Verdana"/>
          <w:spacing w:val="-13"/>
        </w:rPr>
        <w:t xml:space="preserve"> </w:t>
      </w:r>
      <w:r w:rsidRPr="00312E3B">
        <w:rPr>
          <w:rFonts w:eastAsia="Verdana" w:cs="Verdana"/>
        </w:rPr>
        <w:t>assessment</w:t>
      </w:r>
      <w:r w:rsidRPr="00312E3B">
        <w:rPr>
          <w:rFonts w:eastAsia="Verdana" w:cs="Verdana"/>
          <w:spacing w:val="-12"/>
        </w:rPr>
        <w:t xml:space="preserve"> </w:t>
      </w:r>
      <w:r w:rsidRPr="00312E3B">
        <w:rPr>
          <w:rFonts w:eastAsia="Verdana" w:cs="Verdana"/>
        </w:rPr>
        <w:t>systems</w:t>
      </w:r>
      <w:r w:rsidRPr="00312E3B">
        <w:rPr>
          <w:rFonts w:eastAsia="Verdana" w:cs="Verdana"/>
          <w:spacing w:val="-8"/>
        </w:rPr>
        <w:t xml:space="preserve"> </w:t>
      </w:r>
      <w:r w:rsidRPr="00312E3B">
        <w:rPr>
          <w:rFonts w:eastAsia="Verdana" w:cs="Verdana"/>
        </w:rPr>
        <w:t>in thirteen</w:t>
      </w:r>
      <w:r w:rsidRPr="00312E3B">
        <w:rPr>
          <w:rFonts w:eastAsia="Verdana" w:cs="Verdana"/>
          <w:spacing w:val="-8"/>
        </w:rPr>
        <w:t xml:space="preserve"> </w:t>
      </w:r>
      <w:r w:rsidRPr="00312E3B">
        <w:rPr>
          <w:rFonts w:eastAsia="Verdana" w:cs="Verdana"/>
        </w:rPr>
        <w:t>local g</w:t>
      </w:r>
      <w:r w:rsidRPr="00312E3B">
        <w:rPr>
          <w:rFonts w:eastAsia="Verdana" w:cs="Verdana"/>
          <w:spacing w:val="-2"/>
        </w:rPr>
        <w:t>ov</w:t>
      </w:r>
      <w:r w:rsidRPr="00312E3B">
        <w:rPr>
          <w:rFonts w:eastAsia="Verdana" w:cs="Verdana"/>
        </w:rPr>
        <w:t>ernments.</w:t>
      </w:r>
    </w:p>
    <w:p w14:paraId="51CA99F4" w14:textId="77777777" w:rsidR="00576B67" w:rsidRDefault="00576B67" w:rsidP="00576B67">
      <w:pPr>
        <w:pStyle w:val="ListParagraph"/>
        <w:shd w:val="clear" w:color="auto" w:fill="DAA1E3"/>
        <w:ind w:left="0"/>
        <w:rPr>
          <w:rFonts w:eastAsia="Verdana" w:cs="Verdana"/>
        </w:rPr>
      </w:pPr>
    </w:p>
    <w:p w14:paraId="64810CE4" w14:textId="77777777" w:rsidR="00576B67" w:rsidRPr="00312E3B" w:rsidRDefault="00576B67" w:rsidP="00066BA3">
      <w:pPr>
        <w:pStyle w:val="ListParagraph"/>
        <w:numPr>
          <w:ilvl w:val="0"/>
          <w:numId w:val="15"/>
        </w:numPr>
        <w:shd w:val="clear" w:color="auto" w:fill="DAA1E3"/>
        <w:spacing w:after="120"/>
        <w:rPr>
          <w:rFonts w:eastAsia="Verdana" w:cs="Verdana"/>
        </w:rPr>
      </w:pPr>
      <w:r w:rsidRPr="00312E3B">
        <w:rPr>
          <w:rFonts w:eastAsia="Verdana" w:cs="Verdana"/>
        </w:rPr>
        <w:t>Sta</w:t>
      </w:r>
      <w:r w:rsidRPr="00312E3B">
        <w:rPr>
          <w:rFonts w:eastAsia="Verdana" w:cs="Verdana"/>
          <w:spacing w:val="-2"/>
        </w:rPr>
        <w:t>k</w:t>
      </w:r>
      <w:r w:rsidRPr="00312E3B">
        <w:rPr>
          <w:rFonts w:eastAsia="Verdana" w:cs="Verdana"/>
        </w:rPr>
        <w:t>eholder</w:t>
      </w:r>
      <w:r w:rsidRPr="00312E3B">
        <w:rPr>
          <w:rFonts w:eastAsia="Verdana" w:cs="Verdana"/>
          <w:spacing w:val="-12"/>
        </w:rPr>
        <w:t xml:space="preserve"> </w:t>
      </w:r>
      <w:r w:rsidRPr="00312E3B">
        <w:rPr>
          <w:rFonts w:eastAsia="Verdana" w:cs="Verdana"/>
        </w:rPr>
        <w:t>engagement</w:t>
      </w:r>
    </w:p>
    <w:p w14:paraId="45D88336" w14:textId="77777777" w:rsidR="00576B67" w:rsidRDefault="00576B67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 w:rsidRPr="00312E3B">
        <w:rPr>
          <w:rFonts w:eastAsia="Verdana" w:cs="Verdana"/>
        </w:rPr>
        <w:t>41</w:t>
      </w:r>
      <w:r w:rsidRPr="00312E3B">
        <w:rPr>
          <w:rFonts w:eastAsia="Verdana" w:cs="Verdana"/>
          <w:spacing w:val="-3"/>
        </w:rPr>
        <w:t xml:space="preserve"> </w:t>
      </w:r>
      <w:r w:rsidRPr="00312E3B">
        <w:rPr>
          <w:rFonts w:eastAsia="Verdana" w:cs="Verdana"/>
        </w:rPr>
        <w:t>interviews with local 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state g</w:t>
      </w:r>
      <w:r w:rsidRPr="00312E3B">
        <w:rPr>
          <w:rFonts w:eastAsia="Verdana" w:cs="Verdana"/>
          <w:spacing w:val="-1"/>
        </w:rPr>
        <w:t>o</w:t>
      </w:r>
      <w:r w:rsidRPr="00312E3B">
        <w:rPr>
          <w:rFonts w:eastAsia="Verdana" w:cs="Verdana"/>
          <w:spacing w:val="-2"/>
        </w:rPr>
        <w:t>v</w:t>
      </w:r>
      <w:r w:rsidRPr="00312E3B">
        <w:rPr>
          <w:rFonts w:eastAsia="Verdana" w:cs="Verdana"/>
        </w:rPr>
        <w:t>ernment</w:t>
      </w:r>
      <w:r w:rsidRPr="00312E3B">
        <w:rPr>
          <w:rFonts w:eastAsia="Verdana" w:cs="Verdana"/>
          <w:spacing w:val="-12"/>
        </w:rPr>
        <w:t xml:space="preserve"> </w:t>
      </w:r>
      <w:r w:rsidRPr="00312E3B">
        <w:rPr>
          <w:rFonts w:eastAsia="Verdana" w:cs="Verdana"/>
        </w:rPr>
        <w:t>staff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and</w:t>
      </w:r>
      <w:r w:rsidRPr="00312E3B">
        <w:rPr>
          <w:rFonts w:eastAsia="Verdana" w:cs="Verdana"/>
          <w:spacing w:val="-4"/>
        </w:rPr>
        <w:t xml:space="preserve"> </w:t>
      </w:r>
      <w:r w:rsidRPr="00312E3B">
        <w:rPr>
          <w:rFonts w:eastAsia="Verdana" w:cs="Verdana"/>
        </w:rPr>
        <w:t>proponents</w:t>
      </w:r>
    </w:p>
    <w:p w14:paraId="1E2E762D" w14:textId="77777777" w:rsidR="00576B67" w:rsidRPr="00312E3B" w:rsidRDefault="00576B67" w:rsidP="00066BA3">
      <w:pPr>
        <w:pStyle w:val="ListParagraph"/>
        <w:numPr>
          <w:ilvl w:val="0"/>
          <w:numId w:val="13"/>
        </w:numPr>
        <w:shd w:val="clear" w:color="auto" w:fill="DAA1E3"/>
        <w:rPr>
          <w:rFonts w:eastAsia="Verdana" w:cs="Verdana"/>
        </w:rPr>
      </w:pPr>
      <w:r>
        <w:rPr>
          <w:rFonts w:eastAsia="Verdana" w:cs="Verdana"/>
        </w:rPr>
        <w:t>An online survey with responses from over 200 stakeholders about their experience of child care delivery.</w:t>
      </w:r>
    </w:p>
    <w:p w14:paraId="777861BA" w14:textId="77777777" w:rsidR="00A8208E" w:rsidRDefault="00A8208E" w:rsidP="00D60883">
      <w:pPr>
        <w:ind w:left="709" w:right="1005"/>
        <w:sectPr w:rsidR="00A8208E" w:rsidSect="008B0A34">
          <w:type w:val="continuous"/>
          <w:pgSz w:w="11920" w:h="16840"/>
          <w:pgMar w:top="1700" w:right="721" w:bottom="280" w:left="709" w:header="784" w:footer="288" w:gutter="0"/>
          <w:cols w:num="2" w:space="1134"/>
        </w:sectPr>
      </w:pPr>
      <w:r>
        <w:br w:type="column"/>
      </w:r>
    </w:p>
    <w:p w14:paraId="604A246A" w14:textId="77777777" w:rsidR="00BD0945" w:rsidRDefault="00BD0945">
      <w:pPr>
        <w:spacing w:after="0"/>
        <w:sectPr w:rsidR="00BD0945" w:rsidSect="008B0A34">
          <w:type w:val="continuous"/>
          <w:pgSz w:w="11920" w:h="16840"/>
          <w:pgMar w:top="1700" w:right="0" w:bottom="280" w:left="0" w:header="784" w:footer="288" w:gutter="0"/>
          <w:cols w:space="720"/>
        </w:sectPr>
      </w:pPr>
    </w:p>
    <w:p w14:paraId="1763DC7D" w14:textId="52529020" w:rsidR="00BD0945" w:rsidRDefault="00B572EE" w:rsidP="0019165D">
      <w:pPr>
        <w:pStyle w:val="Heading1sectiontitles"/>
      </w:pPr>
      <w:bookmarkStart w:id="17" w:name="_Toc392236512"/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31616" behindDoc="1" locked="0" layoutInCell="1" allowOverlap="1" wp14:anchorId="0258C347" wp14:editId="2EA385D9">
                <wp:simplePos x="0" y="0"/>
                <wp:positionH relativeFrom="page">
                  <wp:posOffset>0</wp:posOffset>
                </wp:positionH>
                <wp:positionV relativeFrom="page">
                  <wp:posOffset>2174875</wp:posOffset>
                </wp:positionV>
                <wp:extent cx="7560310" cy="8517255"/>
                <wp:effectExtent l="0" t="3175" r="2540" b="4445"/>
                <wp:wrapNone/>
                <wp:docPr id="5603" name="Text Box 5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851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44535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F3F1F2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39B0B7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E1478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2637CA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B1918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02965F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F39F1A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CF75DB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8D41AF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1B408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869FB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3A9AC7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F4AE0B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69AE9B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0054EF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6B38E7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16CFCD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2C91E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1E5536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5BDAC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8A0BCE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7B762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06FC12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50F37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E990C5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07A9BC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AB7E48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C7262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2104DF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68C9AE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1E9DF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09E68F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82E997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EC21EC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22B89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7114B7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889AF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CAE29A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0800A4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B16811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962ED2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331BC6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6167CB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7BB272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1DA2F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A6E783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07726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7BCED1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5E0D8C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EA594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270288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CE8E5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6368EC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60FF12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CA28FD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746FC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4F06B1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6488C9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845A09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22FB6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7CE65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19CB05B" w14:textId="77777777" w:rsidR="008A3C5E" w:rsidRDefault="008A3C5E">
                            <w:pPr>
                              <w:spacing w:before="4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326615D" w14:textId="77777777" w:rsidR="008A3C5E" w:rsidRDefault="008A3C5E">
                            <w:pPr>
                              <w:spacing w:after="0" w:line="240" w:lineRule="auto"/>
                              <w:ind w:right="540"/>
                              <w:jc w:val="right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spacing w:val="-127"/>
                                <w:w w:val="99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eastAsia="Verdana" w:cs="Verdana"/>
                                <w:w w:val="99"/>
                                <w:szCs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95" o:spid="_x0000_s1027" type="#_x0000_t202" style="position:absolute;left:0;text-align:left;margin-left:0;margin-top:171.25pt;width:595.3pt;height:670.65pt;z-index:-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" filled="f" stroked="f">
                <v:textbox inset="0,0,0,0">
                  <w:txbxContent>
                    <w:p w14:paraId="7344535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F3F1F2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39B0B7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E1478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2637CA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B1918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02965F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F39F1A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CF75DB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8D41AF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1B408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869FB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3A9AC7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F4AE0B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69AE9B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0054EF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6B38E7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16CFCD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2C91E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1E5536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5BDAC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8A0BCE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7B762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06FC12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50F37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E990C5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07A9BC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AB7E48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C7262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2104DF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68C9AE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1E9DF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09E68F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82E997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EC21EC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22B89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7114B7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889AF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CAE29A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0800A4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B16811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962ED2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331BC6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6167CB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7BB272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1DA2F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A6E783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07726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7BCED1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5E0D8C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EA594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270288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CE8E5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6368EC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60FF12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CA28FD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746FC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4F06B1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6488C9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845A09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22FB6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7CE65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19CB05B" w14:textId="77777777" w:rsidR="008A3C5E" w:rsidRDefault="008A3C5E">
                      <w:pPr>
                        <w:spacing w:before="4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0326615D" w14:textId="77777777" w:rsidR="008A3C5E" w:rsidRDefault="008A3C5E">
                      <w:pPr>
                        <w:spacing w:after="0" w:line="240" w:lineRule="auto"/>
                        <w:ind w:right="540"/>
                        <w:jc w:val="right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spacing w:val="-127"/>
                          <w:w w:val="99"/>
                          <w:szCs w:val="20"/>
                        </w:rPr>
                        <w:t>1</w:t>
                      </w:r>
                      <w:r>
                        <w:rPr>
                          <w:rFonts w:eastAsia="Verdana" w:cs="Verdana"/>
                          <w:w w:val="99"/>
                          <w:szCs w:val="20"/>
                        </w:rPr>
                        <w:t>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3664" behindDoc="1" locked="0" layoutInCell="1" allowOverlap="1" wp14:anchorId="2248280D" wp14:editId="4EC910D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0"/>
                <wp:wrapNone/>
                <wp:docPr id="5595" name="Group 5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5596" name="Group 5193"/>
                        <wpg:cNvGrpSpPr>
                          <a:grpSpLocks/>
                        </wpg:cNvGrpSpPr>
                        <wpg:grpSpPr bwMode="auto">
                          <a:xfrm>
                            <a:off x="0" y="1446"/>
                            <a:ext cx="2" cy="255"/>
                            <a:chOff x="0" y="1446"/>
                            <a:chExt cx="2" cy="255"/>
                          </a:xfrm>
                        </wpg:grpSpPr>
                        <wps:wsp>
                          <wps:cNvPr id="5597" name="Freeform 5194"/>
                          <wps:cNvSpPr>
                            <a:spLocks/>
                          </wps:cNvSpPr>
                          <wps:spPr bwMode="auto">
                            <a:xfrm>
                              <a:off x="0" y="1446"/>
                              <a:ext cx="2" cy="255"/>
                            </a:xfrm>
                            <a:custGeom>
                              <a:avLst/>
                              <a:gdLst>
                                <a:gd name="T0" fmla="+- 0 1701 1446"/>
                                <a:gd name="T1" fmla="*/ 1701 h 255"/>
                                <a:gd name="T2" fmla="+- 0 1446 1446"/>
                                <a:gd name="T3" fmla="*/ 1446 h 255"/>
                                <a:gd name="T4" fmla="+- 0 1701 1446"/>
                                <a:gd name="T5" fmla="*/ 1701 h 25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255">
                                  <a:moveTo>
                                    <a:pt x="0" y="255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258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98" name="Group 5190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2" cy="907"/>
                            <a:chOff x="0" y="539"/>
                            <a:chExt cx="2" cy="907"/>
                          </a:xfrm>
                        </wpg:grpSpPr>
                        <wps:wsp>
                          <wps:cNvPr id="5599" name="Freeform 5192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2" cy="907"/>
                            </a:xfrm>
                            <a:custGeom>
                              <a:avLst/>
                              <a:gdLst>
                                <a:gd name="T0" fmla="+- 0 1446 539"/>
                                <a:gd name="T1" fmla="*/ 1446 h 907"/>
                                <a:gd name="T2" fmla="+- 0 539 539"/>
                                <a:gd name="T3" fmla="*/ 539 h 907"/>
                                <a:gd name="T4" fmla="+- 0 1446 539"/>
                                <a:gd name="T5" fmla="*/ 1446 h 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907">
                                  <a:moveTo>
                                    <a:pt x="0" y="90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5E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00" name="Picture 5191" descr="Decorative imag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425"/>
                              <a:ext cx="11906" cy="1341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601" name="Group 518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3425"/>
                            <a:chOff x="0" y="0"/>
                            <a:chExt cx="11906" cy="3425"/>
                          </a:xfrm>
                        </wpg:grpSpPr>
                        <wps:wsp>
                          <wps:cNvPr id="5602" name="Freeform 51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3425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3425 h 3425"/>
                                <a:gd name="T2" fmla="*/ 11906 w 11906"/>
                                <a:gd name="T3" fmla="*/ 3425 h 3425"/>
                                <a:gd name="T4" fmla="*/ 11906 w 11906"/>
                                <a:gd name="T5" fmla="*/ 0 h 3425"/>
                                <a:gd name="T6" fmla="*/ 0 w 11906"/>
                                <a:gd name="T7" fmla="*/ 0 h 3425"/>
                                <a:gd name="T8" fmla="*/ 0 w 11906"/>
                                <a:gd name="T9" fmla="*/ 3425 h 34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3425">
                                  <a:moveTo>
                                    <a:pt x="0" y="3425"/>
                                  </a:moveTo>
                                  <a:lnTo>
                                    <a:pt x="11906" y="3425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5"/>
                                  </a:lnTo>
                                </a:path>
                              </a:pathLst>
                            </a:custGeom>
                            <a:solidFill>
                              <a:srgbClr val="F15E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87" o:spid="_x0000_s1026" style="position:absolute;margin-left:0;margin-top:0;width:595.3pt;height:841.9pt;z-index:-251682816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">
                <v:group id="Group 5193" o:spid="_x0000_s1027" style="position:absolute;top:1446;width:2;height:255" coordorigin=",1446" coordsize="2,2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Ph4FxgAAAN0A&#10;AAAPAAAAAAAAAAAAAAAAAKoCAABkcnMvZG93bnJldi54bWxQSwUGAAAAAAQABAD6AAAAnQMAAAAA&#10;">
                  <v:shape id="Freeform 5194" o:spid="_x0000_s1028" style="position:absolute;top:1446;width:2;height:255;visibility:visible;mso-wrap-style:square;v-text-anchor:top" coordsize="2,2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acd8UA&#10;AADdAAAADwAAAGRycy9kb3ducmV2LnhtbESPQWvCQBSE74X+h+UVvEjdVbDG6CoiCDl4qQq9PrLP&#10;bDD7NmQ3Jv333UKhx2FmvmG2+9E14kldqD1rmM8UCOLSm5orDbfr6T0DESKywcYzafimAPvd68sW&#10;c+MH/qTnJVYiQTjkqMHG2OZShtKSwzDzLXHy7r5zGJPsKmk6HBLcNXKh1Id0WHNasNjS0VL5uPRO&#10;Q0Hqi6aVzYrpsDiez71aZf1N68nbeNiAiDTG//BfuzAalsv1Cn7fpCcgd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Fpx3xQAAAN0AAAAPAAAAAAAAAAAAAAAAAJgCAABkcnMv&#10;ZG93bnJldi54bWxQSwUGAAAAAAQABAD1AAAAigMAAAAA&#10;" path="m,255l,,,255xe" fillcolor="#99258d" stroked="f">
                    <v:path arrowok="t" o:connecttype="custom" o:connectlocs="0,1701;0,1446;0,1701" o:connectangles="0,0,0"/>
                  </v:shape>
                </v:group>
                <v:group id="Group 5190" o:spid="_x0000_s1029" style="position:absolute;top:539;width:2;height:907" coordorigin=",539" coordsize="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37S/swwAAAN0AAAAP&#10;AAAAAAAAAAAAAAAAAKoCAABkcnMvZG93bnJldi54bWxQSwUGAAAAAAQABAD6AAAAmgMAAAAA&#10;">
                  <v:shape id="Freeform 5192" o:spid="_x0000_s1030" style="position:absolute;top:539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8z+sQA&#10;AADdAAAADwAAAGRycy9kb3ducmV2LnhtbESP3YrCMBSE74V9h3AWvNN0XfxpNYrIKoJXVR/g0Bzb&#10;ss1JbWLbffuNIHg5zMw3zGrTm0q01LjSsoKvcQSCOLO65FzB9bIfLUA4j6yxskwK/sjBZv0xWGGi&#10;bccptWefiwBhl6CCwvs6kdJlBRl0Y1sTB+9mG4M+yCaXusEuwE0lJ1E0kwZLDgsF1rQrKPs9P4yC&#10;9DT/qeK6/H5Ezh06v7gfTu1MqeFnv12C8NT7d/jVPmoF02kcw/NNe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fM/rEAAAA3QAAAA8AAAAAAAAAAAAAAAAAmAIAAGRycy9k&#10;b3ducmV2LnhtbFBLBQYAAAAABAAEAPUAAACJAwAAAAA=&#10;" path="m,907l,,,907xe" fillcolor="#f15e64" stroked="f">
                    <v:path arrowok="t" o:connecttype="custom" o:connectlocs="0,1446;0,539;0,1446" o:connectangles="0,0,0"/>
                  </v:shape>
                  <v:shape id="Picture 5191" o:spid="_x0000_s1031" type="#_x0000_t75" alt="Decorative image" style="position:absolute;top:3425;width:11906;height:1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iqDvEAAAA3QAAAA8AAABkcnMvZG93bnJldi54bWxET89rwjAUvg/8H8ITdpvpHEqpRtnEwQ4y&#10;tQ6Gt0fz1nRrXkoStf73y0Hw+PH9ni9724oz+dA4VvA8ykAQV043XCv4Orw/5SBCRNbYOiYFVwqw&#10;XAwe5lhod+E9nctYixTCoUAFJsaukDJUhiyGkeuIE/fjvMWYoK+l9nhJ4baV4yybSosNpwaDHa0M&#10;VX/lySqg42RXbr/dmzn9rl9WB79p6DNX6nHYv85AROrjXXxzf2gFk2mW9qc36QnIx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iqDvEAAAA3QAAAA8AAAAAAAAAAAAAAAAA&#10;nwIAAGRycy9kb3ducmV2LnhtbFBLBQYAAAAABAAEAPcAAACQAwAAAAA=&#10;">
                    <v:imagedata r:id="rId31" o:title="Decorative image"/>
                  </v:shape>
                </v:group>
                <v:group id="Group 5188" o:spid="_x0000_s1032" style="position:absolute;width:11906;height:3425" coordsize="11906,3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+HKKxgAAAN0A&#10;AAAPAAAAAAAAAAAAAAAAAKoCAABkcnMvZG93bnJldi54bWxQSwUGAAAAAAQABAD6AAAAnQMAAAAA&#10;">
                  <v:shape id="Freeform 5189" o:spid="_x0000_s1033" style="position:absolute;width:11906;height:3425;visibility:visible;mso-wrap-style:square;v-text-anchor:top" coordsize="11906,3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wqYMUA&#10;AADdAAAADwAAAGRycy9kb3ducmV2LnhtbESPQWsCMRSE7wX/Q3iCt5pVdLFbo0ih4MXabr309ti8&#10;bhY3L0uS1fXfm4LQ4zAz3zDr7WBbcSEfGscKZtMMBHHldMO1gtP3+/MKRIjIGlvHpOBGAbab0dMa&#10;C+2u/EWXMtYiQTgUqMDE2BVShsqQxTB1HXHyfp23GJP0tdQerwluWznPslxabDgtGOzozVB1Lnur&#10;YHGYfQY2flV+9P3xlPOSXsofpSbjYfcKItIQ/8OP9l4rWObZHP7epCcgN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bCpgxQAAAN0AAAAPAAAAAAAAAAAAAAAAAJgCAABkcnMv&#10;ZG93bnJldi54bWxQSwUGAAAAAAQABAD1AAAAigMAAAAA&#10;" path="m,3425r11906,l11906,,,,,3425e" fillcolor="#f15e64" stroked="f">
                    <v:path arrowok="t" o:connecttype="custom" o:connectlocs="0,3425;11906,3425;11906,0;0,0;0,3425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EB3341" w:rsidRPr="0019165D">
        <w:t>Part</w:t>
      </w:r>
      <w:r w:rsidR="00EB3341">
        <w:rPr>
          <w:spacing w:val="-31"/>
        </w:rPr>
        <w:t xml:space="preserve"> </w:t>
      </w:r>
      <w:r w:rsidR="00EB3341">
        <w:t>1</w:t>
      </w:r>
      <w:bookmarkEnd w:id="17"/>
    </w:p>
    <w:p w14:paraId="6D0E630D" w14:textId="77777777" w:rsidR="00BD0945" w:rsidRDefault="00EB3341" w:rsidP="00B347DB">
      <w:pPr>
        <w:pStyle w:val="Heading1sectiontitles"/>
      </w:pPr>
      <w:bookmarkStart w:id="18" w:name="_Toc391803961"/>
      <w:bookmarkStart w:id="19" w:name="_Toc391807766"/>
      <w:bookmarkStart w:id="20" w:name="_Toc392236513"/>
      <w:r>
        <w:rPr>
          <w:spacing w:val="-17"/>
        </w:rPr>
        <w:t>H</w:t>
      </w:r>
      <w:r>
        <w:rPr>
          <w:spacing w:val="-23"/>
        </w:rPr>
        <w:t>o</w:t>
      </w:r>
      <w:r>
        <w:t>w</w:t>
      </w:r>
      <w:r>
        <w:rPr>
          <w:spacing w:val="-39"/>
        </w:rPr>
        <w:t xml:space="preserve"> </w:t>
      </w:r>
      <w:r>
        <w:rPr>
          <w:spacing w:val="-24"/>
        </w:rPr>
        <w:t>t</w:t>
      </w:r>
      <w:r>
        <w:t>o</w:t>
      </w:r>
      <w:r>
        <w:rPr>
          <w:spacing w:val="-29"/>
        </w:rPr>
        <w:t xml:space="preserve"> </w:t>
      </w:r>
      <w:r>
        <w:rPr>
          <w:spacing w:val="-19"/>
        </w:rPr>
        <w:t>u</w:t>
      </w:r>
      <w:r>
        <w:rPr>
          <w:spacing w:val="-17"/>
        </w:rPr>
        <w:t>s</w:t>
      </w:r>
      <w:r>
        <w:t>e</w:t>
      </w:r>
      <w:r>
        <w:rPr>
          <w:spacing w:val="-36"/>
        </w:rPr>
        <w:t xml:space="preserve"> </w:t>
      </w:r>
      <w:r>
        <w:rPr>
          <w:spacing w:val="-15"/>
        </w:rPr>
        <w:t>p</w:t>
      </w:r>
      <w:r>
        <w:rPr>
          <w:spacing w:val="-18"/>
        </w:rPr>
        <w:t>o</w:t>
      </w:r>
      <w:r>
        <w:rPr>
          <w:spacing w:val="-21"/>
        </w:rPr>
        <w:t>l</w:t>
      </w:r>
      <w:r>
        <w:rPr>
          <w:spacing w:val="-18"/>
        </w:rPr>
        <w:t>ic</w:t>
      </w:r>
      <w:r>
        <w:t>y</w:t>
      </w:r>
      <w:r>
        <w:rPr>
          <w:spacing w:val="-36"/>
        </w:rPr>
        <w:t xml:space="preserve"> </w:t>
      </w:r>
      <w:r>
        <w:rPr>
          <w:spacing w:val="-14"/>
        </w:rPr>
        <w:t>a</w:t>
      </w:r>
      <w:r>
        <w:rPr>
          <w:spacing w:val="-19"/>
        </w:rPr>
        <w:t>n</w:t>
      </w:r>
      <w:r>
        <w:t>d</w:t>
      </w:r>
      <w:r>
        <w:rPr>
          <w:spacing w:val="-33"/>
        </w:rPr>
        <w:t xml:space="preserve"> </w:t>
      </w:r>
      <w:r>
        <w:rPr>
          <w:spacing w:val="-13"/>
        </w:rPr>
        <w:t>s</w:t>
      </w:r>
      <w:r>
        <w:rPr>
          <w:spacing w:val="-14"/>
        </w:rPr>
        <w:t>t</w:t>
      </w:r>
      <w:r>
        <w:rPr>
          <w:spacing w:val="-20"/>
        </w:rPr>
        <w:t>r</w:t>
      </w:r>
      <w:r>
        <w:rPr>
          <w:spacing w:val="-17"/>
        </w:rPr>
        <w:t>a</w:t>
      </w:r>
      <w:r>
        <w:rPr>
          <w:spacing w:val="-23"/>
        </w:rPr>
        <w:t>t</w:t>
      </w:r>
      <w:r>
        <w:rPr>
          <w:spacing w:val="-17"/>
        </w:rPr>
        <w:t>e</w:t>
      </w:r>
      <w:r>
        <w:rPr>
          <w:spacing w:val="-21"/>
        </w:rPr>
        <w:t>g</w:t>
      </w:r>
      <w:r>
        <w:rPr>
          <w:spacing w:val="-18"/>
        </w:rPr>
        <w:t>i</w:t>
      </w:r>
      <w:r>
        <w:t>c</w:t>
      </w:r>
      <w:r>
        <w:rPr>
          <w:spacing w:val="-38"/>
        </w:rPr>
        <w:t xml:space="preserve"> </w:t>
      </w:r>
      <w:r>
        <w:rPr>
          <w:spacing w:val="-17"/>
        </w:rPr>
        <w:t>p</w:t>
      </w:r>
      <w:r>
        <w:rPr>
          <w:spacing w:val="-21"/>
        </w:rPr>
        <w:t>l</w:t>
      </w:r>
      <w:r>
        <w:rPr>
          <w:spacing w:val="-14"/>
        </w:rPr>
        <w:t>a</w:t>
      </w:r>
      <w:r>
        <w:rPr>
          <w:spacing w:val="-21"/>
        </w:rPr>
        <w:t>n</w:t>
      </w:r>
      <w:r>
        <w:rPr>
          <w:spacing w:val="-20"/>
        </w:rPr>
        <w:t>n</w:t>
      </w:r>
      <w:r>
        <w:rPr>
          <w:spacing w:val="-21"/>
        </w:rPr>
        <w:t>i</w:t>
      </w:r>
      <w:r>
        <w:rPr>
          <w:spacing w:val="-19"/>
        </w:rPr>
        <w:t>n</w:t>
      </w:r>
      <w:r>
        <w:t>g</w:t>
      </w:r>
      <w:r w:rsidR="00B347DB">
        <w:t xml:space="preserve"> </w:t>
      </w:r>
      <w:r>
        <w:rPr>
          <w:spacing w:val="-22"/>
        </w:rPr>
        <w:t>f</w:t>
      </w:r>
      <w:r>
        <w:rPr>
          <w:spacing w:val="-19"/>
        </w:rPr>
        <w:t>o</w:t>
      </w:r>
      <w:r>
        <w:t>r</w:t>
      </w:r>
      <w:r>
        <w:rPr>
          <w:spacing w:val="-27"/>
        </w:rPr>
        <w:t xml:space="preserve"> </w:t>
      </w:r>
      <w:r>
        <w:rPr>
          <w:spacing w:val="-21"/>
        </w:rPr>
        <w:t>c</w:t>
      </w:r>
      <w:r>
        <w:rPr>
          <w:spacing w:val="-20"/>
        </w:rPr>
        <w:t>h</w:t>
      </w:r>
      <w:r>
        <w:rPr>
          <w:spacing w:val="-21"/>
        </w:rPr>
        <w:t>i</w:t>
      </w:r>
      <w:r>
        <w:rPr>
          <w:spacing w:val="-18"/>
        </w:rPr>
        <w:t>l</w:t>
      </w:r>
      <w:r>
        <w:t>d</w:t>
      </w:r>
      <w:r>
        <w:rPr>
          <w:spacing w:val="-33"/>
        </w:rPr>
        <w:t xml:space="preserve"> </w:t>
      </w:r>
      <w:r>
        <w:rPr>
          <w:spacing w:val="-17"/>
        </w:rPr>
        <w:t>c</w:t>
      </w:r>
      <w:r>
        <w:rPr>
          <w:spacing w:val="-14"/>
        </w:rPr>
        <w:t>a</w:t>
      </w:r>
      <w:r>
        <w:rPr>
          <w:spacing w:val="-22"/>
        </w:rPr>
        <w:t>r</w:t>
      </w:r>
      <w:r>
        <w:t>e</w:t>
      </w:r>
      <w:bookmarkEnd w:id="18"/>
      <w:bookmarkEnd w:id="19"/>
      <w:bookmarkEnd w:id="20"/>
    </w:p>
    <w:p w14:paraId="5BFADA0A" w14:textId="77777777" w:rsidR="00BD0945" w:rsidRDefault="00BD0945">
      <w:pPr>
        <w:spacing w:after="0"/>
        <w:sectPr w:rsidR="00BD0945" w:rsidSect="00995400">
          <w:headerReference w:type="default" r:id="rId32"/>
          <w:footerReference w:type="default" r:id="rId33"/>
          <w:pgSz w:w="11920" w:h="16840"/>
          <w:pgMar w:top="580" w:right="180" w:bottom="280" w:left="180" w:header="0" w:footer="0" w:gutter="0"/>
          <w:pgNumType w:start="1"/>
          <w:cols w:space="720"/>
        </w:sectPr>
      </w:pPr>
    </w:p>
    <w:p w14:paraId="418B9643" w14:textId="77777777" w:rsidR="00BD0945" w:rsidRPr="00034FC3" w:rsidRDefault="00EB3341" w:rsidP="00797F66">
      <w:pPr>
        <w:pStyle w:val="Heading1"/>
        <w:spacing w:after="120"/>
      </w:pPr>
      <w:bookmarkStart w:id="21" w:name="_Toc391901507"/>
      <w:bookmarkStart w:id="22" w:name="_Toc392236514"/>
      <w:r w:rsidRPr="00034FC3">
        <w:lastRenderedPageBreak/>
        <w:t>Using policy and strategic planning</w:t>
      </w:r>
      <w:bookmarkEnd w:id="21"/>
      <w:bookmarkEnd w:id="22"/>
    </w:p>
    <w:p w14:paraId="23106002" w14:textId="77777777" w:rsidR="00BD0945" w:rsidRDefault="00BD0945" w:rsidP="0019165D">
      <w:pPr>
        <w:spacing w:before="1320"/>
      </w:pPr>
    </w:p>
    <w:p w14:paraId="463FF422" w14:textId="26A8D999" w:rsidR="00BD0945" w:rsidRDefault="00B572EE" w:rsidP="00034FC3">
      <w:r>
        <w:rPr>
          <w:noProof/>
          <w:lang w:val="en-AU" w:eastAsia="en-AU"/>
        </w:rPr>
        <w:drawing>
          <wp:inline distT="0" distB="0" distL="0" distR="0" wp14:anchorId="6DFF34EE" wp14:editId="4D789995">
            <wp:extent cx="6297295" cy="6314440"/>
            <wp:effectExtent l="0" t="8572" r="0" b="0"/>
            <wp:docPr id="150" name="Picture 2" descr="Chart showing the differenct parts in this document, their respective sections and checklists. Part 2 and 3 are faded out indication the following section is covering part 1. Further information is in the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art showing the differenct parts in this document, their respective sections and checklists. Part 2 and 3 are faded out indication the following section is covering part 1. Further information is in the tex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6297295" cy="6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59A2A" w14:textId="77777777" w:rsidR="00BD0945" w:rsidRDefault="00BD0945">
      <w:pPr>
        <w:spacing w:after="0"/>
        <w:sectPr w:rsidR="00BD0945" w:rsidSect="00797F66">
          <w:headerReference w:type="even" r:id="rId35"/>
          <w:headerReference w:type="default" r:id="rId36"/>
          <w:footerReference w:type="even" r:id="rId37"/>
          <w:pgSz w:w="11920" w:h="16840"/>
          <w:pgMar w:top="567" w:right="1005" w:bottom="280" w:left="993" w:header="284" w:footer="292" w:gutter="0"/>
          <w:cols w:space="720"/>
        </w:sectPr>
      </w:pPr>
    </w:p>
    <w:p w14:paraId="0678009F" w14:textId="77777777" w:rsidR="00BD0945" w:rsidRDefault="00BD0945" w:rsidP="00B43666">
      <w:pPr>
        <w:spacing w:before="24" w:after="0" w:line="240" w:lineRule="auto"/>
        <w:ind w:right="-20"/>
        <w:rPr>
          <w:rFonts w:eastAsia="Verdana" w:cs="Verdana"/>
          <w:szCs w:val="20"/>
        </w:rPr>
      </w:pPr>
    </w:p>
    <w:p w14:paraId="44BC928D" w14:textId="77777777" w:rsidR="00BD0945" w:rsidRDefault="00BD0945">
      <w:pPr>
        <w:spacing w:after="0"/>
        <w:sectPr w:rsidR="00BD0945" w:rsidSect="00797F66">
          <w:type w:val="continuous"/>
          <w:pgSz w:w="11920" w:h="16840"/>
          <w:pgMar w:top="1560" w:right="863" w:bottom="0" w:left="993" w:header="284" w:footer="292" w:gutter="0"/>
          <w:cols w:space="720"/>
        </w:sectPr>
      </w:pPr>
    </w:p>
    <w:p w14:paraId="114F0D4F" w14:textId="77777777" w:rsidR="00BD0945" w:rsidRDefault="00EB3341">
      <w:pPr>
        <w:spacing w:before="19" w:after="0" w:line="240" w:lineRule="auto"/>
        <w:ind w:right="923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sz w:val="2"/>
          <w:szCs w:val="2"/>
        </w:rPr>
        <w:lastRenderedPageBreak/>
        <w:t xml:space="preserve">3                  </w:t>
      </w:r>
      <w:r>
        <w:rPr>
          <w:rFonts w:ascii="Arial" w:eastAsia="Arial" w:hAnsi="Arial" w:cs="Arial"/>
          <w:color w:val="383836"/>
          <w:spacing w:val="5"/>
          <w:sz w:val="2"/>
          <w:szCs w:val="2"/>
        </w:rPr>
        <w:t xml:space="preserve"> </w:t>
      </w:r>
      <w:r>
        <w:rPr>
          <w:rFonts w:ascii="Arial" w:eastAsia="Arial" w:hAnsi="Arial" w:cs="Arial"/>
          <w:color w:val="383836"/>
          <w:w w:val="120"/>
          <w:sz w:val="2"/>
          <w:szCs w:val="2"/>
        </w:rPr>
        <w:t>1</w:t>
      </w:r>
    </w:p>
    <w:p w14:paraId="20BE3A43" w14:textId="77777777" w:rsidR="00BD0945" w:rsidRDefault="00EB3341">
      <w:pPr>
        <w:spacing w:before="88" w:after="0" w:line="240" w:lineRule="auto"/>
        <w:ind w:right="984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w w:val="120"/>
          <w:sz w:val="2"/>
          <w:szCs w:val="2"/>
        </w:rPr>
        <w:t>2</w:t>
      </w:r>
    </w:p>
    <w:p w14:paraId="3CCDD669" w14:textId="77777777" w:rsidR="00BD0945" w:rsidRDefault="00EB3341">
      <w:pPr>
        <w:tabs>
          <w:tab w:val="left" w:pos="680"/>
        </w:tabs>
        <w:spacing w:before="8" w:after="0" w:line="240" w:lineRule="auto"/>
        <w:ind w:right="638"/>
        <w:jc w:val="right"/>
        <w:rPr>
          <w:rFonts w:ascii="Arial" w:eastAsia="Arial" w:hAnsi="Arial" w:cs="Arial"/>
          <w:sz w:val="1"/>
          <w:szCs w:val="1"/>
        </w:rPr>
      </w:pPr>
      <w:r>
        <w:rPr>
          <w:rFonts w:ascii="Arial" w:eastAsia="Arial" w:hAnsi="Arial" w:cs="Arial"/>
          <w:w w:val="125"/>
          <w:sz w:val="1"/>
          <w:szCs w:val="1"/>
        </w:rPr>
        <w:t>1</w:t>
      </w:r>
      <w:r>
        <w:rPr>
          <w:rFonts w:ascii="Arial" w:eastAsia="Arial" w:hAnsi="Arial" w:cs="Arial"/>
          <w:sz w:val="1"/>
          <w:szCs w:val="1"/>
        </w:rPr>
        <w:tab/>
      </w:r>
      <w:r>
        <w:rPr>
          <w:rFonts w:ascii="Arial" w:eastAsia="Arial" w:hAnsi="Arial" w:cs="Arial"/>
          <w:w w:val="125"/>
          <w:sz w:val="1"/>
          <w:szCs w:val="1"/>
        </w:rPr>
        <w:t>4</w:t>
      </w:r>
    </w:p>
    <w:p w14:paraId="3FA74B38" w14:textId="456FD2BC" w:rsidR="00BD0945" w:rsidRDefault="00B572EE" w:rsidP="0019165D">
      <w:pPr>
        <w:spacing w:before="480" w:after="0" w:line="240" w:lineRule="auto"/>
        <w:ind w:right="704"/>
        <w:jc w:val="right"/>
        <w:rPr>
          <w:rFonts w:ascii="Arial" w:eastAsia="Arial" w:hAnsi="Arial" w:cs="Arial"/>
          <w:sz w:val="1"/>
          <w:szCs w:val="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2640" behindDoc="1" locked="0" layoutInCell="1" allowOverlap="1" wp14:anchorId="4535497A" wp14:editId="4AFC204C">
                <wp:simplePos x="0" y="0"/>
                <wp:positionH relativeFrom="page">
                  <wp:posOffset>6928485</wp:posOffset>
                </wp:positionH>
                <wp:positionV relativeFrom="paragraph">
                  <wp:posOffset>74295</wp:posOffset>
                </wp:positionV>
                <wp:extent cx="29845" cy="34290"/>
                <wp:effectExtent l="3810" t="0" r="4445" b="0"/>
                <wp:wrapNone/>
                <wp:docPr id="5594" name="Text Box 4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3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4284E" w14:textId="77777777" w:rsidR="008A3C5E" w:rsidRDefault="008A3C5E">
                            <w:pPr>
                              <w:spacing w:before="21" w:after="0" w:line="240" w:lineRule="auto"/>
                              <w:ind w:left="-1" w:right="-21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25"/>
                                <w:sz w:val="1"/>
                                <w:szCs w:val="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44" o:spid="_x0000_s1028" type="#_x0000_t202" style="position:absolute;left:0;text-align:left;margin-left:545.55pt;margin-top:5.85pt;width:2.35pt;height:2.7pt;z-index:-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" filled="f" stroked="f">
                <v:textbox inset="0,0,0,0">
                  <w:txbxContent>
                    <w:p w14:paraId="14A4284E" w14:textId="77777777" w:rsidR="008A3C5E" w:rsidRDefault="008A3C5E">
                      <w:pPr>
                        <w:spacing w:before="21" w:after="0" w:line="240" w:lineRule="auto"/>
                        <w:ind w:left="-1" w:right="-21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25"/>
                          <w:sz w:val="1"/>
                          <w:szCs w:val="1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F73FD">
        <w:pict w14:anchorId="28509421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6891" type="#_x0000_t136" style="position:absolute;left:0;text-align:left;margin-left:542.05pt;margin-top:6.7pt;width:.35pt;height:.7pt;rotation:5;z-index:-251681792;mso-position-horizontal-relative:page;mso-position-vertical-relative:text" fillcolor="black" stroked="f">
            <o:extrusion v:ext="view" autorotationcenter="t"/>
            <v:textpath style="font-family:&quot;&amp;quot&quot;;v-text-kern:t;mso-text-shadow:auto" string="5"/>
            <w10:wrap anchorx="page"/>
          </v:shape>
        </w:pict>
      </w:r>
      <w:r w:rsidR="005F73FD">
        <w:pict w14:anchorId="364F826B">
          <v:shape id="_x0000_s6890" type="#_x0000_t136" style="position:absolute;left:0;text-align:left;margin-left:537.65pt;margin-top:5.45pt;width:.35pt;height:.7pt;rotation:26;z-index:-251680768;mso-position-horizontal-relative:page;mso-position-vertical-relative:text" fillcolor="black" stroked="f">
            <o:extrusion v:ext="view" autorotationcenter="t"/>
            <v:textpath style="font-family:&quot;&amp;quot&quot;;v-text-kern:t;mso-text-shadow:auto" string="6"/>
            <w10:wrap anchorx="page"/>
          </v:shape>
        </w:pict>
      </w:r>
      <w:r w:rsidR="005F73FD">
        <w:pict w14:anchorId="234B00D7">
          <v:shape id="_x0000_s6889" type="#_x0000_t136" style="position:absolute;left:0;text-align:left;margin-left:533.75pt;margin-top:2.95pt;width:.35pt;height:.7pt;rotation:40;z-index:-251679744;mso-position-horizontal-relative:page;mso-position-vertical-relative:text" fillcolor="black" stroked="f">
            <o:extrusion v:ext="view" autorotationcenter="t"/>
            <v:textpath style="font-family:&quot;&amp;quot&quot;;v-text-kern:t;mso-text-shadow:auto" string="7"/>
            <w10:wrap anchorx="page"/>
          </v:shape>
        </w:pict>
      </w:r>
      <w:r w:rsidR="005F73FD">
        <w:pict w14:anchorId="0F6BF3E7">
          <v:shape id="_x0000_s6888" type="#_x0000_t136" style="position:absolute;left:0;text-align:left;margin-left:530.7pt;margin-top:-.35pt;width:.35pt;height:.7pt;rotation:50;z-index:-251678720;mso-position-horizontal-relative:page;mso-position-vertical-relative:text" fillcolor="black" stroked="f">
            <o:extrusion v:ext="view" autorotationcenter="t"/>
            <v:textpath style="font-family:&quot;&amp;quot&quot;;v-text-kern:t;mso-text-shadow:auto" string="8"/>
            <w10:wrap anchorx="page"/>
          </v:shape>
        </w:pict>
      </w:r>
      <w:r w:rsidR="005F73FD">
        <w:pict w14:anchorId="3B789672">
          <v:shape id="_x0000_s6887" type="#_x0000_t136" style="position:absolute;left:0;text-align:left;margin-left:555.35pt;margin-top:3.3pt;width:.35pt;height:.7pt;rotation:331;z-index:-251677696;mso-position-horizontal-relative:page;mso-position-vertical-relative:text" fillcolor="black" stroked="f">
            <o:extrusion v:ext="view" autorotationcenter="t"/>
            <v:textpath style="font-family:&quot;&amp;quot&quot;;v-text-kern:t;mso-text-shadow:auto" string="2"/>
            <w10:wrap anchorx="page"/>
          </v:shape>
        </w:pict>
      </w:r>
      <w:r w:rsidR="005F73FD">
        <w:pict w14:anchorId="1C306FBA">
          <v:shape id="_x0000_s6886" type="#_x0000_t136" style="position:absolute;left:0;text-align:left;margin-left:551.55pt;margin-top:5.5pt;width:.35pt;height:.7pt;rotation:344;z-index:-251676672;mso-position-horizontal-relative:page;mso-position-vertical-relative:text" fillcolor="black" stroked="f">
            <o:extrusion v:ext="view" autorotationcenter="t"/>
            <v:textpath style="font-family:&quot;&amp;quot&quot;;v-text-kern:t;mso-text-shadow:auto" string="3"/>
            <w10:wrap anchorx="page"/>
          </v:shape>
        </w:pict>
      </w:r>
      <w:r w:rsidR="00EB3341">
        <w:rPr>
          <w:rFonts w:ascii="Arial" w:eastAsia="Arial" w:hAnsi="Arial" w:cs="Arial"/>
          <w:w w:val="125"/>
          <w:sz w:val="1"/>
          <w:szCs w:val="1"/>
        </w:rPr>
        <w:t>1</w:t>
      </w:r>
    </w:p>
    <w:p w14:paraId="0FFD6B5A" w14:textId="77777777" w:rsidR="00BD0945" w:rsidRDefault="00BD0945" w:rsidP="0019165D">
      <w:pPr>
        <w:spacing w:before="600" w:after="0" w:line="200" w:lineRule="exact"/>
        <w:rPr>
          <w:szCs w:val="20"/>
        </w:rPr>
      </w:pPr>
    </w:p>
    <w:p w14:paraId="080C2488" w14:textId="77777777" w:rsidR="00BD0945" w:rsidRDefault="00BD0945">
      <w:pPr>
        <w:spacing w:after="0"/>
        <w:sectPr w:rsidR="00BD0945" w:rsidSect="00995400">
          <w:headerReference w:type="default" r:id="rId38"/>
          <w:footerReference w:type="default" r:id="rId39"/>
          <w:pgSz w:w="11920" w:h="16840"/>
          <w:pgMar w:top="920" w:right="580" w:bottom="280" w:left="993" w:header="529" w:footer="292" w:gutter="0"/>
          <w:cols w:space="720"/>
        </w:sectPr>
      </w:pPr>
    </w:p>
    <w:p w14:paraId="54E217CC" w14:textId="77777777" w:rsidR="00BD0945" w:rsidRPr="00F87DE2" w:rsidRDefault="00EB3341" w:rsidP="00AE2104">
      <w:pPr>
        <w:pStyle w:val="Heading2pink"/>
      </w:pPr>
      <w:bookmarkStart w:id="23" w:name="_Toc391901508"/>
      <w:bookmarkStart w:id="24" w:name="_Toc392236515"/>
      <w:r w:rsidRPr="00F87DE2">
        <w:lastRenderedPageBreak/>
        <w:t>Introduction</w:t>
      </w:r>
      <w:bookmarkEnd w:id="23"/>
      <w:bookmarkEnd w:id="24"/>
    </w:p>
    <w:p w14:paraId="00B7D544" w14:textId="77777777" w:rsidR="00BD0945" w:rsidRDefault="00EB3341" w:rsidP="00F87DE2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Communities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share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similar vision 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safe, healt</w:t>
      </w:r>
      <w:r>
        <w:rPr>
          <w:rFonts w:eastAsia="Verdana" w:cs="Verdana"/>
          <w:spacing w:val="-2"/>
          <w:szCs w:val="20"/>
        </w:rPr>
        <w:t>h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pleasant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place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li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e,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sustainable e</w:t>
      </w:r>
      <w:r>
        <w:rPr>
          <w:rFonts w:eastAsia="Verdana" w:cs="Verdana"/>
          <w:spacing w:val="-2"/>
          <w:szCs w:val="20"/>
        </w:rPr>
        <w:t>n</w:t>
      </w:r>
      <w:r>
        <w:rPr>
          <w:rFonts w:eastAsia="Verdana" w:cs="Verdana"/>
          <w:szCs w:val="20"/>
        </w:rPr>
        <w:t>vironment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econo</w:t>
      </w:r>
      <w:r>
        <w:rPr>
          <w:rFonts w:eastAsia="Verdana" w:cs="Verdana"/>
          <w:spacing w:val="-2"/>
          <w:szCs w:val="20"/>
        </w:rPr>
        <w:t>m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opportunities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for social inte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action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empl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yment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reliable inf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astructure.</w:t>
      </w:r>
    </w:p>
    <w:p w14:paraId="277D3140" w14:textId="77777777" w:rsidR="00BD0945" w:rsidRDefault="00EB3341" w:rsidP="00F87DE2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challenge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is to understand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their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now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the future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ensure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policy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planning processes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align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deli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their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needs.</w:t>
      </w:r>
      <w:r>
        <w:rPr>
          <w:rFonts w:eastAsia="Verdana" w:cs="Verdana"/>
          <w:spacing w:val="64"/>
          <w:szCs w:val="20"/>
        </w:rPr>
        <w:t xml:space="preserve"> </w:t>
      </w:r>
      <w:r>
        <w:rPr>
          <w:rFonts w:eastAsia="Verdana" w:cs="Verdana"/>
          <w:szCs w:val="20"/>
        </w:rPr>
        <w:t>This is most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critical with child care,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vision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 which 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depend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5"/>
          <w:szCs w:val="20"/>
        </w:rPr>
        <w:t>v</w:t>
      </w:r>
      <w:r>
        <w:rPr>
          <w:rFonts w:eastAsia="Verdana" w:cs="Verdana"/>
          <w:szCs w:val="20"/>
        </w:rPr>
        <w:t>arie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interfacing policy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regimes.</w:t>
      </w:r>
    </w:p>
    <w:p w14:paraId="08D729CA" w14:textId="77777777" w:rsidR="00BD0945" w:rsidRDefault="00EB3341" w:rsidP="00F87DE2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This section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outlines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broader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policy context within which 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ma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decisions about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facilities.</w:t>
      </w:r>
    </w:p>
    <w:p w14:paraId="416AD894" w14:textId="77777777" w:rsidR="00BD0945" w:rsidRPr="0064169B" w:rsidRDefault="00EB3341" w:rsidP="004B0137">
      <w:pPr>
        <w:pStyle w:val="Heading3pink2"/>
      </w:pPr>
      <w:bookmarkStart w:id="25" w:name="_Toc392236516"/>
      <w:r w:rsidRPr="0064169B">
        <w:t>Be child friendly</w:t>
      </w:r>
      <w:bookmarkEnd w:id="25"/>
    </w:p>
    <w:p w14:paraId="3B036BB6" w14:textId="77777777" w:rsidR="00BD0945" w:rsidRDefault="00EB3341" w:rsidP="00F87DE2">
      <w:pPr>
        <w:spacing w:before="120"/>
      </w:pP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alian,</w:t>
      </w:r>
      <w:r>
        <w:rPr>
          <w:spacing w:val="-11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territory</w:t>
      </w:r>
      <w:r>
        <w:rPr>
          <w:spacing w:val="-8"/>
        </w:rPr>
        <w:t xml:space="preserve"> </w:t>
      </w:r>
      <w:r>
        <w:rPr>
          <w:w w:val="99"/>
        </w:rPr>
        <w:t>g</w:t>
      </w:r>
      <w:r>
        <w:rPr>
          <w:spacing w:val="-2"/>
          <w:w w:val="99"/>
        </w:rPr>
        <w:t>ov</w:t>
      </w:r>
      <w:r>
        <w:rPr>
          <w:w w:val="99"/>
        </w:rPr>
        <w:t>ernments h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v</w:t>
      </w:r>
      <w:r>
        <w:rPr>
          <w:w w:val="99"/>
        </w:rPr>
        <w:t>e</w:t>
      </w:r>
      <w:r>
        <w:t xml:space="preserve"> de</w:t>
      </w:r>
      <w:r>
        <w:rPr>
          <w:spacing w:val="-2"/>
        </w:rPr>
        <w:t>v</w:t>
      </w:r>
      <w:r>
        <w:t>eloped</w:t>
      </w:r>
      <w:r>
        <w:rPr>
          <w:spacing w:val="-1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</w:t>
      </w:r>
      <w:r>
        <w:rPr>
          <w:spacing w:val="-4"/>
        </w:rPr>
        <w:t>r</w:t>
      </w:r>
      <w:r>
        <w:t>ameworks,</w:t>
      </w:r>
      <w:r>
        <w:rPr>
          <w:spacing w:val="-13"/>
        </w:rPr>
        <w:t xml:space="preserve"> </w:t>
      </w:r>
      <w:r>
        <w:t>policies and</w:t>
      </w:r>
      <w:r>
        <w:rPr>
          <w:spacing w:val="-4"/>
        </w:rPr>
        <w:t xml:space="preserve"> </w:t>
      </w:r>
      <w:r>
        <w:t>legislation to</w:t>
      </w:r>
      <w:r>
        <w:rPr>
          <w:spacing w:val="-2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>local g</w:t>
      </w:r>
      <w:r>
        <w:rPr>
          <w:spacing w:val="-2"/>
        </w:rPr>
        <w:t>ov</w:t>
      </w:r>
      <w:r>
        <w:t>ernment.</w:t>
      </w:r>
      <w:r>
        <w:rPr>
          <w:spacing w:val="58"/>
        </w:rPr>
        <w:t xml:space="preserve"> </w:t>
      </w:r>
      <w:r>
        <w:t>A review of these can help local g</w:t>
      </w:r>
      <w:r>
        <w:rPr>
          <w:spacing w:val="-2"/>
        </w:rPr>
        <w:t>ov</w:t>
      </w:r>
      <w:r>
        <w:t>ernment find out</w:t>
      </w:r>
      <w:r>
        <w:rPr>
          <w:spacing w:val="-3"/>
        </w:rPr>
        <w:t xml:space="preserve"> </w:t>
      </w:r>
      <w:r>
        <w:t>which best</w:t>
      </w:r>
      <w:r>
        <w:rPr>
          <w:spacing w:val="-4"/>
        </w:rPr>
        <w:t xml:space="preserve"> </w:t>
      </w:r>
      <w:r>
        <w:t>address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 communi</w:t>
      </w:r>
      <w:r>
        <w:rPr>
          <w:spacing w:val="-1"/>
        </w:rPr>
        <w:t>t</w:t>
      </w:r>
      <w:r>
        <w:rPr>
          <w:spacing w:val="-19"/>
        </w:rPr>
        <w:t>y</w:t>
      </w:r>
      <w:r>
        <w:t>.</w:t>
      </w:r>
    </w:p>
    <w:p w14:paraId="0D48015B" w14:textId="77777777" w:rsidR="00BD0945" w:rsidRPr="00F87DE2" w:rsidRDefault="00EB3341" w:rsidP="005A4CEA">
      <w:pPr>
        <w:pStyle w:val="Heading4"/>
        <w:numPr>
          <w:ilvl w:val="2"/>
          <w:numId w:val="42"/>
        </w:numPr>
      </w:pPr>
      <w:r w:rsidRPr="00F87DE2">
        <w:t>Child Friendly Cities</w:t>
      </w:r>
    </w:p>
    <w:p w14:paraId="1E68CA8A" w14:textId="77777777" w:rsidR="00BD0945" w:rsidRDefault="00EB3341" w:rsidP="00734DCE">
      <w:pPr>
        <w:spacing w:before="120"/>
      </w:pPr>
      <w:r>
        <w:t>The</w:t>
      </w:r>
      <w:r>
        <w:rPr>
          <w:spacing w:val="-4"/>
        </w:rPr>
        <w:t xml:space="preserve"> </w:t>
      </w:r>
      <w:r>
        <w:rPr>
          <w:i/>
        </w:rPr>
        <w:t>Child Friendly</w:t>
      </w:r>
      <w:r>
        <w:rPr>
          <w:i/>
          <w:spacing w:val="-8"/>
        </w:rPr>
        <w:t xml:space="preserve"> </w:t>
      </w:r>
      <w:r w:rsidR="00726484">
        <w:rPr>
          <w:i/>
        </w:rPr>
        <w:t>City Initiative</w:t>
      </w:r>
      <w:r w:rsidR="00726484" w:rsidRPr="00726484">
        <w:rPr>
          <w:i/>
          <w:vertAlign w:val="superscript"/>
        </w:rPr>
        <w:fldChar w:fldCharType="begin"/>
      </w:r>
      <w:r w:rsidR="00726484" w:rsidRPr="00726484">
        <w:rPr>
          <w:i/>
          <w:vertAlign w:val="superscript"/>
        </w:rPr>
        <w:instrText xml:space="preserve"> REF _Ref391802241 \n \h </w:instrText>
      </w:r>
      <w:r w:rsidR="00726484">
        <w:rPr>
          <w:i/>
          <w:vertAlign w:val="superscript"/>
        </w:rPr>
        <w:instrText xml:space="preserve"> \* MERGEFORMAT </w:instrText>
      </w:r>
      <w:r w:rsidR="00726484" w:rsidRPr="00726484">
        <w:rPr>
          <w:i/>
          <w:vertAlign w:val="superscript"/>
        </w:rPr>
      </w:r>
      <w:r w:rsidR="00726484" w:rsidRPr="00726484">
        <w:rPr>
          <w:i/>
          <w:vertAlign w:val="superscript"/>
        </w:rPr>
        <w:fldChar w:fldCharType="separate"/>
      </w:r>
      <w:r w:rsidR="00726484" w:rsidRPr="00726484">
        <w:rPr>
          <w:i/>
          <w:vertAlign w:val="superscript"/>
        </w:rPr>
        <w:t>4</w:t>
      </w:r>
      <w:r w:rsidR="00726484" w:rsidRPr="00726484">
        <w:rPr>
          <w:i/>
          <w:vertAlign w:val="superscript"/>
        </w:rPr>
        <w:fldChar w:fldCharType="end"/>
      </w:r>
      <w:r>
        <w:rPr>
          <w:i/>
          <w:spacing w:val="35"/>
          <w:position w:val="7"/>
          <w:sz w:val="11"/>
          <w:szCs w:val="11"/>
        </w:rPr>
        <w:t xml:space="preserve"> </w:t>
      </w:r>
      <w:r>
        <w:t>guides ma</w:t>
      </w:r>
      <w:r>
        <w:rPr>
          <w:spacing w:val="-2"/>
        </w:rPr>
        <w:t>n</w:t>
      </w:r>
      <w:r>
        <w:t>y 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plans.</w:t>
      </w:r>
      <w:r>
        <w:rPr>
          <w:spacing w:val="6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initiati</w:t>
      </w:r>
      <w:r>
        <w:rPr>
          <w:spacing w:val="-3"/>
        </w:rPr>
        <w:t>v</w:t>
      </w:r>
      <w:r>
        <w:t>e is a</w:t>
      </w:r>
      <w:r>
        <w:rPr>
          <w:spacing w:val="-1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t>f</w:t>
      </w:r>
      <w:r>
        <w:rPr>
          <w:spacing w:val="-4"/>
        </w:rPr>
        <w:t>r</w:t>
      </w:r>
      <w:r>
        <w:t>amework</w:t>
      </w:r>
      <w:r>
        <w:rPr>
          <w:spacing w:val="-11"/>
        </w:rPr>
        <w:t xml:space="preserve"> </w:t>
      </w:r>
      <w:r>
        <w:t>which supports</w:t>
      </w:r>
      <w:r>
        <w:rPr>
          <w:spacing w:val="-9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establish g</w:t>
      </w:r>
      <w:r>
        <w:rPr>
          <w:spacing w:val="-2"/>
        </w:rPr>
        <w:t>ov</w:t>
      </w:r>
      <w:r>
        <w:t>ernance</w:t>
      </w:r>
      <w:r>
        <w:rPr>
          <w:spacing w:val="-12"/>
        </w:rPr>
        <w:t xml:space="preserve"> </w:t>
      </w:r>
      <w:r>
        <w:t>structures which include the</w:t>
      </w:r>
      <w:r>
        <w:rPr>
          <w:spacing w:val="-3"/>
        </w:rPr>
        <w:t xml:space="preserve"> </w:t>
      </w:r>
      <w:r>
        <w:t>rights of</w:t>
      </w:r>
      <w:r>
        <w:rPr>
          <w:spacing w:val="-2"/>
        </w:rPr>
        <w:t xml:space="preserve"> </w:t>
      </w:r>
      <w:r>
        <w:t>children.</w:t>
      </w:r>
      <w:r>
        <w:rPr>
          <w:spacing w:val="62"/>
        </w:rPr>
        <w:t xml:space="preserve"> </w:t>
      </w:r>
      <w:r>
        <w:t xml:space="preserve">The </w:t>
      </w:r>
      <w:r>
        <w:rPr>
          <w:i/>
        </w:rPr>
        <w:t>Framework</w:t>
      </w:r>
      <w:r>
        <w:rPr>
          <w:i/>
          <w:spacing w:val="-11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Actio</w:t>
      </w:r>
      <w:r>
        <w:rPr>
          <w:i/>
          <w:spacing w:val="-1"/>
        </w:rPr>
        <w:t>n</w:t>
      </w:r>
      <w:r w:rsidR="00726484" w:rsidRPr="00726484">
        <w:rPr>
          <w:i/>
          <w:spacing w:val="-1"/>
          <w:vertAlign w:val="superscript"/>
        </w:rPr>
        <w:fldChar w:fldCharType="begin"/>
      </w:r>
      <w:r w:rsidR="00726484" w:rsidRPr="00726484">
        <w:rPr>
          <w:i/>
          <w:spacing w:val="-1"/>
          <w:vertAlign w:val="superscript"/>
        </w:rPr>
        <w:instrText xml:space="preserve"> REF _Ref391802301 \n \h </w:instrText>
      </w:r>
      <w:r w:rsidR="00726484">
        <w:rPr>
          <w:i/>
          <w:spacing w:val="-1"/>
          <w:vertAlign w:val="superscript"/>
        </w:rPr>
        <w:instrText xml:space="preserve"> \* MERGEFORMAT </w:instrText>
      </w:r>
      <w:r w:rsidR="00726484" w:rsidRPr="00726484">
        <w:rPr>
          <w:i/>
          <w:spacing w:val="-1"/>
          <w:vertAlign w:val="superscript"/>
        </w:rPr>
      </w:r>
      <w:r w:rsidR="00726484" w:rsidRPr="00726484">
        <w:rPr>
          <w:i/>
          <w:spacing w:val="-1"/>
          <w:vertAlign w:val="superscript"/>
        </w:rPr>
        <w:fldChar w:fldCharType="separate"/>
      </w:r>
      <w:r w:rsidR="00726484" w:rsidRPr="00726484">
        <w:rPr>
          <w:i/>
          <w:spacing w:val="-1"/>
          <w:vertAlign w:val="superscript"/>
        </w:rPr>
        <w:t>5</w:t>
      </w:r>
      <w:r w:rsidR="00726484" w:rsidRPr="00726484">
        <w:rPr>
          <w:i/>
          <w:spacing w:val="-1"/>
          <w:vertAlign w:val="superscript"/>
        </w:rPr>
        <w:fldChar w:fldCharType="end"/>
      </w:r>
      <w:r>
        <w:rPr>
          <w:i/>
          <w:spacing w:val="29"/>
          <w:position w:val="7"/>
          <w:sz w:val="11"/>
          <w:szCs w:val="11"/>
        </w:rPr>
        <w:t xml:space="preserve"> </w:t>
      </w:r>
      <w:r>
        <w:t>outlines nine</w:t>
      </w:r>
      <w:r>
        <w:rPr>
          <w:spacing w:val="-4"/>
        </w:rPr>
        <w:t xml:space="preserve"> </w:t>
      </w:r>
      <w:r>
        <w:t>Building Blocks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Child Friendly</w:t>
      </w:r>
      <w:r>
        <w:rPr>
          <w:spacing w:val="-8"/>
        </w:rPr>
        <w:t xml:space="preserve"> </w:t>
      </w:r>
      <w:r>
        <w:t>Ci</w:t>
      </w:r>
      <w:r>
        <w:rPr>
          <w:spacing w:val="-2"/>
        </w:rPr>
        <w:t>t</w:t>
      </w:r>
      <w:r>
        <w:t>y</w:t>
      </w:r>
      <w:r>
        <w:rPr>
          <w:spacing w:val="-1"/>
        </w:rPr>
        <w:t xml:space="preserve"> </w:t>
      </w:r>
      <w:r>
        <w:t>which allows children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>nv</w:t>
      </w:r>
      <w:r>
        <w:t>ol</w:t>
      </w:r>
      <w:r>
        <w:rPr>
          <w:spacing w:val="-2"/>
        </w:rPr>
        <w:t>v</w:t>
      </w:r>
      <w:r>
        <w:t>ed,</w:t>
      </w:r>
      <w:r>
        <w:rPr>
          <w:spacing w:val="-4"/>
        </w:rPr>
        <w:t xml:space="preserve"> </w:t>
      </w:r>
      <w:r>
        <w:t>ensures</w:t>
      </w:r>
      <w:r>
        <w:rPr>
          <w:spacing w:val="-8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rights are considered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ensures</w:t>
      </w:r>
      <w:r>
        <w:rPr>
          <w:spacing w:val="-8"/>
        </w:rPr>
        <w:t xml:space="preserve"> </w:t>
      </w:r>
      <w:r>
        <w:t>equal</w:t>
      </w:r>
      <w:r>
        <w:rPr>
          <w:spacing w:val="-5"/>
        </w:rPr>
        <w:t xml:space="preserve"> </w:t>
      </w:r>
      <w:r>
        <w:t>rights of</w:t>
      </w:r>
      <w:r>
        <w:rPr>
          <w:spacing w:val="-2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to basic services.</w:t>
      </w:r>
    </w:p>
    <w:p w14:paraId="352ED8BD" w14:textId="77777777" w:rsidR="00BD0945" w:rsidRDefault="00EB3341" w:rsidP="00580D6D">
      <w:pPr>
        <w:spacing w:after="120"/>
        <w:rPr>
          <w:sz w:val="17"/>
          <w:szCs w:val="17"/>
        </w:rPr>
      </w:pPr>
      <w:r>
        <w:t>This initiati</w:t>
      </w:r>
      <w:r>
        <w:rPr>
          <w:spacing w:val="-2"/>
        </w:rPr>
        <w:t>v</w:t>
      </w:r>
      <w:r>
        <w:t>e</w:t>
      </w:r>
      <w:r>
        <w:rPr>
          <w:spacing w:val="-1"/>
        </w:rPr>
        <w:t xml:space="preserve"> </w:t>
      </w:r>
      <w:r>
        <w:t>responds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>v</w:t>
      </w:r>
      <w:r>
        <w:t>e</w:t>
      </w:r>
      <w:r>
        <w:rPr>
          <w:spacing w:val="-3"/>
        </w:rPr>
        <w:t>r</w:t>
      </w:r>
      <w:r>
        <w:t>al</w:t>
      </w:r>
      <w:r>
        <w:rPr>
          <w:spacing w:val="-5"/>
        </w:rPr>
        <w:t xml:space="preserve"> </w:t>
      </w:r>
      <w:r>
        <w:t>important trends:</w:t>
      </w:r>
    </w:p>
    <w:p w14:paraId="613DA4DF" w14:textId="77777777" w:rsidR="00BD0945" w:rsidRPr="00734DCE" w:rsidRDefault="00EB3341" w:rsidP="00066BA3">
      <w:pPr>
        <w:pStyle w:val="ListParagraph"/>
        <w:numPr>
          <w:ilvl w:val="0"/>
          <w:numId w:val="5"/>
        </w:numPr>
        <w:rPr>
          <w:rFonts w:eastAsia="Verdana" w:cs="Verdana"/>
          <w:szCs w:val="20"/>
        </w:rPr>
      </w:pPr>
      <w:r w:rsidRPr="00734DCE">
        <w:rPr>
          <w:rFonts w:eastAsia="Verdana" w:cs="Verdana"/>
          <w:szCs w:val="20"/>
        </w:rPr>
        <w:t>the</w:t>
      </w:r>
      <w:r w:rsidRPr="00734DCE">
        <w:rPr>
          <w:rFonts w:eastAsia="Verdana" w:cs="Verdana"/>
          <w:spacing w:val="-3"/>
          <w:szCs w:val="20"/>
        </w:rPr>
        <w:t xml:space="preserve"> </w:t>
      </w:r>
      <w:r w:rsidRPr="00734DCE">
        <w:rPr>
          <w:rFonts w:eastAsia="Verdana" w:cs="Verdana"/>
          <w:spacing w:val="-4"/>
          <w:szCs w:val="20"/>
        </w:rPr>
        <w:t>r</w:t>
      </w:r>
      <w:r w:rsidRPr="00734DCE">
        <w:rPr>
          <w:rFonts w:eastAsia="Verdana" w:cs="Verdana"/>
          <w:szCs w:val="20"/>
        </w:rPr>
        <w:t>apid</w:t>
      </w:r>
      <w:r w:rsidRPr="00734DCE">
        <w:rPr>
          <w:rFonts w:eastAsia="Verdana" w:cs="Verdana"/>
          <w:spacing w:val="-1"/>
          <w:szCs w:val="20"/>
        </w:rPr>
        <w:t xml:space="preserve"> </w:t>
      </w:r>
      <w:r w:rsidRPr="00734DCE">
        <w:rPr>
          <w:rFonts w:eastAsia="Verdana" w:cs="Verdana"/>
          <w:szCs w:val="20"/>
        </w:rPr>
        <w:t>t</w:t>
      </w:r>
      <w:r w:rsidRPr="00734DCE">
        <w:rPr>
          <w:rFonts w:eastAsia="Verdana" w:cs="Verdana"/>
          <w:spacing w:val="-4"/>
          <w:szCs w:val="20"/>
        </w:rPr>
        <w:t>r</w:t>
      </w:r>
      <w:r w:rsidRPr="00734DCE">
        <w:rPr>
          <w:rFonts w:eastAsia="Verdana" w:cs="Verdana"/>
          <w:szCs w:val="20"/>
        </w:rPr>
        <w:t>ansformation</w:t>
      </w:r>
      <w:r w:rsidRPr="00734DCE">
        <w:rPr>
          <w:rFonts w:eastAsia="Verdana" w:cs="Verdana"/>
          <w:spacing w:val="-15"/>
          <w:szCs w:val="20"/>
        </w:rPr>
        <w:t xml:space="preserve"> </w:t>
      </w:r>
      <w:r w:rsidRPr="00734DCE">
        <w:rPr>
          <w:rFonts w:eastAsia="Verdana" w:cs="Verdana"/>
          <w:szCs w:val="20"/>
        </w:rPr>
        <w:t>and</w:t>
      </w:r>
      <w:r w:rsidRPr="00734DCE">
        <w:rPr>
          <w:rFonts w:eastAsia="Verdana" w:cs="Verdana"/>
          <w:spacing w:val="-4"/>
          <w:szCs w:val="20"/>
        </w:rPr>
        <w:t xml:space="preserve"> </w:t>
      </w:r>
      <w:r w:rsidRPr="00734DCE">
        <w:rPr>
          <w:rFonts w:eastAsia="Verdana" w:cs="Verdana"/>
          <w:szCs w:val="20"/>
        </w:rPr>
        <w:t>urbanisation</w:t>
      </w:r>
      <w:r w:rsidRPr="00734DCE">
        <w:rPr>
          <w:rFonts w:eastAsia="Verdana" w:cs="Verdana"/>
          <w:spacing w:val="-12"/>
          <w:szCs w:val="20"/>
        </w:rPr>
        <w:t xml:space="preserve"> </w:t>
      </w:r>
      <w:r w:rsidRPr="00734DCE">
        <w:rPr>
          <w:rFonts w:eastAsia="Verdana" w:cs="Verdana"/>
          <w:szCs w:val="20"/>
        </w:rPr>
        <w:t>of societies</w:t>
      </w:r>
    </w:p>
    <w:p w14:paraId="14EAF387" w14:textId="77777777" w:rsidR="00BD0945" w:rsidRPr="00734DCE" w:rsidRDefault="00EB3341" w:rsidP="00066BA3">
      <w:pPr>
        <w:pStyle w:val="ListParagraph"/>
        <w:numPr>
          <w:ilvl w:val="0"/>
          <w:numId w:val="5"/>
        </w:numPr>
        <w:rPr>
          <w:rFonts w:eastAsia="Verdana" w:cs="Verdana"/>
          <w:szCs w:val="20"/>
        </w:rPr>
      </w:pPr>
      <w:r w:rsidRPr="00734DCE">
        <w:rPr>
          <w:rFonts w:eastAsia="Verdana" w:cs="Verdana"/>
          <w:szCs w:val="20"/>
        </w:rPr>
        <w:t>the</w:t>
      </w:r>
      <w:r w:rsidRPr="00734DCE">
        <w:rPr>
          <w:rFonts w:eastAsia="Verdana" w:cs="Verdana"/>
          <w:spacing w:val="-3"/>
          <w:szCs w:val="20"/>
        </w:rPr>
        <w:t xml:space="preserve"> </w:t>
      </w:r>
      <w:r w:rsidRPr="00734DCE">
        <w:rPr>
          <w:rFonts w:eastAsia="Verdana" w:cs="Verdana"/>
          <w:szCs w:val="20"/>
        </w:rPr>
        <w:t>growing responsibilities of</w:t>
      </w:r>
      <w:r w:rsidRPr="00734DCE">
        <w:rPr>
          <w:rFonts w:eastAsia="Verdana" w:cs="Verdana"/>
          <w:spacing w:val="-2"/>
          <w:szCs w:val="20"/>
        </w:rPr>
        <w:t xml:space="preserve"> </w:t>
      </w:r>
      <w:r w:rsidRPr="00734DCE">
        <w:rPr>
          <w:rFonts w:eastAsia="Verdana" w:cs="Verdana"/>
          <w:szCs w:val="20"/>
        </w:rPr>
        <w:t>local g</w:t>
      </w:r>
      <w:r w:rsidRPr="00734DCE">
        <w:rPr>
          <w:rFonts w:eastAsia="Verdana" w:cs="Verdana"/>
          <w:spacing w:val="-1"/>
          <w:szCs w:val="20"/>
        </w:rPr>
        <w:t>o</w:t>
      </w:r>
      <w:r w:rsidRPr="00734DCE">
        <w:rPr>
          <w:rFonts w:eastAsia="Verdana" w:cs="Verdana"/>
          <w:spacing w:val="-2"/>
          <w:szCs w:val="20"/>
        </w:rPr>
        <w:t>v</w:t>
      </w:r>
      <w:r w:rsidRPr="00734DCE">
        <w:rPr>
          <w:rFonts w:eastAsia="Verdana" w:cs="Verdana"/>
          <w:szCs w:val="20"/>
        </w:rPr>
        <w:t>ernment</w:t>
      </w:r>
    </w:p>
    <w:p w14:paraId="148D46D5" w14:textId="77777777" w:rsidR="00764F49" w:rsidRPr="00764F49" w:rsidRDefault="00EB3341" w:rsidP="00066BA3">
      <w:pPr>
        <w:pStyle w:val="ListParagraph"/>
        <w:numPr>
          <w:ilvl w:val="0"/>
          <w:numId w:val="5"/>
        </w:numPr>
      </w:pPr>
      <w:r w:rsidRPr="00764F49">
        <w:rPr>
          <w:rFonts w:eastAsia="Verdana" w:cs="Verdana"/>
          <w:szCs w:val="20"/>
        </w:rPr>
        <w:t>and</w:t>
      </w:r>
      <w:r w:rsidRPr="00764F49">
        <w:rPr>
          <w:rFonts w:eastAsia="Verdana" w:cs="Verdana"/>
          <w:spacing w:val="-4"/>
          <w:szCs w:val="20"/>
        </w:rPr>
        <w:t xml:space="preserve"> </w:t>
      </w:r>
      <w:r w:rsidRPr="00764F49">
        <w:rPr>
          <w:rFonts w:eastAsia="Verdana" w:cs="Verdana"/>
          <w:szCs w:val="20"/>
        </w:rPr>
        <w:t>the</w:t>
      </w:r>
      <w:r w:rsidRPr="00764F49">
        <w:rPr>
          <w:rFonts w:eastAsia="Verdana" w:cs="Verdana"/>
          <w:spacing w:val="-3"/>
          <w:szCs w:val="20"/>
        </w:rPr>
        <w:t xml:space="preserve"> </w:t>
      </w:r>
      <w:r w:rsidRPr="00764F49">
        <w:rPr>
          <w:rFonts w:eastAsia="Verdana" w:cs="Verdana"/>
          <w:szCs w:val="20"/>
        </w:rPr>
        <w:t>increasing</w:t>
      </w:r>
      <w:r w:rsidRPr="00764F49">
        <w:rPr>
          <w:rFonts w:eastAsia="Verdana" w:cs="Verdana"/>
          <w:spacing w:val="-10"/>
          <w:szCs w:val="20"/>
        </w:rPr>
        <w:t xml:space="preserve"> </w:t>
      </w:r>
      <w:r w:rsidRPr="00764F49">
        <w:rPr>
          <w:rFonts w:eastAsia="Verdana" w:cs="Verdana"/>
          <w:szCs w:val="20"/>
        </w:rPr>
        <w:t>importance</w:t>
      </w:r>
      <w:r w:rsidRPr="00764F49">
        <w:rPr>
          <w:rFonts w:eastAsia="Verdana" w:cs="Verdana"/>
          <w:spacing w:val="-11"/>
          <w:szCs w:val="20"/>
        </w:rPr>
        <w:t xml:space="preserve"> </w:t>
      </w:r>
      <w:r w:rsidRPr="00764F49">
        <w:rPr>
          <w:rFonts w:eastAsia="Verdana" w:cs="Verdana"/>
          <w:szCs w:val="20"/>
        </w:rPr>
        <w:t>of</w:t>
      </w:r>
      <w:r w:rsidRPr="00764F49">
        <w:rPr>
          <w:rFonts w:eastAsia="Verdana" w:cs="Verdana"/>
          <w:spacing w:val="-2"/>
          <w:szCs w:val="20"/>
        </w:rPr>
        <w:t xml:space="preserve"> </w:t>
      </w:r>
      <w:r w:rsidRPr="00764F49">
        <w:rPr>
          <w:rFonts w:eastAsia="Verdana" w:cs="Verdana"/>
          <w:szCs w:val="20"/>
        </w:rPr>
        <w:t>cities and towns.</w:t>
      </w:r>
    </w:p>
    <w:p w14:paraId="0AE3031E" w14:textId="77777777" w:rsidR="00BD0945" w:rsidRDefault="00764F49" w:rsidP="00764F49">
      <w:r>
        <w:br w:type="column"/>
      </w:r>
      <w:r w:rsidR="00EB3341">
        <w:lastRenderedPageBreak/>
        <w:t>It</w:t>
      </w:r>
      <w:r w:rsidR="00EB3341" w:rsidRPr="00764F49">
        <w:rPr>
          <w:spacing w:val="-2"/>
        </w:rPr>
        <w:t xml:space="preserve"> </w:t>
      </w:r>
      <w:r w:rsidR="00EB3341">
        <w:t>promotes</w:t>
      </w:r>
      <w:r w:rsidR="00EB3341" w:rsidRPr="00764F49">
        <w:rPr>
          <w:spacing w:val="-9"/>
        </w:rPr>
        <w:t xml:space="preserve"> </w:t>
      </w:r>
      <w:r w:rsidR="00EB3341">
        <w:t>the</w:t>
      </w:r>
      <w:r w:rsidR="00EB3341" w:rsidRPr="00764F49">
        <w:rPr>
          <w:spacing w:val="-3"/>
        </w:rPr>
        <w:t xml:space="preserve"> </w:t>
      </w:r>
      <w:r w:rsidR="00EB3341">
        <w:t>implementation</w:t>
      </w:r>
      <w:r w:rsidR="00EB3341" w:rsidRPr="00764F49">
        <w:rPr>
          <w:spacing w:val="-16"/>
        </w:rPr>
        <w:t xml:space="preserve"> </w:t>
      </w:r>
      <w:r w:rsidR="00EB3341">
        <w:t>of</w:t>
      </w:r>
      <w:r w:rsidR="00EB3341" w:rsidRPr="00764F49">
        <w:rPr>
          <w:spacing w:val="-3"/>
        </w:rPr>
        <w:t xml:space="preserve"> </w:t>
      </w:r>
      <w:r w:rsidR="00EB3341" w:rsidRPr="00764F49">
        <w:rPr>
          <w:i/>
        </w:rPr>
        <w:t>the Convention</w:t>
      </w:r>
      <w:r w:rsidR="00EB3341" w:rsidRPr="00764F49">
        <w:rPr>
          <w:i/>
          <w:spacing w:val="-11"/>
        </w:rPr>
        <w:t xml:space="preserve"> </w:t>
      </w:r>
      <w:r w:rsidR="00EB3341" w:rsidRPr="00764F49">
        <w:rPr>
          <w:i/>
        </w:rPr>
        <w:t>on</w:t>
      </w:r>
      <w:r w:rsidR="00EB3341" w:rsidRPr="00764F49">
        <w:rPr>
          <w:i/>
          <w:spacing w:val="-2"/>
        </w:rPr>
        <w:t xml:space="preserve"> </w:t>
      </w:r>
      <w:r w:rsidR="00EB3341" w:rsidRPr="00764F49">
        <w:rPr>
          <w:i/>
        </w:rPr>
        <w:t>the</w:t>
      </w:r>
      <w:r w:rsidR="00EB3341" w:rsidRPr="00764F49">
        <w:rPr>
          <w:i/>
          <w:spacing w:val="-3"/>
        </w:rPr>
        <w:t xml:space="preserve"> </w:t>
      </w:r>
      <w:r w:rsidR="00EB3341" w:rsidRPr="00764F49">
        <w:rPr>
          <w:i/>
        </w:rPr>
        <w:t>Rights of</w:t>
      </w:r>
      <w:r w:rsidR="00EB3341" w:rsidRPr="00764F49">
        <w:rPr>
          <w:i/>
          <w:spacing w:val="-2"/>
        </w:rPr>
        <w:t xml:space="preserve"> </w:t>
      </w:r>
      <w:r w:rsidR="00EB3341" w:rsidRPr="00764F49">
        <w:rPr>
          <w:i/>
        </w:rPr>
        <w:t>the</w:t>
      </w:r>
      <w:r w:rsidR="00EB3341" w:rsidRPr="00764F49">
        <w:rPr>
          <w:i/>
          <w:spacing w:val="-3"/>
        </w:rPr>
        <w:t xml:space="preserve"> </w:t>
      </w:r>
      <w:r w:rsidR="00EB3341" w:rsidRPr="00764F49">
        <w:rPr>
          <w:i/>
        </w:rPr>
        <w:t>Chil</w:t>
      </w:r>
      <w:r w:rsidR="00EB3341" w:rsidRPr="00764F49">
        <w:rPr>
          <w:i/>
          <w:spacing w:val="-1"/>
        </w:rPr>
        <w:t>d</w:t>
      </w:r>
      <w:r w:rsidR="00726484" w:rsidRPr="00726484">
        <w:rPr>
          <w:i/>
          <w:spacing w:val="-1"/>
          <w:vertAlign w:val="superscript"/>
        </w:rPr>
        <w:fldChar w:fldCharType="begin"/>
      </w:r>
      <w:r w:rsidR="00726484" w:rsidRPr="00726484">
        <w:rPr>
          <w:i/>
          <w:spacing w:val="-1"/>
          <w:vertAlign w:val="superscript"/>
        </w:rPr>
        <w:instrText xml:space="preserve"> REF _Ref391802375 \n \h </w:instrText>
      </w:r>
      <w:r w:rsidR="00726484">
        <w:rPr>
          <w:i/>
          <w:spacing w:val="-1"/>
          <w:vertAlign w:val="superscript"/>
        </w:rPr>
        <w:instrText xml:space="preserve"> \* MERGEFORMAT </w:instrText>
      </w:r>
      <w:r w:rsidR="00726484" w:rsidRPr="00726484">
        <w:rPr>
          <w:i/>
          <w:spacing w:val="-1"/>
          <w:vertAlign w:val="superscript"/>
        </w:rPr>
      </w:r>
      <w:r w:rsidR="00726484" w:rsidRPr="00726484">
        <w:rPr>
          <w:i/>
          <w:spacing w:val="-1"/>
          <w:vertAlign w:val="superscript"/>
        </w:rPr>
        <w:fldChar w:fldCharType="separate"/>
      </w:r>
      <w:r w:rsidR="00726484" w:rsidRPr="00726484">
        <w:rPr>
          <w:i/>
          <w:spacing w:val="-1"/>
          <w:vertAlign w:val="superscript"/>
        </w:rPr>
        <w:t>6</w:t>
      </w:r>
      <w:r w:rsidR="00726484" w:rsidRPr="00726484">
        <w:rPr>
          <w:i/>
          <w:spacing w:val="-1"/>
          <w:vertAlign w:val="superscript"/>
        </w:rPr>
        <w:fldChar w:fldCharType="end"/>
      </w:r>
      <w:r w:rsidR="00EB3341" w:rsidRPr="00764F49">
        <w:rPr>
          <w:spacing w:val="35"/>
          <w:position w:val="7"/>
          <w:sz w:val="11"/>
          <w:szCs w:val="11"/>
        </w:rPr>
        <w:t xml:space="preserve"> </w:t>
      </w:r>
      <w:r w:rsidR="00EB3341">
        <w:t>at</w:t>
      </w:r>
      <w:r w:rsidR="00EB3341" w:rsidRPr="00764F49">
        <w:rPr>
          <w:spacing w:val="-2"/>
        </w:rPr>
        <w:t xml:space="preserve"> </w:t>
      </w:r>
      <w:r w:rsidR="00EB3341">
        <w:t>the le</w:t>
      </w:r>
      <w:r w:rsidR="00EB3341" w:rsidRPr="00764F49">
        <w:rPr>
          <w:spacing w:val="-2"/>
        </w:rPr>
        <w:t>v</w:t>
      </w:r>
      <w:r w:rsidR="00EB3341">
        <w:t>el</w:t>
      </w:r>
      <w:r w:rsidR="00EB3341" w:rsidRPr="00764F49">
        <w:rPr>
          <w:spacing w:val="-3"/>
        </w:rPr>
        <w:t xml:space="preserve"> </w:t>
      </w:r>
      <w:r w:rsidR="00EB3341">
        <w:t>where</w:t>
      </w:r>
      <w:r w:rsidR="00EB3341" w:rsidRPr="00764F49">
        <w:rPr>
          <w:spacing w:val="-6"/>
        </w:rPr>
        <w:t xml:space="preserve"> </w:t>
      </w:r>
      <w:r w:rsidR="00EB3341">
        <w:t>it has</w:t>
      </w:r>
      <w:r w:rsidR="00EB3341" w:rsidRPr="00764F49">
        <w:rPr>
          <w:spacing w:val="-3"/>
        </w:rPr>
        <w:t xml:space="preserve"> </w:t>
      </w:r>
      <w:r w:rsidR="00EB3341">
        <w:t>the</w:t>
      </w:r>
      <w:r w:rsidR="00EB3341" w:rsidRPr="00764F49">
        <w:rPr>
          <w:spacing w:val="-3"/>
        </w:rPr>
        <w:t xml:space="preserve"> </w:t>
      </w:r>
      <w:r w:rsidR="00EB3341">
        <w:t>greatest</w:t>
      </w:r>
      <w:r w:rsidR="00EB3341" w:rsidRPr="00764F49">
        <w:rPr>
          <w:spacing w:val="-8"/>
        </w:rPr>
        <w:t xml:space="preserve"> </w:t>
      </w:r>
      <w:r w:rsidR="00EB3341">
        <w:t>direct</w:t>
      </w:r>
      <w:r w:rsidR="00EB3341" w:rsidRPr="00764F49">
        <w:rPr>
          <w:spacing w:val="-6"/>
        </w:rPr>
        <w:t xml:space="preserve"> </w:t>
      </w:r>
      <w:r w:rsidR="00EB3341">
        <w:t>impact</w:t>
      </w:r>
      <w:r w:rsidR="00EB3341" w:rsidRPr="00764F49">
        <w:rPr>
          <w:spacing w:val="-7"/>
        </w:rPr>
        <w:t xml:space="preserve"> </w:t>
      </w:r>
      <w:r w:rsidR="00EB3341">
        <w:t>on</w:t>
      </w:r>
      <w:r w:rsidR="00580D6D">
        <w:t xml:space="preserve"> </w:t>
      </w:r>
      <w:r w:rsidR="00EB3341">
        <w:t>children</w:t>
      </w:r>
      <w:r w:rsidR="00EB3341" w:rsidRPr="00764F49">
        <w:rPr>
          <w:spacing w:val="-7"/>
        </w:rPr>
        <w:t>’</w:t>
      </w:r>
      <w:r w:rsidR="00EB3341">
        <w:t>s</w:t>
      </w:r>
      <w:r w:rsidR="00EB3341" w:rsidRPr="00764F49">
        <w:rPr>
          <w:spacing w:val="-10"/>
        </w:rPr>
        <w:t xml:space="preserve"> </w:t>
      </w:r>
      <w:r w:rsidR="00EB3341">
        <w:t>li</w:t>
      </w:r>
      <w:r w:rsidR="00EB3341" w:rsidRPr="00764F49">
        <w:rPr>
          <w:spacing w:val="-2"/>
        </w:rPr>
        <w:t>v</w:t>
      </w:r>
      <w:r w:rsidR="00EB3341">
        <w:t>es.</w:t>
      </w:r>
      <w:r w:rsidR="00EB3341" w:rsidRPr="00764F49">
        <w:rPr>
          <w:spacing w:val="67"/>
        </w:rPr>
        <w:t xml:space="preserve"> </w:t>
      </w:r>
      <w:r w:rsidR="00EB3341">
        <w:t>It</w:t>
      </w:r>
      <w:r w:rsidR="00EB3341" w:rsidRPr="00764F49">
        <w:rPr>
          <w:spacing w:val="-2"/>
        </w:rPr>
        <w:t xml:space="preserve"> </w:t>
      </w:r>
      <w:r w:rsidR="00EB3341">
        <w:t>is a</w:t>
      </w:r>
      <w:r w:rsidR="00EB3341" w:rsidRPr="00764F49">
        <w:rPr>
          <w:spacing w:val="-1"/>
        </w:rPr>
        <w:t xml:space="preserve"> </w:t>
      </w:r>
      <w:r w:rsidR="00EB3341">
        <w:t>st</w:t>
      </w:r>
      <w:r w:rsidR="00EB3341" w:rsidRPr="00764F49">
        <w:rPr>
          <w:spacing w:val="-4"/>
        </w:rPr>
        <w:t>r</w:t>
      </w:r>
      <w:r w:rsidR="00EB3341">
        <w:t>ategy</w:t>
      </w:r>
      <w:r w:rsidR="00EB3341" w:rsidRPr="00764F49">
        <w:rPr>
          <w:spacing w:val="-8"/>
        </w:rPr>
        <w:t xml:space="preserve"> </w:t>
      </w:r>
      <w:r w:rsidR="00EB3341">
        <w:t>for</w:t>
      </w:r>
      <w:r w:rsidR="00EB3341" w:rsidRPr="00764F49">
        <w:rPr>
          <w:spacing w:val="-3"/>
        </w:rPr>
        <w:t xml:space="preserve"> </w:t>
      </w:r>
      <w:r w:rsidR="00EB3341">
        <w:t>promoting the</w:t>
      </w:r>
      <w:r w:rsidR="00EB3341" w:rsidRPr="00764F49">
        <w:rPr>
          <w:spacing w:val="-3"/>
        </w:rPr>
        <w:t xml:space="preserve"> </w:t>
      </w:r>
      <w:r w:rsidR="00EB3341">
        <w:t>highest</w:t>
      </w:r>
      <w:r w:rsidR="00EB3341" w:rsidRPr="00764F49">
        <w:rPr>
          <w:spacing w:val="-7"/>
        </w:rPr>
        <w:t xml:space="preserve"> </w:t>
      </w:r>
      <w:r w:rsidR="00EB3341">
        <w:t>quali</w:t>
      </w:r>
      <w:r w:rsidR="00EB3341" w:rsidRPr="00764F49">
        <w:rPr>
          <w:spacing w:val="-1"/>
        </w:rPr>
        <w:t>t</w:t>
      </w:r>
      <w:r w:rsidR="00EB3341">
        <w:t>y</w:t>
      </w:r>
      <w:r w:rsidR="00EB3341" w:rsidRPr="00764F49">
        <w:rPr>
          <w:spacing w:val="-1"/>
        </w:rPr>
        <w:t xml:space="preserve"> </w:t>
      </w:r>
      <w:r w:rsidR="00EB3341">
        <w:t>of</w:t>
      </w:r>
      <w:r w:rsidR="00EB3341" w:rsidRPr="00764F49">
        <w:rPr>
          <w:spacing w:val="-2"/>
        </w:rPr>
        <w:t xml:space="preserve"> </w:t>
      </w:r>
      <w:r w:rsidR="00EB3341">
        <w:t>life for</w:t>
      </w:r>
      <w:r w:rsidR="00EB3341" w:rsidRPr="00764F49">
        <w:rPr>
          <w:spacing w:val="-3"/>
        </w:rPr>
        <w:t xml:space="preserve"> </w:t>
      </w:r>
      <w:r w:rsidR="00EB3341">
        <w:t>all citi</w:t>
      </w:r>
      <w:r w:rsidR="00EB3341" w:rsidRPr="00764F49">
        <w:rPr>
          <w:spacing w:val="-2"/>
        </w:rPr>
        <w:t>z</w:t>
      </w:r>
      <w:r w:rsidR="00EB3341">
        <w:t>ens.</w:t>
      </w:r>
    </w:p>
    <w:p w14:paraId="41FB500B" w14:textId="77777777" w:rsidR="00BD0945" w:rsidRDefault="00EB3341" w:rsidP="004B0137">
      <w:pPr>
        <w:pStyle w:val="Heading3pink2"/>
        <w:numPr>
          <w:ilvl w:val="0"/>
          <w:numId w:val="0"/>
        </w:numPr>
        <w:rPr>
          <w:sz w:val="16"/>
          <w:szCs w:val="16"/>
        </w:rPr>
      </w:pPr>
      <w:bookmarkStart w:id="26" w:name="_Toc391901510"/>
      <w:bookmarkStart w:id="27" w:name="_Toc392236517"/>
      <w:r>
        <w:t>Building Blocks</w:t>
      </w:r>
      <w:r>
        <w:rPr>
          <w:spacing w:val="-9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</w:t>
      </w:r>
      <w:r w:rsidR="00764F49">
        <w:t xml:space="preserve"> </w:t>
      </w:r>
      <w:r>
        <w:t>Child Friendly</w:t>
      </w:r>
      <w:r>
        <w:rPr>
          <w:spacing w:val="-11"/>
        </w:rPr>
        <w:t xml:space="preserve"> </w:t>
      </w:r>
      <w:r>
        <w:t>Ci</w:t>
      </w:r>
      <w:r>
        <w:rPr>
          <w:spacing w:val="-2"/>
        </w:rPr>
        <w:t>t</w:t>
      </w:r>
      <w:r>
        <w:t>y</w:t>
      </w:r>
      <w:r w:rsidR="00726484" w:rsidRPr="00726484">
        <w:rPr>
          <w:vertAlign w:val="superscript"/>
        </w:rPr>
        <w:fldChar w:fldCharType="begin"/>
      </w:r>
      <w:r w:rsidR="00726484" w:rsidRPr="00726484">
        <w:rPr>
          <w:vertAlign w:val="superscript"/>
        </w:rPr>
        <w:instrText xml:space="preserve"> REF _Ref391802417 \n \h </w:instrText>
      </w:r>
      <w:r w:rsidR="00726484">
        <w:rPr>
          <w:vertAlign w:val="superscript"/>
        </w:rPr>
        <w:instrText xml:space="preserve"> \* MERGEFORMAT </w:instrText>
      </w:r>
      <w:r w:rsidR="00726484" w:rsidRPr="00726484">
        <w:rPr>
          <w:vertAlign w:val="superscript"/>
        </w:rPr>
      </w:r>
      <w:r w:rsidR="00726484" w:rsidRPr="00726484">
        <w:rPr>
          <w:vertAlign w:val="superscript"/>
        </w:rPr>
        <w:fldChar w:fldCharType="separate"/>
      </w:r>
      <w:r w:rsidR="00726484" w:rsidRPr="00726484">
        <w:rPr>
          <w:vertAlign w:val="superscript"/>
        </w:rPr>
        <w:t>7</w:t>
      </w:r>
      <w:bookmarkEnd w:id="26"/>
      <w:bookmarkEnd w:id="27"/>
      <w:r w:rsidR="00726484" w:rsidRPr="00726484">
        <w:rPr>
          <w:vertAlign w:val="superscript"/>
        </w:rPr>
        <w:fldChar w:fldCharType="end"/>
      </w:r>
    </w:p>
    <w:p w14:paraId="613A8E09" w14:textId="77777777" w:rsidR="00BD0945" w:rsidRDefault="00EB3341" w:rsidP="00066BA3">
      <w:pPr>
        <w:pStyle w:val="ListParagraph"/>
        <w:numPr>
          <w:ilvl w:val="0"/>
          <w:numId w:val="6"/>
        </w:numPr>
      </w:pPr>
      <w:r w:rsidRPr="00764F49">
        <w:rPr>
          <w:spacing w:val="-5"/>
        </w:rPr>
        <w:t>P</w:t>
      </w:r>
      <w:r>
        <w:t>articipation,</w:t>
      </w:r>
      <w:r w:rsidRPr="00764F49">
        <w:rPr>
          <w:spacing w:val="-12"/>
        </w:rPr>
        <w:t xml:space="preserve"> </w:t>
      </w:r>
      <w:r>
        <w:t>promoting</w:t>
      </w:r>
      <w:r w:rsidRPr="00764F49">
        <w:rPr>
          <w:spacing w:val="-10"/>
        </w:rPr>
        <w:t xml:space="preserve"> </w:t>
      </w:r>
      <w:r>
        <w:t>children</w:t>
      </w:r>
      <w:r w:rsidRPr="00764F49">
        <w:rPr>
          <w:spacing w:val="-7"/>
        </w:rPr>
        <w:t>’</w:t>
      </w:r>
      <w:r>
        <w:t>s i</w:t>
      </w:r>
      <w:r w:rsidRPr="00764F49">
        <w:rPr>
          <w:spacing w:val="-2"/>
        </w:rPr>
        <w:t>nv</w:t>
      </w:r>
      <w:r>
        <w:t>ol</w:t>
      </w:r>
      <w:r w:rsidRPr="00764F49">
        <w:rPr>
          <w:spacing w:val="-2"/>
        </w:rPr>
        <w:t>v</w:t>
      </w:r>
      <w:r>
        <w:t>ement</w:t>
      </w:r>
      <w:r w:rsidRPr="00764F49">
        <w:rPr>
          <w:spacing w:val="-8"/>
        </w:rPr>
        <w:t xml:space="preserve"> </w:t>
      </w:r>
      <w:r>
        <w:t>in issues</w:t>
      </w:r>
      <w:r w:rsidRPr="00764F49">
        <w:rPr>
          <w:spacing w:val="-6"/>
        </w:rPr>
        <w:t xml:space="preserve"> </w:t>
      </w:r>
      <w:r>
        <w:t>that</w:t>
      </w:r>
      <w:r w:rsidRPr="00764F49">
        <w:rPr>
          <w:spacing w:val="-4"/>
        </w:rPr>
        <w:t xml:space="preserve"> </w:t>
      </w:r>
      <w:r>
        <w:t>affect</w:t>
      </w:r>
      <w:r w:rsidRPr="00764F49">
        <w:rPr>
          <w:spacing w:val="-6"/>
        </w:rPr>
        <w:t xml:space="preserve"> </w:t>
      </w:r>
      <w:r>
        <w:t>them</w:t>
      </w:r>
    </w:p>
    <w:p w14:paraId="1E67D985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A</w:t>
      </w:r>
      <w:r w:rsidRPr="00764F49">
        <w:rPr>
          <w:spacing w:val="-1"/>
        </w:rPr>
        <w:t xml:space="preserve"> </w:t>
      </w:r>
      <w:r>
        <w:t>child friendly</w:t>
      </w:r>
      <w:r w:rsidRPr="00764F49">
        <w:rPr>
          <w:spacing w:val="-8"/>
        </w:rPr>
        <w:t xml:space="preserve"> </w:t>
      </w:r>
      <w:r>
        <w:t>legal f</w:t>
      </w:r>
      <w:r w:rsidRPr="00764F49">
        <w:rPr>
          <w:spacing w:val="-4"/>
        </w:rPr>
        <w:t>r</w:t>
      </w:r>
      <w:r>
        <w:t>amework</w:t>
      </w:r>
    </w:p>
    <w:p w14:paraId="11108C86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A</w:t>
      </w:r>
      <w:r w:rsidRPr="00764F49">
        <w:rPr>
          <w:spacing w:val="-1"/>
        </w:rPr>
        <w:t xml:space="preserve"> </w:t>
      </w:r>
      <w:r>
        <w:t>ci</w:t>
      </w:r>
      <w:r w:rsidRPr="00764F49">
        <w:rPr>
          <w:spacing w:val="-1"/>
        </w:rPr>
        <w:t>t</w:t>
      </w:r>
      <w:r w:rsidRPr="00764F49">
        <w:rPr>
          <w:spacing w:val="-4"/>
        </w:rPr>
        <w:t>y</w:t>
      </w:r>
      <w:r w:rsidRPr="00764F49">
        <w:rPr>
          <w:spacing w:val="-2"/>
        </w:rPr>
        <w:t>-</w:t>
      </w:r>
      <w:r>
        <w:t>wide</w:t>
      </w:r>
      <w:r w:rsidRPr="00764F49">
        <w:rPr>
          <w:spacing w:val="-1"/>
        </w:rPr>
        <w:t xml:space="preserve"> </w:t>
      </w:r>
      <w:r>
        <w:t>Children</w:t>
      </w:r>
      <w:r w:rsidRPr="00764F49">
        <w:rPr>
          <w:spacing w:val="-7"/>
        </w:rPr>
        <w:t>’</w:t>
      </w:r>
      <w:r>
        <w:t>s</w:t>
      </w:r>
      <w:r w:rsidRPr="00764F49">
        <w:rPr>
          <w:spacing w:val="-10"/>
        </w:rPr>
        <w:t xml:space="preserve"> </w:t>
      </w:r>
      <w:r>
        <w:t>Rights St</w:t>
      </w:r>
      <w:r w:rsidRPr="00764F49">
        <w:rPr>
          <w:spacing w:val="-3"/>
        </w:rPr>
        <w:t>r</w:t>
      </w:r>
      <w:r>
        <w:t>ategy</w:t>
      </w:r>
    </w:p>
    <w:p w14:paraId="42EBB5EA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A</w:t>
      </w:r>
      <w:r w:rsidRPr="00764F49">
        <w:rPr>
          <w:spacing w:val="-1"/>
        </w:rPr>
        <w:t xml:space="preserve"> </w:t>
      </w:r>
      <w:r>
        <w:t>Children</w:t>
      </w:r>
      <w:r w:rsidRPr="00764F49">
        <w:rPr>
          <w:spacing w:val="-7"/>
        </w:rPr>
        <w:t>’</w:t>
      </w:r>
      <w:r>
        <w:t>s</w:t>
      </w:r>
      <w:r w:rsidRPr="00764F49">
        <w:rPr>
          <w:spacing w:val="-10"/>
        </w:rPr>
        <w:t xml:space="preserve"> </w:t>
      </w:r>
      <w:r>
        <w:t>Rights Unit or</w:t>
      </w:r>
      <w:r w:rsidRPr="00764F49">
        <w:rPr>
          <w:spacing w:val="-2"/>
        </w:rPr>
        <w:t xml:space="preserve"> </w:t>
      </w:r>
      <w:r>
        <w:t>coordinating mechanism</w:t>
      </w:r>
    </w:p>
    <w:p w14:paraId="67AEA58D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Child impact</w:t>
      </w:r>
      <w:r w:rsidRPr="00764F49">
        <w:rPr>
          <w:spacing w:val="-7"/>
        </w:rPr>
        <w:t xml:space="preserve"> </w:t>
      </w:r>
      <w:r>
        <w:t>assessment</w:t>
      </w:r>
      <w:r w:rsidRPr="00764F49">
        <w:rPr>
          <w:spacing w:val="-12"/>
        </w:rPr>
        <w:t xml:space="preserve"> </w:t>
      </w:r>
      <w:r>
        <w:t>and</w:t>
      </w:r>
      <w:r w:rsidRPr="00764F49">
        <w:rPr>
          <w:spacing w:val="-4"/>
        </w:rPr>
        <w:t xml:space="preserve"> </w:t>
      </w:r>
      <w:r>
        <w:t>e</w:t>
      </w:r>
      <w:r w:rsidRPr="00764F49">
        <w:rPr>
          <w:spacing w:val="-5"/>
        </w:rPr>
        <w:t>v</w:t>
      </w:r>
      <w:r>
        <w:t>aluation</w:t>
      </w:r>
    </w:p>
    <w:p w14:paraId="3212005E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A</w:t>
      </w:r>
      <w:r w:rsidRPr="00764F49">
        <w:rPr>
          <w:spacing w:val="-1"/>
        </w:rPr>
        <w:t xml:space="preserve"> </w:t>
      </w:r>
      <w:r>
        <w:t>children</w:t>
      </w:r>
      <w:r w:rsidRPr="00764F49">
        <w:rPr>
          <w:spacing w:val="-7"/>
        </w:rPr>
        <w:t>’</w:t>
      </w:r>
      <w:r>
        <w:t>s</w:t>
      </w:r>
      <w:r w:rsidRPr="00764F49">
        <w:rPr>
          <w:spacing w:val="-10"/>
        </w:rPr>
        <w:t xml:space="preserve"> </w:t>
      </w:r>
      <w:r>
        <w:t>budget</w:t>
      </w:r>
    </w:p>
    <w:p w14:paraId="77A4F06F" w14:textId="77777777" w:rsidR="00BD0945" w:rsidRPr="00362818" w:rsidRDefault="00EB3341" w:rsidP="00066BA3">
      <w:pPr>
        <w:pStyle w:val="ListParagraph"/>
        <w:numPr>
          <w:ilvl w:val="0"/>
          <w:numId w:val="6"/>
        </w:numPr>
      </w:pPr>
      <w:r>
        <w:t>A</w:t>
      </w:r>
      <w:r w:rsidRPr="00764F49">
        <w:rPr>
          <w:spacing w:val="-1"/>
        </w:rPr>
        <w:t xml:space="preserve"> </w:t>
      </w:r>
      <w:r w:rsidRPr="00362818">
        <w:t>regular State of the City’s Children</w:t>
      </w:r>
      <w:r w:rsidR="00764F49" w:rsidRPr="00362818">
        <w:t xml:space="preserve"> </w:t>
      </w:r>
      <w:r w:rsidRPr="00362818">
        <w:t>Report</w:t>
      </w:r>
    </w:p>
    <w:p w14:paraId="0DA8CDCF" w14:textId="77777777" w:rsidR="00BD0945" w:rsidRDefault="00764F49" w:rsidP="00066BA3">
      <w:pPr>
        <w:pStyle w:val="ListParagraph"/>
        <w:numPr>
          <w:ilvl w:val="0"/>
          <w:numId w:val="6"/>
        </w:numPr>
      </w:pPr>
      <w:r w:rsidRPr="00362818">
        <w:t>Making</w:t>
      </w:r>
      <w:r w:rsidR="00EB3341" w:rsidRPr="00362818">
        <w:t xml:space="preserve"> </w:t>
      </w:r>
      <w:r w:rsidR="00EB3341">
        <w:t>children</w:t>
      </w:r>
      <w:r w:rsidR="00EB3341" w:rsidRPr="00362818">
        <w:t>’</w:t>
      </w:r>
      <w:r w:rsidR="00EB3341">
        <w:t>s</w:t>
      </w:r>
      <w:r w:rsidR="00EB3341" w:rsidRPr="00362818">
        <w:t xml:space="preserve"> </w:t>
      </w:r>
      <w:r w:rsidR="00EB3341">
        <w:t>rights known</w:t>
      </w:r>
    </w:p>
    <w:p w14:paraId="1FEC3EDD" w14:textId="77777777" w:rsidR="00BD0945" w:rsidRDefault="00EB3341" w:rsidP="00066BA3">
      <w:pPr>
        <w:pStyle w:val="ListParagraph"/>
        <w:numPr>
          <w:ilvl w:val="0"/>
          <w:numId w:val="6"/>
        </w:numPr>
      </w:pPr>
      <w:r>
        <w:t>Independent</w:t>
      </w:r>
      <w:r w:rsidRPr="00362818">
        <w:t xml:space="preserve"> </w:t>
      </w:r>
      <w:r>
        <w:t>ad</w:t>
      </w:r>
      <w:r w:rsidRPr="00362818">
        <w:t>v</w:t>
      </w:r>
      <w:r>
        <w:t>ocacy</w:t>
      </w:r>
      <w:r w:rsidRPr="00362818">
        <w:t xml:space="preserve"> </w:t>
      </w:r>
      <w:r>
        <w:t>for</w:t>
      </w:r>
      <w:r w:rsidRPr="00362818">
        <w:t xml:space="preserve"> </w:t>
      </w:r>
      <w:r>
        <w:t>children.</w:t>
      </w:r>
    </w:p>
    <w:p w14:paraId="453474C2" w14:textId="77777777" w:rsidR="00BD0945" w:rsidRDefault="00EB3341" w:rsidP="00200A8E">
      <w:r>
        <w:rPr>
          <w:spacing w:val="-5"/>
        </w:rPr>
        <w:t>R</w:t>
      </w:r>
      <w:r>
        <w:t>ead</w:t>
      </w:r>
      <w:r>
        <w:rPr>
          <w:spacing w:val="-4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i/>
        </w:rPr>
        <w:t>Child Friendly</w:t>
      </w:r>
      <w:r>
        <w:rPr>
          <w:i/>
          <w:spacing w:val="-8"/>
        </w:rPr>
        <w:t xml:space="preserve"> </w:t>
      </w:r>
      <w:r>
        <w:rPr>
          <w:i/>
        </w:rPr>
        <w:t>City</w:t>
      </w:r>
      <w:r w:rsidR="00764F49">
        <w:rPr>
          <w:i/>
        </w:rPr>
        <w:t xml:space="preserve"> </w:t>
      </w:r>
      <w:r>
        <w:rPr>
          <w:i/>
        </w:rPr>
        <w:t xml:space="preserve">Initiative </w:t>
      </w:r>
      <w:r>
        <w:t>at</w:t>
      </w:r>
      <w:r w:rsidR="00200A8E">
        <w:t xml:space="preserve"> </w:t>
      </w:r>
      <w:hyperlink r:id="rId40" w:history="1">
        <w:r w:rsidR="00200A8E" w:rsidRPr="00200A8E">
          <w:rPr>
            <w:rStyle w:val="Hyperlink"/>
            <w:rFonts w:eastAsia="Verdana" w:cs="Verdana"/>
            <w:position w:val="-1"/>
            <w:szCs w:val="20"/>
          </w:rPr>
          <w:t>ACT Children</w:t>
        </w:r>
      </w:hyperlink>
      <w:r>
        <w:rPr>
          <w:spacing w:val="-2"/>
        </w:rPr>
        <w:t xml:space="preserve"> </w:t>
      </w:r>
      <w:r w:rsidR="00200A8E" w:rsidRPr="00200A8E">
        <w:t>(</w:t>
      </w:r>
      <w:r w:rsidR="003169DA" w:rsidRPr="00BD07D8">
        <w:t>http://www.children.act.gov.au/</w:t>
      </w:r>
      <w:r w:rsidR="00200A8E" w:rsidRPr="00200A8E">
        <w:t>)</w:t>
      </w:r>
    </w:p>
    <w:p w14:paraId="08701377" w14:textId="77777777" w:rsidR="003169DA" w:rsidRDefault="003169DA" w:rsidP="00C5104C">
      <w:pPr>
        <w:pStyle w:val="heading4casestudy"/>
        <w:shd w:val="clear" w:color="auto" w:fill="FCD7D0"/>
        <w:rPr>
          <w:spacing w:val="0"/>
        </w:rPr>
      </w:pPr>
      <w:r w:rsidRPr="00BE1B30">
        <w:rPr>
          <w:spacing w:val="0"/>
        </w:rPr>
        <w:t>City of Casey, VIC</w:t>
      </w:r>
    </w:p>
    <w:p w14:paraId="4EA77FAA" w14:textId="77777777" w:rsidR="00BE1B30" w:rsidRDefault="00BE1B30" w:rsidP="00C5104C">
      <w:pPr>
        <w:shd w:val="clear" w:color="auto" w:fill="FCD7D0"/>
      </w:pPr>
      <w:r w:rsidRPr="00362818">
        <w:t xml:space="preserve">Casey’s Children - </w:t>
      </w:r>
      <w:r w:rsidRPr="00362818">
        <w:rPr>
          <w:i/>
        </w:rPr>
        <w:t>Plan for the future 2012-2017</w:t>
      </w:r>
      <w:r w:rsidRPr="00362818">
        <w:t xml:space="preserve"> includes six key principles and commitments to guide planning, advocacy and the delivery of services and programs for families and children.</w:t>
      </w:r>
    </w:p>
    <w:p w14:paraId="0AD988E2" w14:textId="77777777" w:rsidR="00BE1B30" w:rsidRDefault="00BE1B30" w:rsidP="00C5104C">
      <w:pPr>
        <w:shd w:val="clear" w:color="auto" w:fill="FCD7D0"/>
      </w:pPr>
      <w:r w:rsidRPr="00362818">
        <w:t>The principles are:</w:t>
      </w:r>
    </w:p>
    <w:p w14:paraId="5664FDB3" w14:textId="77777777" w:rsidR="00BE1B30" w:rsidRPr="00BE1B30" w:rsidRDefault="00BE1B30" w:rsidP="00C5104C">
      <w:pPr>
        <w:numPr>
          <w:ilvl w:val="0"/>
          <w:numId w:val="40"/>
        </w:numPr>
        <w:shd w:val="clear" w:color="auto" w:fill="FCD7D0"/>
        <w:spacing w:after="0"/>
      </w:pPr>
      <w:r w:rsidRPr="00BE1B30">
        <w:t>Children’s participation</w:t>
      </w:r>
    </w:p>
    <w:p w14:paraId="7B658D52" w14:textId="77777777" w:rsidR="00BE1B30" w:rsidRPr="00BE1B30" w:rsidRDefault="00BE1B30" w:rsidP="00C5104C">
      <w:pPr>
        <w:numPr>
          <w:ilvl w:val="0"/>
          <w:numId w:val="40"/>
        </w:numPr>
        <w:shd w:val="clear" w:color="auto" w:fill="FCD7D0"/>
        <w:spacing w:after="0"/>
      </w:pPr>
      <w:r w:rsidRPr="00BE1B30">
        <w:t>Plan for families with children</w:t>
      </w:r>
    </w:p>
    <w:p w14:paraId="01EB8611" w14:textId="77777777" w:rsidR="00BE1B30" w:rsidRPr="00BE1B30" w:rsidRDefault="00BE1B30" w:rsidP="00C5104C">
      <w:pPr>
        <w:numPr>
          <w:ilvl w:val="0"/>
          <w:numId w:val="40"/>
        </w:numPr>
        <w:shd w:val="clear" w:color="auto" w:fill="FCD7D0"/>
        <w:spacing w:after="0"/>
      </w:pPr>
      <w:r w:rsidRPr="00BE1B30">
        <w:t>A feeling of belonging</w:t>
      </w:r>
    </w:p>
    <w:p w14:paraId="4382F6A5" w14:textId="77777777" w:rsidR="00BE1B30" w:rsidRPr="00BE1B30" w:rsidRDefault="00BE1B30" w:rsidP="00C5104C">
      <w:pPr>
        <w:numPr>
          <w:ilvl w:val="0"/>
          <w:numId w:val="40"/>
        </w:numPr>
        <w:shd w:val="clear" w:color="auto" w:fill="FCD7D0"/>
        <w:spacing w:after="0"/>
      </w:pPr>
      <w:r w:rsidRPr="00BE1B30">
        <w:t>Working together</w:t>
      </w:r>
    </w:p>
    <w:p w14:paraId="123CE1D3" w14:textId="77777777" w:rsidR="002A15D3" w:rsidRDefault="00BE1B30" w:rsidP="002A15D3">
      <w:pPr>
        <w:numPr>
          <w:ilvl w:val="0"/>
          <w:numId w:val="40"/>
        </w:numPr>
        <w:shd w:val="clear" w:color="auto" w:fill="FCD7D0"/>
        <w:spacing w:after="0"/>
      </w:pPr>
      <w:r w:rsidRPr="00BE1B30">
        <w:t>The best we can be</w:t>
      </w:r>
    </w:p>
    <w:p w14:paraId="44B029E1" w14:textId="77777777" w:rsidR="003169DA" w:rsidRPr="00BE1B30" w:rsidRDefault="003169DA" w:rsidP="002A15D3">
      <w:pPr>
        <w:numPr>
          <w:ilvl w:val="0"/>
          <w:numId w:val="40"/>
        </w:numPr>
        <w:shd w:val="clear" w:color="auto" w:fill="FCD7D0"/>
        <w:spacing w:after="0"/>
      </w:pPr>
      <w:r w:rsidRPr="00BE1B30">
        <w:t>Information and promotion – getting to know the City of Casey.</w:t>
      </w:r>
    </w:p>
    <w:p w14:paraId="3543687E" w14:textId="77777777" w:rsidR="003169DA" w:rsidRDefault="003169DA" w:rsidP="00C5104C">
      <w:pPr>
        <w:shd w:val="clear" w:color="auto" w:fill="FCD7D0"/>
      </w:pPr>
      <w:hyperlink r:id="rId41" w:history="1">
        <w:r w:rsidRPr="0016097D">
          <w:rPr>
            <w:rStyle w:val="Hyperlink"/>
          </w:rPr>
          <w:t>Casey’s Children a plan for the future</w:t>
        </w:r>
      </w:hyperlink>
      <w:r w:rsidR="00C5104C">
        <w:t xml:space="preserve"> </w:t>
      </w:r>
      <w:r>
        <w:t>(</w:t>
      </w:r>
      <w:hyperlink r:id="rId42">
        <w:r w:rsidRPr="00362818">
          <w:rPr>
            <w:u w:color="0000FF"/>
          </w:rPr>
          <w:t>http://www.case</w:t>
        </w:r>
        <w:r w:rsidRPr="00362818">
          <w:rPr>
            <w:spacing w:val="-19"/>
            <w:u w:color="0000FF"/>
          </w:rPr>
          <w:t>y</w:t>
        </w:r>
        <w:r w:rsidRPr="00362818">
          <w:rPr>
            <w:u w:color="0000FF"/>
          </w:rPr>
          <w:t>.vic.g</w:t>
        </w:r>
        <w:r w:rsidRPr="00362818">
          <w:rPr>
            <w:spacing w:val="-2"/>
            <w:u w:color="0000FF"/>
          </w:rPr>
          <w:t>o</w:t>
        </w:r>
        <w:r w:rsidRPr="00362818">
          <w:rPr>
            <w:spacing w:val="-18"/>
            <w:u w:color="0000FF"/>
          </w:rPr>
          <w:t>v</w:t>
        </w:r>
        <w:r w:rsidRPr="00362818">
          <w:rPr>
            <w:u w:color="0000FF"/>
          </w:rPr>
          <w:t>.au/council/policies-</w:t>
        </w:r>
      </w:hyperlink>
      <w:r w:rsidRPr="00362818">
        <w:rPr>
          <w:u w:color="0000FF"/>
        </w:rPr>
        <w:t>st</w:t>
      </w:r>
      <w:r w:rsidRPr="00362818">
        <w:rPr>
          <w:spacing w:val="-4"/>
          <w:u w:color="0000FF"/>
        </w:rPr>
        <w:t>r</w:t>
      </w:r>
      <w:r w:rsidRPr="00362818">
        <w:rPr>
          <w:u w:color="0000FF"/>
        </w:rPr>
        <w:t>ategies/a-c/caseys-children</w:t>
      </w:r>
      <w:r w:rsidRPr="00362818">
        <w:rPr>
          <w:spacing w:val="-2"/>
          <w:u w:color="0000FF"/>
        </w:rPr>
        <w:t>-</w:t>
      </w:r>
      <w:r w:rsidRPr="00362818">
        <w:rPr>
          <w:u w:color="0000FF"/>
        </w:rPr>
        <w:t>a-plan-fo</w:t>
      </w:r>
      <w:r w:rsidRPr="00362818">
        <w:rPr>
          <w:spacing w:val="-2"/>
          <w:u w:color="0000FF"/>
        </w:rPr>
        <w:t>r</w:t>
      </w:r>
      <w:r w:rsidRPr="00362818">
        <w:rPr>
          <w:u w:color="0000FF"/>
        </w:rPr>
        <w:t>-the-future</w:t>
      </w:r>
      <w:r>
        <w:rPr>
          <w:u w:color="0000FF"/>
        </w:rPr>
        <w:t>)</w:t>
      </w:r>
    </w:p>
    <w:p w14:paraId="760C75BF" w14:textId="77777777" w:rsidR="00BD0945" w:rsidRDefault="00BD0945">
      <w:pPr>
        <w:spacing w:after="0" w:line="240" w:lineRule="exact"/>
        <w:ind w:left="80" w:right="697"/>
        <w:rPr>
          <w:rFonts w:eastAsia="Verdana" w:cs="Verdana"/>
          <w:szCs w:val="20"/>
        </w:rPr>
      </w:pPr>
    </w:p>
    <w:p w14:paraId="570E27A2" w14:textId="77777777" w:rsidR="00BD0945" w:rsidRDefault="00BD0945">
      <w:pPr>
        <w:spacing w:after="0"/>
        <w:sectPr w:rsidR="00BD0945" w:rsidSect="00995400">
          <w:type w:val="continuous"/>
          <w:pgSz w:w="11920" w:h="16840"/>
          <w:pgMar w:top="1560" w:right="580" w:bottom="0" w:left="993" w:header="720" w:footer="292" w:gutter="0"/>
          <w:cols w:num="2" w:space="720" w:equalWidth="0">
            <w:col w:w="4902" w:space="399"/>
            <w:col w:w="4764"/>
          </w:cols>
        </w:sectPr>
      </w:pPr>
    </w:p>
    <w:p w14:paraId="55134672" w14:textId="77777777" w:rsidR="00BD0945" w:rsidRPr="00BD3B7D" w:rsidRDefault="00BD0945" w:rsidP="00BD3B7D">
      <w:pPr>
        <w:spacing w:before="24" w:after="0" w:line="240" w:lineRule="auto"/>
        <w:ind w:right="540"/>
        <w:jc w:val="right"/>
        <w:rPr>
          <w:rFonts w:eastAsia="Verdana" w:cs="Verdana"/>
          <w:szCs w:val="20"/>
        </w:rPr>
      </w:pPr>
    </w:p>
    <w:p w14:paraId="5F826006" w14:textId="77777777" w:rsidR="00BD0945" w:rsidRDefault="00BD0945">
      <w:pPr>
        <w:spacing w:after="0" w:line="200" w:lineRule="exact"/>
        <w:rPr>
          <w:szCs w:val="20"/>
        </w:rPr>
      </w:pPr>
    </w:p>
    <w:p w14:paraId="27AAB380" w14:textId="77777777" w:rsidR="00BD0945" w:rsidRDefault="00BD0945">
      <w:pPr>
        <w:spacing w:after="0"/>
        <w:sectPr w:rsidR="00BD0945" w:rsidSect="00995400">
          <w:headerReference w:type="default" r:id="rId43"/>
          <w:footerReference w:type="default" r:id="rId44"/>
          <w:pgSz w:w="11920" w:h="16840"/>
          <w:pgMar w:top="920" w:right="863" w:bottom="280" w:left="993" w:header="529" w:footer="150" w:gutter="0"/>
          <w:cols w:space="720"/>
        </w:sectPr>
      </w:pPr>
    </w:p>
    <w:p w14:paraId="5AB50FDD" w14:textId="77777777" w:rsidR="00BD0945" w:rsidRPr="00671A31" w:rsidRDefault="00EB3341" w:rsidP="00C5104C">
      <w:pPr>
        <w:pStyle w:val="heading4casestudy"/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 w:rsidRPr="00671A31">
        <w:lastRenderedPageBreak/>
        <w:t>ACT</w:t>
      </w:r>
      <w:r w:rsidRPr="00671A31">
        <w:rPr>
          <w:spacing w:val="-4"/>
        </w:rPr>
        <w:t xml:space="preserve"> </w:t>
      </w:r>
      <w:r w:rsidRPr="00671A31">
        <w:t>Children’s Plan 2010-2014</w:t>
      </w:r>
    </w:p>
    <w:p w14:paraId="6F2E6D5F" w14:textId="77777777" w:rsidR="00BD0945" w:rsidRDefault="00EB3341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This 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is 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whole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whole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commitment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children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aged</w:t>
      </w:r>
      <w:r w:rsidR="00D55976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0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12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y</w:t>
      </w:r>
      <w:r>
        <w:rPr>
          <w:rFonts w:eastAsia="Verdana" w:cs="Verdana"/>
          <w:szCs w:val="20"/>
        </w:rPr>
        <w:t>ears.</w:t>
      </w:r>
      <w:r>
        <w:rPr>
          <w:rFonts w:eastAsia="Verdana" w:cs="Verdana"/>
          <w:spacing w:val="64"/>
          <w:szCs w:val="20"/>
        </w:rPr>
        <w:t xml:space="preserve"> </w:t>
      </w:r>
      <w:r>
        <w:rPr>
          <w:rFonts w:eastAsia="Verdana" w:cs="Verdana"/>
          <w:szCs w:val="20"/>
        </w:rPr>
        <w:t>Its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vision is that:</w:t>
      </w:r>
    </w:p>
    <w:p w14:paraId="6326B86A" w14:textId="77777777" w:rsidR="00BD0945" w:rsidRDefault="00EB3341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Canberra</w:t>
      </w:r>
      <w:r>
        <w:rPr>
          <w:rFonts w:eastAsia="Verdana" w:cs="Verdana"/>
          <w:i/>
          <w:spacing w:val="-9"/>
          <w:szCs w:val="20"/>
        </w:rPr>
        <w:t xml:space="preserve"> </w:t>
      </w:r>
      <w:r>
        <w:rPr>
          <w:rFonts w:eastAsia="Verdana" w:cs="Verdana"/>
          <w:i/>
          <w:szCs w:val="20"/>
        </w:rPr>
        <w:t>is a</w:t>
      </w:r>
      <w:r>
        <w:rPr>
          <w:rFonts w:eastAsia="Verdana" w:cs="Verdana"/>
          <w:i/>
          <w:spacing w:val="-1"/>
          <w:szCs w:val="20"/>
        </w:rPr>
        <w:t xml:space="preserve"> </w:t>
      </w:r>
      <w:r>
        <w:rPr>
          <w:rFonts w:eastAsia="Verdana" w:cs="Verdana"/>
          <w:i/>
          <w:szCs w:val="20"/>
        </w:rPr>
        <w:t>child friendly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city that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supports all children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to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reach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their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potential,</w:t>
      </w:r>
      <w:r>
        <w:rPr>
          <w:rFonts w:eastAsia="Verdana" w:cs="Verdana"/>
          <w:i/>
          <w:spacing w:val="-10"/>
          <w:szCs w:val="20"/>
        </w:rPr>
        <w:t xml:space="preserve"> </w:t>
      </w:r>
      <w:r>
        <w:rPr>
          <w:rFonts w:eastAsia="Verdana" w:cs="Verdana"/>
          <w:i/>
          <w:szCs w:val="20"/>
        </w:rPr>
        <w:t>make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a contribution, and share the benefits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of our community.</w:t>
      </w:r>
    </w:p>
    <w:p w14:paraId="5F7DB1B8" w14:textId="77777777" w:rsidR="00D55976" w:rsidRDefault="00EB3341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ACT Children</w:t>
      </w:r>
      <w:r>
        <w:rPr>
          <w:rFonts w:eastAsia="Verdana" w:cs="Verdana"/>
          <w:spacing w:val="-7"/>
          <w:szCs w:val="20"/>
        </w:rPr>
        <w:t>’</w:t>
      </w:r>
      <w:r>
        <w:rPr>
          <w:rFonts w:eastAsia="Verdana" w:cs="Verdana"/>
          <w:szCs w:val="20"/>
        </w:rPr>
        <w:t>s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ers:</w:t>
      </w:r>
    </w:p>
    <w:p w14:paraId="7417B94E" w14:textId="4AC07EFC" w:rsidR="00D55976" w:rsidRDefault="00B572EE" w:rsidP="00683197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0"/>
        <w:rPr>
          <w:noProof/>
          <w:lang w:val="en-AU" w:eastAsia="en-AU"/>
        </w:rPr>
      </w:pPr>
      <w:r>
        <w:rPr>
          <w:noProof/>
          <w:lang w:val="en-AU" w:eastAsia="en-AU"/>
        </w:rPr>
        <w:drawing>
          <wp:inline distT="0" distB="0" distL="0" distR="0" wp14:anchorId="729E7E8D" wp14:editId="6F05C0C0">
            <wp:extent cx="2665730" cy="2268855"/>
            <wp:effectExtent l="0" t="0" r="1270" b="0"/>
            <wp:docPr id="149" name="Picture 3" descr="The 6 points that the ACT Children's Plan covers. Text description follow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he 6 points that the ACT Children's Plan covers. Text description follows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573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CE0E4" w14:textId="77777777" w:rsidR="00F15007" w:rsidRPr="00F15007" w:rsidRDefault="00F15007" w:rsidP="00F15007">
      <w:pPr>
        <w:spacing w:after="0"/>
        <w:rPr>
          <w:noProof/>
          <w:sz w:val="14"/>
          <w:lang w:val="en-AU" w:eastAsia="en-AU"/>
        </w:rPr>
      </w:pPr>
      <w:r w:rsidRPr="00F15007">
        <w:rPr>
          <w:noProof/>
          <w:sz w:val="14"/>
          <w:lang w:val="en-AU" w:eastAsia="en-AU"/>
        </w:rPr>
        <w:t xml:space="preserve">Text description: </w:t>
      </w:r>
    </w:p>
    <w:p w14:paraId="4DBC78E6" w14:textId="77777777" w:rsidR="00F15007" w:rsidRPr="00F15007" w:rsidRDefault="00F15007" w:rsidP="00066BA3">
      <w:pPr>
        <w:numPr>
          <w:ilvl w:val="0"/>
          <w:numId w:val="31"/>
        </w:numPr>
        <w:spacing w:after="0"/>
        <w:rPr>
          <w:sz w:val="14"/>
        </w:rPr>
      </w:pPr>
      <w:r w:rsidRPr="00F15007">
        <w:rPr>
          <w:sz w:val="14"/>
        </w:rPr>
        <w:t>Opportunities for children to influence decisions about their lives and their community, and to actively participate in their communities.</w:t>
      </w:r>
    </w:p>
    <w:p w14:paraId="5276E2E0" w14:textId="77777777" w:rsidR="00F15007" w:rsidRPr="00F15007" w:rsidRDefault="00F15007" w:rsidP="00066BA3">
      <w:pPr>
        <w:numPr>
          <w:ilvl w:val="0"/>
          <w:numId w:val="31"/>
        </w:numPr>
        <w:spacing w:after="0"/>
        <w:rPr>
          <w:sz w:val="14"/>
        </w:rPr>
      </w:pPr>
      <w:r w:rsidRPr="00F15007">
        <w:rPr>
          <w:sz w:val="14"/>
        </w:rPr>
        <w:t>Advocacy, promotion and protection of children’s rights</w:t>
      </w:r>
    </w:p>
    <w:p w14:paraId="35EA849E" w14:textId="77777777" w:rsidR="00F15007" w:rsidRPr="00F15007" w:rsidRDefault="00F15007" w:rsidP="00066BA3">
      <w:pPr>
        <w:numPr>
          <w:ilvl w:val="0"/>
          <w:numId w:val="31"/>
        </w:numPr>
        <w:spacing w:after="0"/>
      </w:pPr>
      <w:r w:rsidRPr="00F15007">
        <w:rPr>
          <w:sz w:val="14"/>
        </w:rPr>
        <w:t>Processes to assess the impact of law, policy and practice on children.</w:t>
      </w:r>
    </w:p>
    <w:p w14:paraId="00EE61B1" w14:textId="77777777" w:rsidR="00F15007" w:rsidRPr="00F15007" w:rsidRDefault="00F15007" w:rsidP="00066BA3">
      <w:pPr>
        <w:numPr>
          <w:ilvl w:val="0"/>
          <w:numId w:val="31"/>
        </w:numPr>
        <w:spacing w:after="0"/>
      </w:pPr>
      <w:r w:rsidRPr="00F15007">
        <w:rPr>
          <w:sz w:val="14"/>
        </w:rPr>
        <w:t>Regular monitoring of the state of children’s health, wellbeing, learning and development.</w:t>
      </w:r>
    </w:p>
    <w:p w14:paraId="542670EE" w14:textId="77777777" w:rsidR="00F15007" w:rsidRPr="00F15007" w:rsidRDefault="00F15007" w:rsidP="00066BA3">
      <w:pPr>
        <w:numPr>
          <w:ilvl w:val="0"/>
          <w:numId w:val="31"/>
        </w:numPr>
        <w:spacing w:after="0"/>
      </w:pPr>
      <w:r w:rsidRPr="00F15007">
        <w:rPr>
          <w:sz w:val="14"/>
        </w:rPr>
        <w:t>Services, programs and environments that support children’s optimal development and enhance parental, family and community capacity.</w:t>
      </w:r>
    </w:p>
    <w:p w14:paraId="61C74C0D" w14:textId="77777777" w:rsidR="00F15007" w:rsidRPr="00F15007" w:rsidRDefault="00F15007" w:rsidP="00066BA3">
      <w:pPr>
        <w:numPr>
          <w:ilvl w:val="0"/>
          <w:numId w:val="31"/>
        </w:numPr>
        <w:spacing w:after="0"/>
      </w:pPr>
      <w:r w:rsidRPr="00F15007">
        <w:rPr>
          <w:sz w:val="14"/>
        </w:rPr>
        <w:t>Effective governance mechanisms across government and community.</w:t>
      </w:r>
    </w:p>
    <w:p w14:paraId="35BD821D" w14:textId="77777777" w:rsidR="00D55976" w:rsidRDefault="00D55976" w:rsidP="00C5104C">
      <w:pPr>
        <w:pStyle w:val="heading4casestudy"/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Municipal Early</w:t>
      </w:r>
      <w:r>
        <w:rPr>
          <w:spacing w:val="-6"/>
        </w:rPr>
        <w:t xml:space="preserve"> </w:t>
      </w:r>
      <w:r>
        <w:t>Years Planning</w:t>
      </w:r>
      <w:r w:rsidR="00671A31">
        <w:t xml:space="preserve"> </w:t>
      </w:r>
      <w:r>
        <w:rPr>
          <w:position w:val="-1"/>
        </w:rPr>
        <w:t>Framework, VIC</w:t>
      </w:r>
    </w:p>
    <w:p w14:paraId="423561E2" w14:textId="77777777" w:rsidR="00D55976" w:rsidRDefault="00D55976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 w:val="11"/>
          <w:szCs w:val="11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Department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Education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Early Childhood 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municipal Association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Victoria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partnered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 w:rsidR="00671A31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Municipal Early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Years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Planning</w:t>
      </w:r>
      <w:r w:rsidR="00671A31">
        <w:rPr>
          <w:rFonts w:eastAsia="Verdana" w:cs="Verdana"/>
          <w:i/>
          <w:szCs w:val="20"/>
        </w:rPr>
        <w:t xml:space="preserve"> </w:t>
      </w:r>
      <w:r>
        <w:rPr>
          <w:rFonts w:eastAsia="Verdana" w:cs="Verdana"/>
          <w:i/>
          <w:position w:val="-1"/>
          <w:szCs w:val="20"/>
        </w:rPr>
        <w:t>Framework</w:t>
      </w:r>
      <w:r>
        <w:rPr>
          <w:rFonts w:eastAsia="Verdana" w:cs="Verdana"/>
          <w:position w:val="-1"/>
          <w:szCs w:val="20"/>
        </w:rPr>
        <w:t>.</w:t>
      </w:r>
      <w:r w:rsidR="00726484" w:rsidRPr="00726484">
        <w:rPr>
          <w:rFonts w:eastAsia="Verdana" w:cs="Verdana"/>
          <w:position w:val="-1"/>
          <w:szCs w:val="20"/>
          <w:vertAlign w:val="superscript"/>
        </w:rPr>
        <w:fldChar w:fldCharType="begin"/>
      </w:r>
      <w:r w:rsidR="00726484" w:rsidRPr="00726484">
        <w:rPr>
          <w:rFonts w:eastAsia="Verdana" w:cs="Verdana"/>
          <w:position w:val="-1"/>
          <w:szCs w:val="20"/>
          <w:vertAlign w:val="superscript"/>
        </w:rPr>
        <w:instrText xml:space="preserve"> REF _Ref391802462 \n \h </w:instrText>
      </w:r>
      <w:r w:rsidR="00726484">
        <w:rPr>
          <w:rFonts w:eastAsia="Verdana" w:cs="Verdana"/>
          <w:position w:val="-1"/>
          <w:szCs w:val="20"/>
          <w:vertAlign w:val="superscript"/>
        </w:rPr>
        <w:instrText xml:space="preserve"> \* MERGEFORMAT </w:instrText>
      </w:r>
      <w:r w:rsidR="00726484" w:rsidRPr="00726484">
        <w:rPr>
          <w:rFonts w:eastAsia="Verdana" w:cs="Verdana"/>
          <w:position w:val="-1"/>
          <w:szCs w:val="20"/>
          <w:vertAlign w:val="superscript"/>
        </w:rPr>
      </w:r>
      <w:r w:rsidR="00726484" w:rsidRPr="00726484">
        <w:rPr>
          <w:rFonts w:eastAsia="Verdana" w:cs="Verdana"/>
          <w:position w:val="-1"/>
          <w:szCs w:val="20"/>
          <w:vertAlign w:val="superscript"/>
        </w:rPr>
        <w:fldChar w:fldCharType="separate"/>
      </w:r>
      <w:r w:rsidR="00726484" w:rsidRPr="00726484">
        <w:rPr>
          <w:rFonts w:eastAsia="Verdana" w:cs="Verdana"/>
          <w:position w:val="-1"/>
          <w:szCs w:val="20"/>
          <w:vertAlign w:val="superscript"/>
        </w:rPr>
        <w:t>8</w:t>
      </w:r>
      <w:r w:rsidR="00726484" w:rsidRPr="00726484">
        <w:rPr>
          <w:rFonts w:eastAsia="Verdana" w:cs="Verdana"/>
          <w:position w:val="-1"/>
          <w:szCs w:val="20"/>
          <w:vertAlign w:val="superscript"/>
        </w:rPr>
        <w:fldChar w:fldCharType="end"/>
      </w:r>
    </w:p>
    <w:p w14:paraId="14F902A8" w14:textId="77777777" w:rsidR="00D55976" w:rsidRDefault="00D55976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This f</w:t>
      </w:r>
      <w:r>
        <w:rPr>
          <w:rFonts w:eastAsia="Verdana" w:cs="Verdana"/>
          <w:spacing w:val="-3"/>
          <w:szCs w:val="20"/>
        </w:rPr>
        <w:t>r</w:t>
      </w:r>
      <w:r>
        <w:rPr>
          <w:rFonts w:eastAsia="Verdana" w:cs="Verdana"/>
          <w:szCs w:val="20"/>
        </w:rPr>
        <w:t>amework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ange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 w:rsidR="00671A31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principles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actical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guidance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help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incorpo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pacing w:val="-3"/>
          <w:szCs w:val="20"/>
        </w:rPr>
        <w:t>y</w:t>
      </w:r>
      <w:r>
        <w:rPr>
          <w:rFonts w:eastAsia="Verdana" w:cs="Verdana"/>
          <w:szCs w:val="20"/>
        </w:rPr>
        <w:t>oung children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in their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processes.</w:t>
      </w:r>
    </w:p>
    <w:p w14:paraId="2FE79B8F" w14:textId="77777777" w:rsidR="00D55976" w:rsidRDefault="00D55976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addition, it recognises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complementary roles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state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in the planning,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funding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deli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ery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ange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 services.</w:t>
      </w:r>
    </w:p>
    <w:p w14:paraId="63477D16" w14:textId="77777777" w:rsidR="00F366DC" w:rsidRDefault="00F366DC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0"/>
      </w:pPr>
      <w:hyperlink r:id="rId46" w:history="1">
        <w:r w:rsidRPr="00F366DC">
          <w:rPr>
            <w:rStyle w:val="Hyperlink"/>
          </w:rPr>
          <w:t>Municipal early years planning</w:t>
        </w:r>
      </w:hyperlink>
    </w:p>
    <w:p w14:paraId="4896A16A" w14:textId="77777777" w:rsidR="00717B2B" w:rsidRDefault="00717B2B" w:rsidP="00F366D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pacing w:after="0"/>
      </w:pPr>
      <w:r>
        <w:t>(</w:t>
      </w:r>
      <w:r w:rsidRPr="00717B2B">
        <w:rPr>
          <w:u w:color="0000FF"/>
          <w:shd w:val="clear" w:color="auto" w:fill="FCD7D0"/>
        </w:rPr>
        <w:t>http://ww</w:t>
      </w:r>
      <w:r w:rsidRPr="00717B2B">
        <w:rPr>
          <w:spacing w:val="-7"/>
          <w:u w:color="0000FF"/>
          <w:shd w:val="clear" w:color="auto" w:fill="FCD7D0"/>
        </w:rPr>
        <w:t>w</w:t>
      </w:r>
      <w:r w:rsidRPr="00717B2B">
        <w:rPr>
          <w:u w:color="0000FF"/>
          <w:shd w:val="clear" w:color="auto" w:fill="FCD7D0"/>
        </w:rPr>
        <w:t>.m</w:t>
      </w:r>
      <w:r w:rsidRPr="00717B2B">
        <w:rPr>
          <w:spacing w:val="-2"/>
          <w:u w:color="0000FF"/>
          <w:shd w:val="clear" w:color="auto" w:fill="FCD7D0"/>
        </w:rPr>
        <w:t>a</w:t>
      </w:r>
      <w:r w:rsidRPr="00717B2B">
        <w:rPr>
          <w:spacing w:val="-18"/>
          <w:u w:color="0000FF"/>
          <w:shd w:val="clear" w:color="auto" w:fill="FCD7D0"/>
        </w:rPr>
        <w:t>v</w:t>
      </w:r>
      <w:r w:rsidRPr="00717B2B">
        <w:rPr>
          <w:u w:color="0000FF"/>
          <w:shd w:val="clear" w:color="auto" w:fill="FCD7D0"/>
        </w:rPr>
        <w:t>.asn.au/polic</w:t>
      </w:r>
      <w:r w:rsidRPr="00717B2B">
        <w:rPr>
          <w:spacing w:val="-4"/>
          <w:u w:color="0000FF"/>
          <w:shd w:val="clear" w:color="auto" w:fill="FCD7D0"/>
        </w:rPr>
        <w:t>y</w:t>
      </w:r>
      <w:r w:rsidRPr="00717B2B">
        <w:rPr>
          <w:u w:color="0000FF"/>
          <w:shd w:val="clear" w:color="auto" w:fill="FCD7D0"/>
        </w:rPr>
        <w:t>-services/social-communi</w:t>
      </w:r>
      <w:r w:rsidRPr="00717B2B">
        <w:rPr>
          <w:spacing w:val="-1"/>
          <w:u w:color="0000FF"/>
          <w:shd w:val="clear" w:color="auto" w:fill="FCD7D0"/>
        </w:rPr>
        <w:t>t</w:t>
      </w:r>
      <w:r w:rsidRPr="00717B2B">
        <w:rPr>
          <w:u w:color="0000FF"/>
          <w:shd w:val="clear" w:color="auto" w:fill="FCD7D0"/>
        </w:rPr>
        <w:t>y/children-families/municipal-earl</w:t>
      </w:r>
      <w:r w:rsidRPr="00717B2B">
        <w:rPr>
          <w:spacing w:val="-4"/>
          <w:u w:color="0000FF"/>
          <w:shd w:val="clear" w:color="auto" w:fill="FCD7D0"/>
        </w:rPr>
        <w:t>y</w:t>
      </w:r>
      <w:r w:rsidRPr="00717B2B">
        <w:rPr>
          <w:u w:color="0000FF"/>
          <w:shd w:val="clear" w:color="auto" w:fill="FCD7D0"/>
        </w:rPr>
        <w:t>-</w:t>
      </w:r>
      <w:r w:rsidRPr="00717B2B">
        <w:rPr>
          <w:spacing w:val="-2"/>
          <w:u w:color="0000FF"/>
          <w:shd w:val="clear" w:color="auto" w:fill="FCD7D0"/>
        </w:rPr>
        <w:t>y</w:t>
      </w:r>
      <w:r w:rsidRPr="00717B2B">
        <w:rPr>
          <w:u w:color="0000FF"/>
          <w:shd w:val="clear" w:color="auto" w:fill="FCD7D0"/>
        </w:rPr>
        <w:t>ears-planning/</w:t>
      </w:r>
      <w:r w:rsidRPr="00717B2B">
        <w:rPr>
          <w:spacing w:val="-5"/>
          <w:u w:color="0000FF"/>
          <w:shd w:val="clear" w:color="auto" w:fill="FCD7D0"/>
        </w:rPr>
        <w:t>P</w:t>
      </w:r>
      <w:r w:rsidRPr="00717B2B">
        <w:rPr>
          <w:u w:color="0000FF"/>
          <w:shd w:val="clear" w:color="auto" w:fill="FCD7D0"/>
        </w:rPr>
        <w:t>ages/default.</w:t>
      </w:r>
      <w:r w:rsidRPr="00717B2B">
        <w:rPr>
          <w:shd w:val="clear" w:color="auto" w:fill="FCD7D0"/>
        </w:rPr>
        <w:t>aspx</w:t>
      </w:r>
      <w:r>
        <w:rPr>
          <w:u w:color="0000FF"/>
          <w:shd w:val="clear" w:color="auto" w:fill="FCD7D0"/>
        </w:rPr>
        <w:t>)</w:t>
      </w:r>
    </w:p>
    <w:p w14:paraId="55BB32FA" w14:textId="77777777" w:rsidR="00BD0945" w:rsidRPr="007B6B3D" w:rsidRDefault="00671A31" w:rsidP="00403E3C">
      <w:pPr>
        <w:pStyle w:val="Heading4"/>
        <w:numPr>
          <w:ilvl w:val="2"/>
          <w:numId w:val="42"/>
        </w:numPr>
      </w:pPr>
      <w:r w:rsidRPr="00717B2B">
        <w:br w:type="column"/>
      </w:r>
      <w:r w:rsidR="00EB3341" w:rsidRPr="00F366DC">
        <w:rPr>
          <w:rStyle w:val="Heading4Char"/>
        </w:rPr>
        <w:lastRenderedPageBreak/>
        <w:t>National Quality Framework</w:t>
      </w:r>
    </w:p>
    <w:p w14:paraId="099F8800" w14:textId="77777777" w:rsidR="00BD0945" w:rsidRDefault="00EB3341" w:rsidP="00683197">
      <w:pPr>
        <w:spacing w:before="120"/>
      </w:pPr>
      <w:r>
        <w:rPr>
          <w:spacing w:val="-21"/>
        </w:rPr>
        <w:t>T</w:t>
      </w:r>
      <w:r>
        <w:t>o</w:t>
      </w:r>
      <w:r>
        <w:rPr>
          <w:spacing w:val="-1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all children</w:t>
      </w:r>
      <w:r>
        <w:rPr>
          <w:spacing w:val="-8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quali</w:t>
      </w:r>
      <w:r>
        <w:rPr>
          <w:spacing w:val="-1"/>
        </w:rPr>
        <w:t>t</w:t>
      </w:r>
      <w:r>
        <w:t>y early</w:t>
      </w:r>
      <w:r>
        <w:rPr>
          <w:spacing w:val="-5"/>
        </w:rPr>
        <w:t xml:space="preserve"> </w:t>
      </w:r>
      <w:r>
        <w:t>childhood 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alian,</w:t>
      </w:r>
      <w:r>
        <w:rPr>
          <w:spacing w:val="-11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territory</w:t>
      </w:r>
      <w:r>
        <w:rPr>
          <w:spacing w:val="-8"/>
        </w:rPr>
        <w:t xml:space="preserve"> </w:t>
      </w:r>
      <w:r>
        <w:t>g</w:t>
      </w:r>
      <w:r>
        <w:rPr>
          <w:spacing w:val="-2"/>
        </w:rPr>
        <w:t>ov</w:t>
      </w:r>
      <w:r>
        <w:t>ernments h</w:t>
      </w:r>
      <w:r>
        <w:rPr>
          <w:spacing w:val="-1"/>
        </w:rPr>
        <w:t>a</w:t>
      </w:r>
      <w:r>
        <w:rPr>
          <w:spacing w:val="-2"/>
        </w:rPr>
        <w:t>v</w:t>
      </w:r>
      <w:r>
        <w:t>e</w:t>
      </w:r>
      <w:r>
        <w:rPr>
          <w:spacing w:val="-5"/>
        </w:rPr>
        <w:t xml:space="preserve"> </w:t>
      </w:r>
      <w:r>
        <w:t>established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i/>
        </w:rPr>
        <w:t>National</w:t>
      </w:r>
      <w:r>
        <w:rPr>
          <w:i/>
          <w:spacing w:val="-8"/>
        </w:rPr>
        <w:t xml:space="preserve"> </w:t>
      </w:r>
      <w:r>
        <w:rPr>
          <w:i/>
        </w:rPr>
        <w:t>Quality Framework</w:t>
      </w:r>
      <w:r>
        <w:t>,</w:t>
      </w:r>
      <w:r>
        <w:rPr>
          <w:spacing w:val="-12"/>
        </w:rPr>
        <w:t xml:space="preserve"> </w:t>
      </w:r>
      <w:r>
        <w:t>which includes a</w:t>
      </w:r>
      <w:r>
        <w:rPr>
          <w:spacing w:val="-1"/>
        </w:rPr>
        <w:t xml:space="preserve"> </w:t>
      </w:r>
      <w:r>
        <w:rPr>
          <w:i/>
        </w:rPr>
        <w:t>National</w:t>
      </w:r>
      <w:r>
        <w:rPr>
          <w:i/>
          <w:spacing w:val="-8"/>
        </w:rPr>
        <w:t xml:space="preserve"> </w:t>
      </w:r>
      <w:r>
        <w:rPr>
          <w:i/>
        </w:rPr>
        <w:t>Quality Standard</w:t>
      </w:r>
      <w:r>
        <w:t>,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most</w:t>
      </w:r>
      <w:r>
        <w:rPr>
          <w:spacing w:val="-5"/>
        </w:rPr>
        <w:t xml:space="preserve"> </w:t>
      </w:r>
      <w:r>
        <w:t>long d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care,</w:t>
      </w:r>
      <w:r>
        <w:rPr>
          <w:spacing w:val="-5"/>
        </w:rPr>
        <w:t xml:space="preserve"> </w:t>
      </w:r>
      <w:r>
        <w:t>preschool/kindergarten,</w:t>
      </w:r>
      <w:r>
        <w:rPr>
          <w:spacing w:val="-16"/>
        </w:rPr>
        <w:t xml:space="preserve"> </w:t>
      </w:r>
      <w:r>
        <w:t>family</w:t>
      </w:r>
      <w:r>
        <w:rPr>
          <w:spacing w:val="-8"/>
        </w:rPr>
        <w:t xml:space="preserve"> </w:t>
      </w:r>
      <w:r>
        <w:t>d</w:t>
      </w:r>
      <w:r>
        <w:rPr>
          <w:spacing w:val="-2"/>
        </w:rPr>
        <w:t>a</w:t>
      </w:r>
      <w:r>
        <w:t>y</w:t>
      </w:r>
      <w:r>
        <w:rPr>
          <w:spacing w:val="-6"/>
        </w:rPr>
        <w:t xml:space="preserve"> </w:t>
      </w:r>
      <w:r>
        <w:t>care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outside</w:t>
      </w:r>
      <w:r>
        <w:rPr>
          <w:spacing w:val="-9"/>
        </w:rPr>
        <w:t xml:space="preserve"> </w:t>
      </w:r>
      <w:r>
        <w:t>school hours</w:t>
      </w:r>
      <w:r>
        <w:rPr>
          <w:spacing w:val="-6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services.</w:t>
      </w:r>
      <w:r>
        <w:rPr>
          <w:spacing w:val="6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</w:t>
      </w:r>
      <w:r>
        <w:rPr>
          <w:spacing w:val="-4"/>
        </w:rPr>
        <w:t>r</w:t>
      </w:r>
      <w:r>
        <w:t>amework</w:t>
      </w:r>
      <w:r>
        <w:rPr>
          <w:spacing w:val="-11"/>
        </w:rPr>
        <w:t xml:space="preserve"> </w:t>
      </w:r>
      <w:r>
        <w:rPr>
          <w:spacing w:val="-4"/>
        </w:rPr>
        <w:t>r</w:t>
      </w:r>
      <w:r>
        <w:t>aises quali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dri</w:t>
      </w:r>
      <w:r>
        <w:rPr>
          <w:spacing w:val="-2"/>
        </w:rPr>
        <w:t>v</w:t>
      </w:r>
      <w:r>
        <w:t>es</w:t>
      </w:r>
      <w:r>
        <w:rPr>
          <w:spacing w:val="-2"/>
        </w:rPr>
        <w:t xml:space="preserve"> </w:t>
      </w:r>
      <w:r>
        <w:t>continuous</w:t>
      </w:r>
      <w:r>
        <w:rPr>
          <w:spacing w:val="-11"/>
        </w:rPr>
        <w:t xml:space="preserve"> </w:t>
      </w:r>
      <w:r>
        <w:t>impr</w:t>
      </w:r>
      <w:r>
        <w:rPr>
          <w:spacing w:val="-2"/>
        </w:rPr>
        <w:t>ov</w:t>
      </w:r>
      <w:r>
        <w:t>ement</w:t>
      </w:r>
      <w:r>
        <w:rPr>
          <w:spacing w:val="-13"/>
        </w:rPr>
        <w:t xml:space="preserve"> </w:t>
      </w:r>
      <w:r>
        <w:t>and consistency</w:t>
      </w:r>
      <w:r>
        <w:rPr>
          <w:spacing w:val="-12"/>
        </w:rPr>
        <w:t xml:space="preserve"> </w:t>
      </w:r>
      <w:r>
        <w:t>in 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services</w:t>
      </w:r>
      <w:r>
        <w:rPr>
          <w:spacing w:val="-8"/>
        </w:rPr>
        <w:t xml:space="preserve"> </w:t>
      </w:r>
      <w:r>
        <w:t>and school age</w:t>
      </w:r>
      <w:r>
        <w:rPr>
          <w:spacing w:val="-4"/>
        </w:rPr>
        <w:t xml:space="preserve"> </w:t>
      </w:r>
      <w:r>
        <w:t>care.</w:t>
      </w:r>
    </w:p>
    <w:p w14:paraId="4831200C" w14:textId="77777777" w:rsidR="00D55976" w:rsidRPr="00944C53" w:rsidRDefault="00944C53" w:rsidP="00683197">
      <w:hyperlink r:id="rId47" w:history="1">
        <w:r w:rsidR="00D55976" w:rsidRPr="00944C53">
          <w:rPr>
            <w:rStyle w:val="Hyperlink"/>
            <w:spacing w:val="-5"/>
          </w:rPr>
          <w:t>R</w:t>
        </w:r>
        <w:r w:rsidR="00D55976" w:rsidRPr="00944C53">
          <w:rPr>
            <w:rStyle w:val="Hyperlink"/>
          </w:rPr>
          <w:t>ead</w:t>
        </w:r>
        <w:r w:rsidR="00D55976" w:rsidRPr="00944C53">
          <w:rPr>
            <w:rStyle w:val="Hyperlink"/>
            <w:spacing w:val="-4"/>
          </w:rPr>
          <w:t xml:space="preserve"> </w:t>
        </w:r>
        <w:r w:rsidR="00D55976" w:rsidRPr="00944C53">
          <w:rPr>
            <w:rStyle w:val="Hyperlink"/>
          </w:rPr>
          <w:t>more</w:t>
        </w:r>
        <w:r w:rsidR="00D55976" w:rsidRPr="00944C53">
          <w:rPr>
            <w:rStyle w:val="Hyperlink"/>
            <w:spacing w:val="-5"/>
          </w:rPr>
          <w:t xml:space="preserve"> </w:t>
        </w:r>
        <w:r w:rsidR="00D55976" w:rsidRPr="00944C53">
          <w:rPr>
            <w:rStyle w:val="Hyperlink"/>
          </w:rPr>
          <w:t>about</w:t>
        </w:r>
        <w:r w:rsidR="00D55976" w:rsidRPr="00944C53">
          <w:rPr>
            <w:rStyle w:val="Hyperlink"/>
            <w:spacing w:val="-6"/>
          </w:rPr>
          <w:t xml:space="preserve"> </w:t>
        </w:r>
        <w:r w:rsidR="00D55976" w:rsidRPr="00944C53">
          <w:rPr>
            <w:rStyle w:val="Hyperlink"/>
          </w:rPr>
          <w:t>the</w:t>
        </w:r>
        <w:r w:rsidR="00D55976" w:rsidRPr="00944C53">
          <w:rPr>
            <w:rStyle w:val="Hyperlink"/>
            <w:spacing w:val="-3"/>
          </w:rPr>
          <w:t xml:space="preserve"> </w:t>
        </w:r>
        <w:r w:rsidR="00D55976" w:rsidRPr="00944C53">
          <w:rPr>
            <w:rStyle w:val="Hyperlink"/>
          </w:rPr>
          <w:t>National</w:t>
        </w:r>
        <w:r w:rsidR="00D55976" w:rsidRPr="00944C53">
          <w:rPr>
            <w:rStyle w:val="Hyperlink"/>
            <w:spacing w:val="-8"/>
          </w:rPr>
          <w:t xml:space="preserve"> </w:t>
        </w:r>
        <w:r w:rsidR="00D55976" w:rsidRPr="00944C53">
          <w:rPr>
            <w:rStyle w:val="Hyperlink"/>
          </w:rPr>
          <w:t>Quali</w:t>
        </w:r>
        <w:r w:rsidR="00D55976" w:rsidRPr="00944C53">
          <w:rPr>
            <w:rStyle w:val="Hyperlink"/>
            <w:spacing w:val="-2"/>
          </w:rPr>
          <w:t>t</w:t>
        </w:r>
        <w:r w:rsidR="00D55976" w:rsidRPr="00944C53">
          <w:rPr>
            <w:rStyle w:val="Hyperlink"/>
          </w:rPr>
          <w:t>y</w:t>
        </w:r>
        <w:r w:rsidR="00683197" w:rsidRPr="00944C53">
          <w:rPr>
            <w:rStyle w:val="Hyperlink"/>
          </w:rPr>
          <w:t xml:space="preserve"> </w:t>
        </w:r>
        <w:r w:rsidR="00D55976" w:rsidRPr="00944C53">
          <w:rPr>
            <w:rStyle w:val="Hyperlink"/>
            <w:position w:val="-1"/>
          </w:rPr>
          <w:t>F</w:t>
        </w:r>
        <w:r w:rsidR="00D55976" w:rsidRPr="00944C53">
          <w:rPr>
            <w:rStyle w:val="Hyperlink"/>
            <w:spacing w:val="-3"/>
            <w:position w:val="-1"/>
          </w:rPr>
          <w:t>r</w:t>
        </w:r>
        <w:r w:rsidR="00D55976" w:rsidRPr="00944C53">
          <w:rPr>
            <w:rStyle w:val="Hyperlink"/>
            <w:position w:val="-1"/>
          </w:rPr>
          <w:t>amework</w:t>
        </w:r>
      </w:hyperlink>
      <w:r w:rsidR="00D55976">
        <w:rPr>
          <w:spacing w:val="-11"/>
          <w:position w:val="-1"/>
        </w:rPr>
        <w:t xml:space="preserve"> </w:t>
      </w:r>
      <w:r w:rsidR="00337145" w:rsidRPr="00944C53">
        <w:t>(</w:t>
      </w:r>
      <w:r w:rsidR="00D55976" w:rsidRPr="00944C53">
        <w:t>www.acecqa.gov.au</w:t>
      </w:r>
      <w:r w:rsidR="00337145" w:rsidRPr="00944C53">
        <w:t>)</w:t>
      </w:r>
    </w:p>
    <w:p w14:paraId="1FA7411B" w14:textId="77777777" w:rsidR="00D55976" w:rsidRDefault="00D55976" w:rsidP="00683197">
      <w:r>
        <w:t>The</w:t>
      </w:r>
      <w:r>
        <w:rPr>
          <w:spacing w:val="-4"/>
        </w:rPr>
        <w:t xml:space="preserve"> </w:t>
      </w:r>
      <w:r>
        <w:rPr>
          <w:i/>
        </w:rPr>
        <w:t>Early</w:t>
      </w:r>
      <w:r>
        <w:rPr>
          <w:i/>
          <w:spacing w:val="-5"/>
        </w:rPr>
        <w:t xml:space="preserve"> </w:t>
      </w:r>
      <w:r>
        <w:rPr>
          <w:i/>
        </w:rPr>
        <w:t>Years</w:t>
      </w:r>
      <w:r>
        <w:rPr>
          <w:i/>
          <w:spacing w:val="-6"/>
        </w:rPr>
        <w:t xml:space="preserve"> </w:t>
      </w:r>
      <w:r>
        <w:rPr>
          <w:i/>
        </w:rPr>
        <w:t>Learning</w:t>
      </w:r>
      <w:r>
        <w:rPr>
          <w:i/>
          <w:spacing w:val="-9"/>
        </w:rPr>
        <w:t xml:space="preserve"> </w:t>
      </w:r>
      <w:r>
        <w:rPr>
          <w:i/>
        </w:rPr>
        <w:t>Framework</w:t>
      </w:r>
      <w:r>
        <w:rPr>
          <w:i/>
          <w:spacing w:val="-12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rPr>
          <w:spacing w:val="-2"/>
        </w:rPr>
        <w:t>k</w:t>
      </w:r>
      <w:r>
        <w:t>ey component</w:t>
      </w:r>
      <w:r>
        <w:rPr>
          <w:spacing w:val="-1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t>ust</w:t>
      </w:r>
      <w:r>
        <w:rPr>
          <w:spacing w:val="-4"/>
        </w:rPr>
        <w:t>r</w:t>
      </w:r>
      <w:r>
        <w:t>alian</w:t>
      </w:r>
      <w:r>
        <w:rPr>
          <w:spacing w:val="-10"/>
        </w:rPr>
        <w:t xml:space="preserve"> </w:t>
      </w:r>
      <w:r>
        <w:t>G</w:t>
      </w:r>
      <w:r>
        <w:rPr>
          <w:spacing w:val="-2"/>
        </w:rPr>
        <w:t>ov</w:t>
      </w:r>
      <w:r>
        <w:t>ernmen</w:t>
      </w:r>
      <w:r>
        <w:rPr>
          <w:spacing w:val="2"/>
        </w:rPr>
        <w:t>t</w:t>
      </w:r>
      <w:r>
        <w:rPr>
          <w:spacing w:val="-7"/>
        </w:rPr>
        <w:t>’</w:t>
      </w:r>
      <w:r>
        <w:t>s National</w:t>
      </w:r>
      <w:r>
        <w:rPr>
          <w:spacing w:val="-8"/>
        </w:rPr>
        <w:t xml:space="preserve"> </w:t>
      </w:r>
      <w:r>
        <w:t>Quali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F</w:t>
      </w:r>
      <w:r>
        <w:rPr>
          <w:spacing w:val="-4"/>
        </w:rPr>
        <w:t>r</w:t>
      </w:r>
      <w:r>
        <w:t>amework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childhood 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care.</w:t>
      </w:r>
    </w:p>
    <w:p w14:paraId="6E796CFE" w14:textId="77777777" w:rsidR="00D55976" w:rsidRDefault="00D55976" w:rsidP="00683197">
      <w:r>
        <w:t>The</w:t>
      </w:r>
      <w:r>
        <w:rPr>
          <w:spacing w:val="-4"/>
        </w:rPr>
        <w:t xml:space="preserve"> </w:t>
      </w:r>
      <w:r>
        <w:t>f</w:t>
      </w:r>
      <w:r>
        <w:rPr>
          <w:spacing w:val="-4"/>
        </w:rPr>
        <w:t>r</w:t>
      </w:r>
      <w:r>
        <w:t>amework</w:t>
      </w:r>
      <w:r>
        <w:rPr>
          <w:spacing w:val="-11"/>
        </w:rPr>
        <w:t xml:space="preserve"> </w:t>
      </w:r>
      <w:r>
        <w:t>describes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principles,</w:t>
      </w:r>
      <w:r w:rsidR="00683197">
        <w:t xml:space="preserve"> </w:t>
      </w:r>
      <w:r>
        <w:t>p</w:t>
      </w:r>
      <w:r>
        <w:rPr>
          <w:spacing w:val="-4"/>
        </w:rPr>
        <w:t>r</w:t>
      </w:r>
      <w:r>
        <w:t>actice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outcomes</w:t>
      </w:r>
      <w:r>
        <w:rPr>
          <w:spacing w:val="-10"/>
        </w:rPr>
        <w:t xml:space="preserve"> </w:t>
      </w:r>
      <w:r>
        <w:t>essential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>and enhance</w:t>
      </w:r>
      <w:r>
        <w:rPr>
          <w:spacing w:val="-8"/>
        </w:rPr>
        <w:t xml:space="preserve"> </w:t>
      </w:r>
      <w:r>
        <w:rPr>
          <w:spacing w:val="-2"/>
        </w:rPr>
        <w:t>y</w:t>
      </w:r>
      <w:r>
        <w:t>oung</w:t>
      </w:r>
      <w:r>
        <w:rPr>
          <w:spacing w:val="-6"/>
        </w:rPr>
        <w:t xml:space="preserve"> </w:t>
      </w:r>
      <w:r>
        <w:t>children</w:t>
      </w:r>
      <w:r>
        <w:rPr>
          <w:spacing w:val="-7"/>
        </w:rPr>
        <w:t>’</w:t>
      </w:r>
      <w:r>
        <w:t>s</w:t>
      </w:r>
      <w:r>
        <w:rPr>
          <w:spacing w:val="-10"/>
        </w:rPr>
        <w:t xml:space="preserve"> </w:t>
      </w:r>
      <w:r>
        <w:t>learning</w:t>
      </w:r>
      <w:r>
        <w:rPr>
          <w:spacing w:val="-8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birth</w:t>
      </w:r>
      <w:r w:rsidR="00683197">
        <w:t xml:space="preserve"> </w:t>
      </w:r>
      <w:r>
        <w:t>to fi</w:t>
      </w:r>
      <w:r>
        <w:rPr>
          <w:spacing w:val="-2"/>
        </w:rPr>
        <w:t>v</w:t>
      </w:r>
      <w:r>
        <w:t>e</w:t>
      </w:r>
      <w:r>
        <w:rPr>
          <w:spacing w:val="-2"/>
        </w:rPr>
        <w:t xml:space="preserve"> y</w:t>
      </w:r>
      <w:r>
        <w:t>ears of age, as well as their t</w:t>
      </w:r>
      <w:r>
        <w:rPr>
          <w:spacing w:val="-5"/>
        </w:rPr>
        <w:t>r</w:t>
      </w:r>
      <w:r>
        <w:t>ansition to</w:t>
      </w:r>
      <w:r>
        <w:rPr>
          <w:spacing w:val="-2"/>
        </w:rPr>
        <w:t xml:space="preserve"> </w:t>
      </w:r>
      <w:r>
        <w:t>school.</w:t>
      </w:r>
      <w:r>
        <w:rPr>
          <w:spacing w:val="63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strong</w:t>
      </w:r>
      <w:r>
        <w:rPr>
          <w:spacing w:val="-6"/>
        </w:rPr>
        <w:t xml:space="preserve"> </w:t>
      </w:r>
      <w:r>
        <w:t>emphasis</w:t>
      </w:r>
      <w:r>
        <w:rPr>
          <w:spacing w:val="-9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pl</w:t>
      </w:r>
      <w:r>
        <w:rPr>
          <w:spacing w:val="-3"/>
        </w:rPr>
        <w:t>a</w:t>
      </w:r>
      <w:r>
        <w:rPr>
          <w:spacing w:val="-4"/>
        </w:rPr>
        <w:t>y</w:t>
      </w:r>
      <w:r>
        <w:t>- based</w:t>
      </w:r>
      <w:r>
        <w:rPr>
          <w:spacing w:val="-6"/>
        </w:rPr>
        <w:t xml:space="preserve"> </w:t>
      </w:r>
      <w:r>
        <w:t>learning.</w:t>
      </w:r>
      <w:r>
        <w:rPr>
          <w:spacing w:val="62"/>
        </w:rPr>
        <w:t xml:space="preserve"> </w:t>
      </w:r>
      <w:r>
        <w:t>Pl</w:t>
      </w:r>
      <w:r>
        <w:rPr>
          <w:spacing w:val="-2"/>
        </w:rPr>
        <w:t>a</w:t>
      </w:r>
      <w:r>
        <w:t>y</w:t>
      </w:r>
      <w:r>
        <w:rPr>
          <w:spacing w:val="-1"/>
        </w:rPr>
        <w:t xml:space="preserve"> </w:t>
      </w:r>
      <w:r>
        <w:t>is the</w:t>
      </w:r>
      <w:r>
        <w:rPr>
          <w:spacing w:val="-3"/>
        </w:rPr>
        <w:t xml:space="preserve"> </w:t>
      </w:r>
      <w:r>
        <w:t>best</w:t>
      </w:r>
      <w:r>
        <w:rPr>
          <w:spacing w:val="-4"/>
        </w:rPr>
        <w:t xml:space="preserve"> </w:t>
      </w:r>
      <w:r>
        <w:rPr>
          <w:spacing w:val="-2"/>
        </w:rPr>
        <w:t>v</w:t>
      </w:r>
      <w:r>
        <w:t>ehicle</w:t>
      </w:r>
      <w:r>
        <w:rPr>
          <w:spacing w:val="-1"/>
        </w:rPr>
        <w:t xml:space="preserve"> </w:t>
      </w:r>
      <w:r>
        <w:t xml:space="preserve">for </w:t>
      </w:r>
      <w:r>
        <w:rPr>
          <w:spacing w:val="-2"/>
        </w:rPr>
        <w:t>y</w:t>
      </w:r>
      <w:r>
        <w:t>oung</w:t>
      </w:r>
      <w:r>
        <w:rPr>
          <w:spacing w:val="-6"/>
        </w:rPr>
        <w:t xml:space="preserve"> </w:t>
      </w:r>
      <w:r>
        <w:t>children</w:t>
      </w:r>
      <w:r>
        <w:rPr>
          <w:spacing w:val="-7"/>
        </w:rPr>
        <w:t>’</w:t>
      </w:r>
      <w:r>
        <w:t>s</w:t>
      </w:r>
      <w:r>
        <w:rPr>
          <w:spacing w:val="-10"/>
        </w:rPr>
        <w:t xml:space="preserve"> </w:t>
      </w:r>
      <w:r>
        <w:t>learning</w:t>
      </w:r>
      <w:r>
        <w:rPr>
          <w:spacing w:val="-8"/>
        </w:rPr>
        <w:t xml:space="preserve"> </w:t>
      </w:r>
      <w:r>
        <w:t>pr</w:t>
      </w:r>
      <w:r>
        <w:rPr>
          <w:spacing w:val="-2"/>
        </w:rPr>
        <w:t>o</w:t>
      </w:r>
      <w:r>
        <w:t>viding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most appropriate</w:t>
      </w:r>
      <w:r>
        <w:rPr>
          <w:spacing w:val="-12"/>
        </w:rPr>
        <w:t xml:space="preserve"> </w:t>
      </w:r>
      <w:r>
        <w:t>stimulus for</w:t>
      </w:r>
      <w:r>
        <w:rPr>
          <w:spacing w:val="-3"/>
        </w:rPr>
        <w:t xml:space="preserve"> </w:t>
      </w:r>
      <w:r>
        <w:t>b</w:t>
      </w:r>
      <w:r>
        <w:rPr>
          <w:spacing w:val="-4"/>
        </w:rPr>
        <w:t>r</w:t>
      </w:r>
      <w:r>
        <w:t>ain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>v</w:t>
      </w:r>
      <w:r>
        <w:t>elopment. The</w:t>
      </w:r>
      <w:r>
        <w:rPr>
          <w:spacing w:val="-4"/>
        </w:rPr>
        <w:t xml:space="preserve"> </w:t>
      </w:r>
      <w:r>
        <w:t>f</w:t>
      </w:r>
      <w:r>
        <w:rPr>
          <w:spacing w:val="-4"/>
        </w:rPr>
        <w:t>r</w:t>
      </w:r>
      <w:r>
        <w:t>amework</w:t>
      </w:r>
      <w:r>
        <w:rPr>
          <w:spacing w:val="-11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recognises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importance of</w:t>
      </w:r>
      <w:r>
        <w:rPr>
          <w:spacing w:val="-2"/>
        </w:rPr>
        <w:t xml:space="preserve"> </w:t>
      </w:r>
      <w:r>
        <w:t>communication</w:t>
      </w:r>
      <w:r>
        <w:rPr>
          <w:spacing w:val="-1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language</w:t>
      </w:r>
      <w:r>
        <w:rPr>
          <w:spacing w:val="-9"/>
        </w:rPr>
        <w:t xml:space="preserve"> </w:t>
      </w:r>
      <w:r>
        <w:t>(including early lite</w:t>
      </w:r>
      <w:r>
        <w:rPr>
          <w:spacing w:val="-3"/>
        </w:rPr>
        <w:t>r</w:t>
      </w:r>
      <w:r>
        <w:t>acy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nume</w:t>
      </w:r>
      <w:r>
        <w:rPr>
          <w:spacing w:val="-4"/>
        </w:rPr>
        <w:t>r</w:t>
      </w:r>
      <w:r>
        <w:t>acy)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social and</w:t>
      </w:r>
      <w:r>
        <w:rPr>
          <w:spacing w:val="-4"/>
        </w:rPr>
        <w:t xml:space="preserve"> </w:t>
      </w:r>
      <w:r>
        <w:t>emotional de</w:t>
      </w:r>
      <w:r>
        <w:rPr>
          <w:spacing w:val="-2"/>
        </w:rPr>
        <w:t>v</w:t>
      </w:r>
      <w:r>
        <w:t>elopment.</w:t>
      </w:r>
      <w:r>
        <w:rPr>
          <w:spacing w:val="57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elements</w:t>
      </w:r>
      <w:r>
        <w:rPr>
          <w:spacing w:val="-9"/>
        </w:rPr>
        <w:t xml:space="preserve"> </w:t>
      </w:r>
      <w:r>
        <w:t>h</w:t>
      </w:r>
      <w:r>
        <w:rPr>
          <w:spacing w:val="-3"/>
        </w:rPr>
        <w:t>a</w:t>
      </w:r>
      <w:r>
        <w:rPr>
          <w:spacing w:val="-2"/>
        </w:rPr>
        <w:t>v</w:t>
      </w:r>
      <w:r>
        <w:t>e implications 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establishment 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facilities.</w:t>
      </w:r>
    </w:p>
    <w:p w14:paraId="4357315A" w14:textId="77777777" w:rsidR="00D55976" w:rsidRPr="00944C53" w:rsidRDefault="00944C53" w:rsidP="00683197">
      <w:hyperlink r:id="rId48" w:history="1">
        <w:r w:rsidR="00D55976" w:rsidRPr="00944C53">
          <w:rPr>
            <w:rStyle w:val="Hyperlink"/>
            <w:spacing w:val="-5"/>
          </w:rPr>
          <w:t>R</w:t>
        </w:r>
        <w:r w:rsidR="00D55976" w:rsidRPr="00944C53">
          <w:rPr>
            <w:rStyle w:val="Hyperlink"/>
          </w:rPr>
          <w:t>ead</w:t>
        </w:r>
        <w:r w:rsidR="00D55976" w:rsidRPr="00944C53">
          <w:rPr>
            <w:rStyle w:val="Hyperlink"/>
            <w:spacing w:val="-4"/>
          </w:rPr>
          <w:t xml:space="preserve"> </w:t>
        </w:r>
        <w:r w:rsidR="00D55976" w:rsidRPr="00944C53">
          <w:rPr>
            <w:rStyle w:val="Hyperlink"/>
          </w:rPr>
          <w:t>more</w:t>
        </w:r>
        <w:r w:rsidR="00D55976" w:rsidRPr="00944C53">
          <w:rPr>
            <w:rStyle w:val="Hyperlink"/>
            <w:spacing w:val="-5"/>
          </w:rPr>
          <w:t xml:space="preserve"> </w:t>
        </w:r>
        <w:r w:rsidR="00D55976" w:rsidRPr="00944C53">
          <w:rPr>
            <w:rStyle w:val="Hyperlink"/>
          </w:rPr>
          <w:t>about</w:t>
        </w:r>
        <w:r w:rsidR="00D55976" w:rsidRPr="00944C53">
          <w:rPr>
            <w:rStyle w:val="Hyperlink"/>
            <w:spacing w:val="-6"/>
          </w:rPr>
          <w:t xml:space="preserve"> </w:t>
        </w:r>
        <w:r w:rsidR="00D55976" w:rsidRPr="00944C53">
          <w:rPr>
            <w:rStyle w:val="Hyperlink"/>
          </w:rPr>
          <w:t>the</w:t>
        </w:r>
        <w:r w:rsidR="00D55976" w:rsidRPr="00944C53">
          <w:rPr>
            <w:rStyle w:val="Hyperlink"/>
            <w:spacing w:val="-4"/>
          </w:rPr>
          <w:t xml:space="preserve"> </w:t>
        </w:r>
        <w:r w:rsidR="00D55976" w:rsidRPr="00944C53">
          <w:rPr>
            <w:rStyle w:val="Hyperlink"/>
            <w:i/>
          </w:rPr>
          <w:t>Early</w:t>
        </w:r>
        <w:r w:rsidR="00D55976" w:rsidRPr="00944C53">
          <w:rPr>
            <w:rStyle w:val="Hyperlink"/>
            <w:i/>
            <w:spacing w:val="-5"/>
          </w:rPr>
          <w:t xml:space="preserve"> </w:t>
        </w:r>
        <w:r w:rsidR="00D55976" w:rsidRPr="00944C53">
          <w:rPr>
            <w:rStyle w:val="Hyperlink"/>
            <w:i/>
          </w:rPr>
          <w:t>Years</w:t>
        </w:r>
        <w:r w:rsidR="00D55976" w:rsidRPr="00944C53">
          <w:rPr>
            <w:rStyle w:val="Hyperlink"/>
            <w:i/>
            <w:spacing w:val="-6"/>
          </w:rPr>
          <w:t xml:space="preserve"> </w:t>
        </w:r>
        <w:r w:rsidR="00D55976" w:rsidRPr="00944C53">
          <w:rPr>
            <w:rStyle w:val="Hyperlink"/>
            <w:i/>
          </w:rPr>
          <w:t>Learning Framework</w:t>
        </w:r>
      </w:hyperlink>
      <w:r w:rsidR="00D55976">
        <w:rPr>
          <w:spacing w:val="68"/>
        </w:rPr>
        <w:t xml:space="preserve"> </w:t>
      </w:r>
      <w:r w:rsidRPr="00944C53">
        <w:t>(</w:t>
      </w:r>
      <w:hyperlink r:id="rId49">
        <w:r w:rsidR="00D55976" w:rsidRPr="00944C53">
          <w:t>http://education.gov.au/early-</w:t>
        </w:r>
      </w:hyperlink>
      <w:r w:rsidR="00D55976" w:rsidRPr="00944C53">
        <w:t>years-learning-framework</w:t>
      </w:r>
      <w:r w:rsidRPr="00944C53">
        <w:t>)</w:t>
      </w:r>
    </w:p>
    <w:p w14:paraId="030D24E3" w14:textId="77777777" w:rsidR="00BD0945" w:rsidRDefault="00BD0945">
      <w:pPr>
        <w:spacing w:after="0"/>
        <w:sectPr w:rsidR="00BD0945" w:rsidSect="00F366DC">
          <w:type w:val="continuous"/>
          <w:pgSz w:w="11920" w:h="16840"/>
          <w:pgMar w:top="1985" w:right="721" w:bottom="0" w:left="709" w:header="720" w:footer="150" w:gutter="0"/>
          <w:cols w:num="2" w:space="720" w:equalWidth="0">
            <w:col w:w="4820" w:space="339"/>
            <w:col w:w="5331"/>
          </w:cols>
        </w:sectPr>
      </w:pPr>
    </w:p>
    <w:p w14:paraId="2A4CCE1D" w14:textId="77777777" w:rsidR="00BD0945" w:rsidRDefault="00BD0945">
      <w:pPr>
        <w:spacing w:after="0"/>
        <w:sectPr w:rsidR="00BD0945" w:rsidSect="00BD3B7D">
          <w:type w:val="continuous"/>
          <w:pgSz w:w="11920" w:h="16840"/>
          <w:pgMar w:top="1560" w:right="0" w:bottom="0" w:left="567" w:header="720" w:footer="150" w:gutter="0"/>
          <w:cols w:space="720"/>
        </w:sectPr>
      </w:pPr>
    </w:p>
    <w:p w14:paraId="5F8C0A79" w14:textId="77777777" w:rsidR="00BD0945" w:rsidRDefault="00EB3341">
      <w:pPr>
        <w:spacing w:before="29" w:after="0" w:line="240" w:lineRule="auto"/>
        <w:ind w:right="923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sz w:val="2"/>
          <w:szCs w:val="2"/>
        </w:rPr>
        <w:lastRenderedPageBreak/>
        <w:t xml:space="preserve">3                  </w:t>
      </w:r>
      <w:r>
        <w:rPr>
          <w:rFonts w:ascii="Arial" w:eastAsia="Arial" w:hAnsi="Arial" w:cs="Arial"/>
          <w:color w:val="383836"/>
          <w:spacing w:val="5"/>
          <w:sz w:val="2"/>
          <w:szCs w:val="2"/>
        </w:rPr>
        <w:t xml:space="preserve"> </w:t>
      </w:r>
      <w:r>
        <w:rPr>
          <w:rFonts w:ascii="Arial" w:eastAsia="Arial" w:hAnsi="Arial" w:cs="Arial"/>
          <w:color w:val="383836"/>
          <w:w w:val="120"/>
          <w:sz w:val="2"/>
          <w:szCs w:val="2"/>
        </w:rPr>
        <w:t>1</w:t>
      </w:r>
    </w:p>
    <w:p w14:paraId="1A7AAFEE" w14:textId="77777777" w:rsidR="00BD0945" w:rsidRDefault="00EB3341">
      <w:pPr>
        <w:spacing w:before="88" w:after="0" w:line="240" w:lineRule="auto"/>
        <w:ind w:right="984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w w:val="120"/>
          <w:sz w:val="2"/>
          <w:szCs w:val="2"/>
        </w:rPr>
        <w:t>2</w:t>
      </w:r>
    </w:p>
    <w:p w14:paraId="6FBC0D7B" w14:textId="77777777" w:rsidR="00BD0945" w:rsidRDefault="00EB3341">
      <w:pPr>
        <w:tabs>
          <w:tab w:val="left" w:pos="680"/>
        </w:tabs>
        <w:spacing w:before="8" w:after="0" w:line="240" w:lineRule="auto"/>
        <w:ind w:right="638"/>
        <w:jc w:val="right"/>
        <w:rPr>
          <w:rFonts w:ascii="Arial" w:eastAsia="Arial" w:hAnsi="Arial" w:cs="Arial"/>
          <w:sz w:val="1"/>
          <w:szCs w:val="1"/>
        </w:rPr>
      </w:pPr>
      <w:r>
        <w:rPr>
          <w:rFonts w:ascii="Arial" w:eastAsia="Arial" w:hAnsi="Arial" w:cs="Arial"/>
          <w:w w:val="125"/>
          <w:sz w:val="1"/>
          <w:szCs w:val="1"/>
        </w:rPr>
        <w:t>1</w:t>
      </w:r>
      <w:r>
        <w:rPr>
          <w:rFonts w:ascii="Arial" w:eastAsia="Arial" w:hAnsi="Arial" w:cs="Arial"/>
          <w:sz w:val="1"/>
          <w:szCs w:val="1"/>
        </w:rPr>
        <w:tab/>
      </w:r>
      <w:r>
        <w:rPr>
          <w:rFonts w:ascii="Arial" w:eastAsia="Arial" w:hAnsi="Arial" w:cs="Arial"/>
          <w:w w:val="125"/>
          <w:sz w:val="1"/>
          <w:szCs w:val="1"/>
        </w:rPr>
        <w:t>4</w:t>
      </w:r>
    </w:p>
    <w:p w14:paraId="1C5E2797" w14:textId="7B26DC02" w:rsidR="00BD0945" w:rsidRDefault="00B572EE" w:rsidP="00F50178">
      <w:pPr>
        <w:spacing w:after="0" w:line="240" w:lineRule="auto"/>
        <w:ind w:right="704"/>
        <w:jc w:val="right"/>
        <w:rPr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093B0405" wp14:editId="7BE0D3B6">
                <wp:simplePos x="0" y="0"/>
                <wp:positionH relativeFrom="page">
                  <wp:posOffset>6928485</wp:posOffset>
                </wp:positionH>
                <wp:positionV relativeFrom="paragraph">
                  <wp:posOffset>74295</wp:posOffset>
                </wp:positionV>
                <wp:extent cx="29845" cy="34290"/>
                <wp:effectExtent l="3810" t="0" r="4445" b="0"/>
                <wp:wrapNone/>
                <wp:docPr id="5593" name="Text Box 4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3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F4A9F1" w14:textId="77777777" w:rsidR="008A3C5E" w:rsidRDefault="008A3C5E">
                            <w:pPr>
                              <w:spacing w:before="21" w:after="0" w:line="240" w:lineRule="auto"/>
                              <w:ind w:left="-1" w:right="-21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25"/>
                                <w:sz w:val="1"/>
                                <w:szCs w:val="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29" o:spid="_x0000_s1029" type="#_x0000_t202" style="position:absolute;left:0;text-align:left;margin-left:545.55pt;margin-top:5.85pt;width:2.35pt;height:2.7pt;z-index:-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ZU5tQIAALM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" filled="f" stroked="f">
                <v:textbox inset="0,0,0,0">
                  <w:txbxContent>
                    <w:p w14:paraId="4EF4A9F1" w14:textId="77777777" w:rsidR="008A3C5E" w:rsidRDefault="008A3C5E">
                      <w:pPr>
                        <w:spacing w:before="21" w:after="0" w:line="240" w:lineRule="auto"/>
                        <w:ind w:left="-1" w:right="-21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25"/>
                          <w:sz w:val="1"/>
                          <w:szCs w:val="1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F73FD">
        <w:pict w14:anchorId="3815F84D">
          <v:shape id="_x0000_s6876" type="#_x0000_t136" style="position:absolute;left:0;text-align:left;margin-left:542.05pt;margin-top:6.7pt;width:.35pt;height:.7pt;rotation:5;z-index:-251674624;mso-position-horizontal-relative:page;mso-position-vertical-relative:text" fillcolor="black" stroked="f">
            <o:extrusion v:ext="view" autorotationcenter="t"/>
            <v:textpath style="font-family:&quot;&amp;quot&quot;;v-text-kern:t;mso-text-shadow:auto" string="5"/>
            <w10:wrap anchorx="page"/>
          </v:shape>
        </w:pict>
      </w:r>
      <w:r w:rsidR="005F73FD">
        <w:pict w14:anchorId="3DE37C90">
          <v:shape id="_x0000_s6875" type="#_x0000_t136" style="position:absolute;left:0;text-align:left;margin-left:537.65pt;margin-top:5.45pt;width:.35pt;height:.7pt;rotation:26;z-index:-251673600;mso-position-horizontal-relative:page;mso-position-vertical-relative:text" fillcolor="black" stroked="f">
            <o:extrusion v:ext="view" autorotationcenter="t"/>
            <v:textpath style="font-family:&quot;&amp;quot&quot;;v-text-kern:t;mso-text-shadow:auto" string="6"/>
            <w10:wrap anchorx="page"/>
          </v:shape>
        </w:pict>
      </w:r>
      <w:r w:rsidR="005F73FD">
        <w:pict w14:anchorId="5B2E6AF1">
          <v:shape id="_x0000_s6874" type="#_x0000_t136" style="position:absolute;left:0;text-align:left;margin-left:533.75pt;margin-top:2.95pt;width:.35pt;height:.7pt;rotation:40;z-index:-251672576;mso-position-horizontal-relative:page;mso-position-vertical-relative:text" fillcolor="black" stroked="f">
            <o:extrusion v:ext="view" autorotationcenter="t"/>
            <v:textpath style="font-family:&quot;&amp;quot&quot;;v-text-kern:t;mso-text-shadow:auto" string="7"/>
            <w10:wrap anchorx="page"/>
          </v:shape>
        </w:pict>
      </w:r>
      <w:r w:rsidR="005F73FD">
        <w:pict w14:anchorId="1EC97618">
          <v:shape id="_x0000_s6873" type="#_x0000_t136" style="position:absolute;left:0;text-align:left;margin-left:530.7pt;margin-top:-.35pt;width:.35pt;height:.7pt;rotation:50;z-index:-251671552;mso-position-horizontal-relative:page;mso-position-vertical-relative:text" fillcolor="black" stroked="f">
            <o:extrusion v:ext="view" autorotationcenter="t"/>
            <v:textpath style="font-family:&quot;&amp;quot&quot;;v-text-kern:t;mso-text-shadow:auto" string="8"/>
            <w10:wrap anchorx="page"/>
          </v:shape>
        </w:pict>
      </w:r>
      <w:r w:rsidR="005F73FD">
        <w:pict w14:anchorId="31C448B1">
          <v:shape id="_x0000_s6872" type="#_x0000_t136" style="position:absolute;left:0;text-align:left;margin-left:555.35pt;margin-top:3.3pt;width:.35pt;height:.7pt;rotation:331;z-index:-251670528;mso-position-horizontal-relative:page;mso-position-vertical-relative:text" fillcolor="black" stroked="f">
            <o:extrusion v:ext="view" autorotationcenter="t"/>
            <v:textpath style="font-family:&quot;&amp;quot&quot;;v-text-kern:t;mso-text-shadow:auto" string="2"/>
            <w10:wrap anchorx="page"/>
          </v:shape>
        </w:pict>
      </w:r>
      <w:r w:rsidR="005F73FD">
        <w:pict w14:anchorId="52257D33">
          <v:shape id="_x0000_s6871" type="#_x0000_t136" style="position:absolute;left:0;text-align:left;margin-left:551.55pt;margin-top:5.5pt;width:.35pt;height:.7pt;rotation:344;z-index:-251669504;mso-position-horizontal-relative:page;mso-position-vertical-relative:text" fillcolor="black" stroked="f">
            <o:extrusion v:ext="view" autorotationcenter="t"/>
            <v:textpath style="font-family:&quot;&amp;quot&quot;;v-text-kern:t;mso-text-shadow:auto" string="3"/>
            <w10:wrap anchorx="page"/>
          </v:shape>
        </w:pict>
      </w:r>
    </w:p>
    <w:p w14:paraId="632181BA" w14:textId="77777777" w:rsidR="00BD0945" w:rsidRDefault="00BD0945" w:rsidP="0019165D">
      <w:pPr>
        <w:spacing w:before="360" w:after="0" w:line="200" w:lineRule="exact"/>
        <w:rPr>
          <w:szCs w:val="20"/>
        </w:rPr>
      </w:pPr>
    </w:p>
    <w:p w14:paraId="177AAD6A" w14:textId="77777777" w:rsidR="00BD0945" w:rsidRDefault="00BD0945">
      <w:pPr>
        <w:spacing w:after="0"/>
        <w:sectPr w:rsidR="00BD0945" w:rsidSect="00995400">
          <w:headerReference w:type="default" r:id="rId50"/>
          <w:footerReference w:type="default" r:id="rId51"/>
          <w:pgSz w:w="11920" w:h="16840"/>
          <w:pgMar w:top="920" w:right="580" w:bottom="280" w:left="0" w:header="529" w:footer="296" w:gutter="0"/>
          <w:cols w:space="720"/>
        </w:sectPr>
      </w:pPr>
    </w:p>
    <w:p w14:paraId="585B841D" w14:textId="77777777" w:rsidR="00BD0945" w:rsidRPr="00A0269B" w:rsidRDefault="00EB3341" w:rsidP="004B0137">
      <w:pPr>
        <w:pStyle w:val="Heading3pink2"/>
      </w:pPr>
      <w:bookmarkStart w:id="28" w:name="_Toc392236518"/>
      <w:r w:rsidRPr="00A0269B">
        <w:rPr>
          <w:rStyle w:val="Heading2pinkChar"/>
        </w:rPr>
        <w:lastRenderedPageBreak/>
        <w:t>Understand policies and legislation</w:t>
      </w:r>
      <w:bookmarkEnd w:id="28"/>
    </w:p>
    <w:p w14:paraId="49E826C0" w14:textId="77777777" w:rsidR="00BD0945" w:rsidRDefault="00EB3341" w:rsidP="007C3E02">
      <w:pPr>
        <w:spacing w:before="120"/>
      </w:pPr>
      <w:r>
        <w:t>The</w:t>
      </w:r>
      <w:r>
        <w:rPr>
          <w:spacing w:val="-4"/>
        </w:rPr>
        <w:t xml:space="preserve"> </w:t>
      </w:r>
      <w:r>
        <w:t>different</w:t>
      </w:r>
      <w:r>
        <w:rPr>
          <w:spacing w:val="-8"/>
        </w:rPr>
        <w:t xml:space="preserve"> </w:t>
      </w:r>
      <w:r>
        <w:t>le</w:t>
      </w:r>
      <w:r>
        <w:rPr>
          <w:spacing w:val="-2"/>
        </w:rPr>
        <w:t>v</w:t>
      </w:r>
      <w:r>
        <w:t>els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 xml:space="preserve">implement </w:t>
      </w:r>
      <w:r>
        <w:rPr>
          <w:spacing w:val="-1"/>
        </w:rPr>
        <w:t>o</w:t>
      </w:r>
      <w:r>
        <w:rPr>
          <w:spacing w:val="-2"/>
        </w:rPr>
        <w:t>v</w:t>
      </w:r>
      <w:r>
        <w:t>e</w:t>
      </w:r>
      <w:r>
        <w:rPr>
          <w:spacing w:val="-3"/>
        </w:rPr>
        <w:t>r</w:t>
      </w:r>
      <w:r>
        <w:t>arching</w:t>
      </w:r>
      <w:r>
        <w:rPr>
          <w:spacing w:val="-12"/>
        </w:rPr>
        <w:t xml:space="preserve"> </w:t>
      </w:r>
      <w:r>
        <w:t>policies and</w:t>
      </w:r>
      <w:r>
        <w:rPr>
          <w:spacing w:val="-4"/>
        </w:rPr>
        <w:t xml:space="preserve"> </w:t>
      </w:r>
      <w:r>
        <w:t>legislation which</w:t>
      </w:r>
      <w:r w:rsidR="007C3E02">
        <w:t xml:space="preserve"> </w:t>
      </w:r>
      <w:r>
        <w:t>g</w:t>
      </w:r>
      <w:r>
        <w:rPr>
          <w:spacing w:val="-1"/>
        </w:rPr>
        <w:t>o</w:t>
      </w:r>
      <w:r>
        <w:rPr>
          <w:spacing w:val="-2"/>
        </w:rPr>
        <w:t>v</w:t>
      </w:r>
      <w:r>
        <w:t>ern</w:t>
      </w:r>
      <w:r>
        <w:rPr>
          <w:spacing w:val="-7"/>
        </w:rPr>
        <w:t xml:space="preserve"> </w:t>
      </w:r>
      <w:r>
        <w:t>child care.</w:t>
      </w:r>
      <w:r>
        <w:rPr>
          <w:spacing w:val="65"/>
        </w:rPr>
        <w:t xml:space="preserve"> </w:t>
      </w:r>
      <w:r>
        <w:t>Howe</w:t>
      </w:r>
      <w:r>
        <w:rPr>
          <w:spacing w:val="-2"/>
        </w:rPr>
        <w:t>v</w:t>
      </w:r>
      <w:r>
        <w:t>e</w:t>
      </w:r>
      <w:r>
        <w:rPr>
          <w:spacing w:val="-28"/>
        </w:rPr>
        <w:t>r</w:t>
      </w:r>
      <w:r>
        <w:t>,</w:t>
      </w:r>
      <w:r>
        <w:rPr>
          <w:spacing w:val="-3"/>
        </w:rPr>
        <w:t xml:space="preserve"> </w:t>
      </w:r>
      <w:r>
        <w:t>this often</w:t>
      </w:r>
      <w:r>
        <w:rPr>
          <w:spacing w:val="-5"/>
        </w:rPr>
        <w:t xml:space="preserve"> </w:t>
      </w:r>
      <w:r>
        <w:t>results</w:t>
      </w:r>
      <w:r>
        <w:rPr>
          <w:spacing w:val="-7"/>
        </w:rPr>
        <w:t xml:space="preserve"> </w:t>
      </w:r>
      <w:r>
        <w:t>in se</w:t>
      </w:r>
      <w:r>
        <w:rPr>
          <w:spacing w:val="-2"/>
        </w:rPr>
        <w:t>v</w:t>
      </w:r>
      <w:r>
        <w:t>e</w:t>
      </w:r>
      <w:r>
        <w:rPr>
          <w:spacing w:val="-3"/>
        </w:rPr>
        <w:t>r</w:t>
      </w:r>
      <w:r>
        <w:t>al</w:t>
      </w:r>
      <w:r>
        <w:rPr>
          <w:spacing w:val="-5"/>
        </w:rPr>
        <w:t xml:space="preserve"> </w:t>
      </w:r>
      <w:r>
        <w:t>l</w:t>
      </w:r>
      <w:r>
        <w:rPr>
          <w:spacing w:val="-2"/>
        </w:rPr>
        <w:t>ay</w:t>
      </w:r>
      <w:r>
        <w:t>ers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regulations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requirements which can be difficult</w:t>
      </w:r>
      <w:r>
        <w:rPr>
          <w:spacing w:val="-7"/>
        </w:rPr>
        <w:t xml:space="preserve"> </w:t>
      </w:r>
      <w:r>
        <w:t>to understand and n</w:t>
      </w:r>
      <w:r>
        <w:rPr>
          <w:spacing w:val="-1"/>
        </w:rPr>
        <w:t>a</w:t>
      </w:r>
      <w:r>
        <w:t>vigate.</w:t>
      </w:r>
    </w:p>
    <w:p w14:paraId="6A2361E6" w14:textId="77777777" w:rsidR="00BD0945" w:rsidRPr="007C3E02" w:rsidRDefault="00EB3341" w:rsidP="00066BA3">
      <w:pPr>
        <w:pStyle w:val="Heading4"/>
        <w:numPr>
          <w:ilvl w:val="2"/>
          <w:numId w:val="8"/>
        </w:numPr>
      </w:pPr>
      <w:r w:rsidRPr="007C3E02">
        <w:t>Align local government policies</w:t>
      </w:r>
    </w:p>
    <w:p w14:paraId="6A6F9FB3" w14:textId="77777777" w:rsidR="00BD0945" w:rsidRPr="00525858" w:rsidRDefault="00EB3341" w:rsidP="00C361FE">
      <w:pPr>
        <w:spacing w:before="120"/>
      </w:pPr>
      <w:r>
        <w:rPr>
          <w:rFonts w:eastAsia="Verdana" w:cs="Verdana"/>
          <w:szCs w:val="20"/>
        </w:rPr>
        <w:t>It</w:t>
      </w:r>
      <w:r>
        <w:rPr>
          <w:rFonts w:eastAsia="Verdana" w:cs="Verdana"/>
          <w:spacing w:val="-2"/>
          <w:szCs w:val="20"/>
        </w:rPr>
        <w:t xml:space="preserve"> </w:t>
      </w:r>
      <w:r w:rsidRPr="00525858">
        <w:t>is important that local governments get clarity from the relevant decision maker where there is policy overlap or potential for different interpretations.</w:t>
      </w:r>
    </w:p>
    <w:p w14:paraId="574E8C7D" w14:textId="77777777" w:rsidR="00BD0945" w:rsidRDefault="00BD0945" w:rsidP="00C361FE"/>
    <w:p w14:paraId="7B7077EA" w14:textId="77777777" w:rsidR="00BD0945" w:rsidRPr="00EF03EC" w:rsidRDefault="00EB3341" w:rsidP="00C5104C">
      <w:pPr>
        <w:pStyle w:val="Heading5casestuyd"/>
      </w:pPr>
      <w:r w:rsidRPr="00EF03EC">
        <w:t>A Queensland example</w:t>
      </w:r>
    </w:p>
    <w:p w14:paraId="24B54A6A" w14:textId="77777777" w:rsidR="00BD0945" w:rsidRDefault="00EB3341" w:rsidP="00EF03E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The</w:t>
      </w:r>
      <w:r>
        <w:rPr>
          <w:spacing w:val="-4"/>
        </w:rPr>
        <w:t xml:space="preserve"> </w:t>
      </w:r>
      <w:r>
        <w:rPr>
          <w:i/>
        </w:rPr>
        <w:t>Education</w:t>
      </w:r>
      <w:r>
        <w:rPr>
          <w:i/>
          <w:spacing w:val="-10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Care</w:t>
      </w:r>
      <w:r>
        <w:rPr>
          <w:i/>
          <w:spacing w:val="-5"/>
        </w:rPr>
        <w:t xml:space="preserve"> </w:t>
      </w:r>
      <w:r>
        <w:rPr>
          <w:i/>
        </w:rPr>
        <w:t>Services</w:t>
      </w:r>
      <w:r>
        <w:rPr>
          <w:i/>
          <w:spacing w:val="-8"/>
        </w:rPr>
        <w:t xml:space="preserve"> </w:t>
      </w:r>
      <w:r>
        <w:rPr>
          <w:i/>
        </w:rPr>
        <w:t>National Regulations</w:t>
      </w:r>
      <w:r>
        <w:rPr>
          <w:i/>
          <w:spacing w:val="-12"/>
        </w:rPr>
        <w:t xml:space="preserve"> </w:t>
      </w:r>
      <w:r>
        <w:t>(</w:t>
      </w:r>
      <w:r>
        <w:rPr>
          <w:spacing w:val="-5"/>
        </w:rPr>
        <w:t>P</w:t>
      </w:r>
      <w:r>
        <w:t>art</w:t>
      </w:r>
      <w:r>
        <w:rPr>
          <w:spacing w:val="-3"/>
        </w:rPr>
        <w:t xml:space="preserve"> </w:t>
      </w:r>
      <w:r>
        <w:t>4.3</w:t>
      </w:r>
      <w:r w:rsidR="00726484" w:rsidRPr="00726484">
        <w:rPr>
          <w:vertAlign w:val="superscript"/>
        </w:rPr>
        <w:fldChar w:fldCharType="begin"/>
      </w:r>
      <w:r w:rsidR="00726484" w:rsidRPr="00726484">
        <w:rPr>
          <w:vertAlign w:val="superscript"/>
        </w:rPr>
        <w:instrText xml:space="preserve"> REF _Ref391802510 \n \h </w:instrText>
      </w:r>
      <w:r w:rsidR="00726484">
        <w:rPr>
          <w:vertAlign w:val="superscript"/>
        </w:rPr>
        <w:instrText xml:space="preserve"> \* MERGEFORMAT </w:instrText>
      </w:r>
      <w:r w:rsidR="00726484" w:rsidRPr="00726484">
        <w:rPr>
          <w:vertAlign w:val="superscript"/>
        </w:rPr>
      </w:r>
      <w:r w:rsidR="00726484" w:rsidRPr="00726484">
        <w:rPr>
          <w:vertAlign w:val="superscript"/>
        </w:rPr>
        <w:fldChar w:fldCharType="separate"/>
      </w:r>
      <w:r w:rsidR="00726484" w:rsidRPr="00726484">
        <w:rPr>
          <w:vertAlign w:val="superscript"/>
        </w:rPr>
        <w:t>9</w:t>
      </w:r>
      <w:r w:rsidR="00726484" w:rsidRPr="00726484">
        <w:rPr>
          <w:vertAlign w:val="superscript"/>
        </w:rPr>
        <w:fldChar w:fldCharType="end"/>
      </w:r>
      <w:r>
        <w:t>) determine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indoor and</w:t>
      </w:r>
      <w:r>
        <w:rPr>
          <w:spacing w:val="-4"/>
        </w:rPr>
        <w:t xml:space="preserve"> </w:t>
      </w:r>
      <w:r>
        <w:t>outdoor</w:t>
      </w:r>
      <w:r>
        <w:rPr>
          <w:spacing w:val="-8"/>
        </w:rPr>
        <w:t xml:space="preserve"> </w:t>
      </w:r>
      <w:r>
        <w:t>space</w:t>
      </w:r>
      <w:r>
        <w:rPr>
          <w:spacing w:val="-6"/>
        </w:rPr>
        <w:t xml:space="preserve"> </w:t>
      </w:r>
      <w:r>
        <w:rPr>
          <w:spacing w:val="-4"/>
        </w:rPr>
        <w:t>r</w:t>
      </w:r>
      <w:r>
        <w:t>atios</w:t>
      </w:r>
      <w:r>
        <w:rPr>
          <w:spacing w:val="-6"/>
        </w:rPr>
        <w:t xml:space="preserve"> </w:t>
      </w:r>
      <w:r>
        <w:t>required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children in centre-based</w:t>
      </w:r>
      <w:r>
        <w:rPr>
          <w:spacing w:val="-1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services.</w:t>
      </w:r>
    </w:p>
    <w:p w14:paraId="59F48877" w14:textId="77777777" w:rsidR="00BD0945" w:rsidRDefault="00EB3341" w:rsidP="00EF03E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In</w:t>
      </w:r>
      <w:r>
        <w:rPr>
          <w:spacing w:val="-2"/>
        </w:rPr>
        <w:t xml:space="preserve"> </w:t>
      </w:r>
      <w:r>
        <w:t>pa</w:t>
      </w:r>
      <w:r>
        <w:rPr>
          <w:spacing w:val="-4"/>
        </w:rPr>
        <w:t>r</w:t>
      </w:r>
      <w:r>
        <w:t>allel,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Queensland</w:t>
      </w:r>
      <w:r>
        <w:rPr>
          <w:spacing w:val="-12"/>
        </w:rPr>
        <w:t xml:space="preserve"> </w:t>
      </w:r>
      <w:r>
        <w:t>G</w:t>
      </w:r>
      <w:r>
        <w:rPr>
          <w:spacing w:val="-2"/>
        </w:rPr>
        <w:t>ov</w:t>
      </w:r>
      <w:r>
        <w:t>ernmen</w:t>
      </w:r>
      <w:r>
        <w:rPr>
          <w:spacing w:val="2"/>
        </w:rPr>
        <w:t>t</w:t>
      </w:r>
      <w:r>
        <w:rPr>
          <w:spacing w:val="-7"/>
        </w:rPr>
        <w:t>’</w:t>
      </w:r>
      <w:r>
        <w:t xml:space="preserve">s </w:t>
      </w:r>
      <w:r>
        <w:rPr>
          <w:i/>
        </w:rPr>
        <w:t>Development</w:t>
      </w:r>
      <w:r>
        <w:rPr>
          <w:i/>
          <w:spacing w:val="-13"/>
        </w:rPr>
        <w:t xml:space="preserve"> </w:t>
      </w:r>
      <w:r>
        <w:rPr>
          <w:i/>
        </w:rPr>
        <w:t>Code</w:t>
      </w:r>
      <w:r>
        <w:rPr>
          <w:i/>
          <w:spacing w:val="-5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child care</w:t>
      </w:r>
      <w:r>
        <w:rPr>
          <w:i/>
          <w:spacing w:val="-4"/>
        </w:rPr>
        <w:t xml:space="preserve"> </w:t>
      </w:r>
      <w:r>
        <w:rPr>
          <w:i/>
        </w:rPr>
        <w:t>centres</w:t>
      </w:r>
      <w:r>
        <w:rPr>
          <w:i/>
          <w:spacing w:val="-8"/>
        </w:rPr>
        <w:t xml:space="preserve"> </w:t>
      </w:r>
      <w:r>
        <w:t xml:space="preserve">(in </w:t>
      </w:r>
      <w:r>
        <w:rPr>
          <w:spacing w:val="-5"/>
        </w:rPr>
        <w:t>P</w:t>
      </w:r>
      <w:r>
        <w:t>art</w:t>
      </w:r>
      <w:r>
        <w:rPr>
          <w:spacing w:val="-3"/>
        </w:rPr>
        <w:t xml:space="preserve"> </w:t>
      </w:r>
      <w:r>
        <w:t>5.4)</w:t>
      </w:r>
      <w:r>
        <w:rPr>
          <w:spacing w:val="-4"/>
        </w:rPr>
        <w:t xml:space="preserve"> </w:t>
      </w:r>
      <w:r>
        <w:t>establishes</w:t>
      </w:r>
      <w:r>
        <w:rPr>
          <w:spacing w:val="-11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standards 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including, amongst others,</w:t>
      </w:r>
      <w:r>
        <w:rPr>
          <w:spacing w:val="-7"/>
        </w:rPr>
        <w:t xml:space="preserve"> </w:t>
      </w:r>
      <w:r>
        <w:t>accessibili</w:t>
      </w:r>
      <w:r>
        <w:rPr>
          <w:spacing w:val="-1"/>
        </w:rPr>
        <w:t>t</w:t>
      </w:r>
      <w:r>
        <w:rPr>
          <w:spacing w:val="-19"/>
        </w:rPr>
        <w:t>y</w:t>
      </w:r>
      <w:r>
        <w:t>,</w:t>
      </w:r>
      <w:r>
        <w:rPr>
          <w:spacing w:val="-2"/>
        </w:rPr>
        <w:t xml:space="preserve"> </w:t>
      </w:r>
      <w:r>
        <w:t>indoor</w:t>
      </w:r>
      <w:r>
        <w:rPr>
          <w:spacing w:val="-6"/>
        </w:rPr>
        <w:t xml:space="preserve"> </w:t>
      </w:r>
      <w:r>
        <w:t>pl</w:t>
      </w:r>
      <w:r>
        <w:rPr>
          <w:spacing w:val="-2"/>
        </w:rPr>
        <w:t>a</w:t>
      </w:r>
      <w:r>
        <w:t>y</w:t>
      </w:r>
      <w:r>
        <w:rPr>
          <w:spacing w:val="-1"/>
        </w:rPr>
        <w:t xml:space="preserve"> </w:t>
      </w:r>
      <w:r>
        <w:t>facilities, toilet and</w:t>
      </w:r>
      <w:r>
        <w:rPr>
          <w:spacing w:val="-4"/>
        </w:rPr>
        <w:t xml:space="preserve"> </w:t>
      </w:r>
      <w:r>
        <w:t>laundry</w:t>
      </w:r>
      <w:r>
        <w:rPr>
          <w:spacing w:val="-8"/>
        </w:rPr>
        <w:t xml:space="preserve"> </w:t>
      </w:r>
      <w:r>
        <w:t>facilities, outdoor</w:t>
      </w:r>
      <w:r>
        <w:rPr>
          <w:spacing w:val="-8"/>
        </w:rPr>
        <w:t xml:space="preserve"> </w:t>
      </w:r>
      <w:r>
        <w:t>pl</w:t>
      </w:r>
      <w:r>
        <w:rPr>
          <w:spacing w:val="-2"/>
        </w:rPr>
        <w:t>a</w:t>
      </w:r>
      <w:r>
        <w:t>y</w:t>
      </w:r>
      <w:r>
        <w:rPr>
          <w:spacing w:val="-1"/>
        </w:rPr>
        <w:t xml:space="preserve"> </w:t>
      </w:r>
      <w:r>
        <w:t>and sto</w:t>
      </w:r>
      <w:r>
        <w:rPr>
          <w:spacing w:val="-4"/>
        </w:rPr>
        <w:t>r</w:t>
      </w:r>
      <w:r>
        <w:t>age</w:t>
      </w:r>
      <w:r>
        <w:rPr>
          <w:spacing w:val="-8"/>
        </w:rPr>
        <w:t xml:space="preserve"> </w:t>
      </w:r>
      <w:r>
        <w:t>facilities.</w:t>
      </w:r>
    </w:p>
    <w:p w14:paraId="152433C5" w14:textId="77777777" w:rsidR="00BD0945" w:rsidRDefault="00EB3341" w:rsidP="00EF03E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Both these need to be identified</w:t>
      </w:r>
      <w:r>
        <w:rPr>
          <w:spacing w:val="-9"/>
        </w:rPr>
        <w:t xml:space="preserve"> </w:t>
      </w:r>
      <w:r>
        <w:t>to local child care</w:t>
      </w:r>
      <w:r>
        <w:rPr>
          <w:spacing w:val="-4"/>
        </w:rPr>
        <w:t xml:space="preserve"> </w:t>
      </w:r>
      <w:r>
        <w:t>proponents</w:t>
      </w:r>
      <w:r>
        <w:rPr>
          <w:spacing w:val="-1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fully understand</w:t>
      </w:r>
      <w:r>
        <w:rPr>
          <w:spacing w:val="-1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tw</w:t>
      </w:r>
      <w:r>
        <w:rPr>
          <w:spacing w:val="-2"/>
        </w:rPr>
        <w:t>o</w:t>
      </w:r>
      <w:r>
        <w:t>.</w:t>
      </w:r>
    </w:p>
    <w:p w14:paraId="28E2CDAE" w14:textId="77777777" w:rsidR="00BD0945" w:rsidRPr="000A3955" w:rsidRDefault="000A3955" w:rsidP="00EF03E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52" w:history="1">
        <w:r w:rsidRPr="000A3955">
          <w:rPr>
            <w:rStyle w:val="Hyperlink"/>
          </w:rPr>
          <w:t>Building laws codes</w:t>
        </w:r>
      </w:hyperlink>
      <w:r>
        <w:t xml:space="preserve"> </w:t>
      </w:r>
      <w:r w:rsidRPr="000A3955">
        <w:t>(</w:t>
      </w:r>
      <w:hyperlink r:id="rId53">
        <w:r w:rsidR="00EB3341" w:rsidRPr="000A3955">
          <w:t>http://www.hpw.qld.gov.au/construction/</w:t>
        </w:r>
      </w:hyperlink>
      <w:r w:rsidR="00EB3341" w:rsidRPr="000A3955">
        <w:t>BuildingPlumbing/Building/BuildingLawsCodes/Pages/default.aspx</w:t>
      </w:r>
      <w:r w:rsidRPr="000A3955">
        <w:t>)</w:t>
      </w:r>
    </w:p>
    <w:p w14:paraId="1FF96022" w14:textId="77777777" w:rsidR="00BD0945" w:rsidRDefault="00EB3341" w:rsidP="00C361FE">
      <w:r>
        <w:rPr>
          <w:spacing w:val="-5"/>
        </w:rPr>
        <w:t>R</w:t>
      </w:r>
      <w:r>
        <w:t>efer</w:t>
      </w:r>
      <w:r>
        <w:rPr>
          <w:spacing w:val="-3"/>
        </w:rPr>
        <w:t>r</w:t>
      </w:r>
      <w:r>
        <w:t>als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agencies</w:t>
      </w:r>
      <w:r>
        <w:rPr>
          <w:spacing w:val="-9"/>
        </w:rPr>
        <w:t xml:space="preserve"> </w:t>
      </w:r>
      <w:r>
        <w:t>to obtain</w:t>
      </w:r>
      <w:r>
        <w:rPr>
          <w:spacing w:val="-6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also be</w:t>
      </w:r>
      <w:r>
        <w:rPr>
          <w:spacing w:val="-2"/>
        </w:rPr>
        <w:t xml:space="preserve"> </w:t>
      </w:r>
      <w:r>
        <w:t>complex</w:t>
      </w:r>
      <w:r>
        <w:rPr>
          <w:spacing w:val="-8"/>
        </w:rPr>
        <w:t xml:space="preserve"> </w:t>
      </w:r>
      <w:r>
        <w:t>processes,</w:t>
      </w:r>
      <w:r>
        <w:rPr>
          <w:spacing w:val="-11"/>
        </w:rPr>
        <w:t xml:space="preserve"> </w:t>
      </w:r>
      <w:r>
        <w:t>i</w:t>
      </w:r>
      <w:r>
        <w:rPr>
          <w:spacing w:val="-3"/>
        </w:rPr>
        <w:t>n</w:t>
      </w:r>
      <w:r>
        <w:rPr>
          <w:spacing w:val="-2"/>
        </w:rPr>
        <w:t>v</w:t>
      </w:r>
      <w:r>
        <w:t>olving</w:t>
      </w:r>
      <w:r>
        <w:rPr>
          <w:spacing w:val="-1"/>
        </w:rPr>
        <w:t xml:space="preserve"> </w:t>
      </w:r>
      <w:r>
        <w:rPr>
          <w:spacing w:val="-4"/>
        </w:rPr>
        <w:t>v</w:t>
      </w:r>
      <w:r>
        <w:t>arious</w:t>
      </w:r>
      <w:r w:rsidR="00C361FE">
        <w:t xml:space="preserve"> </w:t>
      </w:r>
      <w:r>
        <w:t>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agencies</w:t>
      </w:r>
      <w:r>
        <w:rPr>
          <w:spacing w:val="-9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departments of</w:t>
      </w:r>
      <w:r>
        <w:rPr>
          <w:spacing w:val="-2"/>
        </w:rPr>
        <w:t xml:space="preserve"> </w:t>
      </w:r>
      <w:r>
        <w:t>planning,</w:t>
      </w:r>
      <w:r>
        <w:rPr>
          <w:spacing w:val="-9"/>
        </w:rPr>
        <w:t xml:space="preserve"> </w:t>
      </w:r>
      <w:r>
        <w:t>e</w:t>
      </w:r>
      <w:r>
        <w:rPr>
          <w:spacing w:val="-2"/>
        </w:rPr>
        <w:t>n</w:t>
      </w:r>
      <w:r>
        <w:t>vironment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children</w:t>
      </w:r>
      <w:r>
        <w:rPr>
          <w:spacing w:val="-7"/>
        </w:rPr>
        <w:t>’</w:t>
      </w:r>
      <w:r>
        <w:t>s</w:t>
      </w:r>
      <w:r w:rsidR="00C361FE">
        <w:t xml:space="preserve"> </w:t>
      </w:r>
      <w:r>
        <w:t>services.</w:t>
      </w:r>
      <w:r>
        <w:rPr>
          <w:spacing w:val="62"/>
        </w:rPr>
        <w:t xml:space="preserve"> </w:t>
      </w:r>
      <w:r>
        <w:rPr>
          <w:spacing w:val="-5"/>
        </w:rPr>
        <w:t>F</w:t>
      </w:r>
      <w:r>
        <w:t>or</w:t>
      </w:r>
      <w:r>
        <w:rPr>
          <w:spacing w:val="-3"/>
        </w:rPr>
        <w:t xml:space="preserve"> </w:t>
      </w:r>
      <w:r>
        <w:t>example,</w:t>
      </w:r>
      <w:r>
        <w:rPr>
          <w:spacing w:val="-9"/>
        </w:rPr>
        <w:t xml:space="preserve"> </w:t>
      </w:r>
      <w:r>
        <w:t>in NSW</w:t>
      </w:r>
      <w:r>
        <w:rPr>
          <w:spacing w:val="-5"/>
        </w:rPr>
        <w:t xml:space="preserve"> </w:t>
      </w:r>
      <w:r>
        <w:t>all child care facilities must</w:t>
      </w:r>
      <w:r>
        <w:rPr>
          <w:spacing w:val="-5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recei</w:t>
      </w:r>
      <w:r>
        <w:rPr>
          <w:spacing w:val="-2"/>
        </w:rPr>
        <w:t>v</w:t>
      </w:r>
      <w:r>
        <w:t>ed</w:t>
      </w:r>
      <w:r>
        <w:rPr>
          <w:spacing w:val="-8"/>
        </w:rPr>
        <w:t xml:space="preserve"> </w:t>
      </w:r>
      <w:r>
        <w:t>de</w:t>
      </w:r>
      <w:r>
        <w:rPr>
          <w:spacing w:val="-2"/>
        </w:rPr>
        <w:t>v</w:t>
      </w:r>
      <w:r>
        <w:t>elopment appr</w:t>
      </w:r>
      <w:r>
        <w:rPr>
          <w:spacing w:val="-1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>before</w:t>
      </w:r>
      <w:r>
        <w:rPr>
          <w:spacing w:val="-6"/>
        </w:rPr>
        <w:t xml:space="preserve"> </w:t>
      </w:r>
      <w:r>
        <w:t>lodging an</w:t>
      </w:r>
      <w:r>
        <w:rPr>
          <w:spacing w:val="-2"/>
        </w:rPr>
        <w:t xml:space="preserve"> </w:t>
      </w:r>
      <w:r>
        <w:t>application for 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al.</w:t>
      </w:r>
    </w:p>
    <w:p w14:paraId="3CE9BC9D" w14:textId="77777777" w:rsidR="00BD0945" w:rsidRPr="00EF03EC" w:rsidRDefault="00EB3341" w:rsidP="00C5104C">
      <w:pPr>
        <w:pStyle w:val="Heading5casestuyd"/>
      </w:pPr>
      <w:r>
        <w:br w:type="column"/>
      </w:r>
      <w:r w:rsidRPr="00EF03EC">
        <w:lastRenderedPageBreak/>
        <w:t xml:space="preserve">Aligning with the </w:t>
      </w:r>
      <w:r w:rsidRPr="00C5104C">
        <w:rPr>
          <w:i/>
        </w:rPr>
        <w:t>National</w:t>
      </w:r>
      <w:r w:rsidRPr="00C5104C">
        <w:rPr>
          <w:i/>
          <w:spacing w:val="-9"/>
        </w:rPr>
        <w:t xml:space="preserve"> </w:t>
      </w:r>
      <w:r w:rsidRPr="00C5104C">
        <w:rPr>
          <w:i/>
        </w:rPr>
        <w:t>Quality</w:t>
      </w:r>
      <w:r w:rsidR="00EF03EC" w:rsidRPr="00C5104C">
        <w:rPr>
          <w:i/>
        </w:rPr>
        <w:t xml:space="preserve"> </w:t>
      </w:r>
      <w:r w:rsidRPr="00C5104C">
        <w:rPr>
          <w:i/>
          <w:position w:val="-1"/>
        </w:rPr>
        <w:t>Framework</w:t>
      </w:r>
    </w:p>
    <w:p w14:paraId="6DF598B7" w14:textId="77777777" w:rsidR="00BD0945" w:rsidRDefault="00EB3341" w:rsidP="00EF03EC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In</w:t>
      </w:r>
      <w:r>
        <w:rPr>
          <w:spacing w:val="-2"/>
        </w:rPr>
        <w:t xml:space="preserve"> </w:t>
      </w:r>
      <w:r>
        <w:t>Queensland,</w:t>
      </w:r>
      <w:r>
        <w:rPr>
          <w:spacing w:val="-1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Education, </w:t>
      </w:r>
      <w:r>
        <w:rPr>
          <w:spacing w:val="-20"/>
        </w:rPr>
        <w:t>T</w:t>
      </w:r>
      <w:r>
        <w:rPr>
          <w:spacing w:val="-4"/>
        </w:rPr>
        <w:t>r</w:t>
      </w:r>
      <w:r>
        <w:t>aining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Empl</w:t>
      </w:r>
      <w:r>
        <w:rPr>
          <w:spacing w:val="-2"/>
        </w:rPr>
        <w:t>o</w:t>
      </w:r>
      <w:r>
        <w:t>yment</w:t>
      </w:r>
      <w:r>
        <w:rPr>
          <w:spacing w:val="-6"/>
        </w:rPr>
        <w:t xml:space="preserve"> </w:t>
      </w:r>
      <w:r>
        <w:t>(DETE) is responsible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appr</w:t>
      </w:r>
      <w:r>
        <w:rPr>
          <w:spacing w:val="-2"/>
        </w:rPr>
        <w:t>o</w:t>
      </w:r>
      <w:r>
        <w:t>ving</w:t>
      </w:r>
      <w:r>
        <w:rPr>
          <w:spacing w:val="-6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services in accordance</w:t>
      </w:r>
      <w:r>
        <w:rPr>
          <w:spacing w:val="-11"/>
        </w:rPr>
        <w:t xml:space="preserve"> </w:t>
      </w:r>
      <w:r>
        <w:t>with the</w:t>
      </w:r>
      <w:r>
        <w:rPr>
          <w:spacing w:val="-3"/>
        </w:rPr>
        <w:t xml:space="preserve"> </w:t>
      </w:r>
      <w:r>
        <w:t>requirements</w:t>
      </w:r>
      <w:r>
        <w:rPr>
          <w:spacing w:val="-1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 w:rsidR="00EF03EC">
        <w:t xml:space="preserve"> </w:t>
      </w:r>
      <w:r>
        <w:rPr>
          <w:i/>
        </w:rPr>
        <w:t>National</w:t>
      </w:r>
      <w:r>
        <w:rPr>
          <w:i/>
          <w:spacing w:val="-8"/>
        </w:rPr>
        <w:t xml:space="preserve"> </w:t>
      </w:r>
      <w:r>
        <w:rPr>
          <w:i/>
        </w:rPr>
        <w:t>Quality Framework</w:t>
      </w:r>
      <w:r>
        <w:rPr>
          <w:i/>
          <w:spacing w:val="-11"/>
        </w:rPr>
        <w:t xml:space="preserve"> </w:t>
      </w:r>
      <w:r>
        <w:t>(NQF).</w:t>
      </w:r>
      <w:r>
        <w:rPr>
          <w:spacing w:val="64"/>
        </w:rPr>
        <w:t xml:space="preserve"> </w:t>
      </w:r>
      <w:r>
        <w:t>Assessing 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application for</w:t>
      </w:r>
      <w:r>
        <w:rPr>
          <w:spacing w:val="-3"/>
        </w:rPr>
        <w:t xml:space="preserve"> </w:t>
      </w:r>
      <w:r>
        <w:t>child care facilities i</w:t>
      </w:r>
      <w:r>
        <w:rPr>
          <w:spacing w:val="-2"/>
        </w:rPr>
        <w:t>nv</w:t>
      </w:r>
      <w:r>
        <w:t>ol</w:t>
      </w:r>
      <w:r>
        <w:rPr>
          <w:spacing w:val="-2"/>
        </w:rPr>
        <w:t>v</w:t>
      </w:r>
      <w:r>
        <w:t>es</w:t>
      </w:r>
      <w:r>
        <w:rPr>
          <w:spacing w:val="-3"/>
        </w:rPr>
        <w:t xml:space="preserve"> </w:t>
      </w:r>
      <w:r>
        <w:t>DETE working with 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useful</w:t>
      </w:r>
      <w:r>
        <w:rPr>
          <w:spacing w:val="-6"/>
        </w:rPr>
        <w:t xml:space="preserve"> </w:t>
      </w:r>
      <w:r>
        <w:t>mechanism</w:t>
      </w:r>
      <w:r>
        <w:rPr>
          <w:spacing w:val="-11"/>
        </w:rPr>
        <w:t xml:space="preserve"> </w:t>
      </w:r>
      <w:r>
        <w:t>to ensure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NQF</w:t>
      </w:r>
      <w:r>
        <w:rPr>
          <w:spacing w:val="-4"/>
        </w:rPr>
        <w:t xml:space="preserve"> </w:t>
      </w:r>
      <w:r>
        <w:t>is deli</w:t>
      </w:r>
      <w:r>
        <w:rPr>
          <w:spacing w:val="-2"/>
        </w:rPr>
        <w:t>v</w:t>
      </w:r>
      <w:r>
        <w:t>ered</w:t>
      </w:r>
      <w:r>
        <w:rPr>
          <w:spacing w:val="-4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land 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system.</w:t>
      </w:r>
    </w:p>
    <w:p w14:paraId="01F0A1D7" w14:textId="77777777" w:rsidR="00BD0945" w:rsidRDefault="000A3955" w:rsidP="000A3955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54" w:history="1">
        <w:r w:rsidRPr="000A3955">
          <w:rPr>
            <w:rStyle w:val="Hyperlink"/>
          </w:rPr>
          <w:t>Read more about aligning with the National Quality Framework</w:t>
        </w:r>
      </w:hyperlink>
      <w:r>
        <w:t xml:space="preserve"> (</w:t>
      </w:r>
      <w:r w:rsidR="00EB3341">
        <w:rPr>
          <w:u w:color="0000FF"/>
        </w:rPr>
        <w:t>http://deta.qld.g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.au/earl</w:t>
      </w:r>
      <w:r w:rsidR="00EB3341">
        <w:rPr>
          <w:spacing w:val="-2"/>
          <w:u w:color="0000FF"/>
        </w:rPr>
        <w:t>y</w:t>
      </w:r>
      <w:r w:rsidR="00EB3341">
        <w:rPr>
          <w:u w:color="0000FF"/>
        </w:rPr>
        <w:t>childhood/office/</w:t>
      </w:r>
      <w:r w:rsidR="00EB3341">
        <w:rPr>
          <w:position w:val="-1"/>
          <w:u w:color="0000FF"/>
        </w:rPr>
        <w:t>national/appr</w:t>
      </w:r>
      <w:r w:rsidR="00EB3341">
        <w:rPr>
          <w:spacing w:val="-2"/>
          <w:position w:val="-1"/>
          <w:u w:color="0000FF"/>
        </w:rPr>
        <w:t>o</w:t>
      </w:r>
      <w:r w:rsidR="00EB3341">
        <w:rPr>
          <w:spacing w:val="-4"/>
          <w:position w:val="-1"/>
          <w:u w:color="0000FF"/>
        </w:rPr>
        <w:t>v</w:t>
      </w:r>
      <w:r w:rsidR="00EB3341">
        <w:rPr>
          <w:position w:val="-1"/>
          <w:u w:color="0000FF"/>
        </w:rPr>
        <w:t>als-certification.html</w:t>
      </w:r>
      <w:r>
        <w:rPr>
          <w:position w:val="-1"/>
          <w:u w:color="0000FF"/>
        </w:rPr>
        <w:t>)</w:t>
      </w:r>
    </w:p>
    <w:p w14:paraId="077D643D" w14:textId="77777777" w:rsidR="00BD0945" w:rsidRDefault="00EB3341" w:rsidP="00066BA3">
      <w:pPr>
        <w:pStyle w:val="Heading4"/>
        <w:numPr>
          <w:ilvl w:val="2"/>
          <w:numId w:val="8"/>
        </w:numPr>
      </w:pPr>
      <w:r>
        <w:t>Brief local g</w:t>
      </w:r>
      <w:r>
        <w:rPr>
          <w:spacing w:val="-3"/>
        </w:rPr>
        <w:t>o</w:t>
      </w:r>
      <w:r>
        <w:rPr>
          <w:spacing w:val="-2"/>
        </w:rPr>
        <w:t>v</w:t>
      </w:r>
      <w:r>
        <w:t>ernment</w:t>
      </w:r>
      <w:r>
        <w:rPr>
          <w:spacing w:val="-17"/>
        </w:rPr>
        <w:t xml:space="preserve"> </w:t>
      </w:r>
      <w:r>
        <w:t>staff</w:t>
      </w:r>
    </w:p>
    <w:p w14:paraId="707B354D" w14:textId="77777777" w:rsidR="00BD0945" w:rsidRDefault="00EB3341" w:rsidP="00EF03EC">
      <w:pPr>
        <w:spacing w:before="120"/>
        <w:rPr>
          <w:szCs w:val="20"/>
        </w:rPr>
      </w:pPr>
      <w:r>
        <w:rPr>
          <w:rFonts w:eastAsia="Verdana" w:cs="Verdana"/>
          <w:szCs w:val="20"/>
        </w:rPr>
        <w:t>Build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capaci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staff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to better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understand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how state,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national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w w:val="99"/>
          <w:szCs w:val="20"/>
        </w:rPr>
        <w:t xml:space="preserve">and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requirements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erlap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and what they should do if clarification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is required. This will help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ensure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more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consistent</w:t>
      </w:r>
      <w:r w:rsidR="00AF1E78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le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service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deli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ery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communication with proponents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regarding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state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national requirements.</w:t>
      </w:r>
    </w:p>
    <w:p w14:paraId="41B8C433" w14:textId="77777777" w:rsidR="00BD0945" w:rsidRPr="00D85A2D" w:rsidRDefault="00EB3341" w:rsidP="00066BA3">
      <w:pPr>
        <w:pStyle w:val="Heading4"/>
        <w:numPr>
          <w:ilvl w:val="2"/>
          <w:numId w:val="8"/>
        </w:numPr>
      </w:pPr>
      <w:r w:rsidRPr="00D85A2D">
        <w:t>Assist proponents</w:t>
      </w:r>
    </w:p>
    <w:p w14:paraId="684B9F08" w14:textId="77777777" w:rsidR="00BD0945" w:rsidRDefault="00EB3341" w:rsidP="00EF03EC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viders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proponents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ope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 within 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national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f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amework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set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b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the Commo</w:t>
      </w:r>
      <w:r>
        <w:rPr>
          <w:rFonts w:eastAsia="Verdana" w:cs="Verdana"/>
          <w:spacing w:val="-1"/>
          <w:szCs w:val="20"/>
        </w:rPr>
        <w:t>n</w:t>
      </w:r>
      <w:r>
        <w:rPr>
          <w:rFonts w:eastAsia="Verdana" w:cs="Verdana"/>
          <w:szCs w:val="20"/>
        </w:rPr>
        <w:t>wealth.</w:t>
      </w:r>
      <w:r>
        <w:rPr>
          <w:rFonts w:eastAsia="Verdana" w:cs="Verdana"/>
          <w:spacing w:val="-16"/>
          <w:szCs w:val="20"/>
        </w:rPr>
        <w:t xml:space="preserve"> </w:t>
      </w:r>
      <w:r>
        <w:rPr>
          <w:rFonts w:eastAsia="Verdana" w:cs="Verdana"/>
          <w:szCs w:val="20"/>
        </w:rPr>
        <w:t>Howe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28"/>
          <w:szCs w:val="20"/>
        </w:rPr>
        <w:t>r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often working across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different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state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(and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local)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policies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legislation m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4"/>
          <w:szCs w:val="20"/>
        </w:rPr>
        <w:t xml:space="preserve"> v</w:t>
      </w:r>
      <w:r>
        <w:rPr>
          <w:rFonts w:eastAsia="Verdana" w:cs="Verdana"/>
          <w:szCs w:val="20"/>
        </w:rPr>
        <w:t>ar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3820F330" w14:textId="77777777" w:rsidR="00BD0945" w:rsidRDefault="00EB3341" w:rsidP="00AF1E78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could consider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viding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clear</w:t>
      </w:r>
      <w:r w:rsidR="00AF1E78">
        <w:rPr>
          <w:rFonts w:eastAsia="Verdana" w:cs="Verdana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pat</w:t>
      </w:r>
      <w:r>
        <w:rPr>
          <w:rFonts w:eastAsia="Verdana" w:cs="Verdana"/>
          <w:spacing w:val="-1"/>
          <w:position w:val="-1"/>
          <w:szCs w:val="20"/>
        </w:rPr>
        <w:t>h</w:t>
      </w:r>
      <w:r>
        <w:rPr>
          <w:rFonts w:eastAsia="Verdana" w:cs="Verdana"/>
          <w:spacing w:val="-2"/>
          <w:position w:val="-1"/>
          <w:szCs w:val="20"/>
        </w:rPr>
        <w:t>wa</w:t>
      </w:r>
      <w:r>
        <w:rPr>
          <w:rFonts w:eastAsia="Verdana" w:cs="Verdana"/>
          <w:position w:val="-1"/>
          <w:szCs w:val="20"/>
        </w:rPr>
        <w:t>ys and briefings</w:t>
      </w:r>
      <w:r>
        <w:rPr>
          <w:rFonts w:eastAsia="Verdana" w:cs="Verdana"/>
          <w:spacing w:val="-9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for proponents on how</w:t>
      </w:r>
      <w:r w:rsidR="00AF1E78">
        <w:rPr>
          <w:rFonts w:eastAsia="Verdana" w:cs="Verdana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to</w:t>
      </w:r>
      <w:r>
        <w:rPr>
          <w:rFonts w:eastAsia="Verdana" w:cs="Verdana"/>
          <w:spacing w:val="-2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n</w:t>
      </w:r>
      <w:r>
        <w:rPr>
          <w:rFonts w:eastAsia="Verdana" w:cs="Verdana"/>
          <w:spacing w:val="-2"/>
          <w:position w:val="-1"/>
          <w:szCs w:val="20"/>
        </w:rPr>
        <w:t>a</w:t>
      </w:r>
      <w:r>
        <w:rPr>
          <w:rFonts w:eastAsia="Verdana" w:cs="Verdana"/>
          <w:position w:val="-1"/>
          <w:szCs w:val="20"/>
        </w:rPr>
        <w:t>vigate</w:t>
      </w:r>
      <w:r>
        <w:rPr>
          <w:rFonts w:eastAsia="Verdana" w:cs="Verdana"/>
          <w:spacing w:val="-9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the</w:t>
      </w:r>
      <w:r>
        <w:rPr>
          <w:rFonts w:eastAsia="Verdana" w:cs="Verdana"/>
          <w:spacing w:val="-3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required</w:t>
      </w:r>
      <w:r>
        <w:rPr>
          <w:rFonts w:eastAsia="Verdana" w:cs="Verdana"/>
          <w:spacing w:val="-8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processes.</w:t>
      </w:r>
    </w:p>
    <w:p w14:paraId="631E46E3" w14:textId="77777777" w:rsidR="00BD0945" w:rsidRDefault="00BD0945">
      <w:pPr>
        <w:spacing w:after="0"/>
        <w:sectPr w:rsidR="00BD0945" w:rsidSect="00995400">
          <w:type w:val="continuous"/>
          <w:pgSz w:w="11920" w:h="16840"/>
          <w:pgMar w:top="1560" w:right="580" w:bottom="0" w:left="993" w:header="720" w:footer="296" w:gutter="0"/>
          <w:cols w:num="2" w:space="720" w:equalWidth="0">
            <w:col w:w="5041" w:space="401"/>
            <w:col w:w="4622"/>
          </w:cols>
        </w:sectPr>
      </w:pPr>
    </w:p>
    <w:p w14:paraId="1B925320" w14:textId="77777777" w:rsidR="00BD0945" w:rsidRDefault="00BD0945">
      <w:pPr>
        <w:spacing w:after="0"/>
        <w:jc w:val="right"/>
        <w:sectPr w:rsidR="00BD0945" w:rsidSect="00995400">
          <w:type w:val="continuous"/>
          <w:pgSz w:w="11920" w:h="16840"/>
          <w:pgMar w:top="1560" w:right="580" w:bottom="0" w:left="0" w:header="720" w:footer="292" w:gutter="0"/>
          <w:cols w:space="720"/>
          <w:docGrid w:linePitch="272"/>
        </w:sectPr>
      </w:pPr>
    </w:p>
    <w:p w14:paraId="578BB23D" w14:textId="77777777" w:rsidR="00F75E4A" w:rsidRDefault="00F75E4A" w:rsidP="00F50178">
      <w:pPr>
        <w:spacing w:before="720"/>
      </w:pPr>
    </w:p>
    <w:p w14:paraId="2541B02B" w14:textId="77777777" w:rsidR="00F75E4A" w:rsidRDefault="00F75E4A" w:rsidP="00431A22">
      <w:pPr>
        <w:sectPr w:rsidR="00F75E4A" w:rsidSect="00D14D30">
          <w:headerReference w:type="default" r:id="rId55"/>
          <w:pgSz w:w="11920" w:h="16840"/>
          <w:pgMar w:top="920" w:right="580" w:bottom="280" w:left="993" w:header="529" w:footer="150" w:gutter="0"/>
          <w:cols w:space="720"/>
        </w:sectPr>
      </w:pPr>
    </w:p>
    <w:p w14:paraId="64102B93" w14:textId="77777777" w:rsidR="00BD0945" w:rsidRPr="0031774D" w:rsidRDefault="00EB3341" w:rsidP="00C5104C">
      <w:pPr>
        <w:pStyle w:val="Heading5casestuyd"/>
        <w:spacing w:after="0"/>
      </w:pPr>
      <w:r w:rsidRPr="0031774D">
        <w:lastRenderedPageBreak/>
        <w:t>City</w:t>
      </w:r>
      <w:r w:rsidRPr="0031774D">
        <w:rPr>
          <w:spacing w:val="-4"/>
        </w:rPr>
        <w:t xml:space="preserve"> </w:t>
      </w:r>
      <w:r w:rsidRPr="0031774D">
        <w:t>of</w:t>
      </w:r>
      <w:r w:rsidRPr="0031774D">
        <w:rPr>
          <w:spacing w:val="-2"/>
        </w:rPr>
        <w:t xml:space="preserve"> </w:t>
      </w:r>
      <w:r w:rsidRPr="0031774D">
        <w:t>Sydney, NSW</w:t>
      </w:r>
    </w:p>
    <w:p w14:paraId="5B648AF4" w14:textId="77777777" w:rsidR="00BD0945" w:rsidRDefault="00EB3341" w:rsidP="000A3955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The</w:t>
      </w:r>
      <w:r>
        <w:rPr>
          <w:spacing w:val="-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S</w:t>
      </w:r>
      <w:r>
        <w:rPr>
          <w:spacing w:val="-1"/>
        </w:rPr>
        <w:t>y</w:t>
      </w:r>
      <w:r>
        <w:t>dney</w:t>
      </w:r>
      <w:r>
        <w:rPr>
          <w:spacing w:val="-7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eloped</w:t>
      </w:r>
      <w:r>
        <w:rPr>
          <w:spacing w:val="-1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child care centre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guideline to</w:t>
      </w:r>
      <w:r>
        <w:rPr>
          <w:spacing w:val="-2"/>
        </w:rPr>
        <w:t xml:space="preserve"> </w:t>
      </w:r>
      <w:r>
        <w:t>assist proponents</w:t>
      </w:r>
      <w:r>
        <w:rPr>
          <w:spacing w:val="-11"/>
        </w:rPr>
        <w:t xml:space="preserve"> </w:t>
      </w:r>
      <w:r>
        <w:t>who are</w:t>
      </w:r>
      <w:r>
        <w:rPr>
          <w:spacing w:val="-3"/>
        </w:rPr>
        <w:t xml:space="preserve"> </w:t>
      </w:r>
      <w:r>
        <w:t>seeking</w:t>
      </w:r>
      <w:r>
        <w:rPr>
          <w:spacing w:val="-8"/>
        </w:rPr>
        <w:t xml:space="preserve"> </w:t>
      </w:r>
      <w:r>
        <w:t>consent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centre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>v</w:t>
      </w:r>
      <w:r>
        <w:t>elopments.</w:t>
      </w:r>
      <w:r>
        <w:rPr>
          <w:spacing w:val="5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guideline 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basic information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proponents</w:t>
      </w:r>
      <w:r>
        <w:rPr>
          <w:spacing w:val="-11"/>
        </w:rPr>
        <w:t xml:space="preserve"> </w:t>
      </w:r>
      <w:r>
        <w:t>and outlines:</w:t>
      </w:r>
    </w:p>
    <w:p w14:paraId="3B33A9B4" w14:textId="77777777" w:rsidR="00BD0945" w:rsidRDefault="00EB3341" w:rsidP="00066BA3">
      <w:pPr>
        <w:pStyle w:val="ListParagraph"/>
        <w:numPr>
          <w:ilvl w:val="0"/>
          <w:numId w:val="9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the</w:t>
      </w:r>
      <w:r w:rsidRPr="0031774D">
        <w:rPr>
          <w:spacing w:val="-3"/>
        </w:rPr>
        <w:t xml:space="preserve"> </w:t>
      </w:r>
      <w:r w:rsidRPr="0031774D">
        <w:rPr>
          <w:spacing w:val="-2"/>
        </w:rPr>
        <w:t>ov</w:t>
      </w:r>
      <w:r>
        <w:t>e</w:t>
      </w:r>
      <w:r w:rsidRPr="0031774D">
        <w:rPr>
          <w:spacing w:val="-3"/>
        </w:rPr>
        <w:t>r</w:t>
      </w:r>
      <w:r>
        <w:t>all</w:t>
      </w:r>
      <w:r w:rsidRPr="0031774D">
        <w:rPr>
          <w:spacing w:val="-4"/>
        </w:rPr>
        <w:t xml:space="preserve"> </w:t>
      </w:r>
      <w:r>
        <w:t>planning</w:t>
      </w:r>
      <w:r w:rsidRPr="0031774D">
        <w:rPr>
          <w:spacing w:val="-9"/>
        </w:rPr>
        <w:t xml:space="preserve"> </w:t>
      </w:r>
      <w:r>
        <w:t>f</w:t>
      </w:r>
      <w:r w:rsidRPr="0031774D">
        <w:rPr>
          <w:spacing w:val="-4"/>
        </w:rPr>
        <w:t>r</w:t>
      </w:r>
      <w:r>
        <w:t>amework</w:t>
      </w:r>
      <w:r w:rsidRPr="0031774D">
        <w:rPr>
          <w:spacing w:val="-11"/>
        </w:rPr>
        <w:t xml:space="preserve"> </w:t>
      </w:r>
      <w:r>
        <w:t>for</w:t>
      </w:r>
      <w:r w:rsidRPr="0031774D">
        <w:rPr>
          <w:spacing w:val="-3"/>
        </w:rPr>
        <w:t xml:space="preserve"> </w:t>
      </w:r>
      <w:r>
        <w:t>child care</w:t>
      </w:r>
      <w:r w:rsidRPr="0031774D">
        <w:rPr>
          <w:spacing w:val="-4"/>
        </w:rPr>
        <w:t xml:space="preserve"> </w:t>
      </w:r>
      <w:r>
        <w:t>centres</w:t>
      </w:r>
    </w:p>
    <w:p w14:paraId="480229EB" w14:textId="77777777" w:rsidR="00BD0945" w:rsidRDefault="00EB3341" w:rsidP="00066BA3">
      <w:pPr>
        <w:pStyle w:val="ListParagraph"/>
        <w:numPr>
          <w:ilvl w:val="0"/>
          <w:numId w:val="9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appr</w:t>
      </w:r>
      <w:r w:rsidRPr="0031774D">
        <w:rPr>
          <w:spacing w:val="-1"/>
        </w:rPr>
        <w:t>o</w:t>
      </w:r>
      <w:r w:rsidRPr="0031774D">
        <w:rPr>
          <w:spacing w:val="-4"/>
        </w:rPr>
        <w:t>v</w:t>
      </w:r>
      <w:r>
        <w:t>al</w:t>
      </w:r>
      <w:r w:rsidRPr="0031774D">
        <w:rPr>
          <w:spacing w:val="-7"/>
        </w:rPr>
        <w:t xml:space="preserve"> </w:t>
      </w:r>
      <w:r>
        <w:t>processes</w:t>
      </w:r>
    </w:p>
    <w:p w14:paraId="160EF9CF" w14:textId="77777777" w:rsidR="00BD0945" w:rsidRDefault="00EB3341" w:rsidP="00066BA3">
      <w:pPr>
        <w:pStyle w:val="ListParagraph"/>
        <w:numPr>
          <w:ilvl w:val="0"/>
          <w:numId w:val="9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information</w:t>
      </w:r>
      <w:r w:rsidRPr="0031774D">
        <w:rPr>
          <w:spacing w:val="-12"/>
        </w:rPr>
        <w:t xml:space="preserve"> </w:t>
      </w:r>
      <w:r>
        <w:t>to</w:t>
      </w:r>
      <w:r w:rsidRPr="0031774D">
        <w:rPr>
          <w:spacing w:val="-2"/>
        </w:rPr>
        <w:t xml:space="preserve"> </w:t>
      </w:r>
      <w:r>
        <w:t>be</w:t>
      </w:r>
      <w:r w:rsidRPr="0031774D">
        <w:rPr>
          <w:spacing w:val="-2"/>
        </w:rPr>
        <w:t xml:space="preserve"> </w:t>
      </w:r>
      <w:r>
        <w:t>included in de</w:t>
      </w:r>
      <w:r w:rsidRPr="0031774D">
        <w:rPr>
          <w:spacing w:val="-2"/>
        </w:rPr>
        <w:t>v</w:t>
      </w:r>
      <w:r>
        <w:t>elopment applications</w:t>
      </w:r>
    </w:p>
    <w:p w14:paraId="57924115" w14:textId="77777777" w:rsidR="00BD0945" w:rsidRDefault="00EB3341" w:rsidP="00066BA3">
      <w:pPr>
        <w:pStyle w:val="ListParagraph"/>
        <w:numPr>
          <w:ilvl w:val="0"/>
          <w:numId w:val="9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important</w:t>
      </w:r>
      <w:r w:rsidRPr="0031774D">
        <w:rPr>
          <w:spacing w:val="-10"/>
        </w:rPr>
        <w:t xml:space="preserve"> </w:t>
      </w:r>
      <w:r>
        <w:t>issues</w:t>
      </w:r>
      <w:r w:rsidRPr="0031774D">
        <w:rPr>
          <w:spacing w:val="-6"/>
        </w:rPr>
        <w:t xml:space="preserve"> </w:t>
      </w:r>
      <w:r>
        <w:t>that</w:t>
      </w:r>
      <w:r w:rsidRPr="0031774D">
        <w:rPr>
          <w:spacing w:val="-4"/>
        </w:rPr>
        <w:t xml:space="preserve"> </w:t>
      </w:r>
      <w:r>
        <w:t>should be</w:t>
      </w:r>
      <w:r w:rsidRPr="0031774D">
        <w:rPr>
          <w:spacing w:val="-2"/>
        </w:rPr>
        <w:t xml:space="preserve"> </w:t>
      </w:r>
      <w:r>
        <w:t>considered by</w:t>
      </w:r>
      <w:r w:rsidRPr="0031774D">
        <w:rPr>
          <w:spacing w:val="-1"/>
        </w:rPr>
        <w:t xml:space="preserve"> </w:t>
      </w:r>
      <w:r>
        <w:t>proponents</w:t>
      </w:r>
      <w:r w:rsidRPr="0031774D">
        <w:rPr>
          <w:spacing w:val="-11"/>
        </w:rPr>
        <w:t xml:space="preserve"> </w:t>
      </w:r>
      <w:r>
        <w:t>prior</w:t>
      </w:r>
      <w:r w:rsidRPr="0031774D">
        <w:rPr>
          <w:spacing w:val="-5"/>
        </w:rPr>
        <w:t xml:space="preserve"> </w:t>
      </w:r>
      <w:r>
        <w:t>to</w:t>
      </w:r>
      <w:r w:rsidRPr="0031774D">
        <w:rPr>
          <w:spacing w:val="-2"/>
        </w:rPr>
        <w:t xml:space="preserve"> </w:t>
      </w:r>
      <w:r>
        <w:t>lodging an application, and</w:t>
      </w:r>
    </w:p>
    <w:p w14:paraId="20D79607" w14:textId="77777777" w:rsidR="000A3955" w:rsidRPr="000A3955" w:rsidRDefault="00EB3341" w:rsidP="00066BA3">
      <w:pPr>
        <w:pStyle w:val="ListParagraph"/>
        <w:numPr>
          <w:ilvl w:val="0"/>
          <w:numId w:val="9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</w:pPr>
      <w:r>
        <w:t>contact</w:t>
      </w:r>
      <w:r w:rsidRPr="0031774D">
        <w:rPr>
          <w:spacing w:val="-7"/>
        </w:rPr>
        <w:t xml:space="preserve"> </w:t>
      </w:r>
      <w:r>
        <w:t>details for</w:t>
      </w:r>
      <w:r w:rsidRPr="0031774D">
        <w:rPr>
          <w:spacing w:val="-3"/>
        </w:rPr>
        <w:t xml:space="preserve"> </w:t>
      </w:r>
      <w:r>
        <w:t>the</w:t>
      </w:r>
      <w:r w:rsidRPr="0031774D">
        <w:rPr>
          <w:spacing w:val="-3"/>
        </w:rPr>
        <w:t xml:space="preserve"> </w:t>
      </w:r>
      <w:r>
        <w:t>Ci</w:t>
      </w:r>
      <w:r w:rsidRPr="0031774D">
        <w:rPr>
          <w:spacing w:val="-2"/>
        </w:rPr>
        <w:t>t</w:t>
      </w:r>
      <w:r>
        <w:t>y</w:t>
      </w:r>
      <w:r w:rsidRPr="0031774D">
        <w:rPr>
          <w:spacing w:val="-7"/>
        </w:rPr>
        <w:t>’</w:t>
      </w:r>
      <w:r>
        <w:t>s</w:t>
      </w:r>
      <w:r w:rsidRPr="0031774D">
        <w:rPr>
          <w:spacing w:val="-3"/>
        </w:rPr>
        <w:t xml:space="preserve"> </w:t>
      </w:r>
      <w:r>
        <w:t>Child Care</w:t>
      </w:r>
      <w:r w:rsidR="0031774D">
        <w:t xml:space="preserve"> </w:t>
      </w:r>
      <w:r w:rsidRPr="0031774D">
        <w:rPr>
          <w:position w:val="-1"/>
        </w:rPr>
        <w:t>Coordinato</w:t>
      </w:r>
      <w:r w:rsidRPr="0031774D">
        <w:rPr>
          <w:spacing w:val="-28"/>
          <w:position w:val="-1"/>
        </w:rPr>
        <w:t>r</w:t>
      </w:r>
      <w:r w:rsidRPr="0031774D">
        <w:rPr>
          <w:position w:val="-1"/>
        </w:rPr>
        <w:t>.</w:t>
      </w:r>
    </w:p>
    <w:p w14:paraId="09A34464" w14:textId="77777777" w:rsidR="000A3955" w:rsidRDefault="000A3955" w:rsidP="000A3955">
      <w:pPr>
        <w:pStyle w:val="ListParagraph"/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  <w:ind w:left="0"/>
        <w:rPr>
          <w:position w:val="-1"/>
        </w:rPr>
      </w:pPr>
    </w:p>
    <w:p w14:paraId="57836C7F" w14:textId="77777777" w:rsidR="00BD0945" w:rsidRDefault="000A3955" w:rsidP="000A3955">
      <w:pPr>
        <w:pStyle w:val="ListParagraph"/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3" w:color="FCD7D0"/>
        </w:pBdr>
        <w:shd w:val="clear" w:color="auto" w:fill="FCD7D0"/>
        <w:ind w:left="0"/>
      </w:pPr>
      <w:hyperlink r:id="rId56" w:history="1">
        <w:r w:rsidRPr="000A3955">
          <w:rPr>
            <w:rStyle w:val="Hyperlink"/>
            <w:position w:val="-1"/>
          </w:rPr>
          <w:t>Sydney development control plans</w:t>
        </w:r>
      </w:hyperlink>
      <w:r w:rsidRPr="000A3955">
        <w:rPr>
          <w:position w:val="-1"/>
        </w:rPr>
        <w:t xml:space="preserve"> (</w:t>
      </w:r>
      <w:hyperlink r:id="rId57">
        <w:r w:rsidR="00EB3341" w:rsidRPr="000A3955">
          <w:rPr>
            <w:u w:color="0000FF"/>
          </w:rPr>
          <w:t>http://ww</w:t>
        </w:r>
        <w:r w:rsidR="00EB3341" w:rsidRPr="000A3955">
          <w:rPr>
            <w:spacing w:val="-7"/>
            <w:u w:color="0000FF"/>
          </w:rPr>
          <w:t>w</w:t>
        </w:r>
        <w:r w:rsidR="00EB3341" w:rsidRPr="000A3955">
          <w:rPr>
            <w:u w:color="0000FF"/>
          </w:rPr>
          <w:t>.ci</w:t>
        </w:r>
        <w:r w:rsidR="00EB3341" w:rsidRPr="000A3955">
          <w:rPr>
            <w:spacing w:val="-1"/>
            <w:u w:color="0000FF"/>
          </w:rPr>
          <w:t>t</w:t>
        </w:r>
        <w:r w:rsidR="00EB3341" w:rsidRPr="000A3955">
          <w:rPr>
            <w:spacing w:val="-2"/>
            <w:u w:color="0000FF"/>
          </w:rPr>
          <w:t>y</w:t>
        </w:r>
        <w:r w:rsidR="00EB3341" w:rsidRPr="000A3955">
          <w:rPr>
            <w:u w:color="0000FF"/>
          </w:rPr>
          <w:t>ofs</w:t>
        </w:r>
        <w:r w:rsidR="00EB3341" w:rsidRPr="000A3955">
          <w:rPr>
            <w:spacing w:val="-1"/>
            <w:u w:color="0000FF"/>
          </w:rPr>
          <w:t>y</w:t>
        </w:r>
        <w:r w:rsidR="00EB3341" w:rsidRPr="000A3955">
          <w:rPr>
            <w:u w:color="0000FF"/>
          </w:rPr>
          <w:t>dne</w:t>
        </w:r>
        <w:r w:rsidR="00EB3341" w:rsidRPr="000A3955">
          <w:rPr>
            <w:spacing w:val="-19"/>
            <w:u w:color="0000FF"/>
          </w:rPr>
          <w:t>y</w:t>
        </w:r>
        <w:r w:rsidR="00EB3341" w:rsidRPr="000A3955">
          <w:rPr>
            <w:u w:color="0000FF"/>
          </w:rPr>
          <w:t>.ns</w:t>
        </w:r>
        <w:r w:rsidR="00EB3341" w:rsidRPr="000A3955">
          <w:rPr>
            <w:spacing w:val="-7"/>
            <w:u w:color="0000FF"/>
          </w:rPr>
          <w:t>w</w:t>
        </w:r>
        <w:r w:rsidR="00EB3341" w:rsidRPr="000A3955">
          <w:rPr>
            <w:u w:color="0000FF"/>
          </w:rPr>
          <w:t>.g</w:t>
        </w:r>
        <w:r w:rsidR="00EB3341" w:rsidRPr="000A3955">
          <w:rPr>
            <w:spacing w:val="-2"/>
            <w:u w:color="0000FF"/>
          </w:rPr>
          <w:t>o</w:t>
        </w:r>
        <w:r w:rsidR="00EB3341" w:rsidRPr="000A3955">
          <w:rPr>
            <w:spacing w:val="-18"/>
            <w:u w:color="0000FF"/>
          </w:rPr>
          <w:t>v</w:t>
        </w:r>
        <w:r w:rsidR="00EB3341" w:rsidRPr="000A3955">
          <w:rPr>
            <w:u w:color="0000FF"/>
          </w:rPr>
          <w:t>.au/</w:t>
        </w:r>
      </w:hyperlink>
      <w:r w:rsidR="00EB3341" w:rsidRPr="000A3955">
        <w:rPr>
          <w:u w:color="0000FF"/>
        </w:rPr>
        <w:t>de</w:t>
      </w:r>
      <w:r w:rsidR="00EB3341" w:rsidRPr="000A3955">
        <w:rPr>
          <w:spacing w:val="-2"/>
          <w:u w:color="0000FF"/>
        </w:rPr>
        <w:t>v</w:t>
      </w:r>
      <w:r w:rsidR="00EB3341" w:rsidRPr="000A3955">
        <w:rPr>
          <w:u w:color="0000FF"/>
        </w:rPr>
        <w:t>elopment/planning-controls/de</w:t>
      </w:r>
      <w:r w:rsidR="00EB3341" w:rsidRPr="000A3955">
        <w:rPr>
          <w:spacing w:val="-2"/>
          <w:u w:color="0000FF"/>
        </w:rPr>
        <w:t>v</w:t>
      </w:r>
      <w:r w:rsidR="00EB3341" w:rsidRPr="000A3955">
        <w:rPr>
          <w:u w:color="0000FF"/>
        </w:rPr>
        <w:t>elopmen</w:t>
      </w:r>
      <w:r w:rsidR="00EB3341" w:rsidRPr="000A3955">
        <w:rPr>
          <w:spacing w:val="-4"/>
          <w:u w:color="0000FF"/>
        </w:rPr>
        <w:t>t</w:t>
      </w:r>
      <w:r w:rsidR="00EB3341" w:rsidRPr="000A3955">
        <w:rPr>
          <w:u w:color="0000FF"/>
        </w:rPr>
        <w:t>-control-plans</w:t>
      </w:r>
      <w:r w:rsidRPr="000A3955">
        <w:rPr>
          <w:u w:color="0000FF"/>
        </w:rPr>
        <w:t>)</w:t>
      </w:r>
    </w:p>
    <w:p w14:paraId="67E61881" w14:textId="77777777" w:rsidR="0031774D" w:rsidRPr="00F75E4A" w:rsidRDefault="00F75E4A" w:rsidP="00066BA3">
      <w:pPr>
        <w:pStyle w:val="Heading4"/>
        <w:numPr>
          <w:ilvl w:val="2"/>
          <w:numId w:val="8"/>
        </w:numPr>
      </w:pPr>
      <w:r w:rsidRPr="00F75E4A">
        <w:t>Align regularly</w:t>
      </w:r>
    </w:p>
    <w:p w14:paraId="0146FAF0" w14:textId="77777777" w:rsidR="00F75E4A" w:rsidRDefault="00F75E4A" w:rsidP="00432D88">
      <w:pPr>
        <w:spacing w:before="120"/>
      </w:pPr>
      <w:r>
        <w:t>National,</w:t>
      </w:r>
      <w:r>
        <w:rPr>
          <w:spacing w:val="-9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territory</w:t>
      </w:r>
      <w:r>
        <w:rPr>
          <w:spacing w:val="-8"/>
        </w:rPr>
        <w:t xml:space="preserve"> </w:t>
      </w:r>
      <w:r>
        <w:t>le</w:t>
      </w:r>
      <w:r>
        <w:rPr>
          <w:spacing w:val="-3"/>
        </w:rPr>
        <w:t>v</w:t>
      </w:r>
      <w:r>
        <w:t>el</w:t>
      </w:r>
      <w:r>
        <w:rPr>
          <w:spacing w:val="-3"/>
        </w:rPr>
        <w:t xml:space="preserve"> </w:t>
      </w:r>
      <w:r>
        <w:t>policies, p</w:t>
      </w:r>
      <w:r>
        <w:rPr>
          <w:spacing w:val="-4"/>
        </w:rPr>
        <w:t>r</w:t>
      </w:r>
      <w:r>
        <w:t>actices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legislation change</w:t>
      </w:r>
      <w:r>
        <w:rPr>
          <w:spacing w:val="-7"/>
        </w:rPr>
        <w:t xml:space="preserve"> </w:t>
      </w:r>
      <w:r>
        <w:rPr>
          <w:spacing w:val="-2"/>
        </w:rPr>
        <w:t>ov</w:t>
      </w:r>
      <w:r>
        <w:t>er</w:t>
      </w:r>
      <w:r>
        <w:rPr>
          <w:spacing w:val="-4"/>
        </w:rPr>
        <w:t xml:space="preserve"> </w:t>
      </w:r>
      <w:r>
        <w:t>time.</w:t>
      </w:r>
      <w:r>
        <w:rPr>
          <w:spacing w:val="65"/>
        </w:rPr>
        <w:t xml:space="preserve"> </w:t>
      </w:r>
      <w:r>
        <w:t>A regular</w:t>
      </w:r>
      <w:r>
        <w:rPr>
          <w:spacing w:val="-7"/>
        </w:rPr>
        <w:t xml:space="preserve"> </w:t>
      </w:r>
      <w:r>
        <w:t>review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local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codes, policies and</w:t>
      </w:r>
      <w:r>
        <w:rPr>
          <w:spacing w:val="-4"/>
        </w:rPr>
        <w:t xml:space="preserve"> </w:t>
      </w:r>
      <w:r>
        <w:t>processes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will ensure they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aligned with national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le</w:t>
      </w:r>
      <w:r>
        <w:rPr>
          <w:spacing w:val="-3"/>
        </w:rPr>
        <w:t>v</w:t>
      </w:r>
      <w:r>
        <w:t>el requirements e.g. for floo</w:t>
      </w:r>
      <w:r>
        <w:rPr>
          <w:spacing w:val="-3"/>
        </w:rPr>
        <w:t>r</w:t>
      </w:r>
      <w:r>
        <w:t xml:space="preserve">-space </w:t>
      </w:r>
      <w:r>
        <w:rPr>
          <w:spacing w:val="-4"/>
        </w:rPr>
        <w:t>r</w:t>
      </w:r>
      <w:r>
        <w:t>atios.</w:t>
      </w:r>
    </w:p>
    <w:p w14:paraId="1B157626" w14:textId="77777777" w:rsidR="0024366D" w:rsidRPr="0024366D" w:rsidRDefault="0024366D" w:rsidP="00C5104C">
      <w:pPr>
        <w:pStyle w:val="Heading5casestuyd"/>
      </w:pPr>
      <w:r w:rsidRPr="0024366D">
        <w:t>Brisbane City</w:t>
      </w:r>
      <w:r w:rsidRPr="0024366D">
        <w:rPr>
          <w:spacing w:val="-4"/>
        </w:rPr>
        <w:t xml:space="preserve"> </w:t>
      </w:r>
      <w:r w:rsidRPr="0024366D">
        <w:t>Council, QLD</w:t>
      </w:r>
    </w:p>
    <w:p w14:paraId="216242AF" w14:textId="77777777" w:rsidR="0024366D" w:rsidRDefault="0024366D" w:rsidP="0024366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Brisbane</w:t>
      </w:r>
      <w:r>
        <w:rPr>
          <w:spacing w:val="-9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Council has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eloped</w:t>
      </w:r>
      <w:r>
        <w:rPr>
          <w:spacing w:val="-10"/>
        </w:rPr>
        <w:t xml:space="preserve"> </w:t>
      </w:r>
      <w:r>
        <w:t xml:space="preserve">a </w:t>
      </w:r>
      <w:r>
        <w:rPr>
          <w:i/>
        </w:rPr>
        <w:t>Child Care</w:t>
      </w:r>
      <w:r>
        <w:rPr>
          <w:i/>
          <w:spacing w:val="-5"/>
        </w:rPr>
        <w:t xml:space="preserve"> </w:t>
      </w:r>
      <w:r>
        <w:rPr>
          <w:i/>
        </w:rPr>
        <w:t>Facility Code</w:t>
      </w:r>
      <w:r>
        <w:rPr>
          <w:i/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contains</w:t>
      </w:r>
      <w:r>
        <w:rPr>
          <w:spacing w:val="-8"/>
        </w:rPr>
        <w:t xml:space="preserve"> </w:t>
      </w:r>
      <w:r>
        <w:t>most standards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across</w:t>
      </w:r>
      <w:r>
        <w:rPr>
          <w:spacing w:val="-6"/>
        </w:rPr>
        <w:t xml:space="preserve"> </w:t>
      </w:r>
      <w:r>
        <w:t>the ci</w:t>
      </w:r>
      <w:r>
        <w:rPr>
          <w:spacing w:val="-1"/>
        </w:rPr>
        <w:t>t</w:t>
      </w:r>
      <w:r>
        <w:rPr>
          <w:spacing w:val="-19"/>
        </w:rPr>
        <w:t>y</w:t>
      </w:r>
      <w:r>
        <w:t>.</w:t>
      </w:r>
    </w:p>
    <w:p w14:paraId="51A4FF5D" w14:textId="77777777" w:rsidR="0024366D" w:rsidRDefault="0024366D" w:rsidP="0024366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H</w:t>
      </w:r>
      <w:r>
        <w:rPr>
          <w:spacing w:val="-2"/>
        </w:rPr>
        <w:t>a</w:t>
      </w:r>
      <w:r>
        <w:t>ving clearly</w:t>
      </w:r>
      <w:r>
        <w:rPr>
          <w:spacing w:val="-7"/>
        </w:rPr>
        <w:t xml:space="preserve"> </w:t>
      </w:r>
      <w:r>
        <w:t>articulated</w:t>
      </w:r>
      <w:r>
        <w:rPr>
          <w:spacing w:val="-11"/>
        </w:rPr>
        <w:t xml:space="preserve"> </w:t>
      </w:r>
      <w:r>
        <w:t>building standards 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contained</w:t>
      </w:r>
      <w:r>
        <w:rPr>
          <w:spacing w:val="-10"/>
        </w:rPr>
        <w:t xml:space="preserve"> </w:t>
      </w:r>
      <w:r>
        <w:t>in one</w:t>
      </w:r>
      <w:r>
        <w:rPr>
          <w:spacing w:val="-4"/>
        </w:rPr>
        <w:t xml:space="preserve"> </w:t>
      </w:r>
      <w:r>
        <w:t>code allows for regular and efficient</w:t>
      </w:r>
      <w:r>
        <w:rPr>
          <w:spacing w:val="-8"/>
        </w:rPr>
        <w:t xml:space="preserve"> </w:t>
      </w:r>
      <w:r>
        <w:t>updating. The</w:t>
      </w:r>
      <w:r>
        <w:rPr>
          <w:spacing w:val="-4"/>
        </w:rPr>
        <w:t xml:space="preserve"> </w:t>
      </w:r>
      <w:r>
        <w:t>code</w:t>
      </w:r>
      <w:r>
        <w:rPr>
          <w:spacing w:val="-5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useful</w:t>
      </w:r>
      <w:r>
        <w:rPr>
          <w:spacing w:val="-6"/>
        </w:rPr>
        <w:t xml:space="preserve"> </w:t>
      </w:r>
      <w:r>
        <w:t>mechanism</w:t>
      </w:r>
      <w:r>
        <w:rPr>
          <w:spacing w:val="-1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align with national and</w:t>
      </w:r>
      <w:r>
        <w:rPr>
          <w:spacing w:val="-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policies and</w:t>
      </w:r>
      <w:r>
        <w:rPr>
          <w:spacing w:val="-4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clear communication</w:t>
      </w:r>
      <w:r>
        <w:rPr>
          <w:spacing w:val="-15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is required.</w:t>
      </w:r>
    </w:p>
    <w:p w14:paraId="41E5756E" w14:textId="77777777" w:rsidR="0024366D" w:rsidRDefault="000A3955" w:rsidP="000A3955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58" w:history="1">
        <w:r w:rsidRPr="000A3955">
          <w:rPr>
            <w:rStyle w:val="Hyperlink"/>
          </w:rPr>
          <w:t>Operating child care facility Queensland</w:t>
        </w:r>
      </w:hyperlink>
      <w:r>
        <w:t xml:space="preserve"> (</w:t>
      </w:r>
      <w:r w:rsidR="0024366D">
        <w:rPr>
          <w:u w:color="0000FF"/>
        </w:rPr>
        <w:t>http://ww</w:t>
      </w:r>
      <w:r w:rsidR="0024366D">
        <w:rPr>
          <w:spacing w:val="-7"/>
          <w:u w:color="0000FF"/>
        </w:rPr>
        <w:t>w</w:t>
      </w:r>
      <w:r w:rsidR="0024366D">
        <w:rPr>
          <w:u w:color="0000FF"/>
        </w:rPr>
        <w:t>.brisbane.qld.g</w:t>
      </w:r>
      <w:r w:rsidR="0024366D">
        <w:rPr>
          <w:spacing w:val="-2"/>
          <w:u w:color="0000FF"/>
        </w:rPr>
        <w:t>o</w:t>
      </w:r>
      <w:r w:rsidR="0024366D">
        <w:rPr>
          <w:spacing w:val="-18"/>
          <w:u w:color="0000FF"/>
        </w:rPr>
        <w:t>v</w:t>
      </w:r>
      <w:r w:rsidR="0024366D">
        <w:rPr>
          <w:u w:color="0000FF"/>
        </w:rPr>
        <w:t>.au/planning-building/do-i-need</w:t>
      </w:r>
      <w:r w:rsidR="0024366D">
        <w:rPr>
          <w:spacing w:val="-2"/>
          <w:u w:color="0000FF"/>
        </w:rPr>
        <w:t>-</w:t>
      </w:r>
      <w:r w:rsidR="0024366D">
        <w:rPr>
          <w:u w:color="0000FF"/>
        </w:rPr>
        <w:t>appr</w:t>
      </w:r>
      <w:r w:rsidR="0024366D">
        <w:rPr>
          <w:spacing w:val="-2"/>
          <w:u w:color="0000FF"/>
        </w:rPr>
        <w:t>o</w:t>
      </w:r>
      <w:r w:rsidR="0024366D">
        <w:rPr>
          <w:spacing w:val="-4"/>
          <w:u w:color="0000FF"/>
        </w:rPr>
        <w:t>v</w:t>
      </w:r>
      <w:r w:rsidR="0024366D">
        <w:rPr>
          <w:u w:color="0000FF"/>
        </w:rPr>
        <w:t>al/business-projects/ope</w:t>
      </w:r>
      <w:r w:rsidR="0024366D">
        <w:rPr>
          <w:spacing w:val="-4"/>
          <w:u w:color="0000FF"/>
        </w:rPr>
        <w:t>r</w:t>
      </w:r>
      <w:r w:rsidR="0024366D">
        <w:rPr>
          <w:u w:color="0000FF"/>
        </w:rPr>
        <w:t>ating-child-care-facili</w:t>
      </w:r>
      <w:r w:rsidR="0024366D">
        <w:rPr>
          <w:spacing w:val="-1"/>
          <w:u w:color="0000FF"/>
        </w:rPr>
        <w:t>t</w:t>
      </w:r>
      <w:r w:rsidR="0024366D">
        <w:rPr>
          <w:u w:color="0000FF"/>
        </w:rPr>
        <w:t>y</w:t>
      </w:r>
      <w:r>
        <w:rPr>
          <w:u w:color="0000FF"/>
        </w:rPr>
        <w:t>)</w:t>
      </w:r>
    </w:p>
    <w:p w14:paraId="1AD6C8A4" w14:textId="77777777" w:rsidR="00F75E4A" w:rsidRDefault="0024366D" w:rsidP="00F50178">
      <w:pPr>
        <w:spacing w:before="120"/>
      </w:pPr>
      <w:r>
        <w:br w:type="column"/>
      </w:r>
    </w:p>
    <w:p w14:paraId="3CDC0096" w14:textId="77777777" w:rsidR="00F75E4A" w:rsidRDefault="00F75E4A" w:rsidP="00431A22">
      <w:pPr>
        <w:sectPr w:rsidR="00F75E4A" w:rsidSect="00D14D30">
          <w:type w:val="continuous"/>
          <w:pgSz w:w="11920" w:h="16840"/>
          <w:pgMar w:top="920" w:right="580" w:bottom="280" w:left="851" w:header="529" w:footer="150" w:gutter="0"/>
          <w:cols w:num="2" w:space="413"/>
        </w:sectPr>
      </w:pPr>
    </w:p>
    <w:p w14:paraId="5F0F5F7E" w14:textId="77777777" w:rsidR="00BD0945" w:rsidRDefault="00BD0945">
      <w:pPr>
        <w:spacing w:after="0"/>
        <w:sectPr w:rsidR="00BD0945" w:rsidSect="00D14D30">
          <w:type w:val="continuous"/>
          <w:pgSz w:w="11920" w:h="16840"/>
          <w:pgMar w:top="920" w:right="580" w:bottom="280" w:left="851" w:header="529" w:footer="150" w:gutter="0"/>
          <w:cols w:space="720"/>
        </w:sectPr>
      </w:pPr>
    </w:p>
    <w:p w14:paraId="6BCF5F47" w14:textId="77777777" w:rsidR="00BD0945" w:rsidRDefault="00EB3341">
      <w:pPr>
        <w:spacing w:before="29" w:after="0" w:line="240" w:lineRule="auto"/>
        <w:ind w:right="923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sz w:val="2"/>
          <w:szCs w:val="2"/>
        </w:rPr>
        <w:lastRenderedPageBreak/>
        <w:t xml:space="preserve">3                  </w:t>
      </w:r>
      <w:r>
        <w:rPr>
          <w:rFonts w:ascii="Arial" w:eastAsia="Arial" w:hAnsi="Arial" w:cs="Arial"/>
          <w:color w:val="383836"/>
          <w:spacing w:val="5"/>
          <w:sz w:val="2"/>
          <w:szCs w:val="2"/>
        </w:rPr>
        <w:t xml:space="preserve"> </w:t>
      </w:r>
      <w:r>
        <w:rPr>
          <w:rFonts w:ascii="Arial" w:eastAsia="Arial" w:hAnsi="Arial" w:cs="Arial"/>
          <w:color w:val="383836"/>
          <w:w w:val="120"/>
          <w:sz w:val="2"/>
          <w:szCs w:val="2"/>
        </w:rPr>
        <w:t>1</w:t>
      </w:r>
    </w:p>
    <w:p w14:paraId="0D872653" w14:textId="77777777" w:rsidR="00BD0945" w:rsidRDefault="00EB3341">
      <w:pPr>
        <w:spacing w:before="88" w:after="0" w:line="240" w:lineRule="auto"/>
        <w:ind w:right="984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w w:val="120"/>
          <w:sz w:val="2"/>
          <w:szCs w:val="2"/>
        </w:rPr>
        <w:t>2</w:t>
      </w:r>
    </w:p>
    <w:p w14:paraId="14D5F77A" w14:textId="77777777" w:rsidR="00BD0945" w:rsidRDefault="00EB3341">
      <w:pPr>
        <w:tabs>
          <w:tab w:val="left" w:pos="680"/>
        </w:tabs>
        <w:spacing w:before="8" w:after="0" w:line="240" w:lineRule="auto"/>
        <w:ind w:right="638"/>
        <w:jc w:val="right"/>
        <w:rPr>
          <w:rFonts w:ascii="Arial" w:eastAsia="Arial" w:hAnsi="Arial" w:cs="Arial"/>
          <w:sz w:val="1"/>
          <w:szCs w:val="1"/>
        </w:rPr>
      </w:pPr>
      <w:r>
        <w:rPr>
          <w:rFonts w:ascii="Arial" w:eastAsia="Arial" w:hAnsi="Arial" w:cs="Arial"/>
          <w:w w:val="125"/>
          <w:sz w:val="1"/>
          <w:szCs w:val="1"/>
        </w:rPr>
        <w:t>1</w:t>
      </w:r>
      <w:r>
        <w:rPr>
          <w:rFonts w:ascii="Arial" w:eastAsia="Arial" w:hAnsi="Arial" w:cs="Arial"/>
          <w:sz w:val="1"/>
          <w:szCs w:val="1"/>
        </w:rPr>
        <w:tab/>
      </w:r>
      <w:r>
        <w:rPr>
          <w:rFonts w:ascii="Arial" w:eastAsia="Arial" w:hAnsi="Arial" w:cs="Arial"/>
          <w:w w:val="125"/>
          <w:sz w:val="1"/>
          <w:szCs w:val="1"/>
        </w:rPr>
        <w:t>4</w:t>
      </w:r>
    </w:p>
    <w:p w14:paraId="6F83B512" w14:textId="0FF06D79" w:rsidR="00BD0945" w:rsidRDefault="00B572EE" w:rsidP="00F50178">
      <w:pPr>
        <w:spacing w:after="0" w:line="240" w:lineRule="auto"/>
        <w:ind w:right="704"/>
        <w:jc w:val="right"/>
        <w:rPr>
          <w:szCs w:val="20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0340F1A3" wp14:editId="4FE143BC">
                <wp:simplePos x="0" y="0"/>
                <wp:positionH relativeFrom="page">
                  <wp:posOffset>6928485</wp:posOffset>
                </wp:positionH>
                <wp:positionV relativeFrom="paragraph">
                  <wp:posOffset>74295</wp:posOffset>
                </wp:positionV>
                <wp:extent cx="29845" cy="34290"/>
                <wp:effectExtent l="3810" t="0" r="4445" b="0"/>
                <wp:wrapNone/>
                <wp:docPr id="5592" name="Text Box 4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3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95212B" w14:textId="77777777" w:rsidR="008A3C5E" w:rsidRDefault="008A3C5E">
                            <w:pPr>
                              <w:spacing w:before="21" w:after="0" w:line="240" w:lineRule="auto"/>
                              <w:ind w:left="-1" w:right="-21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25"/>
                                <w:sz w:val="1"/>
                                <w:szCs w:val="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14" o:spid="_x0000_s1030" type="#_x0000_t202" style="position:absolute;left:0;text-align:left;margin-left:545.55pt;margin-top:5.85pt;width:2.35pt;height:2.7pt;z-index:-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" filled="f" stroked="f">
                <v:textbox inset="0,0,0,0">
                  <w:txbxContent>
                    <w:p w14:paraId="7895212B" w14:textId="77777777" w:rsidR="008A3C5E" w:rsidRDefault="008A3C5E">
                      <w:pPr>
                        <w:spacing w:before="21" w:after="0" w:line="240" w:lineRule="auto"/>
                        <w:ind w:left="-1" w:right="-21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25"/>
                          <w:sz w:val="1"/>
                          <w:szCs w:val="1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F73FD">
        <w:pict w14:anchorId="6D82A11A">
          <v:shape id="_x0000_s6861" type="#_x0000_t136" style="position:absolute;left:0;text-align:left;margin-left:542.05pt;margin-top:6.7pt;width:.35pt;height:.7pt;rotation:5;z-index:-251667456;mso-position-horizontal-relative:page;mso-position-vertical-relative:text" fillcolor="black" stroked="f">
            <o:extrusion v:ext="view" autorotationcenter="t"/>
            <v:textpath style="font-family:&quot;&amp;quot&quot;;v-text-kern:t;mso-text-shadow:auto" string="5"/>
            <w10:wrap anchorx="page"/>
          </v:shape>
        </w:pict>
      </w:r>
      <w:r w:rsidR="005F73FD">
        <w:pict w14:anchorId="476B46B4">
          <v:shape id="_x0000_s6860" type="#_x0000_t136" style="position:absolute;left:0;text-align:left;margin-left:537.65pt;margin-top:5.45pt;width:.35pt;height:.7pt;rotation:26;z-index:-251666432;mso-position-horizontal-relative:page;mso-position-vertical-relative:text" fillcolor="black" stroked="f">
            <o:extrusion v:ext="view" autorotationcenter="t"/>
            <v:textpath style="font-family:&quot;&amp;quot&quot;;v-text-kern:t;mso-text-shadow:auto" string="6"/>
            <w10:wrap anchorx="page"/>
          </v:shape>
        </w:pict>
      </w:r>
      <w:r w:rsidR="005F73FD">
        <w:pict w14:anchorId="79843324">
          <v:shape id="_x0000_s6859" type="#_x0000_t136" style="position:absolute;left:0;text-align:left;margin-left:533.75pt;margin-top:2.95pt;width:.35pt;height:.7pt;rotation:40;z-index:-251665408;mso-position-horizontal-relative:page;mso-position-vertical-relative:text" fillcolor="black" stroked="f">
            <o:extrusion v:ext="view" autorotationcenter="t"/>
            <v:textpath style="font-family:&quot;&amp;quot&quot;;v-text-kern:t;mso-text-shadow:auto" string="7"/>
            <w10:wrap anchorx="page"/>
          </v:shape>
        </w:pict>
      </w:r>
      <w:r w:rsidR="005F73FD">
        <w:pict w14:anchorId="5FAADE6B">
          <v:shape id="_x0000_s6858" type="#_x0000_t136" style="position:absolute;left:0;text-align:left;margin-left:530.7pt;margin-top:-.35pt;width:.35pt;height:.7pt;rotation:50;z-index:-251664384;mso-position-horizontal-relative:page;mso-position-vertical-relative:text" fillcolor="black" stroked="f">
            <o:extrusion v:ext="view" autorotationcenter="t"/>
            <v:textpath style="font-family:&quot;&amp;quot&quot;;v-text-kern:t;mso-text-shadow:auto" string="8"/>
            <w10:wrap anchorx="page"/>
          </v:shape>
        </w:pict>
      </w:r>
      <w:r w:rsidR="005F73FD">
        <w:pict w14:anchorId="39238FC1">
          <v:shape id="_x0000_s6857" type="#_x0000_t136" style="position:absolute;left:0;text-align:left;margin-left:555.35pt;margin-top:3.3pt;width:.35pt;height:.7pt;rotation:331;z-index:-251663360;mso-position-horizontal-relative:page;mso-position-vertical-relative:text" fillcolor="black" stroked="f">
            <o:extrusion v:ext="view" autorotationcenter="t"/>
            <v:textpath style="font-family:&quot;&amp;quot&quot;;v-text-kern:t;mso-text-shadow:auto" string="2"/>
            <w10:wrap anchorx="page"/>
          </v:shape>
        </w:pict>
      </w:r>
      <w:r w:rsidR="005F73FD">
        <w:pict w14:anchorId="244EB3A2">
          <v:shape id="_x0000_s6856" type="#_x0000_t136" style="position:absolute;left:0;text-align:left;margin-left:551.55pt;margin-top:5.5pt;width:.35pt;height:.7pt;rotation:344;z-index:-251662336;mso-position-horizontal-relative:page;mso-position-vertical-relative:text" fillcolor="black" stroked="f">
            <o:extrusion v:ext="view" autorotationcenter="t"/>
            <v:textpath style="font-family:&quot;&amp;quot&quot;;v-text-kern:t;mso-text-shadow:auto" string="3"/>
            <w10:wrap anchorx="page"/>
          </v:shape>
        </w:pict>
      </w:r>
    </w:p>
    <w:p w14:paraId="2AC664C2" w14:textId="77777777" w:rsidR="00BD0945" w:rsidRDefault="00BD0945" w:rsidP="00F50178">
      <w:pPr>
        <w:spacing w:before="480" w:after="0" w:line="200" w:lineRule="exact"/>
        <w:rPr>
          <w:szCs w:val="20"/>
        </w:rPr>
      </w:pPr>
    </w:p>
    <w:p w14:paraId="18142BA3" w14:textId="77777777" w:rsidR="00BD0945" w:rsidRDefault="00BD0945">
      <w:pPr>
        <w:spacing w:after="0"/>
        <w:sectPr w:rsidR="00BD0945" w:rsidSect="00D14D30">
          <w:headerReference w:type="default" r:id="rId59"/>
          <w:pgSz w:w="11920" w:h="16840"/>
          <w:pgMar w:top="920" w:right="438" w:bottom="280" w:left="567" w:header="529" w:footer="292" w:gutter="0"/>
          <w:cols w:space="720"/>
        </w:sectPr>
      </w:pPr>
    </w:p>
    <w:p w14:paraId="58DAD8CA" w14:textId="77777777" w:rsidR="00BD0945" w:rsidRPr="00154B0E" w:rsidRDefault="00EB3341" w:rsidP="00066BA3">
      <w:pPr>
        <w:pStyle w:val="Heading3"/>
        <w:numPr>
          <w:ilvl w:val="1"/>
          <w:numId w:val="8"/>
        </w:numPr>
        <w:tabs>
          <w:tab w:val="clear" w:pos="1980"/>
          <w:tab w:val="left" w:pos="851"/>
        </w:tabs>
        <w:ind w:left="851" w:hanging="857"/>
        <w:rPr>
          <w:rStyle w:val="Heading3Char"/>
        </w:rPr>
      </w:pPr>
      <w:bookmarkStart w:id="29" w:name="_Toc392236519"/>
      <w:r w:rsidRPr="00154B0E">
        <w:rPr>
          <w:rStyle w:val="Heading3Char"/>
        </w:rPr>
        <w:lastRenderedPageBreak/>
        <w:t>Be proactive in community planning</w:t>
      </w:r>
      <w:bookmarkEnd w:id="29"/>
    </w:p>
    <w:p w14:paraId="5EBBAFA6" w14:textId="77777777" w:rsidR="00BD0945" w:rsidRDefault="00EB3341" w:rsidP="00D01F43">
      <w:pPr>
        <w:spacing w:before="120"/>
      </w:pP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plans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current and</w:t>
      </w:r>
      <w:r>
        <w:rPr>
          <w:spacing w:val="-4"/>
        </w:rPr>
        <w:t xml:space="preserve"> </w:t>
      </w:r>
      <w:r>
        <w:t>future</w:t>
      </w:r>
      <w:r>
        <w:rPr>
          <w:spacing w:val="-6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rPr>
          <w:spacing w:val="-2"/>
        </w:rPr>
        <w:t>b</w:t>
      </w:r>
      <w:r>
        <w:t>y</w:t>
      </w:r>
      <w:r>
        <w:rPr>
          <w:spacing w:val="-1"/>
        </w:rPr>
        <w:t xml:space="preserve"> </w:t>
      </w:r>
      <w:r>
        <w:t>taking into conside</w:t>
      </w:r>
      <w:r>
        <w:rPr>
          <w:spacing w:val="-4"/>
        </w:rPr>
        <w:t>r</w:t>
      </w:r>
      <w:r>
        <w:t>ation</w:t>
      </w:r>
      <w:r>
        <w:rPr>
          <w:spacing w:val="-13"/>
        </w:rPr>
        <w:t xml:space="preserve"> </w:t>
      </w:r>
      <w:r>
        <w:t>social, economic</w:t>
      </w:r>
      <w:r>
        <w:rPr>
          <w:spacing w:val="-9"/>
        </w:rPr>
        <w:t xml:space="preserve"> </w:t>
      </w:r>
      <w:r>
        <w:t>and e</w:t>
      </w:r>
      <w:r>
        <w:rPr>
          <w:spacing w:val="-2"/>
        </w:rPr>
        <w:t>n</w:t>
      </w:r>
      <w:r>
        <w:t>vironmental</w:t>
      </w:r>
      <w:r>
        <w:rPr>
          <w:spacing w:val="-14"/>
        </w:rPr>
        <w:t xml:space="preserve"> </w:t>
      </w:r>
      <w:r>
        <w:t>requirements.</w:t>
      </w:r>
      <w:r>
        <w:rPr>
          <w:spacing w:val="5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process</w:t>
      </w:r>
      <w:r w:rsidR="00D01F43">
        <w:t xml:space="preserve"> </w:t>
      </w:r>
      <w:r>
        <w:t>of</w:t>
      </w:r>
      <w:r>
        <w:rPr>
          <w:spacing w:val="-2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equally</w:t>
      </w:r>
      <w:r>
        <w:rPr>
          <w:spacing w:val="-7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as gathering</w:t>
      </w:r>
      <w:r>
        <w:rPr>
          <w:spacing w:val="-10"/>
        </w:rPr>
        <w:t xml:space="preserve"> </w:t>
      </w:r>
      <w:r>
        <w:t>information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data.</w:t>
      </w:r>
    </w:p>
    <w:p w14:paraId="614E4D38" w14:textId="77777777" w:rsidR="00BD0945" w:rsidRPr="009E047E" w:rsidRDefault="00EB3341" w:rsidP="00066BA3">
      <w:pPr>
        <w:pStyle w:val="Heading4"/>
        <w:numPr>
          <w:ilvl w:val="2"/>
          <w:numId w:val="8"/>
        </w:numPr>
      </w:pPr>
      <w:r w:rsidRPr="009E047E">
        <w:t>Use a holistic approach</w:t>
      </w:r>
    </w:p>
    <w:p w14:paraId="13F535FD" w14:textId="77777777" w:rsidR="00BD0945" w:rsidRDefault="00EB3341" w:rsidP="009E047E"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holistic approach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includes a specific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focus on the needs of children and families.</w:t>
      </w:r>
      <w:r>
        <w:rPr>
          <w:rFonts w:eastAsia="Verdana" w:cs="Verdana"/>
          <w:spacing w:val="62"/>
          <w:szCs w:val="20"/>
        </w:rPr>
        <w:t xml:space="preserve"> </w:t>
      </w:r>
      <w:r>
        <w:rPr>
          <w:rFonts w:eastAsia="Verdana" w:cs="Verdana"/>
          <w:szCs w:val="20"/>
        </w:rPr>
        <w:t>Consider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analysing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ailabili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context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how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well-</w:t>
      </w:r>
      <w:r>
        <w:t>being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depends</w:t>
      </w:r>
      <w:r>
        <w:rPr>
          <w:spacing w:val="-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economic participation and</w:t>
      </w:r>
      <w:r>
        <w:rPr>
          <w:spacing w:val="-4"/>
        </w:rPr>
        <w:t xml:space="preserve"> </w:t>
      </w:r>
      <w:r>
        <w:t>social cohesion,</w:t>
      </w:r>
      <w:r>
        <w:rPr>
          <w:spacing w:val="-10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 as impr</w:t>
      </w:r>
      <w:r>
        <w:rPr>
          <w:spacing w:val="-2"/>
        </w:rPr>
        <w:t>ov</w:t>
      </w:r>
      <w:r>
        <w:t>ed</w:t>
      </w:r>
      <w:r>
        <w:rPr>
          <w:spacing w:val="-9"/>
        </w:rPr>
        <w:t xml:space="preserve"> </w:t>
      </w:r>
      <w:r>
        <w:t>outcomes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children.</w:t>
      </w:r>
    </w:p>
    <w:p w14:paraId="4124D9D1" w14:textId="77777777" w:rsidR="00BD0945" w:rsidRDefault="00BD0945" w:rsidP="009E047E">
      <w:pPr>
        <w:rPr>
          <w:szCs w:val="20"/>
        </w:rPr>
      </w:pPr>
    </w:p>
    <w:p w14:paraId="3DC4F587" w14:textId="77777777" w:rsidR="00BD0945" w:rsidRDefault="00EB3341" w:rsidP="00C5104C">
      <w:pPr>
        <w:pStyle w:val="Heading5casestuyd"/>
        <w:rPr>
          <w:rFonts w:eastAsia="Verdana"/>
        </w:rPr>
      </w:pPr>
      <w:r>
        <w:rPr>
          <w:rFonts w:eastAsia="Verdana"/>
        </w:rPr>
        <w:t>Strategic Plan 2031, Penrith Council, NSW</w:t>
      </w:r>
    </w:p>
    <w:p w14:paraId="480C0446" w14:textId="77777777" w:rsidR="00BD0945" w:rsidRPr="009E047E" w:rsidRDefault="00EB3341" w:rsidP="009E047E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i/>
        </w:rPr>
      </w:pPr>
      <w:r w:rsidRPr="009E047E">
        <w:rPr>
          <w:i/>
        </w:rPr>
        <w:t>Everyone</w:t>
      </w:r>
      <w:r w:rsidRPr="009E047E">
        <w:rPr>
          <w:i/>
          <w:spacing w:val="-9"/>
        </w:rPr>
        <w:t xml:space="preserve"> </w:t>
      </w:r>
      <w:r w:rsidRPr="009E047E">
        <w:rPr>
          <w:i/>
        </w:rPr>
        <w:t>should have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opportunities</w:t>
      </w:r>
      <w:r w:rsidRPr="009E047E">
        <w:rPr>
          <w:i/>
          <w:spacing w:val="-13"/>
        </w:rPr>
        <w:t xml:space="preserve"> </w:t>
      </w:r>
      <w:r w:rsidRPr="009E047E">
        <w:rPr>
          <w:i/>
        </w:rPr>
        <w:t>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play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an active</w:t>
      </w:r>
      <w:r w:rsidRPr="009E047E">
        <w:rPr>
          <w:i/>
          <w:spacing w:val="-6"/>
        </w:rPr>
        <w:t xml:space="preserve"> </w:t>
      </w:r>
      <w:r w:rsidRPr="009E047E">
        <w:rPr>
          <w:i/>
        </w:rPr>
        <w:t>role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in their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communities, and participate</w:t>
      </w:r>
      <w:r w:rsidRPr="009E047E">
        <w:rPr>
          <w:i/>
          <w:spacing w:val="-11"/>
        </w:rPr>
        <w:t xml:space="preserve"> </w:t>
      </w:r>
      <w:r w:rsidRPr="009E047E">
        <w:rPr>
          <w:i/>
        </w:rPr>
        <w:t>in making</w:t>
      </w:r>
      <w:r w:rsidRPr="009E047E">
        <w:rPr>
          <w:i/>
          <w:spacing w:val="-7"/>
        </w:rPr>
        <w:t xml:space="preserve"> </w:t>
      </w:r>
      <w:r w:rsidRPr="009E047E">
        <w:rPr>
          <w:i/>
        </w:rPr>
        <w:t>decisions about</w:t>
      </w:r>
      <w:r w:rsidRPr="009E047E">
        <w:rPr>
          <w:i/>
          <w:spacing w:val="-6"/>
        </w:rPr>
        <w:t xml:space="preserve"> </w:t>
      </w:r>
      <w:r w:rsidRPr="009E047E">
        <w:rPr>
          <w:i/>
        </w:rPr>
        <w:t>their future.</w:t>
      </w:r>
      <w:r w:rsidRPr="009E047E">
        <w:rPr>
          <w:i/>
          <w:spacing w:val="70"/>
        </w:rPr>
        <w:t xml:space="preserve"> </w:t>
      </w:r>
      <w:r w:rsidRPr="009E047E">
        <w:rPr>
          <w:i/>
        </w:rPr>
        <w:t>People feel they have more influence about</w:t>
      </w:r>
      <w:r w:rsidRPr="009E047E">
        <w:rPr>
          <w:i/>
          <w:spacing w:val="-6"/>
        </w:rPr>
        <w:t xml:space="preserve"> </w:t>
      </w:r>
      <w:r w:rsidRPr="009E047E">
        <w:rPr>
          <w:i/>
        </w:rPr>
        <w:t>their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local areas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if</w:t>
      </w:r>
      <w:r w:rsidRPr="009E047E">
        <w:rPr>
          <w:i/>
          <w:spacing w:val="-1"/>
        </w:rPr>
        <w:t xml:space="preserve"> </w:t>
      </w:r>
      <w:r w:rsidRPr="009E047E">
        <w:rPr>
          <w:i/>
        </w:rPr>
        <w:t>they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are</w:t>
      </w:r>
      <w:r w:rsidRPr="009E047E">
        <w:rPr>
          <w:i/>
          <w:spacing w:val="-3"/>
        </w:rPr>
        <w:t xml:space="preserve"> </w:t>
      </w:r>
      <w:r w:rsidRPr="009E047E">
        <w:rPr>
          <w:i/>
        </w:rPr>
        <w:t>engaged. This can</w:t>
      </w:r>
      <w:r w:rsidRPr="009E047E">
        <w:rPr>
          <w:i/>
          <w:spacing w:val="-3"/>
        </w:rPr>
        <w:t xml:space="preserve"> </w:t>
      </w:r>
      <w:r w:rsidRPr="009E047E">
        <w:rPr>
          <w:i/>
        </w:rPr>
        <w:t>contribute</w:t>
      </w:r>
      <w:r w:rsidRPr="009E047E">
        <w:rPr>
          <w:i/>
          <w:spacing w:val="-10"/>
        </w:rPr>
        <w:t xml:space="preserve"> </w:t>
      </w:r>
      <w:r w:rsidRPr="009E047E">
        <w:rPr>
          <w:i/>
        </w:rPr>
        <w:t>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their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health</w:t>
      </w:r>
      <w:r w:rsidRPr="009E047E">
        <w:rPr>
          <w:i/>
          <w:spacing w:val="-6"/>
        </w:rPr>
        <w:t xml:space="preserve"> </w:t>
      </w:r>
      <w:r w:rsidRPr="009E047E">
        <w:rPr>
          <w:i/>
        </w:rPr>
        <w:t>and wellbeing, and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their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individual capacity</w:t>
      </w:r>
      <w:r w:rsidRPr="009E047E">
        <w:rPr>
          <w:i/>
          <w:spacing w:val="-8"/>
        </w:rPr>
        <w:t xml:space="preserve"> </w:t>
      </w:r>
      <w:r w:rsidRPr="009E047E">
        <w:rPr>
          <w:i/>
        </w:rPr>
        <w:t>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feel empowered</w:t>
      </w:r>
      <w:r w:rsidRPr="009E047E">
        <w:rPr>
          <w:i/>
          <w:spacing w:val="-12"/>
        </w:rPr>
        <w:t xml:space="preserve"> </w:t>
      </w:r>
      <w:r w:rsidRPr="009E047E">
        <w:rPr>
          <w:i/>
        </w:rPr>
        <w:t>and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take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responsibility for</w:t>
      </w:r>
      <w:r w:rsidRPr="009E047E">
        <w:rPr>
          <w:i/>
          <w:spacing w:val="-3"/>
        </w:rPr>
        <w:t xml:space="preserve"> </w:t>
      </w:r>
      <w:r w:rsidRPr="009E047E">
        <w:rPr>
          <w:i/>
        </w:rPr>
        <w:t>other areas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of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their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life.</w:t>
      </w:r>
    </w:p>
    <w:p w14:paraId="100CCF2B" w14:textId="77777777" w:rsidR="00BD0945" w:rsidRPr="009E047E" w:rsidRDefault="00EB3341" w:rsidP="009E047E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i/>
        </w:rPr>
      </w:pPr>
      <w:r w:rsidRPr="009E047E">
        <w:rPr>
          <w:i/>
        </w:rPr>
        <w:t>Some in our communities may first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need support,</w:t>
      </w:r>
      <w:r w:rsidRPr="009E047E">
        <w:rPr>
          <w:i/>
          <w:spacing w:val="-8"/>
        </w:rPr>
        <w:t xml:space="preserve"> </w:t>
      </w:r>
      <w:r w:rsidRPr="009E047E">
        <w:rPr>
          <w:i/>
        </w:rPr>
        <w:t>by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facilitating</w:t>
      </w:r>
      <w:r w:rsidRPr="009E047E">
        <w:rPr>
          <w:i/>
          <w:spacing w:val="-10"/>
        </w:rPr>
        <w:t xml:space="preserve"> </w:t>
      </w:r>
      <w:r w:rsidRPr="009E047E">
        <w:rPr>
          <w:i/>
        </w:rPr>
        <w:t>access</w:t>
      </w:r>
      <w:r w:rsidRPr="009E047E">
        <w:rPr>
          <w:i/>
          <w:spacing w:val="-7"/>
        </w:rPr>
        <w:t xml:space="preserve"> </w:t>
      </w:r>
      <w:r w:rsidRPr="009E047E">
        <w:rPr>
          <w:i/>
        </w:rPr>
        <w:t>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basic needs such</w:t>
      </w:r>
      <w:r w:rsidRPr="009E047E">
        <w:rPr>
          <w:i/>
          <w:spacing w:val="-5"/>
        </w:rPr>
        <w:t xml:space="preserve"> </w:t>
      </w:r>
      <w:r w:rsidRPr="009E047E">
        <w:rPr>
          <w:i/>
        </w:rPr>
        <w:t>as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education</w:t>
      </w:r>
      <w:r w:rsidRPr="009E047E">
        <w:rPr>
          <w:i/>
          <w:spacing w:val="-10"/>
        </w:rPr>
        <w:t xml:space="preserve"> </w:t>
      </w:r>
      <w:r w:rsidRPr="009E047E">
        <w:rPr>
          <w:i/>
        </w:rPr>
        <w:t>or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child care</w:t>
      </w:r>
      <w:r w:rsidRPr="009E047E">
        <w:rPr>
          <w:i/>
          <w:spacing w:val="-4"/>
        </w:rPr>
        <w:t xml:space="preserve"> </w:t>
      </w:r>
      <w:r w:rsidRPr="009E047E">
        <w:rPr>
          <w:i/>
        </w:rPr>
        <w:t>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enable</w:t>
      </w:r>
      <w:r w:rsidRPr="009E047E">
        <w:rPr>
          <w:i/>
          <w:spacing w:val="-7"/>
        </w:rPr>
        <w:t xml:space="preserve"> </w:t>
      </w:r>
      <w:r w:rsidRPr="009E047E">
        <w:rPr>
          <w:i/>
        </w:rPr>
        <w:t>them to</w:t>
      </w:r>
      <w:r w:rsidRPr="009E047E">
        <w:rPr>
          <w:i/>
          <w:spacing w:val="-2"/>
        </w:rPr>
        <w:t xml:space="preserve"> </w:t>
      </w:r>
      <w:r w:rsidRPr="009E047E">
        <w:rPr>
          <w:i/>
        </w:rPr>
        <w:t>participate.</w:t>
      </w:r>
    </w:p>
    <w:p w14:paraId="56746103" w14:textId="77777777" w:rsidR="00BD0945" w:rsidRPr="00CF32D8" w:rsidRDefault="00CF32D8" w:rsidP="009E047E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60" w:history="1">
        <w:r w:rsidRPr="00CF32D8">
          <w:rPr>
            <w:rStyle w:val="Hyperlink"/>
          </w:rPr>
          <w:t>Resource strategy 2010-2020</w:t>
        </w:r>
      </w:hyperlink>
      <w:r>
        <w:t xml:space="preserve"> </w:t>
      </w:r>
      <w:r w:rsidRPr="00CF32D8">
        <w:t>(</w:t>
      </w:r>
      <w:r w:rsidR="00EB3341" w:rsidRPr="00CF32D8">
        <w:t>http://penrith.nsw.gov.au/our-Council/Documents/Resource-Strategy-2010-2020/</w:t>
      </w:r>
      <w:r w:rsidRPr="00CF32D8">
        <w:t>)</w:t>
      </w:r>
    </w:p>
    <w:p w14:paraId="49BA995D" w14:textId="77777777" w:rsidR="00BD0945" w:rsidRPr="009E047E" w:rsidRDefault="00EB3341" w:rsidP="00066BA3">
      <w:pPr>
        <w:pStyle w:val="Heading4"/>
        <w:numPr>
          <w:ilvl w:val="2"/>
          <w:numId w:val="8"/>
        </w:numPr>
      </w:pPr>
      <w:r>
        <w:br w:type="column"/>
      </w:r>
      <w:r w:rsidRPr="009E047E">
        <w:lastRenderedPageBreak/>
        <w:t>Undertake a needs analysis</w:t>
      </w:r>
    </w:p>
    <w:p w14:paraId="169A667F" w14:textId="77777777" w:rsidR="00BD0945" w:rsidRDefault="00EB3341" w:rsidP="009E047E">
      <w:pPr>
        <w:spacing w:before="120"/>
      </w:pPr>
      <w:r>
        <w:t>The</w:t>
      </w:r>
      <w:r>
        <w:rPr>
          <w:spacing w:val="-4"/>
        </w:rPr>
        <w:t xml:space="preserve"> </w:t>
      </w:r>
      <w:r>
        <w:t>following questions</w:t>
      </w:r>
      <w:r>
        <w:rPr>
          <w:spacing w:val="-10"/>
        </w:rPr>
        <w:t xml:space="preserve"> </w:t>
      </w:r>
      <w:r>
        <w:t>m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build an understanding</w:t>
      </w:r>
      <w:r>
        <w:rPr>
          <w:spacing w:val="-1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t</w:t>
      </w:r>
      <w:r>
        <w:t>ype,</w:t>
      </w:r>
      <w:r>
        <w:rPr>
          <w:spacing w:val="-4"/>
        </w:rPr>
        <w:t xml:space="preserve"> </w:t>
      </w:r>
      <w:r>
        <w:t>location and</w:t>
      </w:r>
      <w:r>
        <w:rPr>
          <w:spacing w:val="-4"/>
        </w:rPr>
        <w:t xml:space="preserve"> </w:t>
      </w:r>
      <w:r>
        <w:t>amount 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communi</w:t>
      </w:r>
      <w:r>
        <w:rPr>
          <w:spacing w:val="-2"/>
        </w:rPr>
        <w:t>t</w:t>
      </w:r>
      <w:r>
        <w:t>y</w:t>
      </w:r>
      <w:r>
        <w:rPr>
          <w:spacing w:val="-11"/>
        </w:rPr>
        <w:t xml:space="preserve"> </w:t>
      </w:r>
      <w:r>
        <w:t>requires.</w:t>
      </w:r>
    </w:p>
    <w:p w14:paraId="3C5AC438" w14:textId="77777777" w:rsidR="00BD0945" w:rsidRDefault="00EB3341" w:rsidP="00066BA3">
      <w:pPr>
        <w:pStyle w:val="ListParagraph"/>
        <w:numPr>
          <w:ilvl w:val="0"/>
          <w:numId w:val="10"/>
        </w:numPr>
      </w:pPr>
      <w:r>
        <w:t>How ma</w:t>
      </w:r>
      <w:r w:rsidRPr="009E047E">
        <w:rPr>
          <w:spacing w:val="-2"/>
        </w:rPr>
        <w:t>n</w:t>
      </w:r>
      <w:r>
        <w:t>y</w:t>
      </w:r>
      <w:r w:rsidRPr="009E047E">
        <w:rPr>
          <w:spacing w:val="-6"/>
        </w:rPr>
        <w:t xml:space="preserve"> </w:t>
      </w:r>
      <w:r>
        <w:t>children</w:t>
      </w:r>
      <w:r w:rsidRPr="009E047E">
        <w:rPr>
          <w:spacing w:val="-8"/>
        </w:rPr>
        <w:t xml:space="preserve"> </w:t>
      </w:r>
      <w:r>
        <w:t>and</w:t>
      </w:r>
      <w:r w:rsidRPr="009E047E">
        <w:rPr>
          <w:spacing w:val="-4"/>
        </w:rPr>
        <w:t xml:space="preserve"> </w:t>
      </w:r>
      <w:r>
        <w:t>of</w:t>
      </w:r>
      <w:r w:rsidRPr="009E047E">
        <w:rPr>
          <w:spacing w:val="-2"/>
        </w:rPr>
        <w:t xml:space="preserve"> </w:t>
      </w:r>
      <w:r>
        <w:t>what</w:t>
      </w:r>
      <w:r w:rsidRPr="009E047E">
        <w:rPr>
          <w:spacing w:val="-5"/>
        </w:rPr>
        <w:t xml:space="preserve"> </w:t>
      </w:r>
      <w:r>
        <w:t>age</w:t>
      </w:r>
      <w:r w:rsidRPr="009E047E">
        <w:rPr>
          <w:spacing w:val="-4"/>
        </w:rPr>
        <w:t xml:space="preserve"> </w:t>
      </w:r>
      <w:r>
        <w:t>li</w:t>
      </w:r>
      <w:r w:rsidRPr="009E047E">
        <w:rPr>
          <w:spacing w:val="-3"/>
        </w:rPr>
        <w:t>v</w:t>
      </w:r>
      <w:r>
        <w:t>e</w:t>
      </w:r>
      <w:r w:rsidR="009E047E">
        <w:t xml:space="preserve"> </w:t>
      </w:r>
      <w:r>
        <w:t>in the</w:t>
      </w:r>
      <w:r w:rsidRPr="009E047E">
        <w:rPr>
          <w:spacing w:val="-3"/>
        </w:rPr>
        <w:t xml:space="preserve"> </w:t>
      </w:r>
      <w:r>
        <w:t>local g</w:t>
      </w:r>
      <w:r w:rsidRPr="009E047E">
        <w:rPr>
          <w:spacing w:val="-2"/>
        </w:rPr>
        <w:t>ov</w:t>
      </w:r>
      <w:r>
        <w:t>ernment</w:t>
      </w:r>
      <w:r w:rsidRPr="009E047E">
        <w:rPr>
          <w:spacing w:val="-12"/>
        </w:rPr>
        <w:t xml:space="preserve"> </w:t>
      </w:r>
      <w:r>
        <w:t>area?</w:t>
      </w:r>
      <w:r w:rsidRPr="009E047E">
        <w:rPr>
          <w:spacing w:val="65"/>
        </w:rPr>
        <w:t xml:space="preserve"> </w:t>
      </w:r>
      <w:r>
        <w:t>How is this projected</w:t>
      </w:r>
      <w:r w:rsidRPr="009E047E">
        <w:rPr>
          <w:spacing w:val="-9"/>
        </w:rPr>
        <w:t xml:space="preserve"> </w:t>
      </w:r>
      <w:r>
        <w:t>to</w:t>
      </w:r>
      <w:r w:rsidRPr="009E047E">
        <w:rPr>
          <w:spacing w:val="-2"/>
        </w:rPr>
        <w:t xml:space="preserve"> </w:t>
      </w:r>
      <w:r>
        <w:t>change</w:t>
      </w:r>
      <w:r w:rsidRPr="009E047E">
        <w:rPr>
          <w:spacing w:val="-7"/>
        </w:rPr>
        <w:t xml:space="preserve"> </w:t>
      </w:r>
      <w:r w:rsidRPr="009E047E">
        <w:rPr>
          <w:spacing w:val="-2"/>
        </w:rPr>
        <w:t>ov</w:t>
      </w:r>
      <w:r>
        <w:t>er</w:t>
      </w:r>
      <w:r w:rsidRPr="009E047E">
        <w:rPr>
          <w:spacing w:val="-4"/>
        </w:rPr>
        <w:t xml:space="preserve"> </w:t>
      </w:r>
      <w:r>
        <w:t>the</w:t>
      </w:r>
      <w:r w:rsidRPr="009E047E">
        <w:rPr>
          <w:spacing w:val="-3"/>
        </w:rPr>
        <w:t xml:space="preserve"> </w:t>
      </w:r>
      <w:r>
        <w:t>next</w:t>
      </w:r>
      <w:r w:rsidRPr="009E047E">
        <w:rPr>
          <w:spacing w:val="-4"/>
        </w:rPr>
        <w:t xml:space="preserve"> </w:t>
      </w:r>
      <w:r>
        <w:t>5</w:t>
      </w:r>
      <w:r w:rsidRPr="009E047E">
        <w:rPr>
          <w:spacing w:val="-1"/>
        </w:rPr>
        <w:t xml:space="preserve"> </w:t>
      </w:r>
      <w:r>
        <w:t>to</w:t>
      </w:r>
      <w:r w:rsidRPr="009E047E">
        <w:rPr>
          <w:spacing w:val="-2"/>
        </w:rPr>
        <w:t xml:space="preserve"> </w:t>
      </w:r>
      <w:r>
        <w:t xml:space="preserve">10 </w:t>
      </w:r>
      <w:r w:rsidRPr="009E047E">
        <w:rPr>
          <w:spacing w:val="-2"/>
        </w:rPr>
        <w:t>y</w:t>
      </w:r>
      <w:r>
        <w:t>ears?</w:t>
      </w:r>
    </w:p>
    <w:p w14:paraId="01266706" w14:textId="77777777" w:rsidR="00BD0945" w:rsidRDefault="00EB3341" w:rsidP="00066BA3">
      <w:pPr>
        <w:pStyle w:val="ListParagraph"/>
        <w:numPr>
          <w:ilvl w:val="0"/>
          <w:numId w:val="10"/>
        </w:numPr>
      </w:pPr>
      <w:r>
        <w:t>How ma</w:t>
      </w:r>
      <w:r w:rsidRPr="009E047E">
        <w:rPr>
          <w:spacing w:val="-2"/>
        </w:rPr>
        <w:t>n</w:t>
      </w:r>
      <w:r>
        <w:t>y</w:t>
      </w:r>
      <w:r w:rsidRPr="009E047E">
        <w:rPr>
          <w:spacing w:val="-6"/>
        </w:rPr>
        <w:t xml:space="preserve"> </w:t>
      </w:r>
      <w:r>
        <w:t>and</w:t>
      </w:r>
      <w:r w:rsidRPr="009E047E">
        <w:rPr>
          <w:spacing w:val="-4"/>
        </w:rPr>
        <w:t xml:space="preserve"> </w:t>
      </w:r>
      <w:r>
        <w:t>what</w:t>
      </w:r>
      <w:r w:rsidRPr="009E047E">
        <w:rPr>
          <w:spacing w:val="-5"/>
        </w:rPr>
        <w:t xml:space="preserve"> </w:t>
      </w:r>
      <w:r w:rsidRPr="009E047E">
        <w:rPr>
          <w:spacing w:val="-1"/>
        </w:rPr>
        <w:t>t</w:t>
      </w:r>
      <w:r>
        <w:t>ype</w:t>
      </w:r>
      <w:r w:rsidRPr="009E047E">
        <w:rPr>
          <w:spacing w:val="-4"/>
        </w:rPr>
        <w:t xml:space="preserve"> </w:t>
      </w:r>
      <w:r>
        <w:t>of</w:t>
      </w:r>
      <w:r w:rsidRPr="009E047E">
        <w:rPr>
          <w:spacing w:val="-2"/>
        </w:rPr>
        <w:t xml:space="preserve"> </w:t>
      </w:r>
      <w:r>
        <w:t>child care facilities currently</w:t>
      </w:r>
      <w:r w:rsidRPr="009E047E">
        <w:rPr>
          <w:spacing w:val="-9"/>
        </w:rPr>
        <w:t xml:space="preserve"> </w:t>
      </w:r>
      <w:r>
        <w:t>ope</w:t>
      </w:r>
      <w:r w:rsidRPr="009E047E">
        <w:rPr>
          <w:spacing w:val="-4"/>
        </w:rPr>
        <w:t>r</w:t>
      </w:r>
      <w:r>
        <w:t>ate</w:t>
      </w:r>
      <w:r w:rsidRPr="009E047E">
        <w:rPr>
          <w:spacing w:val="-8"/>
        </w:rPr>
        <w:t xml:space="preserve"> </w:t>
      </w:r>
      <w:r>
        <w:t>in the</w:t>
      </w:r>
      <w:r w:rsidRPr="009E047E">
        <w:rPr>
          <w:spacing w:val="-3"/>
        </w:rPr>
        <w:t xml:space="preserve"> </w:t>
      </w:r>
      <w:r>
        <w:t>area?</w:t>
      </w:r>
    </w:p>
    <w:p w14:paraId="394AFA04" w14:textId="77777777" w:rsidR="00BD0945" w:rsidRDefault="00EB3341" w:rsidP="00066BA3">
      <w:pPr>
        <w:pStyle w:val="ListParagraph"/>
        <w:numPr>
          <w:ilvl w:val="0"/>
          <w:numId w:val="10"/>
        </w:numPr>
      </w:pPr>
      <w:r>
        <w:t>How ma</w:t>
      </w:r>
      <w:r w:rsidRPr="009E047E">
        <w:rPr>
          <w:spacing w:val="-2"/>
        </w:rPr>
        <w:t>n</w:t>
      </w:r>
      <w:r>
        <w:t>y</w:t>
      </w:r>
      <w:r w:rsidRPr="009E047E">
        <w:rPr>
          <w:spacing w:val="-6"/>
        </w:rPr>
        <w:t xml:space="preserve"> </w:t>
      </w:r>
      <w:r>
        <w:t>and</w:t>
      </w:r>
      <w:r w:rsidRPr="009E047E">
        <w:rPr>
          <w:spacing w:val="-4"/>
        </w:rPr>
        <w:t xml:space="preserve"> </w:t>
      </w:r>
      <w:r>
        <w:t>what</w:t>
      </w:r>
      <w:r w:rsidRPr="009E047E">
        <w:rPr>
          <w:spacing w:val="-5"/>
        </w:rPr>
        <w:t xml:space="preserve"> </w:t>
      </w:r>
      <w:r>
        <w:t>kind of</w:t>
      </w:r>
      <w:r w:rsidRPr="009E047E">
        <w:rPr>
          <w:spacing w:val="-2"/>
        </w:rPr>
        <w:t xml:space="preserve"> </w:t>
      </w:r>
      <w:r>
        <w:t>places</w:t>
      </w:r>
      <w:r w:rsidRPr="009E047E">
        <w:rPr>
          <w:spacing w:val="-6"/>
        </w:rPr>
        <w:t xml:space="preserve"> </w:t>
      </w:r>
      <w:r>
        <w:t>do</w:t>
      </w:r>
      <w:r w:rsidRPr="009E047E">
        <w:rPr>
          <w:spacing w:val="-2"/>
        </w:rPr>
        <w:t xml:space="preserve"> </w:t>
      </w:r>
      <w:r>
        <w:t>the facilities pr</w:t>
      </w:r>
      <w:r w:rsidRPr="009E047E">
        <w:rPr>
          <w:spacing w:val="-2"/>
        </w:rPr>
        <w:t>o</w:t>
      </w:r>
      <w:r>
        <w:t>vide</w:t>
      </w:r>
      <w:r w:rsidRPr="009E047E">
        <w:rPr>
          <w:spacing w:val="-7"/>
        </w:rPr>
        <w:t xml:space="preserve"> </w:t>
      </w:r>
      <w:r>
        <w:t>to</w:t>
      </w:r>
      <w:r w:rsidRPr="009E047E">
        <w:rPr>
          <w:spacing w:val="-2"/>
        </w:rPr>
        <w:t xml:space="preserve"> </w:t>
      </w:r>
      <w:r>
        <w:t>children</w:t>
      </w:r>
      <w:r w:rsidRPr="009E047E">
        <w:rPr>
          <w:spacing w:val="-8"/>
        </w:rPr>
        <w:t xml:space="preserve"> </w:t>
      </w:r>
      <w:r>
        <w:t>of</w:t>
      </w:r>
      <w:r w:rsidRPr="009E047E">
        <w:rPr>
          <w:spacing w:val="-2"/>
        </w:rPr>
        <w:t xml:space="preserve"> </w:t>
      </w:r>
      <w:r>
        <w:t>what</w:t>
      </w:r>
      <w:r w:rsidRPr="009E047E">
        <w:rPr>
          <w:spacing w:val="-5"/>
        </w:rPr>
        <w:t xml:space="preserve"> </w:t>
      </w:r>
      <w:r>
        <w:t>age?</w:t>
      </w:r>
    </w:p>
    <w:p w14:paraId="0C664512" w14:textId="77777777" w:rsidR="00BD0945" w:rsidRDefault="00EB3341" w:rsidP="00066BA3">
      <w:pPr>
        <w:pStyle w:val="ListParagraph"/>
        <w:numPr>
          <w:ilvl w:val="0"/>
          <w:numId w:val="10"/>
        </w:numPr>
      </w:pPr>
      <w:r>
        <w:t>What</w:t>
      </w:r>
      <w:r w:rsidRPr="009E047E">
        <w:rPr>
          <w:spacing w:val="-5"/>
        </w:rPr>
        <w:t xml:space="preserve"> </w:t>
      </w:r>
      <w:r>
        <w:t>are</w:t>
      </w:r>
      <w:r w:rsidRPr="009E047E">
        <w:rPr>
          <w:spacing w:val="-3"/>
        </w:rPr>
        <w:t xml:space="preserve"> </w:t>
      </w:r>
      <w:r>
        <w:t>the</w:t>
      </w:r>
      <w:r w:rsidRPr="009E047E">
        <w:rPr>
          <w:spacing w:val="-3"/>
        </w:rPr>
        <w:t xml:space="preserve"> </w:t>
      </w:r>
      <w:r>
        <w:t>parental</w:t>
      </w:r>
      <w:r w:rsidRPr="009E047E">
        <w:rPr>
          <w:spacing w:val="-8"/>
        </w:rPr>
        <w:t xml:space="preserve"> </w:t>
      </w:r>
      <w:r>
        <w:t>preferences</w:t>
      </w:r>
      <w:r w:rsidRPr="009E047E">
        <w:rPr>
          <w:spacing w:val="-12"/>
        </w:rPr>
        <w:t xml:space="preserve"> </w:t>
      </w:r>
      <w:r>
        <w:t>for</w:t>
      </w:r>
      <w:r w:rsidRPr="009E047E">
        <w:rPr>
          <w:spacing w:val="-3"/>
        </w:rPr>
        <w:t xml:space="preserve"> </w:t>
      </w:r>
      <w:r>
        <w:t>child care</w:t>
      </w:r>
      <w:r w:rsidRPr="009E047E">
        <w:rPr>
          <w:spacing w:val="-4"/>
        </w:rPr>
        <w:t xml:space="preserve"> </w:t>
      </w:r>
      <w:r>
        <w:t>in the</w:t>
      </w:r>
      <w:r w:rsidRPr="009E047E">
        <w:rPr>
          <w:spacing w:val="-3"/>
        </w:rPr>
        <w:t xml:space="preserve"> </w:t>
      </w:r>
      <w:r>
        <w:t>area</w:t>
      </w:r>
      <w:r w:rsidRPr="009E047E">
        <w:rPr>
          <w:spacing w:val="-4"/>
        </w:rPr>
        <w:t xml:space="preserve"> </w:t>
      </w:r>
      <w:r>
        <w:t>e.g.</w:t>
      </w:r>
      <w:r w:rsidRPr="009E047E">
        <w:rPr>
          <w:spacing w:val="-4"/>
        </w:rPr>
        <w:t xml:space="preserve"> </w:t>
      </w:r>
      <w:r>
        <w:t>do</w:t>
      </w:r>
      <w:r w:rsidRPr="009E047E">
        <w:rPr>
          <w:spacing w:val="-2"/>
        </w:rPr>
        <w:t xml:space="preserve"> </w:t>
      </w:r>
      <w:r>
        <w:t>they</w:t>
      </w:r>
      <w:r w:rsidRPr="009E047E">
        <w:rPr>
          <w:spacing w:val="-4"/>
        </w:rPr>
        <w:t xml:space="preserve"> </w:t>
      </w:r>
      <w:r>
        <w:t>prefer</w:t>
      </w:r>
      <w:r w:rsidRPr="009E047E">
        <w:rPr>
          <w:spacing w:val="-6"/>
        </w:rPr>
        <w:t xml:space="preserve"> </w:t>
      </w:r>
      <w:r>
        <w:t>large</w:t>
      </w:r>
      <w:r w:rsidRPr="009E047E">
        <w:rPr>
          <w:spacing w:val="-5"/>
        </w:rPr>
        <w:t xml:space="preserve"> </w:t>
      </w:r>
      <w:r>
        <w:t>or small facilities; does</w:t>
      </w:r>
      <w:r w:rsidRPr="009E047E">
        <w:rPr>
          <w:spacing w:val="-5"/>
        </w:rPr>
        <w:t xml:space="preserve"> </w:t>
      </w:r>
      <w:r>
        <w:t>location close to</w:t>
      </w:r>
      <w:r w:rsidRPr="009E047E">
        <w:rPr>
          <w:spacing w:val="-2"/>
        </w:rPr>
        <w:t xml:space="preserve"> </w:t>
      </w:r>
      <w:r>
        <w:t>work, home</w:t>
      </w:r>
      <w:r w:rsidRPr="009E047E">
        <w:rPr>
          <w:spacing w:val="-6"/>
        </w:rPr>
        <w:t xml:space="preserve"> </w:t>
      </w:r>
      <w:r>
        <w:t>or</w:t>
      </w:r>
      <w:r w:rsidRPr="009E047E">
        <w:rPr>
          <w:spacing w:val="-2"/>
        </w:rPr>
        <w:t xml:space="preserve"> </w:t>
      </w:r>
      <w:r>
        <w:t>t</w:t>
      </w:r>
      <w:r w:rsidRPr="009E047E">
        <w:rPr>
          <w:spacing w:val="-4"/>
        </w:rPr>
        <w:t>r</w:t>
      </w:r>
      <w:r>
        <w:t>ansport</w:t>
      </w:r>
      <w:r w:rsidRPr="009E047E">
        <w:rPr>
          <w:spacing w:val="-9"/>
        </w:rPr>
        <w:t xml:space="preserve"> </w:t>
      </w:r>
      <w:r>
        <w:t>matter?</w:t>
      </w:r>
    </w:p>
    <w:p w14:paraId="4A748BC5" w14:textId="77777777" w:rsidR="00BD0945" w:rsidRDefault="00BD0945" w:rsidP="009E047E"/>
    <w:p w14:paraId="7422E24D" w14:textId="77777777" w:rsidR="00BD0945" w:rsidRDefault="00EB3341" w:rsidP="00C5104C">
      <w:pPr>
        <w:pStyle w:val="Heading5casestuyd"/>
        <w:rPr>
          <w:rFonts w:eastAsia="Verdana"/>
        </w:rPr>
      </w:pPr>
      <w:r>
        <w:rPr>
          <w:rFonts w:eastAsia="Verdana"/>
        </w:rPr>
        <w:t>Leichhardt Municipal Council, NSW</w:t>
      </w:r>
    </w:p>
    <w:p w14:paraId="795086BA" w14:textId="77777777" w:rsidR="00BD0945" w:rsidRDefault="00EB3341" w:rsidP="000B5AD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By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carrying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out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review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early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education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and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service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deli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ery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children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under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school age,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staff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at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Leichhardt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municipal</w:t>
      </w:r>
      <w:r>
        <w:rPr>
          <w:rFonts w:eastAsia="Verdana" w:cs="Verdana"/>
          <w:spacing w:val="-27"/>
          <w:szCs w:val="20"/>
        </w:rPr>
        <w:t xml:space="preserve"> </w:t>
      </w:r>
      <w:r>
        <w:rPr>
          <w:rFonts w:eastAsia="Verdana" w:cs="Verdana"/>
          <w:szCs w:val="20"/>
        </w:rPr>
        <w:t>Council now understand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demand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supply in their 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214D76D9" w14:textId="77777777" w:rsidR="00BD0945" w:rsidRDefault="00EB3341" w:rsidP="000B5AD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Engagement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with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their review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highlighted that:</w:t>
      </w:r>
    </w:p>
    <w:p w14:paraId="33D51E40" w14:textId="77777777" w:rsidR="00BD0945" w:rsidRPr="000B5ADD" w:rsidRDefault="00EB3341" w:rsidP="00066BA3">
      <w:pPr>
        <w:pStyle w:val="ListParagraph"/>
        <w:numPr>
          <w:ilvl w:val="0"/>
          <w:numId w:val="11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0B5ADD">
        <w:rPr>
          <w:rFonts w:eastAsia="Verdana" w:cs="Verdana"/>
          <w:szCs w:val="20"/>
        </w:rPr>
        <w:t>there</w:t>
      </w:r>
      <w:r w:rsidRPr="000B5ADD">
        <w:rPr>
          <w:rFonts w:eastAsia="Verdana" w:cs="Verdana"/>
          <w:spacing w:val="-5"/>
          <w:szCs w:val="20"/>
        </w:rPr>
        <w:t xml:space="preserve"> </w:t>
      </w:r>
      <w:r w:rsidRPr="000B5ADD">
        <w:rPr>
          <w:rFonts w:eastAsia="Verdana" w:cs="Verdana"/>
          <w:szCs w:val="20"/>
        </w:rPr>
        <w:t>is a</w:t>
      </w:r>
      <w:r w:rsidRPr="000B5ADD">
        <w:rPr>
          <w:rFonts w:eastAsia="Verdana" w:cs="Verdana"/>
          <w:spacing w:val="-1"/>
          <w:szCs w:val="20"/>
        </w:rPr>
        <w:t xml:space="preserve"> </w:t>
      </w:r>
      <w:r w:rsidRPr="000B5ADD">
        <w:rPr>
          <w:rFonts w:eastAsia="Verdana" w:cs="Verdana"/>
          <w:szCs w:val="20"/>
        </w:rPr>
        <w:t>high demand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for</w:t>
      </w:r>
      <w:r w:rsidRPr="000B5ADD">
        <w:rPr>
          <w:rFonts w:eastAsia="Verdana" w:cs="Verdana"/>
          <w:spacing w:val="-3"/>
          <w:szCs w:val="20"/>
        </w:rPr>
        <w:t xml:space="preserve"> </w:t>
      </w:r>
      <w:r w:rsidRPr="000B5ADD">
        <w:rPr>
          <w:rFonts w:eastAsia="Verdana" w:cs="Verdana"/>
          <w:szCs w:val="20"/>
        </w:rPr>
        <w:t>all services across</w:t>
      </w:r>
      <w:r w:rsidRPr="000B5ADD">
        <w:rPr>
          <w:rFonts w:eastAsia="Verdana" w:cs="Verdana"/>
          <w:spacing w:val="-6"/>
          <w:szCs w:val="20"/>
        </w:rPr>
        <w:t xml:space="preserve"> </w:t>
      </w:r>
      <w:r w:rsidRPr="000B5ADD">
        <w:rPr>
          <w:rFonts w:eastAsia="Verdana" w:cs="Verdana"/>
          <w:szCs w:val="20"/>
        </w:rPr>
        <w:t>all suburbs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and</w:t>
      </w:r>
      <w:r w:rsidRPr="000B5ADD">
        <w:rPr>
          <w:rFonts w:eastAsia="Verdana" w:cs="Verdana"/>
          <w:spacing w:val="-4"/>
          <w:szCs w:val="20"/>
        </w:rPr>
        <w:t xml:space="preserve"> </w:t>
      </w:r>
      <w:r w:rsidRPr="000B5ADD">
        <w:rPr>
          <w:rFonts w:eastAsia="Verdana" w:cs="Verdana"/>
          <w:szCs w:val="20"/>
        </w:rPr>
        <w:t>demand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has increased</w:t>
      </w:r>
      <w:r w:rsidRPr="000B5ADD">
        <w:rPr>
          <w:rFonts w:eastAsia="Verdana" w:cs="Verdana"/>
          <w:spacing w:val="-10"/>
          <w:szCs w:val="20"/>
        </w:rPr>
        <w:t xml:space="preserve"> </w:t>
      </w:r>
      <w:r w:rsidRPr="000B5ADD">
        <w:rPr>
          <w:rFonts w:eastAsia="Verdana" w:cs="Verdana"/>
          <w:szCs w:val="20"/>
        </w:rPr>
        <w:t>substantially</w:t>
      </w:r>
      <w:r w:rsidRPr="000B5ADD">
        <w:rPr>
          <w:rFonts w:eastAsia="Verdana" w:cs="Verdana"/>
          <w:spacing w:val="-13"/>
          <w:szCs w:val="20"/>
        </w:rPr>
        <w:t xml:space="preserve"> </w:t>
      </w:r>
      <w:r w:rsidRPr="000B5ADD">
        <w:rPr>
          <w:rFonts w:eastAsia="Verdana" w:cs="Verdana"/>
          <w:spacing w:val="-2"/>
          <w:szCs w:val="20"/>
        </w:rPr>
        <w:t>ov</w:t>
      </w:r>
      <w:r w:rsidRPr="000B5ADD">
        <w:rPr>
          <w:rFonts w:eastAsia="Verdana" w:cs="Verdana"/>
          <w:szCs w:val="20"/>
        </w:rPr>
        <w:t>er</w:t>
      </w:r>
      <w:r w:rsidRPr="000B5ADD">
        <w:rPr>
          <w:rFonts w:eastAsia="Verdana" w:cs="Verdana"/>
          <w:spacing w:val="-4"/>
          <w:szCs w:val="20"/>
        </w:rPr>
        <w:t xml:space="preserve"> </w:t>
      </w:r>
      <w:r w:rsidRPr="000B5ADD">
        <w:rPr>
          <w:rFonts w:eastAsia="Verdana" w:cs="Verdana"/>
          <w:szCs w:val="20"/>
        </w:rPr>
        <w:t>the</w:t>
      </w:r>
      <w:r w:rsidRPr="000B5ADD">
        <w:rPr>
          <w:rFonts w:eastAsia="Verdana" w:cs="Verdana"/>
          <w:spacing w:val="-3"/>
          <w:szCs w:val="20"/>
        </w:rPr>
        <w:t xml:space="preserve"> </w:t>
      </w:r>
      <w:r w:rsidRPr="000B5ADD">
        <w:rPr>
          <w:rFonts w:eastAsia="Verdana" w:cs="Verdana"/>
          <w:szCs w:val="20"/>
        </w:rPr>
        <w:t xml:space="preserve">last few </w:t>
      </w:r>
      <w:r w:rsidRPr="000B5ADD">
        <w:rPr>
          <w:rFonts w:eastAsia="Verdana" w:cs="Verdana"/>
          <w:spacing w:val="-2"/>
          <w:szCs w:val="20"/>
        </w:rPr>
        <w:t>y</w:t>
      </w:r>
      <w:r w:rsidRPr="000B5ADD">
        <w:rPr>
          <w:rFonts w:eastAsia="Verdana" w:cs="Verdana"/>
          <w:szCs w:val="20"/>
        </w:rPr>
        <w:t>ears</w:t>
      </w:r>
    </w:p>
    <w:p w14:paraId="11F658AA" w14:textId="77777777" w:rsidR="00BD0945" w:rsidRPr="000B5ADD" w:rsidRDefault="00EB3341" w:rsidP="00066BA3">
      <w:pPr>
        <w:pStyle w:val="ListParagraph"/>
        <w:numPr>
          <w:ilvl w:val="0"/>
          <w:numId w:val="11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0B5ADD">
        <w:rPr>
          <w:rFonts w:eastAsia="Verdana" w:cs="Verdana"/>
          <w:szCs w:val="20"/>
        </w:rPr>
        <w:t>parents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prefer</w:t>
      </w:r>
      <w:r w:rsidRPr="000B5ADD">
        <w:rPr>
          <w:rFonts w:eastAsia="Verdana" w:cs="Verdana"/>
          <w:spacing w:val="-6"/>
          <w:szCs w:val="20"/>
        </w:rPr>
        <w:t xml:space="preserve"> </w:t>
      </w:r>
      <w:r w:rsidRPr="000B5ADD">
        <w:rPr>
          <w:rFonts w:eastAsia="Verdana" w:cs="Verdana"/>
          <w:szCs w:val="20"/>
        </w:rPr>
        <w:t>child care</w:t>
      </w:r>
      <w:r w:rsidRPr="000B5ADD">
        <w:rPr>
          <w:rFonts w:eastAsia="Verdana" w:cs="Verdana"/>
          <w:spacing w:val="-4"/>
          <w:szCs w:val="20"/>
        </w:rPr>
        <w:t xml:space="preserve"> </w:t>
      </w:r>
      <w:r w:rsidRPr="000B5ADD">
        <w:rPr>
          <w:rFonts w:eastAsia="Verdana" w:cs="Verdana"/>
          <w:szCs w:val="20"/>
        </w:rPr>
        <w:t>that</w:t>
      </w:r>
      <w:r w:rsidRPr="000B5ADD">
        <w:rPr>
          <w:rFonts w:eastAsia="Verdana" w:cs="Verdana"/>
          <w:spacing w:val="-4"/>
          <w:szCs w:val="20"/>
        </w:rPr>
        <w:t xml:space="preserve"> </w:t>
      </w:r>
      <w:r w:rsidRPr="000B5ADD">
        <w:rPr>
          <w:rFonts w:eastAsia="Verdana" w:cs="Verdana"/>
          <w:szCs w:val="20"/>
        </w:rPr>
        <w:t xml:space="preserve">is local and </w:t>
      </w:r>
      <w:r w:rsidRPr="000B5ADD">
        <w:rPr>
          <w:rFonts w:eastAsia="Verdana" w:cs="Verdana"/>
          <w:spacing w:val="-2"/>
          <w:szCs w:val="20"/>
        </w:rPr>
        <w:t>w</w:t>
      </w:r>
      <w:r w:rsidRPr="000B5ADD">
        <w:rPr>
          <w:rFonts w:eastAsia="Verdana" w:cs="Verdana"/>
          <w:szCs w:val="20"/>
        </w:rPr>
        <w:t>alking distance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from</w:t>
      </w:r>
      <w:r w:rsidRPr="000B5ADD">
        <w:rPr>
          <w:rFonts w:eastAsia="Verdana" w:cs="Verdana"/>
          <w:spacing w:val="-5"/>
          <w:szCs w:val="20"/>
        </w:rPr>
        <w:t xml:space="preserve"> </w:t>
      </w:r>
      <w:r w:rsidRPr="000B5ADD">
        <w:rPr>
          <w:rFonts w:eastAsia="Verdana" w:cs="Verdana"/>
          <w:szCs w:val="20"/>
        </w:rPr>
        <w:t>their</w:t>
      </w:r>
      <w:r w:rsidRPr="000B5ADD">
        <w:rPr>
          <w:rFonts w:eastAsia="Verdana" w:cs="Verdana"/>
          <w:spacing w:val="-5"/>
          <w:szCs w:val="20"/>
        </w:rPr>
        <w:t xml:space="preserve"> </w:t>
      </w:r>
      <w:r w:rsidRPr="000B5ADD">
        <w:rPr>
          <w:rFonts w:eastAsia="Verdana" w:cs="Verdana"/>
          <w:szCs w:val="20"/>
        </w:rPr>
        <w:t>homes</w:t>
      </w:r>
    </w:p>
    <w:p w14:paraId="32B43C50" w14:textId="77777777" w:rsidR="00BD0945" w:rsidRPr="000B5ADD" w:rsidRDefault="00EB3341" w:rsidP="00066BA3">
      <w:pPr>
        <w:pStyle w:val="ListParagraph"/>
        <w:numPr>
          <w:ilvl w:val="0"/>
          <w:numId w:val="11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0B5ADD">
        <w:rPr>
          <w:rFonts w:eastAsia="Verdana" w:cs="Verdana"/>
          <w:szCs w:val="20"/>
        </w:rPr>
        <w:t>parents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access</w:t>
      </w:r>
      <w:r w:rsidRPr="000B5ADD">
        <w:rPr>
          <w:rFonts w:eastAsia="Verdana" w:cs="Verdana"/>
          <w:spacing w:val="-7"/>
          <w:szCs w:val="20"/>
        </w:rPr>
        <w:t xml:space="preserve"> </w:t>
      </w:r>
      <w:r w:rsidRPr="000B5ADD">
        <w:rPr>
          <w:rFonts w:eastAsia="Verdana" w:cs="Verdana"/>
          <w:szCs w:val="20"/>
        </w:rPr>
        <w:t>care</w:t>
      </w:r>
      <w:r w:rsidRPr="000B5ADD">
        <w:rPr>
          <w:rFonts w:eastAsia="Verdana" w:cs="Verdana"/>
          <w:spacing w:val="-4"/>
          <w:szCs w:val="20"/>
        </w:rPr>
        <w:t xml:space="preserve"> </w:t>
      </w:r>
      <w:r w:rsidRPr="000B5ADD">
        <w:rPr>
          <w:rFonts w:eastAsia="Verdana" w:cs="Verdana"/>
          <w:szCs w:val="20"/>
        </w:rPr>
        <w:t>between</w:t>
      </w:r>
      <w:r w:rsidRPr="000B5ADD">
        <w:rPr>
          <w:rFonts w:eastAsia="Verdana" w:cs="Verdana"/>
          <w:spacing w:val="-8"/>
          <w:szCs w:val="20"/>
        </w:rPr>
        <w:t xml:space="preserve"> </w:t>
      </w:r>
      <w:r w:rsidRPr="000B5ADD">
        <w:rPr>
          <w:rFonts w:eastAsia="Verdana" w:cs="Verdana"/>
          <w:szCs w:val="20"/>
        </w:rPr>
        <w:t>2-3</w:t>
      </w:r>
      <w:r w:rsidRPr="000B5ADD">
        <w:rPr>
          <w:rFonts w:eastAsia="Verdana" w:cs="Verdana"/>
          <w:spacing w:val="-3"/>
          <w:szCs w:val="20"/>
        </w:rPr>
        <w:t xml:space="preserve"> </w:t>
      </w:r>
      <w:r w:rsidRPr="000B5ADD">
        <w:rPr>
          <w:rFonts w:eastAsia="Verdana" w:cs="Verdana"/>
          <w:szCs w:val="20"/>
        </w:rPr>
        <w:t>d</w:t>
      </w:r>
      <w:r w:rsidRPr="000B5ADD">
        <w:rPr>
          <w:rFonts w:eastAsia="Verdana" w:cs="Verdana"/>
          <w:spacing w:val="-3"/>
          <w:szCs w:val="20"/>
        </w:rPr>
        <w:t>a</w:t>
      </w:r>
      <w:r w:rsidRPr="000B5ADD">
        <w:rPr>
          <w:rFonts w:eastAsia="Verdana" w:cs="Verdana"/>
          <w:szCs w:val="20"/>
        </w:rPr>
        <w:t>ys</w:t>
      </w:r>
      <w:r w:rsidRPr="000B5ADD">
        <w:rPr>
          <w:rFonts w:eastAsia="Verdana" w:cs="Verdana"/>
          <w:spacing w:val="-5"/>
          <w:szCs w:val="20"/>
        </w:rPr>
        <w:t xml:space="preserve"> </w:t>
      </w:r>
      <w:r w:rsidRPr="000B5ADD">
        <w:rPr>
          <w:rFonts w:eastAsia="Verdana" w:cs="Verdana"/>
          <w:szCs w:val="20"/>
        </w:rPr>
        <w:t>per week.</w:t>
      </w:r>
    </w:p>
    <w:p w14:paraId="477A98A3" w14:textId="77777777" w:rsidR="000165CD" w:rsidRDefault="00EB3341" w:rsidP="000165C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Importantl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review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also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found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there</w:t>
      </w:r>
      <w:r w:rsidR="009E047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is a</w:t>
      </w:r>
      <w:r>
        <w:rPr>
          <w:rFonts w:eastAsia="Verdana" w:cs="Verdana"/>
          <w:spacing w:val="-1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gap</w:t>
      </w:r>
      <w:r>
        <w:rPr>
          <w:rFonts w:eastAsia="Verdana" w:cs="Verdana"/>
          <w:spacing w:val="-4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of</w:t>
      </w:r>
      <w:r>
        <w:rPr>
          <w:rFonts w:eastAsia="Verdana" w:cs="Verdana"/>
          <w:spacing w:val="-2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284</w:t>
      </w:r>
      <w:r>
        <w:rPr>
          <w:rFonts w:eastAsia="Verdana" w:cs="Verdana"/>
          <w:spacing w:val="-4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child care</w:t>
      </w:r>
      <w:r>
        <w:rPr>
          <w:rFonts w:eastAsia="Verdana" w:cs="Verdana"/>
          <w:spacing w:val="-4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places</w:t>
      </w:r>
      <w:r>
        <w:rPr>
          <w:rFonts w:eastAsia="Verdana" w:cs="Verdana"/>
          <w:spacing w:val="-6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in Leichhardt.</w:t>
      </w:r>
    </w:p>
    <w:p w14:paraId="453E7B4F" w14:textId="77777777" w:rsidR="00BD0945" w:rsidRPr="000165CD" w:rsidRDefault="000165CD" w:rsidP="000165C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hyperlink r:id="rId61" w:history="1">
        <w:r w:rsidRPr="000165CD">
          <w:rPr>
            <w:rStyle w:val="Hyperlink"/>
          </w:rPr>
          <w:t>Leichhardt Community Council children</w:t>
        </w:r>
      </w:hyperlink>
      <w:r>
        <w:t xml:space="preserve"> (</w:t>
      </w:r>
      <w:r w:rsidR="00EB3341">
        <w:rPr>
          <w:u w:color="0000FF"/>
        </w:rPr>
        <w:t>http://ww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.leichhardt.ns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.au/Communi</w:t>
      </w:r>
      <w:r w:rsidR="00EB3341">
        <w:rPr>
          <w:spacing w:val="-1"/>
          <w:u w:color="0000FF"/>
        </w:rPr>
        <w:t>t</w:t>
      </w:r>
      <w:r w:rsidR="00EB3341">
        <w:rPr>
          <w:u w:color="0000FF"/>
        </w:rPr>
        <w:t>y/Children/Children</w:t>
      </w:r>
      <w:r>
        <w:rPr>
          <w:u w:color="0000FF"/>
        </w:rPr>
        <w:t>)</w:t>
      </w:r>
    </w:p>
    <w:p w14:paraId="090D543A" w14:textId="77777777" w:rsidR="00BD0945" w:rsidRDefault="00BD0945" w:rsidP="000165CD">
      <w:pPr>
        <w:sectPr w:rsidR="00BD0945" w:rsidSect="00D14D30">
          <w:type w:val="continuous"/>
          <w:pgSz w:w="11920" w:h="16840"/>
          <w:pgMar w:top="1560" w:right="438" w:bottom="0" w:left="567" w:header="720" w:footer="292" w:gutter="0"/>
          <w:cols w:num="2" w:space="720" w:equalWidth="0">
            <w:col w:w="4824" w:space="476"/>
            <w:col w:w="4906"/>
          </w:cols>
        </w:sectPr>
      </w:pPr>
    </w:p>
    <w:p w14:paraId="5F64F655" w14:textId="77777777" w:rsidR="00BD0945" w:rsidRDefault="00BD0945" w:rsidP="00687D8B"/>
    <w:p w14:paraId="3F4AFCBC" w14:textId="77777777" w:rsidR="00BD0945" w:rsidRDefault="00BD0945">
      <w:pPr>
        <w:spacing w:after="0"/>
        <w:jc w:val="right"/>
        <w:sectPr w:rsidR="00BD0945" w:rsidSect="00D14D30">
          <w:type w:val="continuous"/>
          <w:pgSz w:w="11920" w:h="16840"/>
          <w:pgMar w:top="1560" w:right="438" w:bottom="0" w:left="567" w:header="720" w:footer="292" w:gutter="0"/>
          <w:cols w:space="720"/>
        </w:sectPr>
      </w:pPr>
    </w:p>
    <w:p w14:paraId="3ACE9AAE" w14:textId="77777777" w:rsidR="00BD0945" w:rsidRDefault="00BD0945" w:rsidP="00F50178">
      <w:pPr>
        <w:spacing w:before="840" w:after="0" w:line="260" w:lineRule="exact"/>
        <w:rPr>
          <w:sz w:val="26"/>
          <w:szCs w:val="26"/>
        </w:rPr>
      </w:pPr>
    </w:p>
    <w:p w14:paraId="2310CBA5" w14:textId="77777777" w:rsidR="00BD0945" w:rsidRDefault="00BD0945">
      <w:pPr>
        <w:spacing w:after="0"/>
        <w:sectPr w:rsidR="00BD0945" w:rsidSect="00D14D30">
          <w:headerReference w:type="default" r:id="rId62"/>
          <w:pgSz w:w="11920" w:h="16840"/>
          <w:pgMar w:top="920" w:right="0" w:bottom="280" w:left="709" w:header="529" w:footer="292" w:gutter="0"/>
          <w:cols w:space="720"/>
        </w:sectPr>
      </w:pPr>
    </w:p>
    <w:p w14:paraId="566148E4" w14:textId="77777777" w:rsidR="00BD0945" w:rsidRPr="002D6C86" w:rsidRDefault="00EB3341" w:rsidP="00066BA3">
      <w:pPr>
        <w:pStyle w:val="Heading4"/>
        <w:numPr>
          <w:ilvl w:val="2"/>
          <w:numId w:val="8"/>
        </w:numPr>
      </w:pPr>
      <w:r w:rsidRPr="002D6C86">
        <w:lastRenderedPageBreak/>
        <w:t>Benchmark</w:t>
      </w:r>
    </w:p>
    <w:p w14:paraId="6D362566" w14:textId="77777777" w:rsidR="00BD0945" w:rsidRDefault="00EB3341" w:rsidP="002C72C1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benchmark</w:t>
      </w:r>
      <w:r>
        <w:rPr>
          <w:spacing w:val="-11"/>
        </w:rPr>
        <w:t xml:space="preserve"> </w:t>
      </w:r>
      <w:r>
        <w:t xml:space="preserve">the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within their</w:t>
      </w:r>
      <w:r>
        <w:rPr>
          <w:spacing w:val="-5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t>compa</w:t>
      </w:r>
      <w:r>
        <w:rPr>
          <w:spacing w:val="-4"/>
        </w:rPr>
        <w:t>r</w:t>
      </w:r>
      <w:r>
        <w:t>able</w:t>
      </w:r>
      <w:r>
        <w:rPr>
          <w:spacing w:val="-12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set</w:t>
      </w:r>
      <w:r>
        <w:rPr>
          <w:spacing w:val="-3"/>
        </w:rPr>
        <w:t xml:space="preserve"> </w:t>
      </w:r>
      <w:r>
        <w:t>targets</w:t>
      </w:r>
      <w:r w:rsidR="002D6C86">
        <w:t xml:space="preserve"> </w:t>
      </w:r>
      <w:r>
        <w:t>and</w:t>
      </w:r>
      <w:r>
        <w:rPr>
          <w:spacing w:val="-4"/>
        </w:rPr>
        <w:t xml:space="preserve"> </w:t>
      </w:r>
      <w:r>
        <w:t>assess</w:t>
      </w:r>
      <w:r>
        <w:rPr>
          <w:spacing w:val="-7"/>
        </w:rPr>
        <w:t xml:space="preserve"> </w:t>
      </w:r>
      <w:r>
        <w:t>performance.</w:t>
      </w:r>
      <w:r>
        <w:rPr>
          <w:spacing w:val="57"/>
        </w:rPr>
        <w:t xml:space="preserve"> </w:t>
      </w:r>
      <w:r>
        <w:t>This will help</w:t>
      </w:r>
      <w:r>
        <w:rPr>
          <w:spacing w:val="-4"/>
        </w:rPr>
        <w:t xml:space="preserve"> </w:t>
      </w:r>
      <w:r>
        <w:t>measure progress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>w</w:t>
      </w:r>
      <w:r>
        <w:t>ard</w:t>
      </w:r>
      <w:r>
        <w:rPr>
          <w:spacing w:val="-3"/>
        </w:rPr>
        <w:t xml:space="preserve"> </w:t>
      </w:r>
      <w:r>
        <w:t>goals.</w:t>
      </w:r>
    </w:p>
    <w:p w14:paraId="51459A56" w14:textId="77777777" w:rsidR="00BD0945" w:rsidRPr="005E5612" w:rsidRDefault="00EB3341" w:rsidP="00C5104C">
      <w:pPr>
        <w:pStyle w:val="Heading5casestuyd"/>
      </w:pPr>
      <w:r w:rsidRPr="005E5612">
        <w:t>City</w:t>
      </w:r>
      <w:r w:rsidRPr="005E5612">
        <w:rPr>
          <w:spacing w:val="-4"/>
        </w:rPr>
        <w:t xml:space="preserve"> </w:t>
      </w:r>
      <w:r w:rsidRPr="005E5612">
        <w:t>of</w:t>
      </w:r>
      <w:r w:rsidRPr="005E5612">
        <w:rPr>
          <w:spacing w:val="-2"/>
        </w:rPr>
        <w:t xml:space="preserve"> </w:t>
      </w:r>
      <w:r w:rsidRPr="005E5612">
        <w:t>Greater</w:t>
      </w:r>
      <w:r w:rsidRPr="005E5612">
        <w:rPr>
          <w:spacing w:val="-8"/>
        </w:rPr>
        <w:t xml:space="preserve"> </w:t>
      </w:r>
      <w:r w:rsidRPr="005E5612">
        <w:t>Bendigo, VIC</w:t>
      </w:r>
    </w:p>
    <w:p w14:paraId="763EBED0" w14:textId="77777777" w:rsidR="00BD0945" w:rsidRDefault="00EB3341" w:rsidP="002C72C1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The</w:t>
      </w:r>
      <w:r>
        <w:rPr>
          <w:spacing w:val="-4"/>
        </w:rPr>
        <w:t xml:space="preserve"> </w:t>
      </w:r>
      <w:r>
        <w:t>2011</w:t>
      </w:r>
      <w:r>
        <w:rPr>
          <w:spacing w:val="-5"/>
        </w:rPr>
        <w:t xml:space="preserve"> </w:t>
      </w:r>
      <w:r>
        <w:rPr>
          <w:i/>
        </w:rPr>
        <w:t>State</w:t>
      </w:r>
      <w:r>
        <w:rPr>
          <w:i/>
          <w:spacing w:val="-5"/>
        </w:rPr>
        <w:t xml:space="preserve"> </w:t>
      </w:r>
      <w:r>
        <w:rPr>
          <w:i/>
        </w:rPr>
        <w:t>of</w:t>
      </w:r>
      <w:r>
        <w:rPr>
          <w:i/>
          <w:spacing w:val="-2"/>
        </w:rPr>
        <w:t xml:space="preserve"> </w:t>
      </w:r>
      <w:r>
        <w:rPr>
          <w:i/>
        </w:rPr>
        <w:t>Bendigo’s</w:t>
      </w:r>
      <w:r>
        <w:rPr>
          <w:i/>
          <w:spacing w:val="-10"/>
        </w:rPr>
        <w:t xml:space="preserve"> </w:t>
      </w:r>
      <w:r>
        <w:rPr>
          <w:i/>
        </w:rPr>
        <w:t>Children</w:t>
      </w:r>
      <w:r>
        <w:rPr>
          <w:i/>
          <w:spacing w:val="-1"/>
        </w:rPr>
        <w:t xml:space="preserve"> </w:t>
      </w:r>
      <w:r w:rsidR="002C72C1">
        <w:t xml:space="preserve">report </w:t>
      </w:r>
      <w:r>
        <w:rPr>
          <w:position w:val="-1"/>
        </w:rPr>
        <w:t>uses fi</w:t>
      </w:r>
      <w:r>
        <w:rPr>
          <w:spacing w:val="-2"/>
          <w:position w:val="-1"/>
        </w:rPr>
        <w:t>v</w:t>
      </w:r>
      <w:r>
        <w:rPr>
          <w:position w:val="-1"/>
        </w:rPr>
        <w:t>e</w:t>
      </w:r>
      <w:r>
        <w:rPr>
          <w:spacing w:val="-2"/>
          <w:position w:val="-1"/>
        </w:rPr>
        <w:t xml:space="preserve"> k</w:t>
      </w:r>
      <w:r>
        <w:rPr>
          <w:position w:val="-1"/>
        </w:rPr>
        <w:t>ey indicators to measure change:</w:t>
      </w:r>
    </w:p>
    <w:p w14:paraId="602B2F24" w14:textId="77777777" w:rsidR="00BD0945" w:rsidRDefault="00EB3341" w:rsidP="00066BA3">
      <w:pPr>
        <w:pStyle w:val="ListParagraph"/>
        <w:numPr>
          <w:ilvl w:val="0"/>
          <w:numId w:val="12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De</w:t>
      </w:r>
      <w:r w:rsidRPr="002C72C1">
        <w:rPr>
          <w:spacing w:val="-2"/>
        </w:rPr>
        <w:t>v</w:t>
      </w:r>
      <w:r>
        <w:t>eloping</w:t>
      </w:r>
      <w:r w:rsidRPr="002C72C1">
        <w:rPr>
          <w:spacing w:val="-4"/>
        </w:rPr>
        <w:t xml:space="preserve"> </w:t>
      </w:r>
      <w:r>
        <w:t>well</w:t>
      </w:r>
    </w:p>
    <w:p w14:paraId="73BC6266" w14:textId="77777777" w:rsidR="00BD0945" w:rsidRDefault="00EB3341" w:rsidP="00066BA3">
      <w:pPr>
        <w:pStyle w:val="ListParagraph"/>
        <w:numPr>
          <w:ilvl w:val="0"/>
          <w:numId w:val="12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Safe</w:t>
      </w:r>
      <w:r w:rsidRPr="002C72C1">
        <w:rPr>
          <w:spacing w:val="-4"/>
        </w:rPr>
        <w:t xml:space="preserve"> </w:t>
      </w:r>
      <w:r>
        <w:t>and</w:t>
      </w:r>
      <w:r w:rsidRPr="002C72C1">
        <w:rPr>
          <w:spacing w:val="-4"/>
        </w:rPr>
        <w:t xml:space="preserve"> </w:t>
      </w:r>
      <w:r>
        <w:t>secure</w:t>
      </w:r>
    </w:p>
    <w:p w14:paraId="1D17D998" w14:textId="77777777" w:rsidR="00BD0945" w:rsidRDefault="00EB3341" w:rsidP="00066BA3">
      <w:pPr>
        <w:pStyle w:val="ListParagraph"/>
        <w:numPr>
          <w:ilvl w:val="0"/>
          <w:numId w:val="12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Engaged,</w:t>
      </w:r>
      <w:r w:rsidRPr="002C72C1">
        <w:rPr>
          <w:spacing w:val="-9"/>
        </w:rPr>
        <w:t xml:space="preserve"> </w:t>
      </w:r>
      <w:r>
        <w:t>learning</w:t>
      </w:r>
      <w:r w:rsidRPr="002C72C1">
        <w:rPr>
          <w:spacing w:val="-8"/>
        </w:rPr>
        <w:t xml:space="preserve"> </w:t>
      </w:r>
      <w:r>
        <w:t>and</w:t>
      </w:r>
      <w:r w:rsidRPr="002C72C1">
        <w:rPr>
          <w:spacing w:val="-4"/>
        </w:rPr>
        <w:t xml:space="preserve"> </w:t>
      </w:r>
      <w:r>
        <w:t>earning</w:t>
      </w:r>
    </w:p>
    <w:p w14:paraId="37035D55" w14:textId="77777777" w:rsidR="00BD0945" w:rsidRDefault="00EB3341" w:rsidP="00066BA3">
      <w:pPr>
        <w:pStyle w:val="ListParagraph"/>
        <w:numPr>
          <w:ilvl w:val="0"/>
          <w:numId w:val="12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Happy</w:t>
      </w:r>
      <w:r w:rsidRPr="002C72C1">
        <w:rPr>
          <w:spacing w:val="-1"/>
        </w:rPr>
        <w:t xml:space="preserve"> </w:t>
      </w:r>
      <w:r>
        <w:t>and</w:t>
      </w:r>
      <w:r w:rsidRPr="002C72C1">
        <w:rPr>
          <w:spacing w:val="-4"/>
        </w:rPr>
        <w:t xml:space="preserve"> </w:t>
      </w:r>
      <w:r>
        <w:t>healt</w:t>
      </w:r>
      <w:r w:rsidRPr="002C72C1">
        <w:rPr>
          <w:spacing w:val="-2"/>
        </w:rPr>
        <w:t>h</w:t>
      </w:r>
      <w:r>
        <w:t>y</w:t>
      </w:r>
    </w:p>
    <w:p w14:paraId="172059CD" w14:textId="77777777" w:rsidR="00BD0945" w:rsidRDefault="00EB3341" w:rsidP="00066BA3">
      <w:pPr>
        <w:pStyle w:val="ListParagraph"/>
        <w:numPr>
          <w:ilvl w:val="0"/>
          <w:numId w:val="12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Acti</w:t>
      </w:r>
      <w:r w:rsidRPr="002C72C1">
        <w:rPr>
          <w:spacing w:val="-2"/>
        </w:rPr>
        <w:t>v</w:t>
      </w:r>
      <w:r>
        <w:t>e</w:t>
      </w:r>
      <w:r w:rsidRPr="002C72C1">
        <w:rPr>
          <w:spacing w:val="-6"/>
        </w:rPr>
        <w:t xml:space="preserve"> </w:t>
      </w:r>
      <w:r>
        <w:t>citi</w:t>
      </w:r>
      <w:r w:rsidRPr="002C72C1">
        <w:rPr>
          <w:spacing w:val="-1"/>
        </w:rPr>
        <w:t>z</w:t>
      </w:r>
      <w:r>
        <w:t>ens.</w:t>
      </w:r>
    </w:p>
    <w:p w14:paraId="4F21D1BB" w14:textId="77777777" w:rsidR="00BD0945" w:rsidRDefault="000165CD" w:rsidP="000165C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63" w:history="1">
        <w:r w:rsidRPr="000165CD">
          <w:rPr>
            <w:rStyle w:val="Hyperlink"/>
          </w:rPr>
          <w:t>State of Bendigo’s children report</w:t>
        </w:r>
      </w:hyperlink>
      <w:r>
        <w:t xml:space="preserve"> (</w:t>
      </w:r>
      <w:r w:rsidR="00EB3341">
        <w:rPr>
          <w:u w:color="0000FF"/>
        </w:rPr>
        <w:t>http://ww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.bendig</w:t>
      </w:r>
      <w:r w:rsidR="00EB3341">
        <w:rPr>
          <w:spacing w:val="-2"/>
          <w:u w:color="0000FF"/>
        </w:rPr>
        <w:t>o</w:t>
      </w:r>
      <w:r w:rsidR="00EB3341">
        <w:rPr>
          <w:u w:color="0000FF"/>
        </w:rPr>
        <w:t>.vic.g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</w:t>
      </w:r>
      <w:r w:rsidR="00EB3341">
        <w:rPr>
          <w:spacing w:val="-5"/>
          <w:u w:color="0000FF"/>
        </w:rPr>
        <w:t>R</w:t>
      </w:r>
      <w:r w:rsidR="00EB3341">
        <w:rPr>
          <w:u w:color="0000FF"/>
        </w:rPr>
        <w:t>esidents_and_Services/Children_and_</w:t>
      </w:r>
      <w:r w:rsidR="00EB3341">
        <w:rPr>
          <w:spacing w:val="-10"/>
          <w:u w:color="0000FF"/>
        </w:rPr>
        <w:t>F</w:t>
      </w:r>
      <w:r w:rsidR="00EB3341">
        <w:rPr>
          <w:u w:color="0000FF"/>
        </w:rPr>
        <w:t>amily_services/Building_a_child_friendly_ci</w:t>
      </w:r>
      <w:r w:rsidR="00EB3341">
        <w:rPr>
          <w:spacing w:val="-1"/>
          <w:u w:color="0000FF"/>
        </w:rPr>
        <w:t>t</w:t>
      </w:r>
      <w:r w:rsidR="00EB3341">
        <w:rPr>
          <w:u w:color="0000FF"/>
        </w:rPr>
        <w:t>y/State_of_Bendigos_children_report</w:t>
      </w:r>
      <w:r>
        <w:rPr>
          <w:u w:color="0000FF"/>
        </w:rPr>
        <w:t>)</w:t>
      </w:r>
    </w:p>
    <w:p w14:paraId="5F77DEFB" w14:textId="77777777" w:rsidR="00BD0945" w:rsidRDefault="00BD0945" w:rsidP="002C72C1"/>
    <w:p w14:paraId="14B21A2E" w14:textId="77777777" w:rsidR="00BD0945" w:rsidRDefault="00EB3341" w:rsidP="00066BA3">
      <w:pPr>
        <w:pStyle w:val="Heading4"/>
        <w:numPr>
          <w:ilvl w:val="2"/>
          <w:numId w:val="8"/>
        </w:numPr>
      </w:pPr>
      <w:r>
        <w:t>Plan</w:t>
      </w:r>
      <w:r>
        <w:rPr>
          <w:spacing w:val="-6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change</w:t>
      </w:r>
    </w:p>
    <w:p w14:paraId="0FA305C5" w14:textId="77777777" w:rsidR="00BD0945" w:rsidRDefault="00EB3341" w:rsidP="005E5612">
      <w:pPr>
        <w:spacing w:before="120"/>
      </w:pPr>
      <w:r>
        <w:t xml:space="preserve">Demand for child care can fluctuate </w:t>
      </w:r>
      <w:r>
        <w:rPr>
          <w:spacing w:val="-3"/>
        </w:rPr>
        <w:t>o</w:t>
      </w:r>
      <w:r>
        <w:rPr>
          <w:spacing w:val="-2"/>
        </w:rPr>
        <w:t>v</w:t>
      </w:r>
      <w:r>
        <w:t>er time and it m</w:t>
      </w:r>
      <w:r>
        <w:rPr>
          <w:spacing w:val="-2"/>
        </w:rPr>
        <w:t>a</w:t>
      </w:r>
      <w:r>
        <w:t>y be difficult</w:t>
      </w:r>
      <w:r>
        <w:rPr>
          <w:spacing w:val="-7"/>
        </w:rPr>
        <w:t xml:space="preserve"> </w:t>
      </w:r>
      <w:r>
        <w:t>to meet needs in less well serviced</w:t>
      </w:r>
      <w:r>
        <w:rPr>
          <w:spacing w:val="-8"/>
        </w:rPr>
        <w:t xml:space="preserve"> </w:t>
      </w:r>
      <w:r>
        <w:t>areas,</w:t>
      </w:r>
      <w:r>
        <w:rPr>
          <w:spacing w:val="-6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ru</w:t>
      </w:r>
      <w:r>
        <w:rPr>
          <w:spacing w:val="-4"/>
        </w:rPr>
        <w:t>r</w:t>
      </w:r>
      <w:r>
        <w:t>al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regional</w:t>
      </w:r>
      <w:r>
        <w:rPr>
          <w:spacing w:val="-8"/>
        </w:rPr>
        <w:t xml:space="preserve"> </w:t>
      </w:r>
      <w:r>
        <w:t>areas, as</w:t>
      </w:r>
      <w:r>
        <w:rPr>
          <w:spacing w:val="-2"/>
        </w:rPr>
        <w:t xml:space="preserve"> </w:t>
      </w:r>
      <w:r>
        <w:t>well as</w:t>
      </w:r>
      <w:r>
        <w:rPr>
          <w:spacing w:val="-2"/>
        </w:rPr>
        <w:t xml:space="preserve"> </w:t>
      </w:r>
      <w:r>
        <w:t>in cities where</w:t>
      </w:r>
      <w:r>
        <w:rPr>
          <w:spacing w:val="-6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rPr>
          <w:spacing w:val="-5"/>
        </w:rPr>
        <w:t>v</w:t>
      </w:r>
      <w:r>
        <w:t>alues</w:t>
      </w:r>
      <w:r>
        <w:rPr>
          <w:spacing w:val="-6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high.</w:t>
      </w:r>
    </w:p>
    <w:p w14:paraId="7C210CBC" w14:textId="77777777" w:rsidR="00BD0945" w:rsidRDefault="00EB3341" w:rsidP="005E5612">
      <w:r>
        <w:t>As</w:t>
      </w:r>
      <w:r>
        <w:rPr>
          <w:spacing w:val="-2"/>
        </w:rPr>
        <w:t xml:space="preserve"> </w:t>
      </w:r>
      <w:r>
        <w:t>well as</w:t>
      </w:r>
      <w:r>
        <w:rPr>
          <w:spacing w:val="-2"/>
        </w:rPr>
        <w:t xml:space="preserve"> </w:t>
      </w:r>
      <w:r>
        <w:t>understanding</w:t>
      </w:r>
      <w:r>
        <w:rPr>
          <w:spacing w:val="-14"/>
        </w:rPr>
        <w:t xml:space="preserve"> </w:t>
      </w:r>
      <w:r>
        <w:t>population projections and</w:t>
      </w:r>
      <w:r>
        <w:rPr>
          <w:spacing w:val="-4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mix,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refer</w:t>
      </w:r>
      <w:r>
        <w:rPr>
          <w:spacing w:val="-5"/>
        </w:rPr>
        <w:t xml:space="preserve"> </w:t>
      </w:r>
      <w:r>
        <w:t>to</w:t>
      </w:r>
      <w:r w:rsidR="000165CD">
        <w:t xml:space="preserve"> the</w:t>
      </w:r>
      <w:r>
        <w:t xml:space="preserve"> </w:t>
      </w:r>
      <w:hyperlink r:id="rId64" w:history="1">
        <w:r w:rsidR="000165CD" w:rsidRPr="000165CD">
          <w:rPr>
            <w:rStyle w:val="Hyperlink"/>
          </w:rPr>
          <w:t>mychild website</w:t>
        </w:r>
      </w:hyperlink>
      <w:r w:rsidR="000165CD">
        <w:t xml:space="preserve"> </w:t>
      </w:r>
      <w:r w:rsidR="000165CD" w:rsidRPr="000165CD">
        <w:t xml:space="preserve">(www.mychild.gov.au) </w:t>
      </w:r>
      <w:r w:rsidRPr="000165CD">
        <w:t>to identify which child</w:t>
      </w:r>
      <w:r>
        <w:rPr>
          <w:color w:val="000000"/>
        </w:rPr>
        <w:t xml:space="preserve"> care places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are</w:t>
      </w:r>
      <w:r>
        <w:rPr>
          <w:color w:val="000000"/>
          <w:spacing w:val="-3"/>
        </w:rPr>
        <w:t xml:space="preserve"> </w:t>
      </w:r>
      <w:r>
        <w:rPr>
          <w:color w:val="000000"/>
          <w:spacing w:val="-2"/>
        </w:rPr>
        <w:t>a</w:t>
      </w:r>
      <w:r>
        <w:rPr>
          <w:color w:val="000000"/>
          <w:spacing w:val="-4"/>
        </w:rPr>
        <w:t>v</w:t>
      </w:r>
      <w:r>
        <w:rPr>
          <w:color w:val="000000"/>
        </w:rPr>
        <w:t>ailable,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allocated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and</w:t>
      </w:r>
      <w:r>
        <w:rPr>
          <w:color w:val="000000"/>
          <w:spacing w:val="-4"/>
        </w:rPr>
        <w:t xml:space="preserve"> </w:t>
      </w:r>
      <w:r>
        <w:rPr>
          <w:color w:val="000000"/>
        </w:rPr>
        <w:t>where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they are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located.</w:t>
      </w:r>
      <w:r>
        <w:rPr>
          <w:color w:val="000000"/>
          <w:spacing w:val="62"/>
        </w:rPr>
        <w:t xml:space="preserve"> </w:t>
      </w:r>
      <w:r>
        <w:rPr>
          <w:color w:val="000000"/>
        </w:rPr>
        <w:t>Local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g</w:t>
      </w:r>
      <w:r>
        <w:rPr>
          <w:color w:val="000000"/>
          <w:spacing w:val="-2"/>
        </w:rPr>
        <w:t>ov</w:t>
      </w:r>
      <w:r>
        <w:rPr>
          <w:color w:val="000000"/>
        </w:rPr>
        <w:t>ernment</w:t>
      </w:r>
      <w:r>
        <w:rPr>
          <w:color w:val="000000"/>
          <w:spacing w:val="-12"/>
        </w:rPr>
        <w:t xml:space="preserve"> </w:t>
      </w:r>
      <w:r>
        <w:rPr>
          <w:color w:val="000000"/>
        </w:rPr>
        <w:t>can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also</w:t>
      </w:r>
      <w:r>
        <w:rPr>
          <w:color w:val="000000"/>
          <w:spacing w:val="-4"/>
        </w:rPr>
        <w:t xml:space="preserve"> </w:t>
      </w:r>
      <w:r>
        <w:rPr>
          <w:color w:val="000000"/>
        </w:rPr>
        <w:t>seek feedback</w:t>
      </w:r>
      <w:r>
        <w:rPr>
          <w:color w:val="000000"/>
          <w:spacing w:val="-9"/>
        </w:rPr>
        <w:t xml:space="preserve"> </w:t>
      </w:r>
      <w:r>
        <w:rPr>
          <w:color w:val="000000"/>
        </w:rPr>
        <w:t>from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parents</w:t>
      </w:r>
      <w:r>
        <w:rPr>
          <w:color w:val="000000"/>
          <w:spacing w:val="-8"/>
        </w:rPr>
        <w:t xml:space="preserve"> </w:t>
      </w:r>
      <w:r>
        <w:rPr>
          <w:color w:val="000000"/>
        </w:rPr>
        <w:t>as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to</w:t>
      </w:r>
      <w:r>
        <w:rPr>
          <w:color w:val="000000"/>
          <w:spacing w:val="-2"/>
        </w:rPr>
        <w:t xml:space="preserve"> </w:t>
      </w:r>
      <w:r>
        <w:rPr>
          <w:color w:val="000000"/>
        </w:rPr>
        <w:t>their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future</w:t>
      </w:r>
      <w:r>
        <w:rPr>
          <w:color w:val="000000"/>
          <w:spacing w:val="-6"/>
        </w:rPr>
        <w:t xml:space="preserve"> </w:t>
      </w:r>
      <w:r>
        <w:rPr>
          <w:color w:val="000000"/>
        </w:rPr>
        <w:t>needs. This will help</w:t>
      </w:r>
      <w:r>
        <w:rPr>
          <w:color w:val="000000"/>
          <w:spacing w:val="-4"/>
        </w:rPr>
        <w:t xml:space="preserve"> </w:t>
      </w:r>
      <w:r>
        <w:rPr>
          <w:color w:val="000000"/>
        </w:rPr>
        <w:t>strengthen</w:t>
      </w:r>
      <w:r>
        <w:rPr>
          <w:color w:val="000000"/>
          <w:spacing w:val="-11"/>
        </w:rPr>
        <w:t xml:space="preserve"> </w:t>
      </w:r>
      <w:r>
        <w:rPr>
          <w:color w:val="000000"/>
        </w:rPr>
        <w:t>the</w:t>
      </w:r>
      <w:r>
        <w:rPr>
          <w:color w:val="000000"/>
          <w:spacing w:val="-3"/>
        </w:rPr>
        <w:t xml:space="preserve"> </w:t>
      </w:r>
      <w:r>
        <w:rPr>
          <w:color w:val="000000"/>
        </w:rPr>
        <w:t>understanding</w:t>
      </w:r>
      <w:r>
        <w:rPr>
          <w:color w:val="000000"/>
          <w:spacing w:val="-14"/>
        </w:rPr>
        <w:t xml:space="preserve"> </w:t>
      </w:r>
      <w:r>
        <w:rPr>
          <w:color w:val="000000"/>
        </w:rPr>
        <w:t>of supply and</w:t>
      </w:r>
      <w:r>
        <w:rPr>
          <w:color w:val="000000"/>
          <w:spacing w:val="-4"/>
        </w:rPr>
        <w:t xml:space="preserve"> </w:t>
      </w:r>
      <w:r>
        <w:rPr>
          <w:color w:val="000000"/>
        </w:rPr>
        <w:t>demand.</w:t>
      </w:r>
    </w:p>
    <w:p w14:paraId="1AF29504" w14:textId="77777777" w:rsidR="00BD0945" w:rsidRDefault="00EB3341" w:rsidP="005E5612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addition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acking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ailabili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databases 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collate information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location of services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relati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people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li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how far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parents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willing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pacing w:val="-2"/>
          <w:szCs w:val="20"/>
        </w:rPr>
        <w:t>av</w:t>
      </w:r>
      <w:r>
        <w:rPr>
          <w:rFonts w:eastAsia="Verdana" w:cs="Verdana"/>
          <w:szCs w:val="20"/>
        </w:rPr>
        <w:t>el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access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child care.</w:t>
      </w:r>
    </w:p>
    <w:p w14:paraId="674B7293" w14:textId="77777777" w:rsidR="00BD0945" w:rsidRDefault="00EB3341" w:rsidP="005E5612"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form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acti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e,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ongoing partnerships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with 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viders,</w:t>
      </w:r>
      <w:r w:rsidR="005E5612">
        <w:rPr>
          <w:rFonts w:eastAsia="Verdana" w:cs="Verdana"/>
          <w:szCs w:val="20"/>
        </w:rPr>
        <w:t xml:space="preserve"> </w:t>
      </w:r>
      <w:r>
        <w:t>families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agencies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build a</w:t>
      </w:r>
      <w:r>
        <w:rPr>
          <w:spacing w:val="-1"/>
        </w:rPr>
        <w:t xml:space="preserve"> </w:t>
      </w:r>
      <w:r>
        <w:t>common understanding</w:t>
      </w:r>
      <w:r>
        <w:rPr>
          <w:spacing w:val="-1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changes</w:t>
      </w:r>
      <w:r>
        <w:rPr>
          <w:spacing w:val="-8"/>
        </w:rPr>
        <w:t xml:space="preserve"> </w:t>
      </w:r>
      <w:r>
        <w:t xml:space="preserve">in supply and </w:t>
      </w:r>
      <w:r>
        <w:lastRenderedPageBreak/>
        <w:t>demand</w:t>
      </w:r>
      <w:r>
        <w:rPr>
          <w:spacing w:val="-8"/>
        </w:rPr>
        <w:t xml:space="preserve"> </w:t>
      </w:r>
      <w:r>
        <w:t>in order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current</w:t>
      </w:r>
      <w:r>
        <w:rPr>
          <w:spacing w:val="-7"/>
        </w:rPr>
        <w:t xml:space="preserve"> </w:t>
      </w:r>
      <w:r>
        <w:t>and future</w:t>
      </w:r>
      <w:r>
        <w:rPr>
          <w:spacing w:val="-6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families.</w:t>
      </w:r>
    </w:p>
    <w:p w14:paraId="54774D1D" w14:textId="77777777" w:rsidR="00BD0945" w:rsidRDefault="00EB3341" w:rsidP="005E5612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ma</w:t>
      </w:r>
      <w:r>
        <w:rPr>
          <w:spacing w:val="-3"/>
        </w:rPr>
        <w:t>k</w:t>
      </w:r>
      <w:r>
        <w:t>e</w:t>
      </w:r>
      <w:r>
        <w:rPr>
          <w:spacing w:val="-6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readily accessible</w:t>
      </w:r>
      <w:r>
        <w:rPr>
          <w:spacing w:val="-10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future</w:t>
      </w:r>
      <w:r>
        <w:rPr>
          <w:spacing w:val="-6"/>
        </w:rPr>
        <w:t xml:space="preserve"> </w:t>
      </w:r>
      <w:r>
        <w:t>child care</w:t>
      </w:r>
      <w:r w:rsidR="005E5612">
        <w:t xml:space="preserve"> </w:t>
      </w:r>
      <w:r>
        <w:t>needs,</w:t>
      </w:r>
      <w:r>
        <w:rPr>
          <w:spacing w:val="-7"/>
        </w:rPr>
        <w:t xml:space="preserve"> </w:t>
      </w:r>
      <w:r>
        <w:t>including demog</w:t>
      </w:r>
      <w:r>
        <w:rPr>
          <w:spacing w:val="-4"/>
        </w:rPr>
        <w:t>r</w:t>
      </w:r>
      <w:r>
        <w:t>aphic</w:t>
      </w:r>
      <w:r>
        <w:rPr>
          <w:spacing w:val="-13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 xml:space="preserve">the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alian</w:t>
      </w:r>
      <w:r>
        <w:rPr>
          <w:spacing w:val="-10"/>
        </w:rPr>
        <w:t xml:space="preserve"> </w:t>
      </w:r>
      <w:r>
        <w:t>Bureau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Statistics,</w:t>
      </w:r>
      <w:r>
        <w:rPr>
          <w:spacing w:val="-10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childhood vulne</w:t>
      </w:r>
      <w:r>
        <w:rPr>
          <w:spacing w:val="-3"/>
        </w:rPr>
        <w:t>r</w:t>
      </w:r>
      <w:r>
        <w:t>abili</w:t>
      </w:r>
      <w:r>
        <w:rPr>
          <w:spacing w:val="-1"/>
        </w:rPr>
        <w:t>t</w:t>
      </w:r>
      <w:r>
        <w:t>y</w:t>
      </w:r>
      <w:r>
        <w:rPr>
          <w:spacing w:val="-7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2"/>
        </w:rPr>
        <w:t>A</w:t>
      </w:r>
      <w:r>
        <w:t>ust</w:t>
      </w:r>
      <w:r>
        <w:rPr>
          <w:spacing w:val="-4"/>
        </w:rPr>
        <w:t>r</w:t>
      </w:r>
      <w:r>
        <w:t>alian</w:t>
      </w:r>
      <w:r>
        <w:rPr>
          <w:spacing w:val="-10"/>
        </w:rPr>
        <w:t xml:space="preserve"> </w:t>
      </w:r>
      <w:r>
        <w:t>Early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Index,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rPr>
          <w:spacing w:val="-5"/>
        </w:rPr>
        <w:t>v</w:t>
      </w:r>
      <w:r>
        <w:t>acancies</w:t>
      </w:r>
      <w:r w:rsidR="005E5612">
        <w:t xml:space="preserve"> </w:t>
      </w:r>
      <w:r>
        <w:t>and</w:t>
      </w:r>
      <w:r>
        <w:rPr>
          <w:spacing w:val="-4"/>
        </w:rPr>
        <w:t xml:space="preserve"> </w:t>
      </w:r>
      <w:r>
        <w:t>fees</w:t>
      </w:r>
      <w:r>
        <w:rPr>
          <w:spacing w:val="-4"/>
        </w:rPr>
        <w:t xml:space="preserve"> </w:t>
      </w:r>
      <w:r>
        <w:t>from</w:t>
      </w:r>
      <w:hyperlink r:id="rId65">
        <w:r w:rsidR="000165CD" w:rsidRPr="000165CD">
          <w:t xml:space="preserve"> </w:t>
        </w:r>
        <w:r w:rsidR="000165CD">
          <w:t xml:space="preserve">the </w:t>
        </w:r>
        <w:hyperlink r:id="rId66" w:history="1">
          <w:r w:rsidR="000165CD" w:rsidRPr="000165CD">
            <w:rPr>
              <w:rStyle w:val="Hyperlink"/>
            </w:rPr>
            <w:t>mychild website</w:t>
          </w:r>
        </w:hyperlink>
        <w:r w:rsidR="000165CD">
          <w:t xml:space="preserve"> </w:t>
        </w:r>
        <w:r w:rsidR="000165CD" w:rsidRPr="000165CD">
          <w:t>(www.mychild.gov.au)</w:t>
        </w:r>
        <w:r>
          <w:t>.</w:t>
        </w:r>
        <w:r>
          <w:rPr>
            <w:spacing w:val="61"/>
          </w:rPr>
          <w:t xml:space="preserve"> </w:t>
        </w:r>
      </w:hyperlink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could also</w:t>
      </w:r>
      <w:r>
        <w:rPr>
          <w:spacing w:val="-4"/>
        </w:rPr>
        <w:t xml:space="preserve"> </w:t>
      </w:r>
      <w:r>
        <w:t>consider</w:t>
      </w:r>
      <w:r>
        <w:rPr>
          <w:spacing w:val="-8"/>
        </w:rPr>
        <w:t xml:space="preserve"> </w:t>
      </w:r>
      <w:r>
        <w:t>identi</w:t>
      </w:r>
      <w:r>
        <w:rPr>
          <w:spacing w:val="-2"/>
        </w:rPr>
        <w:t>f</w:t>
      </w:r>
      <w:r>
        <w:t>ying unmet</w:t>
      </w:r>
      <w:r>
        <w:rPr>
          <w:spacing w:val="-6"/>
        </w:rPr>
        <w:t xml:space="preserve"> </w:t>
      </w:r>
      <w:r>
        <w:t>demand</w:t>
      </w:r>
      <w:r>
        <w:rPr>
          <w:spacing w:val="-8"/>
        </w:rPr>
        <w:t xml:space="preserve"> </w:t>
      </w:r>
      <w:r>
        <w:t>in their</w:t>
      </w:r>
      <w:r>
        <w:rPr>
          <w:spacing w:val="-5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for example,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establishment</w:t>
      </w:r>
      <w:r>
        <w:rPr>
          <w:spacing w:val="-1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w</w:t>
      </w:r>
      <w:r>
        <w:t>aiting lists.</w:t>
      </w:r>
    </w:p>
    <w:p w14:paraId="7FD637F5" w14:textId="77777777" w:rsidR="00BD0945" w:rsidRDefault="00EB3341" w:rsidP="00C5104C">
      <w:pPr>
        <w:pStyle w:val="Heading5casestuyd"/>
        <w:rPr>
          <w:rFonts w:eastAsia="Verdana"/>
        </w:rPr>
      </w:pPr>
      <w:r>
        <w:rPr>
          <w:rFonts w:eastAsia="Verdana"/>
        </w:rPr>
        <w:t>Wheatbelt Organisation for</w:t>
      </w:r>
      <w:r>
        <w:rPr>
          <w:rFonts w:eastAsia="Verdana"/>
          <w:spacing w:val="-3"/>
        </w:rPr>
        <w:t xml:space="preserve"> </w:t>
      </w:r>
      <w:r>
        <w:rPr>
          <w:rFonts w:eastAsia="Verdana"/>
        </w:rPr>
        <w:t>Children’s</w:t>
      </w:r>
      <w:r w:rsidR="005E5612">
        <w:rPr>
          <w:rFonts w:eastAsia="Verdana"/>
        </w:rPr>
        <w:t xml:space="preserve"> </w:t>
      </w:r>
      <w:r>
        <w:rPr>
          <w:rFonts w:eastAsia="Verdana"/>
          <w:position w:val="-1"/>
        </w:rPr>
        <w:t>Services, WA</w:t>
      </w:r>
    </w:p>
    <w:p w14:paraId="582DBDD2" w14:textId="77777777" w:rsidR="00BD0945" w:rsidRDefault="00EB3341" w:rsidP="005E561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This organisation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works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address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 xml:space="preserve">concerns 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long term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sustainabili</w:t>
      </w:r>
      <w:r>
        <w:rPr>
          <w:rFonts w:eastAsia="Verdana" w:cs="Verdana"/>
          <w:spacing w:val="-2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</w:t>
      </w:r>
      <w:r w:rsidR="005E5612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ru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al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sector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pacing w:val="-10"/>
          <w:szCs w:val="20"/>
        </w:rPr>
        <w:t>W</w:t>
      </w:r>
      <w:r>
        <w:rPr>
          <w:rFonts w:eastAsia="Verdana" w:cs="Verdana"/>
          <w:szCs w:val="20"/>
        </w:rPr>
        <w:t>estern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A</w:t>
      </w:r>
      <w:r>
        <w:rPr>
          <w:rFonts w:eastAsia="Verdana" w:cs="Verdana"/>
          <w:szCs w:val="20"/>
        </w:rPr>
        <w:t>ust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 xml:space="preserve">alia. </w:t>
      </w:r>
      <w:r w:rsidR="00797F66">
        <w:rPr>
          <w:rFonts w:eastAsia="Verdana" w:cs="Verdana"/>
          <w:w w:val="96"/>
          <w:szCs w:val="20"/>
        </w:rPr>
        <w:t>M</w:t>
      </w:r>
      <w:r>
        <w:rPr>
          <w:rFonts w:eastAsia="Verdana" w:cs="Verdana"/>
          <w:w w:val="96"/>
          <w:szCs w:val="20"/>
        </w:rPr>
        <w:t>embership</w:t>
      </w:r>
      <w:r>
        <w:rPr>
          <w:rFonts w:eastAsia="Verdana" w:cs="Verdana"/>
          <w:spacing w:val="15"/>
          <w:w w:val="96"/>
          <w:szCs w:val="20"/>
        </w:rPr>
        <w:t xml:space="preserve"> </w:t>
      </w:r>
      <w:r>
        <w:rPr>
          <w:rFonts w:eastAsia="Verdana" w:cs="Verdana"/>
          <w:szCs w:val="20"/>
        </w:rPr>
        <w:t>is made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up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di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erse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group including:</w:t>
      </w:r>
    </w:p>
    <w:p w14:paraId="6DD7F8E1" w14:textId="77777777" w:rsidR="00BD0945" w:rsidRPr="005E5612" w:rsidRDefault="00EB3341" w:rsidP="00066BA3">
      <w:pPr>
        <w:pStyle w:val="ListParagraph"/>
        <w:numPr>
          <w:ilvl w:val="0"/>
          <w:numId w:val="16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5E5612">
        <w:rPr>
          <w:rFonts w:eastAsia="Verdana" w:cs="Verdana"/>
          <w:szCs w:val="20"/>
        </w:rPr>
        <w:t>Child care</w:t>
      </w:r>
      <w:r w:rsidRPr="005E5612">
        <w:rPr>
          <w:rFonts w:eastAsia="Verdana" w:cs="Verdana"/>
          <w:spacing w:val="-4"/>
          <w:szCs w:val="20"/>
        </w:rPr>
        <w:t xml:space="preserve"> </w:t>
      </w:r>
      <w:r w:rsidRPr="005E5612">
        <w:rPr>
          <w:rFonts w:eastAsia="Verdana" w:cs="Verdana"/>
          <w:szCs w:val="20"/>
        </w:rPr>
        <w:t>professionals</w:t>
      </w:r>
    </w:p>
    <w:p w14:paraId="1173B68B" w14:textId="77777777" w:rsidR="00BD0945" w:rsidRPr="005E5612" w:rsidRDefault="00EB3341" w:rsidP="00066BA3">
      <w:pPr>
        <w:pStyle w:val="ListParagraph"/>
        <w:numPr>
          <w:ilvl w:val="0"/>
          <w:numId w:val="16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5E5612">
        <w:rPr>
          <w:rFonts w:eastAsia="Verdana" w:cs="Verdana"/>
          <w:szCs w:val="20"/>
        </w:rPr>
        <w:t>Local</w:t>
      </w:r>
      <w:r w:rsidRPr="005E5612">
        <w:rPr>
          <w:rFonts w:eastAsia="Verdana" w:cs="Verdana"/>
          <w:spacing w:val="-5"/>
          <w:szCs w:val="20"/>
        </w:rPr>
        <w:t xml:space="preserve"> </w:t>
      </w:r>
      <w:r w:rsidRPr="005E5612">
        <w:rPr>
          <w:rFonts w:eastAsia="Verdana" w:cs="Verdana"/>
          <w:szCs w:val="20"/>
        </w:rPr>
        <w:t>g</w:t>
      </w:r>
      <w:r w:rsidRPr="005E5612">
        <w:rPr>
          <w:rFonts w:eastAsia="Verdana" w:cs="Verdana"/>
          <w:spacing w:val="-2"/>
          <w:szCs w:val="20"/>
        </w:rPr>
        <w:t>ov</w:t>
      </w:r>
      <w:r w:rsidRPr="005E5612">
        <w:rPr>
          <w:rFonts w:eastAsia="Verdana" w:cs="Verdana"/>
          <w:szCs w:val="20"/>
        </w:rPr>
        <w:t>ernment</w:t>
      </w:r>
      <w:r w:rsidRPr="005E5612">
        <w:rPr>
          <w:rFonts w:eastAsia="Verdana" w:cs="Verdana"/>
          <w:spacing w:val="-12"/>
          <w:szCs w:val="20"/>
        </w:rPr>
        <w:t xml:space="preserve"> </w:t>
      </w:r>
      <w:r w:rsidRPr="005E5612">
        <w:rPr>
          <w:rFonts w:eastAsia="Verdana" w:cs="Verdana"/>
          <w:szCs w:val="20"/>
        </w:rPr>
        <w:t>representati</w:t>
      </w:r>
      <w:r w:rsidRPr="005E5612">
        <w:rPr>
          <w:rFonts w:eastAsia="Verdana" w:cs="Verdana"/>
          <w:spacing w:val="-2"/>
          <w:szCs w:val="20"/>
        </w:rPr>
        <w:t>v</w:t>
      </w:r>
      <w:r w:rsidRPr="005E5612">
        <w:rPr>
          <w:rFonts w:eastAsia="Verdana" w:cs="Verdana"/>
          <w:szCs w:val="20"/>
        </w:rPr>
        <w:t>es</w:t>
      </w:r>
    </w:p>
    <w:p w14:paraId="1F2EAE11" w14:textId="77777777" w:rsidR="00BD0945" w:rsidRPr="005E5612" w:rsidRDefault="00EB3341" w:rsidP="00066BA3">
      <w:pPr>
        <w:pStyle w:val="ListParagraph"/>
        <w:numPr>
          <w:ilvl w:val="0"/>
          <w:numId w:val="16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5E5612">
        <w:rPr>
          <w:rFonts w:eastAsia="Verdana" w:cs="Verdana"/>
          <w:spacing w:val="-5"/>
          <w:szCs w:val="20"/>
        </w:rPr>
        <w:t>P</w:t>
      </w:r>
      <w:r w:rsidRPr="005E5612">
        <w:rPr>
          <w:rFonts w:eastAsia="Verdana" w:cs="Verdana"/>
          <w:szCs w:val="20"/>
        </w:rPr>
        <w:t>arents</w:t>
      </w:r>
    </w:p>
    <w:p w14:paraId="5CD88529" w14:textId="77777777" w:rsidR="00BD0945" w:rsidRPr="005E5612" w:rsidRDefault="00EB3341" w:rsidP="00066BA3">
      <w:pPr>
        <w:pStyle w:val="ListParagraph"/>
        <w:numPr>
          <w:ilvl w:val="0"/>
          <w:numId w:val="16"/>
        </w:num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 w:rsidRPr="005E5612">
        <w:rPr>
          <w:rFonts w:eastAsia="Verdana" w:cs="Verdana"/>
          <w:szCs w:val="20"/>
        </w:rPr>
        <w:t>Communi</w:t>
      </w:r>
      <w:r w:rsidRPr="005E5612">
        <w:rPr>
          <w:rFonts w:eastAsia="Verdana" w:cs="Verdana"/>
          <w:spacing w:val="-1"/>
          <w:szCs w:val="20"/>
        </w:rPr>
        <w:t>t</w:t>
      </w:r>
      <w:r w:rsidRPr="005E5612">
        <w:rPr>
          <w:rFonts w:eastAsia="Verdana" w:cs="Verdana"/>
          <w:szCs w:val="20"/>
        </w:rPr>
        <w:t>y</w:t>
      </w:r>
      <w:r w:rsidRPr="005E5612">
        <w:rPr>
          <w:rFonts w:eastAsia="Verdana" w:cs="Verdana"/>
          <w:spacing w:val="-12"/>
          <w:szCs w:val="20"/>
        </w:rPr>
        <w:t xml:space="preserve"> </w:t>
      </w:r>
      <w:r w:rsidRPr="005E5612">
        <w:rPr>
          <w:rFonts w:eastAsia="Verdana" w:cs="Verdana"/>
          <w:szCs w:val="20"/>
        </w:rPr>
        <w:t>members.</w:t>
      </w:r>
    </w:p>
    <w:p w14:paraId="79795E91" w14:textId="77777777" w:rsidR="00BD0945" w:rsidRDefault="00EB3341" w:rsidP="005E561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organisation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designs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implements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tools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enable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communities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determine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current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future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in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local and wider 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402DD75D" w14:textId="77777777" w:rsidR="00BD0945" w:rsidRDefault="005E5612" w:rsidP="005E561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w w:val="108"/>
          <w:szCs w:val="20"/>
        </w:rPr>
        <w:t>One</w:t>
      </w:r>
      <w:r w:rsidR="00EB3341">
        <w:rPr>
          <w:rFonts w:eastAsia="Verdana" w:cs="Verdana"/>
          <w:spacing w:val="-2"/>
          <w:w w:val="108"/>
          <w:szCs w:val="20"/>
        </w:rPr>
        <w:t xml:space="preserve"> </w:t>
      </w:r>
      <w:r w:rsidR="00EB3341">
        <w:rPr>
          <w:rFonts w:eastAsia="Verdana" w:cs="Verdana"/>
          <w:szCs w:val="20"/>
        </w:rPr>
        <w:t>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these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is the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Wheatbelt</w:t>
      </w:r>
      <w:r w:rsidR="00EB3341">
        <w:rPr>
          <w:rFonts w:eastAsia="Verdana" w:cs="Verdana"/>
          <w:i/>
          <w:spacing w:val="-10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Early</w:t>
      </w:r>
      <w:r w:rsidR="00EB3341">
        <w:rPr>
          <w:rFonts w:eastAsia="Verdana" w:cs="Verdana"/>
          <w:i/>
          <w:spacing w:val="-5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Childhood Planning</w:t>
      </w:r>
      <w:r w:rsidR="00EB3341">
        <w:rPr>
          <w:rFonts w:eastAsia="Verdana" w:cs="Verdana"/>
          <w:i/>
          <w:spacing w:val="-9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Tool Kit</w:t>
      </w:r>
      <w:r w:rsidR="00EB3341">
        <w:rPr>
          <w:rFonts w:eastAsia="Verdana" w:cs="Verdana"/>
          <w:szCs w:val="20"/>
        </w:rPr>
        <w:t>.</w:t>
      </w:r>
      <w:r w:rsidR="00EB3341">
        <w:rPr>
          <w:rFonts w:eastAsia="Verdana" w:cs="Verdana"/>
          <w:spacing w:val="70"/>
          <w:szCs w:val="20"/>
        </w:rPr>
        <w:t xml:space="preserve"> </w:t>
      </w:r>
      <w:r w:rsidR="00EB3341">
        <w:rPr>
          <w:rFonts w:eastAsia="Verdana" w:cs="Verdana"/>
          <w:szCs w:val="20"/>
        </w:rPr>
        <w:t>This comprises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zCs w:val="20"/>
        </w:rPr>
        <w:t>se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</w:t>
      </w:r>
      <w:r w:rsidR="00EB3341">
        <w:rPr>
          <w:rFonts w:eastAsia="Verdana" w:cs="Verdana"/>
          <w:spacing w:val="-3"/>
          <w:szCs w:val="20"/>
        </w:rPr>
        <w:t>r</w:t>
      </w:r>
      <w:r w:rsidR="00EB3341">
        <w:rPr>
          <w:rFonts w:eastAsia="Verdana" w:cs="Verdana"/>
          <w:szCs w:val="20"/>
        </w:rPr>
        <w:t>al components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templates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zCs w:val="20"/>
        </w:rPr>
        <w:t>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support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the planning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assessment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a</w:t>
      </w:r>
      <w:r w:rsidR="00EB3341">
        <w:rPr>
          <w:rFonts w:eastAsia="Verdana" w:cs="Verdana"/>
          <w:spacing w:val="-1"/>
          <w:szCs w:val="20"/>
        </w:rPr>
        <w:t xml:space="preserve"> </w:t>
      </w:r>
      <w:r w:rsidR="00EB3341">
        <w:rPr>
          <w:rFonts w:eastAsia="Verdana" w:cs="Verdana"/>
          <w:szCs w:val="20"/>
        </w:rPr>
        <w:t>communi</w:t>
      </w:r>
      <w:r w:rsidR="00EB3341">
        <w:rPr>
          <w:rFonts w:eastAsia="Verdana" w:cs="Verdana"/>
          <w:spacing w:val="-2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7"/>
          <w:szCs w:val="20"/>
        </w:rPr>
        <w:t>’</w:t>
      </w:r>
      <w:r w:rsidR="00EB3341">
        <w:rPr>
          <w:rFonts w:eastAsia="Verdana" w:cs="Verdana"/>
          <w:szCs w:val="20"/>
        </w:rPr>
        <w:t>s capaci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establish,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zCs w:val="20"/>
        </w:rPr>
        <w:t>ope</w:t>
      </w:r>
      <w:r w:rsidR="00EB3341">
        <w:rPr>
          <w:rFonts w:eastAsia="Verdana" w:cs="Verdana"/>
          <w:spacing w:val="-4"/>
          <w:szCs w:val="20"/>
        </w:rPr>
        <w:t>r</w:t>
      </w:r>
      <w:r w:rsidR="00EB3341">
        <w:rPr>
          <w:rFonts w:eastAsia="Verdana" w:cs="Verdana"/>
          <w:szCs w:val="20"/>
        </w:rPr>
        <w:t>ate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manage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a child care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service.</w:t>
      </w:r>
    </w:p>
    <w:p w14:paraId="39ABD9D6" w14:textId="77777777" w:rsidR="000165CD" w:rsidRDefault="00EB3341" w:rsidP="000165C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 xml:space="preserve">This tool kit </w:t>
      </w:r>
      <w:r>
        <w:rPr>
          <w:rFonts w:eastAsia="Verdana" w:cs="Verdana"/>
          <w:spacing w:val="-2"/>
          <w:szCs w:val="20"/>
        </w:rPr>
        <w:t>w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published in 2010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is currently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being reviewed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updated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align with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National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Quality Framework</w:t>
      </w:r>
      <w:r>
        <w:rPr>
          <w:rFonts w:eastAsia="Verdana" w:cs="Verdana"/>
          <w:szCs w:val="20"/>
        </w:rPr>
        <w:t>.</w:t>
      </w:r>
    </w:p>
    <w:p w14:paraId="10D0B26C" w14:textId="77777777" w:rsidR="00BD0945" w:rsidRDefault="000165CD" w:rsidP="000165CD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hyperlink r:id="rId67" w:history="1">
        <w:r w:rsidRPr="000165CD">
          <w:rPr>
            <w:rStyle w:val="Hyperlink"/>
          </w:rPr>
          <w:t>Wheatbelt Organisation for</w:t>
        </w:r>
        <w:r w:rsidRPr="000165CD">
          <w:rPr>
            <w:rStyle w:val="Hyperlink"/>
            <w:spacing w:val="-3"/>
          </w:rPr>
          <w:t xml:space="preserve"> </w:t>
        </w:r>
        <w:r w:rsidRPr="000165CD">
          <w:rPr>
            <w:rStyle w:val="Hyperlink"/>
          </w:rPr>
          <w:t xml:space="preserve">Children’s </w:t>
        </w:r>
        <w:r w:rsidRPr="000165CD">
          <w:rPr>
            <w:rStyle w:val="Hyperlink"/>
            <w:position w:val="-1"/>
          </w:rPr>
          <w:t>Services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.wocs.com.au</w:t>
      </w:r>
      <w:r>
        <w:rPr>
          <w:u w:color="0000FF"/>
        </w:rPr>
        <w:t>)</w:t>
      </w:r>
    </w:p>
    <w:p w14:paraId="31599E3F" w14:textId="77777777" w:rsidR="00BD0945" w:rsidRDefault="00BD0945" w:rsidP="000165CD">
      <w:pPr>
        <w:sectPr w:rsidR="00BD0945" w:rsidSect="00D14D30">
          <w:type w:val="continuous"/>
          <w:pgSz w:w="11920" w:h="16840"/>
          <w:pgMar w:top="1560" w:right="721" w:bottom="0" w:left="709" w:header="720" w:footer="292" w:gutter="0"/>
          <w:cols w:num="2" w:space="720" w:equalWidth="0">
            <w:col w:w="4757" w:space="402"/>
            <w:col w:w="5331"/>
          </w:cols>
        </w:sectPr>
      </w:pPr>
    </w:p>
    <w:p w14:paraId="56189587" w14:textId="77777777" w:rsidR="00BD0945" w:rsidRDefault="00EB3341">
      <w:pPr>
        <w:spacing w:before="19" w:after="0" w:line="240" w:lineRule="auto"/>
        <w:ind w:right="923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sz w:val="2"/>
          <w:szCs w:val="2"/>
        </w:rPr>
        <w:lastRenderedPageBreak/>
        <w:t xml:space="preserve">3                  </w:t>
      </w:r>
      <w:r>
        <w:rPr>
          <w:rFonts w:ascii="Arial" w:eastAsia="Arial" w:hAnsi="Arial" w:cs="Arial"/>
          <w:color w:val="383836"/>
          <w:spacing w:val="5"/>
          <w:sz w:val="2"/>
          <w:szCs w:val="2"/>
        </w:rPr>
        <w:t xml:space="preserve"> </w:t>
      </w:r>
      <w:r>
        <w:rPr>
          <w:rFonts w:ascii="Arial" w:eastAsia="Arial" w:hAnsi="Arial" w:cs="Arial"/>
          <w:color w:val="383836"/>
          <w:w w:val="120"/>
          <w:sz w:val="2"/>
          <w:szCs w:val="2"/>
        </w:rPr>
        <w:t>1</w:t>
      </w:r>
    </w:p>
    <w:p w14:paraId="082D3031" w14:textId="77777777" w:rsidR="00BD0945" w:rsidRDefault="00EB3341">
      <w:pPr>
        <w:spacing w:before="88" w:after="0" w:line="240" w:lineRule="auto"/>
        <w:ind w:right="984"/>
        <w:jc w:val="right"/>
        <w:rPr>
          <w:rFonts w:ascii="Arial" w:eastAsia="Arial" w:hAnsi="Arial" w:cs="Arial"/>
          <w:sz w:val="2"/>
          <w:szCs w:val="2"/>
        </w:rPr>
      </w:pPr>
      <w:r>
        <w:rPr>
          <w:rFonts w:ascii="Arial" w:eastAsia="Arial" w:hAnsi="Arial" w:cs="Arial"/>
          <w:color w:val="383836"/>
          <w:w w:val="120"/>
          <w:sz w:val="2"/>
          <w:szCs w:val="2"/>
        </w:rPr>
        <w:t>2</w:t>
      </w:r>
    </w:p>
    <w:p w14:paraId="489E7A9A" w14:textId="77777777" w:rsidR="00BD0945" w:rsidRDefault="00EB3341">
      <w:pPr>
        <w:tabs>
          <w:tab w:val="left" w:pos="680"/>
        </w:tabs>
        <w:spacing w:before="8" w:after="0" w:line="240" w:lineRule="auto"/>
        <w:ind w:right="638"/>
        <w:jc w:val="right"/>
        <w:rPr>
          <w:rFonts w:ascii="Arial" w:eastAsia="Arial" w:hAnsi="Arial" w:cs="Arial"/>
          <w:sz w:val="1"/>
          <w:szCs w:val="1"/>
        </w:rPr>
      </w:pPr>
      <w:r>
        <w:rPr>
          <w:rFonts w:ascii="Arial" w:eastAsia="Arial" w:hAnsi="Arial" w:cs="Arial"/>
          <w:w w:val="125"/>
          <w:sz w:val="1"/>
          <w:szCs w:val="1"/>
        </w:rPr>
        <w:t>1</w:t>
      </w:r>
      <w:r>
        <w:rPr>
          <w:rFonts w:ascii="Arial" w:eastAsia="Arial" w:hAnsi="Arial" w:cs="Arial"/>
          <w:sz w:val="1"/>
          <w:szCs w:val="1"/>
        </w:rPr>
        <w:tab/>
      </w:r>
      <w:r>
        <w:rPr>
          <w:rFonts w:ascii="Arial" w:eastAsia="Arial" w:hAnsi="Arial" w:cs="Arial"/>
          <w:w w:val="125"/>
          <w:sz w:val="1"/>
          <w:szCs w:val="1"/>
        </w:rPr>
        <w:t>4</w:t>
      </w:r>
    </w:p>
    <w:p w14:paraId="02D245A2" w14:textId="77777777" w:rsidR="00BD0945" w:rsidRDefault="00BD0945">
      <w:pPr>
        <w:spacing w:before="10" w:after="0" w:line="100" w:lineRule="exact"/>
        <w:rPr>
          <w:sz w:val="10"/>
          <w:szCs w:val="10"/>
        </w:rPr>
      </w:pPr>
    </w:p>
    <w:p w14:paraId="57C6099A" w14:textId="69E9DC20" w:rsidR="00BD0945" w:rsidRDefault="00B572EE">
      <w:pPr>
        <w:spacing w:after="0" w:line="240" w:lineRule="auto"/>
        <w:ind w:right="704"/>
        <w:jc w:val="right"/>
        <w:rPr>
          <w:rFonts w:ascii="Arial" w:eastAsia="Arial" w:hAnsi="Arial" w:cs="Arial"/>
          <w:sz w:val="1"/>
          <w:szCs w:val="1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7A4E237E" wp14:editId="7119128F">
                <wp:simplePos x="0" y="0"/>
                <wp:positionH relativeFrom="page">
                  <wp:posOffset>6928485</wp:posOffset>
                </wp:positionH>
                <wp:positionV relativeFrom="paragraph">
                  <wp:posOffset>74295</wp:posOffset>
                </wp:positionV>
                <wp:extent cx="29845" cy="34290"/>
                <wp:effectExtent l="3810" t="0" r="4445" b="0"/>
                <wp:wrapNone/>
                <wp:docPr id="5591" name="Text Box 4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" cy="34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CD508F" w14:textId="77777777" w:rsidR="008A3C5E" w:rsidRDefault="008A3C5E">
                            <w:pPr>
                              <w:spacing w:before="21" w:after="0" w:line="240" w:lineRule="auto"/>
                              <w:ind w:left="-1" w:right="-21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25"/>
                                <w:sz w:val="1"/>
                                <w:szCs w:val="1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99" o:spid="_x0000_s1031" type="#_x0000_t202" style="position:absolute;left:0;text-align:left;margin-left:545.55pt;margin-top:5.85pt;width:2.35pt;height:2.7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HFytAIAALM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" filled="f" stroked="f">
                <v:textbox inset="0,0,0,0">
                  <w:txbxContent>
                    <w:p w14:paraId="35CD508F" w14:textId="77777777" w:rsidR="008A3C5E" w:rsidRDefault="008A3C5E">
                      <w:pPr>
                        <w:spacing w:before="21" w:after="0" w:line="240" w:lineRule="auto"/>
                        <w:ind w:left="-1" w:right="-21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25"/>
                          <w:sz w:val="1"/>
                          <w:szCs w:val="1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F73FD">
        <w:pict w14:anchorId="22B48A38">
          <v:shape id="_x0000_s6846" type="#_x0000_t136" style="position:absolute;left:0;text-align:left;margin-left:542.05pt;margin-top:6.7pt;width:.35pt;height:.7pt;rotation:5;z-index:-251660288;mso-position-horizontal-relative:page;mso-position-vertical-relative:text" fillcolor="black" stroked="f">
            <o:extrusion v:ext="view" autorotationcenter="t"/>
            <v:textpath style="font-family:&quot;&amp;quot&quot;;v-text-kern:t;mso-text-shadow:auto" string="5"/>
            <w10:wrap anchorx="page"/>
          </v:shape>
        </w:pict>
      </w:r>
      <w:r w:rsidR="005F73FD">
        <w:pict w14:anchorId="032739F9">
          <v:shape id="_x0000_s6845" type="#_x0000_t136" style="position:absolute;left:0;text-align:left;margin-left:537.65pt;margin-top:5.45pt;width:.35pt;height:.7pt;rotation:26;z-index:-251659264;mso-position-horizontal-relative:page;mso-position-vertical-relative:text" fillcolor="black" stroked="f">
            <o:extrusion v:ext="view" autorotationcenter="t"/>
            <v:textpath style="font-family:&quot;&amp;quot&quot;;v-text-kern:t;mso-text-shadow:auto" string="6"/>
            <w10:wrap anchorx="page"/>
          </v:shape>
        </w:pict>
      </w:r>
      <w:r w:rsidR="005F73FD">
        <w:pict w14:anchorId="12E7BEB5">
          <v:shape id="_x0000_s6844" type="#_x0000_t136" style="position:absolute;left:0;text-align:left;margin-left:533.75pt;margin-top:2.95pt;width:.35pt;height:.7pt;rotation:40;z-index:-251658240;mso-position-horizontal-relative:page;mso-position-vertical-relative:text" fillcolor="black" stroked="f">
            <o:extrusion v:ext="view" autorotationcenter="t"/>
            <v:textpath style="font-family:&quot;&amp;quot&quot;;v-text-kern:t;mso-text-shadow:auto" string="7"/>
            <w10:wrap anchorx="page"/>
          </v:shape>
        </w:pict>
      </w:r>
      <w:r w:rsidR="005F73FD">
        <w:pict w14:anchorId="5F8BD08A">
          <v:shape id="_x0000_s6843" type="#_x0000_t136" style="position:absolute;left:0;text-align:left;margin-left:530.7pt;margin-top:-.35pt;width:.35pt;height:.7pt;rotation:50;z-index:-251657216;mso-position-horizontal-relative:page;mso-position-vertical-relative:text" fillcolor="black" stroked="f">
            <o:extrusion v:ext="view" autorotationcenter="t"/>
            <v:textpath style="font-family:&quot;&amp;quot&quot;;v-text-kern:t;mso-text-shadow:auto" string="8"/>
            <w10:wrap anchorx="page"/>
          </v:shape>
        </w:pict>
      </w:r>
      <w:r w:rsidR="005F73FD">
        <w:pict w14:anchorId="11CC241D">
          <v:shape id="_x0000_s6842" type="#_x0000_t136" style="position:absolute;left:0;text-align:left;margin-left:555.35pt;margin-top:3.3pt;width:.35pt;height:.7pt;rotation:331;z-index:-251656192;mso-position-horizontal-relative:page;mso-position-vertical-relative:text" fillcolor="black" stroked="f">
            <o:extrusion v:ext="view" autorotationcenter="t"/>
            <v:textpath style="font-family:&quot;&amp;quot&quot;;v-text-kern:t;mso-text-shadow:auto" string="2"/>
            <w10:wrap anchorx="page"/>
          </v:shape>
        </w:pict>
      </w:r>
      <w:r w:rsidR="005F73FD">
        <w:pict w14:anchorId="5F92282D">
          <v:shape id="_x0000_s6841" type="#_x0000_t136" style="position:absolute;left:0;text-align:left;margin-left:551.55pt;margin-top:5.5pt;width:.35pt;height:.7pt;rotation:344;z-index:-251655168;mso-position-horizontal-relative:page;mso-position-vertical-relative:text" fillcolor="black" stroked="f">
            <o:extrusion v:ext="view" autorotationcenter="t"/>
            <v:textpath style="font-family:&quot;&amp;quot&quot;;v-text-kern:t;mso-text-shadow:auto" string="3"/>
            <w10:wrap anchorx="page"/>
          </v:shape>
        </w:pict>
      </w:r>
      <w:r w:rsidR="00EB3341">
        <w:rPr>
          <w:rFonts w:ascii="Arial" w:eastAsia="Arial" w:hAnsi="Arial" w:cs="Arial"/>
          <w:w w:val="125"/>
          <w:sz w:val="1"/>
          <w:szCs w:val="1"/>
        </w:rPr>
        <w:t>1</w:t>
      </w:r>
    </w:p>
    <w:p w14:paraId="636B4A2A" w14:textId="77777777" w:rsidR="00BD0945" w:rsidRDefault="00BD0945">
      <w:pPr>
        <w:spacing w:before="1" w:after="0" w:line="170" w:lineRule="exact"/>
        <w:rPr>
          <w:sz w:val="17"/>
          <w:szCs w:val="17"/>
        </w:rPr>
      </w:pPr>
    </w:p>
    <w:p w14:paraId="26090959" w14:textId="77777777" w:rsidR="00BD0945" w:rsidRDefault="00BD0945">
      <w:pPr>
        <w:spacing w:after="0" w:line="200" w:lineRule="exact"/>
        <w:rPr>
          <w:szCs w:val="20"/>
        </w:rPr>
      </w:pPr>
    </w:p>
    <w:p w14:paraId="43B857E0" w14:textId="77777777" w:rsidR="00BD0945" w:rsidRDefault="00BD0945">
      <w:pPr>
        <w:spacing w:after="0" w:line="200" w:lineRule="exact"/>
        <w:rPr>
          <w:szCs w:val="20"/>
        </w:rPr>
      </w:pPr>
    </w:p>
    <w:p w14:paraId="120FFD3A" w14:textId="77777777" w:rsidR="00BD0945" w:rsidRDefault="00BD0945">
      <w:pPr>
        <w:spacing w:after="0" w:line="200" w:lineRule="exact"/>
        <w:rPr>
          <w:szCs w:val="20"/>
        </w:rPr>
      </w:pPr>
    </w:p>
    <w:p w14:paraId="0A724D2D" w14:textId="77777777" w:rsidR="00BD0945" w:rsidRDefault="00BD0945">
      <w:pPr>
        <w:spacing w:after="0" w:line="200" w:lineRule="exact"/>
        <w:rPr>
          <w:szCs w:val="20"/>
        </w:rPr>
      </w:pPr>
    </w:p>
    <w:p w14:paraId="5E07662D" w14:textId="77777777" w:rsidR="00BD0945" w:rsidRDefault="00BD0945">
      <w:pPr>
        <w:spacing w:after="0"/>
        <w:sectPr w:rsidR="00BD0945" w:rsidSect="00D14D30">
          <w:headerReference w:type="default" r:id="rId68"/>
          <w:pgSz w:w="11920" w:h="16840"/>
          <w:pgMar w:top="920" w:right="721" w:bottom="280" w:left="0" w:header="529" w:footer="292" w:gutter="0"/>
          <w:cols w:space="720"/>
        </w:sectPr>
      </w:pPr>
    </w:p>
    <w:p w14:paraId="5CE7BA57" w14:textId="77777777" w:rsidR="00BD0945" w:rsidRPr="00C4152F" w:rsidRDefault="00EB3341" w:rsidP="00066BA3">
      <w:pPr>
        <w:pStyle w:val="Heading3"/>
        <w:numPr>
          <w:ilvl w:val="1"/>
          <w:numId w:val="8"/>
        </w:numPr>
        <w:tabs>
          <w:tab w:val="clear" w:pos="1980"/>
          <w:tab w:val="left" w:pos="851"/>
        </w:tabs>
        <w:ind w:left="851" w:hanging="857"/>
      </w:pPr>
      <w:bookmarkStart w:id="30" w:name="_Toc392236520"/>
      <w:r w:rsidRPr="00C4152F">
        <w:lastRenderedPageBreak/>
        <w:t>Take long term view in operational planning</w:t>
      </w:r>
      <w:bookmarkEnd w:id="30"/>
    </w:p>
    <w:p w14:paraId="40E48E52" w14:textId="77777777" w:rsidR="00BD0945" w:rsidRDefault="00EB3341" w:rsidP="00D17E52">
      <w:pPr>
        <w:spacing w:before="120"/>
      </w:pP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manages</w:t>
      </w:r>
      <w:r>
        <w:rPr>
          <w:spacing w:val="-9"/>
        </w:rPr>
        <w:t xml:space="preserve"> </w:t>
      </w:r>
      <w:r>
        <w:t>its own ope</w:t>
      </w:r>
      <w:r>
        <w:rPr>
          <w:spacing w:val="-4"/>
        </w:rPr>
        <w:t>r</w:t>
      </w:r>
      <w:r>
        <w:t>ational or</w:t>
      </w:r>
      <w:r>
        <w:rPr>
          <w:spacing w:val="-2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facilities.  In</w:t>
      </w:r>
      <w:r>
        <w:rPr>
          <w:spacing w:val="-2"/>
        </w:rPr>
        <w:t xml:space="preserve"> </w:t>
      </w:r>
      <w:r>
        <w:t>some</w:t>
      </w:r>
      <w:r>
        <w:rPr>
          <w:spacing w:val="-5"/>
        </w:rPr>
        <w:t xml:space="preserve"> </w:t>
      </w:r>
      <w:r>
        <w:t>cases it can</w:t>
      </w:r>
      <w:r>
        <w:rPr>
          <w:spacing w:val="-3"/>
        </w:rPr>
        <w:t xml:space="preserve"> </w:t>
      </w:r>
      <w:r>
        <w:t>ma</w:t>
      </w:r>
      <w:r>
        <w:rPr>
          <w:spacing w:val="-2"/>
        </w:rPr>
        <w:t>k</w:t>
      </w:r>
      <w:r>
        <w:t>e</w:t>
      </w:r>
      <w:r>
        <w:rPr>
          <w:spacing w:val="-6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ailable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either through</w:t>
      </w:r>
      <w:r>
        <w:rPr>
          <w:spacing w:val="-8"/>
        </w:rPr>
        <w:t xml:space="preserve"> </w:t>
      </w:r>
      <w:r>
        <w:t>direct</w:t>
      </w:r>
      <w:r>
        <w:rPr>
          <w:spacing w:val="-6"/>
        </w:rPr>
        <w:t xml:space="preserve"> </w:t>
      </w:r>
      <w:r>
        <w:t>pr</w:t>
      </w:r>
      <w:r>
        <w:rPr>
          <w:spacing w:val="-2"/>
        </w:rPr>
        <w:t>o</w:t>
      </w:r>
      <w:r>
        <w:t>vision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leasing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facili</w:t>
      </w:r>
      <w:r>
        <w:rPr>
          <w:spacing w:val="-1"/>
        </w:rPr>
        <w:t>t</w:t>
      </w:r>
      <w:r>
        <w:t>y to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</w:t>
      </w:r>
      <w:r>
        <w:rPr>
          <w:spacing w:val="-2"/>
        </w:rPr>
        <w:t>o</w:t>
      </w:r>
      <w:r>
        <w:t>vide</w:t>
      </w:r>
      <w:r>
        <w:rPr>
          <w:spacing w:val="-28"/>
        </w:rPr>
        <w:t>r</w:t>
      </w:r>
      <w:r>
        <w:t>.</w:t>
      </w:r>
    </w:p>
    <w:p w14:paraId="1B34BD27" w14:textId="77777777" w:rsidR="00BD0945" w:rsidRPr="00D17E52" w:rsidRDefault="00EB3341" w:rsidP="00066BA3">
      <w:pPr>
        <w:pStyle w:val="Heading4"/>
        <w:numPr>
          <w:ilvl w:val="2"/>
          <w:numId w:val="8"/>
        </w:numPr>
      </w:pPr>
      <w:r w:rsidRPr="00D17E52">
        <w:t>Better utilise local government land and buildings</w:t>
      </w:r>
    </w:p>
    <w:p w14:paraId="51494115" w14:textId="77777777" w:rsidR="00BD0945" w:rsidRDefault="00EB3341" w:rsidP="00D17E52">
      <w:r>
        <w:t>Ensure</w:t>
      </w:r>
      <w:r>
        <w:rPr>
          <w:spacing w:val="-7"/>
        </w:rPr>
        <w:t xml:space="preserve"> </w:t>
      </w:r>
      <w:r>
        <w:t>i</w:t>
      </w:r>
      <w:r>
        <w:rPr>
          <w:spacing w:val="-2"/>
        </w:rPr>
        <w:t>nv</w:t>
      </w:r>
      <w:r>
        <w:t>ol</w:t>
      </w:r>
      <w:r>
        <w:rPr>
          <w:spacing w:val="-2"/>
        </w:rPr>
        <w:t>v</w:t>
      </w:r>
      <w:r>
        <w:t>ement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proper</w:t>
      </w:r>
      <w:r>
        <w:rPr>
          <w:spacing w:val="-2"/>
        </w:rPr>
        <w:t>t</w:t>
      </w:r>
      <w:r>
        <w:t>y</w:t>
      </w:r>
      <w:r>
        <w:rPr>
          <w:spacing w:val="-9"/>
        </w:rPr>
        <w:t xml:space="preserve"> </w:t>
      </w:r>
      <w:r>
        <w:t>portfolio staff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identi</w:t>
      </w:r>
      <w:r>
        <w:rPr>
          <w:spacing w:val="-1"/>
        </w:rPr>
        <w:t>f</w:t>
      </w:r>
      <w:r>
        <w:t>y</w:t>
      </w:r>
      <w:r>
        <w:rPr>
          <w:spacing w:val="-7"/>
        </w:rPr>
        <w:t xml:space="preserve"> </w:t>
      </w:r>
      <w:r>
        <w:t>unde</w:t>
      </w:r>
      <w:r>
        <w:rPr>
          <w:spacing w:val="-2"/>
        </w:rPr>
        <w:t>r</w:t>
      </w:r>
      <w:r>
        <w:t>-utilised</w:t>
      </w:r>
      <w:r>
        <w:rPr>
          <w:spacing w:val="-6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buildings which could be</w:t>
      </w:r>
      <w:r>
        <w:rPr>
          <w:spacing w:val="-2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care.</w:t>
      </w:r>
      <w:r>
        <w:rPr>
          <w:spacing w:val="65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able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re-purpose historic buildings or</w:t>
      </w:r>
      <w:r>
        <w:rPr>
          <w:spacing w:val="-2"/>
        </w:rPr>
        <w:t xml:space="preserve"> </w:t>
      </w:r>
      <w:r>
        <w:t>increase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capaci</w:t>
      </w:r>
      <w:r>
        <w:rPr>
          <w:spacing w:val="-2"/>
        </w:rPr>
        <w:t>t</w:t>
      </w:r>
      <w:r>
        <w:t>y</w:t>
      </w:r>
      <w:r>
        <w:rPr>
          <w:spacing w:val="-8"/>
        </w:rPr>
        <w:t xml:space="preserve"> </w:t>
      </w:r>
      <w:r>
        <w:t xml:space="preserve">of existing facilities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highlighting poc</w:t>
      </w:r>
      <w:r>
        <w:rPr>
          <w:spacing w:val="-2"/>
        </w:rPr>
        <w:t>k</w:t>
      </w:r>
      <w:r>
        <w:t>ets</w:t>
      </w:r>
      <w:r>
        <w:rPr>
          <w:spacing w:val="-8"/>
        </w:rPr>
        <w:t xml:space="preserve"> </w:t>
      </w:r>
      <w:r>
        <w:t>of potential</w:t>
      </w:r>
      <w:r>
        <w:rPr>
          <w:spacing w:val="-9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care.</w:t>
      </w:r>
    </w:p>
    <w:p w14:paraId="02529A26" w14:textId="77777777" w:rsidR="00BD0945" w:rsidRDefault="00EB3341" w:rsidP="00D17E52">
      <w:r>
        <w:t>In</w:t>
      </w:r>
      <w:r>
        <w:rPr>
          <w:spacing w:val="-2"/>
        </w:rPr>
        <w:t xml:space="preserve"> </w:t>
      </w:r>
      <w:r>
        <w:t>ma</w:t>
      </w:r>
      <w:r>
        <w:rPr>
          <w:spacing w:val="-2"/>
        </w:rPr>
        <w:t>n</w:t>
      </w:r>
      <w:r>
        <w:t>y</w:t>
      </w:r>
      <w:r>
        <w:rPr>
          <w:spacing w:val="-6"/>
        </w:rPr>
        <w:t xml:space="preserve"> </w:t>
      </w:r>
      <w:r>
        <w:t>cases,</w:t>
      </w:r>
      <w:r>
        <w:rPr>
          <w:spacing w:val="-6"/>
        </w:rPr>
        <w:t xml:space="preserve"> </w:t>
      </w:r>
      <w:r>
        <w:t>management</w:t>
      </w:r>
      <w:r>
        <w:rPr>
          <w:spacing w:val="-13"/>
        </w:rPr>
        <w:t xml:space="preserve"> </w:t>
      </w:r>
      <w:r>
        <w:t>plans</w:t>
      </w:r>
      <w:r>
        <w:rPr>
          <w:spacing w:val="-5"/>
        </w:rPr>
        <w:t xml:space="preserve"> </w:t>
      </w:r>
      <w:r>
        <w:t>g</w:t>
      </w:r>
      <w:r>
        <w:rPr>
          <w:spacing w:val="-3"/>
        </w:rPr>
        <w:t>o</w:t>
      </w:r>
      <w:r>
        <w:rPr>
          <w:spacing w:val="-2"/>
        </w:rPr>
        <w:t>v</w:t>
      </w:r>
      <w:r>
        <w:t>ern</w:t>
      </w:r>
      <w:r>
        <w:rPr>
          <w:spacing w:val="-7"/>
        </w:rPr>
        <w:t xml:space="preserve"> </w:t>
      </w:r>
      <w:r>
        <w:t>the allo</w:t>
      </w:r>
      <w:r>
        <w:rPr>
          <w:spacing w:val="-2"/>
        </w:rPr>
        <w:t>w</w:t>
      </w:r>
      <w:r>
        <w:t>able</w:t>
      </w:r>
      <w:r>
        <w:rPr>
          <w:spacing w:val="-4"/>
        </w:rPr>
        <w:t xml:space="preserve"> </w:t>
      </w:r>
      <w:r>
        <w:t>uses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ope</w:t>
      </w:r>
      <w:r>
        <w:rPr>
          <w:spacing w:val="-4"/>
        </w:rPr>
        <w:t>r</w:t>
      </w:r>
      <w:r>
        <w:t>ational</w:t>
      </w:r>
      <w:r>
        <w:rPr>
          <w:spacing w:val="-1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communi</w:t>
      </w:r>
      <w:r>
        <w:rPr>
          <w:spacing w:val="-1"/>
        </w:rPr>
        <w:t>t</w:t>
      </w:r>
      <w:r>
        <w:t>y land</w:t>
      </w:r>
      <w:r>
        <w:rPr>
          <w:spacing w:val="-4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review</w:t>
      </w:r>
      <w:r>
        <w:rPr>
          <w:spacing w:val="-7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and</w:t>
      </w:r>
      <w:r w:rsidR="00D17E52">
        <w:t xml:space="preserve"> </w:t>
      </w:r>
      <w:r>
        <w:t>work</w:t>
      </w:r>
      <w:r>
        <w:rPr>
          <w:spacing w:val="-5"/>
        </w:rPr>
        <w:t xml:space="preserve"> </w:t>
      </w:r>
      <w:r>
        <w:t>with the</w:t>
      </w:r>
      <w:r>
        <w:rPr>
          <w:spacing w:val="-3"/>
        </w:rPr>
        <w:t xml:space="preserve"> </w:t>
      </w:r>
      <w:r>
        <w:t>appropriate</w:t>
      </w:r>
      <w:r>
        <w:rPr>
          <w:spacing w:val="-12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 child care</w:t>
      </w:r>
      <w:r>
        <w:rPr>
          <w:spacing w:val="-4"/>
        </w:rPr>
        <w:t xml:space="preserve"> </w:t>
      </w:r>
      <w:r>
        <w:t>is included 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permissible use</w:t>
      </w:r>
      <w:r>
        <w:rPr>
          <w:spacing w:val="-3"/>
        </w:rPr>
        <w:t xml:space="preserve"> </w:t>
      </w:r>
      <w:r>
        <w:t>where appropriate.</w:t>
      </w:r>
    </w:p>
    <w:p w14:paraId="35F05D47" w14:textId="77777777" w:rsidR="00D17E52" w:rsidRDefault="00D17E52" w:rsidP="00D17E52"/>
    <w:p w14:paraId="61372C7C" w14:textId="77777777" w:rsidR="00D17E52" w:rsidRDefault="00D17E52" w:rsidP="00C5104C">
      <w:pPr>
        <w:pStyle w:val="Heading5casestuyd"/>
        <w:rPr>
          <w:rFonts w:eastAsia="Verdana"/>
        </w:rPr>
      </w:pPr>
      <w:r>
        <w:rPr>
          <w:rFonts w:eastAsia="Verdana"/>
        </w:rPr>
        <w:t>Using heritage buildings</w:t>
      </w:r>
    </w:p>
    <w:p w14:paraId="1CB26AAA" w14:textId="77777777" w:rsidR="00D17E52" w:rsidRDefault="00D17E52" w:rsidP="00D17E5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Victoria,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major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heritage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landmark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pacing w:val="-3"/>
          <w:szCs w:val="20"/>
        </w:rPr>
        <w:t>w</w:t>
      </w:r>
      <w:r>
        <w:rPr>
          <w:rFonts w:eastAsia="Verdana" w:cs="Verdana"/>
          <w:szCs w:val="20"/>
        </w:rPr>
        <w:t>as adapted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create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urban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hub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 shared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residents,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wor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ers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 neighbouring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03B2B887" w14:textId="77777777" w:rsidR="00D17E52" w:rsidRDefault="00D17E52" w:rsidP="00D17E5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part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this adapti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reuse,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commercial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and 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uses,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including child care,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were consolidated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cent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location 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site to create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vib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mi</w:t>
      </w:r>
      <w:r>
        <w:rPr>
          <w:rFonts w:eastAsia="Verdana" w:cs="Verdana"/>
          <w:spacing w:val="-3"/>
          <w:szCs w:val="20"/>
        </w:rPr>
        <w:t>x</w:t>
      </w:r>
      <w:r>
        <w:rPr>
          <w:rFonts w:eastAsia="Verdana" w:cs="Verdana"/>
          <w:szCs w:val="20"/>
        </w:rPr>
        <w:t>ed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elopment:</w:t>
      </w:r>
      <w:r>
        <w:rPr>
          <w:rFonts w:eastAsia="Verdana" w:cs="Verdana"/>
          <w:spacing w:val="-14"/>
          <w:szCs w:val="20"/>
        </w:rPr>
        <w:t xml:space="preserve"> </w:t>
      </w:r>
      <w:r>
        <w:rPr>
          <w:rFonts w:eastAsia="Verdana" w:cs="Verdana"/>
          <w:szCs w:val="20"/>
        </w:rPr>
        <w:t>the heart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this major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urban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rene</w:t>
      </w:r>
      <w:r>
        <w:rPr>
          <w:rFonts w:eastAsia="Verdana" w:cs="Verdana"/>
          <w:spacing w:val="-3"/>
          <w:szCs w:val="20"/>
        </w:rPr>
        <w:t>w</w:t>
      </w:r>
      <w:r>
        <w:rPr>
          <w:rFonts w:eastAsia="Verdana" w:cs="Verdana"/>
          <w:szCs w:val="20"/>
        </w:rPr>
        <w:t>al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project.</w:t>
      </w:r>
    </w:p>
    <w:p w14:paraId="7A5DD26E" w14:textId="77777777" w:rsidR="00BD0945" w:rsidRPr="00D17E52" w:rsidRDefault="00EB3341" w:rsidP="00066BA3">
      <w:pPr>
        <w:pStyle w:val="Heading4"/>
        <w:numPr>
          <w:ilvl w:val="2"/>
          <w:numId w:val="8"/>
        </w:numPr>
      </w:pPr>
      <w:r>
        <w:br w:type="column"/>
      </w:r>
      <w:r w:rsidRPr="00D17E52">
        <w:lastRenderedPageBreak/>
        <w:t>Work in partnerships</w:t>
      </w:r>
    </w:p>
    <w:p w14:paraId="7C5EB96C" w14:textId="77777777" w:rsidR="00BD0945" w:rsidRDefault="00EB3341" w:rsidP="00D17E52">
      <w:pPr>
        <w:spacing w:before="120"/>
      </w:pP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pl</w:t>
      </w:r>
      <w:r>
        <w:rPr>
          <w:spacing w:val="-2"/>
        </w:rPr>
        <w:t>a</w:t>
      </w:r>
      <w:r>
        <w:t>y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k</w:t>
      </w:r>
      <w:r>
        <w:t>ey</w:t>
      </w:r>
      <w:r>
        <w:rPr>
          <w:spacing w:val="-4"/>
        </w:rPr>
        <w:t xml:space="preserve"> </w:t>
      </w:r>
      <w:r>
        <w:t>role</w:t>
      </w:r>
      <w:r>
        <w:rPr>
          <w:spacing w:val="-4"/>
        </w:rPr>
        <w:t xml:space="preserve"> </w:t>
      </w:r>
      <w:r>
        <w:t>in fostering</w:t>
      </w:r>
      <w:r>
        <w:rPr>
          <w:spacing w:val="-9"/>
        </w:rPr>
        <w:t xml:space="preserve"> </w:t>
      </w:r>
      <w:r>
        <w:t>partnerships</w:t>
      </w:r>
      <w:r>
        <w:rPr>
          <w:spacing w:val="-13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larger landholders</w:t>
      </w:r>
      <w:r>
        <w:rPr>
          <w:spacing w:val="-12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churches,</w:t>
      </w:r>
      <w:r>
        <w:rPr>
          <w:spacing w:val="-10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agencies, primary</w:t>
      </w:r>
      <w:r>
        <w:rPr>
          <w:spacing w:val="-8"/>
        </w:rPr>
        <w:t xml:space="preserve"> </w:t>
      </w:r>
      <w:r>
        <w:t>schools and</w:t>
      </w:r>
      <w:r>
        <w:rPr>
          <w:spacing w:val="-4"/>
        </w:rPr>
        <w:t xml:space="preserve"> </w:t>
      </w:r>
      <w:r>
        <w:t>pri</w:t>
      </w:r>
      <w:r>
        <w:rPr>
          <w:spacing w:val="-4"/>
        </w:rPr>
        <w:t>v</w:t>
      </w:r>
      <w:r>
        <w:t>ate</w:t>
      </w:r>
      <w:r>
        <w:rPr>
          <w:spacing w:val="-3"/>
        </w:rPr>
        <w:t xml:space="preserve"> </w:t>
      </w:r>
      <w:r>
        <w:t>landowners</w:t>
      </w:r>
      <w:r>
        <w:rPr>
          <w:spacing w:val="-11"/>
        </w:rPr>
        <w:t xml:space="preserve"> </w:t>
      </w:r>
      <w:r>
        <w:t>and de</w:t>
      </w:r>
      <w:r>
        <w:rPr>
          <w:spacing w:val="-2"/>
        </w:rPr>
        <w:t>v</w:t>
      </w:r>
      <w:r>
        <w:t>elopers.</w:t>
      </w:r>
      <w:r>
        <w:rPr>
          <w:spacing w:val="59"/>
        </w:rPr>
        <w:t xml:space="preserve"> </w:t>
      </w:r>
      <w:r>
        <w:t>Initiating or</w:t>
      </w:r>
      <w:r>
        <w:rPr>
          <w:spacing w:val="-2"/>
        </w:rPr>
        <w:t xml:space="preserve"> </w:t>
      </w:r>
      <w:r>
        <w:t>facilitating discussions about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possibilities of</w:t>
      </w:r>
      <w:r>
        <w:rPr>
          <w:spacing w:val="-2"/>
        </w:rPr>
        <w:t xml:space="preserve"> </w:t>
      </w:r>
      <w:r>
        <w:t>establishing child care with these</w:t>
      </w:r>
      <w:r>
        <w:rPr>
          <w:spacing w:val="-5"/>
        </w:rPr>
        <w:t xml:space="preserve"> </w:t>
      </w:r>
      <w:r>
        <w:t>sta</w:t>
      </w:r>
      <w:r>
        <w:rPr>
          <w:spacing w:val="-2"/>
        </w:rPr>
        <w:t>k</w:t>
      </w:r>
      <w:r>
        <w:t>eholders</w:t>
      </w:r>
      <w:r>
        <w:rPr>
          <w:spacing w:val="-1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effecti</w:t>
      </w:r>
      <w:r>
        <w:rPr>
          <w:spacing w:val="-3"/>
        </w:rPr>
        <w:t>v</w:t>
      </w:r>
      <w:r>
        <w:t>e st</w:t>
      </w:r>
      <w:r>
        <w:rPr>
          <w:spacing w:val="-4"/>
        </w:rPr>
        <w:t>r</w:t>
      </w:r>
      <w:r>
        <w:t>ategy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increase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supply of</w:t>
      </w:r>
      <w:r>
        <w:rPr>
          <w:spacing w:val="-2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or buildings for</w:t>
      </w:r>
      <w:r>
        <w:rPr>
          <w:spacing w:val="-3"/>
        </w:rPr>
        <w:t xml:space="preserve"> </w:t>
      </w:r>
      <w:r>
        <w:t>child care.</w:t>
      </w:r>
    </w:p>
    <w:p w14:paraId="58FC60FD" w14:textId="77777777" w:rsidR="00BD0945" w:rsidRPr="00D17E52" w:rsidRDefault="00EB3341" w:rsidP="00C5104C">
      <w:pPr>
        <w:pStyle w:val="Heading5casestuyd"/>
      </w:pPr>
      <w:r w:rsidRPr="00D17E52">
        <w:t>Working with other</w:t>
      </w:r>
      <w:r w:rsidRPr="00D17E52">
        <w:rPr>
          <w:spacing w:val="-6"/>
        </w:rPr>
        <w:t xml:space="preserve"> </w:t>
      </w:r>
      <w:r w:rsidRPr="00D17E52">
        <w:t>landholders</w:t>
      </w:r>
    </w:p>
    <w:p w14:paraId="6521B462" w14:textId="77777777" w:rsidR="00BD0945" w:rsidRPr="00D17E52" w:rsidRDefault="00EB3341" w:rsidP="00D17E5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Churches,</w:t>
      </w:r>
      <w:r>
        <w:rPr>
          <w:spacing w:val="-10"/>
        </w:rPr>
        <w:t xml:space="preserve"> </w:t>
      </w:r>
      <w:r>
        <w:t>charities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non-g</w:t>
      </w:r>
      <w:r>
        <w:rPr>
          <w:spacing w:val="-2"/>
        </w:rPr>
        <w:t>ov</w:t>
      </w:r>
      <w:r>
        <w:t>ernment organisations</w:t>
      </w:r>
      <w:r>
        <w:rPr>
          <w:spacing w:val="-13"/>
        </w:rPr>
        <w:t xml:space="preserve"> </w:t>
      </w:r>
      <w:r>
        <w:t>often</w:t>
      </w:r>
      <w:r>
        <w:rPr>
          <w:spacing w:val="-5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large,</w:t>
      </w:r>
      <w:r>
        <w:rPr>
          <w:spacing w:val="-6"/>
        </w:rPr>
        <w:t xml:space="preserve"> </w:t>
      </w:r>
      <w:r>
        <w:t>unde</w:t>
      </w:r>
      <w:r>
        <w:rPr>
          <w:spacing w:val="-2"/>
        </w:rPr>
        <w:t>r</w:t>
      </w:r>
      <w:r>
        <w:t>-utilised, land</w:t>
      </w:r>
      <w:r>
        <w:rPr>
          <w:spacing w:val="-4"/>
        </w:rPr>
        <w:t xml:space="preserve"> </w:t>
      </w:r>
      <w:r>
        <w:t>holdings in st</w:t>
      </w:r>
      <w:r>
        <w:rPr>
          <w:spacing w:val="-4"/>
        </w:rPr>
        <w:t>r</w:t>
      </w:r>
      <w:r>
        <w:t>ategic</w:t>
      </w:r>
      <w:r>
        <w:rPr>
          <w:spacing w:val="-9"/>
        </w:rPr>
        <w:t xml:space="preserve"> </w:t>
      </w:r>
      <w:r>
        <w:t>locations.</w:t>
      </w:r>
      <w:r>
        <w:rPr>
          <w:spacing w:val="61"/>
        </w:rPr>
        <w:t xml:space="preserve"> </w:t>
      </w:r>
      <w:r>
        <w:t>There</w:t>
      </w:r>
      <w:r w:rsidR="00D17E52">
        <w:t xml:space="preserve"> </w:t>
      </w:r>
      <w:r>
        <w:t>are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>x</w:t>
      </w:r>
      <w:r>
        <w:t>cellent</w:t>
      </w:r>
      <w:r>
        <w:rPr>
          <w:spacing w:val="-2"/>
        </w:rPr>
        <w:t xml:space="preserve"> </w:t>
      </w:r>
      <w:r>
        <w:t>examples</w:t>
      </w:r>
      <w:r>
        <w:rPr>
          <w:spacing w:val="-10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local g</w:t>
      </w:r>
      <w:r>
        <w:rPr>
          <w:spacing w:val="-2"/>
        </w:rPr>
        <w:t>ov</w:t>
      </w:r>
      <w:r>
        <w:t>ernment and</w:t>
      </w:r>
      <w:r>
        <w:rPr>
          <w:spacing w:val="-4"/>
        </w:rPr>
        <w:t xml:space="preserve"> </w:t>
      </w:r>
      <w:r>
        <w:t>proponents</w:t>
      </w:r>
      <w:r>
        <w:rPr>
          <w:spacing w:val="-11"/>
        </w:rPr>
        <w:t xml:space="preserve"> </w:t>
      </w:r>
      <w:r>
        <w:t>acti</w:t>
      </w:r>
      <w:r>
        <w:rPr>
          <w:spacing w:val="-2"/>
        </w:rPr>
        <w:t>v</w:t>
      </w:r>
      <w:r>
        <w:t>ely</w:t>
      </w:r>
      <w:r>
        <w:rPr>
          <w:spacing w:val="-8"/>
        </w:rPr>
        <w:t xml:space="preserve"> </w:t>
      </w:r>
      <w:r>
        <w:t>seeking</w:t>
      </w:r>
      <w:r>
        <w:rPr>
          <w:spacing w:val="-8"/>
        </w:rPr>
        <w:t xml:space="preserve"> </w:t>
      </w:r>
      <w:r>
        <w:t>partnerships with these</w:t>
      </w:r>
      <w:r>
        <w:rPr>
          <w:spacing w:val="-5"/>
        </w:rPr>
        <w:t xml:space="preserve"> </w:t>
      </w:r>
      <w:r>
        <w:t>groups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re-de</w:t>
      </w:r>
      <w:r>
        <w:rPr>
          <w:spacing w:val="-2"/>
        </w:rPr>
        <w:t>v</w:t>
      </w:r>
      <w:r>
        <w:t>elop</w:t>
      </w:r>
      <w:r>
        <w:rPr>
          <w:spacing w:val="-7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sites for emerging</w:t>
      </w:r>
      <w:r>
        <w:rPr>
          <w:spacing w:val="-9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uses.</w:t>
      </w:r>
    </w:p>
    <w:p w14:paraId="5911F1B6" w14:textId="77777777" w:rsidR="00BD0945" w:rsidRDefault="00EB3341" w:rsidP="00D17E5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</w:pPr>
      <w:r>
        <w:t>The</w:t>
      </w:r>
      <w:r>
        <w:rPr>
          <w:spacing w:val="-4"/>
        </w:rPr>
        <w:t xml:space="preserve"> </w:t>
      </w:r>
      <w:r>
        <w:t>Catholic Church</w:t>
      </w:r>
      <w:r>
        <w:rPr>
          <w:spacing w:val="-7"/>
        </w:rPr>
        <w:t xml:space="preserve"> </w:t>
      </w:r>
      <w:r>
        <w:t>in Brisbane</w:t>
      </w:r>
      <w:r>
        <w:rPr>
          <w:spacing w:val="-9"/>
        </w:rPr>
        <w:t xml:space="preserve"> </w:t>
      </w:r>
      <w:r>
        <w:t>is working with Greengate</w:t>
      </w:r>
      <w:r>
        <w:rPr>
          <w:spacing w:val="-10"/>
        </w:rPr>
        <w:t xml:space="preserve"> </w:t>
      </w:r>
      <w:r>
        <w:t>Proper</w:t>
      </w:r>
      <w:r>
        <w:rPr>
          <w:spacing w:val="-1"/>
        </w:rPr>
        <w:t>t</w:t>
      </w:r>
      <w:r>
        <w:t>y</w:t>
      </w:r>
      <w:r>
        <w:rPr>
          <w:spacing w:val="-9"/>
        </w:rPr>
        <w:t xml:space="preserve"> </w:t>
      </w:r>
      <w:r>
        <w:t>Group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</w:t>
      </w:r>
      <w:r>
        <w:rPr>
          <w:spacing w:val="-2"/>
        </w:rPr>
        <w:t>o</w:t>
      </w:r>
      <w:r>
        <w:t>vide aged</w:t>
      </w:r>
      <w:r>
        <w:rPr>
          <w:spacing w:val="-5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communi</w:t>
      </w:r>
      <w:r>
        <w:rPr>
          <w:spacing w:val="-2"/>
        </w:rPr>
        <w:t>t</w:t>
      </w:r>
      <w:r>
        <w:t>y</w:t>
      </w:r>
      <w:r>
        <w:rPr>
          <w:spacing w:val="-11"/>
        </w:rPr>
        <w:t xml:space="preserve"> </w:t>
      </w:r>
      <w:r>
        <w:t>uses</w:t>
      </w:r>
      <w:r>
        <w:rPr>
          <w:spacing w:val="-5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rPr>
          <w:w w:val="99"/>
        </w:rPr>
        <w:t xml:space="preserve">a </w:t>
      </w:r>
      <w:r>
        <w:rPr>
          <w:spacing w:val="-2"/>
          <w:w w:val="99"/>
        </w:rPr>
        <w:t>k</w:t>
      </w:r>
      <w:r>
        <w:rPr>
          <w:w w:val="99"/>
        </w:rPr>
        <w:t>ey</w:t>
      </w:r>
      <w:r>
        <w:t xml:space="preserve"> site; Uniting Care</w:t>
      </w:r>
      <w:r>
        <w:rPr>
          <w:spacing w:val="-5"/>
        </w:rPr>
        <w:t xml:space="preserve"> </w:t>
      </w:r>
      <w:r>
        <w:t>Ageing,</w:t>
      </w:r>
      <w:r>
        <w:rPr>
          <w:spacing w:val="-8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its INSPIRE prog</w:t>
      </w:r>
      <w:r>
        <w:rPr>
          <w:spacing w:val="-4"/>
        </w:rPr>
        <w:t>r</w:t>
      </w:r>
      <w:r>
        <w:t>am,</w:t>
      </w:r>
      <w:r>
        <w:rPr>
          <w:spacing w:val="-9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services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older</w:t>
      </w:r>
      <w:r w:rsidR="00D17E52"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y</w:t>
      </w:r>
      <w:r>
        <w:t>oung</w:t>
      </w:r>
      <w:r>
        <w:rPr>
          <w:spacing w:val="-6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in one</w:t>
      </w:r>
      <w:r>
        <w:rPr>
          <w:spacing w:val="-4"/>
        </w:rPr>
        <w:t xml:space="preserve"> </w:t>
      </w:r>
      <w:r>
        <w:t>project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 with inte</w:t>
      </w:r>
      <w:r>
        <w:rPr>
          <w:spacing w:val="-2"/>
        </w:rPr>
        <w:t>r</w:t>
      </w:r>
      <w:r>
        <w:t>-gene</w:t>
      </w:r>
      <w:r>
        <w:rPr>
          <w:spacing w:val="-4"/>
        </w:rPr>
        <w:t>r</w:t>
      </w:r>
      <w:r>
        <w:t>ational</w:t>
      </w:r>
      <w:r>
        <w:rPr>
          <w:spacing w:val="-18"/>
        </w:rPr>
        <w:t xml:space="preserve"> </w:t>
      </w:r>
      <w:r>
        <w:t>contact.</w:t>
      </w:r>
    </w:p>
    <w:p w14:paraId="2072B25A" w14:textId="77777777" w:rsidR="00BD0945" w:rsidRDefault="00BD0945" w:rsidP="00D17E52">
      <w:pPr>
        <w:pBdr>
          <w:top w:val="single" w:sz="4" w:space="1" w:color="FCD7D0"/>
          <w:left w:val="single" w:sz="4" w:space="4" w:color="FCD7D0"/>
          <w:bottom w:val="single" w:sz="4" w:space="1" w:color="FCD7D0"/>
          <w:right w:val="single" w:sz="4" w:space="4" w:color="FCD7D0"/>
        </w:pBdr>
        <w:shd w:val="clear" w:color="auto" w:fill="FCD7D0"/>
        <w:sectPr w:rsidR="00BD0945" w:rsidSect="00D14D30">
          <w:type w:val="continuous"/>
          <w:pgSz w:w="11920" w:h="16840"/>
          <w:pgMar w:top="1560" w:right="721" w:bottom="0" w:left="1134" w:header="720" w:footer="292" w:gutter="0"/>
          <w:cols w:num="2" w:space="720" w:equalWidth="0">
            <w:col w:w="4901" w:space="400"/>
            <w:col w:w="4764"/>
          </w:cols>
        </w:sectPr>
      </w:pPr>
    </w:p>
    <w:p w14:paraId="6B30FB5D" w14:textId="77777777" w:rsidR="00BD0945" w:rsidRDefault="00BD0945">
      <w:pPr>
        <w:spacing w:after="0" w:line="200" w:lineRule="exact"/>
        <w:rPr>
          <w:szCs w:val="20"/>
        </w:rPr>
      </w:pPr>
    </w:p>
    <w:p w14:paraId="5128025D" w14:textId="77777777" w:rsidR="00BD0945" w:rsidRDefault="00BD0945">
      <w:pPr>
        <w:spacing w:after="0"/>
        <w:jc w:val="right"/>
        <w:sectPr w:rsidR="00BD0945" w:rsidSect="00D14D30">
          <w:type w:val="continuous"/>
          <w:pgSz w:w="11920" w:h="16840"/>
          <w:pgMar w:top="1560" w:right="721" w:bottom="0" w:left="1134" w:header="720" w:footer="292" w:gutter="0"/>
          <w:cols w:space="720"/>
        </w:sectPr>
      </w:pPr>
    </w:p>
    <w:p w14:paraId="06EF9310" w14:textId="77777777" w:rsidR="0016400A" w:rsidRDefault="0016400A" w:rsidP="0016400A">
      <w:pPr>
        <w:pStyle w:val="Heading2pink"/>
      </w:pPr>
      <w:bookmarkStart w:id="31" w:name="_Toc392236521"/>
      <w:r>
        <w:lastRenderedPageBreak/>
        <w:t>Best</w:t>
      </w:r>
      <w:r>
        <w:rPr>
          <w:spacing w:val="-6"/>
        </w:rPr>
        <w:t xml:space="preserve"> </w:t>
      </w:r>
      <w:r>
        <w:t>p</w:t>
      </w:r>
      <w:r>
        <w:rPr>
          <w:spacing w:val="-5"/>
        </w:rPr>
        <w:t>r</w:t>
      </w:r>
      <w:r>
        <w:t>actice</w:t>
      </w:r>
      <w:r>
        <w:rPr>
          <w:spacing w:val="-11"/>
        </w:rPr>
        <w:t xml:space="preserve"> </w:t>
      </w:r>
      <w:r>
        <w:t>checklist for</w:t>
      </w:r>
      <w:r>
        <w:rPr>
          <w:spacing w:val="-4"/>
        </w:rPr>
        <w:t xml:space="preserve"> </w:t>
      </w:r>
      <w:r>
        <w:t>using policy and</w:t>
      </w:r>
      <w:r>
        <w:rPr>
          <w:spacing w:val="-5"/>
        </w:rPr>
        <w:t xml:space="preserve"> </w:t>
      </w:r>
      <w:r>
        <w:t>st</w:t>
      </w:r>
      <w:r>
        <w:rPr>
          <w:spacing w:val="-6"/>
        </w:rPr>
        <w:t>r</w:t>
      </w:r>
      <w:r>
        <w:t>ategic planning</w:t>
      </w:r>
      <w:bookmarkEnd w:id="31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16400A" w:rsidRPr="00362818" w14:paraId="06CC26DC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E98828" w14:textId="77777777" w:rsidR="0016400A" w:rsidRPr="00C1555E" w:rsidRDefault="0016400A" w:rsidP="00E63869">
            <w:pPr>
              <w:pStyle w:val="ListParagraph"/>
              <w:numPr>
                <w:ilvl w:val="0"/>
                <w:numId w:val="17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Be child friendly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D193AFA" w14:textId="77777777" w:rsidR="0016400A" w:rsidRPr="00362818" w:rsidRDefault="0016400A" w:rsidP="0016400A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F8577F" w14:textId="77777777" w:rsidR="0016400A" w:rsidRPr="00362818" w:rsidRDefault="0016400A" w:rsidP="0016400A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1417256" w14:textId="77777777" w:rsidR="0016400A" w:rsidRPr="00362818" w:rsidRDefault="0016400A" w:rsidP="0016400A">
            <w:r>
              <w:t>N/A</w:t>
            </w:r>
          </w:p>
        </w:tc>
      </w:tr>
      <w:tr w:rsidR="0016400A" w:rsidRPr="00362818" w14:paraId="2122C6BB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0FB82B0" w14:textId="77777777" w:rsidR="0016400A" w:rsidRPr="00362818" w:rsidRDefault="0016400A" w:rsidP="00E63869">
            <w:pPr>
              <w:spacing w:after="0"/>
            </w:pPr>
            <w:r w:rsidRPr="00EB287F">
              <w:t xml:space="preserve">Can you identify which of your policies are aligned with the </w:t>
            </w:r>
            <w:r w:rsidRPr="00CA6DAF">
              <w:rPr>
                <w:i/>
              </w:rPr>
              <w:t>Child Friendly City Initiative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17FB1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1C7668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F723BD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3156366F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E2EA8D5" w14:textId="77777777" w:rsidR="0016400A" w:rsidRPr="00362818" w:rsidRDefault="0016400A" w:rsidP="00E63869">
            <w:pPr>
              <w:spacing w:after="0"/>
            </w:pPr>
            <w:r w:rsidRPr="00362818">
              <w:t>Are</w:t>
            </w:r>
            <w:r w:rsidRPr="00EB287F">
              <w:t xml:space="preserve"> </w:t>
            </w:r>
            <w:r w:rsidRPr="00362818">
              <w:t>there</w:t>
            </w:r>
            <w:r w:rsidRPr="00EB287F">
              <w:t xml:space="preserve"> </w:t>
            </w:r>
            <w:r w:rsidRPr="00362818">
              <w:t>other</w:t>
            </w:r>
            <w:r w:rsidRPr="00EB287F">
              <w:t xml:space="preserve"> </w:t>
            </w:r>
            <w:r w:rsidRPr="00362818">
              <w:t>child</w:t>
            </w:r>
            <w:r w:rsidRPr="00EB287F">
              <w:t xml:space="preserve"> </w:t>
            </w:r>
            <w:r w:rsidRPr="00362818">
              <w:t>friendly</w:t>
            </w:r>
            <w:r w:rsidRPr="00EB287F">
              <w:t xml:space="preserve"> </w:t>
            </w:r>
            <w:r w:rsidRPr="00362818">
              <w:t>examples</w:t>
            </w:r>
            <w:r w:rsidRPr="00EB287F">
              <w:t xml:space="preserve"> y</w:t>
            </w:r>
            <w:r w:rsidRPr="00362818">
              <w:t>ou</w:t>
            </w:r>
            <w:r w:rsidRPr="00EB287F">
              <w:t xml:space="preserve"> </w:t>
            </w:r>
            <w:r w:rsidRPr="00362818">
              <w:t>can</w:t>
            </w:r>
            <w:r w:rsidRPr="00EB287F">
              <w:t xml:space="preserve"> </w:t>
            </w:r>
            <w:r w:rsidRPr="00362818">
              <w:t>adopt/incorpo</w:t>
            </w:r>
            <w:r w:rsidRPr="00EB287F">
              <w:t>r</w:t>
            </w:r>
            <w:r w:rsidRPr="00362818">
              <w:t>ate?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0FD65B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F5F3D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6157C80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58E277D9" w14:textId="77777777" w:rsidTr="0016400A">
        <w:trPr>
          <w:cantSplit/>
          <w:trHeight w:val="107"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373046F" w14:textId="77777777" w:rsidR="0016400A" w:rsidRPr="00362818" w:rsidRDefault="0016400A" w:rsidP="00E63869">
            <w:pPr>
              <w:spacing w:after="0"/>
            </w:pPr>
            <w:r w:rsidRPr="00CA6DAF">
              <w:t xml:space="preserve">Are your policies aligned with the </w:t>
            </w:r>
            <w:r w:rsidRPr="00CA6DAF">
              <w:rPr>
                <w:i/>
              </w:rPr>
              <w:t>National Quality Framework</w:t>
            </w:r>
            <w:r w:rsidRPr="00CA6DAF">
              <w:t xml:space="preserve"> and the </w:t>
            </w:r>
            <w:r w:rsidRPr="00CA6DAF">
              <w:rPr>
                <w:i/>
              </w:rPr>
              <w:t>National Quality Standard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DF46E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17258F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8B3B2" w14:textId="77777777" w:rsidR="0016400A" w:rsidRPr="00362818" w:rsidRDefault="0016400A" w:rsidP="00E63869">
            <w:pPr>
              <w:spacing w:after="0"/>
            </w:pPr>
          </w:p>
        </w:tc>
      </w:tr>
    </w:tbl>
    <w:p w14:paraId="031CA4EA" w14:textId="77777777" w:rsidR="0016400A" w:rsidRDefault="0016400A" w:rsidP="00E63869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16400A" w:rsidRPr="00362818" w14:paraId="08F4B9A4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F59C1" w14:textId="77777777" w:rsidR="0016400A" w:rsidRPr="00C1555E" w:rsidRDefault="0016400A" w:rsidP="00E63869">
            <w:pPr>
              <w:pStyle w:val="ListParagraph"/>
              <w:numPr>
                <w:ilvl w:val="0"/>
                <w:numId w:val="17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Understand state government policy and legislation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5533C87" w14:textId="77777777" w:rsidR="0016400A" w:rsidRPr="00362818" w:rsidRDefault="0016400A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45B160" w14:textId="77777777" w:rsidR="0016400A" w:rsidRPr="00362818" w:rsidRDefault="0016400A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DB2A1C4" w14:textId="77777777" w:rsidR="0016400A" w:rsidRPr="00362818" w:rsidRDefault="0016400A" w:rsidP="00E63869">
            <w:r>
              <w:t>N/A</w:t>
            </w:r>
          </w:p>
        </w:tc>
      </w:tr>
      <w:tr w:rsidR="0016400A" w:rsidRPr="00362818" w14:paraId="773F1CB2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F828F76" w14:textId="77777777" w:rsidR="0016400A" w:rsidRPr="00C1555E" w:rsidRDefault="0016400A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Align</w:t>
            </w:r>
            <w:r w:rsidRPr="00C1555E">
              <w:rPr>
                <w:b/>
                <w:color w:val="6B6B6B"/>
                <w:spacing w:val="25"/>
              </w:rPr>
              <w:t xml:space="preserve"> </w:t>
            </w:r>
            <w:r w:rsidRPr="00C1555E">
              <w:rPr>
                <w:b/>
                <w:color w:val="6B6B6B"/>
              </w:rPr>
              <w:t>your</w:t>
            </w:r>
            <w:r w:rsidRPr="00C1555E">
              <w:rPr>
                <w:b/>
                <w:color w:val="6B6B6B"/>
                <w:spacing w:val="22"/>
              </w:rPr>
              <w:t xml:space="preserve"> </w:t>
            </w:r>
            <w:r w:rsidRPr="00C1555E">
              <w:rPr>
                <w:b/>
                <w:color w:val="6B6B6B"/>
                <w:w w:val="104"/>
              </w:rPr>
              <w:t>policies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C67543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8D6B8C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263BC63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</w:tr>
      <w:tr w:rsidR="0016400A" w:rsidRPr="00362818" w14:paraId="224366D9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B3CC6BC" w14:textId="77777777" w:rsidR="0016400A" w:rsidRPr="00362818" w:rsidRDefault="0016400A" w:rsidP="00E63869">
            <w:pPr>
              <w:spacing w:after="0"/>
            </w:pPr>
            <w:r w:rsidRPr="00362818">
              <w:t>H</w:t>
            </w:r>
            <w:r w:rsidRPr="00EB287F">
              <w:t>av</w:t>
            </w:r>
            <w:r w:rsidRPr="00362818">
              <w:t>e</w:t>
            </w:r>
            <w:r w:rsidRPr="00EB287F">
              <w:t xml:space="preserve"> y</w:t>
            </w:r>
            <w:r w:rsidRPr="00362818">
              <w:t>ou</w:t>
            </w:r>
            <w:r w:rsidRPr="00EB287F">
              <w:t xml:space="preserve"> </w:t>
            </w:r>
            <w:r w:rsidRPr="00362818">
              <w:t>mapped</w:t>
            </w:r>
            <w:r w:rsidRPr="00EB287F">
              <w:t xml:space="preserve"> </w:t>
            </w:r>
            <w:r w:rsidRPr="00362818">
              <w:t>which</w:t>
            </w:r>
            <w:r w:rsidRPr="00EB287F">
              <w:t xml:space="preserve"> </w:t>
            </w:r>
            <w:r w:rsidRPr="00362818">
              <w:t>state</w:t>
            </w:r>
            <w:r w:rsidRPr="00EB287F">
              <w:t xml:space="preserve"> </w:t>
            </w:r>
            <w:r w:rsidRPr="00362818">
              <w:t>g</w:t>
            </w:r>
            <w:r w:rsidRPr="00EB287F">
              <w:t>ov</w:t>
            </w:r>
            <w:r w:rsidRPr="00362818">
              <w:t>ernment</w:t>
            </w:r>
            <w:r w:rsidRPr="00EB287F">
              <w:t xml:space="preserve"> </w:t>
            </w:r>
            <w:r w:rsidRPr="00362818">
              <w:t>policies/legislation influence</w:t>
            </w:r>
            <w:r w:rsidRPr="00EB287F">
              <w:t xml:space="preserve"> your </w:t>
            </w:r>
            <w:r w:rsidRPr="00362818">
              <w:t>pr</w:t>
            </w:r>
            <w:r w:rsidRPr="00EB287F">
              <w:t>o</w:t>
            </w:r>
            <w:r w:rsidRPr="00362818">
              <w:t>vision</w:t>
            </w:r>
            <w:r w:rsidRPr="00EB287F">
              <w:t xml:space="preserve"> </w:t>
            </w:r>
            <w:r w:rsidRPr="00362818">
              <w:t>of</w:t>
            </w:r>
            <w:r w:rsidRPr="00EB287F">
              <w:t xml:space="preserve"> </w:t>
            </w:r>
            <w:r w:rsidRPr="00362818">
              <w:t>child</w:t>
            </w:r>
            <w:r w:rsidRPr="00EB287F">
              <w:t xml:space="preserve">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0EDB0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CB7F82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780C2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243A83B2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ECD5A8B" w14:textId="77777777" w:rsidR="0016400A" w:rsidRPr="00362818" w:rsidRDefault="0016400A" w:rsidP="00E63869">
            <w:pPr>
              <w:spacing w:after="0"/>
            </w:pPr>
            <w:r w:rsidRPr="00362818">
              <w:t>Do</w:t>
            </w:r>
            <w:r w:rsidRPr="00CA6DAF">
              <w:t xml:space="preserve"> y</w:t>
            </w:r>
            <w:r w:rsidRPr="00362818">
              <w:t>our</w:t>
            </w:r>
            <w:r w:rsidRPr="00CA6DAF">
              <w:t xml:space="preserve"> </w:t>
            </w:r>
            <w:r w:rsidRPr="00362818">
              <w:t>policies</w:t>
            </w:r>
            <w:r w:rsidRPr="00CA6DAF">
              <w:t xml:space="preserve"> </w:t>
            </w:r>
            <w:r w:rsidRPr="00362818">
              <w:t>align</w:t>
            </w:r>
            <w:r w:rsidRPr="00CA6DAF">
              <w:t xml:space="preserve"> </w:t>
            </w:r>
            <w:r w:rsidRPr="00362818">
              <w:t>with</w:t>
            </w:r>
            <w:r w:rsidRPr="00CA6DAF">
              <w:t xml:space="preserve"> </w:t>
            </w:r>
            <w:r w:rsidRPr="00362818">
              <w:t>these?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73373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DC261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6E9F8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6EA3F9C3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3DB0AC5" w14:textId="77777777" w:rsidR="0016400A" w:rsidRPr="00362818" w:rsidRDefault="0016400A" w:rsidP="00E63869">
            <w:pPr>
              <w:spacing w:after="0"/>
            </w:pPr>
            <w:r w:rsidRPr="00362818">
              <w:t>Are</w:t>
            </w:r>
            <w:r w:rsidRPr="00CA6DAF">
              <w:t xml:space="preserve"> y</w:t>
            </w:r>
            <w:r w:rsidRPr="00362818">
              <w:t>ou</w:t>
            </w:r>
            <w:r w:rsidRPr="00CA6DAF">
              <w:t xml:space="preserve"> </w:t>
            </w:r>
            <w:r w:rsidRPr="00362818">
              <w:t>able</w:t>
            </w:r>
            <w:r w:rsidRPr="00CA6DAF">
              <w:t xml:space="preserve"> </w:t>
            </w:r>
            <w:r w:rsidRPr="00362818">
              <w:t>to</w:t>
            </w:r>
            <w:r w:rsidRPr="00CA6DAF">
              <w:t xml:space="preserve"> </w:t>
            </w:r>
            <w:r w:rsidRPr="00362818">
              <w:t>align</w:t>
            </w:r>
            <w:r w:rsidRPr="00CA6DAF">
              <w:t xml:space="preserve"> </w:t>
            </w:r>
            <w:r w:rsidRPr="00362818">
              <w:t>with/adopt</w:t>
            </w:r>
            <w:r w:rsidRPr="00CA6DAF">
              <w:t xml:space="preserve"> </w:t>
            </w:r>
            <w:r w:rsidRPr="00362818">
              <w:t>them?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90FDE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228B7E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E446D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7D32CD61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3B1AAE6" w14:textId="77777777" w:rsidR="0016400A" w:rsidRPr="00362818" w:rsidRDefault="0016400A" w:rsidP="00E63869">
            <w:pPr>
              <w:spacing w:after="0"/>
            </w:pPr>
            <w:r w:rsidRPr="00362818">
              <w:t>Are</w:t>
            </w:r>
            <w:r w:rsidRPr="00CA6DAF">
              <w:t xml:space="preserve"> </w:t>
            </w:r>
            <w:r w:rsidRPr="00362818">
              <w:t>a</w:t>
            </w:r>
            <w:r w:rsidRPr="00CA6DAF">
              <w:t>n</w:t>
            </w:r>
            <w:r w:rsidRPr="00362818">
              <w:t>y</w:t>
            </w:r>
            <w:r w:rsidRPr="00CA6DAF">
              <w:t xml:space="preserve"> </w:t>
            </w:r>
            <w:r w:rsidRPr="00362818">
              <w:t>of</w:t>
            </w:r>
            <w:r w:rsidRPr="00CA6DAF">
              <w:t xml:space="preserve"> </w:t>
            </w:r>
            <w:r w:rsidRPr="00362818">
              <w:t>these</w:t>
            </w:r>
            <w:r w:rsidRPr="00CA6DAF">
              <w:t xml:space="preserve"> </w:t>
            </w:r>
            <w:r w:rsidRPr="00362818">
              <w:t>li</w:t>
            </w:r>
            <w:r w:rsidRPr="00CA6DAF">
              <w:t>k</w:t>
            </w:r>
            <w:r w:rsidRPr="00362818">
              <w:t>ely</w:t>
            </w:r>
            <w:r w:rsidRPr="00CA6DAF">
              <w:t xml:space="preserve"> </w:t>
            </w:r>
            <w:r w:rsidRPr="00362818">
              <w:t>to</w:t>
            </w:r>
            <w:r w:rsidRPr="00CA6DAF">
              <w:t xml:space="preserve"> </w:t>
            </w:r>
            <w:r w:rsidRPr="00362818">
              <w:t>change</w:t>
            </w:r>
            <w:r w:rsidRPr="00CA6DAF">
              <w:t xml:space="preserve"> </w:t>
            </w:r>
            <w:r w:rsidRPr="00362818">
              <w:t>in</w:t>
            </w:r>
            <w:r w:rsidRPr="00CA6DAF">
              <w:t xml:space="preserve"> </w:t>
            </w:r>
            <w:r w:rsidRPr="00362818">
              <w:t>the</w:t>
            </w:r>
            <w:r w:rsidRPr="00CA6DAF">
              <w:t xml:space="preserve"> </w:t>
            </w:r>
            <w:r w:rsidRPr="00362818">
              <w:t>future?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F5F32C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ED2FA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07B31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4A898214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0FE067D" w14:textId="77777777" w:rsidR="0016400A" w:rsidRPr="00C1555E" w:rsidRDefault="0016400A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Brief your staff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BB3D0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3E1A91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8DE4A5" w14:textId="77777777" w:rsidR="0016400A" w:rsidRPr="00362818" w:rsidRDefault="0016400A" w:rsidP="00E63869">
            <w:pPr>
              <w:spacing w:after="0"/>
            </w:pPr>
            <w:r>
              <w:t>-</w:t>
            </w:r>
          </w:p>
        </w:tc>
      </w:tr>
      <w:tr w:rsidR="0016400A" w:rsidRPr="00362818" w14:paraId="5CEDA552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85027F0" w14:textId="77777777" w:rsidR="0016400A" w:rsidRPr="00EB287F" w:rsidRDefault="0016400A" w:rsidP="00E63869">
            <w:pPr>
              <w:spacing w:after="0"/>
            </w:pPr>
            <w:r w:rsidRPr="00362818">
              <w:t>Do</w:t>
            </w:r>
            <w:r w:rsidRPr="00EB287F">
              <w:t xml:space="preserve"> y</w:t>
            </w:r>
            <w:r w:rsidRPr="00362818">
              <w:t>our</w:t>
            </w:r>
            <w:r w:rsidRPr="00EB287F">
              <w:t xml:space="preserve"> </w:t>
            </w:r>
            <w:r w:rsidRPr="00362818">
              <w:t>staf</w:t>
            </w:r>
            <w:r w:rsidRPr="00EB287F">
              <w:t>f</w:t>
            </w:r>
            <w:r w:rsidRPr="00362818">
              <w:t>,</w:t>
            </w:r>
            <w:r w:rsidRPr="00EB287F">
              <w:t xml:space="preserve"> </w:t>
            </w:r>
            <w:r w:rsidRPr="00362818">
              <w:t>or</w:t>
            </w:r>
            <w:r w:rsidRPr="00EB287F">
              <w:t xml:space="preserve"> </w:t>
            </w:r>
            <w:r w:rsidRPr="00362818">
              <w:t>staff</w:t>
            </w:r>
            <w:r w:rsidRPr="00EB287F">
              <w:t xml:space="preserve"> </w:t>
            </w:r>
            <w:r w:rsidRPr="00362818">
              <w:t>in</w:t>
            </w:r>
            <w:r w:rsidRPr="00EB287F">
              <w:t xml:space="preserve"> </w:t>
            </w:r>
            <w:r w:rsidRPr="00362818">
              <w:t>other</w:t>
            </w:r>
            <w:r w:rsidRPr="00EB287F">
              <w:t xml:space="preserve"> </w:t>
            </w:r>
            <w:r w:rsidRPr="00362818">
              <w:t>departments</w:t>
            </w:r>
            <w:r w:rsidRPr="00EB287F">
              <w:t xml:space="preserve"> </w:t>
            </w:r>
            <w:r w:rsidRPr="00362818">
              <w:t>who</w:t>
            </w:r>
            <w:r w:rsidRPr="00EB287F">
              <w:t xml:space="preserve"> </w:t>
            </w:r>
            <w:r w:rsidRPr="00362818">
              <w:t>ma</w:t>
            </w:r>
            <w:r w:rsidRPr="00EB287F">
              <w:t>k</w:t>
            </w:r>
            <w:r w:rsidRPr="00362818">
              <w:t>e</w:t>
            </w:r>
            <w:r w:rsidRPr="00EB287F">
              <w:t xml:space="preserve"> </w:t>
            </w:r>
            <w:r w:rsidRPr="00362818">
              <w:t>decisions</w:t>
            </w:r>
            <w:r w:rsidRPr="00EB287F">
              <w:t xml:space="preserve"> </w:t>
            </w:r>
            <w:r w:rsidRPr="00362818">
              <w:t>which</w:t>
            </w:r>
            <w:r w:rsidRPr="00EB287F">
              <w:t xml:space="preserve"> </w:t>
            </w:r>
            <w:r w:rsidRPr="00362818">
              <w:t>affect</w:t>
            </w:r>
            <w:r w:rsidRPr="00EB287F">
              <w:t xml:space="preserve"> </w:t>
            </w:r>
            <w:r w:rsidRPr="00362818">
              <w:t>child care,</w:t>
            </w:r>
            <w:r w:rsidRPr="00EB287F">
              <w:t xml:space="preserve"> </w:t>
            </w:r>
            <w:r w:rsidRPr="00362818">
              <w:t>understand</w:t>
            </w:r>
            <w:r w:rsidRPr="00EB287F">
              <w:t xml:space="preserve"> </w:t>
            </w:r>
            <w:r w:rsidRPr="00362818">
              <w:t>how</w:t>
            </w:r>
            <w:r w:rsidRPr="00EB287F">
              <w:t xml:space="preserve"> </w:t>
            </w:r>
            <w:r w:rsidRPr="00362818">
              <w:t>national,</w:t>
            </w:r>
            <w:r w:rsidRPr="00EB287F">
              <w:t xml:space="preserve"> </w:t>
            </w:r>
            <w:r w:rsidRPr="00362818">
              <w:t>state</w:t>
            </w:r>
            <w:r w:rsidRPr="00EB287F">
              <w:t xml:space="preserve"> </w:t>
            </w:r>
            <w:r w:rsidRPr="00362818">
              <w:t>and</w:t>
            </w:r>
            <w:r w:rsidRPr="00EB287F">
              <w:t xml:space="preserve"> </w:t>
            </w:r>
            <w:r w:rsidRPr="00362818">
              <w:t>local</w:t>
            </w:r>
            <w:r w:rsidRPr="00EB287F">
              <w:t xml:space="preserve"> </w:t>
            </w:r>
            <w:r w:rsidRPr="00362818">
              <w:t>policies</w:t>
            </w:r>
            <w:r w:rsidRPr="00EB287F">
              <w:t xml:space="preserve"> </w:t>
            </w:r>
            <w:r w:rsidRPr="00362818">
              <w:t>and</w:t>
            </w:r>
            <w:r w:rsidRPr="00EB287F">
              <w:t xml:space="preserve"> </w:t>
            </w:r>
            <w:r w:rsidRPr="00362818">
              <w:t>legislation</w:t>
            </w:r>
            <w:r w:rsidRPr="00EB287F">
              <w:t xml:space="preserve"> ov</w:t>
            </w:r>
            <w:r w:rsidRPr="00362818">
              <w:t>erlap?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18E087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A79AE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ACB7E" w14:textId="77777777" w:rsidR="0016400A" w:rsidRPr="00362818" w:rsidRDefault="0016400A" w:rsidP="00E63869">
            <w:pPr>
              <w:spacing w:after="0"/>
            </w:pPr>
          </w:p>
        </w:tc>
      </w:tr>
      <w:tr w:rsidR="0016400A" w:rsidRPr="00362818" w14:paraId="39499465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3EC2111" w14:textId="77777777" w:rsidR="0016400A" w:rsidRPr="00362818" w:rsidRDefault="0016400A" w:rsidP="00E63869">
            <w:pPr>
              <w:spacing w:after="0"/>
            </w:pPr>
            <w:r w:rsidRPr="00362818">
              <w:t>Are</w:t>
            </w:r>
            <w:r w:rsidRPr="00CA6DAF">
              <w:t xml:space="preserve"> </w:t>
            </w:r>
            <w:r w:rsidRPr="00362818">
              <w:t>there</w:t>
            </w:r>
            <w:r w:rsidRPr="00CA6DAF">
              <w:t xml:space="preserve"> </w:t>
            </w:r>
            <w:r w:rsidRPr="00362818">
              <w:t>opportunities</w:t>
            </w:r>
            <w:r w:rsidRPr="00CA6DAF">
              <w:t xml:space="preserve"> </w:t>
            </w:r>
            <w:r w:rsidRPr="00362818">
              <w:t>for</w:t>
            </w:r>
            <w:r w:rsidRPr="00CA6DAF">
              <w:t xml:space="preserve"> </w:t>
            </w:r>
            <w:r w:rsidRPr="00362818">
              <w:t>briefings</w:t>
            </w:r>
            <w:r w:rsidRPr="00CA6DAF">
              <w:t xml:space="preserve"> </w:t>
            </w:r>
            <w:r w:rsidRPr="00362818">
              <w:t>when</w:t>
            </w:r>
            <w:r w:rsidRPr="00CA6DAF">
              <w:t xml:space="preserve"> </w:t>
            </w:r>
            <w:r w:rsidRPr="00362818">
              <w:t>things</w:t>
            </w:r>
            <w:r w:rsidRPr="00CA6DAF">
              <w:t xml:space="preserve"> </w:t>
            </w:r>
            <w:r w:rsidRPr="00362818">
              <w:t>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D60B1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334622" w14:textId="77777777" w:rsidR="0016400A" w:rsidRPr="00362818" w:rsidRDefault="0016400A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166C68" w14:textId="77777777" w:rsidR="0016400A" w:rsidRPr="00362818" w:rsidRDefault="0016400A" w:rsidP="00E63869">
            <w:pPr>
              <w:spacing w:after="0"/>
            </w:pPr>
          </w:p>
        </w:tc>
      </w:tr>
      <w:tr w:rsidR="00447EC0" w:rsidRPr="00362818" w14:paraId="59D59648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6CEAC86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Assist proponents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BD759B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55AED8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21981F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17A980F3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1F32AC2" w14:textId="77777777" w:rsidR="00447EC0" w:rsidRPr="00EB287F" w:rsidRDefault="00447EC0" w:rsidP="00E63869">
            <w:pPr>
              <w:spacing w:after="0"/>
            </w:pPr>
            <w:r w:rsidRPr="00EB287F">
              <w:t>Do you have appropriate mechanisms to brief proponents (who may be working across jurisdictions) to ensure they understand the requirements at state and local level?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C562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2E660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CA52C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1F622DFA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C49669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Align regularly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CB1375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65D20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F6494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09C56D7B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48A89BE" w14:textId="77777777" w:rsidR="00447EC0" w:rsidRPr="00EB287F" w:rsidRDefault="00447EC0" w:rsidP="00E63869">
            <w:pPr>
              <w:spacing w:after="0"/>
            </w:pPr>
            <w:r w:rsidRPr="00EB287F">
              <w:t>Do you have a process to review and update or amend your own documentation and processes when policy and legislation changes at the national or state level?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3012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0522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BC1D85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7716AB8F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605CC51" w14:textId="77777777" w:rsidR="00447EC0" w:rsidRPr="00362818" w:rsidRDefault="00447EC0" w:rsidP="00E63869">
            <w:pPr>
              <w:spacing w:after="0"/>
            </w:pPr>
            <w:r w:rsidRPr="00EB287F">
              <w:t>Do you have ‘early warning’ systems in place to anticipate 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C27F3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157E1A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9389B5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1F3BA57D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BC07FBD" w14:textId="77777777" w:rsidR="00447EC0" w:rsidRPr="00362818" w:rsidRDefault="00447EC0" w:rsidP="00E63869">
            <w:pPr>
              <w:spacing w:after="0"/>
            </w:pPr>
            <w:r w:rsidRPr="00EB287F">
              <w:t>When things change can you brief staff effectively and on a timely basis?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159FD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162111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FF6111" w14:textId="77777777" w:rsidR="00447EC0" w:rsidRPr="00362818" w:rsidRDefault="00447EC0" w:rsidP="00E63869">
            <w:pPr>
              <w:spacing w:after="0"/>
            </w:pPr>
          </w:p>
        </w:tc>
      </w:tr>
    </w:tbl>
    <w:p w14:paraId="4E487DDB" w14:textId="77777777" w:rsidR="00447EC0" w:rsidRDefault="00447EC0" w:rsidP="00E63869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447EC0" w:rsidRPr="00362818" w14:paraId="6BDA0FBC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E112568" w14:textId="77777777" w:rsidR="00447EC0" w:rsidRPr="00C1555E" w:rsidRDefault="00447EC0" w:rsidP="00E63869">
            <w:pPr>
              <w:pStyle w:val="ListParagraph"/>
              <w:numPr>
                <w:ilvl w:val="0"/>
                <w:numId w:val="17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Be proactive in community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D4E160" w14:textId="77777777" w:rsidR="00447EC0" w:rsidRPr="00362818" w:rsidRDefault="00447EC0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BD6C424" w14:textId="77777777" w:rsidR="00447EC0" w:rsidRPr="00362818" w:rsidRDefault="00447EC0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92F6FA0" w14:textId="77777777" w:rsidR="00447EC0" w:rsidRPr="00362818" w:rsidRDefault="00447EC0" w:rsidP="00E63869">
            <w:r>
              <w:t>N/A</w:t>
            </w:r>
          </w:p>
        </w:tc>
      </w:tr>
      <w:tr w:rsidR="00447EC0" w:rsidRPr="00362818" w14:paraId="71FC66AC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79A8B7F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Use a holistic approach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645B3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0CD792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6B2F5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5926AD55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AFBD67B" w14:textId="77777777" w:rsidR="00447EC0" w:rsidRPr="00362818" w:rsidRDefault="00447EC0" w:rsidP="00E63869">
            <w:pPr>
              <w:spacing w:after="0"/>
            </w:pPr>
            <w:r w:rsidRPr="00CA6DAF">
              <w:t>Is child care part of your wider strategic planning processes?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0329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814862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2B1AA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58F56CD1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BD48945" w14:textId="77777777" w:rsidR="00447EC0" w:rsidRPr="00362818" w:rsidRDefault="00447EC0" w:rsidP="00E63869">
            <w:pPr>
              <w:spacing w:after="0"/>
            </w:pPr>
            <w:r w:rsidRPr="00CA6DAF">
              <w:t>Are your community plans, strategic plans, land use plans, asset management plans and financial management plans consistent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2EB6A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2E290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E9FF57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2243C28B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5C8150" w14:textId="77777777" w:rsidR="00447EC0" w:rsidRPr="00362818" w:rsidRDefault="00447EC0" w:rsidP="00E63869">
            <w:pPr>
              <w:spacing w:after="0"/>
            </w:pPr>
            <w:r w:rsidRPr="00CA6DAF">
              <w:t>Can you identify which departments influence child care planning and 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D9CFC7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04C67C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3F3792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5B0CBD7E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C8B148E" w14:textId="77777777" w:rsidR="00447EC0" w:rsidRPr="00362818" w:rsidRDefault="00447EC0" w:rsidP="00E63869">
            <w:pPr>
              <w:spacing w:after="0"/>
            </w:pPr>
            <w:r w:rsidRPr="00CA6DAF">
              <w:t>Do you know which staff are responsible for property and facilities management?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05F0F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6B8344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77FBF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6C2C1087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CE7566" w14:textId="77777777" w:rsidR="00447EC0" w:rsidRPr="00362818" w:rsidRDefault="00447EC0" w:rsidP="00E63869">
            <w:pPr>
              <w:spacing w:after="0"/>
            </w:pPr>
            <w:r w:rsidRPr="00CA6DAF">
              <w:t>Can you share ideas with transport planners?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A8FB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E91CA8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FD0817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74BB01B7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182F164" w14:textId="77777777" w:rsidR="00447EC0" w:rsidRPr="00362818" w:rsidRDefault="00447EC0" w:rsidP="00E63869">
            <w:pPr>
              <w:spacing w:after="0"/>
            </w:pPr>
            <w:r w:rsidRPr="00CA6DAF">
              <w:t>Do your financial managers understand the need for commercial viability and how your own assets can be maximised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738E2D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223023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D75BF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5396576B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53DC7CF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Undertake a needs analysis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7337A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EC302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BC0EF4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59BE0225" w14:textId="77777777" w:rsidTr="00403E3C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9A4873A" w14:textId="77777777" w:rsidR="00447EC0" w:rsidRPr="00362818" w:rsidRDefault="00447EC0" w:rsidP="00E63869">
            <w:pPr>
              <w:spacing w:after="0"/>
            </w:pPr>
            <w:r w:rsidRPr="00CA6DAF">
              <w:t>Have the community been consulted with regard to future child care provision?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4905D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326E3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77A9E9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4D7036EB" w14:textId="77777777" w:rsidTr="00403E3C">
        <w:trPr>
          <w:cantSplit/>
          <w:trHeight w:val="509"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9652F9D" w14:textId="77777777" w:rsidR="00403E3C" w:rsidRPr="00362818" w:rsidRDefault="00447EC0" w:rsidP="00E63869">
            <w:pPr>
              <w:spacing w:after="0"/>
            </w:pPr>
            <w:r w:rsidRPr="00CA6DAF">
              <w:t>Does data exist on the numbers of children and their ages for your local government and neighbouring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082A2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007091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EB6435" w14:textId="77777777" w:rsidR="00447EC0" w:rsidRPr="00362818" w:rsidRDefault="00447EC0" w:rsidP="00E63869">
            <w:pPr>
              <w:spacing w:after="0"/>
            </w:pPr>
          </w:p>
        </w:tc>
      </w:tr>
      <w:tr w:rsidR="00403E3C" w:rsidRPr="00362818" w14:paraId="0E557A7A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4F7C443" w14:textId="77777777" w:rsidR="00403E3C" w:rsidRPr="00CA6DAF" w:rsidRDefault="00403E3C" w:rsidP="00E63869">
            <w:pPr>
              <w:spacing w:after="0"/>
            </w:pPr>
            <w:r>
              <w:t>Does this data include predictions on expected changes over the next 5-10 years based on developments in the area and in neighouring communities?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3137F4" w14:textId="77777777" w:rsidR="00403E3C" w:rsidRPr="00362818" w:rsidRDefault="00403E3C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3C378C" w14:textId="77777777" w:rsidR="00403E3C" w:rsidRPr="00362818" w:rsidRDefault="00403E3C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BE0A1" w14:textId="77777777" w:rsidR="00403E3C" w:rsidRPr="00362818" w:rsidRDefault="00403E3C" w:rsidP="00E63869">
            <w:pPr>
              <w:spacing w:after="0"/>
            </w:pPr>
          </w:p>
        </w:tc>
      </w:tr>
      <w:tr w:rsidR="00447EC0" w:rsidRPr="00362818" w14:paraId="5F516AEE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04842B6" w14:textId="77777777" w:rsidR="00447EC0" w:rsidRPr="00362818" w:rsidRDefault="00447EC0" w:rsidP="00E63869">
            <w:pPr>
              <w:spacing w:after="0"/>
            </w:pPr>
            <w:r w:rsidRPr="00CA6DAF">
              <w:t>Do you have all the information you need?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3EFEB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8063B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63D0E4" w14:textId="77777777" w:rsidR="00447EC0" w:rsidRPr="00362818" w:rsidRDefault="00447EC0" w:rsidP="00E63869">
            <w:pPr>
              <w:spacing w:after="0"/>
            </w:pPr>
          </w:p>
        </w:tc>
      </w:tr>
      <w:tr w:rsidR="00403E3C" w:rsidRPr="00362818" w14:paraId="75CA986C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1801DD4" w14:textId="77777777" w:rsidR="00403E3C" w:rsidRPr="00C1555E" w:rsidRDefault="00403E3C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lastRenderedPageBreak/>
              <w:t>Benchmark against a standard or comparative organisations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52109" w14:textId="77777777" w:rsidR="00403E3C" w:rsidRPr="00362818" w:rsidRDefault="00403E3C" w:rsidP="00FF1176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D13A00" w14:textId="77777777" w:rsidR="00403E3C" w:rsidRPr="00362818" w:rsidRDefault="00403E3C" w:rsidP="00FF1176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AE2C6" w14:textId="77777777" w:rsidR="00403E3C" w:rsidRPr="00362818" w:rsidRDefault="00403E3C" w:rsidP="00FF1176">
            <w:pPr>
              <w:spacing w:after="0"/>
            </w:pPr>
            <w:r>
              <w:t>-</w:t>
            </w:r>
          </w:p>
        </w:tc>
      </w:tr>
      <w:tr w:rsidR="00447EC0" w:rsidRPr="00362818" w14:paraId="0B4D5772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84666E9" w14:textId="77777777" w:rsidR="00447EC0" w:rsidRPr="00362818" w:rsidRDefault="00447EC0" w:rsidP="00E63869">
            <w:pPr>
              <w:spacing w:after="0"/>
            </w:pPr>
            <w:r w:rsidRPr="00CA6DAF">
              <w:t>Do you benchmark the process by which you deliver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E6E644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C8EA8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96F3E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7BC66BF5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120738D" w14:textId="77777777" w:rsidR="00447EC0" w:rsidRPr="00362818" w:rsidRDefault="00447EC0" w:rsidP="00E63869">
            <w:pPr>
              <w:spacing w:after="0"/>
            </w:pPr>
            <w:r w:rsidRPr="00CA6DAF">
              <w:t>Can you identify ways to improve this 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DB87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AC20A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2C96E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29C8BA92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6287E88" w14:textId="77777777" w:rsidR="00447EC0" w:rsidRPr="00362818" w:rsidRDefault="00447EC0" w:rsidP="00E63869">
            <w:pPr>
              <w:spacing w:after="0"/>
            </w:pPr>
            <w:r w:rsidRPr="00CA6DAF">
              <w:t xml:space="preserve">Do you know how child care services in your local government area compare to services in other local governments under the </w:t>
            </w:r>
            <w:r w:rsidRPr="00CA6DAF">
              <w:rPr>
                <w:i/>
              </w:rPr>
              <w:t>National Quality Standard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8AE9D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AC7E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3FC73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0732A420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4AA3102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Plan for changes in demand and supply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6D585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DA2735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1EF890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56F155B0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CCF241C" w14:textId="77777777" w:rsidR="00447EC0" w:rsidRPr="00CA6DAF" w:rsidRDefault="00447EC0" w:rsidP="00E63869">
            <w:pPr>
              <w:spacing w:after="0"/>
            </w:pPr>
            <w:r w:rsidRPr="00CA6DAF">
              <w:t>Is current or forecast research available on the numbers of children and the types of child care required?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920C2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AA37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E0923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06B7EF24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3711E3A" w14:textId="77777777" w:rsidR="00447EC0" w:rsidRPr="00362818" w:rsidRDefault="00447EC0" w:rsidP="00E63869">
            <w:pPr>
              <w:spacing w:after="0"/>
            </w:pPr>
            <w:r w:rsidRPr="00CA6DAF">
              <w:t>Are your planning processes flexible to accommodate any changes needed over time?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1500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878517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09A2D0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008A64B8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95DE8EE" w14:textId="77777777" w:rsidR="00447EC0" w:rsidRPr="00362818" w:rsidRDefault="00447EC0" w:rsidP="00E63869">
            <w:pPr>
              <w:spacing w:after="0"/>
            </w:pPr>
            <w:r w:rsidRPr="00CA6DAF">
              <w:t>Are your planning timeframes consistent?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DDCCA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CBDB31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A4CE47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501B39EC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846A209" w14:textId="77777777" w:rsidR="00447EC0" w:rsidRPr="00CA6DAF" w:rsidRDefault="00447EC0" w:rsidP="00E63869">
            <w:pPr>
              <w:spacing w:after="0"/>
            </w:pPr>
            <w:r w:rsidRPr="00CA6DAF">
              <w:t>Can you work with other authorities to better understand supply and demand, especially where there are land use changes or new developments close to boundaries of local governments?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C3202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B4E77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0604D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1F0BFCEB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F89E54E" w14:textId="77777777" w:rsidR="00447EC0" w:rsidRPr="00362818" w:rsidRDefault="00447EC0" w:rsidP="00E63869">
            <w:pPr>
              <w:spacing w:after="0"/>
            </w:pPr>
            <w:r w:rsidRPr="00CA6DAF">
              <w:t>Do you have data on waiting lists for all long day care centres in your community?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EC19F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C6B3E6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04ECD" w14:textId="77777777" w:rsidR="00447EC0" w:rsidRPr="00362818" w:rsidRDefault="00447EC0" w:rsidP="00E63869">
            <w:pPr>
              <w:spacing w:after="0"/>
            </w:pPr>
          </w:p>
        </w:tc>
      </w:tr>
    </w:tbl>
    <w:p w14:paraId="29F2932C" w14:textId="77777777" w:rsidR="00447EC0" w:rsidRDefault="00447EC0" w:rsidP="00E63869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447EC0" w:rsidRPr="00362818" w14:paraId="0998228A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04C39E" w14:textId="77777777" w:rsidR="00447EC0" w:rsidRPr="00C1555E" w:rsidRDefault="00447EC0" w:rsidP="00E63869">
            <w:pPr>
              <w:pStyle w:val="ListParagraph"/>
              <w:numPr>
                <w:ilvl w:val="0"/>
                <w:numId w:val="17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Take a long term view in operational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3D16CED" w14:textId="77777777" w:rsidR="00447EC0" w:rsidRPr="00362818" w:rsidRDefault="00447EC0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44C827D" w14:textId="77777777" w:rsidR="00447EC0" w:rsidRPr="00362818" w:rsidRDefault="00447EC0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636A656" w14:textId="77777777" w:rsidR="00447EC0" w:rsidRPr="00362818" w:rsidRDefault="00447EC0" w:rsidP="00E63869">
            <w:r>
              <w:t>N/A</w:t>
            </w:r>
          </w:p>
        </w:tc>
      </w:tr>
      <w:tr w:rsidR="00447EC0" w:rsidRPr="00362818" w14:paraId="498F7129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C71ADD3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Utilise your own land and buildings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63924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AEA79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22057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23C49873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EF51DA5" w14:textId="77777777" w:rsidR="00447EC0" w:rsidRPr="00362818" w:rsidRDefault="00447EC0" w:rsidP="00E63869">
            <w:pPr>
              <w:spacing w:after="0"/>
            </w:pPr>
            <w:r w:rsidRPr="00CA6DAF">
              <w:t>Do you own existing suitable facilities or land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7EFE0F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56B5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436BB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3E0BAF60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81938A3" w14:textId="77777777" w:rsidR="00447EC0" w:rsidRPr="00362818" w:rsidRDefault="00447EC0" w:rsidP="00E63869">
            <w:pPr>
              <w:spacing w:after="0"/>
            </w:pPr>
            <w:r w:rsidRPr="00CA6DAF">
              <w:t>Can your property management staff identify your own underutilised land and buildings?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9E9C4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E528C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176E9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5D53ABFD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153C17A" w14:textId="77777777" w:rsidR="00447EC0" w:rsidRPr="00362818" w:rsidRDefault="00447EC0" w:rsidP="00E63869">
            <w:pPr>
              <w:spacing w:after="0"/>
            </w:pPr>
            <w:r w:rsidRPr="00CA6DAF">
              <w:t>Can child care be made a permissible use of this land or these buildings?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3249B9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32755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48BBA7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3DA11098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DF9FD32" w14:textId="77777777" w:rsidR="00447EC0" w:rsidRPr="00C1555E" w:rsidRDefault="00447EC0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Work in partnerships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363C5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C7591B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220CD" w14:textId="77777777" w:rsidR="00447EC0" w:rsidRPr="00362818" w:rsidRDefault="004C4720" w:rsidP="00E63869">
            <w:pPr>
              <w:spacing w:after="0"/>
            </w:pPr>
            <w:r>
              <w:t>-</w:t>
            </w:r>
          </w:p>
        </w:tc>
      </w:tr>
      <w:tr w:rsidR="00447EC0" w:rsidRPr="00362818" w14:paraId="0B28AD2C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70672EE" w14:textId="77777777" w:rsidR="00447EC0" w:rsidRPr="00362818" w:rsidRDefault="00447EC0" w:rsidP="00E63869">
            <w:pPr>
              <w:spacing w:after="0"/>
            </w:pPr>
            <w:r w:rsidRPr="00CA6DAF">
              <w:t>Can you identify key land or property owners in your area?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3FAE2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6CBBEA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71FDF7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4DC068E3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2882C8E" w14:textId="77777777" w:rsidR="00447EC0" w:rsidRPr="00362818" w:rsidRDefault="00447EC0" w:rsidP="00E63869">
            <w:pPr>
              <w:spacing w:after="0"/>
            </w:pPr>
            <w:r w:rsidRPr="00CA6DAF">
              <w:t>Do you have existing or ongoing relationships with them?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20693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2F7B8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C5F7CE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008A75A4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9849824" w14:textId="77777777" w:rsidR="00447EC0" w:rsidRPr="00362818" w:rsidRDefault="00447EC0" w:rsidP="00E63869">
            <w:pPr>
              <w:spacing w:after="0"/>
            </w:pPr>
            <w:r w:rsidRPr="00CA6DAF">
              <w:t>Is it appropriate to approach them about using their land or property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CD8874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F888C8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A434CD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234B2C2F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CFCDE6" w14:textId="77777777" w:rsidR="00447EC0" w:rsidRPr="00362818" w:rsidRDefault="00447EC0" w:rsidP="00E63869">
            <w:pPr>
              <w:spacing w:after="0"/>
            </w:pPr>
            <w:r w:rsidRPr="00CA6DAF">
              <w:t>Are there processes in place to do this?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1AC8AB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144C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94FE6" w14:textId="77777777" w:rsidR="00447EC0" w:rsidRPr="00362818" w:rsidRDefault="00447EC0" w:rsidP="00E63869">
            <w:pPr>
              <w:spacing w:after="0"/>
            </w:pPr>
          </w:p>
        </w:tc>
      </w:tr>
      <w:tr w:rsidR="00447EC0" w:rsidRPr="00362818" w14:paraId="6ECBF9D3" w14:textId="77777777" w:rsidTr="0016400A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5EAC3B2" w14:textId="77777777" w:rsidR="00447EC0" w:rsidRPr="00362818" w:rsidRDefault="00447EC0" w:rsidP="00E63869">
            <w:pPr>
              <w:spacing w:after="0"/>
            </w:pPr>
            <w:r w:rsidRPr="00CA6DAF">
              <w:t>Would child care be supported as an acceptable use of this land or property?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62351D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C953E" w14:textId="77777777" w:rsidR="00447EC0" w:rsidRPr="00362818" w:rsidRDefault="00447EC0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164118" w14:textId="77777777" w:rsidR="00447EC0" w:rsidRPr="00362818" w:rsidRDefault="00447EC0" w:rsidP="00E63869">
            <w:pPr>
              <w:spacing w:after="0"/>
            </w:pPr>
          </w:p>
        </w:tc>
      </w:tr>
    </w:tbl>
    <w:p w14:paraId="223C1821" w14:textId="77777777" w:rsidR="00BD0945" w:rsidRDefault="00BD0945">
      <w:pPr>
        <w:spacing w:before="7" w:after="0" w:line="220" w:lineRule="exact"/>
      </w:pPr>
    </w:p>
    <w:p w14:paraId="767662DB" w14:textId="77777777" w:rsidR="00BD0945" w:rsidRDefault="00BD0945">
      <w:pPr>
        <w:spacing w:after="0"/>
        <w:sectPr w:rsidR="00BD0945" w:rsidSect="00D14D30">
          <w:headerReference w:type="default" r:id="rId69"/>
          <w:pgSz w:w="11920" w:h="16840"/>
          <w:pgMar w:top="1276" w:right="0" w:bottom="280" w:left="567" w:header="529" w:footer="0" w:gutter="0"/>
          <w:cols w:space="720"/>
        </w:sectPr>
      </w:pPr>
    </w:p>
    <w:p w14:paraId="36BB6697" w14:textId="2CF6235E" w:rsidR="00BD0945" w:rsidRDefault="00B572EE">
      <w:pPr>
        <w:spacing w:after="0" w:line="200" w:lineRule="exact"/>
        <w:rPr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51C36AB" wp14:editId="4A229D37">
                <wp:simplePos x="0" y="0"/>
                <wp:positionH relativeFrom="page">
                  <wp:posOffset>0</wp:posOffset>
                </wp:positionH>
                <wp:positionV relativeFrom="page">
                  <wp:posOffset>342265</wp:posOffset>
                </wp:positionV>
                <wp:extent cx="7560310" cy="575945"/>
                <wp:effectExtent l="0" t="0" r="2540" b="0"/>
                <wp:wrapNone/>
                <wp:docPr id="5590" name="Text Box 4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838583" w14:textId="77777777" w:rsidR="008A3C5E" w:rsidRDefault="008A3C5E">
                            <w:pPr>
                              <w:spacing w:before="15"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0A5BBDF" w14:textId="77777777" w:rsidR="008A3C5E" w:rsidRDefault="008A3C5E">
                            <w:pPr>
                              <w:spacing w:after="0" w:line="240" w:lineRule="auto"/>
                              <w:ind w:left="39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nh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7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ci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y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r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ou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3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d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1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3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16" o:spid="_x0000_s1032" type="#_x0000_t202" style="position:absolute;margin-left:0;margin-top:26.95pt;width:595.3pt;height:45.3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" filled="f" stroked="f">
                <v:textbox inset="0,0,0,0">
                  <w:txbxContent>
                    <w:p w14:paraId="10838583" w14:textId="77777777" w:rsidR="008A3C5E" w:rsidRDefault="008A3C5E">
                      <w:pPr>
                        <w:spacing w:before="15" w:after="0" w:line="200" w:lineRule="exact"/>
                        <w:rPr>
                          <w:szCs w:val="20"/>
                        </w:rPr>
                      </w:pPr>
                    </w:p>
                    <w:p w14:paraId="20A5BBDF" w14:textId="77777777" w:rsidR="008A3C5E" w:rsidRDefault="008A3C5E">
                      <w:pPr>
                        <w:spacing w:after="0" w:line="240" w:lineRule="auto"/>
                        <w:ind w:left="39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nh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7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ci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8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y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8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r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ou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3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d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1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3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2669FC50" wp14:editId="7C1691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5346065"/>
                <wp:effectExtent l="0" t="0" r="3175" b="0"/>
                <wp:wrapNone/>
                <wp:docPr id="5589" name="Text Box 4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9675" cy="534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37DB67" w14:textId="77777777" w:rsidR="008A3C5E" w:rsidRDefault="008A3C5E">
                            <w:pPr>
                              <w:spacing w:before="3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14:paraId="4EE8ECF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8D689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773C8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E597CDB" w14:textId="77777777" w:rsidR="008A3C5E" w:rsidRDefault="008A3C5E">
                            <w:pPr>
                              <w:spacing w:after="0" w:line="240" w:lineRule="auto"/>
                              <w:ind w:left="39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o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y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3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d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1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7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r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15" o:spid="_x0000_s1033" type="#_x0000_t202" style="position:absolute;margin-left:0;margin-top:0;width:595.25pt;height:420.9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" filled="f" stroked="f">
                <v:textbox inset="0,0,0,0">
                  <w:txbxContent>
                    <w:p w14:paraId="5937DB67" w14:textId="77777777" w:rsidR="008A3C5E" w:rsidRDefault="008A3C5E">
                      <w:pPr>
                        <w:spacing w:before="3" w:after="0" w:line="150" w:lineRule="exact"/>
                        <w:rPr>
                          <w:sz w:val="15"/>
                          <w:szCs w:val="15"/>
                        </w:rPr>
                      </w:pPr>
                    </w:p>
                    <w:p w14:paraId="4EE8ECF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8D689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773C8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E597CDB" w14:textId="77777777" w:rsidR="008A3C5E" w:rsidRDefault="008A3C5E">
                      <w:pPr>
                        <w:spacing w:after="0" w:line="240" w:lineRule="auto"/>
                        <w:ind w:left="39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4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o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y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3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d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1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7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r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4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B0159C3" wp14:editId="40E2D9BF">
                <wp:simplePos x="0" y="0"/>
                <wp:positionH relativeFrom="page">
                  <wp:posOffset>0</wp:posOffset>
                </wp:positionH>
                <wp:positionV relativeFrom="page">
                  <wp:posOffset>5346065</wp:posOffset>
                </wp:positionV>
                <wp:extent cx="7560310" cy="5346065"/>
                <wp:effectExtent l="0" t="2540" r="2540" b="4445"/>
                <wp:wrapNone/>
                <wp:docPr id="5588" name="Text Box 4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534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D8C44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EEF15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ACB7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60C362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85901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F6999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6F867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386045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761E65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CE2B7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662CE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D4738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85FE57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1F2082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2E98E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FADAC1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B0C3A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C4EC5D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507CF3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A49D2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12D17D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F7671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339F59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18F190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BF77A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15E53A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ABB1B0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08F00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CEE088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2C96D5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47523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CE112B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96D48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2655E1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D6B68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241DC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997F80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612BAA5" w14:textId="77777777" w:rsidR="008A3C5E" w:rsidRDefault="008A3C5E">
                            <w:pPr>
                              <w:spacing w:before="10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78F3C2E" w14:textId="77777777" w:rsidR="008A3C5E" w:rsidRDefault="008A3C5E">
                            <w:pPr>
                              <w:spacing w:after="0" w:line="240" w:lineRule="auto"/>
                              <w:ind w:left="496" w:right="-20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14" o:spid="_x0000_s1034" type="#_x0000_t202" style="position:absolute;margin-left:0;margin-top:420.95pt;width:595.3pt;height:420.9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CMXtQIAALc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" filled="f" stroked="f">
                <v:textbox inset="0,0,0,0">
                  <w:txbxContent>
                    <w:p w14:paraId="36D8C44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EEF15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ACB7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60C362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85901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F6999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6F867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386045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761E65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CE2B7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662CE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D4738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85FE57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1F2082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2E98E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FADAC1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B0C3A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C4EC5D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507CF3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A49D2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12D17D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F7671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339F59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18F190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BF77A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15E53A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ABB1B0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08F00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CEE088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2C96D5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47523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CE112B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96D48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2655E1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D6B68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241DC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997F80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612BAA5" w14:textId="77777777" w:rsidR="008A3C5E" w:rsidRDefault="008A3C5E">
                      <w:pPr>
                        <w:spacing w:before="10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778F3C2E" w14:textId="77777777" w:rsidR="008A3C5E" w:rsidRDefault="008A3C5E">
                      <w:pPr>
                        <w:spacing w:after="0" w:line="240" w:lineRule="auto"/>
                        <w:ind w:left="496" w:right="-20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szCs w:val="20"/>
                        </w:rPr>
                        <w:t>12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0DDD595F" wp14:editId="68FF03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1495"/>
                <wp:effectExtent l="0" t="0" r="2540" b="5080"/>
                <wp:wrapTopAndBottom/>
                <wp:docPr id="5581" name="Group 4607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1495"/>
                          <a:chOff x="0" y="0"/>
                          <a:chExt cx="11906" cy="16837"/>
                        </a:xfrm>
                      </wpg:grpSpPr>
                      <wpg:grpSp>
                        <wpg:cNvPr id="5582" name="Group 4610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11906" cy="907"/>
                            <a:chOff x="0" y="539"/>
                            <a:chExt cx="11906" cy="907"/>
                          </a:xfrm>
                        </wpg:grpSpPr>
                        <wps:wsp>
                          <wps:cNvPr id="5583" name="Freeform 4613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11906" cy="907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446 539"/>
                                <a:gd name="T2" fmla="*/ 1446 h 907"/>
                                <a:gd name="T3" fmla="*/ 11906 w 11906"/>
                                <a:gd name="T4" fmla="+- 0 1446 539"/>
                                <a:gd name="T5" fmla="*/ 1446 h 907"/>
                                <a:gd name="T6" fmla="*/ 11906 w 11906"/>
                                <a:gd name="T7" fmla="+- 0 539 539"/>
                                <a:gd name="T8" fmla="*/ 539 h 907"/>
                                <a:gd name="T9" fmla="*/ 0 w 11906"/>
                                <a:gd name="T10" fmla="+- 0 539 539"/>
                                <a:gd name="T11" fmla="*/ 539 h 907"/>
                                <a:gd name="T12" fmla="*/ 0 w 11906"/>
                                <a:gd name="T13" fmla="+- 0 1446 539"/>
                                <a:gd name="T14" fmla="*/ 1446 h 90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907">
                                  <a:moveTo>
                                    <a:pt x="0" y="907"/>
                                  </a:moveTo>
                                  <a:lnTo>
                                    <a:pt x="11906" y="907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F15E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4" name="Picture 46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679" y="2835"/>
                              <a:ext cx="227" cy="140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85" name="Picture 4611" descr="Decorative image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906" cy="1683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86" name="Group 4608"/>
                        <wpg:cNvGrpSpPr>
                          <a:grpSpLocks/>
                        </wpg:cNvGrpSpPr>
                        <wpg:grpSpPr bwMode="auto">
                          <a:xfrm>
                            <a:off x="0" y="7965"/>
                            <a:ext cx="11906" cy="907"/>
                            <a:chOff x="0" y="7965"/>
                            <a:chExt cx="11906" cy="907"/>
                          </a:xfrm>
                        </wpg:grpSpPr>
                        <wps:wsp>
                          <wps:cNvPr id="5587" name="Freeform 4609"/>
                          <wps:cNvSpPr>
                            <a:spLocks/>
                          </wps:cNvSpPr>
                          <wps:spPr bwMode="auto">
                            <a:xfrm>
                              <a:off x="0" y="7965"/>
                              <a:ext cx="11906" cy="907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8872 7965"/>
                                <a:gd name="T2" fmla="*/ 8872 h 907"/>
                                <a:gd name="T3" fmla="*/ 11906 w 11906"/>
                                <a:gd name="T4" fmla="+- 0 8872 7965"/>
                                <a:gd name="T5" fmla="*/ 8872 h 907"/>
                                <a:gd name="T6" fmla="*/ 11906 w 11906"/>
                                <a:gd name="T7" fmla="+- 0 7965 7965"/>
                                <a:gd name="T8" fmla="*/ 7965 h 907"/>
                                <a:gd name="T9" fmla="*/ 0 w 11906"/>
                                <a:gd name="T10" fmla="+- 0 7965 7965"/>
                                <a:gd name="T11" fmla="*/ 7965 h 907"/>
                                <a:gd name="T12" fmla="*/ 0 w 11906"/>
                                <a:gd name="T13" fmla="+- 0 8872 7965"/>
                                <a:gd name="T14" fmla="*/ 8872 h 90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907">
                                  <a:moveTo>
                                    <a:pt x="0" y="907"/>
                                  </a:moveTo>
                                  <a:lnTo>
                                    <a:pt x="11906" y="907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F15E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7" o:spid="_x0000_s1026" alt="Decorative image" style="position:absolute;margin-left:0;margin-top:0;width:595.3pt;height:841.85pt;z-index:-251651072;mso-position-horizontal-relative:page;mso-position-vertical-relative:page" coordsize="11906,1683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">
                <v:group id="Group 4610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PcjtvFAAAA3QAA&#10;AA8AAAAAAAAAAAAAAAAAqgIAAGRycy9kb3ducmV2LnhtbFBLBQYAAAAABAAEAPoAAACcAwAAAAA=&#10;">
                  <v:shape id="Freeform 4613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0JWMQA&#10;AADdAAAADwAAAGRycy9kb3ducmV2LnhtbESPS0sDMRSF94L/IVzBXZvR0jqMTUsRBDdCH7q/Tq6T&#10;qZObMclM479vCgWXh/P4OMt1sp0YyYfWsYKHaQGCuHa65UbBx+F1UoIIEVlj55gU/FGA9er2ZomV&#10;dife0biPjcgjHCpUYGLsKylDbchimLqeOHvfzluMWfpGao+nPG47+VgUC2mx5Uww2NOLofpnP9gM&#10;maX3Yxq23acPu+MozdfvZnhS6v4ubZ5BRErxP3xtv2kF83k5g8ub/ATk6gw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tCVjEAAAA3QAAAA8AAAAAAAAAAAAAAAAAmAIAAGRycy9k&#10;b3ducmV2LnhtbFBLBQYAAAAABAAEAPUAAACJAwAAAAA=&#10;" path="m,907r11906,l11906,,,,,907e" fillcolor="#f15e64" stroked="f">
                    <v:path arrowok="t" o:connecttype="custom" o:connectlocs="0,1446;11906,1446;11906,539;0,539;0,1446" o:connectangles="0,0,0,0,0"/>
                  </v:shape>
                  <v:shape id="Picture 4612" o:spid="_x0000_s1029" type="#_x0000_t75" style="position:absolute;left:11679;top:2835;width:227;height:1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V4qXHAAAA3QAAAA8AAABkcnMvZG93bnJldi54bWxEj09rAjEUxO9Cv0N4BW+arWiV1SilarFe&#10;xD/g9bF53Wy7eVk2cd366ZuC4HGYmd8ws0VrS9FQ7QvHCl76CQjizOmCcwWn47o3AeEDssbSMSn4&#10;JQ+L+VNnhql2V95Tcwi5iBD2KSowIVSplD4zZNH3XUUcvS9XWwxR1rnUNV4j3JZykCSv0mLBccFg&#10;Re+Gsp/DxSoYfppzael7N27Hy4/barXbDqpGqe5z+zYFEagNj/C9vdEKRqPJEP7fxCcg5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5V4qXHAAAA3QAAAA8AAAAAAAAAAAAA&#10;AAAAnwIAAGRycy9kb3ducmV2LnhtbFBLBQYAAAAABAAEAPcAAACTAwAAAAA=&#10;">
                    <v:imagedata r:id="rId72" o:title=""/>
                  </v:shape>
                  <v:shape id="Picture 4611" o:spid="_x0000_s1030" type="#_x0000_t75" alt="Decorative image" style="position:absolute;width:11906;height:16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RTMjGAAAA3QAAAA8AAABkcnMvZG93bnJldi54bWxEj0FrwkAUhO+F/oflFbyI7kZICdFVbKFF&#10;qJeq5PzIPpPY7NuQ3Zr477uC0OMwM98wq81oW3Gl3jeONSRzBYK4dKbhSsPp+DHLQPiAbLB1TBpu&#10;5GGzfn5aYW7cwN90PYRKRAj7HDXUIXS5lL6syaKfu444emfXWwxR9pU0PQ4Rblu5UOpVWmw4LtTY&#10;0XtN5c/h12qYfmXd/jNR07eFGopLcdsn2yLTevIybpcgAo3hP/xo74yGNM1SuL+JT0C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lFMyMYAAADdAAAADwAAAAAAAAAAAAAA&#10;AACfAgAAZHJzL2Rvd25yZXYueG1sUEsFBgAAAAAEAAQA9wAAAJIDAAAAAA==&#10;">
                    <v:imagedata r:id="rId73" o:title="Decorative image"/>
                  </v:shape>
                </v:group>
                <v:group id="Group 4608" o:spid="_x0000_s1031" style="position:absolute;top:7965;width:11906;height:907" coordorigin=",7965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zniNjFAAAA3QAA&#10;AA8AAAAAAAAAAAAAAAAAqgIAAGRycy9kb3ducmV2LnhtbFBLBQYAAAAABAAEAPoAAACcAwAAAAA=&#10;">
                  <v:shape id="Freeform 4609" o:spid="_x0000_s1032" style="position:absolute;top:7965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YPW8QA&#10;AADdAAAADwAAAGRycy9kb3ducmV2LnhtbESPS0sDMRSF9wX/Q7iCuzaj0gdj01IEwU2hD91fJ9fJ&#10;1MnNmGSm6b9vBKHLw3l8nOU62VYM5EPjWMHjpABBXDndcK3g4/g2XoAIEVlj65gUXCjAenU3WmKp&#10;3Zn3NBxiLfIIhxIVmBi7UspQGbIYJq4jzt638xZjlr6W2uM5j9tWPhXFTFpsOBMMdvRqqPo59DZD&#10;ntP2lPpd++nD/jRI8/W76edKPdynzQuISCnewv/td61gOl3M4e9NfgJyd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/WD1vEAAAA3QAAAA8AAAAAAAAAAAAAAAAAmAIAAGRycy9k&#10;b3ducmV2LnhtbFBLBQYAAAAABAAEAPUAAACJAwAAAAA=&#10;" path="m,907r11906,l11906,,,,,907e" fillcolor="#f15e64" stroked="f">
                    <v:path arrowok="t" o:connecttype="custom" o:connectlocs="0,8872;11906,8872;11906,7965;0,7965;0,8872" o:connectangles="0,0,0,0,0"/>
                  </v:shape>
                </v:group>
                <w10:wrap type="topAndBottom" anchorx="page" anchory="page"/>
              </v:group>
            </w:pict>
          </mc:Fallback>
        </mc:AlternateContent>
      </w:r>
    </w:p>
    <w:p w14:paraId="4E5B926F" w14:textId="77777777" w:rsidR="00BD0945" w:rsidRDefault="00BD0945">
      <w:pPr>
        <w:spacing w:after="0"/>
        <w:sectPr w:rsidR="00BD0945">
          <w:headerReference w:type="default" r:id="rId74"/>
          <w:pgSz w:w="11920" w:h="16840"/>
          <w:pgMar w:top="1560" w:right="1680" w:bottom="280" w:left="1680" w:header="0" w:footer="0" w:gutter="0"/>
          <w:cols w:space="720"/>
        </w:sectPr>
      </w:pPr>
    </w:p>
    <w:p w14:paraId="2A0D9586" w14:textId="0E78DA1C" w:rsidR="00BD0945" w:rsidRPr="00FF005B" w:rsidRDefault="00B572EE" w:rsidP="00FF005B">
      <w:pPr>
        <w:pStyle w:val="Heading1sectiontitles"/>
      </w:pPr>
      <w:bookmarkStart w:id="32" w:name="_Toc392236522"/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7FBA4895" wp14:editId="7BCD4FBC">
                <wp:simplePos x="0" y="0"/>
                <wp:positionH relativeFrom="page">
                  <wp:posOffset>0</wp:posOffset>
                </wp:positionH>
                <wp:positionV relativeFrom="page">
                  <wp:posOffset>1800225</wp:posOffset>
                </wp:positionV>
                <wp:extent cx="7560310" cy="8891905"/>
                <wp:effectExtent l="0" t="0" r="2540" b="4445"/>
                <wp:wrapNone/>
                <wp:docPr id="5580" name="Text Box 4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88919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938C4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F79C50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87943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4D446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0457E5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0C39B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10F6CE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D2066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F4C7C8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45127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68DE0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1B0E1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F81D6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B8D208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026D88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4C9C6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F1A4AC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EB3B77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F9338A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DF0933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14C824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F2E4A1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DD109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4D298E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E41596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C0F525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2D73EA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68B857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18B857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08CD7C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63F2FE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1CC03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70743B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CBDAAB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34BAD4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44A6B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9BB728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2453B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7AB9A2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D4660E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0004C5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67E92E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0D5AEB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09B4D7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0F7723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FE4C93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07659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1D2522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CA6E11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15DBF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6A362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517D92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EF33F1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4C8CBA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63954C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07730D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7995E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1DC8EF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56612F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7F186A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C6E20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D9CC9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8B3AA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55615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85516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490B8BA" w14:textId="77777777" w:rsidR="008A3C5E" w:rsidRDefault="008A3C5E">
                            <w:pPr>
                              <w:spacing w:before="15" w:after="0" w:line="260" w:lineRule="exact"/>
                              <w:rPr>
                                <w:sz w:val="26"/>
                                <w:szCs w:val="26"/>
                              </w:rPr>
                            </w:pPr>
                          </w:p>
                          <w:p w14:paraId="1F0BAF62" w14:textId="77777777" w:rsidR="008A3C5E" w:rsidRDefault="008A3C5E">
                            <w:pPr>
                              <w:spacing w:after="0" w:line="240" w:lineRule="auto"/>
                              <w:ind w:right="476"/>
                              <w:jc w:val="right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w w:val="99"/>
                                <w:szCs w:val="20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06" o:spid="_x0000_s1035" type="#_x0000_t202" style="position:absolute;left:0;text-align:left;margin-left:0;margin-top:141.75pt;width:595.3pt;height:700.15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" filled="f" stroked="f">
                <v:textbox inset="0,0,0,0">
                  <w:txbxContent>
                    <w:p w14:paraId="48938C4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F79C50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87943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4D446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0457E5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0C39B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10F6CE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D2066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F4C7C8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45127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68DE0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1B0E1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F81D6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B8D208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026D88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4C9C6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F1A4AC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EB3B77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F9338A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DF0933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14C824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F2E4A1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DD109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4D298E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E41596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C0F525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2D73EA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68B857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18B857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08CD7C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63F2FE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1CC03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70743B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CBDAAB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34BAD4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44A6B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9BB728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2453B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7AB9A2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D4660E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0004C5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67E92E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0D5AEB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09B4D7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0F7723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FE4C93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07659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1D2522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CA6E11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15DBF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6A362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517D92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EF33F1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4C8CBA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63954C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07730D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7995E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1DC8EF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56612F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7F186A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C6E20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D9CC9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8B3AA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55615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85516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490B8BA" w14:textId="77777777" w:rsidR="008A3C5E" w:rsidRDefault="008A3C5E">
                      <w:pPr>
                        <w:spacing w:before="15" w:after="0" w:line="260" w:lineRule="exact"/>
                        <w:rPr>
                          <w:sz w:val="26"/>
                          <w:szCs w:val="26"/>
                        </w:rPr>
                      </w:pPr>
                    </w:p>
                    <w:p w14:paraId="1F0BAF62" w14:textId="77777777" w:rsidR="008A3C5E" w:rsidRDefault="008A3C5E">
                      <w:pPr>
                        <w:spacing w:after="0" w:line="240" w:lineRule="auto"/>
                        <w:ind w:right="476"/>
                        <w:jc w:val="right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w w:val="99"/>
                          <w:szCs w:val="20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287F6960" wp14:editId="223A9A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TopAndBottom/>
                <wp:docPr id="5574" name="Group 4600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5575" name="Group 4604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2" cy="907"/>
                            <a:chOff x="0" y="539"/>
                            <a:chExt cx="2" cy="907"/>
                          </a:xfrm>
                        </wpg:grpSpPr>
                        <wps:wsp>
                          <wps:cNvPr id="5576" name="Freeform 4605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2" cy="907"/>
                            </a:xfrm>
                            <a:custGeom>
                              <a:avLst/>
                              <a:gdLst>
                                <a:gd name="T0" fmla="+- 0 1446 539"/>
                                <a:gd name="T1" fmla="*/ 1446 h 907"/>
                                <a:gd name="T2" fmla="+- 0 539 539"/>
                                <a:gd name="T3" fmla="*/ 539 h 907"/>
                                <a:gd name="T4" fmla="+- 0 1446 539"/>
                                <a:gd name="T5" fmla="*/ 1446 h 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907">
                                  <a:moveTo>
                                    <a:pt x="0" y="90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35833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77" name="Group 4601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2835"/>
                            <a:chOff x="0" y="0"/>
                            <a:chExt cx="11906" cy="2835"/>
                          </a:xfrm>
                        </wpg:grpSpPr>
                        <wps:wsp>
                          <wps:cNvPr id="5578" name="Freeform 460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2835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2835 h 2835"/>
                                <a:gd name="T2" fmla="*/ 11906 w 11906"/>
                                <a:gd name="T3" fmla="*/ 2835 h 2835"/>
                                <a:gd name="T4" fmla="*/ 11906 w 11906"/>
                                <a:gd name="T5" fmla="*/ 0 h 2835"/>
                                <a:gd name="T6" fmla="*/ 0 w 11906"/>
                                <a:gd name="T7" fmla="*/ 0 h 2835"/>
                                <a:gd name="T8" fmla="*/ 0 w 11906"/>
                                <a:gd name="T9" fmla="*/ 2835 h 2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2835">
                                  <a:moveTo>
                                    <a:pt x="0" y="2835"/>
                                  </a:moveTo>
                                  <a:lnTo>
                                    <a:pt x="11906" y="2835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5"/>
                                  </a:lnTo>
                                </a:path>
                              </a:pathLst>
                            </a:custGeom>
                            <a:solidFill>
                              <a:srgbClr val="35833E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79" name="Picture 46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835"/>
                              <a:ext cx="11906" cy="14003"/>
                            </a:xfrm>
                            <a:prstGeom prst="rect">
                              <a:avLst/>
                            </a:prstGeom>
                            <a:solidFill>
                              <a:srgbClr val="35833E"/>
                            </a:solidFill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00" o:spid="_x0000_s1026" alt="Decorative image" style="position:absolute;margin-left:0;margin-top:0;width:595.3pt;height:841.9pt;z-index:-251649024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">
                <v:group id="Group 4604" o:spid="_x0000_s1027" style="position:absolute;top:539;width:2;height:907" coordorigin=",539" coordsize="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BmiMYAAADd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mST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4GaIxgAAAN0A&#10;AAAPAAAAAAAAAAAAAAAAAKoCAABkcnMvZG93bnJldi54bWxQSwUGAAAAAAQABAD6AAAAnQMAAAAA&#10;">
                  <v:shape id="Freeform 4605" o:spid="_x0000_s1028" style="position:absolute;top:539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VIcQA&#10;AADdAAAADwAAAGRycy9kb3ducmV2LnhtbESP24rCMBRF34X5h3AEX2RMRrQj1Shz0cFXLx9waI5t&#10;tTkpTabt/L0RBnzc7Mtirza9rURLjS8da3ibKBDEmTMl5xrOp93rAoQPyAYrx6Thjzxs1i+DFabG&#10;dXyg9hhyEUfYp6ihCKFOpfRZQRb9xNXE0bu4xmKIssmlabCL47aSU6USabHkSCiwpq+Cstvx10au&#10;myXt9/Xns1Pq7E+z/XZhxjetR8P+YwkiUB+e4f/23miYz98TeLyJT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MVSHEAAAA3QAAAA8AAAAAAAAAAAAAAAAAmAIAAGRycy9k&#10;b3ducmV2LnhtbFBLBQYAAAAABAAEAPUAAACJAwAAAAA=&#10;" path="m,907l,,,907xe" fillcolor="#35833e" stroked="f">
                    <v:path arrowok="t" o:connecttype="custom" o:connectlocs="0,1446;0,539;0,1446" o:connectangles="0,0,0"/>
                  </v:shape>
                </v:group>
                <v:group id="Group 4601" o:spid="_x0000_s1029" style="position:absolute;width:11906;height:2835" coordsize="11906,28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2fl1kxgAAAN0A&#10;AAAPAAAAAAAAAAAAAAAAAKoCAABkcnMvZG93bnJldi54bWxQSwUGAAAAAAQABAD6AAAAnQMAAAAA&#10;">
                  <v:shape id="Freeform 4603" o:spid="_x0000_s1030" style="position:absolute;width:11906;height:2835;visibility:visible;mso-wrap-style:square;v-text-anchor:top" coordsize="11906,2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D0R8QA&#10;AADdAAAADwAAAGRycy9kb3ducmV2LnhtbERPW2vCMBR+H/gfwhH2NlMHulKNooOJCMXb2POhOTbd&#10;mpPaRO32683DwMeP7z6dd7YWV2p95VjBcJCAIC6crrhU8Hn8eElB+ICssXZMCn7Jw3zWe5pipt2N&#10;93Q9hFLEEPYZKjAhNJmUvjBk0Q9cQxy5k2sthgjbUuoWbzHc1vI1ScbSYsWxwWBD74aKn8PFKtis&#10;diuTpuex+16et+v8L19+Ya7Uc79bTEAE6sJD/O9eawWj0VucG9/EJ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w9EfEAAAA3QAAAA8AAAAAAAAAAAAAAAAAmAIAAGRycy9k&#10;b3ducmV2LnhtbFBLBQYAAAAABAAEAPUAAACJAwAAAAA=&#10;" path="m,2835r11906,l11906,,,,,2835e" fillcolor="#35833e" stroked="f">
                    <v:path arrowok="t" o:connecttype="custom" o:connectlocs="0,2835;11906,2835;11906,0;0,0;0,2835" o:connectangles="0,0,0,0,0"/>
                  </v:shape>
                  <v:shape id="Picture 4602" o:spid="_x0000_s1031" type="#_x0000_t75" style="position:absolute;top:2835;width:11906;height:1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OvRrHAAAA3QAAAA8AAABkcnMvZG93bnJldi54bWxEj0FrwkAUhO9C/8PyCr1I3VjQ1jQbKS1i&#10;8aJVwesj+5qEZt+u2dXEf98VBI/DzHzDZPPeNOJMra8tKxiPEhDEhdU1lwr2u8XzGwgfkDU2lknB&#10;hTzM84dBhqm2Hf/QeRtKESHsU1RQheBSKX1RkUE/so44er+2NRiibEupW+wi3DTyJUmm0mDNcaFC&#10;R58VFX/bk1FQN0O3Wq93m/Hxq+ycny1ddzwo9fTYf7yDCNSHe/jW/tYKJpPXGVzfxCcg8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SOvRrHAAAA3QAAAA8AAAAAAAAAAAAA&#10;AAAAnwIAAGRycy9kb3ducmV2LnhtbFBLBQYAAAAABAAEAPcAAACTAwAAAAA=&#10;" filled="t" fillcolor="#35833e">
                    <v:imagedata r:id="rId76" o:title=""/>
                  </v:shape>
                </v:group>
                <w10:wrap type="topAndBottom" anchorx="page" anchory="page"/>
              </v:group>
            </w:pict>
          </mc:Fallback>
        </mc:AlternateContent>
      </w:r>
      <w:r w:rsidR="00EB3341" w:rsidRPr="00FF005B">
        <w:t>Part 2</w:t>
      </w:r>
      <w:bookmarkEnd w:id="32"/>
    </w:p>
    <w:p w14:paraId="662E106A" w14:textId="77777777" w:rsidR="00BD0945" w:rsidRPr="000242A1" w:rsidRDefault="000242A1" w:rsidP="000242A1">
      <w:pPr>
        <w:pStyle w:val="Heading1"/>
      </w:pPr>
      <w:bookmarkStart w:id="33" w:name="_Toc392236523"/>
      <w:r w:rsidRPr="000242A1">
        <w:lastRenderedPageBreak/>
        <w:t>Enhancing supply through land use planning</w:t>
      </w:r>
      <w:bookmarkEnd w:id="33"/>
    </w:p>
    <w:p w14:paraId="1038B171" w14:textId="77777777" w:rsidR="00B97D76" w:rsidRDefault="00B97D76" w:rsidP="00953DD6">
      <w:pPr>
        <w:spacing w:before="960"/>
        <w:rPr>
          <w:szCs w:val="20"/>
        </w:rPr>
      </w:pPr>
    </w:p>
    <w:p w14:paraId="69FBE3FC" w14:textId="743BEA55" w:rsidR="00BD0945" w:rsidRDefault="00B572EE" w:rsidP="00B97D76">
      <w:r>
        <w:rPr>
          <w:noProof/>
          <w:szCs w:val="20"/>
          <w:lang w:val="en-AU" w:eastAsia="en-AU"/>
        </w:rPr>
        <w:drawing>
          <wp:inline distT="0" distB="0" distL="0" distR="0" wp14:anchorId="4569DD3C" wp14:editId="6E52A975">
            <wp:extent cx="6668135" cy="6668135"/>
            <wp:effectExtent l="0" t="0" r="0" b="0"/>
            <wp:docPr id="148" name="Picture 7" descr="Chart showing the differenct parts in this document, their respective sections and checklists. Part 1 and 3 are faded out indication the following section is covering part 2. Further information is in the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hart showing the differenct parts in this document, their respective sections and checklists. Part 1 and 3 are faded out indication the following section is covering part 2. Further information is in the text.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35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633A1" w14:textId="77777777" w:rsidR="00BD0945" w:rsidRDefault="00BD0945">
      <w:pPr>
        <w:spacing w:after="0"/>
        <w:sectPr w:rsidR="00BD0945" w:rsidSect="00520EC0">
          <w:headerReference w:type="even" r:id="rId78"/>
          <w:headerReference w:type="default" r:id="rId79"/>
          <w:footerReference w:type="default" r:id="rId80"/>
          <w:pgSz w:w="11920" w:h="16840"/>
          <w:pgMar w:top="567" w:right="721" w:bottom="280" w:left="709" w:header="529" w:footer="288" w:gutter="0"/>
          <w:pgNumType w:start="14"/>
          <w:cols w:space="720"/>
        </w:sectPr>
      </w:pPr>
    </w:p>
    <w:p w14:paraId="0ED795B6" w14:textId="77777777" w:rsidR="00BD0945" w:rsidRDefault="00BD0945">
      <w:pPr>
        <w:spacing w:before="12" w:after="0" w:line="260" w:lineRule="exact"/>
        <w:rPr>
          <w:sz w:val="26"/>
          <w:szCs w:val="26"/>
        </w:rPr>
      </w:pPr>
    </w:p>
    <w:p w14:paraId="7F972215" w14:textId="77777777" w:rsidR="00BD0945" w:rsidRPr="00520EC0" w:rsidRDefault="00BD0945" w:rsidP="00520EC0">
      <w:pPr>
        <w:spacing w:before="24" w:after="0" w:line="240" w:lineRule="auto"/>
        <w:ind w:left="496" w:right="-20"/>
        <w:rPr>
          <w:rFonts w:eastAsia="Verdana" w:cs="Verdana"/>
          <w:szCs w:val="20"/>
        </w:rPr>
        <w:sectPr w:rsidR="00BD0945" w:rsidRPr="00520EC0" w:rsidSect="00D14D30">
          <w:type w:val="continuous"/>
          <w:pgSz w:w="11920" w:h="16840"/>
          <w:pgMar w:top="1560" w:right="0" w:bottom="0" w:left="0" w:header="720" w:footer="288" w:gutter="0"/>
          <w:cols w:space="720"/>
        </w:sectPr>
      </w:pPr>
    </w:p>
    <w:p w14:paraId="64037DF5" w14:textId="77777777" w:rsidR="00BD0945" w:rsidRPr="00AB242D" w:rsidRDefault="000538FE" w:rsidP="00AE2104">
      <w:pPr>
        <w:pStyle w:val="Heading2green"/>
      </w:pPr>
      <w:bookmarkStart w:id="34" w:name="_Toc391901518"/>
      <w:bookmarkStart w:id="35" w:name="_Toc392236524"/>
      <w:r w:rsidRPr="00AB242D">
        <w:lastRenderedPageBreak/>
        <w:t>Introduction</w:t>
      </w:r>
      <w:bookmarkEnd w:id="34"/>
      <w:bookmarkEnd w:id="35"/>
    </w:p>
    <w:p w14:paraId="75040348" w14:textId="77777777" w:rsidR="00BD0945" w:rsidRDefault="00EB3341" w:rsidP="00425748">
      <w:r>
        <w:t>Land</w:t>
      </w:r>
      <w:r>
        <w:rPr>
          <w:spacing w:val="-5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is the</w:t>
      </w:r>
      <w:r>
        <w:rPr>
          <w:spacing w:val="-3"/>
        </w:rPr>
        <w:t xml:space="preserve"> </w:t>
      </w:r>
      <w:r>
        <w:t>mechanism</w:t>
      </w:r>
      <w:r>
        <w:rPr>
          <w:spacing w:val="-11"/>
        </w:rPr>
        <w:t xml:space="preserve"> </w:t>
      </w:r>
      <w:r>
        <w:rPr>
          <w:spacing w:val="-2"/>
        </w:rPr>
        <w:t>b</w:t>
      </w:r>
      <w:r>
        <w:t>y</w:t>
      </w:r>
      <w:r>
        <w:rPr>
          <w:spacing w:val="-1"/>
        </w:rPr>
        <w:t xml:space="preserve"> </w:t>
      </w:r>
      <w:r>
        <w:t>which land</w:t>
      </w:r>
      <w:r>
        <w:rPr>
          <w:spacing w:val="-4"/>
        </w:rPr>
        <w:t xml:space="preserve"> </w:t>
      </w:r>
      <w:r>
        <w:t>gets</w:t>
      </w:r>
      <w:r>
        <w:rPr>
          <w:spacing w:val="-4"/>
        </w:rPr>
        <w:t xml:space="preserve"> </w:t>
      </w:r>
      <w:r>
        <w:t>appr</w:t>
      </w:r>
      <w:r>
        <w:rPr>
          <w:spacing w:val="-2"/>
        </w:rPr>
        <w:t>ov</w:t>
      </w:r>
      <w:r>
        <w:t>ed</w:t>
      </w:r>
      <w:r>
        <w:rPr>
          <w:spacing w:val="-9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particular</w:t>
      </w:r>
      <w:r>
        <w:rPr>
          <w:spacing w:val="-10"/>
        </w:rPr>
        <w:t xml:space="preserve"> </w:t>
      </w:r>
      <w:r>
        <w:t>uses.</w:t>
      </w:r>
      <w:r>
        <w:rPr>
          <w:spacing w:val="65"/>
        </w:rPr>
        <w:t xml:space="preserve"> </w:t>
      </w:r>
      <w:r>
        <w:t>Land 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f</w:t>
      </w:r>
      <w:r>
        <w:rPr>
          <w:spacing w:val="-4"/>
        </w:rPr>
        <w:t>r</w:t>
      </w:r>
      <w:r>
        <w:t>ameworks</w:t>
      </w:r>
      <w:r>
        <w:rPr>
          <w:spacing w:val="-12"/>
        </w:rPr>
        <w:t xml:space="preserve"> </w:t>
      </w:r>
      <w:r>
        <w:t>gene</w:t>
      </w:r>
      <w:r>
        <w:rPr>
          <w:spacing w:val="-4"/>
        </w:rPr>
        <w:t>r</w:t>
      </w:r>
      <w:r>
        <w:t>ally</w:t>
      </w:r>
      <w:r>
        <w:rPr>
          <w:spacing w:val="-6"/>
        </w:rPr>
        <w:t xml:space="preserve"> </w:t>
      </w:r>
      <w:r>
        <w:t>include:</w:t>
      </w:r>
    </w:p>
    <w:p w14:paraId="35FED4D9" w14:textId="77777777" w:rsidR="00BD0945" w:rsidRDefault="00EB3341" w:rsidP="00066BA3">
      <w:pPr>
        <w:pStyle w:val="ListParagraph"/>
        <w:numPr>
          <w:ilvl w:val="0"/>
          <w:numId w:val="18"/>
        </w:numPr>
      </w:pPr>
      <w:r>
        <w:t>Land</w:t>
      </w:r>
      <w:r w:rsidRPr="00425748">
        <w:rPr>
          <w:spacing w:val="-5"/>
        </w:rPr>
        <w:t xml:space="preserve"> </w:t>
      </w:r>
      <w:r>
        <w:t>use</w:t>
      </w:r>
      <w:r w:rsidRPr="00425748">
        <w:rPr>
          <w:spacing w:val="-3"/>
        </w:rPr>
        <w:t xml:space="preserve"> </w:t>
      </w:r>
      <w:r w:rsidRPr="00425748">
        <w:rPr>
          <w:spacing w:val="-2"/>
        </w:rPr>
        <w:t>z</w:t>
      </w:r>
      <w:r>
        <w:t>oning</w:t>
      </w:r>
    </w:p>
    <w:p w14:paraId="0C384DB2" w14:textId="77777777" w:rsidR="00BD0945" w:rsidRDefault="00EB3341" w:rsidP="00066BA3">
      <w:pPr>
        <w:pStyle w:val="ListParagraph"/>
        <w:numPr>
          <w:ilvl w:val="0"/>
          <w:numId w:val="18"/>
        </w:numPr>
      </w:pPr>
      <w:r>
        <w:t>De</w:t>
      </w:r>
      <w:r w:rsidRPr="00425748">
        <w:rPr>
          <w:spacing w:val="-2"/>
        </w:rPr>
        <w:t>v</w:t>
      </w:r>
      <w:r>
        <w:t>elopment</w:t>
      </w:r>
      <w:r w:rsidRPr="00425748">
        <w:rPr>
          <w:spacing w:val="-13"/>
        </w:rPr>
        <w:t xml:space="preserve"> </w:t>
      </w:r>
      <w:r>
        <w:t>controls</w:t>
      </w:r>
    </w:p>
    <w:p w14:paraId="6709565E" w14:textId="77777777" w:rsidR="00BD0945" w:rsidRDefault="00EB3341" w:rsidP="00066BA3">
      <w:pPr>
        <w:pStyle w:val="ListParagraph"/>
        <w:numPr>
          <w:ilvl w:val="0"/>
          <w:numId w:val="18"/>
        </w:numPr>
      </w:pPr>
      <w:r>
        <w:t>De</w:t>
      </w:r>
      <w:r w:rsidRPr="00425748">
        <w:rPr>
          <w:spacing w:val="-2"/>
        </w:rPr>
        <w:t>v</w:t>
      </w:r>
      <w:r>
        <w:t>elopment</w:t>
      </w:r>
      <w:r w:rsidRPr="00425748">
        <w:rPr>
          <w:spacing w:val="-13"/>
        </w:rPr>
        <w:t xml:space="preserve"> </w:t>
      </w:r>
      <w:r>
        <w:t>assessment.</w:t>
      </w:r>
    </w:p>
    <w:p w14:paraId="6C433088" w14:textId="77777777" w:rsidR="00BD0945" w:rsidRDefault="00EB3341" w:rsidP="00425748">
      <w:r>
        <w:t>Whilst the</w:t>
      </w:r>
      <w:r>
        <w:rPr>
          <w:spacing w:val="-3"/>
        </w:rPr>
        <w:t xml:space="preserve"> </w:t>
      </w:r>
      <w:r>
        <w:t>hie</w:t>
      </w:r>
      <w:r>
        <w:rPr>
          <w:spacing w:val="-4"/>
        </w:rPr>
        <w:t>r</w:t>
      </w:r>
      <w:r>
        <w:t>archical</w:t>
      </w:r>
      <w:r>
        <w:rPr>
          <w:spacing w:val="-12"/>
        </w:rPr>
        <w:t xml:space="preserve"> </w:t>
      </w:r>
      <w:r>
        <w:t>nature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statutory planning</w:t>
      </w:r>
      <w:r>
        <w:rPr>
          <w:spacing w:val="-9"/>
        </w:rPr>
        <w:t xml:space="preserve"> </w:t>
      </w:r>
      <w:r>
        <w:t>instruments</w:t>
      </w:r>
      <w:r>
        <w:rPr>
          <w:spacing w:val="-12"/>
        </w:rPr>
        <w:t xml:space="preserve"> </w:t>
      </w:r>
      <w:r>
        <w:t>establishes</w:t>
      </w:r>
      <w:r>
        <w:rPr>
          <w:spacing w:val="-1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substantial role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in st</w:t>
      </w:r>
      <w:r>
        <w:rPr>
          <w:spacing w:val="-4"/>
        </w:rPr>
        <w:t>r</w:t>
      </w:r>
      <w:r>
        <w:t>ategic</w:t>
      </w:r>
      <w:r>
        <w:rPr>
          <w:spacing w:val="-9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 planning, significant</w:t>
      </w:r>
      <w:r>
        <w:rPr>
          <w:spacing w:val="-10"/>
        </w:rPr>
        <w:t xml:space="preserve"> </w:t>
      </w:r>
      <w:r>
        <w:t>delegated responsibilities pr</w:t>
      </w:r>
      <w:r>
        <w:rPr>
          <w:spacing w:val="-2"/>
        </w:rPr>
        <w:t>o</w:t>
      </w:r>
      <w:r>
        <w:t>vide</w:t>
      </w:r>
      <w:r>
        <w:rPr>
          <w:spacing w:val="-7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role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local g</w:t>
      </w:r>
      <w:r>
        <w:rPr>
          <w:spacing w:val="-2"/>
        </w:rPr>
        <w:t>ov</w:t>
      </w:r>
      <w:r>
        <w:t>ernment to</w:t>
      </w:r>
      <w:r>
        <w:rPr>
          <w:spacing w:val="-2"/>
        </w:rPr>
        <w:t xml:space="preserve"> </w:t>
      </w:r>
      <w:r>
        <w:t>achie</w:t>
      </w:r>
      <w:r>
        <w:rPr>
          <w:spacing w:val="-2"/>
        </w:rPr>
        <w:t>v</w:t>
      </w:r>
      <w:r>
        <w:t>e</w:t>
      </w:r>
      <w:r>
        <w:rPr>
          <w:spacing w:val="-8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local objecti</w:t>
      </w:r>
      <w:r>
        <w:rPr>
          <w:spacing w:val="-2"/>
        </w:rPr>
        <w:t>v</w:t>
      </w:r>
      <w:r>
        <w:t>es</w:t>
      </w:r>
      <w:r>
        <w:rPr>
          <w:spacing w:val="-2"/>
        </w:rPr>
        <w:t xml:space="preserve"> </w:t>
      </w:r>
      <w:r>
        <w:t>via</w:t>
      </w:r>
      <w:r>
        <w:rPr>
          <w:spacing w:val="-3"/>
        </w:rPr>
        <w:t xml:space="preserve"> </w:t>
      </w:r>
      <w:r>
        <w:t>local 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plans.</w:t>
      </w:r>
    </w:p>
    <w:p w14:paraId="68A9D02F" w14:textId="77777777" w:rsidR="00BD0945" w:rsidRDefault="00EB3341" w:rsidP="00425748">
      <w:pPr>
        <w:rPr>
          <w:rFonts w:eastAsia="Verdana" w:cs="Verdana"/>
          <w:szCs w:val="20"/>
        </w:rPr>
      </w:pPr>
      <w:r>
        <w:rPr>
          <w:rFonts w:eastAsia="Verdana" w:cs="Verdana"/>
          <w:spacing w:val="-5"/>
          <w:szCs w:val="20"/>
        </w:rPr>
        <w:t>P</w:t>
      </w:r>
      <w:r>
        <w:rPr>
          <w:rFonts w:eastAsia="Verdana" w:cs="Verdana"/>
          <w:szCs w:val="20"/>
        </w:rPr>
        <w:t>art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2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shows how 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 xml:space="preserve">a 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role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ensuring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is incorpo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ated into 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ultimately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meet 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needs.</w:t>
      </w:r>
    </w:p>
    <w:p w14:paraId="55A481CD" w14:textId="77777777" w:rsidR="00BD0945" w:rsidRPr="00F85969" w:rsidRDefault="00EB3341" w:rsidP="00066BA3">
      <w:pPr>
        <w:pStyle w:val="Heading3green"/>
        <w:numPr>
          <w:ilvl w:val="1"/>
          <w:numId w:val="34"/>
        </w:numPr>
      </w:pPr>
      <w:bookmarkStart w:id="36" w:name="_Toc392236525"/>
      <w:r w:rsidRPr="00F85969">
        <w:t>Align definitions of child</w:t>
      </w:r>
      <w:r w:rsidR="001D72F6" w:rsidRPr="00F85969">
        <w:t xml:space="preserve"> </w:t>
      </w:r>
      <w:r w:rsidRPr="00F85969">
        <w:t>care</w:t>
      </w:r>
      <w:bookmarkEnd w:id="36"/>
    </w:p>
    <w:p w14:paraId="23147070" w14:textId="77777777" w:rsidR="00BD0945" w:rsidRDefault="00EB3341" w:rsidP="007C6852">
      <w:pPr>
        <w:spacing w:before="120"/>
      </w:pPr>
      <w:r>
        <w:t>The</w:t>
      </w:r>
      <w:r>
        <w:rPr>
          <w:spacing w:val="-4"/>
        </w:rPr>
        <w:t xml:space="preserve"> </w:t>
      </w:r>
      <w:r>
        <w:rPr>
          <w:i/>
        </w:rPr>
        <w:t>National</w:t>
      </w:r>
      <w:r>
        <w:rPr>
          <w:i/>
          <w:spacing w:val="-8"/>
        </w:rPr>
        <w:t xml:space="preserve"> </w:t>
      </w:r>
      <w:r>
        <w:rPr>
          <w:i/>
        </w:rPr>
        <w:t>Quality Framework</w:t>
      </w:r>
      <w:r>
        <w:rPr>
          <w:i/>
          <w:spacing w:val="-11"/>
        </w:rPr>
        <w:t xml:space="preserve"> </w:t>
      </w:r>
      <w:r>
        <w:t>defines</w:t>
      </w:r>
      <w:r>
        <w:rPr>
          <w:spacing w:val="-7"/>
        </w:rPr>
        <w:t xml:space="preserve"> </w:t>
      </w:r>
      <w:r>
        <w:t>‘centre- based</w:t>
      </w:r>
      <w:r>
        <w:rPr>
          <w:spacing w:val="-6"/>
        </w:rPr>
        <w:t xml:space="preserve"> </w:t>
      </w:r>
      <w:r>
        <w:t>care’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‘family</w:t>
      </w:r>
      <w:r>
        <w:rPr>
          <w:spacing w:val="-7"/>
        </w:rPr>
        <w:t xml:space="preserve"> </w:t>
      </w:r>
      <w:r>
        <w:t>d</w:t>
      </w:r>
      <w:r>
        <w:rPr>
          <w:spacing w:val="-3"/>
        </w:rPr>
        <w:t>a</w:t>
      </w:r>
      <w:r>
        <w:t>y</w:t>
      </w:r>
      <w:r>
        <w:rPr>
          <w:spacing w:val="-4"/>
        </w:rPr>
        <w:t xml:space="preserve"> </w:t>
      </w:r>
      <w:r>
        <w:t>care</w:t>
      </w:r>
      <w:r>
        <w:rPr>
          <w:spacing w:val="-21"/>
        </w:rPr>
        <w:t>’</w:t>
      </w:r>
      <w:r>
        <w:t>.</w:t>
      </w:r>
      <w:r>
        <w:rPr>
          <w:spacing w:val="65"/>
        </w:rPr>
        <w:t xml:space="preserve"> </w:t>
      </w:r>
      <w:r>
        <w:t>Some</w:t>
      </w:r>
      <w:r>
        <w:rPr>
          <w:spacing w:val="-6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different</w:t>
      </w:r>
      <w:r>
        <w:rPr>
          <w:spacing w:val="-8"/>
        </w:rPr>
        <w:t xml:space="preserve"> </w:t>
      </w:r>
      <w:r>
        <w:t>terminology</w:t>
      </w:r>
      <w:r>
        <w:rPr>
          <w:spacing w:val="-12"/>
        </w:rPr>
        <w:t xml:space="preserve"> </w:t>
      </w:r>
      <w:r>
        <w:t>and</w:t>
      </w:r>
      <w:r w:rsidR="007C6852">
        <w:t xml:space="preserve"> </w:t>
      </w:r>
      <w:r>
        <w:t>m</w:t>
      </w:r>
      <w:r>
        <w:rPr>
          <w:spacing w:val="-2"/>
        </w:rPr>
        <w:t>a</w:t>
      </w:r>
      <w:r>
        <w:t>y also h</w:t>
      </w:r>
      <w:r>
        <w:rPr>
          <w:spacing w:val="-2"/>
        </w:rPr>
        <w:t>av</w:t>
      </w:r>
      <w:r>
        <w:t>e different definitions</w:t>
      </w:r>
      <w:r>
        <w:rPr>
          <w:spacing w:val="-10"/>
        </w:rPr>
        <w:t xml:space="preserve"> </w:t>
      </w:r>
      <w:r>
        <w:t>of child care</w:t>
      </w:r>
      <w:r w:rsidR="007C6852">
        <w:t xml:space="preserve"> </w:t>
      </w:r>
      <w:r>
        <w:rPr>
          <w:position w:val="-1"/>
        </w:rPr>
        <w:t>facilities.</w:t>
      </w:r>
    </w:p>
    <w:p w14:paraId="622A3FCB" w14:textId="77777777" w:rsidR="00BD0945" w:rsidRDefault="00EB3341" w:rsidP="007C6852">
      <w:r>
        <w:t>It</w:t>
      </w:r>
      <w:r>
        <w:rPr>
          <w:spacing w:val="-2"/>
        </w:rPr>
        <w:t xml:space="preserve"> </w:t>
      </w:r>
      <w:r>
        <w:t>is helpful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 child care service appr</w:t>
      </w:r>
      <w:r>
        <w:rPr>
          <w:spacing w:val="-2"/>
        </w:rPr>
        <w:t>o</w:t>
      </w:r>
      <w:r>
        <w:rPr>
          <w:spacing w:val="-4"/>
        </w:rPr>
        <w:t>v</w:t>
      </w:r>
      <w:r>
        <w:t>al definitions</w:t>
      </w:r>
      <w:r>
        <w:rPr>
          <w:spacing w:val="-10"/>
        </w:rPr>
        <w:t xml:space="preserve"> </w:t>
      </w:r>
      <w:r>
        <w:t>are consistent</w:t>
      </w:r>
      <w:r>
        <w:rPr>
          <w:spacing w:val="-10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inconsistencies are known.</w:t>
      </w:r>
      <w:r>
        <w:rPr>
          <w:spacing w:val="-7"/>
        </w:rPr>
        <w:t xml:space="preserve"> </w:t>
      </w:r>
      <w:r>
        <w:t>This creates</w:t>
      </w:r>
      <w:r>
        <w:rPr>
          <w:spacing w:val="-7"/>
        </w:rPr>
        <w:t xml:space="preserve"> </w:t>
      </w:r>
      <w:r>
        <w:t>greater</w:t>
      </w:r>
      <w:r>
        <w:rPr>
          <w:spacing w:val="-7"/>
        </w:rPr>
        <w:t xml:space="preserve"> </w:t>
      </w:r>
      <w:r>
        <w:t>certain</w:t>
      </w:r>
      <w:r>
        <w:rPr>
          <w:spacing w:val="-2"/>
        </w:rPr>
        <w:t>t</w:t>
      </w:r>
      <w:r>
        <w:t>y</w:t>
      </w:r>
      <w:r>
        <w:rPr>
          <w:spacing w:val="-9"/>
        </w:rPr>
        <w:t xml:space="preserve"> </w:t>
      </w:r>
      <w:r>
        <w:t>for proponents.</w:t>
      </w:r>
      <w:r>
        <w:rPr>
          <w:spacing w:val="-12"/>
        </w:rPr>
        <w:t xml:space="preserve"> </w:t>
      </w:r>
      <w:r>
        <w:t>This will impr</w:t>
      </w:r>
      <w:r>
        <w:rPr>
          <w:spacing w:val="-2"/>
        </w:rPr>
        <w:t>ov</w:t>
      </w:r>
      <w:r>
        <w:t>e</w:t>
      </w:r>
      <w:r>
        <w:rPr>
          <w:spacing w:val="-8"/>
        </w:rPr>
        <w:t xml:space="preserve"> </w:t>
      </w:r>
      <w:r>
        <w:t>processing efficiency</w:t>
      </w:r>
      <w:r>
        <w:rPr>
          <w:spacing w:val="-9"/>
        </w:rPr>
        <w:t xml:space="preserve"> </w:t>
      </w:r>
      <w:r>
        <w:t xml:space="preserve">and </w:t>
      </w:r>
      <w:r>
        <w:rPr>
          <w:spacing w:val="-2"/>
        </w:rPr>
        <w:t>av</w:t>
      </w:r>
      <w:r>
        <w:t>oid situations where child care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applications need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re- assessed</w:t>
      </w:r>
      <w:r>
        <w:rPr>
          <w:spacing w:val="-9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cont</w:t>
      </w:r>
      <w:r>
        <w:rPr>
          <w:spacing w:val="-4"/>
        </w:rPr>
        <w:t>r</w:t>
      </w:r>
      <w:r>
        <w:t>adictions</w:t>
      </w:r>
      <w:r>
        <w:rPr>
          <w:spacing w:val="-5"/>
        </w:rPr>
        <w:t xml:space="preserve"> </w:t>
      </w:r>
      <w:r>
        <w:t>with service appr</w:t>
      </w:r>
      <w:r>
        <w:rPr>
          <w:spacing w:val="-1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>requirements.</w:t>
      </w:r>
    </w:p>
    <w:p w14:paraId="09DE370D" w14:textId="77777777" w:rsidR="00BD0945" w:rsidRDefault="00EB3341" w:rsidP="00066BA3">
      <w:pPr>
        <w:pStyle w:val="Heading3green"/>
        <w:numPr>
          <w:ilvl w:val="1"/>
          <w:numId w:val="38"/>
        </w:numPr>
      </w:pPr>
      <w:r>
        <w:br w:type="column"/>
      </w:r>
      <w:bookmarkStart w:id="37" w:name="_Toc392236526"/>
      <w:r w:rsidR="000538FE">
        <w:lastRenderedPageBreak/>
        <w:t xml:space="preserve">Partner with relevant </w:t>
      </w:r>
      <w:r>
        <w:t>authorities</w:t>
      </w:r>
      <w:bookmarkEnd w:id="37"/>
    </w:p>
    <w:p w14:paraId="2CF29B35" w14:textId="77777777" w:rsidR="00BD0945" w:rsidRDefault="00EB3341" w:rsidP="008B310F">
      <w:pPr>
        <w:spacing w:before="120"/>
      </w:pP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is gene</w:t>
      </w:r>
      <w:r>
        <w:rPr>
          <w:spacing w:val="-4"/>
        </w:rPr>
        <w:t>r</w:t>
      </w:r>
      <w:r>
        <w:t>ally</w:t>
      </w:r>
      <w:r>
        <w:rPr>
          <w:spacing w:val="-6"/>
        </w:rPr>
        <w:t xml:space="preserve"> </w:t>
      </w:r>
      <w:r>
        <w:t>responsible</w:t>
      </w:r>
      <w:r>
        <w:rPr>
          <w:spacing w:val="-11"/>
        </w:rPr>
        <w:t xml:space="preserve"> </w:t>
      </w:r>
      <w:r>
        <w:t>for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and</w:t>
      </w:r>
      <w:r>
        <w:rPr>
          <w:spacing w:val="-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rPr>
          <w:w w:val="99"/>
        </w:rPr>
        <w:t>appr</w:t>
      </w:r>
      <w:r>
        <w:rPr>
          <w:spacing w:val="-2"/>
          <w:w w:val="99"/>
        </w:rPr>
        <w:t>o</w:t>
      </w:r>
      <w:r>
        <w:rPr>
          <w:spacing w:val="-4"/>
          <w:w w:val="99"/>
        </w:rPr>
        <w:t>v</w:t>
      </w:r>
      <w:r>
        <w:rPr>
          <w:w w:val="99"/>
        </w:rPr>
        <w:t>als. As</w:t>
      </w:r>
      <w:r>
        <w:t xml:space="preserve"> planning</w:t>
      </w:r>
      <w:r>
        <w:rPr>
          <w:spacing w:val="-9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 xml:space="preserve">is </w:t>
      </w:r>
      <w:r>
        <w:rPr>
          <w:spacing w:val="-1"/>
        </w:rPr>
        <w:t>t</w:t>
      </w:r>
      <w:r>
        <w:t xml:space="preserve">ypically </w:t>
      </w:r>
      <w:r>
        <w:rPr>
          <w:w w:val="99"/>
        </w:rPr>
        <w:t>required before</w:t>
      </w:r>
      <w:r>
        <w:t xml:space="preserve"> 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g</w:t>
      </w:r>
      <w:r>
        <w:rPr>
          <w:spacing w:val="-4"/>
        </w:rPr>
        <w:t>r</w:t>
      </w:r>
      <w:r>
        <w:t>anted,</w:t>
      </w:r>
      <w:r>
        <w:rPr>
          <w:spacing w:val="-9"/>
        </w:rPr>
        <w:t xml:space="preserve"> </w:t>
      </w:r>
      <w:r>
        <w:t>closer integ</w:t>
      </w:r>
      <w:r>
        <w:rPr>
          <w:spacing w:val="-4"/>
        </w:rPr>
        <w:t>r</w:t>
      </w:r>
      <w:r>
        <w:t>ation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consistency</w:t>
      </w:r>
      <w:r>
        <w:rPr>
          <w:spacing w:val="-12"/>
        </w:rPr>
        <w:t xml:space="preserve"> </w:t>
      </w:r>
      <w:r>
        <w:t>between</w:t>
      </w:r>
      <w:r>
        <w:rPr>
          <w:spacing w:val="-8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two processes</w:t>
      </w:r>
      <w:r>
        <w:rPr>
          <w:spacing w:val="-10"/>
        </w:rPr>
        <w:t xml:space="preserve"> </w:t>
      </w:r>
      <w:r>
        <w:t>via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refer</w:t>
      </w:r>
      <w:r>
        <w:rPr>
          <w:spacing w:val="-4"/>
        </w:rPr>
        <w:t>r</w:t>
      </w:r>
      <w:r>
        <w:t>al</w:t>
      </w:r>
      <w:r>
        <w:rPr>
          <w:spacing w:val="-6"/>
        </w:rPr>
        <w:t xml:space="preserve"> </w:t>
      </w:r>
      <w:r>
        <w:t>process</w:t>
      </w:r>
      <w:r>
        <w:rPr>
          <w:spacing w:val="-8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speed</w:t>
      </w:r>
      <w:r>
        <w:rPr>
          <w:spacing w:val="-6"/>
        </w:rPr>
        <w:t xml:space="preserve"> </w:t>
      </w:r>
      <w:r>
        <w:t>up the</w:t>
      </w:r>
      <w:r>
        <w:rPr>
          <w:spacing w:val="-3"/>
        </w:rPr>
        <w:t xml:space="preserve"> </w:t>
      </w:r>
      <w:r>
        <w:t>process.</w:t>
      </w:r>
    </w:p>
    <w:p w14:paraId="7238FD8B" w14:textId="77777777" w:rsidR="00BD0945" w:rsidRDefault="00EB3341" w:rsidP="008B310F">
      <w:r>
        <w:rPr>
          <w:spacing w:val="-5"/>
        </w:rPr>
        <w:t>R</w:t>
      </w:r>
      <w:r>
        <w:t>efer</w:t>
      </w:r>
      <w:r>
        <w:rPr>
          <w:spacing w:val="-3"/>
        </w:rPr>
        <w:t>r</w:t>
      </w:r>
      <w:r>
        <w:t>al</w:t>
      </w:r>
      <w:r>
        <w:rPr>
          <w:spacing w:val="-5"/>
        </w:rPr>
        <w:t xml:space="preserve"> </w:t>
      </w:r>
      <w:r>
        <w:t>processes</w:t>
      </w:r>
      <w:r>
        <w:rPr>
          <w:spacing w:val="-10"/>
        </w:rPr>
        <w:t xml:space="preserve"> </w:t>
      </w:r>
      <w:r>
        <w:rPr>
          <w:spacing w:val="-1"/>
        </w:rPr>
        <w:t>t</w:t>
      </w:r>
      <w:r>
        <w:t>ypically i</w:t>
      </w:r>
      <w:r>
        <w:rPr>
          <w:spacing w:val="-2"/>
        </w:rPr>
        <w:t>nv</w:t>
      </w:r>
      <w:r>
        <w:t>ol</w:t>
      </w:r>
      <w:r>
        <w:rPr>
          <w:spacing w:val="-2"/>
        </w:rPr>
        <w:t>v</w:t>
      </w:r>
      <w:r>
        <w:t>e</w:t>
      </w:r>
      <w:r>
        <w:rPr>
          <w:spacing w:val="-2"/>
        </w:rPr>
        <w:t xml:space="preserve"> </w:t>
      </w:r>
      <w:r>
        <w:t>assessment 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 xml:space="preserve">application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regulatory</w:t>
      </w:r>
      <w:r>
        <w:rPr>
          <w:spacing w:val="-10"/>
        </w:rPr>
        <w:t xml:space="preserve"> </w:t>
      </w:r>
      <w:r>
        <w:t>authori</w:t>
      </w:r>
      <w:r>
        <w:rPr>
          <w:spacing w:val="-2"/>
        </w:rPr>
        <w:t>t</w:t>
      </w:r>
      <w:r>
        <w:t>y</w:t>
      </w:r>
      <w:r>
        <w:rPr>
          <w:spacing w:val="-9"/>
        </w:rPr>
        <w:t xml:space="preserve"> </w:t>
      </w:r>
      <w:r>
        <w:t>to resol</w:t>
      </w:r>
      <w:r>
        <w:rPr>
          <w:spacing w:val="-2"/>
        </w:rPr>
        <w:t>v</w:t>
      </w:r>
      <w:r>
        <w:t>e a</w:t>
      </w:r>
      <w:r>
        <w:rPr>
          <w:spacing w:val="-2"/>
        </w:rPr>
        <w:t>n</w:t>
      </w:r>
      <w:r>
        <w:t xml:space="preserve">y conflicts early on and </w:t>
      </w:r>
      <w:r>
        <w:rPr>
          <w:spacing w:val="-2"/>
        </w:rPr>
        <w:t>av</w:t>
      </w:r>
      <w:r>
        <w:t>oid the need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reassess</w:t>
      </w:r>
      <w:r>
        <w:rPr>
          <w:spacing w:val="-9"/>
        </w:rPr>
        <w:t xml:space="preserve"> </w:t>
      </w:r>
      <w:r>
        <w:t>applications where</w:t>
      </w:r>
      <w:r>
        <w:rPr>
          <w:spacing w:val="-6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 a potential</w:t>
      </w:r>
      <w:r>
        <w:rPr>
          <w:spacing w:val="-9"/>
        </w:rPr>
        <w:t xml:space="preserve"> </w:t>
      </w:r>
      <w:r>
        <w:t>issue.</w:t>
      </w:r>
    </w:p>
    <w:p w14:paraId="0F63ADAB" w14:textId="77777777" w:rsidR="00BD0945" w:rsidRPr="00C35D0C" w:rsidRDefault="00EB3341" w:rsidP="003C1AC9">
      <w:pPr>
        <w:pStyle w:val="heading4casestudy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 w:rsidRPr="00C35D0C">
        <w:t>The Queensland Development</w:t>
      </w:r>
      <w:r w:rsidRPr="00C35D0C">
        <w:rPr>
          <w:spacing w:val="-8"/>
        </w:rPr>
        <w:t xml:space="preserve"> </w:t>
      </w:r>
      <w:r w:rsidRPr="00C35D0C">
        <w:t>Code (QDC)</w:t>
      </w:r>
    </w:p>
    <w:p w14:paraId="7E0A2972" w14:textId="77777777" w:rsidR="00BD0945" w:rsidRDefault="00EB3341" w:rsidP="00C35D0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QDC</w:t>
      </w:r>
      <w:r>
        <w:rPr>
          <w:spacing w:val="-5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with</w:t>
      </w:r>
      <w:r w:rsidR="00C35D0C">
        <w:t xml:space="preserve"> </w:t>
      </w:r>
      <w:r>
        <w:t>a</w:t>
      </w:r>
      <w:r>
        <w:rPr>
          <w:spacing w:val="-1"/>
        </w:rPr>
        <w:t xml:space="preserve"> </w:t>
      </w:r>
      <w:r>
        <w:t>template</w:t>
      </w:r>
      <w:r>
        <w:rPr>
          <w:spacing w:val="-9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and desired</w:t>
      </w:r>
      <w:r>
        <w:rPr>
          <w:spacing w:val="-7"/>
        </w:rPr>
        <w:t xml:space="preserve"> </w:t>
      </w:r>
      <w:r>
        <w:t>outcomes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centres.</w:t>
      </w:r>
    </w:p>
    <w:p w14:paraId="66E500AF" w14:textId="77777777" w:rsidR="00BD0945" w:rsidRDefault="00EB3341" w:rsidP="00C35D0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Where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proponent</w:t>
      </w:r>
      <w:r>
        <w:rPr>
          <w:spacing w:val="-10"/>
        </w:rPr>
        <w:t xml:space="preserve"> </w:t>
      </w:r>
      <w:r>
        <w:t>proposes</w:t>
      </w:r>
      <w:r>
        <w:rPr>
          <w:spacing w:val="-9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alternati</w:t>
      </w:r>
      <w:r>
        <w:rPr>
          <w:spacing w:val="-3"/>
        </w:rPr>
        <w:t>v</w:t>
      </w:r>
      <w:r>
        <w:t xml:space="preserve">e </w:t>
      </w:r>
      <w:r>
        <w:rPr>
          <w:spacing w:val="-2"/>
        </w:rPr>
        <w:t>wa</w:t>
      </w:r>
      <w:r>
        <w:t>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achieving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>v</w:t>
      </w:r>
      <w:r>
        <w:t>elopment</w:t>
      </w:r>
      <w:r>
        <w:rPr>
          <w:spacing w:val="-13"/>
        </w:rPr>
        <w:t xml:space="preserve"> </w:t>
      </w:r>
      <w:r>
        <w:t>standards and</w:t>
      </w:r>
      <w:r>
        <w:rPr>
          <w:spacing w:val="-4"/>
        </w:rPr>
        <w:t xml:space="preserve"> </w:t>
      </w:r>
      <w:r>
        <w:t>desired</w:t>
      </w:r>
      <w:r>
        <w:rPr>
          <w:spacing w:val="-7"/>
        </w:rPr>
        <w:t xml:space="preserve"> </w:t>
      </w:r>
      <w:r>
        <w:t>outcomes,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QDC</w:t>
      </w:r>
      <w:r>
        <w:rPr>
          <w:spacing w:val="-5"/>
        </w:rPr>
        <w:t xml:space="preserve"> </w:t>
      </w:r>
      <w:r>
        <w:t>allows the 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Education,</w:t>
      </w:r>
      <w:r>
        <w:rPr>
          <w:spacing w:val="-11"/>
        </w:rPr>
        <w:t xml:space="preserve"> </w:t>
      </w:r>
      <w:r>
        <w:rPr>
          <w:spacing w:val="-20"/>
        </w:rPr>
        <w:t>T</w:t>
      </w:r>
      <w:r>
        <w:rPr>
          <w:spacing w:val="-4"/>
        </w:rPr>
        <w:t>r</w:t>
      </w:r>
      <w:r>
        <w:t>aining</w:t>
      </w:r>
      <w:r>
        <w:rPr>
          <w:spacing w:val="-1"/>
        </w:rPr>
        <w:t xml:space="preserve"> </w:t>
      </w:r>
      <w:r>
        <w:t>and Empl</w:t>
      </w:r>
      <w:r>
        <w:rPr>
          <w:spacing w:val="-1"/>
        </w:rPr>
        <w:t>o</w:t>
      </w:r>
      <w:r>
        <w:t>yment</w:t>
      </w:r>
      <w:r>
        <w:rPr>
          <w:spacing w:val="-6"/>
        </w:rPr>
        <w:t xml:space="preserve"> </w:t>
      </w:r>
      <w:r>
        <w:t>(DETE) to</w:t>
      </w:r>
      <w:r>
        <w:rPr>
          <w:spacing w:val="-2"/>
        </w:rPr>
        <w:t xml:space="preserve"> </w:t>
      </w:r>
      <w:r>
        <w:t>assess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application in conjunction</w:t>
      </w:r>
      <w:r>
        <w:rPr>
          <w:spacing w:val="-12"/>
        </w:rPr>
        <w:t xml:space="preserve"> </w:t>
      </w:r>
      <w:r>
        <w:t>with the</w:t>
      </w:r>
      <w:r>
        <w:rPr>
          <w:spacing w:val="-3"/>
        </w:rPr>
        <w:t xml:space="preserve"> </w:t>
      </w:r>
      <w:r>
        <w:t>local g</w:t>
      </w:r>
      <w:r>
        <w:rPr>
          <w:spacing w:val="-2"/>
        </w:rPr>
        <w:t>ov</w:t>
      </w:r>
      <w:r>
        <w:t>ernment.</w:t>
      </w:r>
    </w:p>
    <w:p w14:paraId="7A582697" w14:textId="77777777" w:rsidR="00BD0945" w:rsidRDefault="00EB3341" w:rsidP="00C35D0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DETE is also</w:t>
      </w:r>
      <w:r>
        <w:rPr>
          <w:spacing w:val="-4"/>
        </w:rPr>
        <w:t xml:space="preserve"> </w:t>
      </w:r>
      <w:r>
        <w:t>responsible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service appr</w:t>
      </w:r>
      <w:r>
        <w:rPr>
          <w:spacing w:val="-1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t>in Queensland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refer</w:t>
      </w:r>
      <w:r>
        <w:rPr>
          <w:spacing w:val="-4"/>
        </w:rPr>
        <w:t>r</w:t>
      </w:r>
      <w:r>
        <w:t>al process</w:t>
      </w:r>
      <w:r>
        <w:rPr>
          <w:spacing w:val="-8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opportuni</w:t>
      </w:r>
      <w:r>
        <w:rPr>
          <w:spacing w:val="-2"/>
        </w:rPr>
        <w:t>t</w:t>
      </w:r>
      <w:r>
        <w:t>y</w:t>
      </w:r>
      <w:r>
        <w:rPr>
          <w:spacing w:val="-12"/>
        </w:rPr>
        <w:t xml:space="preserve"> </w:t>
      </w:r>
      <w:r>
        <w:t>to identi</w:t>
      </w:r>
      <w:r>
        <w:rPr>
          <w:spacing w:val="-1"/>
        </w:rPr>
        <w:t>f</w:t>
      </w:r>
      <w:r>
        <w:t>y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resol</w:t>
      </w:r>
      <w:r>
        <w:rPr>
          <w:spacing w:val="-2"/>
        </w:rPr>
        <w:t>v</w:t>
      </w:r>
      <w:r>
        <w:t>e</w:t>
      </w:r>
      <w:r>
        <w:rPr>
          <w:spacing w:val="-7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issues</w:t>
      </w:r>
      <w:r>
        <w:rPr>
          <w:spacing w:val="-6"/>
        </w:rPr>
        <w:t xml:space="preserve"> </w:t>
      </w:r>
      <w:r>
        <w:t>with</w:t>
      </w:r>
      <w:r w:rsidR="00C35D0C">
        <w:t xml:space="preserve"> </w:t>
      </w:r>
      <w:r>
        <w:t>the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proposal</w:t>
      </w:r>
      <w:r>
        <w:rPr>
          <w:spacing w:val="-9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m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prohibit g</w:t>
      </w:r>
      <w:r>
        <w:rPr>
          <w:spacing w:val="-4"/>
        </w:rPr>
        <w:t>r</w:t>
      </w:r>
      <w:r>
        <w:t>anting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al.</w:t>
      </w:r>
    </w:p>
    <w:p w14:paraId="22CD7A13" w14:textId="77777777" w:rsidR="00BD0945" w:rsidRPr="00F85969" w:rsidRDefault="00F85969" w:rsidP="00C35D0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81" w:history="1">
        <w:r w:rsidRPr="00F85969">
          <w:rPr>
            <w:rStyle w:val="Hyperlink"/>
          </w:rPr>
          <w:t>Queensland development code</w:t>
        </w:r>
      </w:hyperlink>
      <w:r>
        <w:t xml:space="preserve"> </w:t>
      </w:r>
      <w:r w:rsidRPr="00F85969">
        <w:t>(</w:t>
      </w:r>
      <w:r w:rsidR="00EB3341" w:rsidRPr="00F85969">
        <w:t>http://www.hpw.qld.gov.au/construction/buildingplumbing/building/buildinglawscodes/queenslanddevelopmentcode/Pages/default.aspx</w:t>
      </w:r>
      <w:r w:rsidRPr="00F85969">
        <w:t>)</w:t>
      </w:r>
    </w:p>
    <w:p w14:paraId="3FD0F11C" w14:textId="77777777" w:rsidR="00BD0945" w:rsidRDefault="00BD0945" w:rsidP="00C35D0C">
      <w:pPr>
        <w:sectPr w:rsidR="00BD0945" w:rsidSect="00520EC0">
          <w:headerReference w:type="default" r:id="rId82"/>
          <w:pgSz w:w="11920" w:h="16840"/>
          <w:pgMar w:top="1985" w:right="580" w:bottom="280" w:left="1134" w:header="529" w:footer="292" w:gutter="0"/>
          <w:cols w:num="2" w:space="720" w:equalWidth="0">
            <w:col w:w="4877" w:space="424"/>
            <w:col w:w="4905"/>
          </w:cols>
        </w:sectPr>
      </w:pPr>
    </w:p>
    <w:p w14:paraId="4DBEA094" w14:textId="77777777" w:rsidR="00BD0945" w:rsidRDefault="00BD0945" w:rsidP="00C35D0C">
      <w:pPr>
        <w:rPr>
          <w:sz w:val="28"/>
          <w:szCs w:val="28"/>
        </w:rPr>
      </w:pPr>
    </w:p>
    <w:p w14:paraId="25232CB4" w14:textId="77777777" w:rsidR="00BD0945" w:rsidRDefault="00BD0945">
      <w:pPr>
        <w:spacing w:after="0"/>
        <w:jc w:val="right"/>
        <w:sectPr w:rsidR="00BD0945" w:rsidSect="00520EC0">
          <w:type w:val="continuous"/>
          <w:pgSz w:w="11920" w:h="16840"/>
          <w:pgMar w:top="1560" w:right="580" w:bottom="0" w:left="1134" w:header="720" w:footer="292" w:gutter="0"/>
          <w:cols w:space="720"/>
        </w:sectPr>
      </w:pPr>
    </w:p>
    <w:p w14:paraId="5176AE2F" w14:textId="77777777" w:rsidR="00BD0945" w:rsidRPr="00031E92" w:rsidRDefault="00031E92" w:rsidP="006167E9">
      <w:pPr>
        <w:pStyle w:val="Heading3green"/>
        <w:numPr>
          <w:ilvl w:val="1"/>
          <w:numId w:val="43"/>
        </w:numPr>
      </w:pPr>
      <w:bookmarkStart w:id="38" w:name="_Toc392236527"/>
      <w:r w:rsidRPr="00031E92">
        <w:lastRenderedPageBreak/>
        <w:t xml:space="preserve">Use flexible land use </w:t>
      </w:r>
      <w:r w:rsidR="00EB3341" w:rsidRPr="00031E92">
        <w:t>provisions</w:t>
      </w:r>
      <w:bookmarkEnd w:id="38"/>
    </w:p>
    <w:p w14:paraId="51053523" w14:textId="77777777" w:rsidR="00BD0945" w:rsidRDefault="00EB3341" w:rsidP="00031E92">
      <w:r>
        <w:t>There</w:t>
      </w:r>
      <w:r>
        <w:rPr>
          <w:spacing w:val="-6"/>
        </w:rPr>
        <w:t xml:space="preserve"> </w:t>
      </w:r>
      <w:r>
        <w:t>is an</w:t>
      </w:r>
      <w:r>
        <w:rPr>
          <w:spacing w:val="-2"/>
        </w:rPr>
        <w:t xml:space="preserve"> </w:t>
      </w:r>
      <w:r>
        <w:t>increasing</w:t>
      </w:r>
      <w:r>
        <w:rPr>
          <w:spacing w:val="-10"/>
        </w:rPr>
        <w:t xml:space="preserve"> </w:t>
      </w:r>
      <w:r>
        <w:t>trend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>w</w:t>
      </w:r>
      <w:r>
        <w:t>ards</w:t>
      </w:r>
      <w:r>
        <w:rPr>
          <w:spacing w:val="-4"/>
        </w:rPr>
        <w:t xml:space="preserve"> </w:t>
      </w:r>
      <w:r>
        <w:t>more inn</w:t>
      </w:r>
      <w:r>
        <w:rPr>
          <w:spacing w:val="-1"/>
        </w:rPr>
        <w:t>o</w:t>
      </w:r>
      <w:r>
        <w:rPr>
          <w:spacing w:val="-4"/>
        </w:rPr>
        <w:t>v</w:t>
      </w:r>
      <w:r>
        <w:t>ati</w:t>
      </w:r>
      <w:r>
        <w:rPr>
          <w:spacing w:val="-2"/>
        </w:rPr>
        <w:t>v</w:t>
      </w:r>
      <w:r>
        <w:t>e</w:t>
      </w:r>
      <w:r>
        <w:rPr>
          <w:spacing w:val="-10"/>
        </w:rPr>
        <w:t xml:space="preserve"> </w:t>
      </w:r>
      <w:r>
        <w:t>models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deli</w:t>
      </w:r>
      <w:r>
        <w:rPr>
          <w:spacing w:val="-2"/>
        </w:rPr>
        <w:t>v</w:t>
      </w:r>
      <w:r>
        <w:t>er</w:t>
      </w:r>
      <w:r>
        <w:rPr>
          <w:spacing w:val="-19"/>
        </w:rPr>
        <w:t>y</w:t>
      </w:r>
      <w:r>
        <w:t>.</w:t>
      </w:r>
      <w:r>
        <w:rPr>
          <w:spacing w:val="66"/>
        </w:rPr>
        <w:t xml:space="preserve"> </w:t>
      </w:r>
      <w:r>
        <w:t xml:space="preserve">Being </w:t>
      </w:r>
      <w:r>
        <w:rPr>
          <w:spacing w:val="-1"/>
        </w:rPr>
        <w:t>a</w:t>
      </w:r>
      <w:r>
        <w:rPr>
          <w:spacing w:val="-2"/>
        </w:rPr>
        <w:t>w</w:t>
      </w:r>
      <w:r>
        <w:t>are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deli</w:t>
      </w:r>
      <w:r>
        <w:rPr>
          <w:spacing w:val="-2"/>
        </w:rPr>
        <w:t>v</w:t>
      </w:r>
      <w:r>
        <w:t>ery</w:t>
      </w:r>
      <w:r>
        <w:rPr>
          <w:spacing w:val="-3"/>
        </w:rPr>
        <w:t xml:space="preserve"> </w:t>
      </w:r>
      <w:r>
        <w:t>approaches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rPr>
          <w:w w:val="99"/>
        </w:rPr>
        <w:t xml:space="preserve">help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think</w:t>
      </w:r>
      <w:r>
        <w:rPr>
          <w:spacing w:val="-5"/>
        </w:rPr>
        <w:t xml:space="preserve"> </w:t>
      </w:r>
      <w:r>
        <w:t>creati</w:t>
      </w:r>
      <w:r>
        <w:rPr>
          <w:spacing w:val="-2"/>
        </w:rPr>
        <w:t>v</w:t>
      </w:r>
      <w:r>
        <w:t>ely</w:t>
      </w:r>
      <w:r>
        <w:rPr>
          <w:spacing w:val="-10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how to</w:t>
      </w:r>
      <w:r>
        <w:rPr>
          <w:spacing w:val="-2"/>
        </w:rPr>
        <w:t xml:space="preserve"> </w:t>
      </w:r>
      <w:r>
        <w:t>co-locate</w:t>
      </w:r>
      <w:r>
        <w:rPr>
          <w:spacing w:val="-9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with other</w:t>
      </w:r>
      <w:r>
        <w:rPr>
          <w:spacing w:val="-5"/>
        </w:rPr>
        <w:t xml:space="preserve"> </w:t>
      </w:r>
      <w:r>
        <w:t>communi</w:t>
      </w:r>
      <w:r>
        <w:rPr>
          <w:spacing w:val="-2"/>
        </w:rPr>
        <w:t>t</w:t>
      </w:r>
      <w:r>
        <w:t>y facilities 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schools,</w:t>
      </w:r>
      <w:r>
        <w:rPr>
          <w:spacing w:val="-8"/>
        </w:rPr>
        <w:t xml:space="preserve"> </w:t>
      </w:r>
      <w:r>
        <w:t>sporting clubs and</w:t>
      </w:r>
      <w:r w:rsidR="00031E92">
        <w:t xml:space="preserve"> </w:t>
      </w:r>
      <w:r>
        <w:t>aged</w:t>
      </w:r>
      <w:r>
        <w:rPr>
          <w:spacing w:val="-5"/>
        </w:rPr>
        <w:t xml:space="preserve"> </w:t>
      </w:r>
      <w:r>
        <w:t>care</w:t>
      </w:r>
      <w:r>
        <w:rPr>
          <w:spacing w:val="-4"/>
        </w:rPr>
        <w:t xml:space="preserve"> </w:t>
      </w:r>
      <w:r>
        <w:t>residences,</w:t>
      </w:r>
      <w:r>
        <w:rPr>
          <w:spacing w:val="-1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 as</w:t>
      </w:r>
      <w:r>
        <w:rPr>
          <w:spacing w:val="-2"/>
        </w:rPr>
        <w:t xml:space="preserve"> </w:t>
      </w:r>
      <w:r>
        <w:t>close to</w:t>
      </w:r>
      <w:r>
        <w:rPr>
          <w:spacing w:val="-2"/>
        </w:rPr>
        <w:t xml:space="preserve"> </w:t>
      </w:r>
      <w:r>
        <w:t>where people</w:t>
      </w:r>
      <w:r>
        <w:rPr>
          <w:spacing w:val="-7"/>
        </w:rPr>
        <w:t xml:space="preserve"> </w:t>
      </w:r>
      <w:r>
        <w:t>work,</w:t>
      </w:r>
      <w:r>
        <w:rPr>
          <w:spacing w:val="-6"/>
        </w:rPr>
        <w:t xml:space="preserve"> </w:t>
      </w:r>
      <w:r>
        <w:t>without h</w:t>
      </w:r>
      <w:r>
        <w:rPr>
          <w:spacing w:val="-2"/>
        </w:rPr>
        <w:t>a</w:t>
      </w:r>
      <w:r>
        <w:t>ving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change</w:t>
      </w:r>
      <w:r>
        <w:rPr>
          <w:spacing w:val="-7"/>
        </w:rPr>
        <w:t xml:space="preserve"> </w:t>
      </w:r>
      <w:r>
        <w:rPr>
          <w:spacing w:val="-2"/>
        </w:rPr>
        <w:t>z</w:t>
      </w:r>
      <w:r>
        <w:t>oning or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controls.</w:t>
      </w:r>
    </w:p>
    <w:p w14:paraId="4FD4676A" w14:textId="77777777" w:rsidR="00BD0945" w:rsidRDefault="00EB3341" w:rsidP="003C1AC9">
      <w:pPr>
        <w:pStyle w:val="heading4casestudy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City of Port Adelaide Enfield,</w:t>
      </w:r>
      <w:r>
        <w:rPr>
          <w:spacing w:val="-8"/>
        </w:rPr>
        <w:t xml:space="preserve"> </w:t>
      </w:r>
      <w:r>
        <w:t>SA</w:t>
      </w:r>
    </w:p>
    <w:p w14:paraId="22903656" w14:textId="77777777" w:rsidR="00BD0945" w:rsidRDefault="00EB3341" w:rsidP="00031E9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pacing w:val="-5"/>
          <w:szCs w:val="20"/>
        </w:rPr>
        <w:t>P</w:t>
      </w:r>
      <w:r>
        <w:rPr>
          <w:rFonts w:eastAsia="Verdana" w:cs="Verdana"/>
          <w:szCs w:val="20"/>
        </w:rPr>
        <w:t>arks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Centre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w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early model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integ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social welfare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and education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services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ser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 local 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11813924" w14:textId="77777777" w:rsidR="00BD0945" w:rsidRDefault="00EB3341" w:rsidP="00031E9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centre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combined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 xml:space="preserve">high </w:t>
      </w:r>
      <w:r>
        <w:rPr>
          <w:rFonts w:eastAsia="Verdana" w:cs="Verdana"/>
          <w:w w:val="99"/>
          <w:szCs w:val="20"/>
        </w:rPr>
        <w:t xml:space="preserve">school, </w:t>
      </w:r>
      <w:r>
        <w:rPr>
          <w:rFonts w:eastAsia="Verdana" w:cs="Verdana"/>
          <w:szCs w:val="20"/>
        </w:rPr>
        <w:t>commercial offices,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 health centre, swimming pool, lib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ar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open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space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child care facili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2579E0E3" w14:textId="77777777" w:rsidR="00BD0945" w:rsidRDefault="00EB3341" w:rsidP="00031E9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t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time,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 xml:space="preserve">it </w:t>
      </w:r>
      <w:r>
        <w:rPr>
          <w:rFonts w:eastAsia="Verdana" w:cs="Verdana"/>
          <w:spacing w:val="-2"/>
          <w:szCs w:val="20"/>
        </w:rPr>
        <w:t>w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leading example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of integ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service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design.</w:t>
      </w:r>
    </w:p>
    <w:p w14:paraId="4FB530E4" w14:textId="77777777" w:rsidR="00BD0945" w:rsidRDefault="00EB3341" w:rsidP="00031E92">
      <w:r>
        <w:t>In</w:t>
      </w:r>
      <w:r>
        <w:rPr>
          <w:spacing w:val="-2"/>
        </w:rPr>
        <w:t xml:space="preserve"> </w:t>
      </w:r>
      <w:r>
        <w:t>addition, working internally</w:t>
      </w:r>
      <w:r>
        <w:rPr>
          <w:spacing w:val="-9"/>
        </w:rPr>
        <w:t xml:space="preserve"> </w:t>
      </w:r>
      <w:r>
        <w:t>across departments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externally</w:t>
      </w:r>
      <w:r>
        <w:rPr>
          <w:spacing w:val="-10"/>
        </w:rPr>
        <w:t xml:space="preserve"> </w:t>
      </w:r>
      <w:r>
        <w:t>with partners</w:t>
      </w:r>
      <w:r>
        <w:rPr>
          <w:spacing w:val="-8"/>
        </w:rPr>
        <w:t xml:space="preserve"> </w:t>
      </w:r>
      <w:r>
        <w:t>to encou</w:t>
      </w:r>
      <w:r>
        <w:rPr>
          <w:spacing w:val="-4"/>
        </w:rPr>
        <w:t>r</w:t>
      </w:r>
      <w:r>
        <w:t>age</w:t>
      </w:r>
      <w:r>
        <w:rPr>
          <w:spacing w:val="-10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models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deli</w:t>
      </w:r>
      <w:r>
        <w:rPr>
          <w:spacing w:val="-2"/>
        </w:rPr>
        <w:t>v</w:t>
      </w:r>
      <w:r>
        <w:t>ery</w:t>
      </w:r>
      <w:r>
        <w:rPr>
          <w:spacing w:val="-3"/>
        </w:rPr>
        <w:t xml:space="preserve"> </w:t>
      </w:r>
      <w:r>
        <w:t>via</w:t>
      </w:r>
      <w:r>
        <w:rPr>
          <w:spacing w:val="-3"/>
        </w:rPr>
        <w:t xml:space="preserve"> </w:t>
      </w:r>
      <w:r>
        <w:t>st</w:t>
      </w:r>
      <w:r>
        <w:rPr>
          <w:spacing w:val="-4"/>
        </w:rPr>
        <w:t>r</w:t>
      </w:r>
      <w:r>
        <w:t>ategic, master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is a</w:t>
      </w:r>
      <w:r>
        <w:rPr>
          <w:spacing w:val="-1"/>
        </w:rPr>
        <w:t xml:space="preserve"> </w:t>
      </w:r>
      <w:r>
        <w:t>useful approach.</w:t>
      </w:r>
      <w:r>
        <w:rPr>
          <w:spacing w:val="60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this approach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build organisational</w:t>
      </w:r>
      <w:r>
        <w:rPr>
          <w:spacing w:val="-14"/>
        </w:rPr>
        <w:t xml:space="preserve"> </w:t>
      </w:r>
      <w:r>
        <w:rPr>
          <w:spacing w:val="-2"/>
        </w:rPr>
        <w:t>aw</w:t>
      </w:r>
      <w:r>
        <w:t>areness</w:t>
      </w:r>
      <w:r>
        <w:rPr>
          <w:spacing w:val="-9"/>
        </w:rPr>
        <w:t xml:space="preserve"> </w:t>
      </w:r>
      <w:r>
        <w:t>and capaci</w:t>
      </w:r>
      <w:r>
        <w:rPr>
          <w:spacing w:val="-1"/>
        </w:rPr>
        <w:t>t</w:t>
      </w:r>
      <w:r>
        <w:t>y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enable</w:t>
      </w:r>
      <w:r>
        <w:rPr>
          <w:spacing w:val="-7"/>
        </w:rPr>
        <w:t xml:space="preserve"> </w:t>
      </w:r>
      <w:r>
        <w:t>supply 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through inn</w:t>
      </w:r>
      <w:r>
        <w:rPr>
          <w:spacing w:val="-1"/>
        </w:rPr>
        <w:t>o</w:t>
      </w:r>
      <w:r>
        <w:rPr>
          <w:spacing w:val="-4"/>
        </w:rPr>
        <w:t>v</w:t>
      </w:r>
      <w:r>
        <w:t>ati</w:t>
      </w:r>
      <w:r>
        <w:rPr>
          <w:spacing w:val="-2"/>
        </w:rPr>
        <w:t>v</w:t>
      </w:r>
      <w:r>
        <w:t>e</w:t>
      </w:r>
      <w:r>
        <w:rPr>
          <w:spacing w:val="-10"/>
        </w:rPr>
        <w:t xml:space="preserve"> </w:t>
      </w:r>
      <w:r>
        <w:t>deli</w:t>
      </w:r>
      <w:r>
        <w:rPr>
          <w:spacing w:val="-2"/>
        </w:rPr>
        <w:t>v</w:t>
      </w:r>
      <w:r>
        <w:t>ery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models.</w:t>
      </w:r>
    </w:p>
    <w:p w14:paraId="75217F27" w14:textId="77777777" w:rsidR="00BD0945" w:rsidRDefault="00EB3341" w:rsidP="003C1AC9">
      <w:pPr>
        <w:pStyle w:val="heading4casestudy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ACT</w:t>
      </w:r>
      <w:r>
        <w:rPr>
          <w:spacing w:val="-4"/>
        </w:rPr>
        <w:t xml:space="preserve"> </w:t>
      </w:r>
      <w:r>
        <w:t>Planning and Development</w:t>
      </w:r>
      <w:r w:rsidR="00031E92">
        <w:t xml:space="preserve"> </w:t>
      </w:r>
      <w:r>
        <w:rPr>
          <w:position w:val="-1"/>
        </w:rPr>
        <w:t>Regulation</w:t>
      </w:r>
      <w:r>
        <w:rPr>
          <w:spacing w:val="-12"/>
          <w:position w:val="-1"/>
        </w:rPr>
        <w:t xml:space="preserve"> </w:t>
      </w:r>
      <w:r>
        <w:rPr>
          <w:position w:val="-1"/>
        </w:rPr>
        <w:t>(PDR) 2008</w:t>
      </w:r>
    </w:p>
    <w:p w14:paraId="211803B1" w14:textId="77777777" w:rsidR="00BD0945" w:rsidRDefault="00EB3341" w:rsidP="00C560E7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PDR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sets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out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ypes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are e</w:t>
      </w:r>
      <w:r>
        <w:rPr>
          <w:rFonts w:eastAsia="Verdana" w:cs="Verdana"/>
          <w:spacing w:val="-2"/>
          <w:szCs w:val="20"/>
        </w:rPr>
        <w:t>x</w:t>
      </w:r>
      <w:r>
        <w:rPr>
          <w:rFonts w:eastAsia="Verdana" w:cs="Verdana"/>
          <w:szCs w:val="20"/>
        </w:rPr>
        <w:t>empt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from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requiring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permit.</w:t>
      </w:r>
    </w:p>
    <w:p w14:paraId="31524ED4" w14:textId="77777777" w:rsidR="00BD0945" w:rsidRDefault="00EB3341" w:rsidP="00C560E7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No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permit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is required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centres 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eloped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at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existing school,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so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long 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minimum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standards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are met:</w:t>
      </w:r>
    </w:p>
    <w:p w14:paraId="3DA6F754" w14:textId="77777777" w:rsidR="00BD0945" w:rsidRPr="00031E92" w:rsidRDefault="00EB3341" w:rsidP="00066BA3">
      <w:pPr>
        <w:pStyle w:val="ListParagraph"/>
        <w:numPr>
          <w:ilvl w:val="0"/>
          <w:numId w:val="20"/>
        </w:num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031E92">
        <w:rPr>
          <w:rFonts w:eastAsia="Verdana" w:cs="Verdana"/>
          <w:szCs w:val="20"/>
        </w:rPr>
        <w:t>Boundary</w:t>
      </w:r>
      <w:r w:rsidRPr="00031E92">
        <w:rPr>
          <w:rFonts w:eastAsia="Verdana" w:cs="Verdana"/>
          <w:spacing w:val="-10"/>
          <w:szCs w:val="20"/>
        </w:rPr>
        <w:t xml:space="preserve"> </w:t>
      </w:r>
      <w:r w:rsidRPr="00031E92">
        <w:rPr>
          <w:rFonts w:eastAsia="Verdana" w:cs="Verdana"/>
          <w:szCs w:val="20"/>
        </w:rPr>
        <w:t>setback</w:t>
      </w:r>
      <w:r w:rsidRPr="00031E92">
        <w:rPr>
          <w:rFonts w:eastAsia="Verdana" w:cs="Verdana"/>
          <w:spacing w:val="-8"/>
          <w:szCs w:val="20"/>
        </w:rPr>
        <w:t xml:space="preserve"> </w:t>
      </w:r>
      <w:r w:rsidRPr="00031E92">
        <w:rPr>
          <w:rFonts w:eastAsia="Verdana" w:cs="Verdana"/>
          <w:szCs w:val="20"/>
        </w:rPr>
        <w:t>(6</w:t>
      </w:r>
      <w:r w:rsidRPr="00031E92">
        <w:rPr>
          <w:rFonts w:eastAsia="Verdana" w:cs="Verdana"/>
          <w:spacing w:val="-2"/>
          <w:szCs w:val="20"/>
        </w:rPr>
        <w:t xml:space="preserve"> </w:t>
      </w:r>
      <w:r w:rsidRPr="00031E92">
        <w:rPr>
          <w:rFonts w:eastAsia="Verdana" w:cs="Verdana"/>
          <w:szCs w:val="20"/>
        </w:rPr>
        <w:t>metres)</w:t>
      </w:r>
    </w:p>
    <w:p w14:paraId="496B22F6" w14:textId="77777777" w:rsidR="00BD0945" w:rsidRPr="00031E92" w:rsidRDefault="00EB3341" w:rsidP="00066BA3">
      <w:pPr>
        <w:pStyle w:val="ListParagraph"/>
        <w:numPr>
          <w:ilvl w:val="0"/>
          <w:numId w:val="20"/>
        </w:num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031E92">
        <w:rPr>
          <w:rFonts w:eastAsia="Verdana" w:cs="Verdana"/>
          <w:szCs w:val="20"/>
        </w:rPr>
        <w:t>Building height</w:t>
      </w:r>
      <w:r w:rsidRPr="00031E92">
        <w:rPr>
          <w:rFonts w:eastAsia="Verdana" w:cs="Verdana"/>
          <w:spacing w:val="-6"/>
          <w:szCs w:val="20"/>
        </w:rPr>
        <w:t xml:space="preserve"> </w:t>
      </w:r>
      <w:r w:rsidRPr="00031E92">
        <w:rPr>
          <w:rFonts w:eastAsia="Verdana" w:cs="Verdana"/>
          <w:szCs w:val="20"/>
        </w:rPr>
        <w:t>(gene</w:t>
      </w:r>
      <w:r w:rsidRPr="00031E92">
        <w:rPr>
          <w:rFonts w:eastAsia="Verdana" w:cs="Verdana"/>
          <w:spacing w:val="-4"/>
          <w:szCs w:val="20"/>
        </w:rPr>
        <w:t>r</w:t>
      </w:r>
      <w:r w:rsidRPr="00031E92">
        <w:rPr>
          <w:rFonts w:eastAsia="Verdana" w:cs="Verdana"/>
          <w:szCs w:val="20"/>
        </w:rPr>
        <w:t>ally</w:t>
      </w:r>
      <w:r w:rsidRPr="00031E92">
        <w:rPr>
          <w:rFonts w:eastAsia="Verdana" w:cs="Verdana"/>
          <w:spacing w:val="-7"/>
          <w:szCs w:val="20"/>
        </w:rPr>
        <w:t xml:space="preserve"> </w:t>
      </w:r>
      <w:r w:rsidRPr="00031E92">
        <w:rPr>
          <w:rFonts w:eastAsia="Verdana" w:cs="Verdana"/>
          <w:szCs w:val="20"/>
        </w:rPr>
        <w:t>12</w:t>
      </w:r>
      <w:r w:rsidRPr="00031E92">
        <w:rPr>
          <w:rFonts w:eastAsia="Verdana" w:cs="Verdana"/>
          <w:spacing w:val="-3"/>
          <w:szCs w:val="20"/>
        </w:rPr>
        <w:t xml:space="preserve"> </w:t>
      </w:r>
      <w:r w:rsidRPr="00031E92">
        <w:rPr>
          <w:rFonts w:eastAsia="Verdana" w:cs="Verdana"/>
          <w:szCs w:val="20"/>
        </w:rPr>
        <w:t>metres)</w:t>
      </w:r>
    </w:p>
    <w:p w14:paraId="2E292237" w14:textId="77777777" w:rsidR="00BD0945" w:rsidRPr="00031E92" w:rsidRDefault="00EB3341" w:rsidP="00066BA3">
      <w:pPr>
        <w:pStyle w:val="ListParagraph"/>
        <w:numPr>
          <w:ilvl w:val="0"/>
          <w:numId w:val="20"/>
        </w:num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031E92">
        <w:rPr>
          <w:rFonts w:eastAsia="Verdana" w:cs="Verdana"/>
          <w:szCs w:val="20"/>
        </w:rPr>
        <w:t>Located</w:t>
      </w:r>
      <w:r w:rsidRPr="00031E92">
        <w:rPr>
          <w:rFonts w:eastAsia="Verdana" w:cs="Verdana"/>
          <w:spacing w:val="-8"/>
          <w:szCs w:val="20"/>
        </w:rPr>
        <w:t xml:space="preserve"> </w:t>
      </w:r>
      <w:r w:rsidRPr="00031E92">
        <w:rPr>
          <w:rFonts w:eastAsia="Verdana" w:cs="Verdana"/>
          <w:spacing w:val="-1"/>
          <w:szCs w:val="20"/>
        </w:rPr>
        <w:t>a</w:t>
      </w:r>
      <w:r w:rsidRPr="00031E92">
        <w:rPr>
          <w:rFonts w:eastAsia="Verdana" w:cs="Verdana"/>
          <w:spacing w:val="-2"/>
          <w:szCs w:val="20"/>
        </w:rPr>
        <w:t>wa</w:t>
      </w:r>
      <w:r w:rsidRPr="00031E92">
        <w:rPr>
          <w:rFonts w:eastAsia="Verdana" w:cs="Verdana"/>
          <w:szCs w:val="20"/>
        </w:rPr>
        <w:t>y</w:t>
      </w:r>
      <w:r w:rsidRPr="00031E92">
        <w:rPr>
          <w:rFonts w:eastAsia="Verdana" w:cs="Verdana"/>
          <w:spacing w:val="-4"/>
          <w:szCs w:val="20"/>
        </w:rPr>
        <w:t xml:space="preserve"> </w:t>
      </w:r>
      <w:r w:rsidRPr="00031E92">
        <w:rPr>
          <w:rFonts w:eastAsia="Verdana" w:cs="Verdana"/>
          <w:szCs w:val="20"/>
        </w:rPr>
        <w:t>from</w:t>
      </w:r>
      <w:r w:rsidRPr="00031E92">
        <w:rPr>
          <w:rFonts w:eastAsia="Verdana" w:cs="Verdana"/>
          <w:spacing w:val="-5"/>
          <w:szCs w:val="20"/>
        </w:rPr>
        <w:t xml:space="preserve"> </w:t>
      </w:r>
      <w:r w:rsidRPr="00031E92">
        <w:rPr>
          <w:rFonts w:eastAsia="Verdana" w:cs="Verdana"/>
          <w:szCs w:val="20"/>
        </w:rPr>
        <w:t>easements</w:t>
      </w:r>
      <w:r w:rsidRPr="00031E92">
        <w:rPr>
          <w:rFonts w:eastAsia="Verdana" w:cs="Verdana"/>
          <w:spacing w:val="-11"/>
          <w:szCs w:val="20"/>
        </w:rPr>
        <w:t xml:space="preserve"> </w:t>
      </w:r>
      <w:r w:rsidRPr="00031E92">
        <w:rPr>
          <w:rFonts w:eastAsia="Verdana" w:cs="Verdana"/>
          <w:szCs w:val="20"/>
        </w:rPr>
        <w:t>and heritage</w:t>
      </w:r>
      <w:r w:rsidRPr="00031E92">
        <w:rPr>
          <w:rFonts w:eastAsia="Verdana" w:cs="Verdana"/>
          <w:spacing w:val="-8"/>
          <w:szCs w:val="20"/>
        </w:rPr>
        <w:t xml:space="preserve"> </w:t>
      </w:r>
      <w:r w:rsidRPr="00031E92">
        <w:rPr>
          <w:rFonts w:eastAsia="Verdana" w:cs="Verdana"/>
          <w:szCs w:val="20"/>
        </w:rPr>
        <w:t>areas</w:t>
      </w:r>
    </w:p>
    <w:p w14:paraId="7B127291" w14:textId="77777777" w:rsidR="00BD0945" w:rsidRPr="00031E92" w:rsidRDefault="00EB3341" w:rsidP="00066BA3">
      <w:pPr>
        <w:pStyle w:val="ListParagraph"/>
        <w:numPr>
          <w:ilvl w:val="0"/>
          <w:numId w:val="20"/>
        </w:num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031E92">
        <w:rPr>
          <w:rFonts w:eastAsia="Verdana" w:cs="Verdana"/>
          <w:szCs w:val="20"/>
        </w:rPr>
        <w:t>Plumbing and</w:t>
      </w:r>
      <w:r w:rsidRPr="00031E92">
        <w:rPr>
          <w:rFonts w:eastAsia="Verdana" w:cs="Verdana"/>
          <w:spacing w:val="-4"/>
          <w:szCs w:val="20"/>
        </w:rPr>
        <w:t xml:space="preserve"> </w:t>
      </w:r>
      <w:r w:rsidRPr="00031E92">
        <w:rPr>
          <w:rFonts w:eastAsia="Verdana" w:cs="Verdana"/>
          <w:szCs w:val="20"/>
        </w:rPr>
        <w:t>d</w:t>
      </w:r>
      <w:r w:rsidRPr="00031E92">
        <w:rPr>
          <w:rFonts w:eastAsia="Verdana" w:cs="Verdana"/>
          <w:spacing w:val="-4"/>
          <w:szCs w:val="20"/>
        </w:rPr>
        <w:t>r</w:t>
      </w:r>
      <w:r w:rsidRPr="00031E92">
        <w:rPr>
          <w:rFonts w:eastAsia="Verdana" w:cs="Verdana"/>
          <w:szCs w:val="20"/>
        </w:rPr>
        <w:t>ainage</w:t>
      </w:r>
      <w:r w:rsidRPr="00031E92">
        <w:rPr>
          <w:rFonts w:eastAsia="Verdana" w:cs="Verdana"/>
          <w:spacing w:val="-9"/>
          <w:szCs w:val="20"/>
        </w:rPr>
        <w:t xml:space="preserve"> </w:t>
      </w:r>
      <w:r w:rsidRPr="00031E92">
        <w:rPr>
          <w:rFonts w:eastAsia="Verdana" w:cs="Verdana"/>
          <w:szCs w:val="20"/>
        </w:rPr>
        <w:t>building standards</w:t>
      </w:r>
    </w:p>
    <w:p w14:paraId="0DC215AC" w14:textId="77777777" w:rsidR="00BD0945" w:rsidRDefault="00EB3341" w:rsidP="00066BA3">
      <w:pPr>
        <w:pStyle w:val="ListParagraph"/>
        <w:numPr>
          <w:ilvl w:val="0"/>
          <w:numId w:val="20"/>
        </w:num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031E92">
        <w:rPr>
          <w:rFonts w:eastAsia="Verdana" w:cs="Verdana"/>
          <w:szCs w:val="20"/>
        </w:rPr>
        <w:t>Complies with rele</w:t>
      </w:r>
      <w:r w:rsidRPr="00031E92">
        <w:rPr>
          <w:rFonts w:eastAsia="Verdana" w:cs="Verdana"/>
          <w:spacing w:val="-4"/>
          <w:szCs w:val="20"/>
        </w:rPr>
        <w:t>v</w:t>
      </w:r>
      <w:r w:rsidRPr="00031E92">
        <w:rPr>
          <w:rFonts w:eastAsia="Verdana" w:cs="Verdana"/>
          <w:szCs w:val="20"/>
        </w:rPr>
        <w:t>ant</w:t>
      </w:r>
      <w:r w:rsidRPr="00031E92">
        <w:rPr>
          <w:rFonts w:eastAsia="Verdana" w:cs="Verdana"/>
          <w:spacing w:val="-8"/>
          <w:szCs w:val="20"/>
        </w:rPr>
        <w:t xml:space="preserve"> </w:t>
      </w:r>
      <w:r w:rsidRPr="00031E92">
        <w:rPr>
          <w:rFonts w:eastAsia="Verdana" w:cs="Verdana"/>
          <w:szCs w:val="20"/>
        </w:rPr>
        <w:t>lease ar</w:t>
      </w:r>
      <w:r w:rsidRPr="00031E92">
        <w:rPr>
          <w:rFonts w:eastAsia="Verdana" w:cs="Verdana"/>
          <w:spacing w:val="-4"/>
          <w:szCs w:val="20"/>
        </w:rPr>
        <w:t>r</w:t>
      </w:r>
      <w:r w:rsidRPr="00031E92">
        <w:rPr>
          <w:rFonts w:eastAsia="Verdana" w:cs="Verdana"/>
          <w:szCs w:val="20"/>
        </w:rPr>
        <w:t>angements.</w:t>
      </w:r>
    </w:p>
    <w:p w14:paraId="69C617A9" w14:textId="77777777" w:rsidR="00C560E7" w:rsidRPr="00031E92" w:rsidRDefault="00C560E7" w:rsidP="00C560E7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hyperlink r:id="rId83" w:history="1">
        <w:r w:rsidRPr="00C560E7">
          <w:rPr>
            <w:rStyle w:val="Hyperlink"/>
            <w:rFonts w:eastAsia="Verdana" w:cs="Verdana"/>
            <w:szCs w:val="20"/>
          </w:rPr>
          <w:t>ACT Planning and Development Regulations 2008</w:t>
        </w:r>
      </w:hyperlink>
      <w:r>
        <w:rPr>
          <w:rFonts w:eastAsia="Verdana" w:cs="Verdana"/>
          <w:szCs w:val="20"/>
        </w:rPr>
        <w:t xml:space="preserve"> </w:t>
      </w:r>
      <w:r w:rsidRPr="00C560E7">
        <w:t>(</w:t>
      </w:r>
      <w:hyperlink r:id="rId84">
        <w:r w:rsidRPr="00C560E7">
          <w:t>http://www.legislation.act.gov.au/sl/2008-2/</w:t>
        </w:r>
      </w:hyperlink>
      <w:r w:rsidRPr="00C560E7">
        <w:t>default.asp)</w:t>
      </w:r>
    </w:p>
    <w:p w14:paraId="6F86A6BA" w14:textId="77777777" w:rsidR="00BD0945" w:rsidRPr="00644E9E" w:rsidRDefault="00EB3341" w:rsidP="006167E9">
      <w:pPr>
        <w:pStyle w:val="Heading3green"/>
        <w:numPr>
          <w:ilvl w:val="1"/>
          <w:numId w:val="43"/>
        </w:numPr>
      </w:pPr>
      <w:r>
        <w:br w:type="column"/>
      </w:r>
      <w:bookmarkStart w:id="39" w:name="_Toc392236528"/>
      <w:r w:rsidR="00644E9E" w:rsidRPr="00644E9E">
        <w:lastRenderedPageBreak/>
        <w:t xml:space="preserve">Support zoning for child </w:t>
      </w:r>
      <w:r w:rsidRPr="00644E9E">
        <w:t>care</w:t>
      </w:r>
      <w:bookmarkEnd w:id="39"/>
    </w:p>
    <w:p w14:paraId="1BB722D6" w14:textId="77777777" w:rsidR="00BD0945" w:rsidRPr="007964E5" w:rsidRDefault="00EB3341" w:rsidP="006167E9">
      <w:pPr>
        <w:pStyle w:val="Heading4"/>
        <w:numPr>
          <w:ilvl w:val="2"/>
          <w:numId w:val="43"/>
        </w:numPr>
      </w:pPr>
      <w:r w:rsidRPr="007964E5">
        <w:t>Be consistent</w:t>
      </w:r>
    </w:p>
    <w:p w14:paraId="5BC0298F" w14:textId="77777777" w:rsidR="00BD0945" w:rsidRDefault="00EB3341" w:rsidP="00EC28CC">
      <w:pPr>
        <w:rPr>
          <w:rFonts w:eastAsia="Verdana" w:cs="Verdana"/>
        </w:rPr>
      </w:pPr>
      <w:r>
        <w:rPr>
          <w:rFonts w:eastAsia="Verdana" w:cs="Verdana"/>
        </w:rPr>
        <w:t>Local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g</w:t>
      </w:r>
      <w:r>
        <w:rPr>
          <w:rFonts w:eastAsia="Verdana" w:cs="Verdana"/>
          <w:spacing w:val="-2"/>
        </w:rPr>
        <w:t>ov</w:t>
      </w:r>
      <w:r>
        <w:rPr>
          <w:rFonts w:eastAsia="Verdana" w:cs="Verdana"/>
        </w:rPr>
        <w:t>ernment</w:t>
      </w:r>
      <w:r>
        <w:rPr>
          <w:rFonts w:eastAsia="Verdana" w:cs="Verdana"/>
          <w:spacing w:val="-12"/>
        </w:rPr>
        <w:t xml:space="preserve"> </w:t>
      </w:r>
      <w:r>
        <w:rPr>
          <w:rFonts w:eastAsia="Verdana" w:cs="Verdana"/>
        </w:rPr>
        <w:t>can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enhance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the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potential supply of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child care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places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  <w:spacing w:val="-1"/>
        </w:rPr>
        <w:t>b</w:t>
      </w:r>
      <w:r>
        <w:rPr>
          <w:rFonts w:eastAsia="Verdana" w:cs="Verdana"/>
        </w:rPr>
        <w:t>y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ensuring</w:t>
      </w:r>
      <w:r>
        <w:rPr>
          <w:rFonts w:eastAsia="Verdana" w:cs="Verdana"/>
          <w:spacing w:val="-9"/>
        </w:rPr>
        <w:t xml:space="preserve"> </w:t>
      </w:r>
      <w:r>
        <w:rPr>
          <w:rFonts w:eastAsia="Verdana" w:cs="Verdana"/>
        </w:rPr>
        <w:t>that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this purpose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is considered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 xml:space="preserve">in all </w:t>
      </w:r>
      <w:r>
        <w:rPr>
          <w:rFonts w:eastAsia="Verdana" w:cs="Verdana"/>
          <w:spacing w:val="-2"/>
        </w:rPr>
        <w:t>z</w:t>
      </w:r>
      <w:r>
        <w:rPr>
          <w:rFonts w:eastAsia="Verdana" w:cs="Verdana"/>
        </w:rPr>
        <w:t xml:space="preserve">oning </w:t>
      </w:r>
      <w:r>
        <w:rPr>
          <w:rFonts w:eastAsia="Verdana" w:cs="Verdana"/>
          <w:spacing w:val="-1"/>
        </w:rPr>
        <w:t>t</w:t>
      </w:r>
      <w:r>
        <w:rPr>
          <w:rFonts w:eastAsia="Verdana" w:cs="Verdana"/>
        </w:rPr>
        <w:t>ypes.</w:t>
      </w:r>
    </w:p>
    <w:p w14:paraId="7607272A" w14:textId="77777777" w:rsidR="00BD0945" w:rsidRDefault="00EB3341" w:rsidP="007F6C54">
      <w:r>
        <w:t>Consider</w:t>
      </w:r>
      <w:r>
        <w:rPr>
          <w:spacing w:val="-9"/>
        </w:rPr>
        <w:t xml:space="preserve"> </w:t>
      </w:r>
      <w:r>
        <w:t>assessing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consistency between</w:t>
      </w:r>
      <w:r>
        <w:rPr>
          <w:spacing w:val="-8"/>
        </w:rPr>
        <w:t xml:space="preserve"> </w:t>
      </w:r>
      <w:r>
        <w:rPr>
          <w:spacing w:val="-1"/>
        </w:rPr>
        <w:t>z</w:t>
      </w:r>
      <w:r>
        <w:t>one</w:t>
      </w:r>
      <w:r>
        <w:rPr>
          <w:spacing w:val="-4"/>
        </w:rPr>
        <w:t xml:space="preserve"> </w:t>
      </w:r>
      <w:r>
        <w:t>objecti</w:t>
      </w:r>
      <w:r>
        <w:rPr>
          <w:spacing w:val="-2"/>
        </w:rPr>
        <w:t>v</w:t>
      </w:r>
      <w:r>
        <w:t>es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appropriate</w:t>
      </w:r>
      <w:r>
        <w:rPr>
          <w:spacing w:val="-12"/>
        </w:rPr>
        <w:t xml:space="preserve"> </w:t>
      </w:r>
      <w:r>
        <w:t>land uses.</w:t>
      </w:r>
      <w:r>
        <w:rPr>
          <w:spacing w:val="65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two 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rPr>
          <w:spacing w:val="-2"/>
        </w:rPr>
        <w:t>z</w:t>
      </w:r>
      <w:r>
        <w:t>ones</w:t>
      </w:r>
      <w:r>
        <w:rPr>
          <w:spacing w:val="-5"/>
        </w:rPr>
        <w:t xml:space="preserve"> </w:t>
      </w:r>
      <w:r>
        <w:t>share</w:t>
      </w:r>
      <w:r>
        <w:rPr>
          <w:spacing w:val="-6"/>
        </w:rPr>
        <w:t xml:space="preserve"> </w:t>
      </w:r>
      <w:r>
        <w:t>the same</w:t>
      </w:r>
      <w:r>
        <w:rPr>
          <w:spacing w:val="-5"/>
        </w:rPr>
        <w:t xml:space="preserve"> </w:t>
      </w:r>
      <w:r>
        <w:t>objecti</w:t>
      </w:r>
      <w:r>
        <w:rPr>
          <w:spacing w:val="-2"/>
        </w:rPr>
        <w:t>v</w:t>
      </w:r>
      <w:r>
        <w:t>es,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considered appropriate</w:t>
      </w:r>
      <w:r>
        <w:rPr>
          <w:spacing w:val="-12"/>
        </w:rPr>
        <w:t xml:space="preserve"> </w:t>
      </w:r>
      <w:r>
        <w:t>uses</w:t>
      </w:r>
      <w:r>
        <w:rPr>
          <w:spacing w:val="-5"/>
        </w:rPr>
        <w:t xml:space="preserve"> </w:t>
      </w:r>
      <w:r>
        <w:t>in both</w:t>
      </w:r>
      <w:r>
        <w:rPr>
          <w:spacing w:val="-5"/>
        </w:rPr>
        <w:t xml:space="preserve"> </w:t>
      </w:r>
      <w:r>
        <w:rPr>
          <w:spacing w:val="-2"/>
        </w:rPr>
        <w:t>z</w:t>
      </w:r>
      <w:r>
        <w:t>ones.</w:t>
      </w:r>
    </w:p>
    <w:p w14:paraId="0B767CC2" w14:textId="77777777" w:rsidR="00BD0945" w:rsidRDefault="00EB3341" w:rsidP="003C1AC9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>
        <w:t>NSW Standard Instrument</w:t>
      </w:r>
    </w:p>
    <w:p w14:paraId="5B9CD3C0" w14:textId="77777777" w:rsidR="00BD0945" w:rsidRDefault="00EB3341" w:rsidP="007F6C54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szCs w:val="20"/>
        </w:rPr>
      </w:pPr>
      <w:r>
        <w:rPr>
          <w:szCs w:val="20"/>
        </w:rPr>
        <w:t>The</w:t>
      </w:r>
      <w:r>
        <w:rPr>
          <w:spacing w:val="-4"/>
          <w:szCs w:val="20"/>
        </w:rPr>
        <w:t xml:space="preserve"> </w:t>
      </w:r>
      <w:r>
        <w:rPr>
          <w:i/>
          <w:szCs w:val="20"/>
        </w:rPr>
        <w:t>NSW</w:t>
      </w:r>
      <w:r>
        <w:rPr>
          <w:i/>
          <w:spacing w:val="-5"/>
          <w:szCs w:val="20"/>
        </w:rPr>
        <w:t xml:space="preserve"> </w:t>
      </w:r>
      <w:r>
        <w:rPr>
          <w:i/>
          <w:szCs w:val="20"/>
        </w:rPr>
        <w:t>Standard</w:t>
      </w:r>
      <w:r>
        <w:rPr>
          <w:i/>
          <w:spacing w:val="-9"/>
          <w:szCs w:val="20"/>
        </w:rPr>
        <w:t xml:space="preserve"> </w:t>
      </w:r>
      <w:r>
        <w:rPr>
          <w:i/>
          <w:szCs w:val="20"/>
        </w:rPr>
        <w:t>Instrument</w:t>
      </w:r>
      <w:r>
        <w:rPr>
          <w:i/>
          <w:spacing w:val="-11"/>
          <w:szCs w:val="20"/>
        </w:rPr>
        <w:t xml:space="preserve"> </w:t>
      </w:r>
      <w:r>
        <w:rPr>
          <w:szCs w:val="20"/>
        </w:rPr>
        <w:t>pr</w:t>
      </w:r>
      <w:r>
        <w:rPr>
          <w:spacing w:val="-2"/>
          <w:szCs w:val="20"/>
        </w:rPr>
        <w:t>o</w:t>
      </w:r>
      <w:r>
        <w:rPr>
          <w:szCs w:val="20"/>
        </w:rPr>
        <w:t>vides</w:t>
      </w:r>
      <w:r>
        <w:rPr>
          <w:spacing w:val="-9"/>
          <w:szCs w:val="20"/>
        </w:rPr>
        <w:t xml:space="preserve"> </w:t>
      </w:r>
      <w:r>
        <w:rPr>
          <w:szCs w:val="20"/>
        </w:rPr>
        <w:t>local g</w:t>
      </w:r>
      <w:r>
        <w:rPr>
          <w:spacing w:val="-1"/>
          <w:szCs w:val="20"/>
        </w:rPr>
        <w:t>o</w:t>
      </w:r>
      <w:r>
        <w:rPr>
          <w:spacing w:val="-2"/>
          <w:szCs w:val="20"/>
        </w:rPr>
        <w:t>v</w:t>
      </w:r>
      <w:r>
        <w:rPr>
          <w:szCs w:val="20"/>
        </w:rPr>
        <w:t>ernment</w:t>
      </w:r>
      <w:r>
        <w:rPr>
          <w:spacing w:val="-12"/>
          <w:szCs w:val="20"/>
        </w:rPr>
        <w:t xml:space="preserve"> </w:t>
      </w:r>
      <w:r>
        <w:rPr>
          <w:szCs w:val="20"/>
        </w:rPr>
        <w:t>in NSW</w:t>
      </w:r>
      <w:r>
        <w:rPr>
          <w:spacing w:val="-5"/>
          <w:szCs w:val="20"/>
        </w:rPr>
        <w:t xml:space="preserve"> </w:t>
      </w:r>
      <w:r>
        <w:rPr>
          <w:szCs w:val="20"/>
        </w:rPr>
        <w:t>with a</w:t>
      </w:r>
      <w:r>
        <w:rPr>
          <w:spacing w:val="-1"/>
          <w:szCs w:val="20"/>
        </w:rPr>
        <w:t xml:space="preserve"> </w:t>
      </w:r>
      <w:r>
        <w:rPr>
          <w:szCs w:val="20"/>
        </w:rPr>
        <w:t>base</w:t>
      </w:r>
      <w:r>
        <w:rPr>
          <w:spacing w:val="-5"/>
          <w:szCs w:val="20"/>
        </w:rPr>
        <w:t xml:space="preserve"> </w:t>
      </w:r>
      <w:r>
        <w:rPr>
          <w:szCs w:val="20"/>
        </w:rPr>
        <w:t>template</w:t>
      </w:r>
      <w:r>
        <w:rPr>
          <w:spacing w:val="-9"/>
          <w:szCs w:val="20"/>
        </w:rPr>
        <w:t xml:space="preserve"> </w:t>
      </w:r>
      <w:r>
        <w:rPr>
          <w:szCs w:val="20"/>
        </w:rPr>
        <w:t xml:space="preserve">of </w:t>
      </w:r>
      <w:r>
        <w:rPr>
          <w:spacing w:val="-1"/>
          <w:szCs w:val="20"/>
        </w:rPr>
        <w:t>z</w:t>
      </w:r>
      <w:r>
        <w:rPr>
          <w:szCs w:val="20"/>
        </w:rPr>
        <w:t>one</w:t>
      </w:r>
      <w:r>
        <w:rPr>
          <w:spacing w:val="-4"/>
          <w:szCs w:val="20"/>
        </w:rPr>
        <w:t xml:space="preserve"> </w:t>
      </w:r>
      <w:r>
        <w:rPr>
          <w:szCs w:val="20"/>
        </w:rPr>
        <w:t>objecti</w:t>
      </w:r>
      <w:r>
        <w:rPr>
          <w:spacing w:val="-2"/>
          <w:szCs w:val="20"/>
        </w:rPr>
        <w:t>v</w:t>
      </w:r>
      <w:r>
        <w:rPr>
          <w:szCs w:val="20"/>
        </w:rPr>
        <w:t>es</w:t>
      </w:r>
      <w:r>
        <w:rPr>
          <w:spacing w:val="-2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appropriate</w:t>
      </w:r>
      <w:r>
        <w:rPr>
          <w:spacing w:val="-12"/>
          <w:szCs w:val="20"/>
        </w:rPr>
        <w:t xml:space="preserve"> </w:t>
      </w:r>
      <w:r>
        <w:rPr>
          <w:szCs w:val="20"/>
        </w:rPr>
        <w:t>land</w:t>
      </w:r>
      <w:r>
        <w:rPr>
          <w:spacing w:val="-4"/>
          <w:szCs w:val="20"/>
        </w:rPr>
        <w:t xml:space="preserve"> </w:t>
      </w:r>
      <w:r>
        <w:rPr>
          <w:szCs w:val="20"/>
        </w:rPr>
        <w:t>uses</w:t>
      </w:r>
      <w:r>
        <w:rPr>
          <w:spacing w:val="-5"/>
          <w:szCs w:val="20"/>
        </w:rPr>
        <w:t xml:space="preserve"> </w:t>
      </w:r>
      <w:r>
        <w:rPr>
          <w:szCs w:val="20"/>
        </w:rPr>
        <w:t>to help</w:t>
      </w:r>
      <w:r>
        <w:rPr>
          <w:spacing w:val="-4"/>
          <w:szCs w:val="20"/>
        </w:rPr>
        <w:t xml:space="preserve"> </w:t>
      </w:r>
      <w:r>
        <w:rPr>
          <w:szCs w:val="20"/>
        </w:rPr>
        <w:t>d</w:t>
      </w:r>
      <w:r>
        <w:rPr>
          <w:spacing w:val="-4"/>
          <w:szCs w:val="20"/>
        </w:rPr>
        <w:t>r</w:t>
      </w:r>
      <w:r>
        <w:rPr>
          <w:szCs w:val="20"/>
        </w:rPr>
        <w:t>aft</w:t>
      </w:r>
      <w:r>
        <w:rPr>
          <w:spacing w:val="-5"/>
          <w:szCs w:val="20"/>
        </w:rPr>
        <w:t xml:space="preserve"> </w:t>
      </w:r>
      <w:r>
        <w:rPr>
          <w:szCs w:val="20"/>
        </w:rPr>
        <w:t>local land</w:t>
      </w:r>
      <w:r>
        <w:rPr>
          <w:spacing w:val="-4"/>
          <w:szCs w:val="20"/>
        </w:rPr>
        <w:t xml:space="preserve"> </w:t>
      </w:r>
      <w:r>
        <w:rPr>
          <w:szCs w:val="20"/>
        </w:rPr>
        <w:t>use</w:t>
      </w:r>
      <w:r>
        <w:rPr>
          <w:spacing w:val="-3"/>
          <w:szCs w:val="20"/>
        </w:rPr>
        <w:t xml:space="preserve"> </w:t>
      </w:r>
      <w:r>
        <w:rPr>
          <w:szCs w:val="20"/>
        </w:rPr>
        <w:t>plans.</w:t>
      </w:r>
    </w:p>
    <w:p w14:paraId="2A744C36" w14:textId="77777777" w:rsidR="00BD0945" w:rsidRDefault="00EB3341" w:rsidP="007F6C54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szCs w:val="20"/>
        </w:rPr>
      </w:pPr>
      <w:r>
        <w:rPr>
          <w:szCs w:val="20"/>
        </w:rPr>
        <w:t>It</w:t>
      </w:r>
      <w:r>
        <w:rPr>
          <w:spacing w:val="-2"/>
          <w:szCs w:val="20"/>
        </w:rPr>
        <w:t xml:space="preserve"> </w:t>
      </w:r>
      <w:r>
        <w:rPr>
          <w:szCs w:val="20"/>
        </w:rPr>
        <w:t>outlines a</w:t>
      </w:r>
      <w:r>
        <w:rPr>
          <w:spacing w:val="-1"/>
          <w:szCs w:val="20"/>
        </w:rPr>
        <w:t xml:space="preserve"> </w:t>
      </w:r>
      <w:r>
        <w:rPr>
          <w:szCs w:val="20"/>
        </w:rPr>
        <w:t>common</w:t>
      </w:r>
      <w:r>
        <w:rPr>
          <w:spacing w:val="-9"/>
          <w:szCs w:val="20"/>
        </w:rPr>
        <w:t xml:space="preserve"> </w:t>
      </w:r>
      <w:r>
        <w:rPr>
          <w:spacing w:val="-2"/>
          <w:szCs w:val="20"/>
        </w:rPr>
        <w:t>z</w:t>
      </w:r>
      <w:r>
        <w:rPr>
          <w:szCs w:val="20"/>
        </w:rPr>
        <w:t>one</w:t>
      </w:r>
      <w:r>
        <w:rPr>
          <w:spacing w:val="-4"/>
          <w:szCs w:val="20"/>
        </w:rPr>
        <w:t xml:space="preserve"> </w:t>
      </w:r>
      <w:r>
        <w:rPr>
          <w:szCs w:val="20"/>
        </w:rPr>
        <w:t>objecti</w:t>
      </w:r>
      <w:r>
        <w:rPr>
          <w:spacing w:val="-2"/>
          <w:szCs w:val="20"/>
        </w:rPr>
        <w:t>v</w:t>
      </w:r>
      <w:r>
        <w:rPr>
          <w:szCs w:val="20"/>
        </w:rPr>
        <w:t>e</w:t>
      </w:r>
      <w:r>
        <w:rPr>
          <w:spacing w:val="-1"/>
          <w:szCs w:val="20"/>
        </w:rPr>
        <w:t xml:space="preserve"> </w:t>
      </w:r>
      <w:r>
        <w:rPr>
          <w:szCs w:val="20"/>
        </w:rPr>
        <w:t xml:space="preserve">for </w:t>
      </w:r>
      <w:r w:rsidRPr="009833D6">
        <w:t>medium</w:t>
      </w:r>
      <w:r>
        <w:rPr>
          <w:spacing w:val="11"/>
          <w:w w:val="95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High Densi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8"/>
          <w:szCs w:val="20"/>
        </w:rPr>
        <w:t xml:space="preserve"> </w:t>
      </w:r>
      <w:r>
        <w:rPr>
          <w:spacing w:val="-5"/>
          <w:szCs w:val="20"/>
        </w:rPr>
        <w:t>R</w:t>
      </w:r>
      <w:r>
        <w:rPr>
          <w:szCs w:val="20"/>
        </w:rPr>
        <w:t xml:space="preserve">esidential </w:t>
      </w:r>
      <w:r>
        <w:rPr>
          <w:spacing w:val="-6"/>
          <w:szCs w:val="20"/>
        </w:rPr>
        <w:t>Z</w:t>
      </w:r>
      <w:r>
        <w:rPr>
          <w:szCs w:val="20"/>
        </w:rPr>
        <w:t>ones as:</w:t>
      </w:r>
    </w:p>
    <w:p w14:paraId="4A9C76D4" w14:textId="77777777" w:rsidR="00BD0945" w:rsidRDefault="00EB3341" w:rsidP="007F6C54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tabs>
          <w:tab w:val="left" w:pos="567"/>
        </w:tabs>
        <w:rPr>
          <w:szCs w:val="20"/>
        </w:rPr>
      </w:pPr>
      <w:r>
        <w:rPr>
          <w:i/>
          <w:szCs w:val="20"/>
        </w:rPr>
        <w:t>Provide</w:t>
      </w:r>
      <w:r>
        <w:rPr>
          <w:i/>
          <w:spacing w:val="-7"/>
          <w:szCs w:val="20"/>
        </w:rPr>
        <w:t xml:space="preserve"> </w:t>
      </w:r>
      <w:r>
        <w:rPr>
          <w:i/>
          <w:szCs w:val="20"/>
        </w:rPr>
        <w:t>facilities or</w:t>
      </w:r>
      <w:r>
        <w:rPr>
          <w:i/>
          <w:spacing w:val="-2"/>
          <w:szCs w:val="20"/>
        </w:rPr>
        <w:t xml:space="preserve"> </w:t>
      </w:r>
      <w:r>
        <w:rPr>
          <w:i/>
          <w:szCs w:val="20"/>
        </w:rPr>
        <w:t>services</w:t>
      </w:r>
      <w:r>
        <w:rPr>
          <w:i/>
          <w:spacing w:val="-8"/>
          <w:szCs w:val="20"/>
        </w:rPr>
        <w:t xml:space="preserve"> </w:t>
      </w:r>
      <w:r>
        <w:rPr>
          <w:i/>
          <w:szCs w:val="20"/>
        </w:rPr>
        <w:t>to</w:t>
      </w:r>
      <w:r>
        <w:rPr>
          <w:i/>
          <w:spacing w:val="-2"/>
          <w:szCs w:val="20"/>
        </w:rPr>
        <w:t xml:space="preserve"> </w:t>
      </w:r>
      <w:r>
        <w:rPr>
          <w:i/>
          <w:szCs w:val="20"/>
        </w:rPr>
        <w:t>meet</w:t>
      </w:r>
      <w:r>
        <w:rPr>
          <w:i/>
          <w:spacing w:val="-5"/>
          <w:szCs w:val="20"/>
        </w:rPr>
        <w:t xml:space="preserve"> </w:t>
      </w:r>
      <w:r>
        <w:rPr>
          <w:i/>
          <w:szCs w:val="20"/>
        </w:rPr>
        <w:t>the day</w:t>
      </w:r>
      <w:r>
        <w:rPr>
          <w:i/>
          <w:spacing w:val="-4"/>
          <w:szCs w:val="20"/>
        </w:rPr>
        <w:t xml:space="preserve"> </w:t>
      </w:r>
      <w:r>
        <w:rPr>
          <w:i/>
          <w:szCs w:val="20"/>
        </w:rPr>
        <w:t>to</w:t>
      </w:r>
      <w:r>
        <w:rPr>
          <w:i/>
          <w:spacing w:val="-2"/>
          <w:szCs w:val="20"/>
        </w:rPr>
        <w:t xml:space="preserve"> </w:t>
      </w:r>
      <w:r>
        <w:rPr>
          <w:i/>
          <w:szCs w:val="20"/>
        </w:rPr>
        <w:t>day</w:t>
      </w:r>
      <w:r>
        <w:rPr>
          <w:i/>
          <w:spacing w:val="-4"/>
          <w:szCs w:val="20"/>
        </w:rPr>
        <w:t xml:space="preserve"> </w:t>
      </w:r>
      <w:r>
        <w:rPr>
          <w:i/>
          <w:szCs w:val="20"/>
        </w:rPr>
        <w:t>needs</w:t>
      </w:r>
      <w:r>
        <w:rPr>
          <w:i/>
          <w:spacing w:val="-6"/>
          <w:szCs w:val="20"/>
        </w:rPr>
        <w:t xml:space="preserve"> </w:t>
      </w:r>
      <w:r>
        <w:rPr>
          <w:i/>
          <w:szCs w:val="20"/>
        </w:rPr>
        <w:t>of</w:t>
      </w:r>
      <w:r>
        <w:rPr>
          <w:i/>
          <w:spacing w:val="-2"/>
          <w:szCs w:val="20"/>
        </w:rPr>
        <w:t xml:space="preserve"> </w:t>
      </w:r>
      <w:r>
        <w:rPr>
          <w:i/>
          <w:szCs w:val="20"/>
        </w:rPr>
        <w:t>resident</w:t>
      </w:r>
      <w:r>
        <w:rPr>
          <w:i/>
          <w:spacing w:val="-1"/>
          <w:szCs w:val="20"/>
        </w:rPr>
        <w:t>s</w:t>
      </w:r>
      <w:r>
        <w:rPr>
          <w:szCs w:val="20"/>
        </w:rPr>
        <w:t>.</w:t>
      </w:r>
    </w:p>
    <w:p w14:paraId="6F877A3B" w14:textId="77777777" w:rsidR="00BD0945" w:rsidRDefault="00EB3341" w:rsidP="007F6C54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b/>
          <w:bCs/>
          <w:position w:val="-1"/>
          <w:szCs w:val="20"/>
        </w:rPr>
      </w:pPr>
      <w:r>
        <w:rPr>
          <w:szCs w:val="20"/>
        </w:rPr>
        <w:t>Child care centres are identified</w:t>
      </w:r>
      <w:r>
        <w:rPr>
          <w:spacing w:val="-9"/>
          <w:szCs w:val="20"/>
        </w:rPr>
        <w:t xml:space="preserve"> </w:t>
      </w:r>
      <w:r>
        <w:rPr>
          <w:szCs w:val="20"/>
        </w:rPr>
        <w:t>as permissible</w:t>
      </w:r>
      <w:r w:rsidR="007F6C54">
        <w:rPr>
          <w:szCs w:val="20"/>
        </w:rPr>
        <w:t xml:space="preserve"> </w:t>
      </w:r>
      <w:r>
        <w:rPr>
          <w:position w:val="-1"/>
          <w:szCs w:val="20"/>
        </w:rPr>
        <w:t>uses</w:t>
      </w:r>
      <w:r>
        <w:rPr>
          <w:spacing w:val="-5"/>
          <w:position w:val="-1"/>
          <w:szCs w:val="20"/>
        </w:rPr>
        <w:t xml:space="preserve"> </w:t>
      </w:r>
      <w:r>
        <w:rPr>
          <w:position w:val="-1"/>
          <w:szCs w:val="20"/>
        </w:rPr>
        <w:t>within both</w:t>
      </w:r>
      <w:r>
        <w:rPr>
          <w:spacing w:val="-5"/>
          <w:position w:val="-1"/>
          <w:szCs w:val="20"/>
        </w:rPr>
        <w:t xml:space="preserve"> </w:t>
      </w:r>
      <w:r>
        <w:rPr>
          <w:position w:val="-1"/>
          <w:szCs w:val="20"/>
        </w:rPr>
        <w:t>these</w:t>
      </w:r>
      <w:r>
        <w:rPr>
          <w:spacing w:val="-5"/>
          <w:position w:val="-1"/>
          <w:szCs w:val="20"/>
        </w:rPr>
        <w:t xml:space="preserve"> </w:t>
      </w:r>
      <w:r>
        <w:rPr>
          <w:spacing w:val="-2"/>
          <w:position w:val="-1"/>
          <w:szCs w:val="20"/>
        </w:rPr>
        <w:t>z</w:t>
      </w:r>
      <w:r>
        <w:rPr>
          <w:position w:val="-1"/>
          <w:szCs w:val="20"/>
        </w:rPr>
        <w:t>ones</w:t>
      </w:r>
      <w:r>
        <w:rPr>
          <w:b/>
          <w:bCs/>
          <w:position w:val="-1"/>
          <w:szCs w:val="20"/>
        </w:rPr>
        <w:t>.</w:t>
      </w:r>
    </w:p>
    <w:p w14:paraId="3B6913C2" w14:textId="77777777" w:rsidR="00BD0945" w:rsidRPr="00C560E7" w:rsidRDefault="00C560E7" w:rsidP="007F6C54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rPr>
          <w:bCs/>
          <w:position w:val="-1"/>
          <w:szCs w:val="20"/>
        </w:rPr>
        <w:fldChar w:fldCharType="begin"/>
      </w:r>
      <w:r>
        <w:rPr>
          <w:bCs/>
          <w:position w:val="-1"/>
          <w:szCs w:val="20"/>
        </w:rPr>
        <w:instrText xml:space="preserve"> HYPERLINK "http://www.planning.nsw.gov.au/en-us/planningyourlocalarea/standardinstrument.aspx" </w:instrText>
      </w:r>
      <w:r>
        <w:rPr>
          <w:bCs/>
          <w:position w:val="-1"/>
          <w:szCs w:val="20"/>
        </w:rPr>
      </w:r>
      <w:r>
        <w:rPr>
          <w:bCs/>
          <w:position w:val="-1"/>
          <w:szCs w:val="20"/>
        </w:rPr>
        <w:fldChar w:fldCharType="separate"/>
      </w:r>
      <w:r w:rsidRPr="00C560E7">
        <w:rPr>
          <w:rStyle w:val="Hyperlink"/>
          <w:bCs/>
          <w:position w:val="-1"/>
          <w:szCs w:val="20"/>
        </w:rPr>
        <w:t>NSW Standard Instruments</w:t>
      </w:r>
      <w:r>
        <w:rPr>
          <w:bCs/>
          <w:position w:val="-1"/>
          <w:szCs w:val="20"/>
        </w:rPr>
        <w:fldChar w:fldCharType="end"/>
      </w:r>
      <w:r>
        <w:rPr>
          <w:bCs/>
          <w:position w:val="-1"/>
          <w:szCs w:val="20"/>
        </w:rPr>
        <w:t xml:space="preserve"> </w:t>
      </w:r>
      <w:r w:rsidRPr="00C560E7">
        <w:t>(</w:t>
      </w:r>
      <w:r w:rsidR="00EB3341" w:rsidRPr="00C560E7">
        <w:t>http://www.planning.nsw.gov.au/en-us/planningyourlocalarea/standardinstrument.aspx</w:t>
      </w:r>
      <w:r w:rsidRPr="00C560E7">
        <w:t>)</w:t>
      </w:r>
    </w:p>
    <w:p w14:paraId="4927C9B9" w14:textId="77777777" w:rsidR="00BD0945" w:rsidRPr="007964E5" w:rsidRDefault="00EB3341" w:rsidP="006167E9">
      <w:pPr>
        <w:pStyle w:val="Heading4"/>
        <w:numPr>
          <w:ilvl w:val="2"/>
          <w:numId w:val="43"/>
        </w:numPr>
        <w:ind w:right="0"/>
      </w:pPr>
      <w:r w:rsidRPr="007964E5">
        <w:t>Zone for everyone in urban spaces</w:t>
      </w:r>
    </w:p>
    <w:p w14:paraId="1672ACA7" w14:textId="77777777" w:rsidR="00BD0945" w:rsidRDefault="00EB3341" w:rsidP="007F6C54">
      <w:pPr>
        <w:rPr>
          <w:rFonts w:eastAsia="Verdana" w:cs="Verdana"/>
          <w:szCs w:val="20"/>
        </w:rPr>
      </w:pPr>
      <w:r>
        <w:rPr>
          <w:rFonts w:eastAsia="Verdana" w:cs="Verdana"/>
          <w:spacing w:val="-20"/>
          <w:szCs w:val="20"/>
        </w:rPr>
        <w:t>T</w:t>
      </w:r>
      <w:r>
        <w:rPr>
          <w:rFonts w:eastAsia="Verdana" w:cs="Verdana"/>
          <w:szCs w:val="20"/>
        </w:rPr>
        <w:t>rends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>w</w:t>
      </w:r>
      <w:r>
        <w:rPr>
          <w:rFonts w:eastAsia="Verdana" w:cs="Verdana"/>
          <w:szCs w:val="20"/>
        </w:rPr>
        <w:t>ard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more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compact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urban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forms</w:t>
      </w:r>
      <w:r w:rsidR="007F6C54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integ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ated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means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increasing number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residents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wor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ers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share neighbourhoods.</w:t>
      </w:r>
    </w:p>
    <w:p w14:paraId="48565277" w14:textId="77777777" w:rsidR="00BD0945" w:rsidRDefault="00EB3341" w:rsidP="007F6C54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such,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z</w:t>
      </w:r>
      <w:r>
        <w:rPr>
          <w:rFonts w:eastAsia="Verdana" w:cs="Verdana"/>
          <w:szCs w:val="20"/>
        </w:rPr>
        <w:t>one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objecti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into account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ersi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population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 xml:space="preserve">full 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ange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 daily activities 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ma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up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y</w:t>
      </w:r>
      <w:r>
        <w:rPr>
          <w:rFonts w:eastAsia="Verdana" w:cs="Verdana"/>
          <w:szCs w:val="20"/>
        </w:rPr>
        <w:t>our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32A68A3B" w14:textId="77777777" w:rsidR="00BD0945" w:rsidRDefault="00BD0945" w:rsidP="007F6C54">
      <w:pPr>
        <w:sectPr w:rsidR="00BD0945" w:rsidSect="00C560E7">
          <w:headerReference w:type="default" r:id="rId85"/>
          <w:pgSz w:w="11920" w:h="16840"/>
          <w:pgMar w:top="1560" w:right="1288" w:bottom="280" w:left="567" w:header="529" w:footer="7" w:gutter="0"/>
          <w:cols w:num="2" w:space="720" w:equalWidth="0">
            <w:col w:w="4811" w:space="490"/>
            <w:col w:w="4764"/>
          </w:cols>
        </w:sectPr>
      </w:pPr>
    </w:p>
    <w:p w14:paraId="3A11BB99" w14:textId="77777777" w:rsidR="00BD0945" w:rsidRDefault="00BD0945" w:rsidP="00953DD6">
      <w:pPr>
        <w:spacing w:before="240" w:after="0" w:line="200" w:lineRule="exact"/>
        <w:rPr>
          <w:szCs w:val="20"/>
        </w:rPr>
      </w:pPr>
    </w:p>
    <w:p w14:paraId="55569EF8" w14:textId="77777777" w:rsidR="00BD0945" w:rsidRDefault="00BD0945">
      <w:pPr>
        <w:spacing w:after="0"/>
        <w:sectPr w:rsidR="00BD0945" w:rsidSect="00520EC0">
          <w:headerReference w:type="default" r:id="rId86"/>
          <w:pgSz w:w="11920" w:h="16840"/>
          <w:pgMar w:top="1440" w:right="580" w:bottom="280" w:left="0" w:header="529" w:footer="151" w:gutter="0"/>
          <w:cols w:space="720"/>
        </w:sectPr>
      </w:pPr>
    </w:p>
    <w:p w14:paraId="771D6762" w14:textId="77777777" w:rsidR="00BD0945" w:rsidRDefault="00EB3341" w:rsidP="003C1AC9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  <w:rPr>
          <w:rFonts w:eastAsia="Verdana"/>
        </w:rPr>
      </w:pPr>
      <w:r>
        <w:rPr>
          <w:rFonts w:eastAsia="Verdana"/>
        </w:rPr>
        <w:lastRenderedPageBreak/>
        <w:t>NSW Standard Instrument</w:t>
      </w:r>
    </w:p>
    <w:p w14:paraId="3E140BE5" w14:textId="77777777" w:rsidR="00BD0945" w:rsidRDefault="00EB3341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NSW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Standard</w:t>
      </w:r>
      <w:r>
        <w:rPr>
          <w:rFonts w:eastAsia="Verdana" w:cs="Verdana"/>
          <w:i/>
          <w:spacing w:val="-9"/>
          <w:szCs w:val="20"/>
        </w:rPr>
        <w:t xml:space="preserve"> </w:t>
      </w:r>
      <w:r>
        <w:rPr>
          <w:rFonts w:eastAsia="Verdana" w:cs="Verdana"/>
          <w:i/>
          <w:szCs w:val="20"/>
        </w:rPr>
        <w:t>Instrument</w:t>
      </w:r>
      <w:r>
        <w:rPr>
          <w:rFonts w:eastAsia="Verdana" w:cs="Verdana"/>
          <w:i/>
          <w:spacing w:val="-11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z</w:t>
      </w:r>
      <w:r>
        <w:rPr>
          <w:rFonts w:eastAsia="Verdana" w:cs="Verdana"/>
          <w:szCs w:val="20"/>
        </w:rPr>
        <w:t>oning objecti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acknowledge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local communities consist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not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only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residents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but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also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wor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ers empl</w:t>
      </w:r>
      <w:r>
        <w:rPr>
          <w:rFonts w:eastAsia="Verdana" w:cs="Verdana"/>
          <w:spacing w:val="-2"/>
          <w:szCs w:val="20"/>
        </w:rPr>
        <w:t>oy</w:t>
      </w:r>
      <w:r>
        <w:rPr>
          <w:rFonts w:eastAsia="Verdana" w:cs="Verdana"/>
          <w:szCs w:val="20"/>
        </w:rPr>
        <w:t>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in 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area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d</w:t>
      </w:r>
      <w:r>
        <w:rPr>
          <w:rFonts w:eastAsia="Verdana" w:cs="Verdana"/>
          <w:spacing w:val="-3"/>
          <w:szCs w:val="20"/>
        </w:rPr>
        <w:t>a</w:t>
      </w:r>
      <w:r>
        <w:rPr>
          <w:rFonts w:eastAsia="Verdana" w:cs="Verdana"/>
          <w:spacing w:val="-4"/>
          <w:szCs w:val="20"/>
        </w:rPr>
        <w:t>y</w:t>
      </w:r>
      <w:r>
        <w:rPr>
          <w:rFonts w:eastAsia="Verdana" w:cs="Verdana"/>
          <w:szCs w:val="20"/>
        </w:rPr>
        <w:t>-to-d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basis.</w:t>
      </w:r>
    </w:p>
    <w:p w14:paraId="22191C3F" w14:textId="77777777" w:rsidR="00BD0945" w:rsidRPr="0025426E" w:rsidRDefault="00EB3341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It identifies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the objecti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 of the</w:t>
      </w:r>
      <w:r w:rsidR="0025426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Neighbourhood</w:t>
      </w:r>
      <w:r>
        <w:rPr>
          <w:rFonts w:eastAsia="Verdana" w:cs="Verdana"/>
          <w:spacing w:val="-15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Centre</w:t>
      </w:r>
      <w:r>
        <w:rPr>
          <w:rFonts w:eastAsia="Verdana" w:cs="Verdana"/>
          <w:spacing w:val="-7"/>
          <w:position w:val="-1"/>
          <w:szCs w:val="20"/>
        </w:rPr>
        <w:t xml:space="preserve"> </w:t>
      </w:r>
      <w:r>
        <w:rPr>
          <w:rFonts w:eastAsia="Verdana" w:cs="Verdana"/>
          <w:spacing w:val="-6"/>
          <w:position w:val="-1"/>
          <w:szCs w:val="20"/>
        </w:rPr>
        <w:t>Z</w:t>
      </w:r>
      <w:r>
        <w:rPr>
          <w:rFonts w:eastAsia="Verdana" w:cs="Verdana"/>
          <w:position w:val="-1"/>
          <w:szCs w:val="20"/>
        </w:rPr>
        <w:t>one</w:t>
      </w:r>
      <w:r>
        <w:rPr>
          <w:rFonts w:eastAsia="Verdana" w:cs="Verdana"/>
          <w:spacing w:val="-4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to:</w:t>
      </w:r>
    </w:p>
    <w:p w14:paraId="385D5E60" w14:textId="77777777" w:rsidR="00BD0945" w:rsidRDefault="00EB3341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i/>
          <w:szCs w:val="20"/>
        </w:rPr>
      </w:pPr>
      <w:r>
        <w:rPr>
          <w:rFonts w:eastAsia="Verdana" w:cs="Verdana"/>
          <w:i/>
          <w:szCs w:val="20"/>
        </w:rPr>
        <w:t>…provide a</w:t>
      </w:r>
      <w:r>
        <w:rPr>
          <w:rFonts w:eastAsia="Verdana" w:cs="Verdana"/>
          <w:i/>
          <w:spacing w:val="-1"/>
          <w:szCs w:val="20"/>
        </w:rPr>
        <w:t xml:space="preserve"> </w:t>
      </w:r>
      <w:r>
        <w:rPr>
          <w:rFonts w:eastAsia="Verdana" w:cs="Verdana"/>
          <w:i/>
          <w:szCs w:val="20"/>
        </w:rPr>
        <w:t>range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of…community</w:t>
      </w:r>
      <w:r>
        <w:rPr>
          <w:rFonts w:eastAsia="Verdana" w:cs="Verdana"/>
          <w:i/>
          <w:spacing w:val="-15"/>
          <w:szCs w:val="20"/>
        </w:rPr>
        <w:t xml:space="preserve"> </w:t>
      </w:r>
      <w:r>
        <w:rPr>
          <w:rFonts w:eastAsia="Verdana" w:cs="Verdana"/>
          <w:i/>
          <w:szCs w:val="20"/>
        </w:rPr>
        <w:t>uses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that serve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needs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people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who live or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work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in 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surrounding</w:t>
      </w:r>
      <w:r>
        <w:rPr>
          <w:rFonts w:eastAsia="Verdana" w:cs="Verdana"/>
          <w:i/>
          <w:spacing w:val="-12"/>
          <w:szCs w:val="20"/>
        </w:rPr>
        <w:t xml:space="preserve"> </w:t>
      </w:r>
      <w:r>
        <w:rPr>
          <w:rFonts w:eastAsia="Verdana" w:cs="Verdana"/>
          <w:i/>
          <w:szCs w:val="20"/>
        </w:rPr>
        <w:t>neighbourhood.</w:t>
      </w:r>
    </w:p>
    <w:p w14:paraId="70FA5945" w14:textId="77777777" w:rsidR="00BD0945" w:rsidRPr="007964E5" w:rsidRDefault="007964E5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87" w:history="1">
        <w:r w:rsidRPr="00C560E7">
          <w:rPr>
            <w:rStyle w:val="Hyperlink"/>
            <w:bCs/>
            <w:position w:val="-1"/>
            <w:szCs w:val="20"/>
          </w:rPr>
          <w:t>NSW Standard Instruments</w:t>
        </w:r>
      </w:hyperlink>
      <w:r>
        <w:rPr>
          <w:bCs/>
          <w:position w:val="-1"/>
          <w:szCs w:val="20"/>
        </w:rPr>
        <w:t xml:space="preserve"> </w:t>
      </w:r>
      <w:r w:rsidRPr="00C560E7">
        <w:t>(http://www.planning.nsw.gov.au/en-us/planningyourlocalarea/standardinstrument.aspx)</w:t>
      </w:r>
    </w:p>
    <w:p w14:paraId="4F3FA872" w14:textId="77777777" w:rsidR="00BD0945" w:rsidRPr="0025426E" w:rsidRDefault="00EB3341" w:rsidP="006167E9">
      <w:pPr>
        <w:pStyle w:val="Heading4"/>
        <w:numPr>
          <w:ilvl w:val="2"/>
          <w:numId w:val="43"/>
        </w:numPr>
      </w:pPr>
      <w:r w:rsidRPr="0025426E">
        <w:t>Zone for workforce participation</w:t>
      </w:r>
    </w:p>
    <w:p w14:paraId="582E0B55" w14:textId="77777777" w:rsidR="00BD0945" w:rsidRDefault="00EB3341" w:rsidP="0025426E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ailabili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encou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ages economic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vib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ancy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it supports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workforce participation.</w:t>
      </w:r>
    </w:p>
    <w:p w14:paraId="7975A79F" w14:textId="77777777" w:rsidR="00BD0945" w:rsidRDefault="00EB3341" w:rsidP="0025426E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This means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should aim</w:t>
      </w:r>
      <w:r w:rsidR="0025426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facilitate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location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areas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of high economic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activi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well 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close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places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residence.</w:t>
      </w:r>
    </w:p>
    <w:p w14:paraId="31AC869C" w14:textId="77777777" w:rsidR="00BD0945" w:rsidRDefault="00EB3341" w:rsidP="003C1AC9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  <w:rPr>
          <w:rFonts w:eastAsia="Verdana"/>
        </w:rPr>
      </w:pPr>
      <w:r>
        <w:rPr>
          <w:rFonts w:eastAsia="Verdana"/>
        </w:rPr>
        <w:t>York</w:t>
      </w:r>
      <w:r>
        <w:rPr>
          <w:rFonts w:eastAsia="Verdana"/>
          <w:spacing w:val="-5"/>
        </w:rPr>
        <w:t xml:space="preserve"> </w:t>
      </w:r>
      <w:r>
        <w:rPr>
          <w:rFonts w:eastAsia="Verdana"/>
        </w:rPr>
        <w:t>Park</w:t>
      </w:r>
      <w:r>
        <w:rPr>
          <w:rFonts w:eastAsia="Verdana"/>
          <w:spacing w:val="-5"/>
        </w:rPr>
        <w:t xml:space="preserve"> </w:t>
      </w:r>
      <w:r>
        <w:rPr>
          <w:rFonts w:eastAsia="Verdana"/>
        </w:rPr>
        <w:t>Master</w:t>
      </w:r>
      <w:r>
        <w:rPr>
          <w:rFonts w:eastAsia="Verdana"/>
          <w:spacing w:val="-8"/>
        </w:rPr>
        <w:t xml:space="preserve"> </w:t>
      </w:r>
      <w:r>
        <w:rPr>
          <w:rFonts w:eastAsia="Verdana"/>
        </w:rPr>
        <w:t>Plan, ACT</w:t>
      </w:r>
    </w:p>
    <w:p w14:paraId="42B4CE49" w14:textId="77777777" w:rsidR="00BD0945" w:rsidRDefault="00EB3341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pacing w:val="-13"/>
          <w:szCs w:val="20"/>
        </w:rPr>
        <w:t>Y</w:t>
      </w:r>
      <w:r>
        <w:rPr>
          <w:rFonts w:eastAsia="Verdana" w:cs="Verdana"/>
          <w:szCs w:val="20"/>
        </w:rPr>
        <w:t>ork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pacing w:val="-5"/>
          <w:szCs w:val="20"/>
        </w:rPr>
        <w:t>P</w:t>
      </w:r>
      <w:r>
        <w:rPr>
          <w:rFonts w:eastAsia="Verdana" w:cs="Verdana"/>
          <w:szCs w:val="20"/>
        </w:rPr>
        <w:t>ark</w:t>
      </w:r>
      <w:r>
        <w:rPr>
          <w:rFonts w:eastAsia="Verdana" w:cs="Verdana"/>
          <w:spacing w:val="-3"/>
          <w:szCs w:val="20"/>
        </w:rPr>
        <w:t xml:space="preserve"> </w:t>
      </w:r>
      <w:r w:rsidRPr="00362818">
        <w:t>master</w:t>
      </w:r>
      <w:r>
        <w:rPr>
          <w:rFonts w:eastAsia="Verdana" w:cs="Verdana"/>
          <w:spacing w:val="6"/>
          <w:w w:val="95"/>
          <w:szCs w:val="20"/>
        </w:rPr>
        <w:t xml:space="preserve"> </w:t>
      </w:r>
      <w:r>
        <w:rPr>
          <w:rFonts w:eastAsia="Verdana" w:cs="Verdana"/>
          <w:szCs w:val="20"/>
        </w:rPr>
        <w:t>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states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there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w w:val="99"/>
          <w:szCs w:val="20"/>
        </w:rPr>
        <w:t>are to</w:t>
      </w:r>
      <w:r>
        <w:rPr>
          <w:rFonts w:eastAsia="Verdana" w:cs="Verdana"/>
          <w:szCs w:val="20"/>
        </w:rPr>
        <w:t xml:space="preserve"> 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limited commercial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retail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uses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to support those empl</w:t>
      </w:r>
      <w:r>
        <w:rPr>
          <w:rFonts w:eastAsia="Verdana" w:cs="Verdana"/>
          <w:spacing w:val="-2"/>
          <w:szCs w:val="20"/>
        </w:rPr>
        <w:t>oy</w:t>
      </w:r>
      <w:r>
        <w:rPr>
          <w:rFonts w:eastAsia="Verdana" w:cs="Verdana"/>
          <w:szCs w:val="20"/>
        </w:rPr>
        <w:t>ed in this largely office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open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space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area.</w:t>
      </w:r>
    </w:p>
    <w:p w14:paraId="2D5AA887" w14:textId="77777777" w:rsidR="00BD0945" w:rsidRDefault="00EB3341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Howe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28"/>
          <w:szCs w:val="20"/>
        </w:rPr>
        <w:t>r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explicitly permits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child care centres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planning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policy which creates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supply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close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 place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work.</w:t>
      </w:r>
    </w:p>
    <w:p w14:paraId="0A000D00" w14:textId="77777777" w:rsidR="00BD0945" w:rsidRPr="007964E5" w:rsidRDefault="007964E5" w:rsidP="0025426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88" w:history="1">
        <w:r w:rsidRPr="007964E5">
          <w:rPr>
            <w:rStyle w:val="Hyperlink"/>
            <w:rFonts w:eastAsia="Verdana" w:cs="Verdana"/>
            <w:szCs w:val="20"/>
          </w:rPr>
          <w:t>York Park Master Plan</w:t>
        </w:r>
      </w:hyperlink>
      <w:r>
        <w:rPr>
          <w:rFonts w:eastAsia="Verdana" w:cs="Verdana"/>
          <w:szCs w:val="20"/>
        </w:rPr>
        <w:t xml:space="preserve"> </w:t>
      </w:r>
      <w:r w:rsidRPr="007964E5">
        <w:t>(http://www.comlaw.gov.au/Details/</w:t>
      </w:r>
      <w:r w:rsidR="00EB3341" w:rsidRPr="007964E5">
        <w:t>F2005L02596</w:t>
      </w:r>
      <w:r w:rsidRPr="007964E5">
        <w:t>)</w:t>
      </w:r>
    </w:p>
    <w:p w14:paraId="3EFF7731" w14:textId="77777777" w:rsidR="00BD0945" w:rsidRPr="0025426E" w:rsidRDefault="00EB3341" w:rsidP="006167E9">
      <w:pPr>
        <w:pStyle w:val="Heading3green"/>
        <w:numPr>
          <w:ilvl w:val="1"/>
          <w:numId w:val="43"/>
        </w:numPr>
      </w:pPr>
      <w:r>
        <w:br w:type="column"/>
      </w:r>
      <w:bookmarkStart w:id="40" w:name="_Toc392236529"/>
      <w:r w:rsidRPr="0025426E">
        <w:lastRenderedPageBreak/>
        <w:t>Be holistic when master planning</w:t>
      </w:r>
      <w:bookmarkEnd w:id="40"/>
    </w:p>
    <w:p w14:paraId="698C637F" w14:textId="77777777" w:rsidR="00BD0945" w:rsidRDefault="0025426E" w:rsidP="0025426E">
      <w:pPr>
        <w:spacing w:before="120"/>
      </w:pPr>
      <w:r>
        <w:rPr>
          <w:w w:val="95"/>
        </w:rPr>
        <w:t>Master</w:t>
      </w:r>
      <w:r w:rsidR="00EB3341">
        <w:rPr>
          <w:spacing w:val="6"/>
          <w:w w:val="95"/>
        </w:rPr>
        <w:t xml:space="preserve"> </w:t>
      </w:r>
      <w:r w:rsidR="00EB3341">
        <w:t>planning</w:t>
      </w:r>
      <w:r w:rsidR="00EB3341">
        <w:rPr>
          <w:spacing w:val="-9"/>
        </w:rPr>
        <w:t xml:space="preserve"> </w:t>
      </w:r>
      <w:r w:rsidR="00EB3341">
        <w:t>ta</w:t>
      </w:r>
      <w:r w:rsidR="00EB3341">
        <w:rPr>
          <w:spacing w:val="-2"/>
        </w:rPr>
        <w:t>k</w:t>
      </w:r>
      <w:r w:rsidR="00EB3341">
        <w:t>es</w:t>
      </w:r>
      <w:r w:rsidR="00EB3341">
        <w:rPr>
          <w:spacing w:val="-5"/>
        </w:rPr>
        <w:t xml:space="preserve"> </w:t>
      </w:r>
      <w:r w:rsidR="00EB3341">
        <w:t>a</w:t>
      </w:r>
      <w:r w:rsidR="00EB3341">
        <w:rPr>
          <w:spacing w:val="-1"/>
        </w:rPr>
        <w:t xml:space="preserve"> </w:t>
      </w:r>
      <w:r w:rsidR="00EB3341">
        <w:t>broad,</w:t>
      </w:r>
      <w:r w:rsidR="00EB3341">
        <w:rPr>
          <w:spacing w:val="-6"/>
        </w:rPr>
        <w:t xml:space="preserve"> </w:t>
      </w:r>
      <w:r w:rsidR="00EB3341">
        <w:t>systemic approach to a substantial land use and identifies current</w:t>
      </w:r>
      <w:r w:rsidR="00EB3341">
        <w:rPr>
          <w:spacing w:val="-7"/>
        </w:rPr>
        <w:t xml:space="preserve"> </w:t>
      </w:r>
      <w:r w:rsidR="00EB3341">
        <w:t>and</w:t>
      </w:r>
      <w:r w:rsidR="00EB3341">
        <w:rPr>
          <w:spacing w:val="-4"/>
        </w:rPr>
        <w:t xml:space="preserve"> </w:t>
      </w:r>
      <w:r w:rsidR="00EB3341">
        <w:t>future</w:t>
      </w:r>
      <w:r w:rsidR="00EB3341">
        <w:rPr>
          <w:spacing w:val="-6"/>
        </w:rPr>
        <w:t xml:space="preserve"> </w:t>
      </w:r>
      <w:r w:rsidR="00EB3341">
        <w:t>needs.</w:t>
      </w:r>
      <w:r w:rsidR="00EB3341">
        <w:rPr>
          <w:spacing w:val="64"/>
        </w:rPr>
        <w:t xml:space="preserve"> </w:t>
      </w:r>
      <w:r w:rsidR="00EB3341">
        <w:t>Subsequentl</w:t>
      </w:r>
      <w:r w:rsidR="00EB3341">
        <w:rPr>
          <w:spacing w:val="-20"/>
        </w:rPr>
        <w:t>y</w:t>
      </w:r>
      <w:r w:rsidR="00EB3341">
        <w:t>,</w:t>
      </w:r>
      <w:r w:rsidR="00EB3341">
        <w:rPr>
          <w:spacing w:val="-14"/>
        </w:rPr>
        <w:t xml:space="preserve"> </w:t>
      </w:r>
      <w:r w:rsidR="00EB3341">
        <w:t xml:space="preserve">land </w:t>
      </w:r>
      <w:r w:rsidR="00EB3341">
        <w:rPr>
          <w:spacing w:val="-1"/>
        </w:rPr>
        <w:t>z</w:t>
      </w:r>
      <w:r w:rsidR="00EB3341">
        <w:t>oning (and</w:t>
      </w:r>
      <w:r w:rsidR="00EB3341">
        <w:rPr>
          <w:spacing w:val="-5"/>
        </w:rPr>
        <w:t xml:space="preserve"> </w:t>
      </w:r>
      <w:r w:rsidR="00EB3341">
        <w:t>re</w:t>
      </w:r>
      <w:r w:rsidR="00EB3341">
        <w:rPr>
          <w:spacing w:val="-1"/>
        </w:rPr>
        <w:t>z</w:t>
      </w:r>
      <w:r w:rsidR="00EB3341">
        <w:t>oning)</w:t>
      </w:r>
      <w:r w:rsidR="00EB3341">
        <w:rPr>
          <w:spacing w:val="-3"/>
        </w:rPr>
        <w:t xml:space="preserve"> </w:t>
      </w:r>
      <w:r w:rsidR="00EB3341">
        <w:t>can</w:t>
      </w:r>
      <w:r w:rsidR="00EB3341">
        <w:rPr>
          <w:spacing w:val="-3"/>
        </w:rPr>
        <w:t xml:space="preserve"> </w:t>
      </w:r>
      <w:r w:rsidR="00EB3341">
        <w:t>deli</w:t>
      </w:r>
      <w:r w:rsidR="00EB3341">
        <w:rPr>
          <w:spacing w:val="-2"/>
        </w:rPr>
        <w:t>v</w:t>
      </w:r>
      <w:r w:rsidR="00EB3341">
        <w:t>er</w:t>
      </w:r>
      <w:r w:rsidR="00EB3341">
        <w:rPr>
          <w:spacing w:val="-2"/>
        </w:rPr>
        <w:t xml:space="preserve"> </w:t>
      </w:r>
      <w:r w:rsidR="00EB3341">
        <w:t>a</w:t>
      </w:r>
      <w:r w:rsidR="00EB3341">
        <w:rPr>
          <w:spacing w:val="-1"/>
        </w:rPr>
        <w:t xml:space="preserve"> </w:t>
      </w:r>
      <w:r w:rsidR="00EB3341">
        <w:t>mix</w:t>
      </w:r>
      <w:r w:rsidR="00EB3341">
        <w:rPr>
          <w:spacing w:val="-4"/>
        </w:rPr>
        <w:t xml:space="preserve"> </w:t>
      </w:r>
      <w:r w:rsidR="00EB3341">
        <w:t>of</w:t>
      </w:r>
      <w:r>
        <w:t xml:space="preserve"> </w:t>
      </w:r>
      <w:r w:rsidR="00EB3341">
        <w:t>land</w:t>
      </w:r>
      <w:r w:rsidR="00EB3341">
        <w:rPr>
          <w:spacing w:val="-4"/>
        </w:rPr>
        <w:t xml:space="preserve"> </w:t>
      </w:r>
      <w:r w:rsidR="00EB3341">
        <w:t>uses</w:t>
      </w:r>
      <w:r w:rsidR="00EB3341">
        <w:rPr>
          <w:spacing w:val="-5"/>
        </w:rPr>
        <w:t xml:space="preserve"> </w:t>
      </w:r>
      <w:r w:rsidR="00EB3341">
        <w:t>which will meet</w:t>
      </w:r>
      <w:r w:rsidR="00EB3341">
        <w:rPr>
          <w:spacing w:val="-5"/>
        </w:rPr>
        <w:t xml:space="preserve"> </w:t>
      </w:r>
      <w:r w:rsidR="00EB3341">
        <w:t>the</w:t>
      </w:r>
      <w:r w:rsidR="00EB3341">
        <w:rPr>
          <w:spacing w:val="-3"/>
        </w:rPr>
        <w:t xml:space="preserve"> </w:t>
      </w:r>
      <w:r w:rsidR="00EB3341">
        <w:t>needs</w:t>
      </w:r>
      <w:r w:rsidR="00EB3341">
        <w:rPr>
          <w:spacing w:val="-6"/>
        </w:rPr>
        <w:t xml:space="preserve"> </w:t>
      </w:r>
      <w:r w:rsidR="00EB3341">
        <w:t>of</w:t>
      </w:r>
      <w:r w:rsidR="00EB3341">
        <w:rPr>
          <w:spacing w:val="-2"/>
        </w:rPr>
        <w:t xml:space="preserve"> </w:t>
      </w:r>
      <w:r w:rsidR="00EB3341">
        <w:t>the communi</w:t>
      </w:r>
      <w:r w:rsidR="00EB3341">
        <w:rPr>
          <w:spacing w:val="-1"/>
        </w:rPr>
        <w:t>t</w:t>
      </w:r>
      <w:r w:rsidR="00EB3341">
        <w:rPr>
          <w:spacing w:val="-19"/>
        </w:rPr>
        <w:t>y</w:t>
      </w:r>
      <w:r w:rsidR="00EB3341">
        <w:t>.</w:t>
      </w:r>
    </w:p>
    <w:p w14:paraId="49D1F107" w14:textId="77777777" w:rsidR="00BD0945" w:rsidRPr="00CE4070" w:rsidRDefault="00EB3341" w:rsidP="006167E9">
      <w:pPr>
        <w:pStyle w:val="Heading4"/>
        <w:numPr>
          <w:ilvl w:val="2"/>
          <w:numId w:val="43"/>
        </w:numPr>
      </w:pPr>
      <w:r w:rsidRPr="00CE4070">
        <w:t>Conduct a needs analysis</w:t>
      </w:r>
    </w:p>
    <w:p w14:paraId="161876FB" w14:textId="77777777" w:rsidR="00BD0945" w:rsidRDefault="00AC3EC8" w:rsidP="00CE4070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w w:val="95"/>
          <w:szCs w:val="20"/>
        </w:rPr>
        <w:t>M</w:t>
      </w:r>
      <w:r w:rsidR="00EB3341">
        <w:rPr>
          <w:rFonts w:eastAsia="Verdana" w:cs="Verdana"/>
          <w:w w:val="95"/>
          <w:szCs w:val="20"/>
        </w:rPr>
        <w:t>aster</w:t>
      </w:r>
      <w:r w:rsidR="00EB3341">
        <w:rPr>
          <w:rFonts w:eastAsia="Verdana" w:cs="Verdana"/>
          <w:spacing w:val="6"/>
          <w:w w:val="95"/>
          <w:szCs w:val="20"/>
        </w:rPr>
        <w:t xml:space="preserve"> </w:t>
      </w:r>
      <w:r w:rsidR="00EB3341">
        <w:rPr>
          <w:rFonts w:eastAsia="Verdana" w:cs="Verdana"/>
          <w:szCs w:val="20"/>
        </w:rPr>
        <w:t>planning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processes</w:t>
      </w:r>
      <w:r w:rsidR="00EB3341">
        <w:rPr>
          <w:rFonts w:eastAsia="Verdana" w:cs="Verdana"/>
          <w:spacing w:val="-10"/>
          <w:szCs w:val="20"/>
        </w:rPr>
        <w:t xml:space="preserve"> </w:t>
      </w:r>
      <w:r w:rsidR="00EB3341">
        <w:rPr>
          <w:rFonts w:eastAsia="Verdana" w:cs="Verdana"/>
          <w:szCs w:val="20"/>
        </w:rPr>
        <w:t>can</w:t>
      </w:r>
      <w:r w:rsidR="00EB3341">
        <w:rPr>
          <w:rFonts w:eastAsia="Verdana" w:cs="Verdana"/>
          <w:spacing w:val="-3"/>
          <w:szCs w:val="20"/>
        </w:rPr>
        <w:t xml:space="preserve"> </w:t>
      </w:r>
      <w:r w:rsidR="00EB3341">
        <w:rPr>
          <w:rFonts w:eastAsia="Verdana" w:cs="Verdana"/>
          <w:szCs w:val="20"/>
        </w:rPr>
        <w:t>ta</w:t>
      </w:r>
      <w:r w:rsidR="00EB3341">
        <w:rPr>
          <w:rFonts w:eastAsia="Verdana" w:cs="Verdana"/>
          <w:spacing w:val="-3"/>
          <w:szCs w:val="20"/>
        </w:rPr>
        <w:t>k</w:t>
      </w:r>
      <w:r w:rsidR="00EB3341">
        <w:rPr>
          <w:rFonts w:eastAsia="Verdana" w:cs="Verdana"/>
          <w:szCs w:val="20"/>
        </w:rPr>
        <w:t>e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into account an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analysis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housing,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empl</w:t>
      </w:r>
      <w:r w:rsidR="00EB3341">
        <w:rPr>
          <w:rFonts w:eastAsia="Verdana" w:cs="Verdana"/>
          <w:spacing w:val="-2"/>
          <w:szCs w:val="20"/>
        </w:rPr>
        <w:t>o</w:t>
      </w:r>
      <w:r w:rsidR="00EB3341">
        <w:rPr>
          <w:rFonts w:eastAsia="Verdana" w:cs="Verdana"/>
          <w:szCs w:val="20"/>
        </w:rPr>
        <w:t>yment,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major</w:t>
      </w:r>
      <w:r w:rsidR="00EB3341">
        <w:rPr>
          <w:rFonts w:eastAsia="Verdana" w:cs="Verdana"/>
          <w:spacing w:val="-6"/>
          <w:szCs w:val="20"/>
        </w:rPr>
        <w:t xml:space="preserve"> </w:t>
      </w:r>
      <w:r w:rsidR="00EB3341">
        <w:rPr>
          <w:rFonts w:eastAsia="Verdana" w:cs="Verdana"/>
          <w:szCs w:val="20"/>
        </w:rPr>
        <w:t>and communi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inf</w:t>
      </w:r>
      <w:r w:rsidR="00EB3341">
        <w:rPr>
          <w:rFonts w:eastAsia="Verdana" w:cs="Verdana"/>
          <w:spacing w:val="-4"/>
          <w:szCs w:val="20"/>
        </w:rPr>
        <w:t>r</w:t>
      </w:r>
      <w:r w:rsidR="00EB3341">
        <w:rPr>
          <w:rFonts w:eastAsia="Verdana" w:cs="Verdana"/>
          <w:szCs w:val="20"/>
        </w:rPr>
        <w:t>astructure,</w:t>
      </w:r>
      <w:r w:rsidR="00EB3341">
        <w:rPr>
          <w:rFonts w:eastAsia="Verdana" w:cs="Verdana"/>
          <w:spacing w:val="-14"/>
          <w:szCs w:val="20"/>
        </w:rPr>
        <w:t xml:space="preserve"> </w:t>
      </w:r>
      <w:r w:rsidR="00EB3341">
        <w:rPr>
          <w:rFonts w:eastAsia="Verdana" w:cs="Verdana"/>
          <w:szCs w:val="20"/>
        </w:rPr>
        <w:t>daily activi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1"/>
          <w:szCs w:val="20"/>
        </w:rPr>
        <w:t xml:space="preserve"> </w:t>
      </w:r>
      <w:r w:rsidR="00EB3341">
        <w:rPr>
          <w:rFonts w:eastAsia="Verdana" w:cs="Verdana"/>
          <w:szCs w:val="20"/>
        </w:rPr>
        <w:t>patterns 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both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residents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empl</w:t>
      </w:r>
      <w:r w:rsidR="00EB3341">
        <w:rPr>
          <w:rFonts w:eastAsia="Verdana" w:cs="Verdana"/>
          <w:spacing w:val="-2"/>
          <w:szCs w:val="20"/>
        </w:rPr>
        <w:t>oy</w:t>
      </w:r>
      <w:r w:rsidR="00EB3341">
        <w:rPr>
          <w:rFonts w:eastAsia="Verdana" w:cs="Verdana"/>
          <w:szCs w:val="20"/>
        </w:rPr>
        <w:t>ees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also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the cha</w:t>
      </w:r>
      <w:r w:rsidR="00EB3341">
        <w:rPr>
          <w:rFonts w:eastAsia="Verdana" w:cs="Verdana"/>
          <w:spacing w:val="-3"/>
          <w:szCs w:val="20"/>
        </w:rPr>
        <w:t>r</w:t>
      </w:r>
      <w:r w:rsidR="00EB3341">
        <w:rPr>
          <w:rFonts w:eastAsia="Verdana" w:cs="Verdana"/>
          <w:szCs w:val="20"/>
        </w:rPr>
        <w:t>acteristics</w:t>
      </w:r>
      <w:r w:rsidR="00EB3341">
        <w:rPr>
          <w:rFonts w:eastAsia="Verdana" w:cs="Verdana"/>
          <w:spacing w:val="-14"/>
          <w:szCs w:val="20"/>
        </w:rPr>
        <w:t xml:space="preserve"> </w:t>
      </w:r>
      <w:r w:rsidR="00EB3341">
        <w:rPr>
          <w:rFonts w:eastAsia="Verdana" w:cs="Verdana"/>
          <w:szCs w:val="20"/>
        </w:rPr>
        <w:t>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those</w:t>
      </w:r>
      <w:r w:rsidR="00EB3341">
        <w:rPr>
          <w:rFonts w:eastAsia="Verdana" w:cs="Verdana"/>
          <w:spacing w:val="-5"/>
          <w:szCs w:val="20"/>
        </w:rPr>
        <w:t xml:space="preserve"> </w:t>
      </w:r>
      <w:r w:rsidR="00EB3341">
        <w:rPr>
          <w:rFonts w:eastAsia="Verdana" w:cs="Verdana"/>
          <w:szCs w:val="20"/>
        </w:rPr>
        <w:t>living 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working in neighbouring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areas.</w:t>
      </w:r>
    </w:p>
    <w:p w14:paraId="43994211" w14:textId="77777777" w:rsidR="00BD0945" w:rsidRDefault="00EB3341" w:rsidP="00CE4070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analysis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growth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areas 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particularly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 xml:space="preserve">well </w:t>
      </w:r>
      <w:r w:rsidRPr="00362818">
        <w:t>established in Victoria and serve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as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useful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good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p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actice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model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for enabling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supply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master planning.</w:t>
      </w:r>
    </w:p>
    <w:p w14:paraId="69885992" w14:textId="77777777" w:rsidR="00BD0945" w:rsidRDefault="00EB3341" w:rsidP="003C1AC9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  <w:rPr>
          <w:rFonts w:eastAsia="Verdana"/>
        </w:rPr>
      </w:pPr>
      <w:r>
        <w:rPr>
          <w:rFonts w:eastAsia="Verdana"/>
        </w:rPr>
        <w:t>Metropolitan</w:t>
      </w:r>
      <w:r>
        <w:rPr>
          <w:rFonts w:eastAsia="Verdana"/>
          <w:spacing w:val="-14"/>
        </w:rPr>
        <w:t xml:space="preserve"> </w:t>
      </w:r>
      <w:r>
        <w:rPr>
          <w:rFonts w:eastAsia="Verdana"/>
        </w:rPr>
        <w:t>Planning Authority,</w:t>
      </w:r>
      <w:r>
        <w:rPr>
          <w:rFonts w:eastAsia="Verdana"/>
          <w:spacing w:val="-11"/>
        </w:rPr>
        <w:t xml:space="preserve"> </w:t>
      </w:r>
      <w:r>
        <w:rPr>
          <w:rFonts w:eastAsia="Verdana"/>
        </w:rPr>
        <w:t>VIC</w:t>
      </w:r>
    </w:p>
    <w:p w14:paraId="2EE11640" w14:textId="77777777" w:rsidR="00BD0945" w:rsidRDefault="00AC3EC8" w:rsidP="007964E5">
      <w:p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362818">
        <w:t>Metropolitan</w:t>
      </w:r>
      <w:r w:rsidR="00EB3341">
        <w:rPr>
          <w:rFonts w:eastAsia="Verdana" w:cs="Verdana"/>
          <w:spacing w:val="2"/>
          <w:w w:val="97"/>
          <w:szCs w:val="20"/>
        </w:rPr>
        <w:t xml:space="preserve"> </w:t>
      </w:r>
      <w:r w:rsidR="00EB3341">
        <w:rPr>
          <w:rFonts w:eastAsia="Verdana" w:cs="Verdana"/>
          <w:szCs w:val="20"/>
        </w:rPr>
        <w:t>Planning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pacing w:val="-1"/>
          <w:szCs w:val="20"/>
        </w:rPr>
        <w:t>A</w:t>
      </w:r>
      <w:r w:rsidR="00EB3341">
        <w:rPr>
          <w:rFonts w:eastAsia="Verdana" w:cs="Verdana"/>
          <w:szCs w:val="20"/>
        </w:rPr>
        <w:t>uthori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local g</w:t>
      </w:r>
      <w:r w:rsidR="00EB3341">
        <w:rPr>
          <w:rFonts w:eastAsia="Verdana" w:cs="Verdana"/>
          <w:spacing w:val="-1"/>
          <w:szCs w:val="20"/>
        </w:rPr>
        <w:t>o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ernments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in Victoria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entered</w:t>
      </w:r>
      <w:r w:rsidR="00EB3341">
        <w:rPr>
          <w:rFonts w:eastAsia="Verdana" w:cs="Verdana"/>
          <w:spacing w:val="-8"/>
          <w:szCs w:val="20"/>
        </w:rPr>
        <w:t xml:space="preserve"> </w:t>
      </w:r>
      <w:r w:rsidR="00EB3341">
        <w:rPr>
          <w:rFonts w:eastAsia="Verdana" w:cs="Verdana"/>
          <w:szCs w:val="20"/>
        </w:rPr>
        <w:t>into a partnership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de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elop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Guidelines for</w:t>
      </w:r>
      <w:r w:rsidR="00EB3341">
        <w:rPr>
          <w:rFonts w:eastAsia="Verdana" w:cs="Verdana"/>
          <w:i/>
          <w:spacing w:val="-3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Planning for</w:t>
      </w:r>
      <w:r w:rsidR="00EB3341">
        <w:rPr>
          <w:rFonts w:eastAsia="Verdana" w:cs="Verdana"/>
          <w:i/>
          <w:spacing w:val="-3"/>
          <w:szCs w:val="20"/>
        </w:rPr>
        <w:t xml:space="preserve"> </w:t>
      </w:r>
      <w:r w:rsidR="00EB3341">
        <w:rPr>
          <w:rFonts w:eastAsia="Verdana" w:cs="Verdana"/>
          <w:i/>
          <w:szCs w:val="20"/>
        </w:rPr>
        <w:t>Community Infrastructure</w:t>
      </w:r>
      <w:r w:rsidR="00EB3341">
        <w:rPr>
          <w:rFonts w:eastAsia="Verdana" w:cs="Verdana"/>
          <w:i/>
          <w:spacing w:val="-14"/>
          <w:szCs w:val="20"/>
        </w:rPr>
        <w:t xml:space="preserve"> </w:t>
      </w:r>
      <w:r w:rsidR="00EB3341">
        <w:rPr>
          <w:rFonts w:eastAsia="Verdana" w:cs="Verdana"/>
          <w:szCs w:val="20"/>
        </w:rPr>
        <w:t>in Growth Areas.</w:t>
      </w:r>
    </w:p>
    <w:p w14:paraId="0C1F516C" w14:textId="77777777" w:rsidR="00BD0945" w:rsidRDefault="00EB3341" w:rsidP="007964E5">
      <w:p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aims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guidelines 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to:</w:t>
      </w:r>
    </w:p>
    <w:p w14:paraId="28834A3E" w14:textId="77777777" w:rsidR="00BD0945" w:rsidRPr="00AC3EC8" w:rsidRDefault="00EB3341" w:rsidP="00066BA3">
      <w:pPr>
        <w:pStyle w:val="ListParagraph"/>
        <w:numPr>
          <w:ilvl w:val="0"/>
          <w:numId w:val="21"/>
        </w:num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AC3EC8">
        <w:rPr>
          <w:rFonts w:eastAsia="Verdana" w:cs="Verdana"/>
          <w:szCs w:val="20"/>
        </w:rPr>
        <w:t>Address</w:t>
      </w:r>
      <w:r w:rsidRPr="00AC3EC8">
        <w:rPr>
          <w:rFonts w:eastAsia="Verdana" w:cs="Verdana"/>
          <w:spacing w:val="-8"/>
          <w:szCs w:val="20"/>
        </w:rPr>
        <w:t xml:space="preserve"> </w:t>
      </w:r>
      <w:r w:rsidRPr="00AC3EC8">
        <w:rPr>
          <w:rFonts w:eastAsia="Verdana" w:cs="Verdana"/>
          <w:szCs w:val="20"/>
        </w:rPr>
        <w:t>the</w:t>
      </w:r>
      <w:r w:rsidRPr="00AC3EC8">
        <w:rPr>
          <w:rFonts w:eastAsia="Verdana" w:cs="Verdana"/>
          <w:spacing w:val="-3"/>
          <w:szCs w:val="20"/>
        </w:rPr>
        <w:t xml:space="preserve"> </w:t>
      </w:r>
      <w:r w:rsidRPr="00AC3EC8">
        <w:rPr>
          <w:rFonts w:eastAsia="Verdana" w:cs="Verdana"/>
          <w:szCs w:val="20"/>
        </w:rPr>
        <w:t>demand</w:t>
      </w:r>
      <w:r w:rsidRPr="00AC3EC8">
        <w:rPr>
          <w:rFonts w:eastAsia="Verdana" w:cs="Verdana"/>
          <w:spacing w:val="-8"/>
          <w:szCs w:val="20"/>
        </w:rPr>
        <w:t xml:space="preserve"> </w:t>
      </w:r>
      <w:r w:rsidRPr="00AC3EC8">
        <w:rPr>
          <w:rFonts w:eastAsia="Verdana" w:cs="Verdana"/>
          <w:szCs w:val="20"/>
        </w:rPr>
        <w:t>of</w:t>
      </w:r>
      <w:r w:rsidRPr="00AC3EC8">
        <w:rPr>
          <w:rFonts w:eastAsia="Verdana" w:cs="Verdana"/>
          <w:spacing w:val="-2"/>
          <w:szCs w:val="20"/>
        </w:rPr>
        <w:t xml:space="preserve"> </w:t>
      </w:r>
      <w:r w:rsidRPr="00AC3EC8">
        <w:rPr>
          <w:rFonts w:eastAsia="Verdana" w:cs="Verdana"/>
          <w:spacing w:val="-5"/>
          <w:szCs w:val="20"/>
        </w:rPr>
        <w:t>r</w:t>
      </w:r>
      <w:r w:rsidRPr="00AC3EC8">
        <w:rPr>
          <w:rFonts w:eastAsia="Verdana" w:cs="Verdana"/>
          <w:szCs w:val="20"/>
        </w:rPr>
        <w:t>apid</w:t>
      </w:r>
      <w:r w:rsidRPr="00AC3EC8">
        <w:rPr>
          <w:rFonts w:eastAsia="Verdana" w:cs="Verdana"/>
          <w:spacing w:val="-1"/>
          <w:szCs w:val="20"/>
        </w:rPr>
        <w:t xml:space="preserve"> </w:t>
      </w:r>
      <w:r w:rsidRPr="00AC3EC8">
        <w:rPr>
          <w:rFonts w:eastAsia="Verdana" w:cs="Verdana"/>
          <w:szCs w:val="20"/>
        </w:rPr>
        <w:t>population growth</w:t>
      </w:r>
      <w:r w:rsidRPr="00AC3EC8">
        <w:rPr>
          <w:rFonts w:eastAsia="Verdana" w:cs="Verdana"/>
          <w:spacing w:val="-7"/>
          <w:szCs w:val="20"/>
        </w:rPr>
        <w:t xml:space="preserve"> </w:t>
      </w:r>
      <w:r w:rsidRPr="00AC3EC8">
        <w:rPr>
          <w:rFonts w:eastAsia="Verdana" w:cs="Verdana"/>
          <w:szCs w:val="20"/>
        </w:rPr>
        <w:t>on</w:t>
      </w:r>
      <w:r w:rsidRPr="00AC3EC8">
        <w:rPr>
          <w:rFonts w:eastAsia="Verdana" w:cs="Verdana"/>
          <w:spacing w:val="-2"/>
          <w:szCs w:val="20"/>
        </w:rPr>
        <w:t xml:space="preserve"> </w:t>
      </w:r>
      <w:r w:rsidRPr="00AC3EC8">
        <w:rPr>
          <w:rFonts w:eastAsia="Verdana" w:cs="Verdana"/>
          <w:szCs w:val="20"/>
        </w:rPr>
        <w:t>communi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</w:t>
      </w:r>
      <w:r w:rsidRPr="00AC3EC8">
        <w:rPr>
          <w:rFonts w:eastAsia="Verdana" w:cs="Verdana"/>
          <w:spacing w:val="-11"/>
          <w:szCs w:val="20"/>
        </w:rPr>
        <w:t xml:space="preserve"> </w:t>
      </w:r>
      <w:r w:rsidRPr="00AC3EC8">
        <w:rPr>
          <w:rFonts w:eastAsia="Verdana" w:cs="Verdana"/>
          <w:szCs w:val="20"/>
        </w:rPr>
        <w:t>inf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astructure pr</w:t>
      </w:r>
      <w:r w:rsidRPr="00AC3EC8">
        <w:rPr>
          <w:rFonts w:eastAsia="Verdana" w:cs="Verdana"/>
          <w:spacing w:val="-2"/>
          <w:szCs w:val="20"/>
        </w:rPr>
        <w:t>o</w:t>
      </w:r>
      <w:r w:rsidRPr="00AC3EC8">
        <w:rPr>
          <w:rFonts w:eastAsia="Verdana" w:cs="Verdana"/>
          <w:szCs w:val="20"/>
        </w:rPr>
        <w:t>vision</w:t>
      </w:r>
    </w:p>
    <w:p w14:paraId="4FC3F43B" w14:textId="77777777" w:rsidR="00BD0945" w:rsidRPr="00AC3EC8" w:rsidRDefault="00EB3341" w:rsidP="00066BA3">
      <w:pPr>
        <w:pStyle w:val="ListParagraph"/>
        <w:numPr>
          <w:ilvl w:val="0"/>
          <w:numId w:val="21"/>
        </w:num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AC3EC8">
        <w:rPr>
          <w:rFonts w:eastAsia="Verdana" w:cs="Verdana"/>
          <w:szCs w:val="20"/>
        </w:rPr>
        <w:t>Increase</w:t>
      </w:r>
      <w:r w:rsidRPr="00AC3EC8">
        <w:rPr>
          <w:rFonts w:eastAsia="Verdana" w:cs="Verdana"/>
          <w:spacing w:val="-9"/>
          <w:szCs w:val="20"/>
        </w:rPr>
        <w:t xml:space="preserve"> </w:t>
      </w:r>
      <w:r w:rsidRPr="00AC3EC8">
        <w:rPr>
          <w:rFonts w:eastAsia="Verdana" w:cs="Verdana"/>
          <w:szCs w:val="20"/>
        </w:rPr>
        <w:t>coope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ation</w:t>
      </w:r>
      <w:r w:rsidRPr="00AC3EC8">
        <w:rPr>
          <w:rFonts w:eastAsia="Verdana" w:cs="Verdana"/>
          <w:spacing w:val="-12"/>
          <w:szCs w:val="20"/>
        </w:rPr>
        <w:t xml:space="preserve"> </w:t>
      </w:r>
      <w:r w:rsidRPr="00AC3EC8">
        <w:rPr>
          <w:rFonts w:eastAsia="Verdana" w:cs="Verdana"/>
          <w:szCs w:val="20"/>
        </w:rPr>
        <w:t>between</w:t>
      </w:r>
      <w:r w:rsidRPr="00AC3EC8">
        <w:rPr>
          <w:rFonts w:eastAsia="Verdana" w:cs="Verdana"/>
          <w:spacing w:val="-8"/>
          <w:szCs w:val="20"/>
        </w:rPr>
        <w:t xml:space="preserve"> </w:t>
      </w:r>
      <w:r w:rsidRPr="00AC3EC8">
        <w:rPr>
          <w:rFonts w:eastAsia="Verdana" w:cs="Verdana"/>
          <w:szCs w:val="20"/>
        </w:rPr>
        <w:t>local g</w:t>
      </w:r>
      <w:r w:rsidRPr="00AC3EC8">
        <w:rPr>
          <w:rFonts w:eastAsia="Verdana" w:cs="Verdana"/>
          <w:spacing w:val="-1"/>
          <w:szCs w:val="20"/>
        </w:rPr>
        <w:t>o</w:t>
      </w:r>
      <w:r w:rsidRPr="00AC3EC8">
        <w:rPr>
          <w:rFonts w:eastAsia="Verdana" w:cs="Verdana"/>
          <w:spacing w:val="-2"/>
          <w:szCs w:val="20"/>
        </w:rPr>
        <w:t>v</w:t>
      </w:r>
      <w:r w:rsidRPr="00AC3EC8">
        <w:rPr>
          <w:rFonts w:eastAsia="Verdana" w:cs="Verdana"/>
          <w:szCs w:val="20"/>
        </w:rPr>
        <w:t>ernment</w:t>
      </w:r>
      <w:r w:rsidRPr="00AC3EC8">
        <w:rPr>
          <w:rFonts w:eastAsia="Verdana" w:cs="Verdana"/>
          <w:spacing w:val="-12"/>
          <w:szCs w:val="20"/>
        </w:rPr>
        <w:t xml:space="preserve"> </w:t>
      </w:r>
      <w:r w:rsidRPr="00AC3EC8">
        <w:rPr>
          <w:rFonts w:eastAsia="Verdana" w:cs="Verdana"/>
          <w:szCs w:val="20"/>
        </w:rPr>
        <w:t>and</w:t>
      </w:r>
      <w:r w:rsidRPr="00AC3EC8">
        <w:rPr>
          <w:rFonts w:eastAsia="Verdana" w:cs="Verdana"/>
          <w:spacing w:val="-4"/>
          <w:szCs w:val="20"/>
        </w:rPr>
        <w:t xml:space="preserve"> </w:t>
      </w:r>
      <w:r w:rsidRPr="00AC3EC8">
        <w:rPr>
          <w:rFonts w:eastAsia="Verdana" w:cs="Verdana"/>
          <w:szCs w:val="20"/>
        </w:rPr>
        <w:t>state</w:t>
      </w:r>
      <w:r w:rsidRPr="00AC3EC8">
        <w:rPr>
          <w:rFonts w:eastAsia="Verdana" w:cs="Verdana"/>
          <w:spacing w:val="-5"/>
          <w:szCs w:val="20"/>
        </w:rPr>
        <w:t xml:space="preserve"> </w:t>
      </w:r>
      <w:r w:rsidRPr="00AC3EC8">
        <w:rPr>
          <w:rFonts w:eastAsia="Verdana" w:cs="Verdana"/>
          <w:szCs w:val="20"/>
        </w:rPr>
        <w:t>agencies</w:t>
      </w:r>
      <w:r w:rsidRPr="00AC3EC8">
        <w:rPr>
          <w:rFonts w:eastAsia="Verdana" w:cs="Verdana"/>
          <w:spacing w:val="-9"/>
          <w:szCs w:val="20"/>
        </w:rPr>
        <w:t xml:space="preserve"> </w:t>
      </w:r>
      <w:r w:rsidRPr="00AC3EC8">
        <w:rPr>
          <w:rFonts w:eastAsia="Verdana" w:cs="Verdana"/>
          <w:szCs w:val="20"/>
        </w:rPr>
        <w:t>with responsibili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</w:t>
      </w:r>
      <w:r w:rsidRPr="00AC3EC8">
        <w:rPr>
          <w:rFonts w:eastAsia="Verdana" w:cs="Verdana"/>
          <w:spacing w:val="-1"/>
          <w:szCs w:val="20"/>
        </w:rPr>
        <w:t xml:space="preserve"> </w:t>
      </w:r>
      <w:r w:rsidRPr="00AC3EC8">
        <w:rPr>
          <w:rFonts w:eastAsia="Verdana" w:cs="Verdana"/>
          <w:szCs w:val="20"/>
        </w:rPr>
        <w:t>for</w:t>
      </w:r>
      <w:r w:rsidRPr="00AC3EC8">
        <w:rPr>
          <w:rFonts w:eastAsia="Verdana" w:cs="Verdana"/>
          <w:spacing w:val="-3"/>
          <w:szCs w:val="20"/>
        </w:rPr>
        <w:t xml:space="preserve"> </w:t>
      </w:r>
      <w:r w:rsidRPr="00AC3EC8">
        <w:rPr>
          <w:rFonts w:eastAsia="Verdana" w:cs="Verdana"/>
          <w:szCs w:val="20"/>
        </w:rPr>
        <w:t>pr</w:t>
      </w:r>
      <w:r w:rsidRPr="00AC3EC8">
        <w:rPr>
          <w:rFonts w:eastAsia="Verdana" w:cs="Verdana"/>
          <w:spacing w:val="-2"/>
          <w:szCs w:val="20"/>
        </w:rPr>
        <w:t>o</w:t>
      </w:r>
      <w:r w:rsidRPr="00AC3EC8">
        <w:rPr>
          <w:rFonts w:eastAsia="Verdana" w:cs="Verdana"/>
          <w:szCs w:val="20"/>
        </w:rPr>
        <w:t>viding</w:t>
      </w:r>
      <w:r w:rsidRPr="00AC3EC8">
        <w:rPr>
          <w:rFonts w:eastAsia="Verdana" w:cs="Verdana"/>
          <w:spacing w:val="-3"/>
          <w:szCs w:val="20"/>
        </w:rPr>
        <w:t xml:space="preserve"> </w:t>
      </w:r>
      <w:r w:rsidRPr="00AC3EC8">
        <w:rPr>
          <w:rFonts w:eastAsia="Verdana" w:cs="Verdana"/>
          <w:szCs w:val="20"/>
        </w:rPr>
        <w:t>communi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 inf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astructure</w:t>
      </w:r>
    </w:p>
    <w:p w14:paraId="2B7D4EC1" w14:textId="77777777" w:rsidR="00BD0945" w:rsidRPr="00AC3EC8" w:rsidRDefault="00EB3341" w:rsidP="00066BA3">
      <w:pPr>
        <w:pStyle w:val="ListParagraph"/>
        <w:numPr>
          <w:ilvl w:val="0"/>
          <w:numId w:val="21"/>
        </w:num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AC3EC8">
        <w:rPr>
          <w:rFonts w:eastAsia="Verdana" w:cs="Verdana"/>
          <w:szCs w:val="20"/>
        </w:rPr>
        <w:t>Increase</w:t>
      </w:r>
      <w:r w:rsidRPr="00AC3EC8">
        <w:rPr>
          <w:rFonts w:eastAsia="Verdana" w:cs="Verdana"/>
          <w:spacing w:val="-9"/>
          <w:szCs w:val="20"/>
        </w:rPr>
        <w:t xml:space="preserve"> </w:t>
      </w:r>
      <w:r w:rsidRPr="00AC3EC8">
        <w:rPr>
          <w:rFonts w:eastAsia="Verdana" w:cs="Verdana"/>
          <w:szCs w:val="20"/>
        </w:rPr>
        <w:t>capaci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</w:t>
      </w:r>
      <w:r w:rsidRPr="00AC3EC8">
        <w:rPr>
          <w:rFonts w:eastAsia="Verdana" w:cs="Verdana"/>
          <w:spacing w:val="-8"/>
          <w:szCs w:val="20"/>
        </w:rPr>
        <w:t xml:space="preserve"> </w:t>
      </w:r>
      <w:r w:rsidRPr="00AC3EC8">
        <w:rPr>
          <w:rFonts w:eastAsia="Verdana" w:cs="Verdana"/>
          <w:szCs w:val="20"/>
        </w:rPr>
        <w:t>of</w:t>
      </w:r>
      <w:r w:rsidRPr="00AC3EC8">
        <w:rPr>
          <w:rFonts w:eastAsia="Verdana" w:cs="Verdana"/>
          <w:spacing w:val="-2"/>
          <w:szCs w:val="20"/>
        </w:rPr>
        <w:t xml:space="preserve"> </w:t>
      </w:r>
      <w:r w:rsidRPr="00AC3EC8">
        <w:rPr>
          <w:rFonts w:eastAsia="Verdana" w:cs="Verdana"/>
          <w:szCs w:val="20"/>
        </w:rPr>
        <w:t>local g</w:t>
      </w:r>
      <w:r w:rsidRPr="00AC3EC8">
        <w:rPr>
          <w:rFonts w:eastAsia="Verdana" w:cs="Verdana"/>
          <w:spacing w:val="-2"/>
          <w:szCs w:val="20"/>
        </w:rPr>
        <w:t>ov</w:t>
      </w:r>
      <w:r w:rsidRPr="00AC3EC8">
        <w:rPr>
          <w:rFonts w:eastAsia="Verdana" w:cs="Verdana"/>
          <w:szCs w:val="20"/>
        </w:rPr>
        <w:t>ernment</w:t>
      </w:r>
      <w:r w:rsidRPr="00AC3EC8">
        <w:rPr>
          <w:rFonts w:eastAsia="Verdana" w:cs="Verdana"/>
          <w:spacing w:val="-12"/>
          <w:szCs w:val="20"/>
        </w:rPr>
        <w:t xml:space="preserve"> </w:t>
      </w:r>
      <w:r w:rsidRPr="00AC3EC8">
        <w:rPr>
          <w:rFonts w:eastAsia="Verdana" w:cs="Verdana"/>
          <w:szCs w:val="20"/>
        </w:rPr>
        <w:t>to underta</w:t>
      </w:r>
      <w:r w:rsidRPr="00AC3EC8">
        <w:rPr>
          <w:rFonts w:eastAsia="Verdana" w:cs="Verdana"/>
          <w:spacing w:val="-2"/>
          <w:szCs w:val="20"/>
        </w:rPr>
        <w:t>k</w:t>
      </w:r>
      <w:r w:rsidRPr="00AC3EC8">
        <w:rPr>
          <w:rFonts w:eastAsia="Verdana" w:cs="Verdana"/>
          <w:szCs w:val="20"/>
        </w:rPr>
        <w:t>e</w:t>
      </w:r>
      <w:r w:rsidRPr="00AC3EC8">
        <w:rPr>
          <w:rFonts w:eastAsia="Verdana" w:cs="Verdana"/>
          <w:spacing w:val="-10"/>
          <w:szCs w:val="20"/>
        </w:rPr>
        <w:t xml:space="preserve"> </w:t>
      </w:r>
      <w:r w:rsidRPr="00AC3EC8">
        <w:rPr>
          <w:rFonts w:eastAsia="Verdana" w:cs="Verdana"/>
          <w:szCs w:val="20"/>
        </w:rPr>
        <w:t>local planning</w:t>
      </w:r>
      <w:r w:rsidRPr="00AC3EC8">
        <w:rPr>
          <w:rFonts w:eastAsia="Verdana" w:cs="Verdana"/>
          <w:spacing w:val="-9"/>
          <w:szCs w:val="20"/>
        </w:rPr>
        <w:t xml:space="preserve"> </w:t>
      </w:r>
      <w:r w:rsidRPr="00AC3EC8">
        <w:rPr>
          <w:rFonts w:eastAsia="Verdana" w:cs="Verdana"/>
          <w:szCs w:val="20"/>
        </w:rPr>
        <w:t>for</w:t>
      </w:r>
      <w:r w:rsidRPr="00AC3EC8">
        <w:rPr>
          <w:rFonts w:eastAsia="Verdana" w:cs="Verdana"/>
          <w:spacing w:val="-3"/>
          <w:szCs w:val="20"/>
        </w:rPr>
        <w:t xml:space="preserve"> </w:t>
      </w:r>
      <w:r w:rsidRPr="00AC3EC8">
        <w:rPr>
          <w:rFonts w:eastAsia="Verdana" w:cs="Verdana"/>
          <w:szCs w:val="20"/>
        </w:rPr>
        <w:t>communi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 inf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astructure</w:t>
      </w:r>
    </w:p>
    <w:p w14:paraId="01431B5B" w14:textId="77777777" w:rsidR="00BD0945" w:rsidRPr="00AC3EC8" w:rsidRDefault="00EB3341" w:rsidP="00066BA3">
      <w:pPr>
        <w:pStyle w:val="ListParagraph"/>
        <w:numPr>
          <w:ilvl w:val="0"/>
          <w:numId w:val="21"/>
        </w:num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 w:rsidRPr="00AC3EC8">
        <w:rPr>
          <w:rFonts w:eastAsia="Verdana" w:cs="Verdana"/>
          <w:szCs w:val="20"/>
        </w:rPr>
        <w:t>Encou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age</w:t>
      </w:r>
      <w:r w:rsidRPr="00AC3EC8">
        <w:rPr>
          <w:rFonts w:eastAsia="Verdana" w:cs="Verdana"/>
          <w:spacing w:val="-11"/>
          <w:szCs w:val="20"/>
        </w:rPr>
        <w:t xml:space="preserve"> </w:t>
      </w:r>
      <w:r w:rsidRPr="00AC3EC8">
        <w:rPr>
          <w:rFonts w:eastAsia="Verdana" w:cs="Verdana"/>
          <w:szCs w:val="20"/>
        </w:rPr>
        <w:t>consistency</w:t>
      </w:r>
      <w:r w:rsidRPr="00AC3EC8">
        <w:rPr>
          <w:rFonts w:eastAsia="Verdana" w:cs="Verdana"/>
          <w:spacing w:val="-12"/>
          <w:szCs w:val="20"/>
        </w:rPr>
        <w:t xml:space="preserve"> </w:t>
      </w:r>
      <w:r w:rsidRPr="00AC3EC8">
        <w:rPr>
          <w:rFonts w:eastAsia="Verdana" w:cs="Verdana"/>
          <w:szCs w:val="20"/>
        </w:rPr>
        <w:t>in communi</w:t>
      </w:r>
      <w:r w:rsidRPr="00AC3EC8">
        <w:rPr>
          <w:rFonts w:eastAsia="Verdana" w:cs="Verdana"/>
          <w:spacing w:val="-1"/>
          <w:szCs w:val="20"/>
        </w:rPr>
        <w:t>t</w:t>
      </w:r>
      <w:r w:rsidRPr="00AC3EC8">
        <w:rPr>
          <w:rFonts w:eastAsia="Verdana" w:cs="Verdana"/>
          <w:szCs w:val="20"/>
        </w:rPr>
        <w:t>y inf</w:t>
      </w:r>
      <w:r w:rsidRPr="00AC3EC8">
        <w:rPr>
          <w:rFonts w:eastAsia="Verdana" w:cs="Verdana"/>
          <w:spacing w:val="-4"/>
          <w:szCs w:val="20"/>
        </w:rPr>
        <w:t>r</w:t>
      </w:r>
      <w:r w:rsidRPr="00AC3EC8">
        <w:rPr>
          <w:rFonts w:eastAsia="Verdana" w:cs="Verdana"/>
          <w:szCs w:val="20"/>
        </w:rPr>
        <w:t>astructure</w:t>
      </w:r>
      <w:r w:rsidRPr="00AC3EC8">
        <w:rPr>
          <w:rFonts w:eastAsia="Verdana" w:cs="Verdana"/>
          <w:spacing w:val="-14"/>
          <w:szCs w:val="20"/>
        </w:rPr>
        <w:t xml:space="preserve"> </w:t>
      </w:r>
      <w:r w:rsidRPr="00AC3EC8">
        <w:rPr>
          <w:rFonts w:eastAsia="Verdana" w:cs="Verdana"/>
          <w:szCs w:val="20"/>
        </w:rPr>
        <w:t>planning.</w:t>
      </w:r>
    </w:p>
    <w:p w14:paraId="067D325A" w14:textId="77777777" w:rsidR="007964E5" w:rsidRDefault="00EB3341" w:rsidP="007964E5">
      <w:p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guidelines 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consistent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planning f</w:t>
      </w:r>
      <w:r>
        <w:rPr>
          <w:rFonts w:eastAsia="Verdana" w:cs="Verdana"/>
          <w:spacing w:val="-3"/>
          <w:szCs w:val="20"/>
        </w:rPr>
        <w:t>r</w:t>
      </w:r>
      <w:r>
        <w:rPr>
          <w:rFonts w:eastAsia="Verdana" w:cs="Verdana"/>
          <w:szCs w:val="20"/>
        </w:rPr>
        <w:t>amework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use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to underta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analysis.</w:t>
      </w:r>
    </w:p>
    <w:p w14:paraId="0C015455" w14:textId="77777777" w:rsidR="00BD0945" w:rsidRPr="007964E5" w:rsidRDefault="007964E5" w:rsidP="007964E5">
      <w:pPr>
        <w:pBdr>
          <w:top w:val="single" w:sz="4" w:space="1" w:color="DAEFDD"/>
          <w:left w:val="single" w:sz="4" w:space="6" w:color="DAEFDD"/>
          <w:bottom w:val="single" w:sz="4" w:space="1" w:color="DAEFDD"/>
          <w:right w:val="single" w:sz="4" w:space="4" w:color="DAEFDD"/>
        </w:pBdr>
        <w:shd w:val="clear" w:color="auto" w:fill="DAEFDD"/>
        <w:spacing w:after="120"/>
        <w:rPr>
          <w:rFonts w:eastAsia="Verdana" w:cs="Verdana"/>
          <w:szCs w:val="20"/>
        </w:rPr>
      </w:pPr>
      <w:hyperlink r:id="rId89" w:history="1">
        <w:r w:rsidRPr="007964E5">
          <w:rPr>
            <w:rStyle w:val="Hyperlink"/>
            <w:rFonts w:eastAsia="Verdana" w:cs="Verdana"/>
            <w:szCs w:val="20"/>
          </w:rPr>
          <w:t>Planning for infrastructure in growth areas</w:t>
        </w:r>
      </w:hyperlink>
      <w:r>
        <w:t xml:space="preserve"> (</w:t>
      </w:r>
      <w:r w:rsidR="00EB3341">
        <w:rPr>
          <w:u w:color="0000FF"/>
        </w:rPr>
        <w:t>http://ww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.mpa.vic.g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.au/planning-fo</w:t>
      </w:r>
      <w:r w:rsidR="00EB3341">
        <w:rPr>
          <w:spacing w:val="-2"/>
          <w:u w:color="0000FF"/>
        </w:rPr>
        <w:t>r</w:t>
      </w:r>
      <w:r w:rsidR="00EB3341">
        <w:rPr>
          <w:u w:color="0000FF"/>
        </w:rPr>
        <w:t>-communi</w:t>
      </w:r>
      <w:r w:rsidR="00EB3341">
        <w:rPr>
          <w:spacing w:val="-1"/>
          <w:u w:color="0000FF"/>
        </w:rPr>
        <w:t>t</w:t>
      </w:r>
      <w:r w:rsidR="00EB3341">
        <w:rPr>
          <w:spacing w:val="-4"/>
          <w:u w:color="0000FF"/>
        </w:rPr>
        <w:t>y</w:t>
      </w:r>
      <w:r w:rsidR="00EB3341">
        <w:rPr>
          <w:u w:color="0000FF"/>
        </w:rPr>
        <w:t>-inf</w:t>
      </w:r>
      <w:r w:rsidR="00EB3341">
        <w:rPr>
          <w:spacing w:val="-4"/>
          <w:u w:color="0000FF"/>
        </w:rPr>
        <w:t>r</w:t>
      </w:r>
      <w:r w:rsidR="00EB3341">
        <w:rPr>
          <w:u w:color="0000FF"/>
        </w:rPr>
        <w:t>astructure-in-growth</w:t>
      </w:r>
      <w:r w:rsidR="00EB3341">
        <w:rPr>
          <w:spacing w:val="-2"/>
          <w:u w:color="0000FF"/>
        </w:rPr>
        <w:t>-</w:t>
      </w:r>
      <w:r w:rsidR="00EB3341">
        <w:rPr>
          <w:u w:color="0000FF"/>
        </w:rPr>
        <w:t>areas-april-2008/</w:t>
      </w:r>
      <w:r>
        <w:rPr>
          <w:u w:color="0000FF"/>
        </w:rPr>
        <w:t>)</w:t>
      </w:r>
    </w:p>
    <w:p w14:paraId="2A0CF13F" w14:textId="77777777" w:rsidR="00BD0945" w:rsidRDefault="00BD0945" w:rsidP="007964E5">
      <w:pPr>
        <w:spacing w:after="120"/>
        <w:sectPr w:rsidR="00BD0945" w:rsidSect="00520EC0">
          <w:type w:val="continuous"/>
          <w:pgSz w:w="11920" w:h="16840"/>
          <w:pgMar w:top="1560" w:right="580" w:bottom="0" w:left="1134" w:header="720" w:footer="151" w:gutter="0"/>
          <w:cols w:num="2" w:space="720" w:equalWidth="0">
            <w:col w:w="4842" w:space="459"/>
            <w:col w:w="4905"/>
          </w:cols>
        </w:sectPr>
      </w:pPr>
    </w:p>
    <w:p w14:paraId="4D8FCE19" w14:textId="77777777" w:rsidR="00BD0945" w:rsidRDefault="00BD0945">
      <w:pPr>
        <w:spacing w:after="0"/>
        <w:jc w:val="right"/>
        <w:sectPr w:rsidR="00BD0945" w:rsidSect="00520EC0">
          <w:type w:val="continuous"/>
          <w:pgSz w:w="11920" w:h="16840"/>
          <w:pgMar w:top="1560" w:right="580" w:bottom="0" w:left="0" w:header="720" w:footer="151" w:gutter="0"/>
          <w:cols w:space="720"/>
        </w:sectPr>
      </w:pPr>
    </w:p>
    <w:p w14:paraId="20E26CDD" w14:textId="77777777" w:rsidR="00BD0945" w:rsidRDefault="00BD0945" w:rsidP="00953DD6">
      <w:pPr>
        <w:spacing w:before="600" w:after="0" w:line="200" w:lineRule="exact"/>
        <w:rPr>
          <w:szCs w:val="20"/>
        </w:rPr>
      </w:pPr>
    </w:p>
    <w:p w14:paraId="29771900" w14:textId="77777777" w:rsidR="00BD0945" w:rsidRDefault="00BD0945">
      <w:pPr>
        <w:spacing w:after="0"/>
        <w:sectPr w:rsidR="00BD0945" w:rsidSect="00520EC0">
          <w:headerReference w:type="default" r:id="rId90"/>
          <w:pgSz w:w="11920" w:h="16840"/>
          <w:pgMar w:top="1440" w:right="0" w:bottom="280" w:left="567" w:header="529" w:footer="292" w:gutter="0"/>
          <w:cols w:space="720"/>
        </w:sectPr>
      </w:pPr>
    </w:p>
    <w:p w14:paraId="5906F01D" w14:textId="77777777" w:rsidR="00BD0945" w:rsidRPr="00F46466" w:rsidRDefault="00EB3341" w:rsidP="003C1AC9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 w:rsidRPr="00F46466">
        <w:lastRenderedPageBreak/>
        <w:t>Docklands, City</w:t>
      </w:r>
      <w:r w:rsidRPr="00F46466">
        <w:rPr>
          <w:spacing w:val="-4"/>
        </w:rPr>
        <w:t xml:space="preserve"> </w:t>
      </w:r>
      <w:r w:rsidRPr="00F46466">
        <w:t>of</w:t>
      </w:r>
      <w:r w:rsidRPr="00F46466">
        <w:rPr>
          <w:spacing w:val="-2"/>
        </w:rPr>
        <w:t xml:space="preserve"> </w:t>
      </w:r>
      <w:r w:rsidRPr="00F46466">
        <w:t>Melbourne, VIC</w:t>
      </w:r>
    </w:p>
    <w:p w14:paraId="7A365D93" w14:textId="77777777" w:rsidR="00BD0945" w:rsidRDefault="00EB3341" w:rsidP="00F4646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In</w:t>
      </w:r>
      <w:r>
        <w:rPr>
          <w:spacing w:val="-2"/>
        </w:rPr>
        <w:t xml:space="preserve"> </w:t>
      </w:r>
      <w:r>
        <w:t>2002,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 w:rsidRPr="00362818">
        <w:t>master</w:t>
      </w:r>
      <w:r>
        <w:rPr>
          <w:spacing w:val="6"/>
          <w:w w:val="95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rPr>
          <w:spacing w:val="-3"/>
        </w:rPr>
        <w:t>w</w:t>
      </w:r>
      <w:r>
        <w:t>as</w:t>
      </w:r>
      <w:r>
        <w:rPr>
          <w:spacing w:val="-2"/>
        </w:rPr>
        <w:t xml:space="preserve"> </w:t>
      </w:r>
      <w:r>
        <w:t>prepared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guide the</w:t>
      </w:r>
      <w:r>
        <w:rPr>
          <w:spacing w:val="-3"/>
        </w:rPr>
        <w:t xml:space="preserve"> </w:t>
      </w:r>
      <w:r>
        <w:t>major</w:t>
      </w:r>
      <w:r>
        <w:rPr>
          <w:spacing w:val="-6"/>
        </w:rPr>
        <w:t xml:space="preserve"> </w:t>
      </w:r>
      <w:r>
        <w:t>rede</w:t>
      </w:r>
      <w:r>
        <w:rPr>
          <w:spacing w:val="-2"/>
        </w:rPr>
        <w:t>v</w:t>
      </w:r>
      <w:r>
        <w:t>elopment</w:t>
      </w:r>
      <w:r>
        <w:rPr>
          <w:spacing w:val="-1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inner</w:t>
      </w:r>
      <w:r>
        <w:rPr>
          <w:spacing w:val="-5"/>
        </w:rPr>
        <w:t xml:space="preserve"> </w:t>
      </w:r>
      <w:r>
        <w:t>ci</w:t>
      </w:r>
      <w:r>
        <w:rPr>
          <w:spacing w:val="-2"/>
        </w:rPr>
        <w:t>t</w:t>
      </w:r>
      <w:r>
        <w:t>y</w:t>
      </w:r>
      <w:r>
        <w:rPr>
          <w:spacing w:val="-1"/>
        </w:rPr>
        <w:t xml:space="preserve"> </w:t>
      </w:r>
      <w:r>
        <w:t>area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Docklands.</w:t>
      </w:r>
    </w:p>
    <w:p w14:paraId="12B0D6D4" w14:textId="77777777" w:rsidR="00BD0945" w:rsidRDefault="00EB3341" w:rsidP="00F4646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A</w:t>
      </w:r>
      <w:r>
        <w:rPr>
          <w:spacing w:val="-1"/>
        </w:rPr>
        <w:t xml:space="preserve"> </w:t>
      </w:r>
      <w:r>
        <w:t>2007</w:t>
      </w:r>
      <w:r>
        <w:rPr>
          <w:spacing w:val="-5"/>
        </w:rPr>
        <w:t xml:space="preserve"> </w:t>
      </w:r>
      <w:r>
        <w:t>amendment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 w:rsidRPr="00362818">
        <w:t>master</w:t>
      </w:r>
      <w:r>
        <w:rPr>
          <w:spacing w:val="6"/>
          <w:w w:val="95"/>
        </w:rPr>
        <w:t xml:space="preserve"> </w:t>
      </w:r>
      <w:r>
        <w:t>Plan increased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amount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commercial</w:t>
      </w:r>
      <w:r>
        <w:rPr>
          <w:spacing w:val="-12"/>
        </w:rPr>
        <w:t xml:space="preserve"> </w:t>
      </w:r>
      <w:r>
        <w:t>space and</w:t>
      </w:r>
      <w:r>
        <w:rPr>
          <w:spacing w:val="-4"/>
        </w:rPr>
        <w:t xml:space="preserve"> </w:t>
      </w:r>
      <w:r>
        <w:t>outlined a</w:t>
      </w:r>
      <w:r>
        <w:rPr>
          <w:spacing w:val="-1"/>
        </w:rPr>
        <w:t xml:space="preserve"> </w:t>
      </w:r>
      <w:r>
        <w:t>potential</w:t>
      </w:r>
      <w:r>
        <w:rPr>
          <w:spacing w:val="-9"/>
        </w:rPr>
        <w:t xml:space="preserve"> </w:t>
      </w:r>
      <w:r>
        <w:t>resulting increase in the</w:t>
      </w:r>
      <w:r>
        <w:rPr>
          <w:spacing w:val="-3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care.</w:t>
      </w:r>
      <w:r>
        <w:rPr>
          <w:spacing w:val="65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response,</w:t>
      </w:r>
      <w:r w:rsidR="00F46466">
        <w:t xml:space="preserve"> </w:t>
      </w:r>
      <w:r>
        <w:t>the</w:t>
      </w:r>
      <w:r>
        <w:rPr>
          <w:spacing w:val="-3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 w:rsidR="009833D6">
        <w:t>M</w:t>
      </w:r>
      <w:r w:rsidRPr="009833D6">
        <w:t>elbourne</w:t>
      </w:r>
      <w:r>
        <w:rPr>
          <w:spacing w:val="10"/>
          <w:w w:val="96"/>
        </w:rPr>
        <w:t xml:space="preserve"> </w:t>
      </w:r>
      <w:r>
        <w:t>partnered</w:t>
      </w:r>
      <w:r>
        <w:rPr>
          <w:spacing w:val="-10"/>
        </w:rPr>
        <w:t xml:space="preserve"> </w:t>
      </w:r>
      <w:r>
        <w:t>with the Victorian</w:t>
      </w:r>
      <w:r>
        <w:rPr>
          <w:spacing w:val="-9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prepared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detailed </w:t>
      </w:r>
      <w:r>
        <w:rPr>
          <w:i/>
        </w:rPr>
        <w:t>Community Infrastructure</w:t>
      </w:r>
      <w:r>
        <w:rPr>
          <w:i/>
          <w:spacing w:val="-14"/>
        </w:rPr>
        <w:t xml:space="preserve"> </w:t>
      </w:r>
      <w:r>
        <w:rPr>
          <w:i/>
        </w:rPr>
        <w:t>Plan</w:t>
      </w:r>
      <w:r>
        <w:rPr>
          <w:i/>
          <w:spacing w:val="-4"/>
        </w:rPr>
        <w:t xml:space="preserve"> </w:t>
      </w:r>
      <w:r>
        <w:t>(CIP).</w:t>
      </w:r>
    </w:p>
    <w:p w14:paraId="252E3140" w14:textId="77777777" w:rsidR="00BD0945" w:rsidRDefault="00EB3341" w:rsidP="00F4646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Based on updated demog</w:t>
      </w:r>
      <w:r>
        <w:rPr>
          <w:spacing w:val="-4"/>
        </w:rPr>
        <w:t>r</w:t>
      </w:r>
      <w:r>
        <w:t>aphic profiling</w:t>
      </w:r>
      <w:r>
        <w:rPr>
          <w:spacing w:val="-8"/>
        </w:rPr>
        <w:t xml:space="preserve"> </w:t>
      </w:r>
      <w:r>
        <w:t>of residents and wor</w:t>
      </w:r>
      <w:r>
        <w:rPr>
          <w:spacing w:val="-2"/>
        </w:rPr>
        <w:t>k</w:t>
      </w:r>
      <w:r>
        <w:t>ers, the CIP identified</w:t>
      </w:r>
      <w:r>
        <w:rPr>
          <w:spacing w:val="-9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3"/>
        </w:rPr>
        <w:t>k</w:t>
      </w:r>
      <w:r>
        <w:t>ey</w:t>
      </w:r>
      <w:r>
        <w:rPr>
          <w:spacing w:val="-4"/>
        </w:rPr>
        <w:t xml:space="preserve"> </w:t>
      </w:r>
      <w:r>
        <w:t>priori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recalculated</w:t>
      </w:r>
      <w:r>
        <w:rPr>
          <w:spacing w:val="-12"/>
        </w:rPr>
        <w:t xml:space="preserve"> </w:t>
      </w:r>
      <w:r>
        <w:t>the 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places</w:t>
      </w:r>
      <w:r>
        <w:rPr>
          <w:spacing w:val="-6"/>
        </w:rPr>
        <w:t xml:space="preserve"> </w:t>
      </w:r>
      <w:r>
        <w:t>needed.</w:t>
      </w:r>
    </w:p>
    <w:p w14:paraId="78241A7F" w14:textId="77777777" w:rsidR="00BD0945" w:rsidRDefault="00EB3341" w:rsidP="00F4646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CIP outlined the</w:t>
      </w:r>
      <w:r>
        <w:rPr>
          <w:spacing w:val="-3"/>
        </w:rPr>
        <w:t xml:space="preserve"> </w:t>
      </w:r>
      <w:r>
        <w:t>preferred</w:t>
      </w:r>
      <w:r>
        <w:rPr>
          <w:spacing w:val="-9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 w:rsidR="00F46466">
        <w:t xml:space="preserve"> </w:t>
      </w:r>
      <w:r>
        <w:t>model</w:t>
      </w:r>
      <w:r>
        <w:rPr>
          <w:spacing w:val="-6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co-location 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preferred</w:t>
      </w:r>
      <w:r>
        <w:rPr>
          <w:spacing w:val="-9"/>
        </w:rPr>
        <w:t xml:space="preserve"> </w:t>
      </w:r>
      <w:r>
        <w:t>mix</w:t>
      </w:r>
      <w:r>
        <w:rPr>
          <w:spacing w:val="-4"/>
        </w:rPr>
        <w:t xml:space="preserve"> </w:t>
      </w:r>
      <w:r>
        <w:t>of pr</w:t>
      </w:r>
      <w:r>
        <w:rPr>
          <w:spacing w:val="-2"/>
        </w:rPr>
        <w:t>o</w:t>
      </w:r>
      <w:r>
        <w:t>viders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include local g</w:t>
      </w:r>
      <w:r>
        <w:rPr>
          <w:spacing w:val="-2"/>
        </w:rPr>
        <w:t>ov</w:t>
      </w:r>
      <w:r>
        <w:t>ernment,</w:t>
      </w:r>
      <w:r>
        <w:rPr>
          <w:spacing w:val="-13"/>
        </w:rPr>
        <w:t xml:space="preserve"> </w:t>
      </w:r>
      <w:r>
        <w:t>pri</w:t>
      </w:r>
      <w:r>
        <w:rPr>
          <w:spacing w:val="-4"/>
        </w:rPr>
        <w:t>v</w:t>
      </w:r>
      <w:r>
        <w:t>ate and</w:t>
      </w:r>
      <w:r>
        <w:rPr>
          <w:spacing w:val="-4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ope</w:t>
      </w:r>
      <w:r>
        <w:rPr>
          <w:spacing w:val="-4"/>
        </w:rPr>
        <w:t>r</w:t>
      </w:r>
      <w:r>
        <w:t>ators.</w:t>
      </w:r>
    </w:p>
    <w:p w14:paraId="1C196776" w14:textId="77777777" w:rsidR="00BD0945" w:rsidRPr="005124D9" w:rsidRDefault="005124D9" w:rsidP="00F4646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1" w:history="1">
        <w:r w:rsidRPr="005124D9">
          <w:rPr>
            <w:rStyle w:val="Hyperlink"/>
          </w:rPr>
          <w:t>Docklands community infrastructure plan</w:t>
        </w:r>
      </w:hyperlink>
      <w:r>
        <w:t xml:space="preserve"> </w:t>
      </w:r>
      <w:r w:rsidRPr="005124D9">
        <w:t>(</w:t>
      </w:r>
      <w:r w:rsidR="00EB3341" w:rsidRPr="005124D9">
        <w:t>https://www.melbourne.vic.gov.au/ABoUTCoUNCIL/</w:t>
      </w:r>
      <w:r w:rsidR="00EB3341" w:rsidRPr="007B3E18">
        <w:t>PLANSANDPUBLICATI</w:t>
      </w:r>
      <w:r w:rsidR="007B3E18">
        <w:t>O</w:t>
      </w:r>
      <w:r w:rsidR="00EB3341" w:rsidRPr="007B3E18">
        <w:t>NS</w:t>
      </w:r>
      <w:r w:rsidR="00EB3341" w:rsidRPr="005124D9">
        <w:t>/Pages/Docklandscommunityinfrastructureplan.aspx</w:t>
      </w:r>
      <w:r w:rsidRPr="005124D9">
        <w:t>)</w:t>
      </w:r>
    </w:p>
    <w:p w14:paraId="15A2CDF2" w14:textId="77777777" w:rsidR="00BD0945" w:rsidRDefault="00EB3341" w:rsidP="006167E9">
      <w:pPr>
        <w:pStyle w:val="Heading4"/>
        <w:numPr>
          <w:ilvl w:val="2"/>
          <w:numId w:val="43"/>
        </w:numPr>
      </w:pPr>
      <w:r>
        <w:t>Determine</w:t>
      </w:r>
      <w:r>
        <w:rPr>
          <w:spacing w:val="-1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number</w:t>
      </w:r>
      <w:r>
        <w:rPr>
          <w:spacing w:val="-11"/>
        </w:rPr>
        <w:t xml:space="preserve"> </w:t>
      </w:r>
      <w:r>
        <w:t>of child care</w:t>
      </w:r>
      <w:r>
        <w:rPr>
          <w:spacing w:val="-6"/>
        </w:rPr>
        <w:t xml:space="preserve"> </w:t>
      </w:r>
      <w:r>
        <w:t>facilities</w:t>
      </w:r>
    </w:p>
    <w:p w14:paraId="21C3799C" w14:textId="77777777" w:rsidR="00BD0945" w:rsidRDefault="00EB3341" w:rsidP="00F46466">
      <w:pPr>
        <w:spacing w:before="120"/>
        <w:rPr>
          <w:szCs w:val="20"/>
        </w:rPr>
      </w:pPr>
      <w:r>
        <w:rPr>
          <w:szCs w:val="20"/>
        </w:rPr>
        <w:t>Planning</w:t>
      </w:r>
      <w:r>
        <w:rPr>
          <w:spacing w:val="-9"/>
          <w:szCs w:val="20"/>
        </w:rPr>
        <w:t xml:space="preserve"> </w:t>
      </w:r>
      <w:r>
        <w:rPr>
          <w:szCs w:val="20"/>
        </w:rPr>
        <w:t>for</w:t>
      </w:r>
      <w:r>
        <w:rPr>
          <w:spacing w:val="-3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zCs w:val="20"/>
        </w:rPr>
        <w:t>appropriate</w:t>
      </w:r>
      <w:r>
        <w:rPr>
          <w:spacing w:val="-12"/>
          <w:szCs w:val="20"/>
        </w:rPr>
        <w:t xml:space="preserve"> </w:t>
      </w:r>
      <w:r>
        <w:rPr>
          <w:szCs w:val="20"/>
        </w:rPr>
        <w:t>number</w:t>
      </w:r>
      <w:r>
        <w:rPr>
          <w:spacing w:val="-8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places</w:t>
      </w:r>
      <w:r>
        <w:rPr>
          <w:spacing w:val="-6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be</w:t>
      </w:r>
      <w:r>
        <w:rPr>
          <w:spacing w:val="-2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challenge</w:t>
      </w:r>
      <w:r>
        <w:rPr>
          <w:spacing w:val="-9"/>
          <w:szCs w:val="20"/>
        </w:rPr>
        <w:t xml:space="preserve"> </w:t>
      </w:r>
      <w:r>
        <w:rPr>
          <w:szCs w:val="20"/>
        </w:rPr>
        <w:t>but</w:t>
      </w:r>
      <w:r>
        <w:rPr>
          <w:spacing w:val="-3"/>
          <w:szCs w:val="20"/>
        </w:rPr>
        <w:t xml:space="preserve"> </w:t>
      </w:r>
      <w:r>
        <w:rPr>
          <w:szCs w:val="20"/>
        </w:rPr>
        <w:t>supply can be</w:t>
      </w:r>
      <w:r>
        <w:rPr>
          <w:spacing w:val="-2"/>
          <w:szCs w:val="20"/>
        </w:rPr>
        <w:t xml:space="preserve"> </w:t>
      </w:r>
      <w:r>
        <w:rPr>
          <w:szCs w:val="20"/>
        </w:rPr>
        <w:t>enabled</w:t>
      </w:r>
      <w:r>
        <w:rPr>
          <w:spacing w:val="-8"/>
          <w:szCs w:val="20"/>
        </w:rPr>
        <w:t xml:space="preserve"> </w:t>
      </w:r>
      <w:r>
        <w:rPr>
          <w:spacing w:val="-1"/>
          <w:szCs w:val="20"/>
        </w:rPr>
        <w:t>b</w:t>
      </w:r>
      <w:r>
        <w:rPr>
          <w:szCs w:val="20"/>
        </w:rPr>
        <w:t>y</w:t>
      </w:r>
      <w:r>
        <w:rPr>
          <w:spacing w:val="-1"/>
          <w:szCs w:val="20"/>
        </w:rPr>
        <w:t xml:space="preserve"> </w:t>
      </w:r>
      <w:r>
        <w:rPr>
          <w:szCs w:val="20"/>
        </w:rPr>
        <w:t>de</w:t>
      </w:r>
      <w:r>
        <w:rPr>
          <w:spacing w:val="-2"/>
          <w:szCs w:val="20"/>
        </w:rPr>
        <w:t>v</w:t>
      </w:r>
      <w:r>
        <w:rPr>
          <w:szCs w:val="20"/>
        </w:rPr>
        <w:t>eloping</w:t>
      </w:r>
      <w:r>
        <w:rPr>
          <w:spacing w:val="-4"/>
          <w:szCs w:val="20"/>
        </w:rPr>
        <w:t xml:space="preserve"> </w:t>
      </w:r>
      <w:r>
        <w:rPr>
          <w:szCs w:val="20"/>
        </w:rPr>
        <w:t>land</w:t>
      </w:r>
      <w:r>
        <w:rPr>
          <w:spacing w:val="-4"/>
          <w:szCs w:val="20"/>
        </w:rPr>
        <w:t xml:space="preserve"> </w:t>
      </w:r>
      <w:r>
        <w:rPr>
          <w:szCs w:val="20"/>
        </w:rPr>
        <w:t>use</w:t>
      </w:r>
      <w:r>
        <w:rPr>
          <w:spacing w:val="-3"/>
          <w:szCs w:val="20"/>
        </w:rPr>
        <w:t xml:space="preserve"> </w:t>
      </w:r>
      <w:r>
        <w:rPr>
          <w:szCs w:val="20"/>
        </w:rPr>
        <w:t>planning guidelines that</w:t>
      </w:r>
      <w:r>
        <w:rPr>
          <w:spacing w:val="-4"/>
          <w:szCs w:val="20"/>
        </w:rPr>
        <w:t xml:space="preserve"> </w:t>
      </w:r>
      <w:r>
        <w:rPr>
          <w:szCs w:val="20"/>
        </w:rPr>
        <w:t>establish a</w:t>
      </w:r>
      <w:r>
        <w:rPr>
          <w:spacing w:val="-1"/>
          <w:szCs w:val="20"/>
        </w:rPr>
        <w:t xml:space="preserve"> </w:t>
      </w:r>
      <w:r>
        <w:rPr>
          <w:szCs w:val="20"/>
        </w:rPr>
        <w:t>benchmark</w:t>
      </w:r>
      <w:r>
        <w:rPr>
          <w:spacing w:val="-11"/>
          <w:szCs w:val="20"/>
        </w:rPr>
        <w:t xml:space="preserve"> </w:t>
      </w:r>
      <w:r>
        <w:rPr>
          <w:spacing w:val="-4"/>
          <w:szCs w:val="20"/>
        </w:rPr>
        <w:t>r</w:t>
      </w:r>
      <w:r>
        <w:rPr>
          <w:szCs w:val="20"/>
        </w:rPr>
        <w:t>ate</w:t>
      </w:r>
      <w:r>
        <w:rPr>
          <w:spacing w:val="-4"/>
          <w:szCs w:val="20"/>
        </w:rPr>
        <w:t xml:space="preserve"> </w:t>
      </w:r>
      <w:r>
        <w:rPr>
          <w:szCs w:val="20"/>
        </w:rPr>
        <w:t>for the</w:t>
      </w:r>
      <w:r>
        <w:rPr>
          <w:spacing w:val="-3"/>
          <w:szCs w:val="20"/>
        </w:rPr>
        <w:t xml:space="preserve"> </w:t>
      </w:r>
      <w:r>
        <w:rPr>
          <w:szCs w:val="20"/>
        </w:rPr>
        <w:t>pr</w:t>
      </w:r>
      <w:r>
        <w:rPr>
          <w:spacing w:val="-2"/>
          <w:szCs w:val="20"/>
        </w:rPr>
        <w:t>o</w:t>
      </w:r>
      <w:r>
        <w:rPr>
          <w:szCs w:val="20"/>
        </w:rPr>
        <w:t>vision</w:t>
      </w:r>
      <w:r>
        <w:rPr>
          <w:spacing w:val="-3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care.</w:t>
      </w:r>
    </w:p>
    <w:p w14:paraId="631D0E17" w14:textId="77777777" w:rsidR="00EE7E8D" w:rsidRDefault="00EB3341" w:rsidP="002412A7">
      <w:pPr>
        <w:spacing w:after="0"/>
        <w:rPr>
          <w:szCs w:val="20"/>
        </w:rPr>
      </w:pPr>
      <w:r>
        <w:rPr>
          <w:szCs w:val="20"/>
        </w:rPr>
        <w:t>Benchmarks,</w:t>
      </w:r>
      <w:r>
        <w:rPr>
          <w:spacing w:val="-13"/>
          <w:szCs w:val="20"/>
        </w:rPr>
        <w:t xml:space="preserve"> </w:t>
      </w:r>
      <w:r>
        <w:rPr>
          <w:szCs w:val="20"/>
        </w:rPr>
        <w:t>based</w:t>
      </w:r>
      <w:r>
        <w:rPr>
          <w:spacing w:val="-6"/>
          <w:szCs w:val="20"/>
        </w:rPr>
        <w:t xml:space="preserve"> </w:t>
      </w:r>
      <w:r>
        <w:rPr>
          <w:szCs w:val="20"/>
        </w:rPr>
        <w:t>on</w:t>
      </w:r>
      <w:r>
        <w:rPr>
          <w:spacing w:val="-2"/>
          <w:szCs w:val="20"/>
        </w:rPr>
        <w:t xml:space="preserve"> </w:t>
      </w:r>
      <w:r>
        <w:rPr>
          <w:szCs w:val="20"/>
        </w:rPr>
        <w:t>population compared</w:t>
      </w:r>
      <w:r w:rsidR="009833D6">
        <w:rPr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existing suppl</w:t>
      </w:r>
      <w:r>
        <w:rPr>
          <w:spacing w:val="-19"/>
          <w:szCs w:val="20"/>
        </w:rPr>
        <w:t>y</w:t>
      </w:r>
      <w:r>
        <w:rPr>
          <w:szCs w:val="20"/>
        </w:rPr>
        <w:t>,</w:t>
      </w:r>
      <w:r>
        <w:rPr>
          <w:spacing w:val="-1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assist local g</w:t>
      </w:r>
      <w:r>
        <w:rPr>
          <w:spacing w:val="-2"/>
          <w:szCs w:val="20"/>
        </w:rPr>
        <w:t>ov</w:t>
      </w:r>
      <w:r>
        <w:rPr>
          <w:szCs w:val="20"/>
        </w:rPr>
        <w:t>ernment calculate</w:t>
      </w:r>
      <w:r>
        <w:rPr>
          <w:spacing w:val="-9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requirements.</w:t>
      </w:r>
      <w:r>
        <w:rPr>
          <w:spacing w:val="56"/>
          <w:szCs w:val="20"/>
        </w:rPr>
        <w:t xml:space="preserve"> </w:t>
      </w:r>
      <w:r>
        <w:rPr>
          <w:szCs w:val="20"/>
        </w:rPr>
        <w:t>Howe</w:t>
      </w:r>
      <w:r>
        <w:rPr>
          <w:spacing w:val="-3"/>
          <w:szCs w:val="20"/>
        </w:rPr>
        <w:t>v</w:t>
      </w:r>
      <w:r>
        <w:rPr>
          <w:szCs w:val="20"/>
        </w:rPr>
        <w:t>er these</w:t>
      </w:r>
      <w:r>
        <w:rPr>
          <w:spacing w:val="-5"/>
          <w:szCs w:val="20"/>
        </w:rPr>
        <w:t xml:space="preserve"> </w:t>
      </w:r>
      <w:r>
        <w:rPr>
          <w:szCs w:val="20"/>
        </w:rPr>
        <w:t>benchmarks</w:t>
      </w:r>
      <w:r>
        <w:rPr>
          <w:spacing w:val="-12"/>
          <w:szCs w:val="20"/>
        </w:rPr>
        <w:t xml:space="preserve"> </w:t>
      </w:r>
      <w:r>
        <w:rPr>
          <w:szCs w:val="20"/>
        </w:rPr>
        <w:t>should be</w:t>
      </w:r>
      <w:r>
        <w:rPr>
          <w:spacing w:val="-2"/>
          <w:szCs w:val="20"/>
        </w:rPr>
        <w:t xml:space="preserve"> </w:t>
      </w:r>
      <w:r>
        <w:rPr>
          <w:szCs w:val="20"/>
        </w:rPr>
        <w:t>considered together</w:t>
      </w:r>
      <w:r>
        <w:rPr>
          <w:spacing w:val="-9"/>
          <w:szCs w:val="20"/>
        </w:rPr>
        <w:t xml:space="preserve"> </w:t>
      </w:r>
      <w:r>
        <w:rPr>
          <w:szCs w:val="20"/>
        </w:rPr>
        <w:t>with a</w:t>
      </w:r>
      <w:r>
        <w:rPr>
          <w:spacing w:val="-1"/>
          <w:szCs w:val="20"/>
        </w:rPr>
        <w:t xml:space="preserve"> </w:t>
      </w:r>
      <w:r>
        <w:rPr>
          <w:spacing w:val="-4"/>
          <w:szCs w:val="20"/>
        </w:rPr>
        <w:t>r</w:t>
      </w:r>
      <w:r>
        <w:rPr>
          <w:szCs w:val="20"/>
        </w:rPr>
        <w:t>ange</w:t>
      </w:r>
      <w:r>
        <w:rPr>
          <w:spacing w:val="-6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other</w:t>
      </w:r>
      <w:r>
        <w:rPr>
          <w:spacing w:val="-5"/>
          <w:szCs w:val="20"/>
        </w:rPr>
        <w:t xml:space="preserve"> </w:t>
      </w:r>
      <w:r>
        <w:rPr>
          <w:szCs w:val="20"/>
        </w:rPr>
        <w:t>factors</w:t>
      </w:r>
      <w:r>
        <w:rPr>
          <w:spacing w:val="-7"/>
          <w:szCs w:val="20"/>
        </w:rPr>
        <w:t xml:space="preserve"> </w:t>
      </w:r>
      <w:r>
        <w:rPr>
          <w:szCs w:val="20"/>
        </w:rPr>
        <w:t>such</w:t>
      </w:r>
      <w:r>
        <w:rPr>
          <w:spacing w:val="-5"/>
          <w:szCs w:val="20"/>
        </w:rPr>
        <w:t xml:space="preserve"> </w:t>
      </w:r>
      <w:r>
        <w:rPr>
          <w:szCs w:val="20"/>
        </w:rPr>
        <w:t>as the</w:t>
      </w:r>
      <w:r>
        <w:rPr>
          <w:spacing w:val="-3"/>
          <w:szCs w:val="20"/>
        </w:rPr>
        <w:t xml:space="preserve"> </w:t>
      </w:r>
      <w:r>
        <w:rPr>
          <w:spacing w:val="-2"/>
          <w:szCs w:val="20"/>
        </w:rPr>
        <w:t>a</w:t>
      </w:r>
      <w:r>
        <w:rPr>
          <w:spacing w:val="-4"/>
          <w:szCs w:val="20"/>
        </w:rPr>
        <w:t>v</w:t>
      </w:r>
      <w:r>
        <w:rPr>
          <w:szCs w:val="20"/>
        </w:rPr>
        <w:t>ailabili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4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in neighbouring local g</w:t>
      </w:r>
      <w:r>
        <w:rPr>
          <w:spacing w:val="-1"/>
          <w:szCs w:val="20"/>
        </w:rPr>
        <w:t>o</w:t>
      </w:r>
      <w:r>
        <w:rPr>
          <w:spacing w:val="-2"/>
          <w:szCs w:val="20"/>
        </w:rPr>
        <w:t>v</w:t>
      </w:r>
      <w:r>
        <w:rPr>
          <w:szCs w:val="20"/>
        </w:rPr>
        <w:t>ernment</w:t>
      </w:r>
      <w:r>
        <w:rPr>
          <w:spacing w:val="-12"/>
          <w:szCs w:val="20"/>
        </w:rPr>
        <w:t xml:space="preserve"> </w:t>
      </w:r>
      <w:r>
        <w:rPr>
          <w:szCs w:val="20"/>
        </w:rPr>
        <w:t>areas</w:t>
      </w:r>
      <w:r>
        <w:rPr>
          <w:spacing w:val="-5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pacing w:val="-2"/>
          <w:szCs w:val="20"/>
        </w:rPr>
        <w:t>t</w:t>
      </w:r>
      <w:r>
        <w:rPr>
          <w:szCs w:val="20"/>
        </w:rPr>
        <w:t>ype</w:t>
      </w:r>
      <w:r>
        <w:rPr>
          <w:spacing w:val="-4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required.</w:t>
      </w:r>
      <w:r>
        <w:rPr>
          <w:spacing w:val="61"/>
          <w:szCs w:val="20"/>
        </w:rPr>
        <w:t xml:space="preserve"> </w:t>
      </w:r>
      <w:r>
        <w:rPr>
          <w:szCs w:val="20"/>
        </w:rPr>
        <w:t>Benchmarks</w:t>
      </w:r>
      <w:r>
        <w:rPr>
          <w:spacing w:val="-12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useful decision making</w:t>
      </w:r>
      <w:r>
        <w:rPr>
          <w:spacing w:val="-7"/>
          <w:szCs w:val="20"/>
        </w:rPr>
        <w:t xml:space="preserve"> </w:t>
      </w:r>
      <w:r>
        <w:rPr>
          <w:szCs w:val="20"/>
        </w:rPr>
        <w:t>tool but</w:t>
      </w:r>
      <w:r>
        <w:rPr>
          <w:spacing w:val="-3"/>
          <w:szCs w:val="20"/>
        </w:rPr>
        <w:t xml:space="preserve"> </w:t>
      </w:r>
      <w:r>
        <w:rPr>
          <w:szCs w:val="20"/>
        </w:rPr>
        <w:t>should be</w:t>
      </w:r>
      <w:r>
        <w:rPr>
          <w:spacing w:val="-2"/>
          <w:szCs w:val="20"/>
        </w:rPr>
        <w:t xml:space="preserve"> </w:t>
      </w:r>
      <w:r>
        <w:rPr>
          <w:szCs w:val="20"/>
        </w:rPr>
        <w:t>used</w:t>
      </w:r>
      <w:r>
        <w:rPr>
          <w:spacing w:val="-5"/>
          <w:szCs w:val="20"/>
        </w:rPr>
        <w:t xml:space="preserve"> </w:t>
      </w:r>
      <w:r>
        <w:rPr>
          <w:szCs w:val="20"/>
        </w:rPr>
        <w:t>as</w:t>
      </w:r>
      <w:r>
        <w:rPr>
          <w:spacing w:val="-2"/>
          <w:szCs w:val="20"/>
        </w:rPr>
        <w:t xml:space="preserve"> </w:t>
      </w:r>
      <w:r>
        <w:rPr>
          <w:szCs w:val="20"/>
        </w:rPr>
        <w:t>one factor</w:t>
      </w:r>
      <w:r>
        <w:rPr>
          <w:spacing w:val="-6"/>
          <w:szCs w:val="20"/>
        </w:rPr>
        <w:t xml:space="preserve"> </w:t>
      </w:r>
      <w:r>
        <w:rPr>
          <w:szCs w:val="20"/>
        </w:rPr>
        <w:t>amongst</w:t>
      </w:r>
      <w:r>
        <w:rPr>
          <w:spacing w:val="-9"/>
          <w:szCs w:val="20"/>
        </w:rPr>
        <w:t xml:space="preserve"> </w:t>
      </w:r>
      <w:r>
        <w:rPr>
          <w:szCs w:val="20"/>
        </w:rPr>
        <w:t>others</w:t>
      </w:r>
      <w:r>
        <w:rPr>
          <w:spacing w:val="-6"/>
          <w:szCs w:val="20"/>
        </w:rPr>
        <w:t xml:space="preserve"> </w:t>
      </w:r>
      <w:r>
        <w:rPr>
          <w:szCs w:val="20"/>
        </w:rPr>
        <w:t>when</w:t>
      </w:r>
      <w:r>
        <w:rPr>
          <w:spacing w:val="-5"/>
          <w:szCs w:val="20"/>
        </w:rPr>
        <w:t xml:space="preserve"> </w:t>
      </w:r>
      <w:r>
        <w:rPr>
          <w:szCs w:val="20"/>
        </w:rPr>
        <w:t>determining</w:t>
      </w:r>
      <w:r>
        <w:rPr>
          <w:spacing w:val="-12"/>
          <w:szCs w:val="20"/>
        </w:rPr>
        <w:t xml:space="preserve"> </w:t>
      </w:r>
      <w:r>
        <w:rPr>
          <w:szCs w:val="20"/>
        </w:rPr>
        <w:t>need.</w:t>
      </w:r>
      <w:r w:rsidR="00EE7E8D">
        <w:rPr>
          <w:szCs w:val="20"/>
        </w:rPr>
        <w:br w:type="column"/>
      </w:r>
    </w:p>
    <w:p w14:paraId="6CB27FF0" w14:textId="77777777" w:rsidR="00BD0945" w:rsidRPr="00F46466" w:rsidRDefault="00EB3341" w:rsidP="002412A7">
      <w:pPr>
        <w:pStyle w:val="Heading5casestuyd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shd w:val="clear" w:color="auto" w:fill="DAEFDD"/>
        <w:spacing w:before="0" w:after="0"/>
      </w:pPr>
      <w:r w:rsidRPr="00F46466">
        <w:t>Metropolitan</w:t>
      </w:r>
      <w:r w:rsidRPr="00F46466">
        <w:rPr>
          <w:spacing w:val="-14"/>
        </w:rPr>
        <w:t xml:space="preserve"> </w:t>
      </w:r>
      <w:r w:rsidRPr="00F46466">
        <w:t>Redevelopment Authority, WA</w:t>
      </w:r>
    </w:p>
    <w:p w14:paraId="16E3167F" w14:textId="77777777" w:rsidR="00BD0945" w:rsidRDefault="00EB3341" w:rsidP="002412A7">
      <w:pPr>
        <w:shd w:val="clear" w:color="auto" w:fill="DAEFDD"/>
      </w:pPr>
      <w:r>
        <w:t>This agency</w:t>
      </w:r>
      <w:r>
        <w:rPr>
          <w:spacing w:val="-7"/>
        </w:rPr>
        <w:t xml:space="preserve"> </w:t>
      </w:r>
      <w:r>
        <w:t>is responsible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 rede</w:t>
      </w:r>
      <w:r>
        <w:rPr>
          <w:spacing w:val="-2"/>
        </w:rPr>
        <w:t>v</w:t>
      </w:r>
      <w:r>
        <w:t>elopment</w:t>
      </w:r>
      <w:r>
        <w:rPr>
          <w:spacing w:val="-1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urban</w:t>
      </w:r>
      <w:r>
        <w:rPr>
          <w:spacing w:val="-6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around</w:t>
      </w:r>
      <w:r w:rsidR="00F46466">
        <w:t xml:space="preserve"> </w:t>
      </w:r>
      <w:r>
        <w:t>Cent</w:t>
      </w:r>
      <w:r>
        <w:rPr>
          <w:spacing w:val="-4"/>
        </w:rPr>
        <w:t>r</w:t>
      </w:r>
      <w:r>
        <w:t>al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rPr>
          <w:spacing w:val="-5"/>
        </w:rPr>
        <w:t>P</w:t>
      </w:r>
      <w:r>
        <w:t>erth,</w:t>
      </w:r>
      <w:r>
        <w:rPr>
          <w:spacing w:val="-5"/>
        </w:rPr>
        <w:t xml:space="preserve"> </w:t>
      </w:r>
      <w:r>
        <w:t>Subiac</w:t>
      </w:r>
      <w:r>
        <w:rPr>
          <w:spacing w:val="-3"/>
        </w:rPr>
        <w:t>o</w:t>
      </w:r>
      <w:r>
        <w:t>,</w:t>
      </w:r>
      <w:r>
        <w:rPr>
          <w:spacing w:val="-9"/>
        </w:rPr>
        <w:t xml:space="preserve"> </w:t>
      </w:r>
      <w:r>
        <w:t>midland</w:t>
      </w:r>
      <w:r>
        <w:rPr>
          <w:spacing w:val="-27"/>
        </w:rPr>
        <w:t xml:space="preserve"> </w:t>
      </w:r>
      <w:r>
        <w:t>and</w:t>
      </w:r>
      <w:r w:rsidR="00F46466">
        <w:t xml:space="preserve"> </w:t>
      </w:r>
      <w:r>
        <w:rPr>
          <w:position w:val="-1"/>
        </w:rPr>
        <w:t>Armadale.</w:t>
      </w:r>
    </w:p>
    <w:p w14:paraId="20E2C6CD" w14:textId="77777777" w:rsidR="00BD0945" w:rsidRDefault="00EB3341" w:rsidP="002412A7">
      <w:pPr>
        <w:shd w:val="clear" w:color="auto" w:fill="DAEFDD"/>
      </w:pPr>
      <w:r>
        <w:rPr>
          <w:spacing w:val="-21"/>
        </w:rPr>
        <w:t>T</w:t>
      </w:r>
      <w:r>
        <w:t>o</w:t>
      </w:r>
      <w:r>
        <w:rPr>
          <w:spacing w:val="-1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places</w:t>
      </w:r>
      <w:r>
        <w:rPr>
          <w:spacing w:val="-6"/>
        </w:rPr>
        <w:t xml:space="preserve"> </w:t>
      </w:r>
      <w:r>
        <w:t>where</w:t>
      </w:r>
      <w:r>
        <w:rPr>
          <w:spacing w:val="-7"/>
        </w:rPr>
        <w:t xml:space="preserve"> </w:t>
      </w:r>
      <w:r>
        <w:t xml:space="preserve">people </w:t>
      </w:r>
      <w:r>
        <w:rPr>
          <w:spacing w:val="-2"/>
        </w:rPr>
        <w:t>w</w:t>
      </w:r>
      <w:r>
        <w:t>ant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li</w:t>
      </w:r>
      <w:r>
        <w:rPr>
          <w:spacing w:val="-2"/>
        </w:rPr>
        <w:t>v</w:t>
      </w:r>
      <w:r>
        <w:t>e,</w:t>
      </w:r>
      <w:r>
        <w:rPr>
          <w:spacing w:val="-2"/>
        </w:rPr>
        <w:t xml:space="preserve"> </w:t>
      </w:r>
      <w:r>
        <w:t>work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pl</w:t>
      </w:r>
      <w:r>
        <w:rPr>
          <w:spacing w:val="-2"/>
        </w:rPr>
        <w:t>a</w:t>
      </w:r>
      <w:r>
        <w:rPr>
          <w:spacing w:val="-19"/>
        </w:rPr>
        <w:t>y</w:t>
      </w:r>
      <w:r>
        <w:t>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w w:val="93"/>
        </w:rPr>
        <w:t>mRA</w:t>
      </w:r>
      <w:r>
        <w:rPr>
          <w:spacing w:val="7"/>
          <w:w w:val="93"/>
        </w:rPr>
        <w:t xml:space="preserve"> </w:t>
      </w:r>
      <w:r>
        <w:t>prepared a</w:t>
      </w:r>
      <w:r>
        <w:rPr>
          <w:spacing w:val="-1"/>
        </w:rPr>
        <w:t xml:space="preserve"> </w:t>
      </w:r>
      <w:r>
        <w:rPr>
          <w:i/>
        </w:rPr>
        <w:t>Planning</w:t>
      </w:r>
      <w:r>
        <w:rPr>
          <w:i/>
          <w:spacing w:val="-9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Social</w:t>
      </w:r>
      <w:r>
        <w:rPr>
          <w:i/>
          <w:spacing w:val="-6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Community Infrastructure</w:t>
      </w:r>
      <w:r>
        <w:rPr>
          <w:i/>
          <w:spacing w:val="-14"/>
        </w:rPr>
        <w:t xml:space="preserve"> </w:t>
      </w:r>
      <w:r>
        <w:rPr>
          <w:i/>
        </w:rPr>
        <w:t>in a</w:t>
      </w:r>
      <w:r>
        <w:rPr>
          <w:i/>
          <w:spacing w:val="-1"/>
        </w:rPr>
        <w:t xml:space="preserve"> </w:t>
      </w:r>
      <w:r>
        <w:rPr>
          <w:i/>
        </w:rPr>
        <w:t>Changing</w:t>
      </w:r>
      <w:r>
        <w:rPr>
          <w:i/>
          <w:spacing w:val="-9"/>
        </w:rPr>
        <w:t xml:space="preserve"> </w:t>
      </w:r>
      <w:r>
        <w:rPr>
          <w:i/>
        </w:rPr>
        <w:t>Perth</w:t>
      </w:r>
      <w:r>
        <w:rPr>
          <w:i/>
          <w:spacing w:val="-5"/>
        </w:rPr>
        <w:t xml:space="preserve"> </w:t>
      </w:r>
      <w:r>
        <w:rPr>
          <w:i/>
        </w:rPr>
        <w:t>Landscape Report</w:t>
      </w:r>
      <w:r>
        <w:rPr>
          <w:i/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determine</w:t>
      </w:r>
      <w:r>
        <w:rPr>
          <w:spacing w:val="-10"/>
        </w:rPr>
        <w:t xml:space="preserve"> </w:t>
      </w:r>
      <w:r>
        <w:t>social and</w:t>
      </w:r>
      <w:r>
        <w:rPr>
          <w:spacing w:val="-4"/>
        </w:rPr>
        <w:t xml:space="preserve"> </w:t>
      </w:r>
      <w:r>
        <w:t>communi</w:t>
      </w:r>
      <w:r>
        <w:rPr>
          <w:spacing w:val="-2"/>
        </w:rPr>
        <w:t>t</w:t>
      </w:r>
      <w:r>
        <w:t>y needs</w:t>
      </w:r>
      <w:r>
        <w:rPr>
          <w:spacing w:val="-6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</w:t>
      </w:r>
      <w:r>
        <w:rPr>
          <w:spacing w:val="-4"/>
        </w:rPr>
        <w:t>r</w:t>
      </w:r>
      <w:r>
        <w:t>ategic</w:t>
      </w:r>
      <w:r>
        <w:rPr>
          <w:spacing w:val="-9"/>
        </w:rPr>
        <w:t xml:space="preserve"> </w:t>
      </w:r>
      <w:r>
        <w:t>planning.</w:t>
      </w:r>
    </w:p>
    <w:p w14:paraId="36F176F2" w14:textId="77777777" w:rsidR="00BD0945" w:rsidRDefault="00EB3341" w:rsidP="002412A7">
      <w:pP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report</w:t>
      </w:r>
      <w:r>
        <w:rPr>
          <w:spacing w:val="-6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benchmark</w:t>
      </w:r>
      <w:r>
        <w:rPr>
          <w:spacing w:val="-11"/>
        </w:rPr>
        <w:t xml:space="preserve"> </w:t>
      </w:r>
      <w:r>
        <w:t>guidance</w:t>
      </w:r>
      <w:r>
        <w:rPr>
          <w:spacing w:val="-9"/>
        </w:rPr>
        <w:t xml:space="preserve"> </w:t>
      </w:r>
      <w:r>
        <w:t>for determining</w:t>
      </w:r>
      <w:r>
        <w:rPr>
          <w:spacing w:val="-1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appropriate</w:t>
      </w:r>
      <w:r>
        <w:rPr>
          <w:spacing w:val="-12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to</w:t>
      </w:r>
      <w:r>
        <w:rPr>
          <w:spacing w:val="-2"/>
        </w:rPr>
        <w:t xml:space="preserve"> </w:t>
      </w:r>
      <w:r>
        <w:t>meet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 communities,</w:t>
      </w:r>
      <w:r>
        <w:rPr>
          <w:spacing w:val="-14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one</w:t>
      </w:r>
      <w:r>
        <w:rPr>
          <w:spacing w:val="-4"/>
        </w:rPr>
        <w:t xml:space="preserve"> </w:t>
      </w:r>
      <w:r>
        <w:t>centre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>v</w:t>
      </w:r>
      <w:r>
        <w:t>ery</w:t>
      </w:r>
      <w:r w:rsidR="00F46466">
        <w:t xml:space="preserve"> </w:t>
      </w:r>
      <w:r>
        <w:t>4,000-8,000</w:t>
      </w:r>
      <w:r>
        <w:rPr>
          <w:spacing w:val="-13"/>
        </w:rPr>
        <w:t xml:space="preserve"> </w:t>
      </w:r>
      <w:r>
        <w:t>people.</w:t>
      </w:r>
    </w:p>
    <w:p w14:paraId="686CFEE6" w14:textId="77777777" w:rsidR="00BD0945" w:rsidRPr="005124D9" w:rsidRDefault="005124D9" w:rsidP="002412A7">
      <w:pPr>
        <w:shd w:val="clear" w:color="auto" w:fill="DAEFDD"/>
      </w:pPr>
      <w:hyperlink r:id="rId92" w:history="1">
        <w:r w:rsidRPr="005124D9">
          <w:rPr>
            <w:rStyle w:val="Hyperlink"/>
          </w:rPr>
          <w:t>Metropolitan Redevelopment Authority WA</w:t>
        </w:r>
      </w:hyperlink>
      <w:r>
        <w:t xml:space="preserve"> </w:t>
      </w:r>
      <w:r w:rsidRPr="005124D9">
        <w:t>(</w:t>
      </w:r>
      <w:r w:rsidR="00EB3341" w:rsidRPr="005124D9">
        <w:t>http://www.mra.wa.gov.au/</w:t>
      </w:r>
      <w:r w:rsidRPr="005124D9">
        <w:t>)</w:t>
      </w:r>
    </w:p>
    <w:p w14:paraId="387BA75B" w14:textId="77777777" w:rsidR="00BD0945" w:rsidRPr="001C06A8" w:rsidRDefault="00EB3341" w:rsidP="006167E9">
      <w:pPr>
        <w:pStyle w:val="Heading4"/>
        <w:numPr>
          <w:ilvl w:val="2"/>
          <w:numId w:val="43"/>
        </w:numPr>
      </w:pPr>
      <w:r w:rsidRPr="001C06A8">
        <w:t>Partner to deliver</w:t>
      </w:r>
    </w:p>
    <w:p w14:paraId="7AD013D0" w14:textId="77777777" w:rsidR="00BD0945" w:rsidRDefault="00EB3341" w:rsidP="001C06A8">
      <w:pPr>
        <w:spacing w:before="120"/>
        <w:rPr>
          <w:szCs w:val="20"/>
        </w:rPr>
      </w:pPr>
      <w:r>
        <w:rPr>
          <w:szCs w:val="20"/>
        </w:rPr>
        <w:t>Whilst master</w:t>
      </w:r>
      <w:r>
        <w:rPr>
          <w:spacing w:val="-7"/>
          <w:szCs w:val="20"/>
        </w:rPr>
        <w:t xml:space="preserve"> </w:t>
      </w:r>
      <w:r>
        <w:rPr>
          <w:szCs w:val="20"/>
        </w:rPr>
        <w:t>planning</w:t>
      </w:r>
      <w:r>
        <w:rPr>
          <w:spacing w:val="-9"/>
          <w:szCs w:val="20"/>
        </w:rPr>
        <w:t xml:space="preserve"> </w:t>
      </w:r>
      <w:r>
        <w:rPr>
          <w:szCs w:val="20"/>
        </w:rPr>
        <w:t>ensures</w:t>
      </w:r>
      <w:r>
        <w:rPr>
          <w:spacing w:val="-8"/>
          <w:szCs w:val="20"/>
        </w:rPr>
        <w:t xml:space="preserve"> </w:t>
      </w:r>
      <w:r>
        <w:rPr>
          <w:szCs w:val="20"/>
        </w:rPr>
        <w:t>that</w:t>
      </w:r>
      <w:r>
        <w:rPr>
          <w:spacing w:val="-4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zCs w:val="20"/>
        </w:rPr>
        <w:t>supply 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facilities is considered</w:t>
      </w:r>
      <w:r>
        <w:rPr>
          <w:spacing w:val="-11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st</w:t>
      </w:r>
      <w:r>
        <w:rPr>
          <w:spacing w:val="-4"/>
          <w:szCs w:val="20"/>
        </w:rPr>
        <w:t>r</w:t>
      </w:r>
      <w:r>
        <w:rPr>
          <w:szCs w:val="20"/>
        </w:rPr>
        <w:t>ategic priori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1"/>
          <w:szCs w:val="20"/>
        </w:rPr>
        <w:t xml:space="preserve"> </w:t>
      </w:r>
      <w:r>
        <w:rPr>
          <w:szCs w:val="20"/>
        </w:rPr>
        <w:t>for</w:t>
      </w:r>
      <w:r>
        <w:rPr>
          <w:spacing w:val="-3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particular</w:t>
      </w:r>
      <w:r>
        <w:rPr>
          <w:spacing w:val="-10"/>
          <w:szCs w:val="20"/>
        </w:rPr>
        <w:t xml:space="preserve"> </w:t>
      </w:r>
      <w:r>
        <w:rPr>
          <w:szCs w:val="20"/>
        </w:rPr>
        <w:t>parcel</w:t>
      </w:r>
      <w:r>
        <w:rPr>
          <w:spacing w:val="-6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land,</w:t>
      </w:r>
      <w:r>
        <w:rPr>
          <w:spacing w:val="-5"/>
          <w:szCs w:val="20"/>
        </w:rPr>
        <w:t xml:space="preserve"> </w:t>
      </w:r>
      <w:r>
        <w:rPr>
          <w:szCs w:val="20"/>
        </w:rPr>
        <w:t>this process</w:t>
      </w:r>
      <w:r>
        <w:rPr>
          <w:spacing w:val="-8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be</w:t>
      </w:r>
      <w:r>
        <w:rPr>
          <w:spacing w:val="-2"/>
          <w:szCs w:val="20"/>
        </w:rPr>
        <w:t xml:space="preserve"> </w:t>
      </w:r>
      <w:r>
        <w:rPr>
          <w:szCs w:val="20"/>
        </w:rPr>
        <w:t>strengthened</w:t>
      </w:r>
      <w:r>
        <w:rPr>
          <w:spacing w:val="-13"/>
          <w:szCs w:val="20"/>
        </w:rPr>
        <w:t xml:space="preserve"> </w:t>
      </w:r>
      <w:r>
        <w:rPr>
          <w:spacing w:val="-1"/>
          <w:szCs w:val="20"/>
        </w:rPr>
        <w:t>b</w:t>
      </w:r>
      <w:r>
        <w:rPr>
          <w:szCs w:val="20"/>
        </w:rPr>
        <w:t>y</w:t>
      </w:r>
      <w:r>
        <w:rPr>
          <w:spacing w:val="-1"/>
          <w:szCs w:val="20"/>
        </w:rPr>
        <w:t xml:space="preserve"> </w:t>
      </w:r>
      <w:r>
        <w:rPr>
          <w:szCs w:val="20"/>
        </w:rPr>
        <w:t>partnering</w:t>
      </w:r>
      <w:r w:rsidR="001C06A8">
        <w:rPr>
          <w:szCs w:val="20"/>
        </w:rPr>
        <w:t xml:space="preserve"> </w:t>
      </w:r>
      <w:r>
        <w:rPr>
          <w:szCs w:val="20"/>
        </w:rPr>
        <w:t>with other</w:t>
      </w:r>
      <w:r>
        <w:rPr>
          <w:spacing w:val="-5"/>
          <w:szCs w:val="20"/>
        </w:rPr>
        <w:t xml:space="preserve"> </w:t>
      </w:r>
      <w:r>
        <w:rPr>
          <w:szCs w:val="20"/>
        </w:rPr>
        <w:t>authorities</w:t>
      </w:r>
      <w:r>
        <w:rPr>
          <w:spacing w:val="-11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link land</w:t>
      </w:r>
      <w:r>
        <w:rPr>
          <w:spacing w:val="-4"/>
          <w:szCs w:val="20"/>
        </w:rPr>
        <w:t xml:space="preserve"> </w:t>
      </w:r>
      <w:r>
        <w:rPr>
          <w:szCs w:val="20"/>
        </w:rPr>
        <w:t>use</w:t>
      </w:r>
      <w:r>
        <w:rPr>
          <w:spacing w:val="-3"/>
          <w:szCs w:val="20"/>
        </w:rPr>
        <w:t xml:space="preserve"> </w:t>
      </w:r>
      <w:r>
        <w:rPr>
          <w:szCs w:val="20"/>
        </w:rPr>
        <w:t>planning f</w:t>
      </w:r>
      <w:r>
        <w:rPr>
          <w:spacing w:val="-3"/>
          <w:szCs w:val="20"/>
        </w:rPr>
        <w:t>r</w:t>
      </w:r>
      <w:r>
        <w:rPr>
          <w:szCs w:val="20"/>
        </w:rPr>
        <w:t>ameworks</w:t>
      </w:r>
      <w:r>
        <w:rPr>
          <w:spacing w:val="-12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wider st</w:t>
      </w:r>
      <w:r>
        <w:rPr>
          <w:spacing w:val="-4"/>
          <w:szCs w:val="20"/>
        </w:rPr>
        <w:t>r</w:t>
      </w:r>
      <w:r>
        <w:rPr>
          <w:szCs w:val="20"/>
        </w:rPr>
        <w:t>ategic</w:t>
      </w:r>
      <w:r>
        <w:rPr>
          <w:spacing w:val="-9"/>
          <w:szCs w:val="20"/>
        </w:rPr>
        <w:t xml:space="preserve"> </w:t>
      </w:r>
      <w:r>
        <w:rPr>
          <w:szCs w:val="20"/>
        </w:rPr>
        <w:t>planning.</w:t>
      </w:r>
    </w:p>
    <w:p w14:paraId="1B9516E3" w14:textId="77777777" w:rsidR="00BD0945" w:rsidRPr="00E03118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 w:rsidRPr="00E03118">
        <w:t>Metropolitan</w:t>
      </w:r>
      <w:r w:rsidRPr="00E03118">
        <w:rPr>
          <w:spacing w:val="-14"/>
        </w:rPr>
        <w:t xml:space="preserve"> </w:t>
      </w:r>
      <w:r w:rsidRPr="00E03118">
        <w:t>Planning Authority,</w:t>
      </w:r>
      <w:r w:rsidRPr="00E03118">
        <w:rPr>
          <w:spacing w:val="-11"/>
        </w:rPr>
        <w:t xml:space="preserve"> </w:t>
      </w:r>
      <w:r w:rsidRPr="00E03118">
        <w:t>VIC</w:t>
      </w:r>
    </w:p>
    <w:p w14:paraId="419BD3C3" w14:textId="77777777" w:rsidR="00BD0945" w:rsidRDefault="00EB3341" w:rsidP="00E03118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In</w:t>
      </w:r>
      <w:r>
        <w:rPr>
          <w:spacing w:val="-2"/>
        </w:rPr>
        <w:t xml:space="preserve"> </w:t>
      </w:r>
      <w:r>
        <w:t>Victoria,</w:t>
      </w:r>
      <w:r>
        <w:rPr>
          <w:spacing w:val="-8"/>
        </w:rPr>
        <w:t xml:space="preserve"> </w:t>
      </w:r>
      <w:r>
        <w:t>local 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h</w:t>
      </w:r>
      <w:r>
        <w:rPr>
          <w:spacing w:val="-2"/>
        </w:rPr>
        <w:t>av</w:t>
      </w:r>
      <w:r>
        <w:t>e</w:t>
      </w:r>
      <w:r>
        <w:rPr>
          <w:spacing w:val="-5"/>
        </w:rPr>
        <w:t xml:space="preserve"> </w:t>
      </w:r>
      <w:r>
        <w:t>partnered with the</w:t>
      </w:r>
      <w:r>
        <w:rPr>
          <w:spacing w:val="-3"/>
        </w:rPr>
        <w:t xml:space="preserve"> </w:t>
      </w:r>
      <w:r w:rsidRPr="009833D6">
        <w:t>metropolitan</w:t>
      </w:r>
      <w:r>
        <w:rPr>
          <w:spacing w:val="2"/>
          <w:w w:val="97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rPr>
          <w:spacing w:val="-2"/>
        </w:rPr>
        <w:t>A</w:t>
      </w:r>
      <w:r>
        <w:t>uthori</w:t>
      </w:r>
      <w:r>
        <w:rPr>
          <w:spacing w:val="-1"/>
        </w:rPr>
        <w:t>t</w:t>
      </w:r>
      <w:r>
        <w:t>y</w:t>
      </w:r>
      <w:r>
        <w:rPr>
          <w:spacing w:val="-9"/>
        </w:rPr>
        <w:t xml:space="preserve"> </w:t>
      </w:r>
      <w:r>
        <w:t>to de</w:t>
      </w:r>
      <w:r>
        <w:rPr>
          <w:spacing w:val="-2"/>
        </w:rPr>
        <w:t>v</w:t>
      </w:r>
      <w:r>
        <w:t>elop</w:t>
      </w:r>
      <w:r>
        <w:rPr>
          <w:spacing w:val="-4"/>
        </w:rPr>
        <w:t xml:space="preserve"> </w:t>
      </w:r>
      <w:r>
        <w:t>strong</w:t>
      </w:r>
      <w:r>
        <w:rPr>
          <w:spacing w:val="-6"/>
        </w:rPr>
        <w:t xml:space="preserve"> </w:t>
      </w:r>
      <w:r>
        <w:t>links between</w:t>
      </w:r>
      <w:r>
        <w:rPr>
          <w:spacing w:val="-8"/>
        </w:rPr>
        <w:t xml:space="preserve"> </w:t>
      </w:r>
      <w:r>
        <w:t>st</w:t>
      </w:r>
      <w:r>
        <w:rPr>
          <w:spacing w:val="-4"/>
        </w:rPr>
        <w:t>r</w:t>
      </w:r>
      <w:r>
        <w:t>ategic</w:t>
      </w:r>
      <w:r>
        <w:rPr>
          <w:spacing w:val="-9"/>
        </w:rPr>
        <w:t xml:space="preserve"> </w:t>
      </w:r>
      <w:r>
        <w:t>and 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f</w:t>
      </w:r>
      <w:r>
        <w:rPr>
          <w:spacing w:val="-4"/>
        </w:rPr>
        <w:t>r</w:t>
      </w:r>
      <w:r>
        <w:t>ameworks.</w:t>
      </w:r>
    </w:p>
    <w:p w14:paraId="1217BCC1" w14:textId="77777777" w:rsidR="00BD0945" w:rsidRDefault="00EB3341" w:rsidP="00E03118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Detailed</w:t>
      </w:r>
      <w:r>
        <w:rPr>
          <w:spacing w:val="-8"/>
        </w:rPr>
        <w:t xml:space="preserve"> </w:t>
      </w:r>
      <w:r>
        <w:t>guidelines dri</w:t>
      </w:r>
      <w:r>
        <w:rPr>
          <w:spacing w:val="-2"/>
        </w:rPr>
        <w:t>v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 process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encou</w:t>
      </w:r>
      <w:r>
        <w:rPr>
          <w:spacing w:val="-5"/>
        </w:rPr>
        <w:t>r</w:t>
      </w:r>
      <w:r>
        <w:t>age</w:t>
      </w:r>
      <w:r w:rsidR="001C06A8">
        <w:t xml:space="preserve"> </w:t>
      </w:r>
      <w:r>
        <w:t>deli</w:t>
      </w:r>
      <w:r>
        <w:rPr>
          <w:spacing w:val="-2"/>
        </w:rPr>
        <w:t>v</w:t>
      </w:r>
      <w:r>
        <w:t>ery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accessible,</w:t>
      </w:r>
      <w:r>
        <w:rPr>
          <w:spacing w:val="-11"/>
        </w:rPr>
        <w:t xml:space="preserve"> </w:t>
      </w:r>
      <w:r>
        <w:t>integ</w:t>
      </w:r>
      <w:r>
        <w:rPr>
          <w:spacing w:val="-4"/>
        </w:rPr>
        <w:t>r</w:t>
      </w:r>
      <w:r>
        <w:t>ated</w:t>
      </w:r>
      <w:r>
        <w:rPr>
          <w:spacing w:val="-10"/>
        </w:rPr>
        <w:t xml:space="preserve"> </w:t>
      </w:r>
      <w:r>
        <w:t>and adaptable</w:t>
      </w:r>
      <w:r>
        <w:rPr>
          <w:spacing w:val="-10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inf</w:t>
      </w:r>
      <w:r>
        <w:rPr>
          <w:spacing w:val="-4"/>
        </w:rPr>
        <w:t>r</w:t>
      </w:r>
      <w:r>
        <w:t>astructure</w:t>
      </w:r>
      <w:r>
        <w:rPr>
          <w:spacing w:val="-1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3"/>
        </w:rPr>
        <w:t>w</w:t>
      </w:r>
      <w:r>
        <w:rPr>
          <w:spacing w:val="-2"/>
        </w:rPr>
        <w:t>a</w:t>
      </w:r>
      <w:r>
        <w:t>y to</w:t>
      </w:r>
      <w:r>
        <w:rPr>
          <w:spacing w:val="-2"/>
        </w:rPr>
        <w:t xml:space="preserve"> </w:t>
      </w:r>
      <w:r>
        <w:t>encou</w:t>
      </w:r>
      <w:r>
        <w:rPr>
          <w:spacing w:val="-4"/>
        </w:rPr>
        <w:t>r</w:t>
      </w:r>
      <w:r>
        <w:t>age</w:t>
      </w:r>
      <w:r>
        <w:rPr>
          <w:spacing w:val="-10"/>
        </w:rPr>
        <w:t xml:space="preserve"> </w:t>
      </w:r>
      <w:r>
        <w:t>local empl</w:t>
      </w:r>
      <w:r>
        <w:rPr>
          <w:spacing w:val="-2"/>
        </w:rPr>
        <w:t>o</w:t>
      </w:r>
      <w:r>
        <w:t>yment</w:t>
      </w:r>
      <w:r>
        <w:rPr>
          <w:spacing w:val="-13"/>
        </w:rPr>
        <w:t xml:space="preserve"> </w:t>
      </w:r>
      <w:r>
        <w:t>opportunities.</w:t>
      </w:r>
    </w:p>
    <w:p w14:paraId="33B0F495" w14:textId="77777777" w:rsidR="0085752F" w:rsidRDefault="00EB3341" w:rsidP="0085752F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guidelines state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master</w:t>
      </w:r>
      <w:r>
        <w:rPr>
          <w:spacing w:val="-7"/>
        </w:rPr>
        <w:t xml:space="preserve"> </w:t>
      </w:r>
      <w:r>
        <w:t>plans</w:t>
      </w:r>
      <w:r>
        <w:rPr>
          <w:spacing w:val="-5"/>
        </w:rPr>
        <w:t xml:space="preserve"> </w:t>
      </w:r>
      <w:r>
        <w:t>should be</w:t>
      </w:r>
      <w:r>
        <w:rPr>
          <w:spacing w:val="-2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basis for</w:t>
      </w:r>
      <w:r>
        <w:rPr>
          <w:spacing w:val="-3"/>
        </w:rPr>
        <w:t xml:space="preserve"> </w:t>
      </w:r>
      <w:r>
        <w:t>land</w:t>
      </w:r>
      <w:r>
        <w:rPr>
          <w:spacing w:val="-4"/>
        </w:rPr>
        <w:t xml:space="preserve"> </w:t>
      </w:r>
      <w:r w:rsidRPr="009833D6">
        <w:t>use zoning for growth areas and provide a strong mechanism to enable child care from initial planning phases through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deli</w:t>
      </w:r>
      <w:r>
        <w:rPr>
          <w:spacing w:val="-2"/>
        </w:rPr>
        <w:t>v</w:t>
      </w:r>
      <w:r>
        <w:t>er</w:t>
      </w:r>
      <w:r>
        <w:rPr>
          <w:spacing w:val="-19"/>
        </w:rPr>
        <w:t>y</w:t>
      </w:r>
      <w:r>
        <w:t>.</w:t>
      </w:r>
    </w:p>
    <w:p w14:paraId="26A3C203" w14:textId="77777777" w:rsidR="00BD0945" w:rsidRDefault="0085752F" w:rsidP="0085752F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3" w:history="1">
        <w:r w:rsidR="005124D9" w:rsidRPr="0085752F">
          <w:rPr>
            <w:rStyle w:val="Hyperlink"/>
          </w:rPr>
          <w:t>Metropolitan Planning Authority VIC</w:t>
        </w:r>
      </w:hyperlink>
      <w:r w:rsidR="005124D9"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.mpa.vic.g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</w:t>
      </w:r>
      <w:r>
        <w:rPr>
          <w:u w:color="0000FF"/>
        </w:rPr>
        <w:t>)</w:t>
      </w:r>
    </w:p>
    <w:p w14:paraId="7356A44F" w14:textId="77777777" w:rsidR="00BD0945" w:rsidRDefault="00BD0945" w:rsidP="0085752F">
      <w:pPr>
        <w:sectPr w:rsidR="00BD0945" w:rsidSect="00520EC0">
          <w:type w:val="continuous"/>
          <w:pgSz w:w="11920" w:h="16840"/>
          <w:pgMar w:top="1560" w:right="721" w:bottom="0" w:left="567" w:header="720" w:footer="292" w:gutter="0"/>
          <w:cols w:num="2" w:space="720" w:equalWidth="0">
            <w:col w:w="4820" w:space="481"/>
            <w:col w:w="5331"/>
          </w:cols>
        </w:sectPr>
      </w:pPr>
    </w:p>
    <w:p w14:paraId="5DEA65E1" w14:textId="77777777" w:rsidR="00BD0945" w:rsidRDefault="00BD0945">
      <w:pPr>
        <w:spacing w:after="0" w:line="200" w:lineRule="exact"/>
        <w:rPr>
          <w:szCs w:val="20"/>
        </w:rPr>
      </w:pPr>
    </w:p>
    <w:p w14:paraId="04535A42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721" w:bottom="0" w:left="567" w:header="720" w:footer="292" w:gutter="0"/>
          <w:cols w:space="720"/>
        </w:sectPr>
      </w:pPr>
    </w:p>
    <w:p w14:paraId="0CBA5093" w14:textId="77777777" w:rsidR="00BD0945" w:rsidRDefault="00BD0945" w:rsidP="00953DD6">
      <w:pPr>
        <w:spacing w:before="360" w:after="0" w:line="200" w:lineRule="exact"/>
        <w:rPr>
          <w:szCs w:val="20"/>
        </w:rPr>
      </w:pPr>
    </w:p>
    <w:p w14:paraId="62B1CC86" w14:textId="77777777" w:rsidR="00BD0945" w:rsidRDefault="00BD0945" w:rsidP="00953DD6">
      <w:pPr>
        <w:spacing w:before="240" w:after="0"/>
        <w:sectPr w:rsidR="00BD0945" w:rsidSect="00520EC0">
          <w:headerReference w:type="default" r:id="rId94"/>
          <w:pgSz w:w="11920" w:h="16840"/>
          <w:pgMar w:top="1440" w:right="438" w:bottom="280" w:left="0" w:header="529" w:footer="292" w:gutter="0"/>
          <w:cols w:space="720"/>
        </w:sectPr>
      </w:pPr>
    </w:p>
    <w:p w14:paraId="5A002890" w14:textId="77777777" w:rsidR="00BD0945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  <w:rPr>
          <w:rFonts w:eastAsia="Verdana"/>
        </w:rPr>
      </w:pPr>
      <w:r>
        <w:rPr>
          <w:rFonts w:eastAsia="Verdana"/>
        </w:rPr>
        <w:lastRenderedPageBreak/>
        <w:t>Townsville</w:t>
      </w:r>
      <w:r>
        <w:rPr>
          <w:rFonts w:eastAsia="Verdana"/>
          <w:spacing w:val="-12"/>
        </w:rPr>
        <w:t xml:space="preserve"> </w:t>
      </w:r>
      <w:r>
        <w:rPr>
          <w:rFonts w:eastAsia="Verdana"/>
        </w:rPr>
        <w:t>City</w:t>
      </w:r>
      <w:r>
        <w:rPr>
          <w:rFonts w:eastAsia="Verdana"/>
          <w:spacing w:val="-4"/>
        </w:rPr>
        <w:t xml:space="preserve"> </w:t>
      </w:r>
      <w:r>
        <w:rPr>
          <w:rFonts w:eastAsia="Verdana"/>
        </w:rPr>
        <w:t>Council, QLD</w:t>
      </w:r>
    </w:p>
    <w:p w14:paraId="53210E21" w14:textId="77777777" w:rsidR="00BD0945" w:rsidRDefault="00EB3341" w:rsidP="004452F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rPr>
          <w:spacing w:val="-21"/>
        </w:rPr>
        <w:t>T</w:t>
      </w:r>
      <w:r>
        <w:t>ownsville 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Council 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incenti</w:t>
      </w:r>
      <w:r>
        <w:rPr>
          <w:spacing w:val="-2"/>
        </w:rPr>
        <w:t>v</w:t>
      </w:r>
      <w:r>
        <w:t>e based</w:t>
      </w:r>
      <w:r>
        <w:rPr>
          <w:spacing w:val="-6"/>
        </w:rPr>
        <w:t xml:space="preserve"> </w:t>
      </w:r>
      <w:r>
        <w:t>approach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deli</w:t>
      </w:r>
      <w:r>
        <w:rPr>
          <w:spacing w:val="-2"/>
        </w:rPr>
        <w:t>v</w:t>
      </w:r>
      <w:r>
        <w:t>er</w:t>
      </w:r>
      <w:r>
        <w:rPr>
          <w:spacing w:val="-2"/>
        </w:rPr>
        <w:t xml:space="preserve"> </w:t>
      </w:r>
      <w:r>
        <w:t>certain</w:t>
      </w:r>
      <w:r>
        <w:rPr>
          <w:spacing w:val="-7"/>
        </w:rPr>
        <w:t xml:space="preserve"> </w:t>
      </w:r>
      <w:r>
        <w:rPr>
          <w:spacing w:val="-1"/>
        </w:rPr>
        <w:t>t</w:t>
      </w:r>
      <w:r>
        <w:t>ypes</w:t>
      </w:r>
      <w:r>
        <w:rPr>
          <w:spacing w:val="-5"/>
        </w:rPr>
        <w:t xml:space="preserve"> </w:t>
      </w:r>
      <w:r>
        <w:t>of de</w:t>
      </w:r>
      <w:r>
        <w:rPr>
          <w:spacing w:val="-2"/>
        </w:rPr>
        <w:t>v</w:t>
      </w:r>
      <w:r>
        <w:t>elopment,</w:t>
      </w:r>
      <w:r>
        <w:rPr>
          <w:spacing w:val="-14"/>
        </w:rPr>
        <w:t xml:space="preserve"> </w:t>
      </w:r>
      <w:r>
        <w:t>including child care</w:t>
      </w:r>
      <w:r>
        <w:rPr>
          <w:spacing w:val="-4"/>
        </w:rPr>
        <w:t xml:space="preserve"> </w:t>
      </w:r>
      <w:r>
        <w:t>facilities in the</w:t>
      </w:r>
      <w:r>
        <w:rPr>
          <w:spacing w:val="-3"/>
        </w:rPr>
        <w:t xml:space="preserve"> </w:t>
      </w:r>
      <w:r>
        <w:t>cent</w:t>
      </w:r>
      <w:r>
        <w:rPr>
          <w:spacing w:val="-4"/>
        </w:rPr>
        <w:t>r</w:t>
      </w:r>
      <w:r>
        <w:t>al</w:t>
      </w:r>
      <w:r>
        <w:rPr>
          <w:spacing w:val="-5"/>
        </w:rPr>
        <w:t xml:space="preserve"> </w:t>
      </w:r>
      <w:r>
        <w:t>business</w:t>
      </w:r>
      <w:r>
        <w:rPr>
          <w:spacing w:val="-9"/>
        </w:rPr>
        <w:t xml:space="preserve"> </w:t>
      </w:r>
      <w:r>
        <w:t>district (CBD).</w:t>
      </w:r>
    </w:p>
    <w:p w14:paraId="3627DE75" w14:textId="77777777" w:rsidR="00BD0945" w:rsidRDefault="00EB3341" w:rsidP="004452F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Applications 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made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under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rPr>
          <w:i/>
        </w:rPr>
        <w:t>CBD</w:t>
      </w:r>
      <w:r>
        <w:rPr>
          <w:i/>
          <w:spacing w:val="-4"/>
        </w:rPr>
        <w:t xml:space="preserve"> </w:t>
      </w:r>
      <w:r>
        <w:rPr>
          <w:i/>
        </w:rPr>
        <w:t>Development Incentives</w:t>
      </w:r>
      <w:r>
        <w:rPr>
          <w:i/>
          <w:spacing w:val="-10"/>
        </w:rPr>
        <w:t xml:space="preserve"> </w:t>
      </w:r>
      <w:r>
        <w:rPr>
          <w:i/>
        </w:rPr>
        <w:t>Program</w:t>
      </w:r>
      <w:r>
        <w:rPr>
          <w:i/>
          <w:spacing w:val="-9"/>
        </w:rPr>
        <w:t xml:space="preserve"> </w:t>
      </w:r>
      <w:r>
        <w:t>which allows proponents to</w:t>
      </w:r>
      <w:r>
        <w:rPr>
          <w:spacing w:val="-2"/>
        </w:rPr>
        <w:t xml:space="preserve"> </w:t>
      </w:r>
      <w:r>
        <w:t>negotiate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achie</w:t>
      </w:r>
      <w:r>
        <w:rPr>
          <w:spacing w:val="-2"/>
        </w:rPr>
        <w:t>v</w:t>
      </w:r>
      <w:r>
        <w:t>e</w:t>
      </w:r>
      <w:r>
        <w:rPr>
          <w:spacing w:val="-8"/>
        </w:rPr>
        <w:t xml:space="preserve"> </w:t>
      </w:r>
      <w:r>
        <w:t>fast</w:t>
      </w:r>
      <w:r>
        <w:rPr>
          <w:spacing w:val="-4"/>
        </w:rPr>
        <w:t xml:space="preserve"> </w:t>
      </w:r>
      <w:r>
        <w:t>t</w:t>
      </w:r>
      <w:r>
        <w:rPr>
          <w:spacing w:val="-4"/>
        </w:rPr>
        <w:t>r</w:t>
      </w:r>
      <w:r>
        <w:t>ac</w:t>
      </w:r>
      <w:r>
        <w:rPr>
          <w:spacing w:val="-2"/>
        </w:rPr>
        <w:t>k</w:t>
      </w:r>
      <w:r>
        <w:t>ed</w:t>
      </w:r>
      <w:r>
        <w:rPr>
          <w:spacing w:val="-8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als processes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enable</w:t>
      </w:r>
      <w:r>
        <w:rPr>
          <w:spacing w:val="-7"/>
        </w:rPr>
        <w:t xml:space="preserve"> </w:t>
      </w:r>
      <w:r>
        <w:t>supply of</w:t>
      </w:r>
      <w:r>
        <w:rPr>
          <w:spacing w:val="-2"/>
        </w:rPr>
        <w:t xml:space="preserve"> </w:t>
      </w:r>
      <w:r>
        <w:t>child care.</w:t>
      </w:r>
    </w:p>
    <w:p w14:paraId="328DF982" w14:textId="77777777" w:rsidR="00BD0945" w:rsidRDefault="00517EE2" w:rsidP="00517EE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5" w:history="1">
        <w:r w:rsidRPr="00517EE2">
          <w:rPr>
            <w:rStyle w:val="Hyperlink"/>
          </w:rPr>
          <w:t>Townsville economic development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.townsville.qld.g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.au/business/economic/</w:t>
      </w:r>
      <w:r w:rsidR="00EB3341">
        <w:rPr>
          <w:position w:val="-1"/>
          <w:u w:color="0000FF"/>
        </w:rPr>
        <w:t>pages/cbdrevit.aspx</w:t>
      </w:r>
      <w:r>
        <w:rPr>
          <w:position w:val="-1"/>
          <w:u w:color="0000FF"/>
        </w:rPr>
        <w:t>)</w:t>
      </w:r>
    </w:p>
    <w:p w14:paraId="0BA9C340" w14:textId="77777777" w:rsidR="00BD0945" w:rsidRPr="004452FC" w:rsidRDefault="00EB3341" w:rsidP="006167E9">
      <w:pPr>
        <w:pStyle w:val="Heading3green"/>
        <w:numPr>
          <w:ilvl w:val="1"/>
          <w:numId w:val="43"/>
        </w:numPr>
      </w:pPr>
      <w:r>
        <w:br w:type="column"/>
      </w:r>
      <w:bookmarkStart w:id="41" w:name="_Toc392236530"/>
      <w:r w:rsidRPr="004452FC">
        <w:lastRenderedPageBreak/>
        <w:t>Carefully plan urban infill</w:t>
      </w:r>
      <w:bookmarkEnd w:id="41"/>
    </w:p>
    <w:p w14:paraId="0AB42B9F" w14:textId="77777777" w:rsidR="00BD0945" w:rsidRDefault="00EB3341" w:rsidP="004452FC">
      <w:pPr>
        <w:spacing w:before="120"/>
        <w:rPr>
          <w:szCs w:val="20"/>
        </w:rPr>
      </w:pPr>
      <w:r>
        <w:rPr>
          <w:szCs w:val="20"/>
        </w:rPr>
        <w:t>It</w:t>
      </w:r>
      <w:r>
        <w:rPr>
          <w:spacing w:val="-2"/>
          <w:szCs w:val="20"/>
        </w:rPr>
        <w:t xml:space="preserve"> </w:t>
      </w:r>
      <w:r>
        <w:rPr>
          <w:szCs w:val="20"/>
        </w:rPr>
        <w:t>is a</w:t>
      </w:r>
      <w:r>
        <w:rPr>
          <w:spacing w:val="-1"/>
          <w:szCs w:val="20"/>
        </w:rPr>
        <w:t xml:space="preserve"> </w:t>
      </w:r>
      <w:r>
        <w:rPr>
          <w:szCs w:val="20"/>
        </w:rPr>
        <w:t>challenge</w:t>
      </w:r>
      <w:r>
        <w:rPr>
          <w:spacing w:val="-9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supply 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within urban infill</w:t>
      </w:r>
      <w:r>
        <w:rPr>
          <w:spacing w:val="-4"/>
          <w:szCs w:val="20"/>
        </w:rPr>
        <w:t xml:space="preserve"> </w:t>
      </w:r>
      <w:r>
        <w:rPr>
          <w:szCs w:val="20"/>
        </w:rPr>
        <w:t xml:space="preserve">due to the limited </w:t>
      </w:r>
      <w:r>
        <w:rPr>
          <w:spacing w:val="-2"/>
          <w:szCs w:val="20"/>
        </w:rPr>
        <w:t>a</w:t>
      </w:r>
      <w:r>
        <w:rPr>
          <w:spacing w:val="-4"/>
          <w:szCs w:val="20"/>
        </w:rPr>
        <w:t>v</w:t>
      </w:r>
      <w:r>
        <w:rPr>
          <w:szCs w:val="20"/>
        </w:rPr>
        <w:t>ailabili</w:t>
      </w:r>
      <w:r>
        <w:rPr>
          <w:spacing w:val="-1"/>
          <w:szCs w:val="20"/>
        </w:rPr>
        <w:t>t</w:t>
      </w:r>
      <w:r>
        <w:rPr>
          <w:szCs w:val="20"/>
        </w:rPr>
        <w:t>y of suitable land</w:t>
      </w:r>
      <w:r>
        <w:rPr>
          <w:spacing w:val="-4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higher</w:t>
      </w:r>
      <w:r>
        <w:rPr>
          <w:spacing w:val="-6"/>
          <w:szCs w:val="20"/>
        </w:rPr>
        <w:t xml:space="preserve"> </w:t>
      </w:r>
      <w:r>
        <w:rPr>
          <w:szCs w:val="20"/>
        </w:rPr>
        <w:t>land</w:t>
      </w:r>
      <w:r>
        <w:rPr>
          <w:spacing w:val="-4"/>
          <w:szCs w:val="20"/>
        </w:rPr>
        <w:t xml:space="preserve"> </w:t>
      </w:r>
      <w:r>
        <w:rPr>
          <w:szCs w:val="20"/>
        </w:rPr>
        <w:t>costs.</w:t>
      </w:r>
      <w:r>
        <w:rPr>
          <w:spacing w:val="65"/>
          <w:szCs w:val="20"/>
        </w:rPr>
        <w:t xml:space="preserve"> </w:t>
      </w:r>
      <w:r>
        <w:rPr>
          <w:szCs w:val="20"/>
        </w:rPr>
        <w:t>In</w:t>
      </w:r>
      <w:r>
        <w:rPr>
          <w:spacing w:val="-2"/>
          <w:szCs w:val="20"/>
        </w:rPr>
        <w:t xml:space="preserve"> </w:t>
      </w:r>
      <w:r>
        <w:rPr>
          <w:szCs w:val="20"/>
        </w:rPr>
        <w:t>addition, urban infill</w:t>
      </w:r>
      <w:r>
        <w:rPr>
          <w:spacing w:val="-4"/>
          <w:szCs w:val="20"/>
        </w:rPr>
        <w:t xml:space="preserve"> </w:t>
      </w:r>
      <w:r>
        <w:rPr>
          <w:szCs w:val="20"/>
        </w:rPr>
        <w:t>areas m</w:t>
      </w:r>
      <w:r>
        <w:rPr>
          <w:spacing w:val="-2"/>
          <w:szCs w:val="20"/>
        </w:rPr>
        <w:t>a</w:t>
      </w:r>
      <w:r>
        <w:rPr>
          <w:szCs w:val="20"/>
        </w:rPr>
        <w:t>y also h</w:t>
      </w:r>
      <w:r>
        <w:rPr>
          <w:spacing w:val="-2"/>
          <w:szCs w:val="20"/>
        </w:rPr>
        <w:t>av</w:t>
      </w:r>
      <w:r>
        <w:rPr>
          <w:szCs w:val="20"/>
        </w:rPr>
        <w:t>e existing or former</w:t>
      </w:r>
      <w:r>
        <w:rPr>
          <w:spacing w:val="-7"/>
          <w:szCs w:val="20"/>
        </w:rPr>
        <w:t xml:space="preserve"> </w:t>
      </w:r>
      <w:r>
        <w:rPr>
          <w:szCs w:val="20"/>
        </w:rPr>
        <w:t>uses</w:t>
      </w:r>
      <w:r>
        <w:rPr>
          <w:spacing w:val="-5"/>
          <w:szCs w:val="20"/>
        </w:rPr>
        <w:t xml:space="preserve"> </w:t>
      </w:r>
      <w:r>
        <w:rPr>
          <w:szCs w:val="20"/>
        </w:rPr>
        <w:t>that</w:t>
      </w:r>
      <w:r>
        <w:rPr>
          <w:spacing w:val="-4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incompatible with child care.</w:t>
      </w:r>
      <w:r>
        <w:rPr>
          <w:spacing w:val="65"/>
          <w:szCs w:val="20"/>
        </w:rPr>
        <w:t xml:space="preserve"> </w:t>
      </w:r>
      <w:r>
        <w:rPr>
          <w:szCs w:val="20"/>
        </w:rPr>
        <w:t>Howe</w:t>
      </w:r>
      <w:r>
        <w:rPr>
          <w:spacing w:val="-2"/>
          <w:szCs w:val="20"/>
        </w:rPr>
        <w:t>v</w:t>
      </w:r>
      <w:r>
        <w:rPr>
          <w:szCs w:val="20"/>
        </w:rPr>
        <w:t>e</w:t>
      </w:r>
      <w:r>
        <w:rPr>
          <w:spacing w:val="-28"/>
          <w:szCs w:val="20"/>
        </w:rPr>
        <w:t>r</w:t>
      </w:r>
      <w:r>
        <w:rPr>
          <w:szCs w:val="20"/>
        </w:rPr>
        <w:t>,</w:t>
      </w:r>
      <w:r>
        <w:rPr>
          <w:spacing w:val="-3"/>
          <w:szCs w:val="20"/>
        </w:rPr>
        <w:t xml:space="preserve"> </w:t>
      </w:r>
      <w:r>
        <w:rPr>
          <w:szCs w:val="20"/>
        </w:rPr>
        <w:t>there</w:t>
      </w:r>
      <w:r>
        <w:rPr>
          <w:spacing w:val="-5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some</w:t>
      </w:r>
      <w:r>
        <w:rPr>
          <w:spacing w:val="-5"/>
          <w:szCs w:val="20"/>
        </w:rPr>
        <w:t xml:space="preserve"> </w:t>
      </w:r>
      <w:r>
        <w:rPr>
          <w:szCs w:val="20"/>
        </w:rPr>
        <w:t>inn</w:t>
      </w:r>
      <w:r>
        <w:rPr>
          <w:spacing w:val="-2"/>
          <w:szCs w:val="20"/>
        </w:rPr>
        <w:t>o</w:t>
      </w:r>
      <w:r>
        <w:rPr>
          <w:spacing w:val="-4"/>
          <w:szCs w:val="20"/>
        </w:rPr>
        <w:t>v</w:t>
      </w:r>
      <w:r>
        <w:rPr>
          <w:szCs w:val="20"/>
        </w:rPr>
        <w:t>ati</w:t>
      </w:r>
      <w:r>
        <w:rPr>
          <w:spacing w:val="-2"/>
          <w:szCs w:val="20"/>
        </w:rPr>
        <w:t>v</w:t>
      </w:r>
      <w:r>
        <w:rPr>
          <w:szCs w:val="20"/>
        </w:rPr>
        <w:t>e options to</w:t>
      </w:r>
      <w:r>
        <w:rPr>
          <w:spacing w:val="-2"/>
          <w:szCs w:val="20"/>
        </w:rPr>
        <w:t xml:space="preserve"> </w:t>
      </w:r>
      <w:r>
        <w:rPr>
          <w:szCs w:val="20"/>
        </w:rPr>
        <w:t>conside</w:t>
      </w:r>
      <w:r>
        <w:rPr>
          <w:spacing w:val="-29"/>
          <w:szCs w:val="20"/>
        </w:rPr>
        <w:t>r</w:t>
      </w:r>
      <w:r>
        <w:rPr>
          <w:szCs w:val="20"/>
        </w:rPr>
        <w:t>.</w:t>
      </w:r>
    </w:p>
    <w:p w14:paraId="3CFA1D2C" w14:textId="77777777" w:rsidR="00BD0945" w:rsidRDefault="00EB3341" w:rsidP="006167E9">
      <w:pPr>
        <w:pStyle w:val="Heading4"/>
        <w:numPr>
          <w:ilvl w:val="2"/>
          <w:numId w:val="43"/>
        </w:numPr>
      </w:pPr>
      <w:r>
        <w:t>Use</w:t>
      </w:r>
      <w:r>
        <w:rPr>
          <w:spacing w:val="-5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smarter</w:t>
      </w:r>
    </w:p>
    <w:p w14:paraId="623DF37B" w14:textId="77777777" w:rsidR="00BD0945" w:rsidRDefault="00EB3341" w:rsidP="004452FC">
      <w:pPr>
        <w:spacing w:before="120"/>
        <w:rPr>
          <w:sz w:val="12"/>
          <w:szCs w:val="12"/>
        </w:rPr>
      </w:pPr>
      <w:r>
        <w:rPr>
          <w:spacing w:val="-21"/>
        </w:rPr>
        <w:t>T</w:t>
      </w:r>
      <w:r>
        <w:t>o</w:t>
      </w:r>
      <w:r>
        <w:rPr>
          <w:spacing w:val="-1"/>
        </w:rPr>
        <w:t xml:space="preserve"> </w:t>
      </w:r>
      <w:r>
        <w:t>address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limitations of</w:t>
      </w:r>
      <w:r>
        <w:rPr>
          <w:spacing w:val="-2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suppl</w:t>
      </w:r>
      <w:r>
        <w:rPr>
          <w:spacing w:val="-19"/>
        </w:rPr>
        <w:t>y</w:t>
      </w:r>
      <w:r>
        <w:t>,</w:t>
      </w:r>
      <w:r>
        <w:rPr>
          <w:spacing w:val="-1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underta</w:t>
      </w:r>
      <w:r>
        <w:rPr>
          <w:spacing w:val="-3"/>
        </w:rPr>
        <w:t>k</w:t>
      </w:r>
      <w:r>
        <w:t>e</w:t>
      </w:r>
      <w:r>
        <w:rPr>
          <w:spacing w:val="-1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portfolio review to</w:t>
      </w:r>
      <w:r>
        <w:rPr>
          <w:spacing w:val="-2"/>
        </w:rPr>
        <w:t xml:space="preserve"> </w:t>
      </w:r>
      <w:r>
        <w:t>identi</w:t>
      </w:r>
      <w:r>
        <w:rPr>
          <w:spacing w:val="-1"/>
        </w:rPr>
        <w:t>f</w:t>
      </w:r>
      <w:r>
        <w:t>y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suitable child care</w:t>
      </w:r>
      <w:r w:rsidR="004452FC">
        <w:t xml:space="preserve"> </w:t>
      </w:r>
      <w:r>
        <w:t>sites.</w:t>
      </w:r>
      <w:r>
        <w:rPr>
          <w:spacing w:val="65"/>
        </w:rPr>
        <w:t xml:space="preserve"> </w:t>
      </w:r>
      <w:r w:rsidR="009833D6">
        <w:rPr>
          <w:w w:val="106"/>
        </w:rPr>
        <w:t>O</w:t>
      </w:r>
      <w:r>
        <w:rPr>
          <w:w w:val="106"/>
        </w:rPr>
        <w:t>ften</w:t>
      </w:r>
      <w:r>
        <w:rPr>
          <w:spacing w:val="-4"/>
          <w:w w:val="106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incorpo</w:t>
      </w:r>
      <w:r>
        <w:rPr>
          <w:spacing w:val="-5"/>
        </w:rPr>
        <w:t>r</w:t>
      </w:r>
      <w:r>
        <w:t>ated</w:t>
      </w:r>
      <w:r>
        <w:rPr>
          <w:spacing w:val="-13"/>
        </w:rPr>
        <w:t xml:space="preserve"> </w:t>
      </w:r>
      <w:r>
        <w:t>into existing 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facilities 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parks, lib</w:t>
      </w:r>
      <w:r>
        <w:rPr>
          <w:spacing w:val="-4"/>
        </w:rPr>
        <w:t>r</w:t>
      </w:r>
      <w:r>
        <w:t>aries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swimming pools.</w:t>
      </w:r>
    </w:p>
    <w:p w14:paraId="7DB28EFF" w14:textId="77777777" w:rsidR="00BD0945" w:rsidRPr="004452FC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 w:rsidRPr="004452FC">
        <w:t>Leichhardt Council, NSW</w:t>
      </w:r>
    </w:p>
    <w:p w14:paraId="4624BA42" w14:textId="77777777" w:rsidR="00BD0945" w:rsidRDefault="00EB3341" w:rsidP="004452F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This inner</w:t>
      </w:r>
      <w:r>
        <w:rPr>
          <w:spacing w:val="-5"/>
        </w:rPr>
        <w:t xml:space="preserve"> </w:t>
      </w:r>
      <w:r>
        <w:t>urban</w:t>
      </w:r>
      <w:r>
        <w:rPr>
          <w:spacing w:val="-6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experienced</w:t>
      </w:r>
      <w:r w:rsidR="004452FC">
        <w:t xml:space="preserve"> </w:t>
      </w:r>
      <w:r>
        <w:rPr>
          <w:position w:val="-1"/>
        </w:rPr>
        <w:t>a significant</w:t>
      </w:r>
      <w:r>
        <w:rPr>
          <w:spacing w:val="-10"/>
          <w:position w:val="-1"/>
        </w:rPr>
        <w:t xml:space="preserve"> </w:t>
      </w:r>
      <w:r>
        <w:rPr>
          <w:position w:val="-1"/>
        </w:rPr>
        <w:t>shortage of child care.</w:t>
      </w:r>
    </w:p>
    <w:p w14:paraId="0A0A45EE" w14:textId="77777777" w:rsidR="00BD0945" w:rsidRDefault="00EB3341" w:rsidP="004452F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rPr>
          <w:spacing w:val="-21"/>
        </w:rPr>
        <w:t>T</w:t>
      </w:r>
      <w:r>
        <w:t>o</w:t>
      </w:r>
      <w:r>
        <w:rPr>
          <w:spacing w:val="-1"/>
        </w:rPr>
        <w:t xml:space="preserve"> </w:t>
      </w:r>
      <w:r>
        <w:t>address</w:t>
      </w:r>
      <w:r>
        <w:rPr>
          <w:spacing w:val="-8"/>
        </w:rPr>
        <w:t xml:space="preserve"> </w:t>
      </w:r>
      <w:r>
        <w:t>this challenge,</w:t>
      </w:r>
      <w:r>
        <w:rPr>
          <w:spacing w:val="-10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reviewed</w:t>
      </w:r>
      <w:r>
        <w:rPr>
          <w:spacing w:val="-9"/>
        </w:rPr>
        <w:t xml:space="preserve"> </w:t>
      </w:r>
      <w:r>
        <w:t>the suitabili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own sites with existing 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facilities, including local parks,</w:t>
      </w:r>
      <w:r>
        <w:rPr>
          <w:spacing w:val="-6"/>
        </w:rPr>
        <w:t xml:space="preserve"> </w:t>
      </w:r>
      <w:r>
        <w:t>for child care.</w:t>
      </w:r>
    </w:p>
    <w:p w14:paraId="472967AB" w14:textId="77777777" w:rsidR="00BD0945" w:rsidRDefault="00EB3341" w:rsidP="004452FC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Leichhardt</w:t>
      </w:r>
      <w:r>
        <w:rPr>
          <w:spacing w:val="-11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explored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models</w:t>
      </w:r>
      <w:r>
        <w:rPr>
          <w:spacing w:val="-7"/>
        </w:rPr>
        <w:t xml:space="preserve"> </w:t>
      </w:r>
      <w:r>
        <w:t>for child care</w:t>
      </w:r>
      <w:r>
        <w:rPr>
          <w:spacing w:val="-4"/>
        </w:rPr>
        <w:t xml:space="preserve"> </w:t>
      </w:r>
      <w:r>
        <w:t>pr</w:t>
      </w:r>
      <w:r>
        <w:rPr>
          <w:spacing w:val="-2"/>
        </w:rPr>
        <w:t>o</w:t>
      </w:r>
      <w:r>
        <w:t>vision,</w:t>
      </w:r>
      <w:r>
        <w:rPr>
          <w:spacing w:val="-3"/>
        </w:rPr>
        <w:t xml:space="preserve"> </w:t>
      </w:r>
      <w:r>
        <w:t>including being a</w:t>
      </w:r>
      <w:r>
        <w:rPr>
          <w:spacing w:val="-1"/>
        </w:rPr>
        <w:t xml:space="preserve"> </w:t>
      </w:r>
      <w:r>
        <w:t>pr</w:t>
      </w:r>
      <w:r>
        <w:rPr>
          <w:spacing w:val="-2"/>
        </w:rPr>
        <w:t>o</w:t>
      </w:r>
      <w:r>
        <w:t>vide</w:t>
      </w:r>
      <w:r>
        <w:rPr>
          <w:spacing w:val="-28"/>
        </w:rPr>
        <w:t>r</w:t>
      </w:r>
      <w:r>
        <w:t>, as</w:t>
      </w:r>
      <w:r>
        <w:rPr>
          <w:spacing w:val="-2"/>
        </w:rPr>
        <w:t xml:space="preserve"> </w:t>
      </w:r>
      <w:r>
        <w:t>well as</w:t>
      </w:r>
      <w:r>
        <w:rPr>
          <w:spacing w:val="-2"/>
        </w:rPr>
        <w:t xml:space="preserve"> </w:t>
      </w:r>
      <w:r>
        <w:t>leasing</w:t>
      </w:r>
      <w:r>
        <w:rPr>
          <w:spacing w:val="-7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ailable</w:t>
      </w:r>
      <w:r>
        <w:rPr>
          <w:spacing w:val="-2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t>facili</w:t>
      </w:r>
      <w:r>
        <w:rPr>
          <w:spacing w:val="-1"/>
        </w:rPr>
        <w:t>t</w:t>
      </w:r>
      <w:r>
        <w:t>y land</w:t>
      </w:r>
      <w:r>
        <w:rPr>
          <w:spacing w:val="-4"/>
        </w:rPr>
        <w:t xml:space="preserve"> </w:t>
      </w:r>
      <w:r>
        <w:t>owned</w:t>
      </w:r>
      <w:r>
        <w:rPr>
          <w:spacing w:val="-7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organisation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communi</w:t>
      </w:r>
      <w:r>
        <w:rPr>
          <w:spacing w:val="-2"/>
        </w:rPr>
        <w:t>t</w:t>
      </w:r>
      <w:r>
        <w:t>y and</w:t>
      </w:r>
      <w:r>
        <w:rPr>
          <w:spacing w:val="-4"/>
        </w:rPr>
        <w:t xml:space="preserve"> </w:t>
      </w:r>
      <w:r>
        <w:t>pri</w:t>
      </w:r>
      <w:r>
        <w:rPr>
          <w:spacing w:val="-4"/>
        </w:rPr>
        <w:t>v</w:t>
      </w:r>
      <w:r>
        <w:t>ate</w:t>
      </w:r>
      <w:r>
        <w:rPr>
          <w:spacing w:val="-3"/>
        </w:rPr>
        <w:t xml:space="preserve"> </w:t>
      </w:r>
      <w:r>
        <w:t>ope</w:t>
      </w:r>
      <w:r>
        <w:rPr>
          <w:spacing w:val="-4"/>
        </w:rPr>
        <w:t>r</w:t>
      </w:r>
      <w:r>
        <w:t>ators.</w:t>
      </w:r>
    </w:p>
    <w:p w14:paraId="1A7AEB68" w14:textId="77777777" w:rsidR="00BD0945" w:rsidRDefault="00517EE2" w:rsidP="00517EE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6" w:history="1">
        <w:r w:rsidRPr="00517EE2">
          <w:rPr>
            <w:rStyle w:val="Hyperlink"/>
          </w:rPr>
          <w:t>Leichhardt Community Council children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.leichhardt.ns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.au/Communi</w:t>
      </w:r>
      <w:r w:rsidR="00EB3341">
        <w:rPr>
          <w:spacing w:val="-1"/>
          <w:u w:color="0000FF"/>
        </w:rPr>
        <w:t>t</w:t>
      </w:r>
      <w:r w:rsidR="00EB3341">
        <w:rPr>
          <w:u w:color="0000FF"/>
        </w:rPr>
        <w:t>y/Children</w:t>
      </w:r>
      <w:r>
        <w:rPr>
          <w:u w:color="0000FF"/>
        </w:rPr>
        <w:t>)</w:t>
      </w:r>
    </w:p>
    <w:p w14:paraId="78A5B7EA" w14:textId="77777777" w:rsidR="00BD0945" w:rsidRDefault="00EB3341" w:rsidP="004452FC">
      <w:r>
        <w:t>In</w:t>
      </w:r>
      <w:r>
        <w:rPr>
          <w:spacing w:val="-2"/>
        </w:rPr>
        <w:t xml:space="preserve"> </w:t>
      </w:r>
      <w:r>
        <w:t>addition, whilst 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is not</w:t>
      </w:r>
      <w:r w:rsidR="004452FC">
        <w:t xml:space="preserve"> </w:t>
      </w:r>
      <w:r>
        <w:t>al</w:t>
      </w:r>
      <w:r>
        <w:rPr>
          <w:spacing w:val="-2"/>
        </w:rPr>
        <w:t>wa</w:t>
      </w:r>
      <w:r>
        <w:t>ys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</w:t>
      </w:r>
      <w:r>
        <w:rPr>
          <w:spacing w:val="-2"/>
        </w:rPr>
        <w:t>o</w:t>
      </w:r>
      <w:r>
        <w:t>vider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(or</w:t>
      </w:r>
      <w:r>
        <w:rPr>
          <w:spacing w:val="-3"/>
        </w:rPr>
        <w:t xml:space="preserve"> </w:t>
      </w:r>
      <w:r>
        <w:t>m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rPr>
          <w:spacing w:val="-2"/>
        </w:rPr>
        <w:t>w</w:t>
      </w:r>
      <w:r>
        <w:t>ant to</w:t>
      </w:r>
      <w:r>
        <w:rPr>
          <w:spacing w:val="-2"/>
        </w:rPr>
        <w:t xml:space="preserve"> </w:t>
      </w:r>
      <w:r>
        <w:t>be),</w:t>
      </w:r>
      <w:r>
        <w:rPr>
          <w:spacing w:val="-4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models</w:t>
      </w:r>
      <w:r>
        <w:rPr>
          <w:spacing w:val="-7"/>
        </w:rPr>
        <w:t xml:space="preserve"> </w:t>
      </w:r>
      <w:r>
        <w:t>which use their</w:t>
      </w:r>
      <w:r>
        <w:rPr>
          <w:spacing w:val="-5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portfolio to</w:t>
      </w:r>
      <w:r>
        <w:rPr>
          <w:spacing w:val="-2"/>
        </w:rPr>
        <w:t xml:space="preserve"> </w:t>
      </w:r>
      <w:r>
        <w:t>enable</w:t>
      </w:r>
      <w:r>
        <w:rPr>
          <w:spacing w:val="-7"/>
        </w:rPr>
        <w:t xml:space="preserve"> </w:t>
      </w:r>
      <w:r>
        <w:t>suppl</w:t>
      </w:r>
      <w:r>
        <w:rPr>
          <w:spacing w:val="-19"/>
        </w:rPr>
        <w:t>y</w:t>
      </w:r>
      <w:r>
        <w:t>.</w:t>
      </w:r>
    </w:p>
    <w:p w14:paraId="088D829F" w14:textId="77777777" w:rsidR="004452FC" w:rsidRDefault="004452FC" w:rsidP="004452FC">
      <w:pPr>
        <w:rPr>
          <w:rFonts w:eastAsia="Verdana" w:cs="Verdana"/>
          <w:szCs w:val="20"/>
        </w:rPr>
        <w:sectPr w:rsidR="004452FC" w:rsidSect="00520EC0">
          <w:type w:val="continuous"/>
          <w:pgSz w:w="11920" w:h="16840"/>
          <w:pgMar w:top="1560" w:right="438" w:bottom="0" w:left="851" w:header="720" w:footer="292" w:gutter="0"/>
          <w:cols w:num="2" w:space="720"/>
        </w:sectPr>
      </w:pPr>
    </w:p>
    <w:p w14:paraId="37D8D5EB" w14:textId="77777777" w:rsidR="004452FC" w:rsidRDefault="004452FC">
      <w:pPr>
        <w:spacing w:before="6" w:after="0" w:line="240" w:lineRule="exact"/>
        <w:ind w:left="6435" w:right="523"/>
        <w:rPr>
          <w:rFonts w:eastAsia="Verdana" w:cs="Verdana"/>
          <w:szCs w:val="20"/>
        </w:rPr>
        <w:sectPr w:rsidR="004452FC" w:rsidSect="00520EC0">
          <w:type w:val="continuous"/>
          <w:pgSz w:w="11920" w:h="16840"/>
          <w:pgMar w:top="1560" w:right="438" w:bottom="0" w:left="851" w:header="720" w:footer="292" w:gutter="0"/>
          <w:cols w:space="720"/>
        </w:sectPr>
      </w:pPr>
    </w:p>
    <w:p w14:paraId="14936F24" w14:textId="77777777" w:rsidR="00BD0945" w:rsidRDefault="00BD0945" w:rsidP="00F15D54">
      <w:pPr>
        <w:rPr>
          <w:sz w:val="28"/>
          <w:szCs w:val="28"/>
        </w:rPr>
      </w:pPr>
    </w:p>
    <w:p w14:paraId="771B7897" w14:textId="77777777" w:rsidR="00BD0945" w:rsidRDefault="00BD0945">
      <w:pPr>
        <w:spacing w:after="0"/>
        <w:jc w:val="right"/>
        <w:sectPr w:rsidR="00BD0945" w:rsidSect="00520EC0">
          <w:type w:val="continuous"/>
          <w:pgSz w:w="11920" w:h="16840"/>
          <w:pgMar w:top="1560" w:right="438" w:bottom="0" w:left="851" w:header="720" w:footer="292" w:gutter="0"/>
          <w:cols w:space="720"/>
        </w:sectPr>
      </w:pPr>
    </w:p>
    <w:p w14:paraId="73EE21C1" w14:textId="77777777" w:rsidR="00BD0945" w:rsidRDefault="00BD0945" w:rsidP="00953DD6">
      <w:pPr>
        <w:spacing w:before="600" w:after="0" w:line="200" w:lineRule="exact"/>
        <w:rPr>
          <w:szCs w:val="20"/>
        </w:rPr>
      </w:pPr>
    </w:p>
    <w:p w14:paraId="1191CE58" w14:textId="77777777" w:rsidR="00BD0945" w:rsidRDefault="00BD0945">
      <w:pPr>
        <w:spacing w:after="0"/>
        <w:sectPr w:rsidR="00BD0945" w:rsidSect="00520EC0">
          <w:headerReference w:type="default" r:id="rId97"/>
          <w:pgSz w:w="11920" w:h="16840"/>
          <w:pgMar w:top="1440" w:right="0" w:bottom="280" w:left="567" w:header="529" w:footer="292" w:gutter="0"/>
          <w:cols w:space="720"/>
        </w:sectPr>
      </w:pPr>
    </w:p>
    <w:p w14:paraId="21A5C8BB" w14:textId="77777777" w:rsidR="00BD0945" w:rsidRPr="000A02F8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 w:rsidRPr="000A02F8">
        <w:lastRenderedPageBreak/>
        <w:t>City</w:t>
      </w:r>
      <w:r w:rsidRPr="000A02F8">
        <w:rPr>
          <w:spacing w:val="-4"/>
        </w:rPr>
        <w:t xml:space="preserve"> </w:t>
      </w:r>
      <w:r w:rsidRPr="000A02F8">
        <w:t>of</w:t>
      </w:r>
      <w:r w:rsidRPr="000A02F8">
        <w:rPr>
          <w:spacing w:val="-2"/>
        </w:rPr>
        <w:t xml:space="preserve"> </w:t>
      </w:r>
      <w:r w:rsidRPr="000A02F8">
        <w:t>Playford, SA</w:t>
      </w:r>
    </w:p>
    <w:p w14:paraId="701281B3" w14:textId="77777777" w:rsidR="00BD0945" w:rsidRDefault="00EB3341" w:rsidP="000A02F8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</w:t>
      </w:r>
      <w:r>
        <w:rPr>
          <w:spacing w:val="-2"/>
        </w:rPr>
        <w:t>a</w:t>
      </w:r>
      <w:r>
        <w:t>yford</w:t>
      </w:r>
      <w:r>
        <w:rPr>
          <w:spacing w:val="-5"/>
        </w:rPr>
        <w:t xml:space="preserve"> </w:t>
      </w:r>
      <w:r>
        <w:t>recently</w:t>
      </w:r>
      <w:r>
        <w:rPr>
          <w:spacing w:val="-8"/>
        </w:rPr>
        <w:t xml:space="preserve"> </w:t>
      </w:r>
      <w:r>
        <w:t>undertook</w:t>
      </w:r>
      <w:r w:rsidR="000A02F8">
        <w:t xml:space="preserve"> </w:t>
      </w:r>
      <w:r>
        <w:t>a</w:t>
      </w:r>
      <w:r>
        <w:rPr>
          <w:spacing w:val="-1"/>
        </w:rPr>
        <w:t xml:space="preserve"> </w:t>
      </w:r>
      <w:r>
        <w:t>review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existing commitment</w:t>
      </w:r>
      <w:r>
        <w:rPr>
          <w:spacing w:val="-13"/>
        </w:rPr>
        <w:t xml:space="preserve"> </w:t>
      </w:r>
      <w:r>
        <w:t>to ope</w:t>
      </w:r>
      <w:r>
        <w:rPr>
          <w:spacing w:val="-3"/>
        </w:rPr>
        <w:t>r</w:t>
      </w:r>
      <w:r>
        <w:t>ate</w:t>
      </w:r>
      <w:r>
        <w:rPr>
          <w:spacing w:val="-8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</w:t>
      </w:r>
      <w:r>
        <w:rPr>
          <w:spacing w:val="-2"/>
        </w:rPr>
        <w:t>t</w:t>
      </w:r>
      <w:r>
        <w:t>y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 xml:space="preserve">within </w:t>
      </w:r>
      <w:r>
        <w:rPr>
          <w:w w:val="99"/>
        </w:rPr>
        <w:t>their</w:t>
      </w:r>
      <w:r>
        <w:t xml:space="preserve"> portfoli</w:t>
      </w:r>
      <w:r>
        <w:rPr>
          <w:spacing w:val="-2"/>
        </w:rPr>
        <w:t>o</w:t>
      </w:r>
      <w:r>
        <w:t>.</w:t>
      </w:r>
      <w:r>
        <w:rPr>
          <w:spacing w:val="70"/>
        </w:rPr>
        <w:t xml:space="preserve"> </w:t>
      </w:r>
      <w:r>
        <w:rPr>
          <w:spacing w:val="-5"/>
        </w:rPr>
        <w:t>F</w:t>
      </w:r>
      <w:r>
        <w:t>ollowing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revie</w:t>
      </w:r>
      <w:r>
        <w:rPr>
          <w:spacing w:val="-7"/>
        </w:rPr>
        <w:t>w</w:t>
      </w:r>
      <w:r>
        <w:t>,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decided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no</w:t>
      </w:r>
      <w:r>
        <w:rPr>
          <w:spacing w:val="-2"/>
        </w:rPr>
        <w:t xml:space="preserve"> </w:t>
      </w:r>
      <w:r>
        <w:t>longer</w:t>
      </w:r>
      <w:r>
        <w:rPr>
          <w:spacing w:val="-6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direct child care</w:t>
      </w:r>
      <w:r>
        <w:rPr>
          <w:spacing w:val="-4"/>
        </w:rPr>
        <w:t xml:space="preserve"> </w:t>
      </w:r>
      <w:r>
        <w:t>ope</w:t>
      </w:r>
      <w:r>
        <w:rPr>
          <w:spacing w:val="-4"/>
        </w:rPr>
        <w:t>r</w:t>
      </w:r>
      <w:r>
        <w:t>ato</w:t>
      </w:r>
      <w:r>
        <w:rPr>
          <w:spacing w:val="-28"/>
        </w:rPr>
        <w:t>r</w:t>
      </w:r>
      <w:r>
        <w:t>.</w:t>
      </w:r>
    </w:p>
    <w:p w14:paraId="1106B315" w14:textId="77777777" w:rsidR="00BD0945" w:rsidRDefault="00EB3341" w:rsidP="000A02F8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Because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large</w:t>
      </w:r>
      <w:r>
        <w:rPr>
          <w:spacing w:val="-5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y</w:t>
      </w:r>
      <w:r>
        <w:t>oung</w:t>
      </w:r>
      <w:r>
        <w:rPr>
          <w:spacing w:val="-6"/>
        </w:rPr>
        <w:t xml:space="preserve"> </w:t>
      </w:r>
      <w:r>
        <w:t>families with children,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 xml:space="preserve">recognised it </w:t>
      </w:r>
      <w:r>
        <w:rPr>
          <w:spacing w:val="-2"/>
        </w:rPr>
        <w:t>w</w:t>
      </w:r>
      <w:r>
        <w:t>as</w:t>
      </w:r>
      <w:r>
        <w:rPr>
          <w:spacing w:val="-2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continued</w:t>
      </w:r>
      <w:r>
        <w:rPr>
          <w:spacing w:val="-10"/>
        </w:rPr>
        <w:t xml:space="preserve"> </w:t>
      </w:r>
      <w:r>
        <w:t>suppl</w:t>
      </w:r>
      <w:r>
        <w:rPr>
          <w:spacing w:val="-20"/>
        </w:rPr>
        <w:t>y</w:t>
      </w:r>
      <w:r>
        <w:t>.</w:t>
      </w:r>
    </w:p>
    <w:p w14:paraId="4910D444" w14:textId="77777777" w:rsidR="00BD0945" w:rsidRDefault="00EB3341" w:rsidP="000A02F8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requested</w:t>
      </w:r>
      <w:r>
        <w:rPr>
          <w:spacing w:val="-10"/>
        </w:rPr>
        <w:t xml:space="preserve"> </w:t>
      </w:r>
      <w:r>
        <w:t>expressions of</w:t>
      </w:r>
      <w:r>
        <w:rPr>
          <w:spacing w:val="-2"/>
        </w:rPr>
        <w:t xml:space="preserve"> </w:t>
      </w:r>
      <w:r>
        <w:t>interest</w:t>
      </w:r>
      <w:r>
        <w:rPr>
          <w:spacing w:val="-8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communi</w:t>
      </w:r>
      <w:r>
        <w:rPr>
          <w:spacing w:val="-2"/>
        </w:rPr>
        <w:t>t</w:t>
      </w:r>
      <w:r>
        <w:t>y</w:t>
      </w:r>
      <w:r>
        <w:rPr>
          <w:spacing w:val="-11"/>
        </w:rPr>
        <w:t xml:space="preserve"> </w:t>
      </w:r>
      <w:r>
        <w:t>based</w:t>
      </w:r>
      <w:r>
        <w:rPr>
          <w:spacing w:val="-6"/>
        </w:rPr>
        <w:t xml:space="preserve"> </w:t>
      </w:r>
      <w:r>
        <w:rPr>
          <w:w w:val="99"/>
        </w:rPr>
        <w:t>pr</w:t>
      </w:r>
      <w:r>
        <w:rPr>
          <w:spacing w:val="-2"/>
          <w:w w:val="99"/>
        </w:rPr>
        <w:t>o</w:t>
      </w:r>
      <w:r>
        <w:rPr>
          <w:w w:val="99"/>
        </w:rPr>
        <w:t>viders to</w:t>
      </w:r>
      <w:r>
        <w:t xml:space="preserve"> continue</w:t>
      </w:r>
      <w:r>
        <w:rPr>
          <w:spacing w:val="-9"/>
        </w:rPr>
        <w:t xml:space="preserve"> </w:t>
      </w:r>
      <w:r>
        <w:t>ope</w:t>
      </w:r>
      <w:r>
        <w:rPr>
          <w:spacing w:val="-4"/>
        </w:rPr>
        <w:t>r</w:t>
      </w:r>
      <w:r>
        <w:t>ating</w:t>
      </w:r>
      <w:r>
        <w:rPr>
          <w:spacing w:val="-10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affordable</w:t>
      </w:r>
      <w:r>
        <w:rPr>
          <w:spacing w:val="-10"/>
        </w:rPr>
        <w:t xml:space="preserve"> </w:t>
      </w:r>
      <w:r>
        <w:t>child care service</w:t>
      </w:r>
      <w:r>
        <w:rPr>
          <w:spacing w:val="-7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premises.</w:t>
      </w:r>
    </w:p>
    <w:p w14:paraId="25AC11EA" w14:textId="77777777" w:rsidR="00BD0945" w:rsidRDefault="00517EE2" w:rsidP="00517EE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8" w:history="1">
        <w:r w:rsidRPr="00517EE2">
          <w:rPr>
            <w:rStyle w:val="Hyperlink"/>
          </w:rPr>
          <w:t>City of Playford SA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.pl</w:t>
      </w:r>
      <w:r w:rsidR="00EB3341">
        <w:rPr>
          <w:spacing w:val="-2"/>
          <w:u w:color="0000FF"/>
        </w:rPr>
        <w:t>a</w:t>
      </w:r>
      <w:r w:rsidR="00EB3341">
        <w:rPr>
          <w:u w:color="0000FF"/>
        </w:rPr>
        <w:t>yford.sa.g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</w:t>
      </w:r>
      <w:r>
        <w:rPr>
          <w:u w:color="0000FF"/>
        </w:rPr>
        <w:t>)</w:t>
      </w:r>
    </w:p>
    <w:p w14:paraId="55381659" w14:textId="77777777" w:rsidR="00BD0945" w:rsidRPr="000A02F8" w:rsidRDefault="000A02F8" w:rsidP="006167E9">
      <w:pPr>
        <w:pStyle w:val="Heading4"/>
        <w:numPr>
          <w:ilvl w:val="2"/>
          <w:numId w:val="43"/>
        </w:numPr>
      </w:pPr>
      <w:r w:rsidRPr="000A02F8">
        <w:t>K</w:t>
      </w:r>
      <w:r w:rsidR="00EB3341" w:rsidRPr="000A02F8">
        <w:t>eep track of land</w:t>
      </w:r>
    </w:p>
    <w:p w14:paraId="63BE3417" w14:textId="77777777" w:rsidR="00BD0945" w:rsidRDefault="00EB3341" w:rsidP="000A02F8">
      <w:pPr>
        <w:spacing w:before="120"/>
        <w:rPr>
          <w:szCs w:val="20"/>
        </w:rPr>
      </w:pPr>
      <w:r>
        <w:rPr>
          <w:szCs w:val="20"/>
        </w:rPr>
        <w:t>It</w:t>
      </w:r>
      <w:r>
        <w:rPr>
          <w:spacing w:val="-2"/>
          <w:szCs w:val="20"/>
        </w:rPr>
        <w:t xml:space="preserve"> </w:t>
      </w:r>
      <w:r>
        <w:rPr>
          <w:szCs w:val="20"/>
        </w:rPr>
        <w:t>is helpful</w:t>
      </w:r>
      <w:r>
        <w:rPr>
          <w:spacing w:val="-7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ensure</w:t>
      </w:r>
      <w:r>
        <w:rPr>
          <w:spacing w:val="-7"/>
          <w:szCs w:val="20"/>
        </w:rPr>
        <w:t xml:space="preserve"> </w:t>
      </w:r>
      <w:r>
        <w:rPr>
          <w:szCs w:val="20"/>
        </w:rPr>
        <w:t>that</w:t>
      </w:r>
      <w:r>
        <w:rPr>
          <w:spacing w:val="-4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w w:val="99"/>
          <w:szCs w:val="20"/>
        </w:rPr>
        <w:t>cumulati</w:t>
      </w:r>
      <w:r>
        <w:rPr>
          <w:spacing w:val="-3"/>
          <w:w w:val="99"/>
          <w:szCs w:val="20"/>
        </w:rPr>
        <w:t>v</w:t>
      </w:r>
      <w:r>
        <w:rPr>
          <w:w w:val="99"/>
          <w:szCs w:val="20"/>
        </w:rPr>
        <w:t xml:space="preserve">e </w:t>
      </w:r>
      <w:r>
        <w:rPr>
          <w:szCs w:val="20"/>
        </w:rPr>
        <w:t>impact of changes in land uses in urban infill areas</w:t>
      </w:r>
      <w:r>
        <w:rPr>
          <w:spacing w:val="-5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land</w:t>
      </w:r>
      <w:r>
        <w:rPr>
          <w:spacing w:val="-4"/>
          <w:szCs w:val="20"/>
        </w:rPr>
        <w:t xml:space="preserve"> </w:t>
      </w:r>
      <w:r>
        <w:rPr>
          <w:szCs w:val="20"/>
        </w:rPr>
        <w:t>re</w:t>
      </w:r>
      <w:r>
        <w:rPr>
          <w:spacing w:val="-2"/>
          <w:szCs w:val="20"/>
        </w:rPr>
        <w:t>z</w:t>
      </w:r>
      <w:r>
        <w:rPr>
          <w:szCs w:val="20"/>
        </w:rPr>
        <w:t>oning</w:t>
      </w:r>
      <w:r>
        <w:rPr>
          <w:spacing w:val="-3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accu</w:t>
      </w:r>
      <w:r>
        <w:rPr>
          <w:spacing w:val="-4"/>
          <w:szCs w:val="20"/>
        </w:rPr>
        <w:t>r</w:t>
      </w:r>
      <w:r>
        <w:rPr>
          <w:szCs w:val="20"/>
        </w:rPr>
        <w:t>ately</w:t>
      </w:r>
      <w:r>
        <w:rPr>
          <w:spacing w:val="-10"/>
          <w:szCs w:val="20"/>
        </w:rPr>
        <w:t xml:space="preserve"> </w:t>
      </w:r>
      <w:r>
        <w:rPr>
          <w:szCs w:val="20"/>
        </w:rPr>
        <w:t>recorded to</w:t>
      </w:r>
      <w:r>
        <w:rPr>
          <w:spacing w:val="-2"/>
          <w:szCs w:val="20"/>
        </w:rPr>
        <w:t xml:space="preserve"> </w:t>
      </w:r>
      <w:r>
        <w:rPr>
          <w:szCs w:val="20"/>
        </w:rPr>
        <w:t>ensure</w:t>
      </w:r>
      <w:r>
        <w:rPr>
          <w:spacing w:val="-7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is still a</w:t>
      </w:r>
      <w:r>
        <w:rPr>
          <w:spacing w:val="-1"/>
          <w:szCs w:val="20"/>
        </w:rPr>
        <w:t xml:space="preserve"> </w:t>
      </w:r>
      <w:r>
        <w:rPr>
          <w:szCs w:val="20"/>
        </w:rPr>
        <w:t>permissible use</w:t>
      </w:r>
      <w:r>
        <w:rPr>
          <w:spacing w:val="-3"/>
          <w:szCs w:val="20"/>
        </w:rPr>
        <w:t xml:space="preserve"> </w:t>
      </w:r>
      <w:r>
        <w:rPr>
          <w:szCs w:val="20"/>
        </w:rPr>
        <w:t>in these</w:t>
      </w:r>
      <w:r>
        <w:rPr>
          <w:spacing w:val="-5"/>
          <w:szCs w:val="20"/>
        </w:rPr>
        <w:t xml:space="preserve"> </w:t>
      </w:r>
      <w:r>
        <w:rPr>
          <w:szCs w:val="20"/>
        </w:rPr>
        <w:t>areas.</w:t>
      </w:r>
    </w:p>
    <w:p w14:paraId="12E13571" w14:textId="77777777" w:rsidR="00BD0945" w:rsidRDefault="00EB3341" w:rsidP="000A02F8">
      <w:pPr>
        <w:rPr>
          <w:szCs w:val="20"/>
        </w:rPr>
      </w:pPr>
      <w:r>
        <w:rPr>
          <w:szCs w:val="20"/>
        </w:rPr>
        <w:t>When</w:t>
      </w:r>
      <w:r>
        <w:rPr>
          <w:spacing w:val="-6"/>
          <w:szCs w:val="20"/>
        </w:rPr>
        <w:t xml:space="preserve"> </w:t>
      </w:r>
      <w:r>
        <w:rPr>
          <w:szCs w:val="20"/>
        </w:rPr>
        <w:t>coupled</w:t>
      </w:r>
      <w:r>
        <w:rPr>
          <w:spacing w:val="-8"/>
          <w:szCs w:val="20"/>
        </w:rPr>
        <w:t xml:space="preserve"> </w:t>
      </w:r>
      <w:r>
        <w:rPr>
          <w:szCs w:val="20"/>
        </w:rPr>
        <w:t>with st</w:t>
      </w:r>
      <w:r>
        <w:rPr>
          <w:spacing w:val="-4"/>
          <w:szCs w:val="20"/>
        </w:rPr>
        <w:t>r</w:t>
      </w:r>
      <w:r>
        <w:rPr>
          <w:szCs w:val="20"/>
        </w:rPr>
        <w:t>ategic</w:t>
      </w:r>
      <w:r>
        <w:rPr>
          <w:spacing w:val="-9"/>
          <w:szCs w:val="20"/>
        </w:rPr>
        <w:t xml:space="preserve"> </w:t>
      </w:r>
      <w:r>
        <w:rPr>
          <w:szCs w:val="20"/>
        </w:rPr>
        <w:t>e</w:t>
      </w:r>
      <w:r>
        <w:rPr>
          <w:spacing w:val="-2"/>
          <w:szCs w:val="20"/>
        </w:rPr>
        <w:t>n</w:t>
      </w:r>
      <w:r>
        <w:rPr>
          <w:szCs w:val="20"/>
        </w:rPr>
        <w:t>vironmental assessments,</w:t>
      </w:r>
      <w:r>
        <w:rPr>
          <w:spacing w:val="-14"/>
          <w:szCs w:val="20"/>
        </w:rPr>
        <w:t xml:space="preserve"> </w:t>
      </w:r>
      <w:r>
        <w:rPr>
          <w:szCs w:val="20"/>
        </w:rPr>
        <w:t>this is a</w:t>
      </w:r>
      <w:r>
        <w:rPr>
          <w:spacing w:val="-1"/>
          <w:szCs w:val="20"/>
        </w:rPr>
        <w:t xml:space="preserve"> </w:t>
      </w:r>
      <w:r>
        <w:rPr>
          <w:szCs w:val="20"/>
        </w:rPr>
        <w:t>good</w:t>
      </w:r>
      <w:r>
        <w:rPr>
          <w:spacing w:val="-5"/>
          <w:szCs w:val="20"/>
        </w:rPr>
        <w:t xml:space="preserve"> </w:t>
      </w:r>
      <w:r>
        <w:rPr>
          <w:szCs w:val="20"/>
        </w:rPr>
        <w:t>p</w:t>
      </w:r>
      <w:r>
        <w:rPr>
          <w:spacing w:val="-4"/>
          <w:szCs w:val="20"/>
        </w:rPr>
        <w:t>r</w:t>
      </w:r>
      <w:r>
        <w:rPr>
          <w:szCs w:val="20"/>
        </w:rPr>
        <w:t>actice</w:t>
      </w:r>
      <w:r>
        <w:rPr>
          <w:spacing w:val="-8"/>
          <w:szCs w:val="20"/>
        </w:rPr>
        <w:t xml:space="preserve"> </w:t>
      </w:r>
      <w:r>
        <w:rPr>
          <w:szCs w:val="20"/>
        </w:rPr>
        <w:t>approach</w:t>
      </w:r>
      <w:r>
        <w:rPr>
          <w:spacing w:val="-9"/>
          <w:szCs w:val="20"/>
        </w:rPr>
        <w:t xml:space="preserve"> </w:t>
      </w:r>
      <w:r>
        <w:rPr>
          <w:szCs w:val="20"/>
        </w:rPr>
        <w:t>to increasing</w:t>
      </w:r>
      <w:r>
        <w:rPr>
          <w:spacing w:val="-10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pacing w:val="-2"/>
          <w:szCs w:val="20"/>
        </w:rPr>
        <w:t>a</w:t>
      </w:r>
      <w:r>
        <w:rPr>
          <w:spacing w:val="-4"/>
          <w:szCs w:val="20"/>
        </w:rPr>
        <w:t>v</w:t>
      </w:r>
      <w:r>
        <w:rPr>
          <w:szCs w:val="20"/>
        </w:rPr>
        <w:t>ailabili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4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sites and</w:t>
      </w:r>
      <w:r>
        <w:rPr>
          <w:spacing w:val="-4"/>
          <w:szCs w:val="20"/>
        </w:rPr>
        <w:t xml:space="preserve"> </w:t>
      </w:r>
      <w:r>
        <w:rPr>
          <w:szCs w:val="20"/>
        </w:rPr>
        <w:t>enabling supply 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in inner</w:t>
      </w:r>
      <w:r>
        <w:rPr>
          <w:spacing w:val="-5"/>
          <w:szCs w:val="20"/>
        </w:rPr>
        <w:t xml:space="preserve"> </w:t>
      </w:r>
      <w:r>
        <w:rPr>
          <w:szCs w:val="20"/>
        </w:rPr>
        <w:t>urban</w:t>
      </w:r>
      <w:r>
        <w:rPr>
          <w:spacing w:val="-6"/>
          <w:szCs w:val="20"/>
        </w:rPr>
        <w:t xml:space="preserve"> </w:t>
      </w:r>
      <w:r>
        <w:rPr>
          <w:szCs w:val="20"/>
        </w:rPr>
        <w:t>areas.</w:t>
      </w:r>
    </w:p>
    <w:p w14:paraId="64CBF6C8" w14:textId="77777777" w:rsidR="00BD0945" w:rsidRPr="00AB242D" w:rsidRDefault="00EB3341" w:rsidP="006167E9">
      <w:pPr>
        <w:pStyle w:val="Heading3green"/>
        <w:numPr>
          <w:ilvl w:val="1"/>
          <w:numId w:val="43"/>
        </w:numPr>
      </w:pPr>
      <w:r w:rsidRPr="002B5390">
        <w:br w:type="column"/>
      </w:r>
      <w:bookmarkStart w:id="42" w:name="_Toc392236531"/>
      <w:r w:rsidRPr="00AB242D">
        <w:lastRenderedPageBreak/>
        <w:t>Develop child care friendly development controls</w:t>
      </w:r>
      <w:bookmarkEnd w:id="42"/>
    </w:p>
    <w:p w14:paraId="7FC74279" w14:textId="77777777" w:rsidR="00BD0945" w:rsidRPr="002B5390" w:rsidRDefault="00EB3341" w:rsidP="006167E9">
      <w:pPr>
        <w:pStyle w:val="Heading4"/>
        <w:numPr>
          <w:ilvl w:val="2"/>
          <w:numId w:val="43"/>
        </w:numPr>
      </w:pPr>
      <w:r w:rsidRPr="002B5390">
        <w:t>Assess site suitability</w:t>
      </w:r>
    </w:p>
    <w:p w14:paraId="1A4E2AC6" w14:textId="77777777" w:rsidR="00BD0945" w:rsidRDefault="00EB3341" w:rsidP="002B5390">
      <w:pPr>
        <w:spacing w:before="120"/>
      </w:pPr>
      <w:r>
        <w:t>Site</w:t>
      </w:r>
      <w:r>
        <w:rPr>
          <w:spacing w:val="-4"/>
        </w:rPr>
        <w:t xml:space="preserve"> </w:t>
      </w:r>
      <w:r>
        <w:t>suitabili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particular</w:t>
      </w:r>
      <w:r>
        <w:rPr>
          <w:spacing w:val="-10"/>
        </w:rPr>
        <w:t xml:space="preserve"> </w:t>
      </w:r>
      <w:r>
        <w:t>challenge</w:t>
      </w:r>
      <w:r>
        <w:rPr>
          <w:spacing w:val="-9"/>
        </w:rPr>
        <w:t xml:space="preserve"> </w:t>
      </w:r>
      <w:r>
        <w:t>for inner</w:t>
      </w:r>
      <w:r>
        <w:rPr>
          <w:spacing w:val="-5"/>
        </w:rPr>
        <w:t xml:space="preserve"> </w:t>
      </w:r>
      <w:r>
        <w:t>urban</w:t>
      </w:r>
      <w:r>
        <w:rPr>
          <w:spacing w:val="-6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is in short</w:t>
      </w:r>
      <w:r>
        <w:rPr>
          <w:spacing w:val="-5"/>
        </w:rPr>
        <w:t xml:space="preserve"> </w:t>
      </w:r>
      <w:r>
        <w:t>supply and child care is often not the most profitable use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site.</w:t>
      </w:r>
      <w:r>
        <w:rPr>
          <w:spacing w:val="66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respond</w:t>
      </w:r>
      <w:r>
        <w:rPr>
          <w:spacing w:val="-8"/>
        </w:rPr>
        <w:t xml:space="preserve"> </w:t>
      </w:r>
      <w:r>
        <w:rPr>
          <w:spacing w:val="-1"/>
        </w:rPr>
        <w:t>b</w:t>
      </w:r>
      <w:r>
        <w:t>y co-locating child care</w:t>
      </w:r>
      <w:r>
        <w:rPr>
          <w:spacing w:val="-4"/>
        </w:rPr>
        <w:t xml:space="preserve"> </w:t>
      </w:r>
      <w:r>
        <w:t>within existing commercial de</w:t>
      </w:r>
      <w:r>
        <w:rPr>
          <w:spacing w:val="-2"/>
        </w:rPr>
        <w:t>v</w:t>
      </w:r>
      <w:r>
        <w:t>elopments</w:t>
      </w:r>
      <w:r>
        <w:rPr>
          <w:spacing w:val="-1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lower land</w:t>
      </w:r>
      <w:r>
        <w:rPr>
          <w:spacing w:val="-4"/>
        </w:rPr>
        <w:t xml:space="preserve"> </w:t>
      </w:r>
      <w:r>
        <w:t>costs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impr</w:t>
      </w:r>
      <w:r>
        <w:rPr>
          <w:spacing w:val="-2"/>
        </w:rPr>
        <w:t>ov</w:t>
      </w:r>
      <w:r>
        <w:t>e financial</w:t>
      </w:r>
      <w:r>
        <w:rPr>
          <w:spacing w:val="-8"/>
        </w:rPr>
        <w:t xml:space="preserve"> </w:t>
      </w:r>
      <w:r>
        <w:t>viabili</w:t>
      </w:r>
      <w:r>
        <w:rPr>
          <w:spacing w:val="-1"/>
        </w:rPr>
        <w:t>t</w:t>
      </w:r>
      <w:r>
        <w:t>y or other flexible st</w:t>
      </w:r>
      <w:r>
        <w:rPr>
          <w:spacing w:val="-4"/>
        </w:rPr>
        <w:t>r</w:t>
      </w:r>
      <w:r>
        <w:t>ategies that respond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issues</w:t>
      </w:r>
      <w:r w:rsidR="002B5390">
        <w:t>.</w:t>
      </w:r>
    </w:p>
    <w:p w14:paraId="43CBA959" w14:textId="77777777" w:rsidR="00BD0945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/>
        </w:rPr>
      </w:pPr>
      <w:r>
        <w:rPr>
          <w:rFonts w:eastAsia="Verdana"/>
        </w:rPr>
        <w:t>Site</w:t>
      </w:r>
      <w:r>
        <w:rPr>
          <w:rFonts w:eastAsia="Verdana"/>
          <w:spacing w:val="-4"/>
        </w:rPr>
        <w:t xml:space="preserve"> </w:t>
      </w:r>
      <w:r>
        <w:rPr>
          <w:rFonts w:eastAsia="Verdana"/>
        </w:rPr>
        <w:t>suitability</w:t>
      </w:r>
      <w:r>
        <w:rPr>
          <w:rFonts w:eastAsia="Verdana"/>
          <w:spacing w:val="-11"/>
        </w:rPr>
        <w:t xml:space="preserve"> </w:t>
      </w:r>
      <w:r>
        <w:rPr>
          <w:rFonts w:eastAsia="Verdana"/>
        </w:rPr>
        <w:t>in Sydney, NSW</w:t>
      </w:r>
    </w:p>
    <w:p w14:paraId="772C96BE" w14:textId="77777777" w:rsidR="00BD0945" w:rsidRDefault="00EB3341" w:rsidP="002B5390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Ci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pacing w:val="-3"/>
          <w:szCs w:val="20"/>
        </w:rPr>
        <w:t>S</w:t>
      </w:r>
      <w:r>
        <w:rPr>
          <w:rFonts w:eastAsia="Verdana" w:cs="Verdana"/>
          <w:spacing w:val="-1"/>
          <w:szCs w:val="20"/>
        </w:rPr>
        <w:t>y</w:t>
      </w:r>
      <w:r>
        <w:rPr>
          <w:rFonts w:eastAsia="Verdana" w:cs="Verdana"/>
          <w:szCs w:val="20"/>
        </w:rPr>
        <w:t>dney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has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approached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the challenge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site suitabili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in 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2"/>
          <w:szCs w:val="20"/>
        </w:rPr>
        <w:t>wa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that responds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unique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local context.</w:t>
      </w:r>
    </w:p>
    <w:p w14:paraId="049FE7F2" w14:textId="77777777" w:rsidR="00BD0945" w:rsidRDefault="00EB3341" w:rsidP="002B5390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Child Care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Centres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Development</w:t>
      </w:r>
      <w:r>
        <w:rPr>
          <w:rFonts w:eastAsia="Verdana" w:cs="Verdana"/>
          <w:i/>
          <w:spacing w:val="-13"/>
          <w:szCs w:val="20"/>
        </w:rPr>
        <w:t xml:space="preserve"> </w:t>
      </w:r>
      <w:r>
        <w:rPr>
          <w:rFonts w:eastAsia="Verdana" w:cs="Verdana"/>
          <w:i/>
          <w:szCs w:val="20"/>
        </w:rPr>
        <w:t>Control Plan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(DCP)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2005,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acknowledges</w:t>
      </w:r>
      <w:r>
        <w:rPr>
          <w:rFonts w:eastAsia="Verdana" w:cs="Verdana"/>
          <w:spacing w:val="-1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need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to cater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needs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resident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and workforce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populations.</w:t>
      </w:r>
    </w:p>
    <w:p w14:paraId="0591D834" w14:textId="77777777" w:rsidR="00BD0945" w:rsidRDefault="00EB3341" w:rsidP="002B5390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pacing w:val="-5"/>
          <w:szCs w:val="20"/>
        </w:rPr>
        <w:t>R</w:t>
      </w:r>
      <w:r>
        <w:rPr>
          <w:rFonts w:eastAsia="Verdana" w:cs="Verdana"/>
          <w:szCs w:val="20"/>
        </w:rPr>
        <w:t>ecognising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higher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densi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and const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ained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land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supply in 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area,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DCP 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facilities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located ab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 ground floo</w:t>
      </w:r>
      <w:r>
        <w:rPr>
          <w:rFonts w:eastAsia="Verdana" w:cs="Verdana"/>
          <w:spacing w:val="-29"/>
          <w:szCs w:val="20"/>
        </w:rPr>
        <w:t>r</w:t>
      </w:r>
      <w:r>
        <w:rPr>
          <w:rFonts w:eastAsia="Verdana" w:cs="Verdana"/>
          <w:szCs w:val="20"/>
        </w:rPr>
        <w:t>, particularly in the cent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al business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district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surrounding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high densi</w:t>
      </w:r>
      <w:r>
        <w:rPr>
          <w:rFonts w:eastAsia="Verdana" w:cs="Verdana"/>
          <w:spacing w:val="-2"/>
          <w:szCs w:val="20"/>
        </w:rPr>
        <w:t>t</w:t>
      </w:r>
      <w:r>
        <w:rPr>
          <w:rFonts w:eastAsia="Verdana" w:cs="Verdana"/>
          <w:szCs w:val="20"/>
        </w:rPr>
        <w:t>y areas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there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large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empl</w:t>
      </w:r>
      <w:r>
        <w:rPr>
          <w:rFonts w:eastAsia="Verdana" w:cs="Verdana"/>
          <w:spacing w:val="-3"/>
          <w:szCs w:val="20"/>
        </w:rPr>
        <w:t>o</w:t>
      </w:r>
      <w:r>
        <w:rPr>
          <w:rFonts w:eastAsia="Verdana" w:cs="Verdana"/>
          <w:spacing w:val="-2"/>
          <w:szCs w:val="20"/>
        </w:rPr>
        <w:t>y</w:t>
      </w:r>
      <w:r>
        <w:rPr>
          <w:rFonts w:eastAsia="Verdana" w:cs="Verdana"/>
          <w:szCs w:val="20"/>
        </w:rPr>
        <w:t>ers.</w:t>
      </w:r>
    </w:p>
    <w:p w14:paraId="471FF997" w14:textId="77777777" w:rsidR="00BD0945" w:rsidRDefault="00EB3341" w:rsidP="002B5390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DCP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allows appr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al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ab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ground</w:t>
      </w:r>
      <w:r w:rsidR="002B5390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facilities with indirect access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open space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if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there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are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no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viable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alternati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sites.</w:t>
      </w:r>
    </w:p>
    <w:p w14:paraId="30B6E043" w14:textId="77777777" w:rsidR="00BD0945" w:rsidRDefault="00517EE2" w:rsidP="00517EE2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99" w:history="1">
        <w:r w:rsidRPr="00517EE2">
          <w:rPr>
            <w:rStyle w:val="Hyperlink"/>
            <w:rFonts w:eastAsia="Verdana" w:cs="Verdana"/>
            <w:szCs w:val="20"/>
          </w:rPr>
          <w:t>Development control plans NSW</w:t>
        </w:r>
      </w:hyperlink>
      <w:r>
        <w:rPr>
          <w:rFonts w:eastAsia="Verdana" w:cs="Verdana"/>
          <w:szCs w:val="20"/>
        </w:rP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.ci</w:t>
      </w:r>
      <w:r w:rsidR="00EB3341">
        <w:rPr>
          <w:spacing w:val="-1"/>
          <w:u w:color="0000FF"/>
        </w:rPr>
        <w:t>t</w:t>
      </w:r>
      <w:r w:rsidR="00EB3341">
        <w:rPr>
          <w:spacing w:val="-2"/>
          <w:u w:color="0000FF"/>
        </w:rPr>
        <w:t>y</w:t>
      </w:r>
      <w:r w:rsidR="00EB3341">
        <w:rPr>
          <w:u w:color="0000FF"/>
        </w:rPr>
        <w:t>ofs</w:t>
      </w:r>
      <w:r w:rsidR="00EB3341">
        <w:rPr>
          <w:spacing w:val="-1"/>
          <w:u w:color="0000FF"/>
        </w:rPr>
        <w:t>y</w:t>
      </w:r>
      <w:r w:rsidR="00EB3341">
        <w:rPr>
          <w:u w:color="0000FF"/>
        </w:rPr>
        <w:t>dne</w:t>
      </w:r>
      <w:r w:rsidR="00EB3341">
        <w:rPr>
          <w:spacing w:val="-19"/>
          <w:u w:color="0000FF"/>
        </w:rPr>
        <w:t>y</w:t>
      </w:r>
      <w:r w:rsidR="00EB3341">
        <w:rPr>
          <w:u w:color="0000FF"/>
        </w:rPr>
        <w:t>.ns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.au/de</w:t>
      </w:r>
      <w:r w:rsidR="00EB3341">
        <w:rPr>
          <w:spacing w:val="-2"/>
          <w:u w:color="0000FF"/>
        </w:rPr>
        <w:t>v</w:t>
      </w:r>
      <w:r w:rsidR="00EB3341">
        <w:rPr>
          <w:u w:color="0000FF"/>
        </w:rPr>
        <w:t>elopment/planning-controls/de</w:t>
      </w:r>
      <w:r w:rsidR="00EB3341">
        <w:rPr>
          <w:spacing w:val="-2"/>
          <w:u w:color="0000FF"/>
        </w:rPr>
        <w:t>v</w:t>
      </w:r>
      <w:r w:rsidR="00EB3341">
        <w:rPr>
          <w:u w:color="0000FF"/>
        </w:rPr>
        <w:t>elopmen</w:t>
      </w:r>
      <w:r w:rsidR="00EB3341">
        <w:rPr>
          <w:spacing w:val="-4"/>
          <w:u w:color="0000FF"/>
        </w:rPr>
        <w:t>t</w:t>
      </w:r>
      <w:r w:rsidR="00EB3341">
        <w:rPr>
          <w:u w:color="0000FF"/>
        </w:rPr>
        <w:t>-control-plans</w:t>
      </w:r>
      <w:r>
        <w:rPr>
          <w:u w:color="0000FF"/>
        </w:rPr>
        <w:t>)</w:t>
      </w:r>
    </w:p>
    <w:p w14:paraId="72C62BF9" w14:textId="77777777" w:rsidR="00BD0945" w:rsidRPr="002B5390" w:rsidRDefault="00EB3341" w:rsidP="006167E9">
      <w:pPr>
        <w:pStyle w:val="Heading4"/>
        <w:numPr>
          <w:ilvl w:val="2"/>
          <w:numId w:val="43"/>
        </w:numPr>
      </w:pPr>
      <w:r w:rsidRPr="002B5390">
        <w:t>Limit the impact of noise</w:t>
      </w:r>
    </w:p>
    <w:p w14:paraId="3791F428" w14:textId="77777777" w:rsidR="00BD0945" w:rsidRDefault="00EB3341" w:rsidP="002B5390">
      <w:pPr>
        <w:rPr>
          <w:szCs w:val="20"/>
        </w:rPr>
      </w:pPr>
      <w:r w:rsidRPr="009833D6">
        <w:t>The impact (potential or actual) of noise on</w:t>
      </w:r>
      <w:r w:rsidR="002B5390" w:rsidRPr="009833D6">
        <w:t xml:space="preserve"> </w:t>
      </w:r>
      <w:r w:rsidRPr="009833D6">
        <w:t>surrounding uses can create conflict.  There</w:t>
      </w:r>
      <w:r w:rsidR="002B5390" w:rsidRPr="009833D6">
        <w:t xml:space="preserve"> </w:t>
      </w:r>
      <w:r w:rsidRPr="009833D6">
        <w:t>are a number of development control measures which can be implemented to limit the impact of noise and reduce neighbour concerns, such as the use of landscaped buffers</w:t>
      </w:r>
      <w:r>
        <w:rPr>
          <w:szCs w:val="20"/>
        </w:rPr>
        <w:t>.</w:t>
      </w:r>
    </w:p>
    <w:p w14:paraId="75507061" w14:textId="77777777" w:rsidR="00BD0945" w:rsidRDefault="00BD0945" w:rsidP="002B5390">
      <w:pPr>
        <w:sectPr w:rsidR="00BD0945" w:rsidSect="00520EC0">
          <w:type w:val="continuous"/>
          <w:pgSz w:w="11920" w:h="16840"/>
          <w:pgMar w:top="1560" w:right="1005" w:bottom="0" w:left="567" w:header="720" w:footer="292" w:gutter="0"/>
          <w:cols w:num="2" w:space="720" w:equalWidth="0">
            <w:col w:w="4896" w:space="405"/>
            <w:col w:w="5047"/>
          </w:cols>
        </w:sectPr>
      </w:pPr>
    </w:p>
    <w:p w14:paraId="29F42EE1" w14:textId="77777777" w:rsidR="00BD0945" w:rsidRDefault="00BD0945" w:rsidP="002B5390"/>
    <w:p w14:paraId="17B727F6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0" w:bottom="0" w:left="567" w:header="720" w:footer="292" w:gutter="0"/>
          <w:cols w:space="720"/>
        </w:sectPr>
      </w:pPr>
    </w:p>
    <w:p w14:paraId="6884C103" w14:textId="77777777" w:rsidR="00BD0945" w:rsidRDefault="00BD0945" w:rsidP="00953DD6">
      <w:pPr>
        <w:spacing w:before="600" w:after="0" w:line="200" w:lineRule="exact"/>
        <w:rPr>
          <w:szCs w:val="20"/>
        </w:rPr>
      </w:pPr>
    </w:p>
    <w:p w14:paraId="47ED7638" w14:textId="77777777" w:rsidR="00BD0945" w:rsidRDefault="00BD0945" w:rsidP="00953DD6">
      <w:pPr>
        <w:spacing w:after="0"/>
        <w:sectPr w:rsidR="00BD0945" w:rsidSect="00520EC0">
          <w:headerReference w:type="default" r:id="rId100"/>
          <w:pgSz w:w="11920" w:h="16840"/>
          <w:pgMar w:top="1440" w:right="438" w:bottom="280" w:left="0" w:header="529" w:footer="151" w:gutter="0"/>
          <w:cols w:space="720"/>
        </w:sectPr>
      </w:pPr>
    </w:p>
    <w:p w14:paraId="7BDD0BEC" w14:textId="77777777" w:rsidR="00BD0945" w:rsidRPr="00AD4A7E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 w:rsidRPr="00AD4A7E">
        <w:lastRenderedPageBreak/>
        <w:t>Noise</w:t>
      </w:r>
      <w:r w:rsidRPr="00AD4A7E">
        <w:rPr>
          <w:spacing w:val="-6"/>
        </w:rPr>
        <w:t xml:space="preserve"> </w:t>
      </w:r>
      <w:r w:rsidRPr="00AD4A7E">
        <w:t>in Brisbane, QLD</w:t>
      </w:r>
    </w:p>
    <w:p w14:paraId="6A1F44CF" w14:textId="77777777" w:rsidR="00BD0945" w:rsidRDefault="00EB3341" w:rsidP="00AD4A7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Brisbane</w:t>
      </w:r>
      <w:r>
        <w:rPr>
          <w:spacing w:val="-9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Council has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eloped</w:t>
      </w:r>
      <w:r>
        <w:rPr>
          <w:spacing w:val="-10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i/>
        </w:rPr>
        <w:t>Child Care</w:t>
      </w:r>
      <w:r>
        <w:rPr>
          <w:i/>
          <w:spacing w:val="-5"/>
        </w:rPr>
        <w:t xml:space="preserve"> </w:t>
      </w:r>
      <w:r>
        <w:rPr>
          <w:i/>
        </w:rPr>
        <w:t>Facility Code</w:t>
      </w:r>
      <w:r>
        <w:rPr>
          <w:i/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acceptable noise</w:t>
      </w:r>
      <w:r>
        <w:rPr>
          <w:spacing w:val="-5"/>
        </w:rPr>
        <w:t xml:space="preserve"> </w:t>
      </w:r>
      <w:r>
        <w:t>le</w:t>
      </w:r>
      <w:r>
        <w:rPr>
          <w:spacing w:val="-2"/>
        </w:rPr>
        <w:t>v</w:t>
      </w:r>
      <w:r>
        <w:t>els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>v</w:t>
      </w:r>
      <w:r>
        <w:t>elopments.</w:t>
      </w:r>
    </w:p>
    <w:p w14:paraId="4C9F9E94" w14:textId="77777777" w:rsidR="00BD0945" w:rsidRDefault="00EB3341" w:rsidP="00AD4A7E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Code</w:t>
      </w:r>
      <w:r>
        <w:rPr>
          <w:spacing w:val="-5"/>
        </w:rPr>
        <w:t xml:space="preserve"> </w:t>
      </w:r>
      <w:r>
        <w:t>notes</w:t>
      </w:r>
      <w:r>
        <w:rPr>
          <w:spacing w:val="-5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w w:val="99"/>
        </w:rPr>
        <w:t>ameni</w:t>
      </w:r>
      <w:r>
        <w:rPr>
          <w:spacing w:val="-2"/>
          <w:w w:val="99"/>
        </w:rPr>
        <w:t>t</w:t>
      </w:r>
      <w:r>
        <w:rPr>
          <w:w w:val="99"/>
        </w:rPr>
        <w:t>y of</w:t>
      </w:r>
      <w:r>
        <w:t xml:space="preserve"> adjoining uses</w:t>
      </w:r>
      <w:r>
        <w:rPr>
          <w:spacing w:val="-5"/>
        </w:rPr>
        <w:t xml:space="preserve"> </w:t>
      </w:r>
      <w:r>
        <w:t>must</w:t>
      </w:r>
      <w:r>
        <w:rPr>
          <w:spacing w:val="-5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eliminated</w:t>
      </w:r>
      <w:r>
        <w:rPr>
          <w:spacing w:val="-10"/>
        </w:rPr>
        <w:t xml:space="preserve"> </w:t>
      </w:r>
      <w:r>
        <w:t>or mitigated.</w:t>
      </w:r>
      <w:r>
        <w:rPr>
          <w:spacing w:val="60"/>
        </w:rPr>
        <w:t xml:space="preserve"> </w:t>
      </w:r>
      <w:r>
        <w:t>Howe</w:t>
      </w:r>
      <w:r>
        <w:rPr>
          <w:spacing w:val="-2"/>
        </w:rPr>
        <w:t>v</w:t>
      </w:r>
      <w:r>
        <w:t>e</w:t>
      </w:r>
      <w:r>
        <w:rPr>
          <w:spacing w:val="-28"/>
        </w:rPr>
        <w:t>r</w:t>
      </w:r>
      <w:r>
        <w:t>,</w:t>
      </w:r>
      <w:r>
        <w:rPr>
          <w:spacing w:val="-3"/>
        </w:rPr>
        <w:t xml:space="preserve"> </w:t>
      </w:r>
      <w:r>
        <w:t>instead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prescribing</w:t>
      </w:r>
      <w:r>
        <w:rPr>
          <w:spacing w:val="-11"/>
        </w:rPr>
        <w:t xml:space="preserve"> </w:t>
      </w:r>
      <w:r>
        <w:t>an acceptable</w:t>
      </w:r>
      <w:r>
        <w:rPr>
          <w:spacing w:val="-11"/>
        </w:rPr>
        <w:t xml:space="preserve"> </w:t>
      </w:r>
      <w:r>
        <w:t>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noise,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Code</w:t>
      </w:r>
      <w:r>
        <w:rPr>
          <w:spacing w:val="-5"/>
        </w:rPr>
        <w:t xml:space="preserve"> </w:t>
      </w:r>
      <w:r>
        <w:t>pr</w:t>
      </w:r>
      <w:r>
        <w:rPr>
          <w:spacing w:val="-2"/>
        </w:rPr>
        <w:t>o</w:t>
      </w:r>
      <w:r>
        <w:t>vides proponents with flexibili</w:t>
      </w:r>
      <w:r>
        <w:rPr>
          <w:spacing w:val="-1"/>
        </w:rPr>
        <w:t>t</w:t>
      </w:r>
      <w:r>
        <w:t>y to mitigate the impacts,</w:t>
      </w:r>
      <w:r>
        <w:rPr>
          <w:spacing w:val="-9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landscaping.</w:t>
      </w:r>
    </w:p>
    <w:p w14:paraId="22936464" w14:textId="77777777" w:rsidR="00BD0945" w:rsidRDefault="00F32761" w:rsidP="00F32761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101" w:history="1">
        <w:r w:rsidRPr="00F32761">
          <w:rPr>
            <w:rStyle w:val="Hyperlink"/>
          </w:rPr>
          <w:t>Operating child care facilities Brisbane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.brisbane.qld.g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.au/planning-building/do-i-need</w:t>
      </w:r>
      <w:r w:rsidR="00EB3341">
        <w:rPr>
          <w:spacing w:val="-2"/>
          <w:u w:color="0000FF"/>
        </w:rPr>
        <w:t>-</w:t>
      </w:r>
      <w:r w:rsidR="00EB3341">
        <w:rPr>
          <w:u w:color="0000FF"/>
        </w:rPr>
        <w:t>appr</w:t>
      </w:r>
      <w:r w:rsidR="00EB3341">
        <w:rPr>
          <w:spacing w:val="-2"/>
          <w:u w:color="0000FF"/>
        </w:rPr>
        <w:t>o</w:t>
      </w:r>
      <w:r w:rsidR="00EB3341">
        <w:rPr>
          <w:spacing w:val="-4"/>
          <w:u w:color="0000FF"/>
        </w:rPr>
        <w:t>v</w:t>
      </w:r>
      <w:r w:rsidR="00EB3341">
        <w:rPr>
          <w:u w:color="0000FF"/>
        </w:rPr>
        <w:t>al/business-projects/ope</w:t>
      </w:r>
      <w:r w:rsidR="00EB3341">
        <w:rPr>
          <w:spacing w:val="-4"/>
          <w:u w:color="0000FF"/>
        </w:rPr>
        <w:t>r</w:t>
      </w:r>
      <w:r w:rsidR="00EB3341">
        <w:rPr>
          <w:u w:color="0000FF"/>
        </w:rPr>
        <w:t>ating-child-care-facili</w:t>
      </w:r>
      <w:r w:rsidR="00EB3341">
        <w:rPr>
          <w:spacing w:val="-1"/>
          <w:u w:color="0000FF"/>
        </w:rPr>
        <w:t>t</w:t>
      </w:r>
      <w:r w:rsidR="00EB3341">
        <w:rPr>
          <w:u w:color="0000FF"/>
        </w:rPr>
        <w:t>y</w:t>
      </w:r>
      <w:r>
        <w:rPr>
          <w:u w:color="0000FF"/>
        </w:rPr>
        <w:t>)</w:t>
      </w:r>
    </w:p>
    <w:p w14:paraId="0B7F14E4" w14:textId="77777777" w:rsidR="00BD0945" w:rsidRPr="00AD4A7E" w:rsidRDefault="00EB3341" w:rsidP="006167E9">
      <w:pPr>
        <w:pStyle w:val="Heading4"/>
        <w:numPr>
          <w:ilvl w:val="2"/>
          <w:numId w:val="43"/>
        </w:numPr>
      </w:pPr>
      <w:r w:rsidRPr="00AD4A7E">
        <w:t>Create car parking</w:t>
      </w:r>
    </w:p>
    <w:p w14:paraId="25512A06" w14:textId="77777777" w:rsidR="00BD0945" w:rsidRDefault="00EB3341" w:rsidP="00AD4A7E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ensure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that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elopment</w:t>
      </w:r>
      <w:r w:rsidR="00AD4A7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controls are flexible enough to respond to</w:t>
      </w:r>
      <w:r w:rsidR="00AD4A7E">
        <w:rPr>
          <w:rFonts w:eastAsia="Verdana" w:cs="Verdana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the specifics</w:t>
      </w:r>
      <w:r>
        <w:rPr>
          <w:rFonts w:eastAsia="Verdana" w:cs="Verdana"/>
          <w:spacing w:val="-8"/>
          <w:position w:val="-1"/>
          <w:szCs w:val="20"/>
        </w:rPr>
        <w:t xml:space="preserve"> </w:t>
      </w:r>
      <w:r>
        <w:rPr>
          <w:rFonts w:eastAsia="Verdana" w:cs="Verdana"/>
          <w:position w:val="-1"/>
          <w:szCs w:val="20"/>
        </w:rPr>
        <w:t>of the site context; such as high</w:t>
      </w:r>
      <w:r w:rsidR="00AD4A7E">
        <w:rPr>
          <w:rFonts w:eastAsia="Verdana" w:cs="Verdana"/>
          <w:position w:val="-1"/>
          <w:szCs w:val="20"/>
        </w:rPr>
        <w:t xml:space="preserve"> </w:t>
      </w:r>
      <w:r>
        <w:rPr>
          <w:rFonts w:eastAsia="Verdana" w:cs="Verdana"/>
          <w:szCs w:val="20"/>
        </w:rPr>
        <w:t>le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els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public t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ansport,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plentiful parking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for other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uses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(clubs, shopping centres), accessible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street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parking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or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well used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local bi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 xml:space="preserve">e </w:t>
      </w:r>
      <w:r>
        <w:rPr>
          <w:rFonts w:eastAsia="Verdana" w:cs="Verdana"/>
          <w:spacing w:val="-2"/>
          <w:szCs w:val="20"/>
        </w:rPr>
        <w:t>wa</w:t>
      </w:r>
      <w:r>
        <w:rPr>
          <w:rFonts w:eastAsia="Verdana" w:cs="Verdana"/>
          <w:szCs w:val="20"/>
        </w:rPr>
        <w:t>ys.</w:t>
      </w:r>
      <w:r>
        <w:rPr>
          <w:rFonts w:eastAsia="Verdana" w:cs="Verdana"/>
          <w:spacing w:val="70"/>
          <w:szCs w:val="20"/>
        </w:rPr>
        <w:t xml:space="preserve"> </w:t>
      </w:r>
      <w:r>
        <w:rPr>
          <w:rFonts w:eastAsia="Verdana" w:cs="Verdana"/>
          <w:szCs w:val="20"/>
        </w:rPr>
        <w:t>Inflexible or unrealistic demands 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vision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car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parking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impact</w:t>
      </w:r>
      <w:r w:rsidR="00AD4A7E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viabili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proposal.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parking requirements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h</w:t>
      </w:r>
      <w:r>
        <w:rPr>
          <w:rFonts w:eastAsia="Verdana" w:cs="Verdana"/>
          <w:spacing w:val="-2"/>
          <w:szCs w:val="20"/>
        </w:rPr>
        <w:t>av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been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predetermined, understanding</w:t>
      </w:r>
      <w:r>
        <w:rPr>
          <w:rFonts w:eastAsia="Verdana" w:cs="Verdana"/>
          <w:spacing w:val="-14"/>
          <w:szCs w:val="20"/>
        </w:rPr>
        <w:t xml:space="preserve"> </w:t>
      </w:r>
      <w:r>
        <w:rPr>
          <w:rFonts w:eastAsia="Verdana" w:cs="Verdana"/>
          <w:szCs w:val="20"/>
        </w:rPr>
        <w:t>how 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</w:t>
      </w:r>
      <w:r>
        <w:rPr>
          <w:rFonts w:eastAsia="Verdana" w:cs="Verdana"/>
          <w:spacing w:val="-3"/>
          <w:szCs w:val="20"/>
        </w:rPr>
        <w:t>h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they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were established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m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help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identi</w:t>
      </w:r>
      <w:r>
        <w:rPr>
          <w:rFonts w:eastAsia="Verdana" w:cs="Verdana"/>
          <w:spacing w:val="-1"/>
          <w:szCs w:val="20"/>
        </w:rPr>
        <w:t>f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potential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areas of flexibili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35C5EEB0" w14:textId="77777777" w:rsidR="00AB420F" w:rsidRPr="00AB420F" w:rsidRDefault="00AB420F" w:rsidP="009D1036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</w:pPr>
      <w:r w:rsidRPr="00AB420F">
        <w:t>Orange City</w:t>
      </w:r>
      <w:r w:rsidRPr="00AB420F">
        <w:rPr>
          <w:spacing w:val="-4"/>
        </w:rPr>
        <w:t xml:space="preserve"> </w:t>
      </w:r>
      <w:r w:rsidRPr="00AB420F">
        <w:t>Council, NSW</w:t>
      </w:r>
    </w:p>
    <w:p w14:paraId="0562ACDC" w14:textId="77777777" w:rsidR="00AB420F" w:rsidRDefault="00AB420F" w:rsidP="009D103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rPr>
          <w:w w:val="104"/>
        </w:rPr>
        <w:t>Orange</w:t>
      </w:r>
      <w:r>
        <w:rPr>
          <w:spacing w:val="-1"/>
          <w:w w:val="10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Council ta</w:t>
      </w:r>
      <w:r>
        <w:rPr>
          <w:spacing w:val="-2"/>
        </w:rPr>
        <w:t>k</w:t>
      </w:r>
      <w:r>
        <w:t>es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unique</w:t>
      </w:r>
      <w:r>
        <w:rPr>
          <w:spacing w:val="-7"/>
        </w:rPr>
        <w:t xml:space="preserve"> </w:t>
      </w:r>
      <w:r>
        <w:t>approach to</w:t>
      </w:r>
      <w:r>
        <w:rPr>
          <w:spacing w:val="-2"/>
        </w:rPr>
        <w:t xml:space="preserve"> </w:t>
      </w:r>
      <w:r>
        <w:t>determining</w:t>
      </w:r>
      <w:r>
        <w:rPr>
          <w:spacing w:val="-12"/>
        </w:rPr>
        <w:t xml:space="preserve"> </w:t>
      </w:r>
      <w:r>
        <w:t>appropriate</w:t>
      </w:r>
      <w:r>
        <w:rPr>
          <w:spacing w:val="-12"/>
        </w:rPr>
        <w:t xml:space="preserve"> </w:t>
      </w:r>
      <w:r>
        <w:t>parking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facilities.</w:t>
      </w:r>
    </w:p>
    <w:p w14:paraId="358E1C02" w14:textId="77777777" w:rsidR="00AB420F" w:rsidRDefault="00AB420F" w:rsidP="009D103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Whilst a</w:t>
      </w:r>
      <w:r>
        <w:rPr>
          <w:spacing w:val="-1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rPr>
          <w:spacing w:val="-4"/>
        </w:rPr>
        <w:t>r</w:t>
      </w:r>
      <w:r>
        <w:t>atio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space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</w:t>
      </w:r>
      <w:r>
        <w:rPr>
          <w:spacing w:val="-3"/>
        </w:rPr>
        <w:t>v</w:t>
      </w:r>
      <w:r>
        <w:t>ery</w:t>
      </w:r>
      <w:r>
        <w:rPr>
          <w:spacing w:val="-6"/>
        </w:rPr>
        <w:t xml:space="preserve"> </w:t>
      </w:r>
      <w:r>
        <w:t>4 children</w:t>
      </w:r>
      <w:r>
        <w:rPr>
          <w:spacing w:val="-8"/>
        </w:rPr>
        <w:t xml:space="preserve"> </w:t>
      </w:r>
      <w:r>
        <w:t>is pr</w:t>
      </w:r>
      <w:r>
        <w:rPr>
          <w:spacing w:val="-2"/>
        </w:rPr>
        <w:t>o</w:t>
      </w:r>
      <w:r>
        <w:t>vided,</w:t>
      </w:r>
      <w:r>
        <w:rPr>
          <w:spacing w:val="-9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rPr>
          <w:w w:val="104"/>
        </w:rPr>
        <w:t>o</w:t>
      </w:r>
      <w:r>
        <w:rPr>
          <w:spacing w:val="-4"/>
          <w:w w:val="104"/>
        </w:rPr>
        <w:t>r</w:t>
      </w:r>
      <w:r>
        <w:rPr>
          <w:w w:val="104"/>
        </w:rPr>
        <w:t>ange</w:t>
      </w:r>
      <w:r>
        <w:rPr>
          <w:spacing w:val="-1"/>
          <w:w w:val="104"/>
        </w:rPr>
        <w:t xml:space="preserve"> </w:t>
      </w:r>
      <w:r>
        <w:t>De</w:t>
      </w:r>
      <w:r>
        <w:rPr>
          <w:spacing w:val="-2"/>
        </w:rPr>
        <w:t>v</w:t>
      </w:r>
      <w:r>
        <w:t>elopment Control Plan</w:t>
      </w:r>
      <w:r>
        <w:rPr>
          <w:spacing w:val="-4"/>
        </w:rPr>
        <w:t xml:space="preserve"> </w:t>
      </w:r>
      <w:r>
        <w:t>ma</w:t>
      </w:r>
      <w:r>
        <w:rPr>
          <w:spacing w:val="-2"/>
        </w:rPr>
        <w:t>k</w:t>
      </w:r>
      <w:r>
        <w:t>es</w:t>
      </w:r>
      <w:r>
        <w:rPr>
          <w:spacing w:val="-7"/>
        </w:rPr>
        <w:t xml:space="preserve"> </w:t>
      </w:r>
      <w:r>
        <w:t>pr</w:t>
      </w:r>
      <w:r>
        <w:rPr>
          <w:spacing w:val="-2"/>
        </w:rPr>
        <w:t>o</w:t>
      </w:r>
      <w:r>
        <w:t>vision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this to</w:t>
      </w:r>
      <w:r>
        <w:rPr>
          <w:spacing w:val="-2"/>
        </w:rPr>
        <w:t xml:space="preserve"> </w:t>
      </w:r>
      <w:r>
        <w:t>be reduced</w:t>
      </w:r>
      <w:r>
        <w:rPr>
          <w:spacing w:val="-8"/>
        </w:rPr>
        <w:t xml:space="preserve"> </w:t>
      </w:r>
      <w:r>
        <w:t>where</w:t>
      </w:r>
      <w:r>
        <w:rPr>
          <w:spacing w:val="-6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proponent</w:t>
      </w:r>
      <w:r>
        <w:rPr>
          <w:spacing w:val="-10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demonst</w:t>
      </w:r>
      <w:r>
        <w:rPr>
          <w:spacing w:val="-5"/>
        </w:rPr>
        <w:t>r</w:t>
      </w:r>
      <w:r>
        <w:t xml:space="preserve">ate </w:t>
      </w:r>
      <w:r>
        <w:rPr>
          <w:spacing w:val="-2"/>
        </w:rPr>
        <w:t>wa</w:t>
      </w:r>
      <w:r>
        <w:t>ys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mitigate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>f</w:t>
      </w:r>
      <w:r>
        <w:t>-street parking,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example,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dri</w:t>
      </w:r>
      <w:r>
        <w:rPr>
          <w:spacing w:val="-3"/>
        </w:rPr>
        <w:t>v</w:t>
      </w:r>
      <w:r>
        <w:t>e-through</w:t>
      </w:r>
      <w:r>
        <w:rPr>
          <w:spacing w:val="-10"/>
        </w:rPr>
        <w:t xml:space="preserve"> </w:t>
      </w:r>
      <w:r>
        <w:t>pick up b</w:t>
      </w:r>
      <w:r>
        <w:rPr>
          <w:spacing w:val="-2"/>
        </w:rPr>
        <w:t>a</w:t>
      </w:r>
      <w:r>
        <w:t>y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co</w:t>
      </w:r>
      <w:r>
        <w:rPr>
          <w:spacing w:val="-2"/>
        </w:rPr>
        <w:t>nv</w:t>
      </w:r>
      <w:r>
        <w:t>enient</w:t>
      </w:r>
      <w:r>
        <w:rPr>
          <w:spacing w:val="-11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public t</w:t>
      </w:r>
      <w:r>
        <w:rPr>
          <w:spacing w:val="-4"/>
        </w:rPr>
        <w:t>r</w:t>
      </w:r>
      <w:r>
        <w:t>ansport.</w:t>
      </w:r>
    </w:p>
    <w:p w14:paraId="27D55963" w14:textId="77777777" w:rsidR="002412A7" w:rsidRPr="009D1036" w:rsidRDefault="00F32761" w:rsidP="009D103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after="0"/>
        <w:rPr>
          <w:sz w:val="8"/>
        </w:rPr>
      </w:pPr>
      <w:hyperlink r:id="rId102" w:history="1">
        <w:r w:rsidRPr="00F32761">
          <w:rPr>
            <w:rStyle w:val="Hyperlink"/>
          </w:rPr>
          <w:t>Development control plan Orange City Council</w:t>
        </w:r>
      </w:hyperlink>
      <w:r>
        <w:t xml:space="preserve"> (</w:t>
      </w:r>
      <w:r w:rsidR="009D1036" w:rsidRPr="009D1036">
        <w:t>www.orange.ns</w:t>
      </w:r>
      <w:r w:rsidR="009D1036" w:rsidRPr="009D1036">
        <w:t>w</w:t>
      </w:r>
      <w:r w:rsidR="009D1036" w:rsidRPr="009D1036">
        <w:t>.gov.au/site/index.cfm?display=275628</w:t>
      </w:r>
      <w:r w:rsidRPr="00F32761">
        <w:t>)</w:t>
      </w:r>
      <w:r w:rsidR="00AB420F" w:rsidRPr="00F32761">
        <w:br w:type="column"/>
      </w:r>
    </w:p>
    <w:p w14:paraId="3ED2EA94" w14:textId="77777777" w:rsidR="00BD0945" w:rsidRPr="002412A7" w:rsidRDefault="00EB3341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spacing w:before="0" w:after="0"/>
        <w:rPr>
          <w:rStyle w:val="heading4casestudyChar"/>
          <w:rFonts w:cs="Times New Roman"/>
          <w:b/>
          <w:spacing w:val="0"/>
          <w:szCs w:val="26"/>
        </w:rPr>
      </w:pPr>
      <w:r w:rsidRPr="002412A7">
        <w:rPr>
          <w:rStyle w:val="heading4casestudyChar"/>
          <w:rFonts w:cs="Times New Roman"/>
          <w:b/>
          <w:spacing w:val="0"/>
          <w:szCs w:val="26"/>
        </w:rPr>
        <w:t>City of Joondalup, WA</w:t>
      </w:r>
    </w:p>
    <w:p w14:paraId="3C7E11C6" w14:textId="77777777" w:rsidR="00BD0945" w:rsidRDefault="00EB3341" w:rsidP="00F32761">
      <w:pPr>
        <w:pBdr>
          <w:top w:val="single" w:sz="4" w:space="1" w:color="DAEFDD"/>
          <w:left w:val="single" w:sz="4" w:space="3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Joondalup</w:t>
      </w:r>
      <w:r>
        <w:rPr>
          <w:spacing w:val="-10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prepared</w:t>
      </w:r>
      <w:r>
        <w:rPr>
          <w:spacing w:val="-9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i/>
        </w:rPr>
        <w:t xml:space="preserve">Child </w:t>
      </w:r>
      <w:r>
        <w:rPr>
          <w:i/>
          <w:w w:val="99"/>
        </w:rPr>
        <w:t>Care</w:t>
      </w:r>
      <w:r>
        <w:rPr>
          <w:i/>
        </w:rPr>
        <w:t xml:space="preserve"> Centres</w:t>
      </w:r>
      <w:r>
        <w:rPr>
          <w:i/>
          <w:spacing w:val="-8"/>
        </w:rPr>
        <w:t xml:space="preserve"> </w:t>
      </w:r>
      <w:r>
        <w:rPr>
          <w:i/>
        </w:rPr>
        <w:t xml:space="preserve">Policy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</w:t>
      </w:r>
      <w:r>
        <w:rPr>
          <w:spacing w:val="-2"/>
        </w:rPr>
        <w:t>t</w:t>
      </w:r>
      <w:r>
        <w:t>y de</w:t>
      </w:r>
      <w:r>
        <w:rPr>
          <w:spacing w:val="-2"/>
        </w:rPr>
        <w:t>v</w:t>
      </w:r>
      <w:r>
        <w:t>elopments</w:t>
      </w:r>
      <w:r>
        <w:rPr>
          <w:spacing w:val="-1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compatible</w:t>
      </w:r>
      <w:r>
        <w:rPr>
          <w:spacing w:val="-11"/>
        </w:rPr>
        <w:t xml:space="preserve"> </w:t>
      </w:r>
      <w:r>
        <w:t>with adjoining land</w:t>
      </w:r>
      <w:r>
        <w:rPr>
          <w:spacing w:val="-4"/>
        </w:rPr>
        <w:t xml:space="preserve"> </w:t>
      </w:r>
      <w:r>
        <w:t>uses.</w:t>
      </w:r>
    </w:p>
    <w:p w14:paraId="4B7CA2E2" w14:textId="77777777" w:rsidR="00BD0945" w:rsidRDefault="00EB3341" w:rsidP="00F32761">
      <w:pPr>
        <w:pBdr>
          <w:top w:val="single" w:sz="4" w:space="1" w:color="DAEFDD"/>
          <w:left w:val="single" w:sz="4" w:space="3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policy 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guidance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proponents and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staff</w:t>
      </w:r>
      <w:r>
        <w:rPr>
          <w:spacing w:val="-4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location of child care</w:t>
      </w:r>
      <w:r>
        <w:rPr>
          <w:spacing w:val="-4"/>
        </w:rPr>
        <w:t xml:space="preserve"> </w:t>
      </w:r>
      <w:r>
        <w:t>facilities.</w:t>
      </w:r>
    </w:p>
    <w:p w14:paraId="07819CA9" w14:textId="77777777" w:rsidR="00BD0945" w:rsidRDefault="00EB3341" w:rsidP="00F32761">
      <w:pPr>
        <w:pBdr>
          <w:top w:val="single" w:sz="4" w:space="1" w:color="DAEFDD"/>
          <w:left w:val="single" w:sz="4" w:space="3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policy encou</w:t>
      </w:r>
      <w:r>
        <w:rPr>
          <w:spacing w:val="-4"/>
        </w:rPr>
        <w:t>r</w:t>
      </w:r>
      <w:r>
        <w:t>ages</w:t>
      </w:r>
      <w:r>
        <w:rPr>
          <w:spacing w:val="-12"/>
        </w:rPr>
        <w:t xml:space="preserve"> </w:t>
      </w:r>
      <w:r>
        <w:t>locating child care facilities adjacent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shopping centres</w:t>
      </w:r>
      <w:r w:rsidR="00AB420F">
        <w:t xml:space="preserve"> </w:t>
      </w:r>
      <w:r>
        <w:t>and</w:t>
      </w:r>
      <w:r>
        <w:rPr>
          <w:spacing w:val="-4"/>
        </w:rPr>
        <w:t xml:space="preserve"> </w:t>
      </w:r>
      <w:r>
        <w:t>within mi</w:t>
      </w:r>
      <w:r>
        <w:rPr>
          <w:spacing w:val="-2"/>
        </w:rPr>
        <w:t>x</w:t>
      </w:r>
      <w:r>
        <w:t>ed</w:t>
      </w:r>
      <w:r>
        <w:rPr>
          <w:spacing w:val="-6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elopments.</w:t>
      </w:r>
      <w:r>
        <w:rPr>
          <w:spacing w:val="56"/>
        </w:rPr>
        <w:t xml:space="preserve"> </w:t>
      </w:r>
      <w:r>
        <w:t>This approach</w:t>
      </w:r>
      <w:r>
        <w:rPr>
          <w:spacing w:val="-9"/>
        </w:rPr>
        <w:t xml:space="preserve"> </w:t>
      </w:r>
      <w:r>
        <w:t>promotes</w:t>
      </w:r>
      <w:r>
        <w:rPr>
          <w:spacing w:val="-9"/>
        </w:rPr>
        <w:t xml:space="preserve"> </w:t>
      </w:r>
      <w:r>
        <w:t>co-location of</w:t>
      </w:r>
      <w:r>
        <w:rPr>
          <w:spacing w:val="-2"/>
        </w:rPr>
        <w:t xml:space="preserve"> </w:t>
      </w:r>
      <w:r>
        <w:t>child care facilities where</w:t>
      </w:r>
      <w:r>
        <w:rPr>
          <w:spacing w:val="-6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 existing adequate parking.</w:t>
      </w:r>
    </w:p>
    <w:p w14:paraId="1263A9BB" w14:textId="77777777" w:rsidR="00BD0945" w:rsidRDefault="00F32761" w:rsidP="00F32761">
      <w:pPr>
        <w:pBdr>
          <w:top w:val="single" w:sz="4" w:space="1" w:color="DAEFDD"/>
          <w:left w:val="single" w:sz="4" w:space="3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103" w:history="1">
        <w:r w:rsidRPr="00F32761">
          <w:rPr>
            <w:rStyle w:val="Hyperlink"/>
          </w:rPr>
          <w:t>Child care centres Joondalup WA</w:t>
        </w:r>
      </w:hyperlink>
      <w:r w:rsidRPr="00F32761"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.joondalu</w:t>
      </w:r>
      <w:r w:rsidR="00EB3341">
        <w:rPr>
          <w:spacing w:val="-2"/>
          <w:u w:color="0000FF"/>
        </w:rPr>
        <w:t>p</w:t>
      </w:r>
      <w:r w:rsidR="00EB3341">
        <w:rPr>
          <w:u w:color="0000FF"/>
        </w:rPr>
        <w:t>.</w:t>
      </w:r>
      <w:r w:rsidR="00EB3341">
        <w:rPr>
          <w:spacing w:val="-2"/>
          <w:u w:color="0000FF"/>
        </w:rPr>
        <w:t>w</w:t>
      </w:r>
      <w:r w:rsidR="00EB3341">
        <w:rPr>
          <w:u w:color="0000FF"/>
        </w:rPr>
        <w:t>a.g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.au/De</w:t>
      </w:r>
      <w:r w:rsidR="00EB3341">
        <w:rPr>
          <w:spacing w:val="-2"/>
          <w:u w:color="0000FF"/>
        </w:rPr>
        <w:t>v</w:t>
      </w:r>
      <w:r w:rsidR="00EB3341">
        <w:rPr>
          <w:u w:color="0000FF"/>
        </w:rPr>
        <w:t>elop/Appr</w:t>
      </w:r>
      <w:r w:rsidR="00EB3341">
        <w:rPr>
          <w:spacing w:val="-2"/>
          <w:u w:color="0000FF"/>
        </w:rPr>
        <w:t>o</w:t>
      </w:r>
      <w:r w:rsidR="00EB3341">
        <w:rPr>
          <w:spacing w:val="-4"/>
          <w:u w:color="0000FF"/>
        </w:rPr>
        <w:t>v</w:t>
      </w:r>
      <w:r w:rsidR="00EB3341">
        <w:rPr>
          <w:u w:color="0000FF"/>
        </w:rPr>
        <w:t>alsAnd</w:t>
      </w:r>
      <w:r w:rsidR="00EB3341">
        <w:rPr>
          <w:spacing w:val="-5"/>
          <w:u w:color="0000FF"/>
        </w:rPr>
        <w:t>R</w:t>
      </w:r>
      <w:r w:rsidR="00EB3341">
        <w:rPr>
          <w:u w:color="0000FF"/>
        </w:rPr>
        <w:t>egulations/</w:t>
      </w:r>
      <w:r w:rsidR="00EB3341">
        <w:rPr>
          <w:spacing w:val="-5"/>
          <w:u w:color="0000FF"/>
        </w:rPr>
        <w:t>F</w:t>
      </w:r>
      <w:r w:rsidR="00EB3341">
        <w:rPr>
          <w:u w:color="0000FF"/>
        </w:rPr>
        <w:t>orBusiness/ChildCareCentres.aspx</w:t>
      </w:r>
      <w:r>
        <w:rPr>
          <w:u w:color="0000FF"/>
        </w:rPr>
        <w:t>)</w:t>
      </w:r>
    </w:p>
    <w:p w14:paraId="14733677" w14:textId="77777777" w:rsidR="00BD0945" w:rsidRPr="00AB420F" w:rsidRDefault="00EB3341" w:rsidP="006167E9">
      <w:pPr>
        <w:pStyle w:val="Heading4"/>
        <w:numPr>
          <w:ilvl w:val="2"/>
          <w:numId w:val="43"/>
        </w:numPr>
      </w:pPr>
      <w:r w:rsidRPr="00AB420F">
        <w:t>Establish clear hours of operation</w:t>
      </w:r>
    </w:p>
    <w:p w14:paraId="22FD2A4E" w14:textId="77777777" w:rsidR="00BD0945" w:rsidRDefault="00EB3341" w:rsidP="00AB420F">
      <w:pPr>
        <w:spacing w:before="120"/>
        <w:rPr>
          <w:szCs w:val="20"/>
        </w:rPr>
      </w:pPr>
      <w:r>
        <w:rPr>
          <w:szCs w:val="20"/>
        </w:rPr>
        <w:t>Child care ope</w:t>
      </w:r>
      <w:r>
        <w:rPr>
          <w:spacing w:val="-4"/>
          <w:szCs w:val="20"/>
        </w:rPr>
        <w:t>r</w:t>
      </w:r>
      <w:r>
        <w:rPr>
          <w:szCs w:val="20"/>
        </w:rPr>
        <w:t>ating hours need to be flexible in</w:t>
      </w:r>
      <w:r w:rsidR="00AB420F">
        <w:rPr>
          <w:szCs w:val="20"/>
        </w:rPr>
        <w:t xml:space="preserve"> </w:t>
      </w:r>
      <w:r>
        <w:rPr>
          <w:position w:val="-1"/>
          <w:szCs w:val="20"/>
        </w:rPr>
        <w:t>order</w:t>
      </w:r>
      <w:r>
        <w:rPr>
          <w:spacing w:val="-5"/>
          <w:position w:val="-1"/>
          <w:szCs w:val="20"/>
        </w:rPr>
        <w:t xml:space="preserve"> </w:t>
      </w:r>
      <w:r>
        <w:rPr>
          <w:position w:val="-1"/>
          <w:szCs w:val="20"/>
        </w:rPr>
        <w:t>to</w:t>
      </w:r>
      <w:r>
        <w:rPr>
          <w:spacing w:val="-2"/>
          <w:position w:val="-1"/>
          <w:szCs w:val="20"/>
        </w:rPr>
        <w:t xml:space="preserve"> </w:t>
      </w:r>
      <w:r>
        <w:rPr>
          <w:position w:val="-1"/>
          <w:szCs w:val="20"/>
        </w:rPr>
        <w:t>support</w:t>
      </w:r>
      <w:r>
        <w:rPr>
          <w:spacing w:val="-8"/>
          <w:position w:val="-1"/>
          <w:szCs w:val="20"/>
        </w:rPr>
        <w:t xml:space="preserve"> </w:t>
      </w:r>
      <w:r>
        <w:rPr>
          <w:position w:val="-1"/>
          <w:szCs w:val="20"/>
        </w:rPr>
        <w:t>the</w:t>
      </w:r>
      <w:r>
        <w:rPr>
          <w:spacing w:val="-3"/>
          <w:position w:val="-1"/>
          <w:szCs w:val="20"/>
        </w:rPr>
        <w:t xml:space="preserve"> </w:t>
      </w:r>
      <w:r>
        <w:rPr>
          <w:position w:val="-1"/>
          <w:szCs w:val="20"/>
        </w:rPr>
        <w:t>needs</w:t>
      </w:r>
      <w:r>
        <w:rPr>
          <w:spacing w:val="-6"/>
          <w:position w:val="-1"/>
          <w:szCs w:val="20"/>
        </w:rPr>
        <w:t xml:space="preserve"> </w:t>
      </w:r>
      <w:r>
        <w:rPr>
          <w:position w:val="-1"/>
          <w:szCs w:val="20"/>
        </w:rPr>
        <w:t>of</w:t>
      </w:r>
      <w:r>
        <w:rPr>
          <w:spacing w:val="-2"/>
          <w:position w:val="-1"/>
          <w:szCs w:val="20"/>
        </w:rPr>
        <w:t xml:space="preserve"> </w:t>
      </w:r>
      <w:r>
        <w:rPr>
          <w:position w:val="-1"/>
          <w:szCs w:val="20"/>
        </w:rPr>
        <w:t>modern</w:t>
      </w:r>
      <w:r>
        <w:rPr>
          <w:spacing w:val="-8"/>
          <w:position w:val="-1"/>
          <w:szCs w:val="20"/>
        </w:rPr>
        <w:t xml:space="preserve"> </w:t>
      </w:r>
      <w:r>
        <w:rPr>
          <w:position w:val="-1"/>
          <w:szCs w:val="20"/>
        </w:rPr>
        <w:t>families.</w:t>
      </w:r>
    </w:p>
    <w:p w14:paraId="654CB937" w14:textId="77777777" w:rsidR="00BD0945" w:rsidRDefault="00EB3341" w:rsidP="00AB420F">
      <w:pPr>
        <w:rPr>
          <w:szCs w:val="20"/>
        </w:rPr>
      </w:pPr>
      <w:r>
        <w:rPr>
          <w:szCs w:val="20"/>
        </w:rPr>
        <w:t>Local</w:t>
      </w:r>
      <w:r>
        <w:rPr>
          <w:spacing w:val="-5"/>
          <w:szCs w:val="20"/>
        </w:rPr>
        <w:t xml:space="preserve"> </w:t>
      </w:r>
      <w:r>
        <w:rPr>
          <w:szCs w:val="20"/>
        </w:rPr>
        <w:t>g</w:t>
      </w:r>
      <w:r>
        <w:rPr>
          <w:spacing w:val="-2"/>
          <w:szCs w:val="20"/>
        </w:rPr>
        <w:t>ov</w:t>
      </w:r>
      <w:r>
        <w:rPr>
          <w:szCs w:val="20"/>
        </w:rPr>
        <w:t>ernment</w:t>
      </w:r>
      <w:r>
        <w:rPr>
          <w:spacing w:val="-12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use</w:t>
      </w:r>
      <w:r>
        <w:rPr>
          <w:spacing w:val="-3"/>
          <w:szCs w:val="20"/>
        </w:rPr>
        <w:t xml:space="preserve"> </w:t>
      </w:r>
      <w:r>
        <w:rPr>
          <w:szCs w:val="20"/>
        </w:rPr>
        <w:t>de</w:t>
      </w:r>
      <w:r>
        <w:rPr>
          <w:spacing w:val="-3"/>
          <w:szCs w:val="20"/>
        </w:rPr>
        <w:t>v</w:t>
      </w:r>
      <w:r>
        <w:rPr>
          <w:szCs w:val="20"/>
        </w:rPr>
        <w:t>elopment</w:t>
      </w:r>
      <w:r>
        <w:rPr>
          <w:spacing w:val="-13"/>
          <w:szCs w:val="20"/>
        </w:rPr>
        <w:t xml:space="preserve"> </w:t>
      </w:r>
      <w:r>
        <w:rPr>
          <w:szCs w:val="20"/>
        </w:rPr>
        <w:t>controls to pr</w:t>
      </w:r>
      <w:r>
        <w:rPr>
          <w:spacing w:val="-2"/>
          <w:szCs w:val="20"/>
        </w:rPr>
        <w:t>o</w:t>
      </w:r>
      <w:r>
        <w:rPr>
          <w:szCs w:val="20"/>
        </w:rPr>
        <w:t>vide flexibili</w:t>
      </w:r>
      <w:r>
        <w:rPr>
          <w:spacing w:val="-1"/>
          <w:szCs w:val="20"/>
        </w:rPr>
        <w:t>t</w:t>
      </w:r>
      <w:r>
        <w:rPr>
          <w:szCs w:val="20"/>
        </w:rPr>
        <w:t>y in ope</w:t>
      </w:r>
      <w:r>
        <w:rPr>
          <w:spacing w:val="-4"/>
          <w:szCs w:val="20"/>
        </w:rPr>
        <w:t>r</w:t>
      </w:r>
      <w:r>
        <w:rPr>
          <w:szCs w:val="20"/>
        </w:rPr>
        <w:t>ating hours for facilities located</w:t>
      </w:r>
      <w:r>
        <w:rPr>
          <w:spacing w:val="-7"/>
          <w:szCs w:val="20"/>
        </w:rPr>
        <w:t xml:space="preserve"> </w:t>
      </w:r>
      <w:r>
        <w:rPr>
          <w:szCs w:val="20"/>
        </w:rPr>
        <w:t>close to</w:t>
      </w:r>
      <w:r>
        <w:rPr>
          <w:spacing w:val="-2"/>
          <w:szCs w:val="20"/>
        </w:rPr>
        <w:t xml:space="preserve"> </w:t>
      </w:r>
      <w:r>
        <w:rPr>
          <w:szCs w:val="20"/>
        </w:rPr>
        <w:t>major</w:t>
      </w:r>
      <w:r>
        <w:rPr>
          <w:spacing w:val="-6"/>
          <w:szCs w:val="20"/>
        </w:rPr>
        <w:t xml:space="preserve"> </w:t>
      </w:r>
      <w:r>
        <w:rPr>
          <w:szCs w:val="20"/>
        </w:rPr>
        <w:t>centres</w:t>
      </w:r>
      <w:r>
        <w:rPr>
          <w:spacing w:val="-7"/>
          <w:szCs w:val="20"/>
        </w:rPr>
        <w:t xml:space="preserve"> </w:t>
      </w:r>
      <w:r>
        <w:rPr>
          <w:szCs w:val="20"/>
        </w:rPr>
        <w:t>of empl</w:t>
      </w:r>
      <w:r>
        <w:rPr>
          <w:spacing w:val="-2"/>
          <w:szCs w:val="20"/>
        </w:rPr>
        <w:t>o</w:t>
      </w:r>
      <w:r>
        <w:rPr>
          <w:szCs w:val="20"/>
        </w:rPr>
        <w:t>yment.</w:t>
      </w:r>
    </w:p>
    <w:p w14:paraId="4B6A6CBD" w14:textId="77777777" w:rsidR="00AB420F" w:rsidRPr="00AB420F" w:rsidRDefault="00AB420F" w:rsidP="002412A7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 w:rsidRPr="00AB420F">
        <w:t>Hours of</w:t>
      </w:r>
      <w:r w:rsidRPr="00AB420F">
        <w:rPr>
          <w:spacing w:val="-2"/>
        </w:rPr>
        <w:t xml:space="preserve"> </w:t>
      </w:r>
      <w:r w:rsidRPr="00AB420F">
        <w:t>operation</w:t>
      </w:r>
      <w:r w:rsidRPr="00AB420F">
        <w:rPr>
          <w:spacing w:val="-11"/>
        </w:rPr>
        <w:t xml:space="preserve"> </w:t>
      </w:r>
      <w:r w:rsidRPr="00AB420F">
        <w:t>Sydney, NSW</w:t>
      </w:r>
    </w:p>
    <w:p w14:paraId="4CDA6EDE" w14:textId="77777777" w:rsidR="00AB420F" w:rsidRDefault="00AB420F" w:rsidP="00AB420F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</w:t>
      </w:r>
      <w:r>
        <w:rPr>
          <w:spacing w:val="-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S</w:t>
      </w:r>
      <w:r>
        <w:rPr>
          <w:spacing w:val="-1"/>
        </w:rPr>
        <w:t>y</w:t>
      </w:r>
      <w:r>
        <w:t>dney</w:t>
      </w:r>
      <w:r>
        <w:rPr>
          <w:spacing w:val="-7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addressed</w:t>
      </w:r>
      <w:r>
        <w:rPr>
          <w:spacing w:val="-10"/>
        </w:rPr>
        <w:t xml:space="preserve"> </w:t>
      </w:r>
      <w:r>
        <w:t>the challenge</w:t>
      </w:r>
      <w:r>
        <w:rPr>
          <w:spacing w:val="-9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ope</w:t>
      </w:r>
      <w:r>
        <w:rPr>
          <w:spacing w:val="-4"/>
        </w:rPr>
        <w:t>r</w:t>
      </w:r>
      <w:r>
        <w:t>ating</w:t>
      </w:r>
      <w:r>
        <w:rPr>
          <w:spacing w:val="-10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control</w:t>
      </w:r>
      <w:r>
        <w:rPr>
          <w:spacing w:val="-7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(DCP).</w:t>
      </w:r>
    </w:p>
    <w:p w14:paraId="72DC1D2D" w14:textId="77777777" w:rsidR="00AB420F" w:rsidRDefault="00AB420F" w:rsidP="00AB420F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The DCP pr</w:t>
      </w:r>
      <w:r>
        <w:rPr>
          <w:spacing w:val="-2"/>
        </w:rPr>
        <w:t>o</w:t>
      </w:r>
      <w:r>
        <w:t>vides flexibili</w:t>
      </w:r>
      <w:r>
        <w:rPr>
          <w:spacing w:val="-1"/>
        </w:rPr>
        <w:t>t</w:t>
      </w:r>
      <w:r>
        <w:t>y for proponents to determine</w:t>
      </w:r>
      <w:r>
        <w:rPr>
          <w:spacing w:val="-10"/>
        </w:rPr>
        <w:t xml:space="preserve"> </w:t>
      </w:r>
      <w:r>
        <w:t>ope</w:t>
      </w:r>
      <w:r>
        <w:rPr>
          <w:spacing w:val="-4"/>
        </w:rPr>
        <w:t>r</w:t>
      </w:r>
      <w:r>
        <w:t>ating</w:t>
      </w:r>
      <w:r>
        <w:rPr>
          <w:spacing w:val="-10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 facilities in non-residential</w:t>
      </w:r>
      <w:r>
        <w:rPr>
          <w:spacing w:val="-15"/>
        </w:rPr>
        <w:t xml:space="preserve"> </w:t>
      </w:r>
      <w:r>
        <w:t>areas.</w:t>
      </w:r>
      <w:r>
        <w:rPr>
          <w:spacing w:val="64"/>
        </w:rPr>
        <w:t xml:space="preserve"> </w:t>
      </w:r>
      <w:r>
        <w:t>Proponents can</w:t>
      </w:r>
      <w:r>
        <w:rPr>
          <w:spacing w:val="-3"/>
        </w:rPr>
        <w:t xml:space="preserve"> </w:t>
      </w:r>
      <w:r>
        <w:t>apply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spacing w:val="-4"/>
        </w:rPr>
        <w:t>v</w:t>
      </w:r>
      <w:r>
        <w:t>ary</w:t>
      </w:r>
      <w:r>
        <w:rPr>
          <w:spacing w:val="-4"/>
        </w:rPr>
        <w:t xml:space="preserve"> </w:t>
      </w:r>
      <w:r>
        <w:t>ope</w:t>
      </w:r>
      <w:r>
        <w:rPr>
          <w:spacing w:val="-4"/>
        </w:rPr>
        <w:t>r</w:t>
      </w:r>
      <w:r>
        <w:t>ating</w:t>
      </w:r>
      <w:r>
        <w:rPr>
          <w:spacing w:val="-10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>manner compatible</w:t>
      </w:r>
      <w:r>
        <w:rPr>
          <w:spacing w:val="-11"/>
        </w:rPr>
        <w:t xml:space="preserve"> </w:t>
      </w:r>
      <w:r>
        <w:t>with adjoining land</w:t>
      </w:r>
      <w:r>
        <w:rPr>
          <w:spacing w:val="-4"/>
        </w:rPr>
        <w:t xml:space="preserve"> </w:t>
      </w:r>
      <w:r>
        <w:t>uses.</w:t>
      </w:r>
    </w:p>
    <w:p w14:paraId="01584216" w14:textId="77777777" w:rsidR="00AB420F" w:rsidRDefault="00AB420F" w:rsidP="00AB420F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This approach</w:t>
      </w:r>
      <w:r>
        <w:rPr>
          <w:spacing w:val="-9"/>
        </w:rPr>
        <w:t xml:space="preserve"> </w:t>
      </w:r>
      <w:r>
        <w:t>enables</w:t>
      </w:r>
      <w:r>
        <w:rPr>
          <w:spacing w:val="-8"/>
        </w:rPr>
        <w:t xml:space="preserve"> </w:t>
      </w:r>
      <w:r>
        <w:t>supply and</w:t>
      </w:r>
      <w:r>
        <w:rPr>
          <w:spacing w:val="-4"/>
        </w:rPr>
        <w:t xml:space="preserve"> </w:t>
      </w:r>
      <w:r>
        <w:t>enhances opportuni</w:t>
      </w:r>
      <w:r>
        <w:rPr>
          <w:spacing w:val="-1"/>
        </w:rPr>
        <w:t>t</w:t>
      </w:r>
      <w:r>
        <w:t>y</w:t>
      </w:r>
      <w:r>
        <w:rPr>
          <w:spacing w:val="-1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increased</w:t>
      </w:r>
      <w:r>
        <w:rPr>
          <w:spacing w:val="-10"/>
        </w:rPr>
        <w:t xml:space="preserve"> </w:t>
      </w:r>
      <w:r>
        <w:t>workforce participation (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shift</w:t>
      </w:r>
      <w:r>
        <w:rPr>
          <w:spacing w:val="-4"/>
        </w:rPr>
        <w:t xml:space="preserve"> </w:t>
      </w:r>
      <w:r>
        <w:t>wor</w:t>
      </w:r>
      <w:r>
        <w:rPr>
          <w:spacing w:val="-2"/>
        </w:rPr>
        <w:t>k</w:t>
      </w:r>
      <w:r>
        <w:t>ers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others) through</w:t>
      </w:r>
      <w:r>
        <w:rPr>
          <w:spacing w:val="-8"/>
        </w:rPr>
        <w:t xml:space="preserve"> </w:t>
      </w:r>
      <w:r>
        <w:t>allowing extended</w:t>
      </w:r>
      <w:r>
        <w:rPr>
          <w:spacing w:val="-9"/>
        </w:rPr>
        <w:t xml:space="preserve"> </w:t>
      </w:r>
      <w:r>
        <w:t>ope</w:t>
      </w:r>
      <w:r>
        <w:rPr>
          <w:spacing w:val="-4"/>
        </w:rPr>
        <w:t>r</w:t>
      </w:r>
      <w:r>
        <w:t>ating</w:t>
      </w:r>
      <w:r>
        <w:rPr>
          <w:spacing w:val="-10"/>
        </w:rPr>
        <w:t xml:space="preserve"> </w:t>
      </w:r>
      <w:r>
        <w:t>hours</w:t>
      </w:r>
      <w:r>
        <w:rPr>
          <w:spacing w:val="-6"/>
        </w:rPr>
        <w:t xml:space="preserve"> </w:t>
      </w:r>
      <w:r>
        <w:t>in the</w:t>
      </w:r>
      <w:r>
        <w:rPr>
          <w:spacing w:val="-3"/>
        </w:rPr>
        <w:t xml:space="preserve"> </w:t>
      </w:r>
      <w:r>
        <w:t>CB</w:t>
      </w:r>
      <w:r>
        <w:rPr>
          <w:spacing w:val="-5"/>
        </w:rPr>
        <w:t>D</w:t>
      </w:r>
      <w:r>
        <w:t>.</w:t>
      </w:r>
    </w:p>
    <w:p w14:paraId="31EBE756" w14:textId="77777777" w:rsidR="00AB420F" w:rsidRDefault="00926AD5" w:rsidP="002412A7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  <w:rPr>
          <w:szCs w:val="20"/>
        </w:rPr>
      </w:pPr>
      <w:hyperlink r:id="rId104" w:history="1">
        <w:r w:rsidRPr="00926AD5">
          <w:rPr>
            <w:rStyle w:val="Hyperlink"/>
          </w:rPr>
          <w:t>Development control plans Sydney</w:t>
        </w:r>
      </w:hyperlink>
      <w:r>
        <w:t xml:space="preserve"> (</w:t>
      </w:r>
      <w:r w:rsidR="00AB420F">
        <w:rPr>
          <w:u w:color="0000FF"/>
        </w:rPr>
        <w:t>ww</w:t>
      </w:r>
      <w:r w:rsidR="00AB420F">
        <w:rPr>
          <w:spacing w:val="-7"/>
          <w:u w:color="0000FF"/>
        </w:rPr>
        <w:t>w</w:t>
      </w:r>
      <w:r w:rsidR="00AB420F">
        <w:rPr>
          <w:u w:color="0000FF"/>
        </w:rPr>
        <w:t>.ci</w:t>
      </w:r>
      <w:r w:rsidR="00AB420F">
        <w:rPr>
          <w:spacing w:val="-1"/>
          <w:u w:color="0000FF"/>
        </w:rPr>
        <w:t>t</w:t>
      </w:r>
      <w:r w:rsidR="00AB420F">
        <w:rPr>
          <w:spacing w:val="-2"/>
          <w:u w:color="0000FF"/>
        </w:rPr>
        <w:t>y</w:t>
      </w:r>
      <w:r w:rsidR="00AB420F">
        <w:rPr>
          <w:u w:color="0000FF"/>
        </w:rPr>
        <w:t>ofs</w:t>
      </w:r>
      <w:r w:rsidR="00AB420F">
        <w:rPr>
          <w:spacing w:val="-1"/>
          <w:u w:color="0000FF"/>
        </w:rPr>
        <w:t>y</w:t>
      </w:r>
      <w:r w:rsidR="00AB420F">
        <w:rPr>
          <w:u w:color="0000FF"/>
        </w:rPr>
        <w:t>dne</w:t>
      </w:r>
      <w:r w:rsidR="00AB420F">
        <w:rPr>
          <w:spacing w:val="-19"/>
          <w:u w:color="0000FF"/>
        </w:rPr>
        <w:t>y</w:t>
      </w:r>
      <w:r w:rsidR="00AB420F">
        <w:rPr>
          <w:u w:color="0000FF"/>
        </w:rPr>
        <w:t>.ns</w:t>
      </w:r>
      <w:r w:rsidR="00AB420F">
        <w:rPr>
          <w:spacing w:val="-7"/>
          <w:u w:color="0000FF"/>
        </w:rPr>
        <w:t>w</w:t>
      </w:r>
      <w:r w:rsidR="00AB420F">
        <w:rPr>
          <w:u w:color="0000FF"/>
        </w:rPr>
        <w:t>.g</w:t>
      </w:r>
      <w:r w:rsidR="00AB420F">
        <w:rPr>
          <w:spacing w:val="-2"/>
          <w:u w:color="0000FF"/>
        </w:rPr>
        <w:t>o</w:t>
      </w:r>
      <w:r w:rsidR="00AB420F">
        <w:rPr>
          <w:spacing w:val="-18"/>
          <w:u w:color="0000FF"/>
        </w:rPr>
        <w:t>v</w:t>
      </w:r>
      <w:r w:rsidR="00AB420F">
        <w:rPr>
          <w:u w:color="0000FF"/>
        </w:rPr>
        <w:t>.au/de</w:t>
      </w:r>
      <w:r w:rsidR="00AB420F">
        <w:rPr>
          <w:spacing w:val="-2"/>
          <w:u w:color="0000FF"/>
        </w:rPr>
        <w:t>v</w:t>
      </w:r>
      <w:r w:rsidR="00AB420F">
        <w:rPr>
          <w:u w:color="0000FF"/>
        </w:rPr>
        <w:t>elopment/planning-controls/de</w:t>
      </w:r>
      <w:r w:rsidR="00AB420F">
        <w:rPr>
          <w:spacing w:val="-2"/>
          <w:u w:color="0000FF"/>
        </w:rPr>
        <w:t>v</w:t>
      </w:r>
      <w:r w:rsidR="00AB420F">
        <w:rPr>
          <w:u w:color="0000FF"/>
        </w:rPr>
        <w:t>elopmen</w:t>
      </w:r>
      <w:r w:rsidR="00AB420F">
        <w:rPr>
          <w:spacing w:val="-4"/>
          <w:u w:color="0000FF"/>
        </w:rPr>
        <w:t>t</w:t>
      </w:r>
      <w:r w:rsidR="00AB420F">
        <w:rPr>
          <w:u w:color="0000FF"/>
        </w:rPr>
        <w:t>-control-plans</w:t>
      </w:r>
      <w:r>
        <w:rPr>
          <w:u w:color="0000FF"/>
        </w:rPr>
        <w:t>)</w:t>
      </w:r>
    </w:p>
    <w:p w14:paraId="4216A190" w14:textId="77777777" w:rsidR="00BD0945" w:rsidRDefault="00BD0945" w:rsidP="00AB420F">
      <w:pPr>
        <w:sectPr w:rsidR="00BD0945" w:rsidSect="00520EC0">
          <w:type w:val="continuous"/>
          <w:pgSz w:w="11920" w:h="16840"/>
          <w:pgMar w:top="1560" w:right="438" w:bottom="0" w:left="1134" w:header="720" w:footer="151" w:gutter="0"/>
          <w:cols w:num="2" w:space="720" w:equalWidth="0">
            <w:col w:w="4811" w:space="490"/>
            <w:col w:w="5047"/>
          </w:cols>
        </w:sectPr>
      </w:pPr>
    </w:p>
    <w:p w14:paraId="7940F60D" w14:textId="77777777" w:rsidR="00BD0945" w:rsidRDefault="00BD0945">
      <w:pPr>
        <w:spacing w:after="0"/>
        <w:jc w:val="right"/>
        <w:sectPr w:rsidR="00BD0945" w:rsidSect="00520EC0">
          <w:type w:val="continuous"/>
          <w:pgSz w:w="11920" w:h="16840"/>
          <w:pgMar w:top="1560" w:right="438" w:bottom="0" w:left="0" w:header="720" w:footer="151" w:gutter="0"/>
          <w:cols w:space="720"/>
        </w:sectPr>
      </w:pPr>
    </w:p>
    <w:p w14:paraId="4C2C460F" w14:textId="77777777" w:rsidR="00BD0945" w:rsidRDefault="00BD0945" w:rsidP="00953DD6">
      <w:pPr>
        <w:spacing w:before="720" w:after="0" w:line="200" w:lineRule="exact"/>
        <w:rPr>
          <w:szCs w:val="20"/>
        </w:rPr>
      </w:pPr>
    </w:p>
    <w:p w14:paraId="59889885" w14:textId="77777777" w:rsidR="00BD0945" w:rsidRDefault="00BD0945">
      <w:pPr>
        <w:spacing w:after="0"/>
        <w:sectPr w:rsidR="00BD0945" w:rsidSect="00520EC0">
          <w:headerReference w:type="default" r:id="rId105"/>
          <w:pgSz w:w="11920" w:h="16840"/>
          <w:pgMar w:top="1440" w:right="0" w:bottom="280" w:left="567" w:header="529" w:footer="0" w:gutter="0"/>
          <w:cols w:space="720"/>
        </w:sectPr>
      </w:pPr>
    </w:p>
    <w:p w14:paraId="685015CF" w14:textId="77777777" w:rsidR="00BD0945" w:rsidRPr="00AB242D" w:rsidRDefault="00EB3341" w:rsidP="006167E9">
      <w:pPr>
        <w:pStyle w:val="Heading4"/>
        <w:numPr>
          <w:ilvl w:val="2"/>
          <w:numId w:val="43"/>
        </w:numPr>
      </w:pPr>
      <w:r w:rsidRPr="00AB242D">
        <w:lastRenderedPageBreak/>
        <w:t>Avoid restrictions that limit the maximum number of places</w:t>
      </w:r>
    </w:p>
    <w:p w14:paraId="63618AD3" w14:textId="77777777" w:rsidR="00BD0945" w:rsidRDefault="00255675" w:rsidP="00255675">
      <w:pPr>
        <w:spacing w:before="120"/>
        <w:rPr>
          <w:szCs w:val="20"/>
        </w:rPr>
      </w:pPr>
      <w:r>
        <w:rPr>
          <w:w w:val="94"/>
          <w:szCs w:val="20"/>
        </w:rPr>
        <w:t>Many</w:t>
      </w:r>
      <w:r w:rsidR="00EB3341">
        <w:rPr>
          <w:spacing w:val="7"/>
          <w:w w:val="94"/>
          <w:szCs w:val="20"/>
        </w:rPr>
        <w:t xml:space="preserve"> </w:t>
      </w:r>
      <w:r w:rsidR="00EB3341">
        <w:rPr>
          <w:szCs w:val="20"/>
        </w:rPr>
        <w:t>factors,</w:t>
      </w:r>
      <w:r w:rsidR="00EB3341">
        <w:rPr>
          <w:spacing w:val="-8"/>
          <w:szCs w:val="20"/>
        </w:rPr>
        <w:t xml:space="preserve"> </w:t>
      </w:r>
      <w:r w:rsidR="00EB3341">
        <w:rPr>
          <w:szCs w:val="20"/>
        </w:rPr>
        <w:t>including location and</w:t>
      </w:r>
      <w:r w:rsidR="00EB3341">
        <w:rPr>
          <w:spacing w:val="-4"/>
          <w:szCs w:val="20"/>
        </w:rPr>
        <w:t xml:space="preserve"> </w:t>
      </w:r>
      <w:r w:rsidR="00EB3341">
        <w:rPr>
          <w:szCs w:val="20"/>
        </w:rPr>
        <w:t>communi</w:t>
      </w:r>
      <w:r w:rsidR="00EB3341">
        <w:rPr>
          <w:spacing w:val="-2"/>
          <w:szCs w:val="20"/>
        </w:rPr>
        <w:t>t</w:t>
      </w:r>
      <w:r w:rsidR="00EB3341">
        <w:rPr>
          <w:szCs w:val="20"/>
        </w:rPr>
        <w:t>y need, can influence the minimum number of child care</w:t>
      </w:r>
      <w:r w:rsidR="00EB3341">
        <w:rPr>
          <w:spacing w:val="-4"/>
          <w:szCs w:val="20"/>
        </w:rPr>
        <w:t xml:space="preserve"> </w:t>
      </w:r>
      <w:r w:rsidR="00EB3341">
        <w:rPr>
          <w:szCs w:val="20"/>
        </w:rPr>
        <w:t>places</w:t>
      </w:r>
      <w:r w:rsidR="00EB3341">
        <w:rPr>
          <w:spacing w:val="-6"/>
          <w:szCs w:val="20"/>
        </w:rPr>
        <w:t xml:space="preserve"> </w:t>
      </w:r>
      <w:r w:rsidR="00EB3341">
        <w:rPr>
          <w:szCs w:val="20"/>
        </w:rPr>
        <w:t>a</w:t>
      </w:r>
      <w:r w:rsidR="00EB3341">
        <w:rPr>
          <w:spacing w:val="-1"/>
          <w:szCs w:val="20"/>
        </w:rPr>
        <w:t xml:space="preserve"> </w:t>
      </w:r>
      <w:r w:rsidR="00EB3341">
        <w:rPr>
          <w:szCs w:val="20"/>
        </w:rPr>
        <w:t>service</w:t>
      </w:r>
      <w:r w:rsidR="00EB3341">
        <w:rPr>
          <w:spacing w:val="-7"/>
          <w:szCs w:val="20"/>
        </w:rPr>
        <w:t xml:space="preserve"> </w:t>
      </w:r>
      <w:r w:rsidR="00EB3341">
        <w:rPr>
          <w:szCs w:val="20"/>
        </w:rPr>
        <w:t>must</w:t>
      </w:r>
      <w:r w:rsidR="00EB3341">
        <w:rPr>
          <w:spacing w:val="-5"/>
          <w:szCs w:val="20"/>
        </w:rPr>
        <w:t xml:space="preserve"> </w:t>
      </w:r>
      <w:r w:rsidR="00EB3341">
        <w:rPr>
          <w:szCs w:val="20"/>
        </w:rPr>
        <w:t>offer</w:t>
      </w:r>
      <w:r w:rsidR="00EB3341">
        <w:rPr>
          <w:spacing w:val="-5"/>
          <w:szCs w:val="20"/>
        </w:rPr>
        <w:t xml:space="preserve"> </w:t>
      </w:r>
      <w:r w:rsidR="00EB3341">
        <w:rPr>
          <w:szCs w:val="20"/>
        </w:rPr>
        <w:t>to</w:t>
      </w:r>
      <w:r w:rsidR="00EB3341">
        <w:rPr>
          <w:spacing w:val="-2"/>
          <w:szCs w:val="20"/>
        </w:rPr>
        <w:t xml:space="preserve"> </w:t>
      </w:r>
      <w:r w:rsidR="00EB3341">
        <w:rPr>
          <w:szCs w:val="20"/>
        </w:rPr>
        <w:t>be viable.</w:t>
      </w:r>
    </w:p>
    <w:p w14:paraId="3017BEAF" w14:textId="77777777" w:rsidR="00BD0945" w:rsidRDefault="00EB3341" w:rsidP="00255675">
      <w:pPr>
        <w:rPr>
          <w:szCs w:val="20"/>
        </w:rPr>
      </w:pPr>
      <w:r>
        <w:rPr>
          <w:szCs w:val="20"/>
        </w:rPr>
        <w:t>Limiting the</w:t>
      </w:r>
      <w:r>
        <w:rPr>
          <w:spacing w:val="-3"/>
          <w:szCs w:val="20"/>
        </w:rPr>
        <w:t xml:space="preserve"> </w:t>
      </w:r>
      <w:r>
        <w:rPr>
          <w:szCs w:val="20"/>
        </w:rPr>
        <w:t>number</w:t>
      </w:r>
      <w:r>
        <w:rPr>
          <w:spacing w:val="-8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places</w:t>
      </w:r>
      <w:r>
        <w:rPr>
          <w:spacing w:val="-6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a le</w:t>
      </w:r>
      <w:r>
        <w:rPr>
          <w:spacing w:val="-2"/>
          <w:szCs w:val="20"/>
        </w:rPr>
        <w:t>v</w:t>
      </w:r>
      <w:r>
        <w:rPr>
          <w:szCs w:val="20"/>
        </w:rPr>
        <w:t>el</w:t>
      </w:r>
      <w:r>
        <w:rPr>
          <w:spacing w:val="-3"/>
          <w:szCs w:val="20"/>
        </w:rPr>
        <w:t xml:space="preserve"> </w:t>
      </w:r>
      <w:r>
        <w:rPr>
          <w:szCs w:val="20"/>
        </w:rPr>
        <w:t>below viabili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1"/>
          <w:szCs w:val="20"/>
        </w:rPr>
        <w:t xml:space="preserve"> </w:t>
      </w:r>
      <w:r>
        <w:rPr>
          <w:szCs w:val="20"/>
        </w:rPr>
        <w:t>(commercially</w:t>
      </w:r>
      <w:r>
        <w:rPr>
          <w:spacing w:val="-14"/>
          <w:szCs w:val="20"/>
        </w:rPr>
        <w:t xml:space="preserve"> </w:t>
      </w:r>
      <w:r>
        <w:rPr>
          <w:szCs w:val="20"/>
        </w:rPr>
        <w:t>or</w:t>
      </w:r>
      <w:r>
        <w:rPr>
          <w:spacing w:val="-2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att</w:t>
      </w:r>
      <w:r>
        <w:rPr>
          <w:spacing w:val="-4"/>
          <w:szCs w:val="20"/>
        </w:rPr>
        <w:t>r</w:t>
      </w:r>
      <w:r>
        <w:rPr>
          <w:szCs w:val="20"/>
        </w:rPr>
        <w:t>act staf</w:t>
      </w:r>
      <w:r>
        <w:rPr>
          <w:spacing w:val="10"/>
          <w:szCs w:val="20"/>
        </w:rPr>
        <w:t>f</w:t>
      </w:r>
      <w:r>
        <w:rPr>
          <w:szCs w:val="20"/>
        </w:rPr>
        <w:t>),</w:t>
      </w:r>
      <w:r>
        <w:rPr>
          <w:spacing w:val="-6"/>
          <w:szCs w:val="20"/>
        </w:rPr>
        <w:t xml:space="preserve"> </w:t>
      </w:r>
      <w:r>
        <w:rPr>
          <w:szCs w:val="20"/>
        </w:rPr>
        <w:t>through</w:t>
      </w:r>
      <w:r>
        <w:rPr>
          <w:spacing w:val="-8"/>
          <w:szCs w:val="20"/>
        </w:rPr>
        <w:t xml:space="preserve"> </w:t>
      </w:r>
      <w:r>
        <w:rPr>
          <w:szCs w:val="20"/>
        </w:rPr>
        <w:t>restrictions</w:t>
      </w:r>
      <w:r>
        <w:rPr>
          <w:spacing w:val="-11"/>
          <w:szCs w:val="20"/>
        </w:rPr>
        <w:t xml:space="preserve"> </w:t>
      </w:r>
      <w:r>
        <w:rPr>
          <w:szCs w:val="20"/>
        </w:rPr>
        <w:t>on</w:t>
      </w:r>
      <w:r>
        <w:rPr>
          <w:spacing w:val="-2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zCs w:val="20"/>
        </w:rPr>
        <w:t>maximum number</w:t>
      </w:r>
      <w:r>
        <w:rPr>
          <w:spacing w:val="-8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places</w:t>
      </w:r>
      <w:r>
        <w:rPr>
          <w:spacing w:val="-6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service</w:t>
      </w:r>
      <w:r>
        <w:rPr>
          <w:spacing w:val="-7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offe</w:t>
      </w:r>
      <w:r>
        <w:rPr>
          <w:spacing w:val="-30"/>
          <w:szCs w:val="20"/>
        </w:rPr>
        <w:t>r</w:t>
      </w:r>
      <w:r>
        <w:rPr>
          <w:szCs w:val="20"/>
        </w:rPr>
        <w:t>,</w:t>
      </w:r>
      <w:r>
        <w:rPr>
          <w:spacing w:val="-5"/>
          <w:szCs w:val="20"/>
        </w:rPr>
        <w:t xml:space="preserve"> </w:t>
      </w:r>
      <w:r>
        <w:rPr>
          <w:szCs w:val="20"/>
        </w:rPr>
        <w:t>can</w:t>
      </w:r>
      <w:r>
        <w:rPr>
          <w:spacing w:val="-3"/>
          <w:szCs w:val="20"/>
        </w:rPr>
        <w:t xml:space="preserve"> </w:t>
      </w:r>
      <w:r>
        <w:rPr>
          <w:szCs w:val="20"/>
        </w:rPr>
        <w:t>limit proponent</w:t>
      </w:r>
      <w:r>
        <w:rPr>
          <w:spacing w:val="-10"/>
          <w:szCs w:val="20"/>
        </w:rPr>
        <w:t xml:space="preserve"> </w:t>
      </w:r>
      <w:r>
        <w:rPr>
          <w:szCs w:val="20"/>
        </w:rPr>
        <w:t>capaci</w:t>
      </w:r>
      <w:r>
        <w:rPr>
          <w:spacing w:val="-1"/>
          <w:szCs w:val="20"/>
        </w:rPr>
        <w:t>t</w:t>
      </w:r>
      <w:r>
        <w:rPr>
          <w:szCs w:val="20"/>
        </w:rPr>
        <w:t>y</w:t>
      </w:r>
      <w:r>
        <w:rPr>
          <w:spacing w:val="-8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build child care</w:t>
      </w:r>
      <w:r>
        <w:rPr>
          <w:spacing w:val="-4"/>
          <w:szCs w:val="20"/>
        </w:rPr>
        <w:t xml:space="preserve"> </w:t>
      </w:r>
      <w:r>
        <w:rPr>
          <w:szCs w:val="20"/>
        </w:rPr>
        <w:t>facilities. Local</w:t>
      </w:r>
      <w:r>
        <w:rPr>
          <w:spacing w:val="-5"/>
          <w:szCs w:val="20"/>
        </w:rPr>
        <w:t xml:space="preserve"> </w:t>
      </w:r>
      <w:r>
        <w:rPr>
          <w:szCs w:val="20"/>
        </w:rPr>
        <w:t>g</w:t>
      </w:r>
      <w:r>
        <w:rPr>
          <w:spacing w:val="-2"/>
          <w:szCs w:val="20"/>
        </w:rPr>
        <w:t>ov</w:t>
      </w:r>
      <w:r>
        <w:rPr>
          <w:szCs w:val="20"/>
        </w:rPr>
        <w:t>ernment</w:t>
      </w:r>
      <w:r>
        <w:rPr>
          <w:spacing w:val="-12"/>
          <w:szCs w:val="20"/>
        </w:rPr>
        <w:t xml:space="preserve"> </w:t>
      </w:r>
      <w:r>
        <w:rPr>
          <w:szCs w:val="20"/>
        </w:rPr>
        <w:t>should consider</w:t>
      </w:r>
      <w:r>
        <w:rPr>
          <w:spacing w:val="-8"/>
          <w:szCs w:val="20"/>
        </w:rPr>
        <w:t xml:space="preserve"> </w:t>
      </w:r>
      <w:r>
        <w:rPr>
          <w:szCs w:val="20"/>
        </w:rPr>
        <w:t>ensuring</w:t>
      </w:r>
      <w:r>
        <w:rPr>
          <w:spacing w:val="-9"/>
          <w:szCs w:val="20"/>
        </w:rPr>
        <w:t xml:space="preserve"> </w:t>
      </w:r>
      <w:r>
        <w:rPr>
          <w:szCs w:val="20"/>
        </w:rPr>
        <w:t>that de</w:t>
      </w:r>
      <w:r>
        <w:rPr>
          <w:spacing w:val="-2"/>
          <w:szCs w:val="20"/>
        </w:rPr>
        <w:t>v</w:t>
      </w:r>
      <w:r>
        <w:rPr>
          <w:szCs w:val="20"/>
        </w:rPr>
        <w:t>elopment</w:t>
      </w:r>
      <w:r>
        <w:rPr>
          <w:spacing w:val="-13"/>
          <w:szCs w:val="20"/>
        </w:rPr>
        <w:t xml:space="preserve"> </w:t>
      </w:r>
      <w:r>
        <w:rPr>
          <w:szCs w:val="20"/>
        </w:rPr>
        <w:t>controls</w:t>
      </w:r>
      <w:r>
        <w:rPr>
          <w:spacing w:val="-8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not</w:t>
      </w:r>
      <w:r>
        <w:rPr>
          <w:spacing w:val="-3"/>
          <w:szCs w:val="20"/>
        </w:rPr>
        <w:t xml:space="preserve"> </w:t>
      </w:r>
      <w:r>
        <w:rPr>
          <w:szCs w:val="20"/>
        </w:rPr>
        <w:t>too</w:t>
      </w:r>
      <w:r>
        <w:rPr>
          <w:spacing w:val="-3"/>
          <w:szCs w:val="20"/>
        </w:rPr>
        <w:t xml:space="preserve"> </w:t>
      </w:r>
      <w:r>
        <w:rPr>
          <w:szCs w:val="20"/>
        </w:rPr>
        <w:t>restricti</w:t>
      </w:r>
      <w:r>
        <w:rPr>
          <w:spacing w:val="-3"/>
          <w:szCs w:val="20"/>
        </w:rPr>
        <w:t>v</w:t>
      </w:r>
      <w:r>
        <w:rPr>
          <w:szCs w:val="20"/>
        </w:rPr>
        <w:t>e</w:t>
      </w:r>
      <w:r w:rsidR="00255675">
        <w:rPr>
          <w:szCs w:val="20"/>
        </w:rPr>
        <w:t xml:space="preserve"> </w:t>
      </w:r>
      <w:r>
        <w:rPr>
          <w:szCs w:val="20"/>
        </w:rPr>
        <w:t>in terms</w:t>
      </w:r>
      <w:r>
        <w:rPr>
          <w:spacing w:val="-6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maximum</w:t>
      </w:r>
      <w:r>
        <w:rPr>
          <w:spacing w:val="-10"/>
          <w:szCs w:val="20"/>
        </w:rPr>
        <w:t xml:space="preserve"> </w:t>
      </w:r>
      <w:r>
        <w:rPr>
          <w:szCs w:val="20"/>
        </w:rPr>
        <w:t>number</w:t>
      </w:r>
      <w:r>
        <w:rPr>
          <w:spacing w:val="-8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places</w:t>
      </w:r>
      <w:r>
        <w:rPr>
          <w:spacing w:val="-6"/>
          <w:szCs w:val="20"/>
        </w:rPr>
        <w:t xml:space="preserve"> </w:t>
      </w:r>
      <w:r>
        <w:rPr>
          <w:szCs w:val="20"/>
        </w:rPr>
        <w:t>and that</w:t>
      </w:r>
      <w:r>
        <w:rPr>
          <w:spacing w:val="-4"/>
          <w:szCs w:val="20"/>
        </w:rPr>
        <w:t xml:space="preserve"> </w:t>
      </w:r>
      <w:r>
        <w:rPr>
          <w:szCs w:val="20"/>
        </w:rPr>
        <w:t>they</w:t>
      </w:r>
      <w:r>
        <w:rPr>
          <w:spacing w:val="-4"/>
          <w:szCs w:val="20"/>
        </w:rPr>
        <w:t xml:space="preserve"> </w:t>
      </w:r>
      <w:r>
        <w:rPr>
          <w:szCs w:val="20"/>
        </w:rPr>
        <w:t>are</w:t>
      </w:r>
      <w:r>
        <w:rPr>
          <w:spacing w:val="-3"/>
          <w:szCs w:val="20"/>
        </w:rPr>
        <w:t xml:space="preserve"> </w:t>
      </w:r>
      <w:r>
        <w:rPr>
          <w:szCs w:val="20"/>
        </w:rPr>
        <w:t>determined</w:t>
      </w:r>
      <w:r>
        <w:rPr>
          <w:spacing w:val="-11"/>
          <w:szCs w:val="20"/>
        </w:rPr>
        <w:t xml:space="preserve"> </w:t>
      </w:r>
      <w:r>
        <w:rPr>
          <w:szCs w:val="20"/>
        </w:rPr>
        <w:t>considering</w:t>
      </w:r>
      <w:r>
        <w:rPr>
          <w:spacing w:val="-11"/>
          <w:szCs w:val="20"/>
        </w:rPr>
        <w:t xml:space="preserve"> </w:t>
      </w:r>
      <w:r>
        <w:rPr>
          <w:szCs w:val="20"/>
        </w:rPr>
        <w:t>issues</w:t>
      </w:r>
      <w:r>
        <w:rPr>
          <w:spacing w:val="-6"/>
          <w:szCs w:val="20"/>
        </w:rPr>
        <w:t xml:space="preserve"> </w:t>
      </w:r>
      <w:r>
        <w:rPr>
          <w:szCs w:val="20"/>
        </w:rPr>
        <w:t>of viabili</w:t>
      </w:r>
      <w:r>
        <w:rPr>
          <w:spacing w:val="-1"/>
          <w:szCs w:val="20"/>
        </w:rPr>
        <w:t>t</w:t>
      </w:r>
      <w:r>
        <w:rPr>
          <w:spacing w:val="-19"/>
          <w:szCs w:val="20"/>
        </w:rPr>
        <w:t>y</w:t>
      </w:r>
      <w:r>
        <w:rPr>
          <w:szCs w:val="20"/>
        </w:rPr>
        <w:t>.</w:t>
      </w:r>
    </w:p>
    <w:p w14:paraId="19FB06FC" w14:textId="77777777" w:rsidR="00BD0945" w:rsidRPr="00255675" w:rsidRDefault="00EB3341" w:rsidP="009D1036">
      <w:pPr>
        <w:pStyle w:val="Heading5casestuyd"/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 w:rsidRPr="00255675">
        <w:t>Increase the minimum number of</w:t>
      </w:r>
      <w:r w:rsidRPr="00255675">
        <w:rPr>
          <w:spacing w:val="-2"/>
        </w:rPr>
        <w:t xml:space="preserve"> </w:t>
      </w:r>
      <w:r w:rsidRPr="00255675">
        <w:t>places</w:t>
      </w:r>
    </w:p>
    <w:p w14:paraId="4E47A8FE" w14:textId="77777777" w:rsidR="00BD0945" w:rsidRDefault="00EB3341" w:rsidP="00255675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r>
        <w:t>As</w:t>
      </w:r>
      <w:r>
        <w:rPr>
          <w:spacing w:val="-2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Ci</w:t>
      </w:r>
      <w:r>
        <w:rPr>
          <w:spacing w:val="-2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spacing w:val="-3"/>
        </w:rPr>
        <w:t>S</w:t>
      </w:r>
      <w:r>
        <w:rPr>
          <w:spacing w:val="-1"/>
        </w:rPr>
        <w:t>y</w:t>
      </w:r>
      <w:r>
        <w:t>dney</w:t>
      </w:r>
      <w:r>
        <w:rPr>
          <w:spacing w:val="-7"/>
        </w:rPr>
        <w:t>’</w:t>
      </w:r>
      <w:r>
        <w:t>s</w:t>
      </w:r>
      <w:r>
        <w:rPr>
          <w:spacing w:val="-9"/>
        </w:rPr>
        <w:t xml:space="preserve"> </w:t>
      </w:r>
      <w:r>
        <w:t>De</w:t>
      </w:r>
      <w:r>
        <w:rPr>
          <w:spacing w:val="-2"/>
        </w:rPr>
        <w:t>v</w:t>
      </w:r>
      <w:r>
        <w:t>elopment Control Plan</w:t>
      </w:r>
      <w:r>
        <w:rPr>
          <w:spacing w:val="-4"/>
        </w:rPr>
        <w:t xml:space="preserve"> </w:t>
      </w:r>
      <w:r>
        <w:t>(DCP)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centres,</w:t>
      </w:r>
      <w:r>
        <w:rPr>
          <w:spacing w:val="-8"/>
        </w:rPr>
        <w:t xml:space="preserve"> </w:t>
      </w:r>
      <w:r>
        <w:t>a minimum</w:t>
      </w:r>
      <w:r>
        <w:rPr>
          <w:spacing w:val="-9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30</w:t>
      </w:r>
      <w:r>
        <w:rPr>
          <w:spacing w:val="-3"/>
        </w:rPr>
        <w:t xml:space="preserve"> </w:t>
      </w:r>
      <w:r>
        <w:t>places</w:t>
      </w:r>
      <w:r>
        <w:rPr>
          <w:spacing w:val="-6"/>
        </w:rPr>
        <w:t xml:space="preserve"> </w:t>
      </w:r>
      <w:r>
        <w:t>is required. The</w:t>
      </w:r>
      <w:r>
        <w:rPr>
          <w:spacing w:val="-4"/>
        </w:rPr>
        <w:t xml:space="preserve"> </w:t>
      </w:r>
      <w:r>
        <w:t>DCP</w:t>
      </w:r>
      <w:r>
        <w:rPr>
          <w:spacing w:val="-4"/>
        </w:rPr>
        <w:t xml:space="preserve"> </w:t>
      </w:r>
      <w:r>
        <w:t>outlines that</w:t>
      </w:r>
      <w:r>
        <w:rPr>
          <w:spacing w:val="-4"/>
        </w:rPr>
        <w:t xml:space="preserve"> </w:t>
      </w:r>
      <w:r>
        <w:t>this is based</w:t>
      </w:r>
      <w:r>
        <w:rPr>
          <w:spacing w:val="-6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 w:rsidR="00255675">
        <w:t xml:space="preserve"> </w:t>
      </w:r>
      <w:r>
        <w:t>minimum</w:t>
      </w:r>
      <w:r>
        <w:rPr>
          <w:spacing w:val="-9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places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facilities are</w:t>
      </w:r>
      <w:r>
        <w:rPr>
          <w:spacing w:val="-3"/>
        </w:rPr>
        <w:t xml:space="preserve"> </w:t>
      </w:r>
      <w:r>
        <w:t>viable</w:t>
      </w:r>
      <w:r>
        <w:rPr>
          <w:spacing w:val="-6"/>
        </w:rPr>
        <w:t xml:space="preserve"> </w:t>
      </w:r>
      <w:r>
        <w:t>in commercial</w:t>
      </w:r>
      <w:r>
        <w:rPr>
          <w:spacing w:val="-1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residential</w:t>
      </w:r>
      <w:r>
        <w:rPr>
          <w:spacing w:val="-10"/>
        </w:rPr>
        <w:t xml:space="preserve"> </w:t>
      </w:r>
      <w:r>
        <w:t>areas.</w:t>
      </w:r>
    </w:p>
    <w:p w14:paraId="2E2B0200" w14:textId="77777777" w:rsidR="00A17536" w:rsidRDefault="00A17536" w:rsidP="00A17536">
      <w:pPr>
        <w:pBdr>
          <w:top w:val="single" w:sz="4" w:space="1" w:color="DAEFDD"/>
          <w:left w:val="single" w:sz="4" w:space="4" w:color="DAEFDD"/>
          <w:bottom w:val="single" w:sz="4" w:space="1" w:color="DAEFDD"/>
          <w:right w:val="single" w:sz="4" w:space="4" w:color="DAEFDD"/>
        </w:pBdr>
        <w:shd w:val="clear" w:color="auto" w:fill="DAEFDD"/>
      </w:pPr>
      <w:hyperlink r:id="rId106" w:history="1">
        <w:r w:rsidRPr="00926AD5">
          <w:rPr>
            <w:rStyle w:val="Hyperlink"/>
          </w:rPr>
          <w:t>Development control plans Sydney</w:t>
        </w:r>
      </w:hyperlink>
      <w:r>
        <w:t xml:space="preserve"> (</w:t>
      </w:r>
      <w:r>
        <w:rPr>
          <w:u w:color="0000FF"/>
        </w:rPr>
        <w:t>ww</w:t>
      </w:r>
      <w:r>
        <w:rPr>
          <w:spacing w:val="-7"/>
          <w:u w:color="0000FF"/>
        </w:rPr>
        <w:t>w</w:t>
      </w:r>
      <w:r>
        <w:rPr>
          <w:u w:color="0000FF"/>
        </w:rPr>
        <w:t>.ci</w:t>
      </w:r>
      <w:r>
        <w:rPr>
          <w:spacing w:val="-1"/>
          <w:u w:color="0000FF"/>
        </w:rPr>
        <w:t>t</w:t>
      </w:r>
      <w:r>
        <w:rPr>
          <w:spacing w:val="-2"/>
          <w:u w:color="0000FF"/>
        </w:rPr>
        <w:t>y</w:t>
      </w:r>
      <w:r>
        <w:rPr>
          <w:u w:color="0000FF"/>
        </w:rPr>
        <w:t>ofs</w:t>
      </w:r>
      <w:r>
        <w:rPr>
          <w:spacing w:val="-1"/>
          <w:u w:color="0000FF"/>
        </w:rPr>
        <w:t>y</w:t>
      </w:r>
      <w:r>
        <w:rPr>
          <w:u w:color="0000FF"/>
        </w:rPr>
        <w:t>dne</w:t>
      </w:r>
      <w:r>
        <w:rPr>
          <w:spacing w:val="-19"/>
          <w:u w:color="0000FF"/>
        </w:rPr>
        <w:t>y</w:t>
      </w:r>
      <w:r>
        <w:rPr>
          <w:u w:color="0000FF"/>
        </w:rPr>
        <w:t>.ns</w:t>
      </w:r>
      <w:r>
        <w:rPr>
          <w:spacing w:val="-7"/>
          <w:u w:color="0000FF"/>
        </w:rPr>
        <w:t>w</w:t>
      </w:r>
      <w:r>
        <w:rPr>
          <w:u w:color="0000FF"/>
        </w:rPr>
        <w:t>.g</w:t>
      </w:r>
      <w:r>
        <w:rPr>
          <w:spacing w:val="-2"/>
          <w:u w:color="0000FF"/>
        </w:rPr>
        <w:t>o</w:t>
      </w:r>
      <w:r>
        <w:rPr>
          <w:spacing w:val="-18"/>
          <w:u w:color="0000FF"/>
        </w:rPr>
        <w:t>v</w:t>
      </w:r>
      <w:r>
        <w:rPr>
          <w:u w:color="0000FF"/>
        </w:rPr>
        <w:t>.au/de</w:t>
      </w:r>
      <w:r>
        <w:rPr>
          <w:spacing w:val="-2"/>
          <w:u w:color="0000FF"/>
        </w:rPr>
        <w:t>v</w:t>
      </w:r>
      <w:r>
        <w:rPr>
          <w:u w:color="0000FF"/>
        </w:rPr>
        <w:t>elopment/planning-controls/de</w:t>
      </w:r>
      <w:r>
        <w:rPr>
          <w:spacing w:val="-2"/>
          <w:u w:color="0000FF"/>
        </w:rPr>
        <w:t>v</w:t>
      </w:r>
      <w:r>
        <w:rPr>
          <w:u w:color="0000FF"/>
        </w:rPr>
        <w:t>elopmen</w:t>
      </w:r>
      <w:r>
        <w:rPr>
          <w:spacing w:val="-4"/>
          <w:u w:color="0000FF"/>
        </w:rPr>
        <w:t>t</w:t>
      </w:r>
      <w:r>
        <w:rPr>
          <w:u w:color="0000FF"/>
        </w:rPr>
        <w:t>-control-plans)</w:t>
      </w:r>
    </w:p>
    <w:p w14:paraId="42F878CA" w14:textId="77777777" w:rsidR="00BD0945" w:rsidRPr="00AB242D" w:rsidRDefault="00EB3341" w:rsidP="006167E9">
      <w:pPr>
        <w:pStyle w:val="Heading3green"/>
        <w:numPr>
          <w:ilvl w:val="1"/>
          <w:numId w:val="43"/>
        </w:numPr>
      </w:pPr>
      <w:r>
        <w:br w:type="column"/>
      </w:r>
      <w:bookmarkStart w:id="43" w:name="_Toc392236532"/>
      <w:r w:rsidRPr="00AB242D">
        <w:lastRenderedPageBreak/>
        <w:t>Align development codes</w:t>
      </w:r>
      <w:bookmarkEnd w:id="43"/>
    </w:p>
    <w:p w14:paraId="513EBF77" w14:textId="77777777" w:rsidR="00BD0945" w:rsidRDefault="00EB3341" w:rsidP="00BE592D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>v</w:t>
      </w:r>
      <w:r>
        <w:t>elopment codes</w:t>
      </w:r>
      <w:r>
        <w:rPr>
          <w:spacing w:val="-6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aligned with the</w:t>
      </w:r>
      <w:r>
        <w:rPr>
          <w:spacing w:val="-3"/>
        </w:rPr>
        <w:t xml:space="preserve"> </w:t>
      </w:r>
      <w:r>
        <w:rPr>
          <w:i/>
        </w:rPr>
        <w:t>National</w:t>
      </w:r>
      <w:r>
        <w:rPr>
          <w:i/>
          <w:spacing w:val="-8"/>
        </w:rPr>
        <w:t xml:space="preserve"> </w:t>
      </w:r>
      <w:r>
        <w:rPr>
          <w:i/>
        </w:rPr>
        <w:t>Quality Framework</w:t>
      </w:r>
      <w:r>
        <w:rPr>
          <w:i/>
          <w:spacing w:val="-11"/>
        </w:rPr>
        <w:t xml:space="preserve"> </w:t>
      </w:r>
      <w:r>
        <w:t>to gene</w:t>
      </w:r>
      <w:r>
        <w:rPr>
          <w:spacing w:val="-4"/>
        </w:rPr>
        <w:t>r</w:t>
      </w:r>
      <w:r>
        <w:t>ate efficiencies</w:t>
      </w:r>
      <w:r>
        <w:rPr>
          <w:spacing w:val="-11"/>
        </w:rPr>
        <w:t xml:space="preserve"> </w:t>
      </w:r>
      <w:r>
        <w:t>in the 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t>processes.</w:t>
      </w:r>
    </w:p>
    <w:p w14:paraId="6F440927" w14:textId="77777777" w:rsidR="00BD0945" w:rsidRDefault="00BE592D" w:rsidP="00BE592D">
      <w:r>
        <w:rPr>
          <w:w w:val="108"/>
        </w:rPr>
        <w:t>One</w:t>
      </w:r>
      <w:r w:rsidR="00EB3341">
        <w:rPr>
          <w:spacing w:val="-2"/>
          <w:w w:val="108"/>
        </w:rPr>
        <w:t xml:space="preserve"> </w:t>
      </w:r>
      <w:r w:rsidR="00EB3341">
        <w:t>example</w:t>
      </w:r>
      <w:r w:rsidR="00EB3341">
        <w:rPr>
          <w:spacing w:val="-8"/>
        </w:rPr>
        <w:t xml:space="preserve"> </w:t>
      </w:r>
      <w:r w:rsidR="00EB3341">
        <w:t>is outdoor</w:t>
      </w:r>
      <w:r w:rsidR="00EB3341">
        <w:rPr>
          <w:spacing w:val="-8"/>
        </w:rPr>
        <w:t xml:space="preserve"> </w:t>
      </w:r>
      <w:r w:rsidR="00EB3341">
        <w:t>pl</w:t>
      </w:r>
      <w:r w:rsidR="00EB3341">
        <w:rPr>
          <w:spacing w:val="-2"/>
        </w:rPr>
        <w:t>a</w:t>
      </w:r>
      <w:r w:rsidR="00EB3341">
        <w:t>y</w:t>
      </w:r>
      <w:r w:rsidR="00EB3341">
        <w:rPr>
          <w:spacing w:val="-1"/>
        </w:rPr>
        <w:t xml:space="preserve"> </w:t>
      </w:r>
      <w:r w:rsidR="00EB3341">
        <w:t>areas</w:t>
      </w:r>
      <w:r w:rsidR="00EB3341">
        <w:rPr>
          <w:spacing w:val="-5"/>
        </w:rPr>
        <w:t xml:space="preserve"> </w:t>
      </w:r>
      <w:r w:rsidR="00EB3341">
        <w:t>which, under the</w:t>
      </w:r>
      <w:r w:rsidR="00EB3341">
        <w:rPr>
          <w:spacing w:val="-3"/>
        </w:rPr>
        <w:t xml:space="preserve"> </w:t>
      </w:r>
      <w:r w:rsidR="00EB3341">
        <w:rPr>
          <w:i/>
        </w:rPr>
        <w:t>National</w:t>
      </w:r>
      <w:r w:rsidR="00EB3341">
        <w:rPr>
          <w:i/>
          <w:spacing w:val="-8"/>
        </w:rPr>
        <w:t xml:space="preserve"> </w:t>
      </w:r>
      <w:r w:rsidR="00EB3341">
        <w:rPr>
          <w:i/>
        </w:rPr>
        <w:t>Quality Framework</w:t>
      </w:r>
      <w:r w:rsidR="00EB3341">
        <w:t>,</w:t>
      </w:r>
      <w:r w:rsidR="00EB3341">
        <w:rPr>
          <w:spacing w:val="-12"/>
        </w:rPr>
        <w:t xml:space="preserve"> </w:t>
      </w:r>
      <w:r w:rsidR="00EB3341">
        <w:t>are</w:t>
      </w:r>
      <w:r w:rsidR="00EB3341">
        <w:rPr>
          <w:spacing w:val="-3"/>
        </w:rPr>
        <w:t xml:space="preserve"> </w:t>
      </w:r>
      <w:r w:rsidR="00EB3341">
        <w:t>required</w:t>
      </w:r>
      <w:r>
        <w:t xml:space="preserve"> </w:t>
      </w:r>
      <w:r w:rsidR="00EB3341">
        <w:t>to</w:t>
      </w:r>
      <w:r w:rsidR="00EB3341">
        <w:rPr>
          <w:spacing w:val="-2"/>
        </w:rPr>
        <w:t xml:space="preserve"> </w:t>
      </w:r>
      <w:r w:rsidR="00EB3341">
        <w:t>h</w:t>
      </w:r>
      <w:r w:rsidR="00EB3341">
        <w:rPr>
          <w:spacing w:val="-2"/>
        </w:rPr>
        <w:t>av</w:t>
      </w:r>
      <w:r w:rsidR="00EB3341">
        <w:t>e</w:t>
      </w:r>
      <w:r w:rsidR="00EB3341">
        <w:rPr>
          <w:spacing w:val="-5"/>
        </w:rPr>
        <w:t xml:space="preserve"> </w:t>
      </w:r>
      <w:r w:rsidR="00EB3341">
        <w:t>minimum</w:t>
      </w:r>
      <w:r w:rsidR="00EB3341">
        <w:rPr>
          <w:spacing w:val="-9"/>
        </w:rPr>
        <w:t xml:space="preserve"> </w:t>
      </w:r>
      <w:r w:rsidR="00EB3341">
        <w:t>dimensions.</w:t>
      </w:r>
      <w:r w:rsidR="00EB3341">
        <w:rPr>
          <w:spacing w:val="58"/>
        </w:rPr>
        <w:t xml:space="preserve"> </w:t>
      </w:r>
      <w:r w:rsidR="00EB3341">
        <w:t>Howe</w:t>
      </w:r>
      <w:r w:rsidR="00EB3341">
        <w:rPr>
          <w:spacing w:val="-2"/>
        </w:rPr>
        <w:t>v</w:t>
      </w:r>
      <w:r w:rsidR="00EB3341">
        <w:t>e</w:t>
      </w:r>
      <w:r w:rsidR="00EB3341">
        <w:rPr>
          <w:spacing w:val="-28"/>
        </w:rPr>
        <w:t>r</w:t>
      </w:r>
      <w:r w:rsidR="00EB3341">
        <w:t>,</w:t>
      </w:r>
      <w:r w:rsidR="00EB3341">
        <w:rPr>
          <w:spacing w:val="-3"/>
        </w:rPr>
        <w:t xml:space="preserve"> </w:t>
      </w:r>
      <w:r w:rsidR="00EB3341">
        <w:t>these areas</w:t>
      </w:r>
      <w:r w:rsidR="00EB3341">
        <w:rPr>
          <w:spacing w:val="-5"/>
        </w:rPr>
        <w:t xml:space="preserve"> </w:t>
      </w:r>
      <w:r w:rsidR="00EB3341">
        <w:t>are</w:t>
      </w:r>
      <w:r w:rsidR="00EB3341">
        <w:rPr>
          <w:spacing w:val="-3"/>
        </w:rPr>
        <w:t xml:space="preserve"> </w:t>
      </w:r>
      <w:r w:rsidR="00EB3341">
        <w:t>often</w:t>
      </w:r>
      <w:r w:rsidR="00EB3341">
        <w:rPr>
          <w:spacing w:val="-5"/>
        </w:rPr>
        <w:t xml:space="preserve"> </w:t>
      </w:r>
      <w:r w:rsidR="00EB3341">
        <w:t>considered</w:t>
      </w:r>
      <w:r w:rsidR="00EB3341">
        <w:rPr>
          <w:spacing w:val="-11"/>
        </w:rPr>
        <w:t xml:space="preserve"> </w:t>
      </w:r>
      <w:r w:rsidR="00EB3341">
        <w:t>open</w:t>
      </w:r>
      <w:r w:rsidR="00EB3341">
        <w:rPr>
          <w:spacing w:val="-5"/>
        </w:rPr>
        <w:t xml:space="preserve"> </w:t>
      </w:r>
      <w:r w:rsidR="00EB3341">
        <w:t>space</w:t>
      </w:r>
      <w:r w:rsidR="00EB3341">
        <w:rPr>
          <w:spacing w:val="-6"/>
        </w:rPr>
        <w:t xml:space="preserve"> </w:t>
      </w:r>
      <w:r w:rsidR="00EB3341">
        <w:t>within local g</w:t>
      </w:r>
      <w:r w:rsidR="00EB3341">
        <w:rPr>
          <w:spacing w:val="-1"/>
        </w:rPr>
        <w:t>o</w:t>
      </w:r>
      <w:r w:rsidR="00EB3341">
        <w:rPr>
          <w:spacing w:val="-2"/>
        </w:rPr>
        <w:t>v</w:t>
      </w:r>
      <w:r w:rsidR="00EB3341">
        <w:t>ernments</w:t>
      </w:r>
      <w:r w:rsidR="00EB3341">
        <w:rPr>
          <w:spacing w:val="-13"/>
        </w:rPr>
        <w:t xml:space="preserve"> </w:t>
      </w:r>
      <w:r w:rsidR="00EB3341">
        <w:t>and</w:t>
      </w:r>
      <w:r w:rsidR="00EB3341">
        <w:rPr>
          <w:spacing w:val="-4"/>
        </w:rPr>
        <w:t xml:space="preserve"> </w:t>
      </w:r>
      <w:r w:rsidR="00EB3341">
        <w:t>the</w:t>
      </w:r>
      <w:r w:rsidR="00EB3341">
        <w:rPr>
          <w:spacing w:val="-3"/>
        </w:rPr>
        <w:t xml:space="preserve"> </w:t>
      </w:r>
      <w:r w:rsidR="00EB3341">
        <w:t>minimum</w:t>
      </w:r>
      <w:r w:rsidR="00EB3341">
        <w:rPr>
          <w:spacing w:val="-9"/>
        </w:rPr>
        <w:t xml:space="preserve"> </w:t>
      </w:r>
      <w:r w:rsidR="00EB3341">
        <w:t>dimensions (often</w:t>
      </w:r>
      <w:r w:rsidR="00EB3341">
        <w:rPr>
          <w:spacing w:val="-6"/>
        </w:rPr>
        <w:t xml:space="preserve"> </w:t>
      </w:r>
      <w:r w:rsidR="00EB3341">
        <w:t>inconsistent</w:t>
      </w:r>
      <w:r w:rsidR="00EB3341">
        <w:rPr>
          <w:spacing w:val="-12"/>
        </w:rPr>
        <w:t xml:space="preserve"> </w:t>
      </w:r>
      <w:r w:rsidR="00EB3341">
        <w:t>with the</w:t>
      </w:r>
      <w:r w:rsidR="00EB3341">
        <w:rPr>
          <w:spacing w:val="-3"/>
        </w:rPr>
        <w:t xml:space="preserve"> </w:t>
      </w:r>
      <w:r w:rsidR="00EB3341">
        <w:rPr>
          <w:i/>
        </w:rPr>
        <w:t>National</w:t>
      </w:r>
      <w:r w:rsidR="00EB3341">
        <w:rPr>
          <w:i/>
          <w:spacing w:val="-8"/>
        </w:rPr>
        <w:t xml:space="preserve"> </w:t>
      </w:r>
      <w:r w:rsidR="00EB3341">
        <w:rPr>
          <w:i/>
        </w:rPr>
        <w:t>Quality Framework)</w:t>
      </w:r>
      <w:r w:rsidR="00EB3341">
        <w:rPr>
          <w:i/>
          <w:spacing w:val="-12"/>
        </w:rPr>
        <w:t xml:space="preserve"> </w:t>
      </w:r>
      <w:r w:rsidR="00EB3341">
        <w:t>are</w:t>
      </w:r>
      <w:r w:rsidR="00EB3341">
        <w:rPr>
          <w:spacing w:val="-3"/>
        </w:rPr>
        <w:t xml:space="preserve"> </w:t>
      </w:r>
      <w:r w:rsidR="00EB3341">
        <w:t>regulated</w:t>
      </w:r>
      <w:r w:rsidR="00EB3341">
        <w:rPr>
          <w:spacing w:val="-10"/>
        </w:rPr>
        <w:t xml:space="preserve"> </w:t>
      </w:r>
      <w:r w:rsidR="00EB3341">
        <w:rPr>
          <w:spacing w:val="-1"/>
        </w:rPr>
        <w:t>b</w:t>
      </w:r>
      <w:r w:rsidR="00EB3341">
        <w:t>y</w:t>
      </w:r>
      <w:r w:rsidR="00EB3341">
        <w:rPr>
          <w:spacing w:val="-1"/>
        </w:rPr>
        <w:t xml:space="preserve"> </w:t>
      </w:r>
      <w:r w:rsidR="00EB3341">
        <w:t>local de</w:t>
      </w:r>
      <w:r w:rsidR="00EB3341">
        <w:rPr>
          <w:spacing w:val="-2"/>
        </w:rPr>
        <w:t>v</w:t>
      </w:r>
      <w:r w:rsidR="00EB3341">
        <w:t>elopment codes.</w:t>
      </w:r>
    </w:p>
    <w:p w14:paraId="201FFD9A" w14:textId="77777777" w:rsidR="00BD0945" w:rsidRDefault="00EB3341" w:rsidP="00BE592D">
      <w:pPr>
        <w:ind w:left="7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Local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governments</w:t>
      </w:r>
      <w:r>
        <w:rPr>
          <w:rFonts w:eastAsia="Verdana" w:cs="Verdana"/>
          <w:i/>
          <w:spacing w:val="-13"/>
          <w:szCs w:val="20"/>
        </w:rPr>
        <w:t xml:space="preserve"> </w:t>
      </w:r>
      <w:r>
        <w:rPr>
          <w:rFonts w:eastAsia="Verdana" w:cs="Verdana"/>
          <w:i/>
          <w:szCs w:val="20"/>
        </w:rPr>
        <w:t>also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have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quite strict criteria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around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how much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outside area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should be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shaded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but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this does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not easily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translate</w:t>
      </w:r>
      <w:r>
        <w:rPr>
          <w:rFonts w:eastAsia="Verdana" w:cs="Verdana"/>
          <w:i/>
          <w:spacing w:val="-9"/>
          <w:szCs w:val="20"/>
        </w:rPr>
        <w:t xml:space="preserve"> </w:t>
      </w:r>
      <w:r>
        <w:rPr>
          <w:rFonts w:eastAsia="Verdana" w:cs="Verdana"/>
          <w:i/>
          <w:szCs w:val="20"/>
        </w:rPr>
        <w:t>into practice.</w:t>
      </w:r>
    </w:p>
    <w:p w14:paraId="0650CE19" w14:textId="77777777" w:rsidR="00BD0945" w:rsidRDefault="00EB3341" w:rsidP="00BE592D">
      <w:pPr>
        <w:ind w:left="216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</w:t>
      </w:r>
      <w:r>
        <w:rPr>
          <w:rFonts w:eastAsia="Verdana" w:cs="Verdana"/>
          <w:spacing w:val="-28"/>
          <w:szCs w:val="20"/>
        </w:rPr>
        <w:t>r</w:t>
      </w:r>
      <w:r>
        <w:rPr>
          <w:rFonts w:eastAsia="Verdana" w:cs="Verdana"/>
          <w:szCs w:val="20"/>
        </w:rPr>
        <w:t>,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NSW</w:t>
      </w:r>
    </w:p>
    <w:p w14:paraId="64FF3DB1" w14:textId="77777777" w:rsidR="00BD0945" w:rsidRDefault="00EB3341" w:rsidP="00BE592D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underta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thorough comparison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between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National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Quality Framework</w:t>
      </w:r>
      <w:r>
        <w:rPr>
          <w:rFonts w:eastAsia="Verdana" w:cs="Verdana"/>
          <w:i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their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codes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to identi</w:t>
      </w:r>
      <w:r>
        <w:rPr>
          <w:rFonts w:eastAsia="Verdana" w:cs="Verdana"/>
          <w:spacing w:val="-1"/>
          <w:szCs w:val="20"/>
        </w:rPr>
        <w:t>f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where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there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m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be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differences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in the p</w:t>
      </w:r>
      <w:r>
        <w:rPr>
          <w:rFonts w:eastAsia="Verdana" w:cs="Verdana"/>
          <w:spacing w:val="-2"/>
          <w:szCs w:val="20"/>
        </w:rPr>
        <w:t>h</w:t>
      </w:r>
      <w:r>
        <w:rPr>
          <w:rFonts w:eastAsia="Verdana" w:cs="Verdana"/>
          <w:szCs w:val="20"/>
        </w:rPr>
        <w:t>ysical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2"/>
          <w:szCs w:val="20"/>
        </w:rPr>
        <w:t>n</w:t>
      </w:r>
      <w:r>
        <w:rPr>
          <w:rFonts w:eastAsia="Verdana" w:cs="Verdana"/>
          <w:szCs w:val="20"/>
        </w:rPr>
        <w:t>vironment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requirements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ma</w:t>
      </w:r>
      <w:r>
        <w:rPr>
          <w:rFonts w:eastAsia="Verdana" w:cs="Verdana"/>
          <w:spacing w:val="-3"/>
          <w:szCs w:val="20"/>
        </w:rPr>
        <w:t>k</w:t>
      </w:r>
      <w:r>
        <w:rPr>
          <w:rFonts w:eastAsia="Verdana" w:cs="Verdana"/>
          <w:szCs w:val="20"/>
        </w:rPr>
        <w:t>e adjustments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accordingl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2EEE9A60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1005" w:bottom="0" w:left="567" w:header="720" w:footer="720" w:gutter="0"/>
          <w:cols w:num="2" w:space="720" w:equalWidth="0">
            <w:col w:w="4847" w:space="454"/>
            <w:col w:w="5047"/>
          </w:cols>
        </w:sectPr>
      </w:pPr>
    </w:p>
    <w:p w14:paraId="12A51E02" w14:textId="77777777" w:rsidR="00BD0945" w:rsidRDefault="00BD0945" w:rsidP="00D10173">
      <w:pPr>
        <w:rPr>
          <w:szCs w:val="20"/>
        </w:rPr>
      </w:pPr>
    </w:p>
    <w:p w14:paraId="637CF0FD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0" w:bottom="0" w:left="567" w:header="720" w:footer="720" w:gutter="0"/>
          <w:cols w:space="720"/>
        </w:sectPr>
      </w:pPr>
    </w:p>
    <w:p w14:paraId="4B3617F0" w14:textId="77777777" w:rsidR="003361E1" w:rsidRPr="00EB287F" w:rsidRDefault="003361E1" w:rsidP="003361E1">
      <w:pPr>
        <w:pStyle w:val="Heading2green"/>
      </w:pPr>
      <w:r>
        <w:lastRenderedPageBreak/>
        <w:br w:type="page"/>
      </w:r>
      <w:bookmarkStart w:id="44" w:name="_Toc392236533"/>
      <w:r w:rsidRPr="00EB287F">
        <w:lastRenderedPageBreak/>
        <w:t xml:space="preserve">Best </w:t>
      </w:r>
      <w:r w:rsidRPr="00AB242D">
        <w:t>practice</w:t>
      </w:r>
      <w:r w:rsidRPr="00EB287F">
        <w:t xml:space="preserve"> checklist to enhance supply through land use planning</w:t>
      </w:r>
      <w:bookmarkEnd w:id="44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22BFD991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413FF4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</w:rPr>
            </w:pPr>
            <w:r w:rsidRPr="00EB287F">
              <w:rPr>
                <w:b/>
                <w:color w:val="35833E"/>
                <w:lang w:val="en-AU"/>
              </w:rPr>
              <w:t>Align definitions for child care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3F77D0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4E4504A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5E8E5AD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5C04728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50A6099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 xml:space="preserve">Is your definition of child care consistent with the </w:t>
            </w:r>
            <w:r w:rsidRPr="004C3A94">
              <w:rPr>
                <w:i/>
                <w:lang w:val="en-AU"/>
              </w:rPr>
              <w:t>National Quality Framework</w:t>
            </w:r>
            <w:r w:rsidRPr="00362818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28AE0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8A087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123230D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275A2D8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1AB7A58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it clear internally and externally what your local government means by ‘child care’?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143C2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12F62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3AE7F" w14:textId="77777777" w:rsidR="003361E1" w:rsidRPr="00362818" w:rsidRDefault="003361E1" w:rsidP="003361E1">
            <w:pPr>
              <w:spacing w:after="0"/>
            </w:pPr>
          </w:p>
        </w:tc>
      </w:tr>
    </w:tbl>
    <w:p w14:paraId="49927E3F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5B54AC24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0212AD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Partner with relevant authorities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933DE2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1B9C212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E570482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7EDFB3D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5CD4C4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partner with any other authorities to speed up the delivery of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5B4E6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C82AA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D9026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3E3D01A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703BF49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develop such partnerships?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E2E8F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CF207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DB45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09C5480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574D0B6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opportunities for establishing referral processes with child care service approval authorities?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77B1AE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838B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418B9" w14:textId="77777777" w:rsidR="003361E1" w:rsidRPr="00362818" w:rsidRDefault="003361E1" w:rsidP="003361E1">
            <w:pPr>
              <w:spacing w:after="0"/>
            </w:pPr>
          </w:p>
        </w:tc>
      </w:tr>
    </w:tbl>
    <w:p w14:paraId="7069E234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425B6684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17C9AC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Use flexible land use provisions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0A08ACD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F9A09A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89334BE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13FFFB5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778BBC8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considered any other models of child care provision?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C8BBB9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D6A0C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E26314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39DA3F0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E5A02DC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co-locate child care with other community facilities?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C8BFC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3292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D7DA6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1ADCE37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4B0640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exempt child care from all or part of the development process when it is co-located with comparable facilities?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9553F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85EC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67D82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E100A3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70EC05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other decision makers internally and externally who can help you to make better use of available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4C1D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BD037C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3B96AC" w14:textId="77777777" w:rsidR="003361E1" w:rsidRPr="00362818" w:rsidRDefault="003361E1" w:rsidP="003361E1">
            <w:pPr>
              <w:spacing w:after="0"/>
            </w:pPr>
          </w:p>
        </w:tc>
      </w:tr>
    </w:tbl>
    <w:p w14:paraId="7865CA7B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0102160F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415C857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Support zoning for child care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B3B4F5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331DE84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B323AAE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2610259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814DFB1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Be consistent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66384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B49892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DD5CE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4538544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7EDEF5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 permissibility of child care consistent across your zones?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3C335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9B437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3A39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043951D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D0672B4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change the zoning or can proponents request a 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6B126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C9C14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C95B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761EB47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605B1BF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Zone for everyone in urban space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0C3E7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854C0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082FCE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06328B2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FD659D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mapped the actual daily land use activities across your local government?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FF69A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43F1F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C6658B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2C2443E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11CC4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Does your zoning for child care acknowledge that residents and workers both need access to child care, often within the same zone?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D5DF7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98EE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BE4C6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1316BB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64D5201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AB242D">
              <w:rPr>
                <w:b/>
                <w:color w:val="6B6B6B"/>
              </w:rPr>
              <w:t>Zone</w:t>
            </w:r>
            <w:r w:rsidRPr="00EB287F">
              <w:rPr>
                <w:b/>
                <w:color w:val="6B6B6B"/>
              </w:rPr>
              <w:t xml:space="preserve"> for workforce participation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FB179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58693E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CA33C8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6228ACD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FFDAF6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where child care is located within employment zones?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3E180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2C545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CE70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069C45B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D7BD37A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encourage workforce participation by actively zoning for child care near major employment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6CD69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0846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4CD7F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4D658D0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42A9F39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understand the daily routines of families and where they might access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B143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B358E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663E01" w14:textId="77777777" w:rsidR="003361E1" w:rsidRPr="00362818" w:rsidRDefault="003361E1" w:rsidP="003361E1">
            <w:pPr>
              <w:spacing w:after="0"/>
            </w:pPr>
          </w:p>
        </w:tc>
      </w:tr>
    </w:tbl>
    <w:p w14:paraId="4BDFDECB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212BB162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672F3C0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Be holistic when master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2FDFD11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4E259BB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A992BA2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6AA47CB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440B3AD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Conduct a needs analysis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39BABA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BD6B53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CB55B9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1752854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3523308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Has a community needs analysis been undertaken as part of master planning?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C819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5375C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9774D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72A29C7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3CF2F55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enough capacity within your local government to conduct a needs analysis?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57C178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6008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6EC5AF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1E604F0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35995E3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what the future needs 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D80DB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20C2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EA0220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D167DA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FC5A639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Determine the number of child care facilities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86C641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07485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2E20A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0383434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DFA90B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lastRenderedPageBreak/>
              <w:t>Do you have clear guidelines on how much child care is needed per age of children and size of population?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64CD02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9A08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0ADAB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4C93CB4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DB9B411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benchmarked these guidelines against national, state or comparative local governments?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DDAE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029007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5C2F6A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1064297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EB21FC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Partner to deliver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3B8A8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FE564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FF76F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0A180B0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D970F98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appropriate authorities to improve the supply of land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E2CDC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4BCA51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9D4977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8BB750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76B2F15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there mechanisms to influence decision making?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FA186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7DD0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6F756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59FED54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A84B49A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developed strong relationships with partners?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1160D8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D23B2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F4CB8" w14:textId="77777777" w:rsidR="003361E1" w:rsidRPr="00362818" w:rsidRDefault="003361E1" w:rsidP="003361E1">
            <w:pPr>
              <w:spacing w:after="0"/>
            </w:pPr>
          </w:p>
        </w:tc>
      </w:tr>
    </w:tbl>
    <w:p w14:paraId="20490BF7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52192761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D5CD048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Carefully plan urban infill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AF33EB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867AF70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CC23933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6863B9F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A088384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Use land smarter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A192D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48BFE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B7567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2673F56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E353B6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performed a portfolio review of potential infill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F526C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D9C2E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66D81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77D84AF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99A8740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partners you could develop your land with?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436E61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E47B1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4143F2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53C5F1E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FBFE9F3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there opportunities to co-locate with existing community services?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EE66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5A7A39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0FD75E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52EA5F9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BDD68E7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developed a range of models of provision that can be used to provide child care on local government owned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E652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B269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53DA3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4A527A8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4613737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Keep track of land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8FDDEC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16F44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5656F3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41580D3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93437A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keep a register of the cumulative changes in land use as it relates to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71579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F91B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55A2ED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68B058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A004D93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this identification built into your existing policies and processes?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ACE2A3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7F3FB7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C014F" w14:textId="77777777" w:rsidR="003361E1" w:rsidRPr="00362818" w:rsidRDefault="003361E1" w:rsidP="003361E1">
            <w:pPr>
              <w:spacing w:after="0"/>
            </w:pPr>
          </w:p>
        </w:tc>
      </w:tr>
    </w:tbl>
    <w:p w14:paraId="7E5FA6A4" w14:textId="77777777" w:rsidR="003361E1" w:rsidRDefault="003361E1" w:rsidP="003361E1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3361E1" w:rsidRPr="00362818" w14:paraId="396D2A45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688CDED" w14:textId="77777777" w:rsidR="003361E1" w:rsidRPr="00EB287F" w:rsidRDefault="003361E1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Develop child friendly development controls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950C99A" w14:textId="77777777" w:rsidR="003361E1" w:rsidRPr="00362818" w:rsidRDefault="003361E1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B52DDE1" w14:textId="77777777" w:rsidR="003361E1" w:rsidRPr="00362818" w:rsidRDefault="003361E1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516DEC5" w14:textId="77777777" w:rsidR="003361E1" w:rsidRPr="00362818" w:rsidRDefault="003361E1" w:rsidP="00E63869">
            <w:r>
              <w:t>N/A</w:t>
            </w:r>
          </w:p>
        </w:tc>
      </w:tr>
      <w:tr w:rsidR="003361E1" w:rsidRPr="00362818" w14:paraId="507AEC4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BFB78D4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Create car parking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715BC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9BA64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A07A27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4AEB498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6C65B66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your development controls consider the impact of car parking for both child care users and residents?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AD0D1A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DC8F5D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4B25C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8809EB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F701B7A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how to define ‘adequate parking’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DAFEF2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36BC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A46F3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0E3D320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9557C11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your controls allow for a reduction in car parking where location and transport access is favourable?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856ABF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5D01A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15E69F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D5BC68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B4652B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Limit the impact of noise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9A18C9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59BA8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213E31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24AA244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4DCE683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any noise restrictions (hours, type and volume)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8420F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12A1A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8EBC9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8490C1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E3FBD9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allow flexibility for proponents to mitigate rather than remove noise impacts?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585FD5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614764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CBF70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74EE36D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562D255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allow flexibility for proponents to mitigate rather than remove noise impacts?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2BF53F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C6114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D52B63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6C50F98B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1BA2FE4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4C3A94">
              <w:rPr>
                <w:lang w:val="en-AU"/>
              </w:rPr>
              <w:t>Do you require noise monitoring post-delivery?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C259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CB74D0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4D30AB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4CA5FC2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9823923" w14:textId="77777777" w:rsidR="003361E1" w:rsidRPr="00EB287F" w:rsidRDefault="003361E1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Assess site suitability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D6E649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D27A8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F72728" w14:textId="77777777" w:rsidR="003361E1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3361E1" w:rsidRPr="00362818" w14:paraId="00BFC0F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6C8319A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there flexibility in urban areas to provide child care above ground floor in high density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239FF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BC70FE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784D6" w14:textId="77777777" w:rsidR="003361E1" w:rsidRPr="00362818" w:rsidRDefault="003361E1" w:rsidP="003361E1">
            <w:pPr>
              <w:spacing w:after="0"/>
            </w:pPr>
          </w:p>
        </w:tc>
      </w:tr>
      <w:tr w:rsidR="003361E1" w:rsidRPr="00362818" w14:paraId="0029C27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7597DB2" w14:textId="77777777" w:rsidR="003361E1" w:rsidRPr="004C3A94" w:rsidRDefault="003361E1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controls about access to outdoor space in inner city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37EC96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BEA0B" w14:textId="77777777" w:rsidR="003361E1" w:rsidRPr="00362818" w:rsidRDefault="003361E1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E80A4" w14:textId="77777777" w:rsidR="003361E1" w:rsidRPr="00362818" w:rsidRDefault="003361E1" w:rsidP="003361E1">
            <w:pPr>
              <w:spacing w:after="0"/>
            </w:pPr>
          </w:p>
        </w:tc>
      </w:tr>
      <w:tr w:rsidR="002F4935" w:rsidRPr="00362818" w14:paraId="002CFEA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D16DDA5" w14:textId="77777777" w:rsidR="002F4935" w:rsidRPr="00EB287F" w:rsidRDefault="002F4935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Establish clear hours of operation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1F189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DC00E4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B08CA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2F4935" w:rsidRPr="00362818" w14:paraId="715D207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933361F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allow flexibility to extend operating hours to enhance workforce participation?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B02619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23EFC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272256" w14:textId="77777777" w:rsidR="002F4935" w:rsidRPr="00362818" w:rsidRDefault="002F4935" w:rsidP="003361E1">
            <w:pPr>
              <w:spacing w:after="0"/>
            </w:pPr>
          </w:p>
        </w:tc>
      </w:tr>
      <w:tr w:rsidR="002F4935" w:rsidRPr="00362818" w14:paraId="0FFEBAF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CB2A223" w14:textId="77777777" w:rsidR="002F4935" w:rsidRPr="00EB287F" w:rsidRDefault="002F4935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lastRenderedPageBreak/>
              <w:t>Support commercial viability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2E1C6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C203A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8D2CDC" w14:textId="77777777" w:rsidR="002F4935" w:rsidRPr="00362818" w:rsidRDefault="002F4935" w:rsidP="003361E1">
            <w:pPr>
              <w:spacing w:after="0"/>
            </w:pPr>
            <w:r>
              <w:t>-</w:t>
            </w:r>
          </w:p>
        </w:tc>
      </w:tr>
      <w:tr w:rsidR="002F4935" w:rsidRPr="00362818" w14:paraId="2CA20D0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A5703F9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your development controls prescriptive on the maximum size of child care facilities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403F6C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DF584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09648" w14:textId="77777777" w:rsidR="002F4935" w:rsidRPr="00362818" w:rsidRDefault="002F4935" w:rsidP="003361E1">
            <w:pPr>
              <w:spacing w:after="0"/>
            </w:pPr>
          </w:p>
        </w:tc>
      </w:tr>
      <w:tr w:rsidR="002F4935" w:rsidRPr="00362818" w14:paraId="6AE5844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FDA2985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your development controls prescriptive on the proximity of child care facilities to each other?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7AFB4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9C64CE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41990" w14:textId="77777777" w:rsidR="002F4935" w:rsidRPr="00362818" w:rsidRDefault="002F4935" w:rsidP="003361E1">
            <w:pPr>
              <w:spacing w:after="0"/>
            </w:pPr>
          </w:p>
        </w:tc>
      </w:tr>
      <w:tr w:rsidR="002F4935" w:rsidRPr="00362818" w14:paraId="3065B83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2105EE7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your codes be changed to support commercial viability and encourage supply?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585EE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FD646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8C31F8" w14:textId="77777777" w:rsidR="002F4935" w:rsidRPr="00362818" w:rsidRDefault="002F4935" w:rsidP="003361E1">
            <w:pPr>
              <w:spacing w:after="0"/>
            </w:pPr>
          </w:p>
        </w:tc>
      </w:tr>
    </w:tbl>
    <w:p w14:paraId="49589D2C" w14:textId="77777777" w:rsidR="002F4935" w:rsidRDefault="002F4935" w:rsidP="003361E1">
      <w:pPr>
        <w:tabs>
          <w:tab w:val="left" w:pos="8613"/>
          <w:tab w:val="left" w:pos="9322"/>
          <w:tab w:val="left" w:pos="10031"/>
        </w:tabs>
        <w:spacing w:after="0"/>
        <w:rPr>
          <w:lang w:val="en-AU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2F4935" w:rsidRPr="00362818" w14:paraId="76F4CC7B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928B9B" w14:textId="77777777" w:rsidR="002F4935" w:rsidRPr="00EB287F" w:rsidRDefault="002F4935" w:rsidP="00E63869">
            <w:pPr>
              <w:pStyle w:val="ListParagraph"/>
              <w:numPr>
                <w:ilvl w:val="0"/>
                <w:numId w:val="28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Align development codes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02A55A" w14:textId="77777777" w:rsidR="002F4935" w:rsidRPr="00362818" w:rsidRDefault="002F4935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C8E6B0E" w14:textId="77777777" w:rsidR="002F4935" w:rsidRPr="00362818" w:rsidRDefault="002F4935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EADA737" w14:textId="77777777" w:rsidR="002F4935" w:rsidRPr="00362818" w:rsidRDefault="002F4935" w:rsidP="00E63869">
            <w:r>
              <w:t>N/A</w:t>
            </w:r>
          </w:p>
        </w:tc>
      </w:tr>
      <w:tr w:rsidR="002F4935" w:rsidRPr="00362818" w14:paraId="789690A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8559348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controls over the physical environment requirements of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FE9B9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663BA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1CCAA2" w14:textId="77777777" w:rsidR="002F4935" w:rsidRPr="00362818" w:rsidRDefault="002F4935" w:rsidP="003361E1">
            <w:pPr>
              <w:spacing w:after="0"/>
            </w:pPr>
          </w:p>
        </w:tc>
      </w:tr>
      <w:tr w:rsidR="002F4935" w:rsidRPr="00362818" w14:paraId="7234B30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33739FE" w14:textId="77777777" w:rsidR="002F4935" w:rsidRPr="004C3A94" w:rsidRDefault="002F493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 xml:space="preserve">Do these controls align with physical environment requirements of the </w:t>
            </w:r>
            <w:r w:rsidRPr="004C3A94">
              <w:rPr>
                <w:i/>
                <w:lang w:val="en-AU"/>
              </w:rPr>
              <w:t>National Quality Framework</w:t>
            </w:r>
            <w:r w:rsidRPr="004C3A94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B8A675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6A089" w14:textId="77777777" w:rsidR="002F4935" w:rsidRPr="00362818" w:rsidRDefault="002F4935" w:rsidP="003361E1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D96CEE" w14:textId="77777777" w:rsidR="002F4935" w:rsidRPr="00362818" w:rsidRDefault="002F4935" w:rsidP="003361E1">
            <w:pPr>
              <w:spacing w:after="0"/>
            </w:pPr>
          </w:p>
        </w:tc>
      </w:tr>
    </w:tbl>
    <w:p w14:paraId="6AC55288" w14:textId="77777777" w:rsidR="00E62119" w:rsidRDefault="00E62119" w:rsidP="00E62119">
      <w:pPr>
        <w:sectPr w:rsidR="00E62119" w:rsidSect="003361E1">
          <w:headerReference w:type="default" r:id="rId107"/>
          <w:type w:val="continuous"/>
          <w:pgSz w:w="11920" w:h="16840"/>
          <w:pgMar w:top="1440" w:right="580" w:bottom="280" w:left="709" w:header="529" w:footer="0" w:gutter="0"/>
          <w:cols w:space="720"/>
        </w:sectPr>
      </w:pPr>
    </w:p>
    <w:p w14:paraId="2EFC2BC3" w14:textId="77777777" w:rsidR="00E62119" w:rsidRDefault="00E62119" w:rsidP="00E62119"/>
    <w:p w14:paraId="1B27912A" w14:textId="77777777" w:rsidR="00E62119" w:rsidRDefault="00E62119" w:rsidP="00E62119">
      <w:pPr>
        <w:sectPr w:rsidR="00E62119" w:rsidSect="003361E1">
          <w:type w:val="continuous"/>
          <w:pgSz w:w="11920" w:h="16840"/>
          <w:pgMar w:top="1440" w:right="580" w:bottom="280" w:left="709" w:header="529" w:footer="0" w:gutter="0"/>
          <w:cols w:space="720"/>
        </w:sectPr>
      </w:pPr>
    </w:p>
    <w:p w14:paraId="57F8AA02" w14:textId="7A793021" w:rsidR="00BD0945" w:rsidRDefault="00B572EE" w:rsidP="00953DD6">
      <w:pPr>
        <w:sectPr w:rsidR="00BD0945">
          <w:headerReference w:type="default" r:id="rId108"/>
          <w:pgSz w:w="11920" w:h="16840"/>
          <w:pgMar w:top="1560" w:right="1680" w:bottom="280" w:left="1680" w:header="0" w:footer="0" w:gutter="0"/>
          <w:cols w:space="720"/>
        </w:sect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3AFA5B45" wp14:editId="7DC144CC">
                <wp:simplePos x="0" y="0"/>
                <wp:positionH relativeFrom="page">
                  <wp:posOffset>0</wp:posOffset>
                </wp:positionH>
                <wp:positionV relativeFrom="page">
                  <wp:posOffset>342265</wp:posOffset>
                </wp:positionV>
                <wp:extent cx="7560310" cy="575945"/>
                <wp:effectExtent l="0" t="0" r="2540" b="0"/>
                <wp:wrapNone/>
                <wp:docPr id="5573" name="Text Box 4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A0B195" w14:textId="77777777" w:rsidR="008A3C5E" w:rsidRDefault="008A3C5E">
                            <w:pPr>
                              <w:spacing w:before="15"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7C96BC1" w14:textId="77777777" w:rsidR="008A3C5E" w:rsidRDefault="008A3C5E">
                            <w:pPr>
                              <w:spacing w:after="0" w:line="240" w:lineRule="auto"/>
                              <w:ind w:left="39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0"/>
                                <w:sz w:val="40"/>
                                <w:szCs w:val="40"/>
                              </w:rPr>
                              <w:t>W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o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7"/>
                                <w:sz w:val="40"/>
                                <w:szCs w:val="40"/>
                              </w:rPr>
                              <w:t>r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k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4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8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o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7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b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o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r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3" o:spid="_x0000_s1036" type="#_x0000_t202" style="position:absolute;margin-left:0;margin-top:26.95pt;width:595.3pt;height:45.3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" filled="f" stroked="f">
                <v:textbox inset="0,0,0,0">
                  <w:txbxContent>
                    <w:p w14:paraId="18A0B195" w14:textId="77777777" w:rsidR="008A3C5E" w:rsidRDefault="008A3C5E">
                      <w:pPr>
                        <w:spacing w:before="15" w:after="0" w:line="200" w:lineRule="exact"/>
                        <w:rPr>
                          <w:szCs w:val="20"/>
                        </w:rPr>
                      </w:pPr>
                    </w:p>
                    <w:p w14:paraId="67C96BC1" w14:textId="77777777" w:rsidR="008A3C5E" w:rsidRDefault="008A3C5E">
                      <w:pPr>
                        <w:spacing w:after="0" w:line="240" w:lineRule="auto"/>
                        <w:ind w:left="39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color w:val="FFFFFF"/>
                          <w:spacing w:val="-20"/>
                          <w:sz w:val="40"/>
                          <w:szCs w:val="40"/>
                        </w:rPr>
                        <w:t>W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o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7"/>
                          <w:sz w:val="40"/>
                          <w:szCs w:val="40"/>
                        </w:rPr>
                        <w:t>r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k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4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8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o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7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b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o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r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318C4647" wp14:editId="08F180EC">
                <wp:simplePos x="0" y="0"/>
                <wp:positionH relativeFrom="page">
                  <wp:posOffset>0</wp:posOffset>
                </wp:positionH>
                <wp:positionV relativeFrom="page">
                  <wp:posOffset>5346065</wp:posOffset>
                </wp:positionV>
                <wp:extent cx="7559675" cy="5346065"/>
                <wp:effectExtent l="0" t="2540" r="3175" b="4445"/>
                <wp:wrapNone/>
                <wp:docPr id="5572" name="Text Box 4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9675" cy="534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0139C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212C94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5C0B34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A9DE9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BCD2B1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FBAC5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10218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E25B2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1CEF83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1495F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CB067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C3F13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F0A0A6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F3EAE9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2BCE37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37056B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7BC045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300927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FEE27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8432B9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EC962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6491C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D8300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9B72CE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34146E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4A926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DEEB4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F4102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91C857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638927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357216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0A9BEF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0FF34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DF5CE8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01E18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536880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80D826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4FBD86" w14:textId="77777777" w:rsidR="008A3C5E" w:rsidRDefault="008A3C5E">
                            <w:pPr>
                              <w:spacing w:before="10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32681F1" w14:textId="77777777" w:rsidR="008A3C5E" w:rsidRDefault="008A3C5E">
                            <w:pPr>
                              <w:spacing w:after="0" w:line="240" w:lineRule="auto"/>
                              <w:ind w:left="496" w:right="-20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szCs w:val="20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2" o:spid="_x0000_s1037" type="#_x0000_t202" style="position:absolute;margin-left:0;margin-top:420.95pt;width:595.25pt;height:420.95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viatgIAALg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" filled="f" stroked="f">
                <v:textbox inset="0,0,0,0">
                  <w:txbxContent>
                    <w:p w14:paraId="380139C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212C94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5C0B34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A9DE9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BCD2B1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FBAC5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10218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E25B2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1CEF83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1495F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CB067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C3F13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F0A0A6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F3EAE9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2BCE37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37056B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7BC045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300927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FEE27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8432B9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EC962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6491C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D8300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9B72CE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34146E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4A926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DEEB4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F4102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91C857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638927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357216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0A9BEF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0FF34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DF5CE8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01E18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536880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80D826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4FBD86" w14:textId="77777777" w:rsidR="008A3C5E" w:rsidRDefault="008A3C5E">
                      <w:pPr>
                        <w:spacing w:before="10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432681F1" w14:textId="77777777" w:rsidR="008A3C5E" w:rsidRDefault="008A3C5E">
                      <w:pPr>
                        <w:spacing w:after="0" w:line="240" w:lineRule="auto"/>
                        <w:ind w:left="496" w:right="-20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szCs w:val="20"/>
                        </w:rPr>
                        <w:t>26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6D70CDF5" wp14:editId="513E669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675" cy="5346065"/>
                <wp:effectExtent l="0" t="0" r="3175" b="0"/>
                <wp:wrapNone/>
                <wp:docPr id="5571" name="Text Box 4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9675" cy="5346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0294CA" w14:textId="77777777" w:rsidR="008A3C5E" w:rsidRDefault="008A3C5E">
                            <w:pPr>
                              <w:spacing w:before="4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14:paraId="3512DEC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FFA3B0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DB6A21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274B7C0" w14:textId="77777777" w:rsidR="008A3C5E" w:rsidRDefault="008A3C5E">
                            <w:pPr>
                              <w:spacing w:after="0" w:line="240" w:lineRule="auto"/>
                              <w:ind w:left="39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nh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7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ci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y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8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3"/>
                                <w:sz w:val="40"/>
                                <w:szCs w:val="40"/>
                              </w:rPr>
                              <w:t>r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ou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g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h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3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d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1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u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23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8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1" o:spid="_x0000_s1038" type="#_x0000_t202" style="position:absolute;margin-left:0;margin-top:0;width:595.25pt;height:420.95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" filled="f" stroked="f">
                <v:textbox inset="0,0,0,0">
                  <w:txbxContent>
                    <w:p w14:paraId="230294CA" w14:textId="77777777" w:rsidR="008A3C5E" w:rsidRDefault="008A3C5E">
                      <w:pPr>
                        <w:spacing w:before="4" w:after="0" w:line="150" w:lineRule="exact"/>
                        <w:rPr>
                          <w:sz w:val="15"/>
                          <w:szCs w:val="15"/>
                        </w:rPr>
                      </w:pPr>
                    </w:p>
                    <w:p w14:paraId="3512DEC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FFA3B0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DB6A21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274B7C0" w14:textId="77777777" w:rsidR="008A3C5E" w:rsidRDefault="008A3C5E">
                      <w:pPr>
                        <w:spacing w:after="0" w:line="240" w:lineRule="auto"/>
                        <w:ind w:left="39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nh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7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ci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8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y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8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3"/>
                          <w:sz w:val="40"/>
                          <w:szCs w:val="40"/>
                        </w:rPr>
                        <w:t>r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ou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g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h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3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d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1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u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23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8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1552" behindDoc="1" locked="0" layoutInCell="1" allowOverlap="1" wp14:anchorId="1B9A2ABD" wp14:editId="7390E4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TopAndBottom/>
                <wp:docPr id="5563" name="Group 4205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5564" name="Group 4208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11906" cy="907"/>
                            <a:chOff x="0" y="539"/>
                            <a:chExt cx="11906" cy="907"/>
                          </a:xfrm>
                        </wpg:grpSpPr>
                        <wps:wsp>
                          <wps:cNvPr id="5565" name="Freeform 4210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11906" cy="907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1446 539"/>
                                <a:gd name="T2" fmla="*/ 1446 h 907"/>
                                <a:gd name="T3" fmla="*/ 11906 w 11906"/>
                                <a:gd name="T4" fmla="+- 0 1446 539"/>
                                <a:gd name="T5" fmla="*/ 1446 h 907"/>
                                <a:gd name="T6" fmla="*/ 11906 w 11906"/>
                                <a:gd name="T7" fmla="+- 0 539 539"/>
                                <a:gd name="T8" fmla="*/ 539 h 907"/>
                                <a:gd name="T9" fmla="*/ 0 w 11906"/>
                                <a:gd name="T10" fmla="+- 0 539 539"/>
                                <a:gd name="T11" fmla="*/ 539 h 907"/>
                                <a:gd name="T12" fmla="*/ 0 w 11906"/>
                                <a:gd name="T13" fmla="+- 0 1446 539"/>
                                <a:gd name="T14" fmla="*/ 1446 h 90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907">
                                  <a:moveTo>
                                    <a:pt x="0" y="907"/>
                                  </a:moveTo>
                                  <a:lnTo>
                                    <a:pt x="11906" y="907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47AD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66" name="Picture 4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905" cy="168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68" name="Group 4206"/>
                        <wpg:cNvGrpSpPr>
                          <a:grpSpLocks/>
                        </wpg:cNvGrpSpPr>
                        <wpg:grpSpPr bwMode="auto">
                          <a:xfrm>
                            <a:off x="0" y="7965"/>
                            <a:ext cx="11906" cy="907"/>
                            <a:chOff x="0" y="7965"/>
                            <a:chExt cx="11906" cy="907"/>
                          </a:xfrm>
                        </wpg:grpSpPr>
                        <wps:wsp>
                          <wps:cNvPr id="5569" name="Freeform 4207"/>
                          <wps:cNvSpPr>
                            <a:spLocks/>
                          </wps:cNvSpPr>
                          <wps:spPr bwMode="auto">
                            <a:xfrm>
                              <a:off x="0" y="7965"/>
                              <a:ext cx="11906" cy="907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8872 7965"/>
                                <a:gd name="T2" fmla="*/ 8872 h 907"/>
                                <a:gd name="T3" fmla="*/ 11906 w 11906"/>
                                <a:gd name="T4" fmla="+- 0 8872 7965"/>
                                <a:gd name="T5" fmla="*/ 8872 h 907"/>
                                <a:gd name="T6" fmla="*/ 11906 w 11906"/>
                                <a:gd name="T7" fmla="+- 0 7965 7965"/>
                                <a:gd name="T8" fmla="*/ 7965 h 907"/>
                                <a:gd name="T9" fmla="*/ 0 w 11906"/>
                                <a:gd name="T10" fmla="+- 0 7965 7965"/>
                                <a:gd name="T11" fmla="*/ 7965 h 907"/>
                                <a:gd name="T12" fmla="*/ 0 w 11906"/>
                                <a:gd name="T13" fmla="+- 0 8872 7965"/>
                                <a:gd name="T14" fmla="*/ 8872 h 90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907">
                                  <a:moveTo>
                                    <a:pt x="0" y="907"/>
                                  </a:moveTo>
                                  <a:lnTo>
                                    <a:pt x="11906" y="907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47AD5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05" o:spid="_x0000_s1026" alt="Decorative image" style="position:absolute;margin-left:0;margin-top:0;width:595.3pt;height:841.9pt;z-index:-251644928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">
                <v:group id="Group 4208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dVXOxgAAAN0A&#10;AAAPAAAAAAAAAAAAAAAAAKoCAABkcnMvZG93bnJldi54bWxQSwUGAAAAAAQABAD6AAAAnQMAAAAA&#10;">
                  <v:shape id="Freeform 4210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E/4sYA&#10;AADdAAAADwAAAGRycy9kb3ducmV2LnhtbESPQWsCMRSE74L/IbxCbzXb0tWyNYpYrT2IbLWX3h6b&#10;193F5CVsom7/vSkUPA4z8w0znffWiDN1oXWs4HGUgSCunG65VvB1WD+8gAgRWaNxTAp+KcB8NhxM&#10;sdDuwp903sdaJAiHAhU0MfpCylA1ZDGMnCdO3o/rLMYku1rqDi8Jbo18yrKxtNhyWmjQ07Kh6rg/&#10;WQX+7cBmslk903bnv0sy5fsqlErd3/WLVxCR+ngL/7c/tII8H+fw9yY9ATm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E/4sYAAADdAAAADwAAAAAAAAAAAAAAAACYAgAAZHJz&#10;L2Rvd25yZXYueG1sUEsFBgAAAAAEAAQA9QAAAIsDAAAAAA==&#10;" path="m,907r11906,l11906,,,,,907e" fillcolor="#47ad54" stroked="f">
                    <v:path arrowok="t" o:connecttype="custom" o:connectlocs="0,1446;11906,1446;11906,539;0,539;0,1446" o:connectangles="0,0,0,0,0"/>
                  </v:shape>
                  <v:shape id="Picture 4209" o:spid="_x0000_s1029" type="#_x0000_t75" style="position:absolute;width:11905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BWu/DAAAA3QAAAA8AAABkcnMvZG93bnJldi54bWxEj0+LwjAUxO+C3yE8YS+ypi5alq5RdgVB&#10;vfnv/mieTdnmpTTRtt/eCILHYWZ+wyxWna3EnRpfOlYwnSQgiHOnSy4UnE+bz28QPiBrrByTgp48&#10;rJbDwQIz7Vo+0P0YChEh7DNUYEKoMyl9bsiin7iaOHpX11gMUTaF1A22EW4r+ZUkqbRYclwwWNPa&#10;UP5/vFkF1z6hnd2fLvWsHd9M8bee+bxX6mPU/f6ACNSFd/jV3moF83mawvNNf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IFa78MAAADdAAAADwAAAAAAAAAAAAAAAACf&#10;AgAAZHJzL2Rvd25yZXYueG1sUEsFBgAAAAAEAAQA9wAAAI8DAAAAAA==&#10;">
                    <v:imagedata r:id="rId110" o:title=""/>
                  </v:shape>
                </v:group>
                <v:group id="Group 4206" o:spid="_x0000_s1030" style="position:absolute;top:7965;width:11906;height:907" coordorigin=",7965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jhfy8QAAADdAAAA&#10;DwAAAAAAAAAAAAAAAACqAgAAZHJzL2Rvd25yZXYueG1sUEsFBgAAAAAEAAQA+gAAAJsDAAAAAA==&#10;">
                  <v:shape id="Freeform 4207" o:spid="_x0000_s1031" style="position:absolute;top:7965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w158YA&#10;AADdAAAADwAAAGRycy9kb3ducmV2LnhtbESPQWsCMRSE7wX/Q3iCN81aqq2rUUprWw9SturF22Pz&#10;3F2avIRN1O2/bwpCj8PMfMMsVp014kJtaBwrGI8yEMSl0w1XCg77t+ETiBCRNRrHpOCHAqyWvbsF&#10;5tpd+Ysuu1iJBOGQo4I6Rp9LGcqaLIaR88TJO7nWYkyyraRu8Zrg1sj7LJtKiw2nhRo9vdRUfu/O&#10;VoF/3bN5/Fg/0PbTHwsyxfs6FEoN+t3zHESkLv6Hb+2NVjCZTGfw9yY9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w158YAAADdAAAADwAAAAAAAAAAAAAAAACYAgAAZHJz&#10;L2Rvd25yZXYueG1sUEsFBgAAAAAEAAQA9QAAAIsDAAAAAA==&#10;" path="m,907r11906,l11906,,,,,907e" fillcolor="#47ad54" stroked="f">
                    <v:path arrowok="t" o:connecttype="custom" o:connectlocs="0,8872;11906,8872;11906,7965;0,7965;0,8872" o:connectangles="0,0,0,0,0"/>
                  </v:shape>
                </v:group>
                <w10:wrap type="topAndBottom" anchorx="page" anchory="page"/>
              </v:group>
            </w:pict>
          </mc:Fallback>
        </mc:AlternateContent>
      </w:r>
    </w:p>
    <w:p w14:paraId="799EFFF1" w14:textId="125EFF32" w:rsidR="00BD0945" w:rsidRDefault="00B572EE" w:rsidP="00D0308C">
      <w:pPr>
        <w:pStyle w:val="Heading1sectiontitles"/>
      </w:pPr>
      <w:bookmarkStart w:id="45" w:name="_Toc392236534"/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04665C5F" wp14:editId="7A866F0B">
                <wp:simplePos x="0" y="0"/>
                <wp:positionH relativeFrom="page">
                  <wp:posOffset>0</wp:posOffset>
                </wp:positionH>
                <wp:positionV relativeFrom="page">
                  <wp:posOffset>2174875</wp:posOffset>
                </wp:positionV>
                <wp:extent cx="7560310" cy="8517255"/>
                <wp:effectExtent l="0" t="3175" r="2540" b="4445"/>
                <wp:wrapNone/>
                <wp:docPr id="5562" name="Text Box 4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851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E2C14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E1E3FB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97E8D9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70BCD3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CBFF7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F1414D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070D7D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416565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FAF04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0E1390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B5480F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E4D7B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33E8E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B7B084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9F9C9F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EC5BC5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2D7CEA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C20474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D5AF10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4DDF7B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274A3E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FBFF9B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2DC529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959A55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F294B8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E427D9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7D8C8B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29923F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805B4D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F85EF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C60446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42C39D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FB3F00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0B3CB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B2516F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8EEDD7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EB21E7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24813C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22B6A8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6A2571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CF4FBD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D6DDD5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D2217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A5A7C3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C5B32D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1BAA0D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FBA766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F5C72A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8A8585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513D3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0A5873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9416A4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D97E89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7C2897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D1FDB2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A26D02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E0CBE2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9E8221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9713F5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98157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7D6CA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FBDE90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3A1B1C0" w14:textId="77777777" w:rsidR="008A3C5E" w:rsidRDefault="008A3C5E">
                            <w:pPr>
                              <w:spacing w:before="4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D2CBE0E" w14:textId="77777777" w:rsidR="008A3C5E" w:rsidRDefault="008A3C5E">
                            <w:pPr>
                              <w:spacing w:after="0" w:line="240" w:lineRule="auto"/>
                              <w:ind w:right="476"/>
                              <w:jc w:val="right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w w:val="99"/>
                                <w:szCs w:val="20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04" o:spid="_x0000_s1039" type="#_x0000_t202" style="position:absolute;left:0;text-align:left;margin-left:0;margin-top:171.25pt;width:595.3pt;height:670.65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ePJtgIAALgFAAAOAAAAZHJzL2Uyb0RvYy54bWysVG1vmzAQ/j5p/8Hyd8pLgQR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" filled="f" stroked="f">
                <v:textbox inset="0,0,0,0">
                  <w:txbxContent>
                    <w:p w14:paraId="18E2C14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E1E3FB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97E8D9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70BCD3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CBFF7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F1414D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070D7D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416565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FAF04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0E1390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B5480F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E4D7B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33E8E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B7B084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9F9C9F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EC5BC5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2D7CEA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C20474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D5AF10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4DDF7B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274A3E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FBFF9B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2DC529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959A55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F294B8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E427D9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7D8C8B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29923F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805B4D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F85EF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C60446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42C39D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FB3F00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0B3CB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B2516F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8EEDD7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EB21E7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24813C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22B6A8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6A2571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CF4FBD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D6DDD5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D2217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A5A7C3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C5B32D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1BAA0D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FBA766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F5C72A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8A8585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513D3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0A5873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9416A4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D97E89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7C2897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D1FDB2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A26D02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E0CBE2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9E8221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9713F5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98157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7D6CA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FBDE90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3A1B1C0" w14:textId="77777777" w:rsidR="008A3C5E" w:rsidRDefault="008A3C5E">
                      <w:pPr>
                        <w:spacing w:before="4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6D2CBE0E" w14:textId="77777777" w:rsidR="008A3C5E" w:rsidRDefault="008A3C5E">
                      <w:pPr>
                        <w:spacing w:after="0" w:line="240" w:lineRule="auto"/>
                        <w:ind w:right="476"/>
                        <w:jc w:val="right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w w:val="99"/>
                          <w:szCs w:val="20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65F25577" wp14:editId="7DEDE7E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0"/>
                <wp:wrapTopAndBottom/>
                <wp:docPr id="5556" name="Group 4198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5557" name="Group 4201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2" cy="907"/>
                            <a:chOff x="0" y="539"/>
                            <a:chExt cx="2" cy="907"/>
                          </a:xfrm>
                        </wpg:grpSpPr>
                        <wps:wsp>
                          <wps:cNvPr id="5558" name="Freeform 4203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2" cy="907"/>
                            </a:xfrm>
                            <a:custGeom>
                              <a:avLst/>
                              <a:gdLst>
                                <a:gd name="T0" fmla="+- 0 1446 539"/>
                                <a:gd name="T1" fmla="*/ 1446 h 907"/>
                                <a:gd name="T2" fmla="+- 0 539 539"/>
                                <a:gd name="T3" fmla="*/ 539 h 907"/>
                                <a:gd name="T4" fmla="+- 0 1446 539"/>
                                <a:gd name="T5" fmla="*/ 1446 h 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907">
                                  <a:moveTo>
                                    <a:pt x="0" y="90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7CA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59" name="Picture 4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425"/>
                              <a:ext cx="11906" cy="13413"/>
                            </a:xfrm>
                            <a:prstGeom prst="rect">
                              <a:avLst/>
                            </a:prstGeom>
                            <a:solidFill>
                              <a:srgbClr val="007CA8"/>
                            </a:solidFill>
                          </pic:spPr>
                        </pic:pic>
                      </wpg:grpSp>
                      <wpg:grpSp>
                        <wpg:cNvPr id="5560" name="Group 419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3425"/>
                            <a:chOff x="0" y="0"/>
                            <a:chExt cx="11906" cy="3425"/>
                          </a:xfrm>
                        </wpg:grpSpPr>
                        <wps:wsp>
                          <wps:cNvPr id="5561" name="Freeform 420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3425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3425 h 3425"/>
                                <a:gd name="T2" fmla="*/ 11906 w 11906"/>
                                <a:gd name="T3" fmla="*/ 3425 h 3425"/>
                                <a:gd name="T4" fmla="*/ 11906 w 11906"/>
                                <a:gd name="T5" fmla="*/ 0 h 3425"/>
                                <a:gd name="T6" fmla="*/ 0 w 11906"/>
                                <a:gd name="T7" fmla="*/ 0 h 3425"/>
                                <a:gd name="T8" fmla="*/ 0 w 11906"/>
                                <a:gd name="T9" fmla="*/ 3425 h 342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3425">
                                  <a:moveTo>
                                    <a:pt x="0" y="3425"/>
                                  </a:moveTo>
                                  <a:lnTo>
                                    <a:pt x="11906" y="3425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25"/>
                                  </a:lnTo>
                                </a:path>
                              </a:pathLst>
                            </a:custGeom>
                            <a:solidFill>
                              <a:srgbClr val="007CA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98" o:spid="_x0000_s1026" alt="Decorative image" style="position:absolute;margin-left:0;margin-top:0;width:595.3pt;height:841.9pt;z-index:-251642880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">
                <v:group id="Group 4201" o:spid="_x0000_s1027" style="position:absolute;top:539;width:2;height:907" coordorigin=",539" coordsize="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sBBMYAAADdAAAADwAAAGRycy9kb3ducmV2LnhtbESPT2vCQBTE7wW/w/KE&#10;3uomllSJriKi4kEK/gHx9sg+k2D2bciuSfz23UKhx2FmfsPMl72pREuNKy0riEcRCOLM6pJzBZfz&#10;9mMKwnlkjZVlUvAiB8vF4G2OqbYdH6k9+VwECLsUFRTe16mULivIoBvZmjh4d9sY9EE2udQNdgFu&#10;KjmOoi9psOSwUGBN64Kyx+lpFOw67Faf8aY9PO7r1+2cfF8PMSn1PuxXMxCeev8f/mvvtYIkSSb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9ywEExgAAAN0A&#10;AAAPAAAAAAAAAAAAAAAAAKoCAABkcnMvZG93bnJldi54bWxQSwUGAAAAAAQABAD6AAAAnQMAAAAA&#10;">
                  <v:shape id="Freeform 4203" o:spid="_x0000_s1028" style="position:absolute;top:539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LaMIA&#10;AADdAAAADwAAAGRycy9kb3ducmV2LnhtbERPy4rCMBTdD/gP4QpuBk3HoSLVKGWYAVcjPnB9aa5N&#10;sbmpTWo7fz9ZCC4P573eDrYWD2p95VjBxywBQVw4XXGp4Hz6mS5B+ICssXZMCv7Iw3Yzeltjpl3P&#10;B3ocQyliCPsMFZgQmkxKXxiy6GeuIY7c1bUWQ4RtKXWLfQy3tZwnyUJarDg2GGzoy1BxO3ZWgfu9&#10;7Mpu/33nfGk++XJ6z/uiU2oyHvIViEBDeImf7p1WkKZpnBvfxCc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AQtowgAAAN0AAAAPAAAAAAAAAAAAAAAAAJgCAABkcnMvZG93&#10;bnJldi54bWxQSwUGAAAAAAQABAD1AAAAhwMAAAAA&#10;" path="m,907l,,,907xe" fillcolor="#007ca8" stroked="f">
                    <v:path arrowok="t" o:connecttype="custom" o:connectlocs="0,1446;0,539;0,1446" o:connectangles="0,0,0"/>
                  </v:shape>
                  <v:shape id="Picture 4202" o:spid="_x0000_s1029" type="#_x0000_t75" style="position:absolute;top:3425;width:11906;height:1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oNRrHAAAA3QAAAA8AAABkcnMvZG93bnJldi54bWxEj0FrwkAUhO9C/8PyhN7qRmmkRlcpFaG0&#10;KFRz8PjMPpPY7Nu4u2r677uFgsdhZr5hZovONOJKzteWFQwHCQjiwuqaSwX5bvX0AsIHZI2NZVLw&#10;Qx4W84feDDNtb/xF120oRYSwz1BBFUKbSemLigz6gW2Jo3e0zmCI0pVSO7xFuGnkKEnG0mDNcaHC&#10;lt4qKr63F6NgvNyf+bLOsczdaT3pmsPzx+ZTqcd+9zoFEagL9/B/+10rSNN0An9v4hOQ8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aoNRrHAAAA3QAAAA8AAAAAAAAAAAAA&#10;AAAAnwIAAGRycy9kb3ducmV2LnhtbFBLBQYAAAAABAAEAPcAAACTAwAAAAA=&#10;" filled="t" fillcolor="#007ca8">
                    <v:imagedata r:id="rId112" o:title=""/>
                  </v:shape>
                </v:group>
                <v:group id="Group 4199" o:spid="_x0000_s1030" style="position:absolute;width:11906;height:3425" coordsize="11906,3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5TzcQAAADdAAAA&#10;DwAAAAAAAAAAAAAAAACqAgAAZHJzL2Rvd25yZXYueG1sUEsFBgAAAAAEAAQA+gAAAJsDAAAAAA==&#10;">
                  <v:shape id="Freeform 4200" o:spid="_x0000_s1031" style="position:absolute;width:11906;height:3425;visibility:visible;mso-wrap-style:square;v-text-anchor:top" coordsize="11906,34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4BrMkA&#10;AADdAAAADwAAAGRycy9kb3ducmV2LnhtbESPT2sCMRTE74V+h/AKvRTNrkXRrVFaS8F6EPxT8PjY&#10;PDfbbl6WJOq2n74pCD0OM/MbZjrvbCPO5EPtWEHez0AQl07XXCnY7956YxAhImtsHJOCbwown93e&#10;TLHQ7sIbOm9jJRKEQ4EKTIxtIWUoDVkMfdcSJ+/ovMWYpK+k9nhJcNvIQZaNpMWa04LBlhaGyq/t&#10;ySp4zU/vL8Yff9b548PqU38sJ4f2oNT9Xff8BCJSF//D1/ZSKxgORzn8vUlPQM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W4BrMkAAADdAAAADwAAAAAAAAAAAAAAAACYAgAA&#10;ZHJzL2Rvd25yZXYueG1sUEsFBgAAAAAEAAQA9QAAAI4DAAAAAA==&#10;" path="m,3425r11906,l11906,,,,,3425e" fillcolor="#007ca8" stroked="f">
                    <v:path arrowok="t" o:connecttype="custom" o:connectlocs="0,3425;11906,3425;11906,0;0,0;0,3425" o:connectangles="0,0,0,0,0"/>
                  </v:shape>
                </v:group>
                <w10:wrap type="topAndBottom" anchorx="page" anchory="page"/>
              </v:group>
            </w:pict>
          </mc:Fallback>
        </mc:AlternateContent>
      </w:r>
      <w:r w:rsidR="00EB3341">
        <w:rPr>
          <w:spacing w:val="-28"/>
        </w:rPr>
        <w:t>P</w:t>
      </w:r>
      <w:r w:rsidR="00EB3341">
        <w:rPr>
          <w:spacing w:val="-14"/>
        </w:rPr>
        <w:t>a</w:t>
      </w:r>
      <w:r w:rsidR="00EB3341">
        <w:rPr>
          <w:spacing w:val="8"/>
        </w:rPr>
        <w:t>r</w:t>
      </w:r>
      <w:r w:rsidR="00EB3341">
        <w:t>t</w:t>
      </w:r>
      <w:r w:rsidR="00EB3341">
        <w:rPr>
          <w:spacing w:val="-31"/>
        </w:rPr>
        <w:t xml:space="preserve"> </w:t>
      </w:r>
      <w:r w:rsidR="00EB3341">
        <w:t>3</w:t>
      </w:r>
      <w:bookmarkEnd w:id="45"/>
    </w:p>
    <w:p w14:paraId="63CDABFF" w14:textId="77777777" w:rsidR="00BD0945" w:rsidRDefault="00EB3341" w:rsidP="006167E9">
      <w:pPr>
        <w:pStyle w:val="Heading1sectiontitles"/>
      </w:pPr>
      <w:bookmarkStart w:id="46" w:name="_Toc391803980"/>
      <w:bookmarkStart w:id="47" w:name="_Toc391807785"/>
      <w:bookmarkStart w:id="48" w:name="_Toc391901529"/>
      <w:bookmarkStart w:id="49" w:name="_Toc392236535"/>
      <w:r w:rsidRPr="006167E9">
        <w:rPr>
          <w:spacing w:val="-34"/>
          <w:sz w:val="44"/>
          <w:szCs w:val="44"/>
        </w:rPr>
        <w:lastRenderedPageBreak/>
        <w:t>W</w:t>
      </w:r>
      <w:r w:rsidRPr="006167E9">
        <w:rPr>
          <w:sz w:val="44"/>
          <w:szCs w:val="44"/>
        </w:rPr>
        <w:t>o</w:t>
      </w:r>
      <w:r w:rsidRPr="006167E9">
        <w:rPr>
          <w:spacing w:val="-12"/>
          <w:sz w:val="44"/>
          <w:szCs w:val="44"/>
        </w:rPr>
        <w:t>r</w:t>
      </w:r>
      <w:r w:rsidRPr="006167E9">
        <w:rPr>
          <w:sz w:val="44"/>
          <w:szCs w:val="44"/>
        </w:rPr>
        <w:t>k</w:t>
      </w:r>
      <w:r w:rsidRPr="006167E9">
        <w:rPr>
          <w:spacing w:val="-37"/>
          <w:sz w:val="44"/>
          <w:szCs w:val="44"/>
        </w:rPr>
        <w:t xml:space="preserve"> </w:t>
      </w:r>
      <w:r w:rsidRPr="006167E9">
        <w:rPr>
          <w:spacing w:val="-21"/>
          <w:sz w:val="44"/>
          <w:szCs w:val="44"/>
        </w:rPr>
        <w:t>i</w:t>
      </w:r>
      <w:r w:rsidRPr="006167E9">
        <w:rPr>
          <w:sz w:val="44"/>
          <w:szCs w:val="44"/>
        </w:rPr>
        <w:t>n</w:t>
      </w:r>
      <w:r w:rsidRPr="006167E9">
        <w:rPr>
          <w:spacing w:val="-29"/>
          <w:sz w:val="44"/>
          <w:szCs w:val="44"/>
        </w:rPr>
        <w:t xml:space="preserve"> </w:t>
      </w:r>
      <w:r w:rsidRPr="006167E9">
        <w:rPr>
          <w:sz w:val="44"/>
          <w:szCs w:val="44"/>
        </w:rPr>
        <w:t>collaboration</w:t>
      </w:r>
      <w:bookmarkEnd w:id="46"/>
      <w:bookmarkEnd w:id="47"/>
      <w:bookmarkEnd w:id="48"/>
      <w:bookmarkEnd w:id="49"/>
    </w:p>
    <w:p w14:paraId="644C419B" w14:textId="77777777" w:rsidR="00B62C70" w:rsidRDefault="00B62C70" w:rsidP="00BB216B">
      <w:pPr>
        <w:spacing w:before="1440"/>
      </w:pPr>
    </w:p>
    <w:p w14:paraId="5C7DCDB2" w14:textId="7C345FC9" w:rsidR="00BD0945" w:rsidRDefault="00B572EE" w:rsidP="00B62C70">
      <w:r>
        <w:rPr>
          <w:noProof/>
          <w:lang w:val="en-AU" w:eastAsia="en-AU"/>
        </w:rPr>
        <w:drawing>
          <wp:inline distT="0" distB="0" distL="0" distR="0" wp14:anchorId="095923F0" wp14:editId="6FBE8D01">
            <wp:extent cx="6504305" cy="6409690"/>
            <wp:effectExtent l="0" t="0" r="0" b="0"/>
            <wp:docPr id="147" name="Picture 8" descr="Chart showing the differenct parts in this document, their respective sections and checklists. Part 1 and 2 are faded out indication the following section is covering part 3. Further information is in the tex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hart showing the differenct parts in this document, their respective sections and checklists. Part 1 and 2 are faded out indication the following section is covering part 3. Further information is in the text.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4305" cy="640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8FF34" w14:textId="77777777" w:rsidR="00BD0945" w:rsidRDefault="00BD0945" w:rsidP="00B62C70">
      <w:pPr>
        <w:sectPr w:rsidR="00BD0945" w:rsidSect="00520EC0">
          <w:headerReference w:type="even" r:id="rId114"/>
          <w:headerReference w:type="default" r:id="rId115"/>
          <w:footerReference w:type="even" r:id="rId116"/>
          <w:pgSz w:w="11920" w:h="16840"/>
          <w:pgMar w:top="567" w:right="0" w:bottom="280" w:left="851" w:header="529" w:footer="289" w:gutter="0"/>
          <w:cols w:space="720"/>
        </w:sectPr>
      </w:pPr>
    </w:p>
    <w:p w14:paraId="48734A0D" w14:textId="77777777" w:rsidR="00BD0945" w:rsidRPr="00520EC0" w:rsidRDefault="00BD0945" w:rsidP="00520EC0">
      <w:pPr>
        <w:spacing w:before="24" w:after="0" w:line="240" w:lineRule="auto"/>
        <w:ind w:left="496" w:right="-20"/>
        <w:rPr>
          <w:rFonts w:eastAsia="Verdana" w:cs="Verdana"/>
          <w:szCs w:val="20"/>
        </w:rPr>
        <w:sectPr w:rsidR="00BD0945" w:rsidRPr="00520EC0" w:rsidSect="00520EC0">
          <w:type w:val="continuous"/>
          <w:pgSz w:w="11920" w:h="16840"/>
          <w:pgMar w:top="1560" w:right="0" w:bottom="0" w:left="0" w:header="720" w:footer="289" w:gutter="0"/>
          <w:cols w:space="720"/>
        </w:sectPr>
      </w:pPr>
    </w:p>
    <w:p w14:paraId="09ECBE9A" w14:textId="77777777" w:rsidR="00BD0945" w:rsidRDefault="00BD0945" w:rsidP="00BB216B">
      <w:pPr>
        <w:spacing w:before="240" w:after="0" w:line="200" w:lineRule="exact"/>
        <w:rPr>
          <w:szCs w:val="20"/>
        </w:rPr>
      </w:pPr>
    </w:p>
    <w:p w14:paraId="5A58C04F" w14:textId="77777777" w:rsidR="00BD0945" w:rsidRDefault="00BD0945">
      <w:pPr>
        <w:spacing w:after="0"/>
        <w:sectPr w:rsidR="00BD0945" w:rsidSect="00520EC0">
          <w:headerReference w:type="default" r:id="rId117"/>
          <w:pgSz w:w="11920" w:h="16840"/>
          <w:pgMar w:top="1440" w:right="580" w:bottom="280" w:left="0" w:header="529" w:footer="150" w:gutter="0"/>
          <w:cols w:space="720"/>
        </w:sectPr>
      </w:pPr>
    </w:p>
    <w:p w14:paraId="19D6708A" w14:textId="77777777" w:rsidR="00BD0945" w:rsidRPr="00ED0CF9" w:rsidRDefault="00EB3341" w:rsidP="00AE2104">
      <w:pPr>
        <w:pStyle w:val="Heading2"/>
      </w:pPr>
      <w:bookmarkStart w:id="50" w:name="_Toc391901531"/>
      <w:bookmarkStart w:id="51" w:name="_Toc392236536"/>
      <w:r w:rsidRPr="00ED0CF9">
        <w:lastRenderedPageBreak/>
        <w:t>Introduction</w:t>
      </w:r>
      <w:bookmarkEnd w:id="50"/>
      <w:bookmarkEnd w:id="51"/>
    </w:p>
    <w:p w14:paraId="52A82FCE" w14:textId="77777777" w:rsidR="00BD0945" w:rsidRDefault="00EB3341" w:rsidP="00ED0CF9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pl</w:t>
      </w:r>
      <w:r>
        <w:rPr>
          <w:rFonts w:eastAsia="Verdana" w:cs="Verdana"/>
          <w:spacing w:val="-2"/>
          <w:szCs w:val="20"/>
        </w:rPr>
        <w:t>a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crucial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role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in the supply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b</w:t>
      </w:r>
      <w:r>
        <w:rPr>
          <w:rFonts w:eastAsia="Verdana" w:cs="Verdana"/>
          <w:szCs w:val="20"/>
        </w:rPr>
        <w:t>y:</w:t>
      </w:r>
    </w:p>
    <w:p w14:paraId="193ECB3A" w14:textId="77777777" w:rsidR="00BD0945" w:rsidRPr="00ED0CF9" w:rsidRDefault="00EB3341" w:rsidP="00066BA3">
      <w:pPr>
        <w:pStyle w:val="ListParagraph"/>
        <w:numPr>
          <w:ilvl w:val="0"/>
          <w:numId w:val="22"/>
        </w:numPr>
        <w:rPr>
          <w:rFonts w:eastAsia="Verdana" w:cs="Verdana"/>
          <w:szCs w:val="20"/>
        </w:rPr>
      </w:pPr>
      <w:r w:rsidRPr="00ED0CF9">
        <w:rPr>
          <w:rFonts w:eastAsia="Verdana" w:cs="Verdana"/>
          <w:szCs w:val="20"/>
        </w:rPr>
        <w:t>de</w:t>
      </w:r>
      <w:r w:rsidRPr="00ED0CF9">
        <w:rPr>
          <w:rFonts w:eastAsia="Verdana" w:cs="Verdana"/>
          <w:spacing w:val="-2"/>
          <w:szCs w:val="20"/>
        </w:rPr>
        <w:t>v</w:t>
      </w:r>
      <w:r w:rsidRPr="00ED0CF9">
        <w:rPr>
          <w:rFonts w:eastAsia="Verdana" w:cs="Verdana"/>
          <w:szCs w:val="20"/>
        </w:rPr>
        <w:t>eloping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partnerships</w:t>
      </w:r>
      <w:r w:rsidRPr="00ED0CF9">
        <w:rPr>
          <w:rFonts w:eastAsia="Verdana" w:cs="Verdana"/>
          <w:spacing w:val="-13"/>
          <w:szCs w:val="20"/>
        </w:rPr>
        <w:t xml:space="preserve"> </w:t>
      </w:r>
      <w:r w:rsidRPr="00ED0CF9">
        <w:rPr>
          <w:rFonts w:eastAsia="Verdana" w:cs="Verdana"/>
          <w:szCs w:val="20"/>
        </w:rPr>
        <w:t>with other</w:t>
      </w:r>
      <w:r w:rsidRPr="00ED0CF9">
        <w:rPr>
          <w:rFonts w:eastAsia="Verdana" w:cs="Verdana"/>
          <w:spacing w:val="-5"/>
          <w:szCs w:val="20"/>
        </w:rPr>
        <w:t xml:space="preserve"> </w:t>
      </w:r>
      <w:r w:rsidRPr="00ED0CF9">
        <w:rPr>
          <w:rFonts w:eastAsia="Verdana" w:cs="Verdana"/>
          <w:szCs w:val="20"/>
        </w:rPr>
        <w:t>le</w:t>
      </w:r>
      <w:r w:rsidRPr="00ED0CF9">
        <w:rPr>
          <w:rFonts w:eastAsia="Verdana" w:cs="Verdana"/>
          <w:spacing w:val="-2"/>
          <w:szCs w:val="20"/>
        </w:rPr>
        <w:t>v</w:t>
      </w:r>
      <w:r w:rsidRPr="00ED0CF9">
        <w:rPr>
          <w:rFonts w:eastAsia="Verdana" w:cs="Verdana"/>
          <w:szCs w:val="20"/>
        </w:rPr>
        <w:t>els</w:t>
      </w:r>
      <w:r w:rsidRPr="00ED0CF9">
        <w:rPr>
          <w:rFonts w:eastAsia="Verdana" w:cs="Verdana"/>
          <w:spacing w:val="-3"/>
          <w:szCs w:val="20"/>
        </w:rPr>
        <w:t xml:space="preserve"> </w:t>
      </w:r>
      <w:r w:rsidRPr="00ED0CF9">
        <w:rPr>
          <w:rFonts w:eastAsia="Verdana" w:cs="Verdana"/>
          <w:szCs w:val="20"/>
        </w:rPr>
        <w:t>of g</w:t>
      </w:r>
      <w:r w:rsidRPr="00ED0CF9">
        <w:rPr>
          <w:rFonts w:eastAsia="Verdana" w:cs="Verdana"/>
          <w:spacing w:val="-1"/>
          <w:szCs w:val="20"/>
        </w:rPr>
        <w:t>o</w:t>
      </w:r>
      <w:r w:rsidRPr="00ED0CF9">
        <w:rPr>
          <w:rFonts w:eastAsia="Verdana" w:cs="Verdana"/>
          <w:spacing w:val="-2"/>
          <w:szCs w:val="20"/>
        </w:rPr>
        <w:t>v</w:t>
      </w:r>
      <w:r w:rsidRPr="00ED0CF9">
        <w:rPr>
          <w:rFonts w:eastAsia="Verdana" w:cs="Verdana"/>
          <w:szCs w:val="20"/>
        </w:rPr>
        <w:t>ernment</w:t>
      </w:r>
      <w:r w:rsidRPr="00ED0CF9">
        <w:rPr>
          <w:rFonts w:eastAsia="Verdana" w:cs="Verdana"/>
          <w:spacing w:val="-12"/>
          <w:szCs w:val="20"/>
        </w:rPr>
        <w:t xml:space="preserve"> </w:t>
      </w:r>
      <w:r w:rsidRPr="00ED0CF9">
        <w:rPr>
          <w:rFonts w:eastAsia="Verdana" w:cs="Verdana"/>
          <w:szCs w:val="20"/>
        </w:rPr>
        <w:t>to</w:t>
      </w:r>
      <w:r w:rsidRPr="00ED0CF9">
        <w:rPr>
          <w:rFonts w:eastAsia="Verdana" w:cs="Verdana"/>
          <w:spacing w:val="-2"/>
          <w:szCs w:val="20"/>
        </w:rPr>
        <w:t xml:space="preserve"> </w:t>
      </w:r>
      <w:r w:rsidRPr="00ED0CF9">
        <w:rPr>
          <w:rFonts w:eastAsia="Verdana" w:cs="Verdana"/>
          <w:szCs w:val="20"/>
        </w:rPr>
        <w:t>align the</w:t>
      </w:r>
      <w:r w:rsidRPr="00ED0CF9">
        <w:rPr>
          <w:rFonts w:eastAsia="Verdana" w:cs="Verdana"/>
          <w:spacing w:val="-3"/>
          <w:szCs w:val="20"/>
        </w:rPr>
        <w:t xml:space="preserve"> </w:t>
      </w:r>
      <w:r w:rsidRPr="00ED0CF9">
        <w:rPr>
          <w:rFonts w:eastAsia="Verdana" w:cs="Verdana"/>
          <w:szCs w:val="20"/>
        </w:rPr>
        <w:t>polic</w:t>
      </w:r>
      <w:r w:rsidRPr="00ED0CF9">
        <w:rPr>
          <w:rFonts w:eastAsia="Verdana" w:cs="Verdana"/>
          <w:spacing w:val="-19"/>
          <w:szCs w:val="20"/>
        </w:rPr>
        <w:t>y</w:t>
      </w:r>
      <w:r w:rsidRPr="00ED0CF9">
        <w:rPr>
          <w:rFonts w:eastAsia="Verdana" w:cs="Verdana"/>
          <w:szCs w:val="20"/>
        </w:rPr>
        <w:t>,</w:t>
      </w:r>
      <w:r w:rsidRPr="00ED0CF9">
        <w:rPr>
          <w:rFonts w:eastAsia="Verdana" w:cs="Verdana"/>
          <w:spacing w:val="-1"/>
          <w:szCs w:val="20"/>
        </w:rPr>
        <w:t xml:space="preserve"> </w:t>
      </w:r>
      <w:r w:rsidRPr="00ED0CF9">
        <w:rPr>
          <w:rFonts w:eastAsia="Verdana" w:cs="Verdana"/>
          <w:szCs w:val="20"/>
        </w:rPr>
        <w:t>procedures and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p</w:t>
      </w:r>
      <w:r w:rsidRPr="00ED0CF9">
        <w:rPr>
          <w:rFonts w:eastAsia="Verdana" w:cs="Verdana"/>
          <w:spacing w:val="-4"/>
          <w:szCs w:val="20"/>
        </w:rPr>
        <w:t>r</w:t>
      </w:r>
      <w:r w:rsidRPr="00ED0CF9">
        <w:rPr>
          <w:rFonts w:eastAsia="Verdana" w:cs="Verdana"/>
          <w:szCs w:val="20"/>
        </w:rPr>
        <w:t>actices</w:t>
      </w:r>
      <w:r w:rsidRPr="00ED0CF9">
        <w:rPr>
          <w:rFonts w:eastAsia="Verdana" w:cs="Verdana"/>
          <w:spacing w:val="-9"/>
          <w:szCs w:val="20"/>
        </w:rPr>
        <w:t xml:space="preserve"> </w:t>
      </w:r>
      <w:r w:rsidRPr="00ED0CF9">
        <w:rPr>
          <w:rFonts w:eastAsia="Verdana" w:cs="Verdana"/>
          <w:szCs w:val="20"/>
        </w:rPr>
        <w:t>for</w:t>
      </w:r>
      <w:r w:rsidRPr="00ED0CF9">
        <w:rPr>
          <w:rFonts w:eastAsia="Verdana" w:cs="Verdana"/>
          <w:spacing w:val="-3"/>
          <w:szCs w:val="20"/>
        </w:rPr>
        <w:t xml:space="preserve"> </w:t>
      </w:r>
      <w:r w:rsidRPr="00ED0CF9">
        <w:rPr>
          <w:rFonts w:eastAsia="Verdana" w:cs="Verdana"/>
          <w:szCs w:val="20"/>
        </w:rPr>
        <w:t>child care</w:t>
      </w:r>
    </w:p>
    <w:p w14:paraId="19073E4C" w14:textId="77777777" w:rsidR="00BD0945" w:rsidRPr="00ED0CF9" w:rsidRDefault="00EB3341" w:rsidP="00066BA3">
      <w:pPr>
        <w:pStyle w:val="ListParagraph"/>
        <w:numPr>
          <w:ilvl w:val="0"/>
          <w:numId w:val="22"/>
        </w:numPr>
        <w:rPr>
          <w:rFonts w:eastAsia="Verdana" w:cs="Verdana"/>
          <w:szCs w:val="20"/>
        </w:rPr>
      </w:pPr>
      <w:r w:rsidRPr="00ED0CF9">
        <w:rPr>
          <w:rFonts w:eastAsia="Verdana" w:cs="Verdana"/>
          <w:szCs w:val="20"/>
        </w:rPr>
        <w:t>communicating</w:t>
      </w:r>
      <w:r w:rsidRPr="00ED0CF9">
        <w:rPr>
          <w:rFonts w:eastAsia="Verdana" w:cs="Verdana"/>
          <w:spacing w:val="-15"/>
          <w:szCs w:val="20"/>
        </w:rPr>
        <w:t xml:space="preserve"> </w:t>
      </w:r>
      <w:r w:rsidRPr="00ED0CF9">
        <w:rPr>
          <w:rFonts w:eastAsia="Verdana" w:cs="Verdana"/>
          <w:szCs w:val="20"/>
        </w:rPr>
        <w:t>and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engaging</w:t>
      </w:r>
      <w:r w:rsidRPr="00ED0CF9">
        <w:rPr>
          <w:rFonts w:eastAsia="Verdana" w:cs="Verdana"/>
          <w:spacing w:val="-9"/>
          <w:szCs w:val="20"/>
        </w:rPr>
        <w:t xml:space="preserve"> </w:t>
      </w:r>
      <w:r w:rsidRPr="00ED0CF9">
        <w:rPr>
          <w:rFonts w:eastAsia="Verdana" w:cs="Verdana"/>
          <w:szCs w:val="20"/>
        </w:rPr>
        <w:t>with a</w:t>
      </w:r>
      <w:r w:rsidRPr="00ED0CF9">
        <w:rPr>
          <w:rFonts w:eastAsia="Verdana" w:cs="Verdana"/>
          <w:spacing w:val="-1"/>
          <w:szCs w:val="20"/>
        </w:rPr>
        <w:t xml:space="preserve"> </w:t>
      </w:r>
      <w:r w:rsidRPr="00ED0CF9">
        <w:rPr>
          <w:rFonts w:eastAsia="Verdana" w:cs="Verdana"/>
          <w:spacing w:val="-4"/>
          <w:szCs w:val="20"/>
        </w:rPr>
        <w:t>r</w:t>
      </w:r>
      <w:r w:rsidRPr="00ED0CF9">
        <w:rPr>
          <w:rFonts w:eastAsia="Verdana" w:cs="Verdana"/>
          <w:szCs w:val="20"/>
        </w:rPr>
        <w:t>ange of</w:t>
      </w:r>
      <w:r w:rsidRPr="00ED0CF9">
        <w:rPr>
          <w:rFonts w:eastAsia="Verdana" w:cs="Verdana"/>
          <w:spacing w:val="-2"/>
          <w:szCs w:val="20"/>
        </w:rPr>
        <w:t xml:space="preserve"> </w:t>
      </w:r>
      <w:r w:rsidRPr="00ED0CF9">
        <w:rPr>
          <w:rFonts w:eastAsia="Verdana" w:cs="Verdana"/>
          <w:szCs w:val="20"/>
        </w:rPr>
        <w:t>sta</w:t>
      </w:r>
      <w:r w:rsidRPr="00ED0CF9">
        <w:rPr>
          <w:rFonts w:eastAsia="Verdana" w:cs="Verdana"/>
          <w:spacing w:val="-2"/>
          <w:szCs w:val="20"/>
        </w:rPr>
        <w:t>k</w:t>
      </w:r>
      <w:r w:rsidRPr="00ED0CF9">
        <w:rPr>
          <w:rFonts w:eastAsia="Verdana" w:cs="Verdana"/>
          <w:szCs w:val="20"/>
        </w:rPr>
        <w:t>eholders</w:t>
      </w:r>
      <w:r w:rsidRPr="00ED0CF9">
        <w:rPr>
          <w:rFonts w:eastAsia="Verdana" w:cs="Verdana"/>
          <w:spacing w:val="-13"/>
          <w:szCs w:val="20"/>
        </w:rPr>
        <w:t xml:space="preserve"> </w:t>
      </w:r>
      <w:r w:rsidRPr="00ED0CF9">
        <w:rPr>
          <w:rFonts w:eastAsia="Verdana" w:cs="Verdana"/>
          <w:szCs w:val="20"/>
        </w:rPr>
        <w:t>including communities, councillors, colleagues,</w:t>
      </w:r>
      <w:r w:rsidRPr="00ED0CF9">
        <w:rPr>
          <w:rFonts w:eastAsia="Verdana" w:cs="Verdana"/>
          <w:spacing w:val="-11"/>
          <w:szCs w:val="20"/>
        </w:rPr>
        <w:t xml:space="preserve"> </w:t>
      </w:r>
      <w:r w:rsidRPr="00ED0CF9">
        <w:rPr>
          <w:rFonts w:eastAsia="Verdana" w:cs="Verdana"/>
          <w:szCs w:val="20"/>
        </w:rPr>
        <w:t>child care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pr</w:t>
      </w:r>
      <w:r w:rsidRPr="00ED0CF9">
        <w:rPr>
          <w:rFonts w:eastAsia="Verdana" w:cs="Verdana"/>
          <w:spacing w:val="-2"/>
          <w:szCs w:val="20"/>
        </w:rPr>
        <w:t>o</w:t>
      </w:r>
      <w:r w:rsidRPr="00ED0CF9">
        <w:rPr>
          <w:rFonts w:eastAsia="Verdana" w:cs="Verdana"/>
          <w:szCs w:val="20"/>
        </w:rPr>
        <w:t>viders and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proponents</w:t>
      </w:r>
      <w:r w:rsidRPr="00ED0CF9">
        <w:rPr>
          <w:rFonts w:eastAsia="Verdana" w:cs="Verdana"/>
          <w:spacing w:val="-11"/>
          <w:szCs w:val="20"/>
        </w:rPr>
        <w:t xml:space="preserve"> </w:t>
      </w:r>
      <w:r w:rsidRPr="00ED0CF9">
        <w:rPr>
          <w:rFonts w:eastAsia="Verdana" w:cs="Verdana"/>
          <w:szCs w:val="20"/>
        </w:rPr>
        <w:t>on</w:t>
      </w:r>
      <w:r w:rsidRPr="00ED0CF9">
        <w:rPr>
          <w:rFonts w:eastAsia="Verdana" w:cs="Verdana"/>
          <w:spacing w:val="-2"/>
          <w:szCs w:val="20"/>
        </w:rPr>
        <w:t xml:space="preserve"> </w:t>
      </w:r>
      <w:r w:rsidRPr="00ED0CF9">
        <w:rPr>
          <w:rFonts w:eastAsia="Verdana" w:cs="Verdana"/>
          <w:szCs w:val="20"/>
        </w:rPr>
        <w:t>the</w:t>
      </w:r>
      <w:r w:rsidRPr="00ED0CF9">
        <w:rPr>
          <w:rFonts w:eastAsia="Verdana" w:cs="Verdana"/>
          <w:spacing w:val="-3"/>
          <w:szCs w:val="20"/>
        </w:rPr>
        <w:t xml:space="preserve"> </w:t>
      </w:r>
      <w:r w:rsidRPr="00ED0CF9">
        <w:rPr>
          <w:rFonts w:eastAsia="Verdana" w:cs="Verdana"/>
          <w:szCs w:val="20"/>
        </w:rPr>
        <w:t>importance</w:t>
      </w:r>
      <w:r w:rsidRPr="00ED0CF9">
        <w:rPr>
          <w:rFonts w:eastAsia="Verdana" w:cs="Verdana"/>
          <w:spacing w:val="-11"/>
          <w:szCs w:val="20"/>
        </w:rPr>
        <w:t xml:space="preserve"> </w:t>
      </w:r>
      <w:r w:rsidRPr="00ED0CF9">
        <w:rPr>
          <w:rFonts w:eastAsia="Verdana" w:cs="Verdana"/>
          <w:szCs w:val="20"/>
        </w:rPr>
        <w:t>of</w:t>
      </w:r>
      <w:r w:rsidRPr="00ED0CF9">
        <w:rPr>
          <w:rFonts w:eastAsia="Verdana" w:cs="Verdana"/>
          <w:spacing w:val="-2"/>
          <w:szCs w:val="20"/>
        </w:rPr>
        <w:t xml:space="preserve"> </w:t>
      </w:r>
      <w:r w:rsidRPr="00ED0CF9">
        <w:rPr>
          <w:rFonts w:eastAsia="Verdana" w:cs="Verdana"/>
          <w:szCs w:val="20"/>
        </w:rPr>
        <w:t>child care</w:t>
      </w:r>
      <w:r w:rsidRPr="00ED0CF9">
        <w:rPr>
          <w:rFonts w:eastAsia="Verdana" w:cs="Verdana"/>
          <w:spacing w:val="-4"/>
          <w:szCs w:val="20"/>
        </w:rPr>
        <w:t xml:space="preserve"> </w:t>
      </w:r>
      <w:r w:rsidRPr="00ED0CF9">
        <w:rPr>
          <w:rFonts w:eastAsia="Verdana" w:cs="Verdana"/>
          <w:szCs w:val="20"/>
        </w:rPr>
        <w:t>together</w:t>
      </w:r>
      <w:r w:rsidRPr="00ED0CF9">
        <w:rPr>
          <w:rFonts w:eastAsia="Verdana" w:cs="Verdana"/>
          <w:spacing w:val="-9"/>
          <w:szCs w:val="20"/>
        </w:rPr>
        <w:t xml:space="preserve"> </w:t>
      </w:r>
      <w:r w:rsidRPr="00ED0CF9">
        <w:rPr>
          <w:rFonts w:eastAsia="Verdana" w:cs="Verdana"/>
          <w:szCs w:val="20"/>
        </w:rPr>
        <w:t>with determining</w:t>
      </w:r>
      <w:r w:rsidRPr="00ED0CF9">
        <w:rPr>
          <w:rFonts w:eastAsia="Verdana" w:cs="Verdana"/>
          <w:spacing w:val="-12"/>
          <w:szCs w:val="20"/>
        </w:rPr>
        <w:t xml:space="preserve"> </w:t>
      </w:r>
      <w:r w:rsidRPr="00ED0CF9">
        <w:rPr>
          <w:rFonts w:eastAsia="Verdana" w:cs="Verdana"/>
          <w:szCs w:val="20"/>
        </w:rPr>
        <w:t>need</w:t>
      </w:r>
      <w:r w:rsidRPr="00ED0CF9">
        <w:rPr>
          <w:rFonts w:eastAsia="Verdana" w:cs="Verdana"/>
          <w:spacing w:val="-5"/>
          <w:szCs w:val="20"/>
        </w:rPr>
        <w:t xml:space="preserve"> </w:t>
      </w:r>
      <w:r w:rsidRPr="00ED0CF9">
        <w:rPr>
          <w:rFonts w:eastAsia="Verdana" w:cs="Verdana"/>
          <w:szCs w:val="20"/>
        </w:rPr>
        <w:t xml:space="preserve">and </w:t>
      </w:r>
      <w:r w:rsidRPr="00ED0CF9">
        <w:rPr>
          <w:rFonts w:eastAsia="Verdana" w:cs="Verdana"/>
          <w:spacing w:val="-2"/>
          <w:szCs w:val="20"/>
        </w:rPr>
        <w:t>wa</w:t>
      </w:r>
      <w:r w:rsidRPr="00ED0CF9">
        <w:rPr>
          <w:rFonts w:eastAsia="Verdana" w:cs="Verdana"/>
          <w:szCs w:val="20"/>
        </w:rPr>
        <w:t>ys</w:t>
      </w:r>
      <w:r w:rsidRPr="00ED0CF9">
        <w:rPr>
          <w:rFonts w:eastAsia="Verdana" w:cs="Verdana"/>
          <w:spacing w:val="-3"/>
          <w:szCs w:val="20"/>
        </w:rPr>
        <w:t xml:space="preserve"> </w:t>
      </w:r>
      <w:r w:rsidRPr="00ED0CF9">
        <w:rPr>
          <w:rFonts w:eastAsia="Verdana" w:cs="Verdana"/>
          <w:szCs w:val="20"/>
        </w:rPr>
        <w:t>to</w:t>
      </w:r>
      <w:r w:rsidRPr="00ED0CF9">
        <w:rPr>
          <w:rFonts w:eastAsia="Verdana" w:cs="Verdana"/>
          <w:spacing w:val="-2"/>
          <w:szCs w:val="20"/>
        </w:rPr>
        <w:t xml:space="preserve"> </w:t>
      </w:r>
      <w:r w:rsidRPr="00ED0CF9">
        <w:rPr>
          <w:rFonts w:eastAsia="Verdana" w:cs="Verdana"/>
          <w:szCs w:val="20"/>
        </w:rPr>
        <w:t>meeting</w:t>
      </w:r>
      <w:r w:rsidRPr="00ED0CF9">
        <w:rPr>
          <w:rFonts w:eastAsia="Verdana" w:cs="Verdana"/>
          <w:spacing w:val="-8"/>
          <w:szCs w:val="20"/>
        </w:rPr>
        <w:t xml:space="preserve"> </w:t>
      </w:r>
      <w:r w:rsidRPr="00ED0CF9">
        <w:rPr>
          <w:rFonts w:eastAsia="Verdana" w:cs="Verdana"/>
          <w:szCs w:val="20"/>
        </w:rPr>
        <w:t>this.</w:t>
      </w:r>
    </w:p>
    <w:p w14:paraId="45EDB55D" w14:textId="77777777" w:rsidR="00BD0945" w:rsidRDefault="00EB3341" w:rsidP="00ED0CF9">
      <w:pPr>
        <w:rPr>
          <w:rFonts w:eastAsia="Verdana" w:cs="Verdana"/>
          <w:szCs w:val="20"/>
        </w:rPr>
      </w:pPr>
      <w:r>
        <w:rPr>
          <w:rFonts w:eastAsia="Verdana" w:cs="Verdana"/>
          <w:spacing w:val="-5"/>
          <w:szCs w:val="20"/>
        </w:rPr>
        <w:t>P</w:t>
      </w:r>
      <w:r>
        <w:rPr>
          <w:rFonts w:eastAsia="Verdana" w:cs="Verdana"/>
          <w:szCs w:val="20"/>
        </w:rPr>
        <w:t>art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3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guidance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examples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of how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build sta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eholder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pacing w:val="-1"/>
          <w:szCs w:val="20"/>
        </w:rPr>
        <w:t>a</w:t>
      </w:r>
      <w:r>
        <w:rPr>
          <w:rFonts w:eastAsia="Verdana" w:cs="Verdana"/>
          <w:spacing w:val="-2"/>
          <w:szCs w:val="20"/>
        </w:rPr>
        <w:t>w</w:t>
      </w:r>
      <w:r>
        <w:rPr>
          <w:rFonts w:eastAsia="Verdana" w:cs="Verdana"/>
          <w:szCs w:val="20"/>
        </w:rPr>
        <w:t>areness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 support.</w:t>
      </w:r>
    </w:p>
    <w:p w14:paraId="4B537CC3" w14:textId="77777777" w:rsidR="00BD0945" w:rsidRPr="008C54BB" w:rsidRDefault="00EB3341" w:rsidP="00066BA3">
      <w:pPr>
        <w:pStyle w:val="Heading3blue2"/>
        <w:numPr>
          <w:ilvl w:val="1"/>
          <w:numId w:val="36"/>
        </w:numPr>
      </w:pPr>
      <w:r>
        <w:br w:type="column"/>
      </w:r>
      <w:bookmarkStart w:id="52" w:name="_Toc392236537"/>
      <w:r w:rsidR="00544949" w:rsidRPr="008C54BB">
        <w:lastRenderedPageBreak/>
        <w:t xml:space="preserve">Partner with state </w:t>
      </w:r>
      <w:r w:rsidRPr="008C54BB">
        <w:t>government</w:t>
      </w:r>
      <w:bookmarkEnd w:id="52"/>
    </w:p>
    <w:p w14:paraId="5CE625B8" w14:textId="77777777" w:rsidR="00BD0945" w:rsidRDefault="00EB3341" w:rsidP="004534DC">
      <w:r>
        <w:t>State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 xml:space="preserve">the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care.</w:t>
      </w:r>
      <w:r>
        <w:rPr>
          <w:spacing w:val="65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working in partnershi</w:t>
      </w:r>
      <w:r>
        <w:rPr>
          <w:spacing w:val="-3"/>
        </w:rPr>
        <w:t>p</w:t>
      </w:r>
      <w:r>
        <w:t>,</w:t>
      </w:r>
      <w:r>
        <w:rPr>
          <w:spacing w:val="-12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child care policies, procedures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</w:t>
      </w:r>
      <w:r>
        <w:rPr>
          <w:spacing w:val="-4"/>
        </w:rPr>
        <w:t>r</w:t>
      </w:r>
      <w:r>
        <w:t>actices</w:t>
      </w:r>
      <w:r>
        <w:rPr>
          <w:spacing w:val="-9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aligned. They</w:t>
      </w:r>
      <w:r>
        <w:rPr>
          <w:spacing w:val="-5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share</w:t>
      </w:r>
      <w:r>
        <w:rPr>
          <w:spacing w:val="-6"/>
        </w:rPr>
        <w:t xml:space="preserve"> </w:t>
      </w:r>
      <w:r>
        <w:t>resources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information 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>v</w:t>
      </w:r>
      <w:r>
        <w:t>elop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common</w:t>
      </w:r>
      <w:r>
        <w:rPr>
          <w:spacing w:val="-9"/>
        </w:rPr>
        <w:t xml:space="preserve"> </w:t>
      </w:r>
      <w:r>
        <w:t>understanding</w:t>
      </w:r>
      <w:r>
        <w:rPr>
          <w:spacing w:val="-1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state- le</w:t>
      </w:r>
      <w:r>
        <w:rPr>
          <w:spacing w:val="-2"/>
        </w:rPr>
        <w:t>v</w:t>
      </w:r>
      <w:r>
        <w:t>el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requirements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how actions from</w:t>
      </w:r>
      <w:r>
        <w:rPr>
          <w:spacing w:val="-5"/>
        </w:rPr>
        <w:t xml:space="preserve"> </w:t>
      </w:r>
      <w:r>
        <w:t>both</w:t>
      </w:r>
      <w:r>
        <w:rPr>
          <w:spacing w:val="-5"/>
        </w:rPr>
        <w:t xml:space="preserve"> </w:t>
      </w:r>
      <w:r>
        <w:t>support</w:t>
      </w:r>
      <w:r>
        <w:rPr>
          <w:spacing w:val="-8"/>
        </w:rPr>
        <w:t xml:space="preserve"> </w:t>
      </w:r>
      <w:r>
        <w:t>progress</w:t>
      </w:r>
      <w:r>
        <w:rPr>
          <w:spacing w:val="-9"/>
        </w:rPr>
        <w:t xml:space="preserve"> </w:t>
      </w:r>
      <w:r>
        <w:t>to</w:t>
      </w:r>
      <w:r>
        <w:rPr>
          <w:spacing w:val="-3"/>
        </w:rPr>
        <w:t>w</w:t>
      </w:r>
      <w:r>
        <w:t>ards</w:t>
      </w:r>
      <w:r>
        <w:rPr>
          <w:spacing w:val="-4"/>
        </w:rPr>
        <w:t xml:space="preserve"> </w:t>
      </w:r>
      <w:r>
        <w:t>these needs.</w:t>
      </w:r>
    </w:p>
    <w:p w14:paraId="0441FEBB" w14:textId="77777777" w:rsidR="00BD0945" w:rsidRPr="003A3105" w:rsidRDefault="00EB3341" w:rsidP="00EA2808">
      <w:pPr>
        <w:pStyle w:val="heading4casestudy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 w:rsidRPr="003A3105">
        <w:t>Partnerships in Victoria</w:t>
      </w:r>
    </w:p>
    <w:p w14:paraId="72D5FB36" w14:textId="77777777" w:rsidR="00BD0945" w:rsidRDefault="00EB3341" w:rsidP="003A3105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The</w:t>
      </w:r>
      <w:r>
        <w:rPr>
          <w:spacing w:val="-4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Early Childhood 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(DEECD) and</w:t>
      </w:r>
      <w:r>
        <w:rPr>
          <w:spacing w:val="-4"/>
        </w:rPr>
        <w:t xml:space="preserve"> </w:t>
      </w:r>
      <w:r>
        <w:t>the municipal</w:t>
      </w:r>
      <w:r>
        <w:rPr>
          <w:spacing w:val="-27"/>
        </w:rPr>
        <w:t xml:space="preserve"> </w:t>
      </w:r>
      <w:r>
        <w:t>Association</w:t>
      </w:r>
      <w:r>
        <w:rPr>
          <w:spacing w:val="-1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Victoria</w:t>
      </w:r>
      <w:r>
        <w:rPr>
          <w:spacing w:val="-8"/>
        </w:rPr>
        <w:t xml:space="preserve"> </w:t>
      </w:r>
      <w:r>
        <w:rPr>
          <w:w w:val="95"/>
        </w:rPr>
        <w:t>(</w:t>
      </w:r>
      <w:r w:rsidR="003A3105">
        <w:rPr>
          <w:w w:val="95"/>
        </w:rPr>
        <w:t>M</w:t>
      </w:r>
      <w:r>
        <w:rPr>
          <w:spacing w:val="-6"/>
          <w:w w:val="95"/>
        </w:rPr>
        <w:t>A</w:t>
      </w:r>
      <w:r>
        <w:rPr>
          <w:w w:val="95"/>
        </w:rPr>
        <w:t>V)</w:t>
      </w:r>
      <w:r>
        <w:rPr>
          <w:spacing w:val="5"/>
          <w:w w:val="95"/>
        </w:rPr>
        <w:t xml:space="preserve"> </w:t>
      </w:r>
      <w:r>
        <w:t>signed the</w:t>
      </w:r>
      <w:r>
        <w:rPr>
          <w:spacing w:val="-3"/>
        </w:rPr>
        <w:t xml:space="preserve"> </w:t>
      </w:r>
      <w:r>
        <w:rPr>
          <w:i/>
        </w:rPr>
        <w:t>Partnership</w:t>
      </w:r>
      <w:r>
        <w:rPr>
          <w:i/>
          <w:spacing w:val="-11"/>
        </w:rPr>
        <w:t xml:space="preserve"> </w:t>
      </w:r>
      <w:r>
        <w:rPr>
          <w:i/>
        </w:rPr>
        <w:t>Agreement</w:t>
      </w:r>
      <w:r>
        <w:rPr>
          <w:i/>
          <w:spacing w:val="-11"/>
        </w:rPr>
        <w:t xml:space="preserve"> </w:t>
      </w:r>
      <w:r>
        <w:t>which commits</w:t>
      </w:r>
      <w:r>
        <w:rPr>
          <w:spacing w:val="-9"/>
        </w:rPr>
        <w:t xml:space="preserve"> </w:t>
      </w:r>
      <w:r>
        <w:t>to building positi</w:t>
      </w:r>
      <w:r>
        <w:rPr>
          <w:spacing w:val="-2"/>
        </w:rPr>
        <w:t>v</w:t>
      </w:r>
      <w:r>
        <w:t>e,</w:t>
      </w:r>
      <w:r>
        <w:rPr>
          <w:spacing w:val="-2"/>
        </w:rPr>
        <w:t xml:space="preserve"> </w:t>
      </w:r>
      <w:r>
        <w:t>collabo</w:t>
      </w:r>
      <w:r>
        <w:rPr>
          <w:spacing w:val="-4"/>
        </w:rPr>
        <w:t>r</w:t>
      </w:r>
      <w:r>
        <w:t>ati</w:t>
      </w:r>
      <w:r>
        <w:rPr>
          <w:spacing w:val="-2"/>
        </w:rPr>
        <w:t>v</w:t>
      </w:r>
      <w:r>
        <w:t>e</w:t>
      </w:r>
      <w:r>
        <w:rPr>
          <w:spacing w:val="-5"/>
        </w:rPr>
        <w:t xml:space="preserve"> </w:t>
      </w:r>
      <w:r>
        <w:t>relationships between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DEEC</w:t>
      </w:r>
      <w:r>
        <w:rPr>
          <w:spacing w:val="-5"/>
        </w:rPr>
        <w:t>D</w:t>
      </w:r>
      <w:r>
        <w:t>,</w:t>
      </w:r>
      <w:r>
        <w:rPr>
          <w:spacing w:val="-8"/>
        </w:rPr>
        <w:t xml:space="preserve"> </w:t>
      </w:r>
      <w:r w:rsidR="003A3105" w:rsidRPr="00362818">
        <w:t>M</w:t>
      </w:r>
      <w:r w:rsidRPr="00362818">
        <w:t>AV</w:t>
      </w:r>
      <w:r>
        <w:rPr>
          <w:spacing w:val="7"/>
          <w:w w:val="9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all Victorian</w:t>
      </w:r>
      <w:r w:rsidR="003A3105"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increase</w:t>
      </w:r>
      <w:r>
        <w:rPr>
          <w:spacing w:val="-8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learning and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opportunities</w:t>
      </w:r>
      <w:r>
        <w:rPr>
          <w:spacing w:val="-1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 xml:space="preserve">children, </w:t>
      </w:r>
      <w:r>
        <w:rPr>
          <w:spacing w:val="-2"/>
        </w:rPr>
        <w:t>y</w:t>
      </w:r>
      <w:r>
        <w:t>oung</w:t>
      </w:r>
      <w:r>
        <w:rPr>
          <w:spacing w:val="-6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families.</w:t>
      </w:r>
    </w:p>
    <w:p w14:paraId="16133810" w14:textId="77777777" w:rsidR="00BD0945" w:rsidRDefault="00EB3341" w:rsidP="003A3105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The</w:t>
      </w:r>
      <w:r>
        <w:rPr>
          <w:spacing w:val="-4"/>
        </w:rPr>
        <w:t xml:space="preserve"> </w:t>
      </w:r>
      <w:r>
        <w:rPr>
          <w:i/>
        </w:rPr>
        <w:t>Partnership</w:t>
      </w:r>
      <w:r>
        <w:rPr>
          <w:i/>
          <w:spacing w:val="-11"/>
        </w:rPr>
        <w:t xml:space="preserve"> </w:t>
      </w:r>
      <w:r>
        <w:rPr>
          <w:i/>
        </w:rPr>
        <w:t>Agreement</w:t>
      </w:r>
      <w:r>
        <w:rPr>
          <w:i/>
          <w:spacing w:val="-11"/>
        </w:rPr>
        <w:t xml:space="preserve"> </w:t>
      </w:r>
      <w:r>
        <w:t>commissioned</w:t>
      </w:r>
      <w:r>
        <w:rPr>
          <w:spacing w:val="-14"/>
        </w:rPr>
        <w:t xml:space="preserve"> </w:t>
      </w:r>
      <w:r>
        <w:t>a sur</w:t>
      </w:r>
      <w:r>
        <w:rPr>
          <w:spacing w:val="-2"/>
        </w:rPr>
        <w:t>v</w:t>
      </w:r>
      <w:r>
        <w:t>ey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all 79</w:t>
      </w:r>
      <w:r>
        <w:rPr>
          <w:spacing w:val="-3"/>
        </w:rPr>
        <w:t xml:space="preserve"> </w:t>
      </w:r>
      <w:r>
        <w:t>Victorian</w:t>
      </w:r>
      <w:r>
        <w:rPr>
          <w:spacing w:val="-9"/>
        </w:rPr>
        <w:t xml:space="preserve"> </w:t>
      </w:r>
      <w:r>
        <w:t>local 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to map</w:t>
      </w:r>
      <w:r>
        <w:rPr>
          <w:spacing w:val="-4"/>
        </w:rPr>
        <w:t xml:space="preserve"> </w:t>
      </w:r>
      <w:r>
        <w:t>how they</w:t>
      </w:r>
      <w:r>
        <w:rPr>
          <w:spacing w:val="-4"/>
        </w:rPr>
        <w:t xml:space="preserve"> </w:t>
      </w:r>
      <w:r>
        <w:t>supported</w:t>
      </w:r>
      <w:r>
        <w:rPr>
          <w:spacing w:val="-10"/>
        </w:rPr>
        <w:t xml:space="preserve"> </w:t>
      </w:r>
      <w:r>
        <w:t>children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3"/>
        </w:rPr>
        <w:t>y</w:t>
      </w:r>
      <w:r>
        <w:t>oung people,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k</w:t>
      </w:r>
      <w:r>
        <w:t>ey</w:t>
      </w:r>
      <w:r>
        <w:rPr>
          <w:spacing w:val="-4"/>
        </w:rPr>
        <w:t xml:space="preserve"> </w:t>
      </w:r>
      <w:r>
        <w:t>step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collat</w:t>
      </w:r>
      <w:r w:rsidR="00AB7677">
        <w:t>ing an</w:t>
      </w:r>
      <w:r>
        <w:t xml:space="preserve"> evidence</w:t>
      </w:r>
      <w:r>
        <w:rPr>
          <w:spacing w:val="-9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for future</w:t>
      </w:r>
      <w:r>
        <w:rPr>
          <w:spacing w:val="-6"/>
        </w:rPr>
        <w:t xml:space="preserve"> </w:t>
      </w:r>
      <w:r>
        <w:t>planning.</w:t>
      </w:r>
      <w:r>
        <w:rPr>
          <w:spacing w:val="61"/>
        </w:rPr>
        <w:t xml:space="preserve"> </w:t>
      </w:r>
      <w:r>
        <w:t>This led to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report,</w:t>
      </w:r>
      <w:r>
        <w:rPr>
          <w:spacing w:val="-8"/>
        </w:rPr>
        <w:t xml:space="preserve"> </w:t>
      </w:r>
      <w:r>
        <w:rPr>
          <w:i/>
        </w:rPr>
        <w:t>Victorian Local</w:t>
      </w:r>
      <w:r>
        <w:rPr>
          <w:i/>
          <w:spacing w:val="-5"/>
        </w:rPr>
        <w:t xml:space="preserve"> </w:t>
      </w:r>
      <w:r>
        <w:rPr>
          <w:i/>
        </w:rPr>
        <w:t>Government</w:t>
      </w:r>
      <w:r>
        <w:rPr>
          <w:i/>
          <w:spacing w:val="-12"/>
        </w:rPr>
        <w:t xml:space="preserve"> </w:t>
      </w:r>
      <w:r>
        <w:rPr>
          <w:i/>
        </w:rPr>
        <w:t>Support</w:t>
      </w:r>
      <w:r>
        <w:rPr>
          <w:i/>
          <w:spacing w:val="-8"/>
        </w:rPr>
        <w:t xml:space="preserve"> </w:t>
      </w:r>
      <w:r>
        <w:rPr>
          <w:i/>
        </w:rPr>
        <w:t>for</w:t>
      </w:r>
      <w:r>
        <w:rPr>
          <w:i/>
          <w:spacing w:val="-3"/>
        </w:rPr>
        <w:t xml:space="preserve"> </w:t>
      </w:r>
      <w:r>
        <w:rPr>
          <w:i/>
        </w:rPr>
        <w:t>Children,</w:t>
      </w:r>
      <w:r>
        <w:rPr>
          <w:i/>
          <w:spacing w:val="-9"/>
        </w:rPr>
        <w:t xml:space="preserve"> </w:t>
      </w:r>
      <w:r>
        <w:rPr>
          <w:i/>
        </w:rPr>
        <w:t>Young People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their</w:t>
      </w:r>
      <w:r>
        <w:rPr>
          <w:i/>
          <w:spacing w:val="-5"/>
        </w:rPr>
        <w:t xml:space="preserve"> </w:t>
      </w:r>
      <w:r>
        <w:rPr>
          <w:i/>
        </w:rPr>
        <w:t>Families (2011)</w:t>
      </w:r>
      <w:r>
        <w:t>.</w:t>
      </w:r>
    </w:p>
    <w:p w14:paraId="7A5A716F" w14:textId="77777777" w:rsidR="00BD0945" w:rsidRDefault="00EB3341" w:rsidP="003A3105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The</w:t>
      </w:r>
      <w:r>
        <w:rPr>
          <w:spacing w:val="-4"/>
        </w:rPr>
        <w:t xml:space="preserve"> </w:t>
      </w:r>
      <w:r>
        <w:t>report</w:t>
      </w:r>
      <w:r>
        <w:rPr>
          <w:spacing w:val="-6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analysis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compa</w:t>
      </w:r>
      <w:r>
        <w:rPr>
          <w:spacing w:val="-4"/>
        </w:rPr>
        <w:t>r</w:t>
      </w:r>
      <w:r>
        <w:t>ati</w:t>
      </w:r>
      <w:r>
        <w:rPr>
          <w:spacing w:val="-2"/>
        </w:rPr>
        <w:t>v</w:t>
      </w:r>
      <w:r>
        <w:t>e differences in fi</w:t>
      </w:r>
      <w:r>
        <w:rPr>
          <w:spacing w:val="-2"/>
        </w:rPr>
        <w:t>v</w:t>
      </w:r>
      <w:r>
        <w:t>e</w:t>
      </w:r>
      <w:r>
        <w:rPr>
          <w:spacing w:val="-2"/>
        </w:rPr>
        <w:t xml:space="preserve"> </w:t>
      </w:r>
      <w:r>
        <w:t>groupings of 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ernments:</w:t>
      </w:r>
    </w:p>
    <w:p w14:paraId="7ABEB54B" w14:textId="77777777" w:rsidR="00BD0945" w:rsidRDefault="00EB3341" w:rsidP="00066BA3">
      <w:pPr>
        <w:pStyle w:val="ListParagraph"/>
        <w:numPr>
          <w:ilvl w:val="0"/>
          <w:numId w:val="23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metropolitan</w:t>
      </w:r>
      <w:r w:rsidRPr="00DA2000">
        <w:rPr>
          <w:spacing w:val="-13"/>
        </w:rPr>
        <w:t xml:space="preserve"> </w:t>
      </w:r>
      <w:r>
        <w:t>with ru</w:t>
      </w:r>
      <w:r w:rsidRPr="00DA2000">
        <w:rPr>
          <w:spacing w:val="-4"/>
        </w:rPr>
        <w:t>r</w:t>
      </w:r>
      <w:r>
        <w:t>al</w:t>
      </w:r>
      <w:r w:rsidRPr="00DA2000">
        <w:rPr>
          <w:spacing w:val="-3"/>
        </w:rPr>
        <w:t xml:space="preserve"> </w:t>
      </w:r>
      <w:r>
        <w:t>local g</w:t>
      </w:r>
      <w:r w:rsidRPr="00DA2000">
        <w:rPr>
          <w:spacing w:val="-2"/>
        </w:rPr>
        <w:t>ov</w:t>
      </w:r>
      <w:r>
        <w:t>ernments</w:t>
      </w:r>
    </w:p>
    <w:p w14:paraId="013DF5C3" w14:textId="77777777" w:rsidR="00BD0945" w:rsidRDefault="00EB3341" w:rsidP="00066BA3">
      <w:pPr>
        <w:pStyle w:val="ListParagraph"/>
        <w:numPr>
          <w:ilvl w:val="0"/>
          <w:numId w:val="23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growth</w:t>
      </w:r>
      <w:r w:rsidRPr="00DA2000">
        <w:rPr>
          <w:spacing w:val="-7"/>
        </w:rPr>
        <w:t xml:space="preserve"> </w:t>
      </w:r>
      <w:r>
        <w:t>areas</w:t>
      </w:r>
      <w:r w:rsidRPr="00DA2000">
        <w:rPr>
          <w:spacing w:val="-5"/>
        </w:rPr>
        <w:t xml:space="preserve"> </w:t>
      </w:r>
      <w:r>
        <w:t>with other</w:t>
      </w:r>
      <w:r w:rsidRPr="00DA2000">
        <w:rPr>
          <w:spacing w:val="-5"/>
        </w:rPr>
        <w:t xml:space="preserve"> </w:t>
      </w:r>
      <w:r>
        <w:t>metropolitan</w:t>
      </w:r>
      <w:r w:rsidRPr="00DA2000">
        <w:rPr>
          <w:spacing w:val="-13"/>
        </w:rPr>
        <w:t xml:space="preserve"> </w:t>
      </w:r>
      <w:r>
        <w:t>local g</w:t>
      </w:r>
      <w:r w:rsidRPr="00DA2000">
        <w:rPr>
          <w:spacing w:val="-1"/>
        </w:rPr>
        <w:t>o</w:t>
      </w:r>
      <w:r w:rsidRPr="00DA2000">
        <w:rPr>
          <w:spacing w:val="-2"/>
        </w:rPr>
        <w:t>v</w:t>
      </w:r>
      <w:r>
        <w:t>ernments</w:t>
      </w:r>
    </w:p>
    <w:p w14:paraId="4109E287" w14:textId="77777777" w:rsidR="00BD0945" w:rsidRDefault="00EB3341" w:rsidP="00066BA3">
      <w:pPr>
        <w:pStyle w:val="ListParagraph"/>
        <w:numPr>
          <w:ilvl w:val="0"/>
          <w:numId w:val="23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interfaces</w:t>
      </w:r>
      <w:r w:rsidRPr="00DA2000">
        <w:rPr>
          <w:spacing w:val="-10"/>
        </w:rPr>
        <w:t xml:space="preserve"> </w:t>
      </w:r>
      <w:r>
        <w:t>with other</w:t>
      </w:r>
      <w:r w:rsidRPr="00DA2000">
        <w:rPr>
          <w:spacing w:val="-5"/>
        </w:rPr>
        <w:t xml:space="preserve"> </w:t>
      </w:r>
      <w:r>
        <w:t>metropolitan</w:t>
      </w:r>
      <w:r w:rsidRPr="00DA2000">
        <w:rPr>
          <w:spacing w:val="-13"/>
        </w:rPr>
        <w:t xml:space="preserve"> </w:t>
      </w:r>
      <w:r>
        <w:t>local g</w:t>
      </w:r>
      <w:r w:rsidRPr="00DA2000">
        <w:rPr>
          <w:spacing w:val="-1"/>
        </w:rPr>
        <w:t>o</w:t>
      </w:r>
      <w:r w:rsidRPr="00DA2000">
        <w:rPr>
          <w:spacing w:val="-2"/>
        </w:rPr>
        <w:t>v</w:t>
      </w:r>
      <w:r>
        <w:t>ernments</w:t>
      </w:r>
    </w:p>
    <w:p w14:paraId="334420B9" w14:textId="77777777" w:rsidR="00BD0945" w:rsidRDefault="00EB3341" w:rsidP="00066BA3">
      <w:pPr>
        <w:pStyle w:val="ListParagraph"/>
        <w:numPr>
          <w:ilvl w:val="0"/>
          <w:numId w:val="23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metropolitan</w:t>
      </w:r>
      <w:r w:rsidRPr="00DA2000">
        <w:rPr>
          <w:spacing w:val="-13"/>
        </w:rPr>
        <w:t xml:space="preserve"> </w:t>
      </w:r>
      <w:r>
        <w:t>fringes</w:t>
      </w:r>
      <w:r w:rsidRPr="00DA2000">
        <w:rPr>
          <w:spacing w:val="-7"/>
        </w:rPr>
        <w:t xml:space="preserve"> </w:t>
      </w:r>
      <w:r>
        <w:t>with other</w:t>
      </w:r>
      <w:r w:rsidRPr="00DA2000">
        <w:rPr>
          <w:spacing w:val="-5"/>
        </w:rPr>
        <w:t xml:space="preserve"> </w:t>
      </w:r>
      <w:r>
        <w:t>local g</w:t>
      </w:r>
      <w:r w:rsidRPr="00DA2000">
        <w:rPr>
          <w:spacing w:val="-1"/>
        </w:rPr>
        <w:t>o</w:t>
      </w:r>
      <w:r w:rsidRPr="00DA2000">
        <w:rPr>
          <w:spacing w:val="-2"/>
        </w:rPr>
        <w:t>v</w:t>
      </w:r>
      <w:r>
        <w:t>ernments</w:t>
      </w:r>
    </w:p>
    <w:p w14:paraId="57A829AE" w14:textId="77777777" w:rsidR="00BD0945" w:rsidRDefault="00EB3341" w:rsidP="00066BA3">
      <w:pPr>
        <w:pStyle w:val="ListParagraph"/>
        <w:numPr>
          <w:ilvl w:val="0"/>
          <w:numId w:val="23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Best</w:t>
      </w:r>
      <w:r w:rsidRPr="00DA2000">
        <w:rPr>
          <w:spacing w:val="-4"/>
        </w:rPr>
        <w:t xml:space="preserve"> </w:t>
      </w:r>
      <w:r>
        <w:t>Start</w:t>
      </w:r>
      <w:r w:rsidR="00726484" w:rsidRPr="00726484">
        <w:rPr>
          <w:vertAlign w:val="superscript"/>
        </w:rPr>
        <w:fldChar w:fldCharType="begin"/>
      </w:r>
      <w:r w:rsidR="00726484" w:rsidRPr="00726484">
        <w:rPr>
          <w:vertAlign w:val="superscript"/>
        </w:rPr>
        <w:instrText xml:space="preserve"> REF _Ref391802549 \n \h </w:instrText>
      </w:r>
      <w:r w:rsidR="00726484">
        <w:rPr>
          <w:vertAlign w:val="superscript"/>
        </w:rPr>
        <w:instrText xml:space="preserve"> \* MERGEFORMAT </w:instrText>
      </w:r>
      <w:r w:rsidR="00726484" w:rsidRPr="00726484">
        <w:rPr>
          <w:vertAlign w:val="superscript"/>
        </w:rPr>
      </w:r>
      <w:r w:rsidR="00726484" w:rsidRPr="00726484">
        <w:rPr>
          <w:vertAlign w:val="superscript"/>
        </w:rPr>
        <w:fldChar w:fldCharType="separate"/>
      </w:r>
      <w:r w:rsidR="00726484" w:rsidRPr="00726484">
        <w:rPr>
          <w:vertAlign w:val="superscript"/>
        </w:rPr>
        <w:t>10</w:t>
      </w:r>
      <w:r w:rsidR="00726484" w:rsidRPr="00726484">
        <w:rPr>
          <w:vertAlign w:val="superscript"/>
        </w:rPr>
        <w:fldChar w:fldCharType="end"/>
      </w:r>
      <w:r w:rsidRPr="00DA2000">
        <w:rPr>
          <w:spacing w:val="34"/>
          <w:position w:val="7"/>
          <w:sz w:val="11"/>
          <w:szCs w:val="11"/>
        </w:rPr>
        <w:t xml:space="preserve"> </w:t>
      </w:r>
      <w:r>
        <w:t>local g</w:t>
      </w:r>
      <w:r w:rsidRPr="00DA2000">
        <w:rPr>
          <w:spacing w:val="-2"/>
        </w:rPr>
        <w:t>ov</w:t>
      </w:r>
      <w:r>
        <w:t>ernments</w:t>
      </w:r>
      <w:r w:rsidRPr="00DA2000">
        <w:rPr>
          <w:spacing w:val="-13"/>
        </w:rPr>
        <w:t xml:space="preserve"> </w:t>
      </w:r>
      <w:r>
        <w:t>with other local g</w:t>
      </w:r>
      <w:r w:rsidRPr="00DA2000">
        <w:rPr>
          <w:spacing w:val="-1"/>
        </w:rPr>
        <w:t>o</w:t>
      </w:r>
      <w:r w:rsidRPr="00DA2000">
        <w:rPr>
          <w:spacing w:val="-2"/>
        </w:rPr>
        <w:t>v</w:t>
      </w:r>
      <w:r>
        <w:t>ernments.</w:t>
      </w:r>
    </w:p>
    <w:p w14:paraId="6953D532" w14:textId="77777777" w:rsidR="00BD0945" w:rsidRDefault="00EB3341" w:rsidP="003A3105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This analysis</w:t>
      </w:r>
      <w:r>
        <w:rPr>
          <w:spacing w:val="-8"/>
        </w:rPr>
        <w:t xml:space="preserve"> </w:t>
      </w:r>
      <w:r>
        <w:t>helps</w:t>
      </w:r>
      <w:r>
        <w:rPr>
          <w:spacing w:val="-5"/>
        </w:rPr>
        <w:t xml:space="preserve"> </w:t>
      </w:r>
      <w:r>
        <w:t>local g</w:t>
      </w:r>
      <w:r>
        <w:rPr>
          <w:spacing w:val="-2"/>
        </w:rPr>
        <w:t>ov</w:t>
      </w:r>
      <w:r>
        <w:t>ernments benchmark</w:t>
      </w:r>
      <w:r>
        <w:rPr>
          <w:spacing w:val="-11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within Victoria.</w:t>
      </w:r>
    </w:p>
    <w:p w14:paraId="5026C8F6" w14:textId="77777777" w:rsidR="00BD0945" w:rsidRDefault="00FC4AAD" w:rsidP="00FC4AAD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hyperlink r:id="rId118" w:history="1">
        <w:r w:rsidRPr="00FC4AAD">
          <w:rPr>
            <w:rStyle w:val="Hyperlink"/>
          </w:rPr>
          <w:t>Programs and initiatives – Victorian education</w:t>
        </w:r>
      </w:hyperlink>
      <w: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.education.vic.g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.au/about/prog</w:t>
      </w:r>
      <w:r w:rsidR="00EB3341">
        <w:rPr>
          <w:spacing w:val="-4"/>
          <w:u w:color="0000FF"/>
        </w:rPr>
        <w:t>r</w:t>
      </w:r>
      <w:r w:rsidR="00EB3341">
        <w:rPr>
          <w:u w:color="0000FF"/>
        </w:rPr>
        <w:t>ams/</w:t>
      </w:r>
      <w:r w:rsidR="00EB3341">
        <w:rPr>
          <w:position w:val="-1"/>
          <w:u w:color="0000FF"/>
        </w:rPr>
        <w:t>partnerships/pages/partnerm</w:t>
      </w:r>
      <w:r w:rsidR="00EB3341">
        <w:rPr>
          <w:spacing w:val="-2"/>
          <w:position w:val="-1"/>
          <w:u w:color="0000FF"/>
        </w:rPr>
        <w:t>a</w:t>
      </w:r>
      <w:r w:rsidR="00EB3341">
        <w:rPr>
          <w:spacing w:val="-18"/>
          <w:position w:val="-1"/>
          <w:u w:color="0000FF"/>
        </w:rPr>
        <w:t>v</w:t>
      </w:r>
      <w:r w:rsidR="00EB3341">
        <w:rPr>
          <w:position w:val="-1"/>
          <w:u w:color="0000FF"/>
        </w:rPr>
        <w:t>.aspx</w:t>
      </w:r>
      <w:r>
        <w:rPr>
          <w:position w:val="-1"/>
          <w:u w:color="0000FF"/>
        </w:rPr>
        <w:t>)</w:t>
      </w:r>
    </w:p>
    <w:p w14:paraId="7AF8717C" w14:textId="77777777" w:rsidR="00BD0945" w:rsidRDefault="00BD0945" w:rsidP="00FC4AAD">
      <w:pPr>
        <w:sectPr w:rsidR="00BD0945" w:rsidSect="00520EC0">
          <w:type w:val="continuous"/>
          <w:pgSz w:w="11920" w:h="16840"/>
          <w:pgMar w:top="1560" w:right="580" w:bottom="0" w:left="1134" w:header="720" w:footer="150" w:gutter="0"/>
          <w:cols w:num="2" w:space="720" w:equalWidth="0">
            <w:col w:w="4722" w:space="579"/>
            <w:col w:w="4905"/>
          </w:cols>
        </w:sectPr>
      </w:pPr>
    </w:p>
    <w:p w14:paraId="2826A65F" w14:textId="77777777" w:rsidR="00BD0945" w:rsidRDefault="00BD0945">
      <w:pPr>
        <w:spacing w:after="0"/>
        <w:jc w:val="right"/>
        <w:sectPr w:rsidR="00BD0945" w:rsidSect="00520EC0">
          <w:type w:val="continuous"/>
          <w:pgSz w:w="11920" w:h="16840"/>
          <w:pgMar w:top="1560" w:right="580" w:bottom="0" w:left="0" w:header="720" w:footer="150" w:gutter="0"/>
          <w:cols w:space="720"/>
        </w:sectPr>
      </w:pPr>
    </w:p>
    <w:p w14:paraId="6DC95BCE" w14:textId="77777777" w:rsidR="00BD0945" w:rsidRDefault="00BD0945" w:rsidP="00BB216B">
      <w:pPr>
        <w:spacing w:before="600" w:after="0" w:line="200" w:lineRule="exact"/>
        <w:rPr>
          <w:szCs w:val="20"/>
        </w:rPr>
      </w:pPr>
    </w:p>
    <w:p w14:paraId="60D3F11C" w14:textId="77777777" w:rsidR="00BD0945" w:rsidRDefault="00BD0945">
      <w:pPr>
        <w:spacing w:after="0"/>
        <w:sectPr w:rsidR="00BD0945" w:rsidSect="00520EC0">
          <w:headerReference w:type="default" r:id="rId119"/>
          <w:pgSz w:w="11920" w:h="16840"/>
          <w:pgMar w:top="1440" w:right="0" w:bottom="280" w:left="567" w:header="529" w:footer="292" w:gutter="0"/>
          <w:cols w:space="720"/>
        </w:sectPr>
      </w:pPr>
    </w:p>
    <w:p w14:paraId="3DD5A201" w14:textId="77777777" w:rsidR="00BD0945" w:rsidRPr="004B0137" w:rsidRDefault="00EB3341" w:rsidP="008C54BB">
      <w:pPr>
        <w:pStyle w:val="Heading3blue2"/>
      </w:pPr>
      <w:bookmarkStart w:id="53" w:name="_Toc392236538"/>
      <w:r w:rsidRPr="004B0137">
        <w:lastRenderedPageBreak/>
        <w:t>Engage with the community</w:t>
      </w:r>
      <w:bookmarkEnd w:id="53"/>
    </w:p>
    <w:p w14:paraId="47B4CA3E" w14:textId="77777777" w:rsidR="00BD0945" w:rsidRPr="004B0137" w:rsidRDefault="00EB3341" w:rsidP="00066BA3">
      <w:pPr>
        <w:pStyle w:val="Heading4"/>
        <w:numPr>
          <w:ilvl w:val="2"/>
          <w:numId w:val="35"/>
        </w:numPr>
      </w:pPr>
      <w:r w:rsidRPr="004B0137">
        <w:t>Identify levels of understanding</w:t>
      </w:r>
    </w:p>
    <w:p w14:paraId="7DBF8A1B" w14:textId="77777777" w:rsidR="00BD0945" w:rsidRDefault="00EB3341" w:rsidP="00867760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Local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conducts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 engagement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understand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service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needs,</w:t>
      </w:r>
      <w:r w:rsidR="00867760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aluate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performance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plan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the future.</w:t>
      </w:r>
      <w:r>
        <w:rPr>
          <w:rFonts w:eastAsia="Verdana" w:cs="Verdana"/>
          <w:spacing w:val="64"/>
          <w:szCs w:val="20"/>
        </w:rPr>
        <w:t xml:space="preserve"> </w:t>
      </w:r>
      <w:r>
        <w:rPr>
          <w:rFonts w:eastAsia="Verdana" w:cs="Verdana"/>
          <w:szCs w:val="20"/>
        </w:rPr>
        <w:t>During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communi</w:t>
      </w:r>
      <w:r>
        <w:rPr>
          <w:rFonts w:eastAsia="Verdana" w:cs="Verdana"/>
          <w:spacing w:val="-2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engagement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can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also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information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and data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about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why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vision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is important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for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social cohesion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economic vitali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pacing w:val="-19"/>
          <w:szCs w:val="20"/>
        </w:rPr>
        <w:t>y</w:t>
      </w:r>
      <w:r>
        <w:rPr>
          <w:rFonts w:eastAsia="Verdana" w:cs="Verdana"/>
          <w:szCs w:val="20"/>
        </w:rPr>
        <w:t>.</w:t>
      </w:r>
    </w:p>
    <w:p w14:paraId="382228FE" w14:textId="77777777" w:rsidR="00BD0945" w:rsidRDefault="00EB3341" w:rsidP="00867760">
      <w:r>
        <w:t>Communi</w:t>
      </w:r>
      <w:r>
        <w:rPr>
          <w:spacing w:val="-1"/>
        </w:rPr>
        <w:t>t</w:t>
      </w:r>
      <w:r>
        <w:t>y</w:t>
      </w:r>
      <w:r>
        <w:rPr>
          <w:spacing w:val="-12"/>
        </w:rPr>
        <w:t xml:space="preserve"> </w:t>
      </w:r>
      <w:r>
        <w:t>engagement</w:t>
      </w:r>
      <w:r>
        <w:rPr>
          <w:spacing w:val="-13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opportunities for</w:t>
      </w:r>
      <w:r>
        <w:rPr>
          <w:spacing w:val="-3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understand</w:t>
      </w:r>
      <w:r>
        <w:rPr>
          <w:spacing w:val="-11"/>
        </w:rPr>
        <w:t xml:space="preserve"> </w:t>
      </w:r>
      <w:r>
        <w:t>concerns about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real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percei</w:t>
      </w:r>
      <w:r>
        <w:rPr>
          <w:spacing w:val="-2"/>
        </w:rPr>
        <w:t>v</w:t>
      </w:r>
      <w:r>
        <w:t>ed</w:t>
      </w:r>
      <w:r>
        <w:rPr>
          <w:spacing w:val="-10"/>
        </w:rPr>
        <w:t xml:space="preserve"> </w:t>
      </w:r>
      <w:r>
        <w:t>impacts</w:t>
      </w:r>
      <w:r>
        <w:rPr>
          <w:spacing w:val="-8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 facilities. These</w:t>
      </w:r>
      <w:r>
        <w:rPr>
          <w:spacing w:val="-6"/>
        </w:rPr>
        <w:t xml:space="preserve"> </w:t>
      </w:r>
      <w:r>
        <w:t>concerns</w:t>
      </w:r>
      <w:r>
        <w:rPr>
          <w:spacing w:val="-9"/>
        </w:rPr>
        <w:t xml:space="preserve"> </w:t>
      </w:r>
      <w:r>
        <w:t>(often</w:t>
      </w:r>
      <w:r>
        <w:rPr>
          <w:spacing w:val="-6"/>
        </w:rPr>
        <w:t xml:space="preserve"> </w:t>
      </w:r>
      <w:r>
        <w:t>lin</w:t>
      </w:r>
      <w:r>
        <w:rPr>
          <w:spacing w:val="-3"/>
        </w:rPr>
        <w:t>k</w:t>
      </w:r>
      <w:r>
        <w:t>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 w:rsidR="00867760">
        <w:t xml:space="preserve"> </w:t>
      </w:r>
      <w:r>
        <w:t>si</w:t>
      </w:r>
      <w:r>
        <w:rPr>
          <w:spacing w:val="-1"/>
        </w:rPr>
        <w:t>z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proposed</w:t>
      </w:r>
      <w:r>
        <w:rPr>
          <w:spacing w:val="-9"/>
        </w:rPr>
        <w:t xml:space="preserve"> </w:t>
      </w:r>
      <w:r>
        <w:t>facili</w:t>
      </w:r>
      <w:r>
        <w:rPr>
          <w:spacing w:val="-2"/>
        </w:rPr>
        <w:t>t</w:t>
      </w:r>
      <w:r>
        <w:t>y)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usually</w:t>
      </w:r>
      <w:r>
        <w:rPr>
          <w:spacing w:val="-7"/>
        </w:rPr>
        <w:t xml:space="preserve"> </w:t>
      </w:r>
      <w:r>
        <w:t>about noise, t</w:t>
      </w:r>
      <w:r>
        <w:rPr>
          <w:spacing w:val="-4"/>
        </w:rPr>
        <w:t>r</w:t>
      </w:r>
      <w:r>
        <w:t>affic</w:t>
      </w:r>
      <w:r>
        <w:rPr>
          <w:spacing w:val="-4"/>
        </w:rPr>
        <w:t xml:space="preserve"> </w:t>
      </w:r>
      <w:r>
        <w:t>and parking impacts.  By engaging and</w:t>
      </w:r>
      <w:r>
        <w:rPr>
          <w:spacing w:val="-4"/>
        </w:rPr>
        <w:t xml:space="preserve"> </w:t>
      </w:r>
      <w:r>
        <w:t>educating</w:t>
      </w:r>
      <w:r>
        <w:rPr>
          <w:spacing w:val="-10"/>
        </w:rPr>
        <w:t xml:space="preserve"> </w:t>
      </w:r>
      <w:r>
        <w:t>communities</w:t>
      </w:r>
      <w:r>
        <w:rPr>
          <w:spacing w:val="-13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issues, 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</w:t>
      </w:r>
      <w:r>
        <w:rPr>
          <w:spacing w:val="-12"/>
        </w:rPr>
        <w:t xml:space="preserve"> </w:t>
      </w:r>
      <w:r>
        <w:t>strengthens</w:t>
      </w:r>
      <w:r>
        <w:rPr>
          <w:spacing w:val="-12"/>
        </w:rPr>
        <w:t xml:space="preserve"> </w:t>
      </w:r>
      <w:r>
        <w:t>communi</w:t>
      </w:r>
      <w:r>
        <w:rPr>
          <w:spacing w:val="-2"/>
        </w:rPr>
        <w:t>t</w:t>
      </w:r>
      <w:r>
        <w:t>y support</w:t>
      </w:r>
      <w:r>
        <w:rPr>
          <w:spacing w:val="-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care.</w:t>
      </w:r>
      <w:r>
        <w:rPr>
          <w:spacing w:val="65"/>
        </w:rPr>
        <w:t xml:space="preserve"> </w:t>
      </w:r>
      <w:r>
        <w:t>This can</w:t>
      </w:r>
      <w:r>
        <w:rPr>
          <w:spacing w:val="-3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pre- empt</w:t>
      </w:r>
      <w:r>
        <w:rPr>
          <w:spacing w:val="-5"/>
        </w:rPr>
        <w:t xml:space="preserve"> </w:t>
      </w:r>
      <w:r>
        <w:t>objections to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applications which can</w:t>
      </w:r>
      <w:r>
        <w:rPr>
          <w:spacing w:val="-3"/>
        </w:rPr>
        <w:t xml:space="preserve"> </w:t>
      </w:r>
      <w:r>
        <w:t>facilitate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shorter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 timef</w:t>
      </w:r>
      <w:r>
        <w:rPr>
          <w:spacing w:val="-3"/>
        </w:rPr>
        <w:t>r</w:t>
      </w:r>
      <w:r>
        <w:t>ame.</w:t>
      </w:r>
    </w:p>
    <w:p w14:paraId="118B636E" w14:textId="77777777" w:rsidR="00BD0945" w:rsidRDefault="00EB3341" w:rsidP="00EA2808">
      <w:pPr>
        <w:pStyle w:val="Heading5casestuyd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A resident’s experience</w:t>
      </w:r>
    </w:p>
    <w:p w14:paraId="2B722D8E" w14:textId="77777777" w:rsidR="00BD0945" w:rsidRDefault="00EB3341" w:rsidP="00867760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t>During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guidelines</w:t>
      </w:r>
      <w:r w:rsidR="00867760">
        <w:t xml:space="preserve"> </w:t>
      </w:r>
      <w:r>
        <w:t>we spo</w:t>
      </w:r>
      <w:r>
        <w:rPr>
          <w:spacing w:val="-2"/>
        </w:rPr>
        <w:t>k</w:t>
      </w:r>
      <w:r>
        <w:t>e</w:t>
      </w:r>
      <w:r>
        <w:rPr>
          <w:spacing w:val="-6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t>resident</w:t>
      </w:r>
      <w:r>
        <w:rPr>
          <w:spacing w:val="-8"/>
        </w:rPr>
        <w:t xml:space="preserve"> </w:t>
      </w:r>
      <w:r>
        <w:t>who had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large</w:t>
      </w:r>
      <w:r>
        <w:rPr>
          <w:spacing w:val="-5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appr</w:t>
      </w:r>
      <w:r>
        <w:rPr>
          <w:spacing w:val="-2"/>
        </w:rPr>
        <w:t>ov</w:t>
      </w:r>
      <w:r>
        <w:t>ed</w:t>
      </w:r>
      <w:r>
        <w:rPr>
          <w:spacing w:val="-9"/>
        </w:rPr>
        <w:t xml:space="preserve"> </w:t>
      </w:r>
      <w:r>
        <w:t>next</w:t>
      </w:r>
      <w:r>
        <w:rPr>
          <w:spacing w:val="-4"/>
        </w:rPr>
        <w:t xml:space="preserve"> </w:t>
      </w:r>
      <w:r>
        <w:t>door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her</w:t>
      </w:r>
      <w:r>
        <w:rPr>
          <w:spacing w:val="-3"/>
        </w:rPr>
        <w:t xml:space="preserve"> </w:t>
      </w:r>
      <w:r>
        <w:t>house.</w:t>
      </w:r>
    </w:p>
    <w:p w14:paraId="564A7C13" w14:textId="77777777" w:rsidR="00BD0945" w:rsidRDefault="00EB3341" w:rsidP="00867760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rPr>
          <w:i/>
        </w:rPr>
        <w:t>You</w:t>
      </w:r>
      <w:r>
        <w:rPr>
          <w:i/>
          <w:spacing w:val="-4"/>
        </w:rPr>
        <w:t xml:space="preserve"> </w:t>
      </w:r>
      <w:r>
        <w:rPr>
          <w:i/>
        </w:rPr>
        <w:t>cannot</w:t>
      </w:r>
      <w:r>
        <w:rPr>
          <w:i/>
          <w:spacing w:val="-7"/>
        </w:rPr>
        <w:t xml:space="preserve"> </w:t>
      </w:r>
      <w:r>
        <w:rPr>
          <w:i/>
        </w:rPr>
        <w:t>believe</w:t>
      </w:r>
      <w:r>
        <w:rPr>
          <w:i/>
          <w:spacing w:val="-7"/>
        </w:rPr>
        <w:t xml:space="preserve"> </w:t>
      </w:r>
      <w:r>
        <w:rPr>
          <w:i/>
        </w:rPr>
        <w:t>how upset</w:t>
      </w:r>
      <w:r>
        <w:rPr>
          <w:i/>
          <w:spacing w:val="-6"/>
        </w:rPr>
        <w:t xml:space="preserve"> </w:t>
      </w:r>
      <w:r>
        <w:rPr>
          <w:i/>
        </w:rPr>
        <w:t>I</w:t>
      </w:r>
      <w:r>
        <w:rPr>
          <w:i/>
          <w:spacing w:val="-1"/>
        </w:rPr>
        <w:t xml:space="preserve"> </w:t>
      </w:r>
      <w:r>
        <w:rPr>
          <w:i/>
        </w:rPr>
        <w:t>was</w:t>
      </w:r>
      <w:r>
        <w:rPr>
          <w:i/>
          <w:spacing w:val="-4"/>
        </w:rPr>
        <w:t xml:space="preserve"> </w:t>
      </w:r>
      <w:r>
        <w:rPr>
          <w:i/>
        </w:rPr>
        <w:t>by</w:t>
      </w:r>
      <w:r>
        <w:rPr>
          <w:i/>
          <w:spacing w:val="-2"/>
        </w:rPr>
        <w:t xml:space="preserve"> </w:t>
      </w:r>
      <w:r>
        <w:rPr>
          <w:i/>
        </w:rPr>
        <w:t>the proposal!</w:t>
      </w:r>
      <w:r>
        <w:rPr>
          <w:i/>
          <w:spacing w:val="61"/>
        </w:rPr>
        <w:t xml:space="preserve"> </w:t>
      </w:r>
      <w:r>
        <w:rPr>
          <w:i/>
        </w:rPr>
        <w:t>I</w:t>
      </w:r>
      <w:r>
        <w:rPr>
          <w:i/>
          <w:spacing w:val="-1"/>
        </w:rPr>
        <w:t xml:space="preserve"> </w:t>
      </w:r>
      <w:r>
        <w:rPr>
          <w:i/>
        </w:rPr>
        <w:t>was</w:t>
      </w:r>
      <w:r>
        <w:rPr>
          <w:i/>
          <w:spacing w:val="-4"/>
        </w:rPr>
        <w:t xml:space="preserve"> </w:t>
      </w:r>
      <w:r>
        <w:rPr>
          <w:i/>
        </w:rPr>
        <w:t>worried</w:t>
      </w:r>
      <w:r>
        <w:rPr>
          <w:i/>
          <w:spacing w:val="-8"/>
        </w:rPr>
        <w:t xml:space="preserve"> </w:t>
      </w:r>
      <w:r>
        <w:rPr>
          <w:i/>
        </w:rPr>
        <w:t>that</w:t>
      </w:r>
      <w:r>
        <w:rPr>
          <w:i/>
          <w:spacing w:val="-4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noise</w:t>
      </w:r>
      <w:r>
        <w:rPr>
          <w:i/>
          <w:spacing w:val="-5"/>
        </w:rPr>
        <w:t xml:space="preserve"> </w:t>
      </w:r>
      <w:r>
        <w:rPr>
          <w:i/>
        </w:rPr>
        <w:t>and the</w:t>
      </w:r>
      <w:r>
        <w:rPr>
          <w:i/>
          <w:spacing w:val="-3"/>
        </w:rPr>
        <w:t xml:space="preserve"> </w:t>
      </w:r>
      <w:r>
        <w:rPr>
          <w:i/>
        </w:rPr>
        <w:t>coming</w:t>
      </w:r>
      <w:r>
        <w:rPr>
          <w:i/>
          <w:spacing w:val="-7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going</w:t>
      </w:r>
      <w:r>
        <w:rPr>
          <w:i/>
          <w:spacing w:val="-6"/>
        </w:rPr>
        <w:t xml:space="preserve"> </w:t>
      </w:r>
      <w:r>
        <w:rPr>
          <w:i/>
        </w:rPr>
        <w:t>by</w:t>
      </w:r>
      <w:r>
        <w:rPr>
          <w:i/>
          <w:spacing w:val="-2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staff</w:t>
      </w:r>
      <w:r>
        <w:rPr>
          <w:i/>
          <w:spacing w:val="-4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the parents</w:t>
      </w:r>
      <w:r>
        <w:rPr>
          <w:i/>
          <w:spacing w:val="-8"/>
        </w:rPr>
        <w:t xml:space="preserve"> </w:t>
      </w:r>
      <w:r>
        <w:rPr>
          <w:i/>
        </w:rPr>
        <w:t>would ruin</w:t>
      </w:r>
      <w:r>
        <w:rPr>
          <w:i/>
          <w:spacing w:val="-4"/>
        </w:rPr>
        <w:t xml:space="preserve"> </w:t>
      </w:r>
      <w:r>
        <w:rPr>
          <w:i/>
        </w:rPr>
        <w:t>our</w:t>
      </w:r>
      <w:r>
        <w:rPr>
          <w:i/>
          <w:spacing w:val="-3"/>
        </w:rPr>
        <w:t xml:space="preserve"> </w:t>
      </w:r>
      <w:r>
        <w:rPr>
          <w:i/>
        </w:rPr>
        <w:t>quiet neighbourhood. We</w:t>
      </w:r>
      <w:r>
        <w:rPr>
          <w:i/>
          <w:spacing w:val="-3"/>
        </w:rPr>
        <w:t xml:space="preserve"> </w:t>
      </w:r>
      <w:r>
        <w:rPr>
          <w:i/>
        </w:rPr>
        <w:t>made</w:t>
      </w:r>
      <w:r>
        <w:rPr>
          <w:i/>
          <w:spacing w:val="-6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 xml:space="preserve"> </w:t>
      </w:r>
      <w:r>
        <w:rPr>
          <w:i/>
        </w:rPr>
        <w:t>lot of</w:t>
      </w:r>
      <w:r>
        <w:rPr>
          <w:i/>
          <w:spacing w:val="-2"/>
        </w:rPr>
        <w:t xml:space="preserve"> </w:t>
      </w:r>
      <w:r>
        <w:rPr>
          <w:i/>
        </w:rPr>
        <w:t>objections to</w:t>
      </w:r>
      <w:r>
        <w:rPr>
          <w:i/>
          <w:spacing w:val="-2"/>
        </w:rPr>
        <w:t xml:space="preserve"> </w:t>
      </w:r>
      <w:r>
        <w:rPr>
          <w:i/>
        </w:rPr>
        <w:t>our</w:t>
      </w:r>
      <w:r>
        <w:rPr>
          <w:i/>
          <w:spacing w:val="-3"/>
        </w:rPr>
        <w:t xml:space="preserve"> </w:t>
      </w:r>
      <w:r>
        <w:rPr>
          <w:i/>
        </w:rPr>
        <w:t>local government,</w:t>
      </w:r>
      <w:r>
        <w:rPr>
          <w:i/>
          <w:spacing w:val="-13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organised</w:t>
      </w:r>
      <w:r>
        <w:rPr>
          <w:i/>
          <w:spacing w:val="-10"/>
        </w:rPr>
        <w:t xml:space="preserve"> </w:t>
      </w:r>
      <w:r>
        <w:rPr>
          <w:i/>
        </w:rPr>
        <w:t>many</w:t>
      </w:r>
      <w:r>
        <w:rPr>
          <w:i/>
          <w:spacing w:val="-6"/>
        </w:rPr>
        <w:t xml:space="preserve"> </w:t>
      </w:r>
      <w:r>
        <w:rPr>
          <w:i/>
        </w:rPr>
        <w:t>others</w:t>
      </w:r>
      <w:r>
        <w:rPr>
          <w:i/>
          <w:spacing w:val="-6"/>
        </w:rPr>
        <w:t xml:space="preserve"> </w:t>
      </w:r>
      <w:r>
        <w:rPr>
          <w:i/>
        </w:rPr>
        <w:t>to object.</w:t>
      </w:r>
    </w:p>
    <w:p w14:paraId="0286B66E" w14:textId="77777777" w:rsidR="00BD0945" w:rsidRDefault="00EB3341" w:rsidP="00867760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>
        <w:rPr>
          <w:i/>
        </w:rPr>
        <w:t>The</w:t>
      </w:r>
      <w:r>
        <w:rPr>
          <w:i/>
          <w:spacing w:val="-4"/>
        </w:rPr>
        <w:t xml:space="preserve"> </w:t>
      </w:r>
      <w:r>
        <w:rPr>
          <w:i/>
        </w:rPr>
        <w:t>local government</w:t>
      </w:r>
      <w:r>
        <w:rPr>
          <w:i/>
          <w:spacing w:val="-12"/>
        </w:rPr>
        <w:t xml:space="preserve"> </w:t>
      </w:r>
      <w:r>
        <w:rPr>
          <w:i/>
        </w:rPr>
        <w:t>worked</w:t>
      </w:r>
      <w:r>
        <w:rPr>
          <w:i/>
          <w:spacing w:val="-7"/>
        </w:rPr>
        <w:t xml:space="preserve"> </w:t>
      </w:r>
      <w:r>
        <w:rPr>
          <w:i/>
        </w:rPr>
        <w:t>with us</w:t>
      </w:r>
      <w:r>
        <w:rPr>
          <w:i/>
          <w:spacing w:val="-3"/>
        </w:rPr>
        <w:t xml:space="preserve"> </w:t>
      </w:r>
      <w:r>
        <w:rPr>
          <w:i/>
        </w:rPr>
        <w:t>and showed</w:t>
      </w:r>
      <w:r>
        <w:rPr>
          <w:i/>
          <w:spacing w:val="-8"/>
        </w:rPr>
        <w:t xml:space="preserve"> </w:t>
      </w:r>
      <w:r>
        <w:rPr>
          <w:i/>
        </w:rPr>
        <w:t>us</w:t>
      </w:r>
      <w:r>
        <w:rPr>
          <w:i/>
          <w:spacing w:val="-2"/>
        </w:rPr>
        <w:t xml:space="preserve"> </w:t>
      </w:r>
      <w:r>
        <w:rPr>
          <w:i/>
        </w:rPr>
        <w:t>how they</w:t>
      </w:r>
      <w:r>
        <w:rPr>
          <w:i/>
          <w:spacing w:val="-4"/>
        </w:rPr>
        <w:t xml:space="preserve"> </w:t>
      </w:r>
      <w:r>
        <w:rPr>
          <w:i/>
        </w:rPr>
        <w:t>had</w:t>
      </w:r>
      <w:r>
        <w:rPr>
          <w:i/>
          <w:spacing w:val="-4"/>
        </w:rPr>
        <w:t xml:space="preserve"> </w:t>
      </w:r>
      <w:r>
        <w:rPr>
          <w:i/>
        </w:rPr>
        <w:t>made</w:t>
      </w:r>
      <w:r>
        <w:rPr>
          <w:i/>
          <w:spacing w:val="-6"/>
        </w:rPr>
        <w:t xml:space="preserve"> </w:t>
      </w:r>
      <w:r>
        <w:rPr>
          <w:i/>
        </w:rPr>
        <w:t>their assessment,</w:t>
      </w:r>
      <w:r>
        <w:rPr>
          <w:i/>
          <w:spacing w:val="-12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what</w:t>
      </w:r>
      <w:r>
        <w:rPr>
          <w:i/>
          <w:spacing w:val="-5"/>
        </w:rPr>
        <w:t xml:space="preserve"> </w:t>
      </w:r>
      <w:r>
        <w:rPr>
          <w:i/>
        </w:rPr>
        <w:t>evidence</w:t>
      </w:r>
      <w:r>
        <w:rPr>
          <w:i/>
          <w:spacing w:val="-9"/>
        </w:rPr>
        <w:t xml:space="preserve"> </w:t>
      </w:r>
      <w:r>
        <w:rPr>
          <w:i/>
        </w:rPr>
        <w:t>they</w:t>
      </w:r>
      <w:r>
        <w:rPr>
          <w:i/>
          <w:spacing w:val="-4"/>
        </w:rPr>
        <w:t xml:space="preserve"> </w:t>
      </w:r>
      <w:r>
        <w:rPr>
          <w:i/>
          <w:w w:val="99"/>
        </w:rPr>
        <w:t>used to</w:t>
      </w:r>
      <w:r>
        <w:rPr>
          <w:i/>
        </w:rPr>
        <w:t xml:space="preserve"> judge</w:t>
      </w:r>
      <w:r>
        <w:rPr>
          <w:i/>
          <w:spacing w:val="-6"/>
        </w:rPr>
        <w:t xml:space="preserve"> </w:t>
      </w:r>
      <w:r>
        <w:rPr>
          <w:i/>
        </w:rPr>
        <w:t>impacts.</w:t>
      </w:r>
      <w:r>
        <w:rPr>
          <w:i/>
          <w:spacing w:val="62"/>
        </w:rPr>
        <w:t xml:space="preserve"> </w:t>
      </w:r>
      <w:r>
        <w:rPr>
          <w:i/>
        </w:rPr>
        <w:t>Now the</w:t>
      </w:r>
      <w:r>
        <w:rPr>
          <w:i/>
          <w:spacing w:val="-3"/>
        </w:rPr>
        <w:t xml:space="preserve"> </w:t>
      </w:r>
      <w:r>
        <w:rPr>
          <w:i/>
        </w:rPr>
        <w:t>centre</w:t>
      </w:r>
      <w:r>
        <w:rPr>
          <w:i/>
          <w:spacing w:val="-6"/>
        </w:rPr>
        <w:t xml:space="preserve"> </w:t>
      </w:r>
      <w:r>
        <w:rPr>
          <w:i/>
        </w:rPr>
        <w:t>is up</w:t>
      </w:r>
      <w:r>
        <w:rPr>
          <w:i/>
          <w:spacing w:val="-3"/>
        </w:rPr>
        <w:t xml:space="preserve"> </w:t>
      </w:r>
      <w:r>
        <w:rPr>
          <w:i/>
        </w:rPr>
        <w:t>and running</w:t>
      </w:r>
      <w:r>
        <w:rPr>
          <w:i/>
          <w:spacing w:val="-8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our</w:t>
      </w:r>
      <w:r>
        <w:rPr>
          <w:i/>
          <w:spacing w:val="-3"/>
        </w:rPr>
        <w:t xml:space="preserve"> </w:t>
      </w:r>
      <w:r>
        <w:rPr>
          <w:i/>
        </w:rPr>
        <w:t>concerns</w:t>
      </w:r>
      <w:r>
        <w:rPr>
          <w:i/>
          <w:spacing w:val="-9"/>
        </w:rPr>
        <w:t xml:space="preserve"> </w:t>
      </w:r>
      <w:r>
        <w:rPr>
          <w:i/>
        </w:rPr>
        <w:t>proved</w:t>
      </w:r>
      <w:r>
        <w:rPr>
          <w:i/>
          <w:spacing w:val="-7"/>
        </w:rPr>
        <w:t xml:space="preserve"> </w:t>
      </w:r>
      <w:r>
        <w:rPr>
          <w:i/>
        </w:rPr>
        <w:t>not</w:t>
      </w:r>
      <w:r>
        <w:rPr>
          <w:i/>
          <w:spacing w:val="-3"/>
        </w:rPr>
        <w:t xml:space="preserve"> </w:t>
      </w:r>
      <w:r>
        <w:rPr>
          <w:i/>
        </w:rPr>
        <w:t>to</w:t>
      </w:r>
      <w:r>
        <w:rPr>
          <w:i/>
          <w:spacing w:val="-2"/>
        </w:rPr>
        <w:t xml:space="preserve"> </w:t>
      </w:r>
      <w:r>
        <w:rPr>
          <w:i/>
        </w:rPr>
        <w:t>be founded.</w:t>
      </w:r>
    </w:p>
    <w:p w14:paraId="05113F0E" w14:textId="77777777" w:rsidR="00BD0945" w:rsidRPr="004B0137" w:rsidRDefault="00EB3341" w:rsidP="00066BA3">
      <w:pPr>
        <w:pStyle w:val="Heading4"/>
        <w:numPr>
          <w:ilvl w:val="2"/>
          <w:numId w:val="35"/>
        </w:numPr>
      </w:pPr>
      <w:r>
        <w:br w:type="column"/>
      </w:r>
      <w:r w:rsidRPr="004B0137">
        <w:lastRenderedPageBreak/>
        <w:t>Engage early in the process</w:t>
      </w:r>
    </w:p>
    <w:p w14:paraId="01ACAC32" w14:textId="77777777" w:rsidR="00BD0945" w:rsidRDefault="00867760" w:rsidP="00DE566B">
      <w:pPr>
        <w:spacing w:before="120"/>
        <w:rPr>
          <w:rFonts w:eastAsia="Verdana" w:cs="Verdana"/>
          <w:szCs w:val="20"/>
        </w:rPr>
      </w:pPr>
      <w:r>
        <w:rPr>
          <w:rFonts w:eastAsia="Verdana" w:cs="Verdana"/>
          <w:w w:val="106"/>
          <w:szCs w:val="20"/>
        </w:rPr>
        <w:t>Often</w:t>
      </w:r>
      <w:r w:rsidR="00EB3341">
        <w:rPr>
          <w:rFonts w:eastAsia="Verdana" w:cs="Verdana"/>
          <w:spacing w:val="-4"/>
          <w:w w:val="106"/>
          <w:szCs w:val="20"/>
        </w:rPr>
        <w:t xml:space="preserve"> </w:t>
      </w:r>
      <w:r w:rsidR="00EB3341">
        <w:rPr>
          <w:rFonts w:eastAsia="Verdana" w:cs="Verdana"/>
          <w:szCs w:val="20"/>
        </w:rPr>
        <w:t>communi</w:t>
      </w:r>
      <w:r w:rsidR="00EB3341">
        <w:rPr>
          <w:rFonts w:eastAsia="Verdana" w:cs="Verdana"/>
          <w:spacing w:val="-1"/>
          <w:szCs w:val="20"/>
        </w:rPr>
        <w:t>t</w:t>
      </w:r>
      <w:r w:rsidR="00EB3341">
        <w:rPr>
          <w:rFonts w:eastAsia="Verdana" w:cs="Verdana"/>
          <w:szCs w:val="20"/>
        </w:rPr>
        <w:t>y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objections 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de</w:t>
      </w:r>
      <w:r w:rsidR="00EB3341">
        <w:rPr>
          <w:rFonts w:eastAsia="Verdana" w:cs="Verdana"/>
          <w:spacing w:val="-2"/>
          <w:szCs w:val="20"/>
        </w:rPr>
        <w:t>v</w:t>
      </w:r>
      <w:r w:rsidR="00EB3341">
        <w:rPr>
          <w:rFonts w:eastAsia="Verdana" w:cs="Verdana"/>
          <w:szCs w:val="20"/>
        </w:rPr>
        <w:t>elopment applications cause del</w:t>
      </w:r>
      <w:r w:rsidR="00EB3341">
        <w:rPr>
          <w:rFonts w:eastAsia="Verdana" w:cs="Verdana"/>
          <w:spacing w:val="-2"/>
          <w:szCs w:val="20"/>
        </w:rPr>
        <w:t>a</w:t>
      </w:r>
      <w:r w:rsidR="00EB3341">
        <w:rPr>
          <w:rFonts w:eastAsia="Verdana" w:cs="Verdana"/>
          <w:szCs w:val="20"/>
        </w:rPr>
        <w:t>ys or significant amendments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of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projects.</w:t>
      </w:r>
    </w:p>
    <w:p w14:paraId="5856B5CD" w14:textId="77777777" w:rsidR="00BD0945" w:rsidRDefault="00EB3341" w:rsidP="00DE566B">
      <w:pPr>
        <w:ind w:left="7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Objections are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usually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made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on unfounded</w:t>
      </w:r>
      <w:r>
        <w:rPr>
          <w:rFonts w:eastAsia="Verdana" w:cs="Verdana"/>
          <w:i/>
          <w:spacing w:val="-11"/>
          <w:szCs w:val="20"/>
        </w:rPr>
        <w:t xml:space="preserve"> </w:t>
      </w:r>
      <w:r>
        <w:rPr>
          <w:rFonts w:eastAsia="Verdana" w:cs="Verdana"/>
          <w:i/>
          <w:szCs w:val="20"/>
        </w:rPr>
        <w:t>grounds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–</w:t>
      </w:r>
      <w:r>
        <w:rPr>
          <w:rFonts w:eastAsia="Verdana" w:cs="Verdana"/>
          <w:i/>
          <w:spacing w:val="-1"/>
          <w:szCs w:val="20"/>
        </w:rPr>
        <w:t xml:space="preserve"> </w:t>
      </w:r>
      <w:r>
        <w:rPr>
          <w:rFonts w:eastAsia="Verdana" w:cs="Verdana"/>
          <w:i/>
          <w:szCs w:val="20"/>
        </w:rPr>
        <w:t>we need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w w:val="99"/>
          <w:szCs w:val="20"/>
        </w:rPr>
        <w:t>to increase</w:t>
      </w:r>
      <w:r>
        <w:rPr>
          <w:rFonts w:eastAsia="Verdana" w:cs="Verdana"/>
          <w:i/>
          <w:szCs w:val="20"/>
        </w:rPr>
        <w:t xml:space="preserve"> 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education</w:t>
      </w:r>
      <w:r>
        <w:rPr>
          <w:rFonts w:eastAsia="Verdana" w:cs="Verdana"/>
          <w:i/>
          <w:spacing w:val="-10"/>
          <w:szCs w:val="20"/>
        </w:rPr>
        <w:t xml:space="preserve"> </w:t>
      </w:r>
      <w:r>
        <w:rPr>
          <w:rFonts w:eastAsia="Verdana" w:cs="Verdana"/>
          <w:i/>
          <w:szCs w:val="20"/>
        </w:rPr>
        <w:t>about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how it is desirable</w:t>
      </w:r>
      <w:r>
        <w:rPr>
          <w:rFonts w:eastAsia="Verdana" w:cs="Verdana"/>
          <w:i/>
          <w:spacing w:val="-9"/>
          <w:szCs w:val="20"/>
        </w:rPr>
        <w:t xml:space="preserve"> </w:t>
      </w:r>
      <w:r>
        <w:rPr>
          <w:rFonts w:eastAsia="Verdana" w:cs="Verdana"/>
          <w:i/>
          <w:szCs w:val="20"/>
        </w:rPr>
        <w:t>to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live next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door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to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a</w:t>
      </w:r>
      <w:r>
        <w:rPr>
          <w:rFonts w:eastAsia="Verdana" w:cs="Verdana"/>
          <w:i/>
          <w:spacing w:val="-1"/>
          <w:szCs w:val="20"/>
        </w:rPr>
        <w:t xml:space="preserve"> </w:t>
      </w:r>
      <w:r>
        <w:rPr>
          <w:rFonts w:eastAsia="Verdana" w:cs="Verdana"/>
          <w:i/>
          <w:szCs w:val="20"/>
        </w:rPr>
        <w:t>child care centre.</w:t>
      </w:r>
    </w:p>
    <w:p w14:paraId="1189622B" w14:textId="77777777" w:rsidR="00BD0945" w:rsidRDefault="00EB3341" w:rsidP="006342CA">
      <w:pPr>
        <w:ind w:left="1843" w:right="228"/>
      </w:pPr>
      <w:r>
        <w:t>(Local</w:t>
      </w:r>
      <w:r>
        <w:rPr>
          <w:spacing w:val="-6"/>
        </w:rPr>
        <w:t xml:space="preserve"> </w:t>
      </w:r>
      <w:r>
        <w:t>g</w:t>
      </w:r>
      <w:r>
        <w:rPr>
          <w:spacing w:val="-2"/>
        </w:rPr>
        <w:t>ov</w:t>
      </w:r>
      <w:r>
        <w:t>ernment,</w:t>
      </w:r>
      <w:r>
        <w:rPr>
          <w:spacing w:val="-13"/>
        </w:rPr>
        <w:t xml:space="preserve"> </w:t>
      </w:r>
      <w:r>
        <w:t>NSW)</w:t>
      </w:r>
    </w:p>
    <w:p w14:paraId="5E87BD12" w14:textId="77777777" w:rsidR="00BD0945" w:rsidRDefault="00EB3341" w:rsidP="006342CA">
      <w:r>
        <w:t>Early</w:t>
      </w:r>
      <w:r>
        <w:rPr>
          <w:spacing w:val="-5"/>
        </w:rPr>
        <w:t xml:space="preserve"> </w:t>
      </w:r>
      <w:r>
        <w:t>engagement</w:t>
      </w:r>
      <w:r>
        <w:rPr>
          <w:spacing w:val="-13"/>
        </w:rPr>
        <w:t xml:space="preserve"> </w:t>
      </w:r>
      <w:r>
        <w:t>with the</w:t>
      </w:r>
      <w:r>
        <w:rPr>
          <w:spacing w:val="-3"/>
        </w:rPr>
        <w:t xml:space="preserve"> </w:t>
      </w:r>
      <w:r>
        <w:t>communi</w:t>
      </w:r>
      <w:r>
        <w:rPr>
          <w:spacing w:val="-2"/>
        </w:rPr>
        <w:t>t</w:t>
      </w:r>
      <w:r>
        <w:rPr>
          <w:spacing w:val="-19"/>
        </w:rPr>
        <w:t>y</w:t>
      </w:r>
      <w:r>
        <w:t>, particularly</w:t>
      </w:r>
      <w:r>
        <w:rPr>
          <w:spacing w:val="-11"/>
        </w:rPr>
        <w:t xml:space="preserve"> </w:t>
      </w:r>
      <w:r>
        <w:t>with neighbouring</w:t>
      </w:r>
      <w:r>
        <w:rPr>
          <w:spacing w:val="-13"/>
        </w:rPr>
        <w:t xml:space="preserve"> </w:t>
      </w:r>
      <w:r>
        <w:t>residents,</w:t>
      </w:r>
      <w:r>
        <w:rPr>
          <w:spacing w:val="-10"/>
        </w:rPr>
        <w:t xml:space="preserve"> </w:t>
      </w:r>
      <w:r>
        <w:t>can reduce</w:t>
      </w:r>
      <w:r>
        <w:rPr>
          <w:spacing w:val="-7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number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t</w:t>
      </w:r>
      <w:r>
        <w:t>ype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rPr>
          <w:w w:val="99"/>
        </w:rPr>
        <w:t>objections. Local</w:t>
      </w:r>
      <w:r>
        <w:t xml:space="preserve"> g</w:t>
      </w:r>
      <w:r>
        <w:rPr>
          <w:spacing w:val="-2"/>
        </w:rPr>
        <w:t>ov</w:t>
      </w:r>
      <w:r>
        <w:t>ernments</w:t>
      </w:r>
      <w:r>
        <w:rPr>
          <w:spacing w:val="-1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acti</w:t>
      </w:r>
      <w:r>
        <w:rPr>
          <w:spacing w:val="-3"/>
        </w:rPr>
        <w:t>v</w:t>
      </w:r>
      <w:r>
        <w:t>ely</w:t>
      </w:r>
      <w:r>
        <w:rPr>
          <w:spacing w:val="-8"/>
        </w:rPr>
        <w:t xml:space="preserve"> </w:t>
      </w:r>
      <w:r>
        <w:t>encou</w:t>
      </w:r>
      <w:r>
        <w:rPr>
          <w:spacing w:val="-4"/>
        </w:rPr>
        <w:t>r</w:t>
      </w:r>
      <w:r>
        <w:t>age proponents</w:t>
      </w:r>
      <w:r>
        <w:rPr>
          <w:spacing w:val="-1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hold meetings</w:t>
      </w:r>
      <w:r>
        <w:rPr>
          <w:spacing w:val="-9"/>
        </w:rPr>
        <w:t xml:space="preserve"> </w:t>
      </w:r>
      <w:r>
        <w:t>with neighbouring businesses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residents</w:t>
      </w:r>
      <w:r>
        <w:rPr>
          <w:spacing w:val="-9"/>
        </w:rPr>
        <w:t xml:space="preserve"> </w:t>
      </w:r>
      <w:r>
        <w:rPr>
          <w:spacing w:val="-2"/>
        </w:rPr>
        <w:t>v</w:t>
      </w:r>
      <w:r>
        <w:t>ery</w:t>
      </w:r>
      <w:r>
        <w:rPr>
          <w:spacing w:val="-4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in the process.</w:t>
      </w:r>
    </w:p>
    <w:p w14:paraId="186D5740" w14:textId="77777777" w:rsidR="00BD0945" w:rsidRDefault="00EB3341" w:rsidP="006342CA">
      <w:pPr>
        <w:ind w:left="720"/>
      </w:pPr>
      <w:r>
        <w:rPr>
          <w:i/>
        </w:rPr>
        <w:t>Having</w:t>
      </w:r>
      <w:r>
        <w:rPr>
          <w:i/>
          <w:spacing w:val="-7"/>
        </w:rPr>
        <w:t xml:space="preserve"> </w:t>
      </w:r>
      <w:r>
        <w:rPr>
          <w:i/>
        </w:rPr>
        <w:t>an</w:t>
      </w:r>
      <w:r>
        <w:rPr>
          <w:i/>
          <w:spacing w:val="-2"/>
        </w:rPr>
        <w:t xml:space="preserve"> </w:t>
      </w:r>
      <w:r>
        <w:rPr>
          <w:i/>
        </w:rPr>
        <w:t>engagement</w:t>
      </w:r>
      <w:r>
        <w:rPr>
          <w:i/>
          <w:spacing w:val="-13"/>
        </w:rPr>
        <w:t xml:space="preserve"> </w:t>
      </w:r>
      <w:r>
        <w:rPr>
          <w:i/>
        </w:rPr>
        <w:t>forum</w:t>
      </w:r>
      <w:r>
        <w:rPr>
          <w:i/>
          <w:spacing w:val="-6"/>
        </w:rPr>
        <w:t xml:space="preserve"> </w:t>
      </w:r>
      <w:r>
        <w:rPr>
          <w:i/>
        </w:rPr>
        <w:t>was</w:t>
      </w:r>
      <w:r>
        <w:rPr>
          <w:i/>
          <w:spacing w:val="-4"/>
        </w:rPr>
        <w:t xml:space="preserve"> </w:t>
      </w:r>
      <w:r>
        <w:rPr>
          <w:i/>
        </w:rPr>
        <w:t>a real benefit.</w:t>
      </w:r>
      <w:r>
        <w:rPr>
          <w:i/>
          <w:spacing w:val="63"/>
        </w:rPr>
        <w:t xml:space="preserve"> </w:t>
      </w:r>
      <w:r>
        <w:rPr>
          <w:i/>
        </w:rPr>
        <w:t>It opened up channels of</w:t>
      </w:r>
      <w:r>
        <w:rPr>
          <w:i/>
          <w:spacing w:val="-2"/>
        </w:rPr>
        <w:t xml:space="preserve"> </w:t>
      </w:r>
      <w:r>
        <w:rPr>
          <w:i/>
        </w:rPr>
        <w:t>communication.</w:t>
      </w:r>
      <w:r>
        <w:rPr>
          <w:i/>
          <w:spacing w:val="54"/>
        </w:rPr>
        <w:t xml:space="preserve"> </w:t>
      </w:r>
      <w:r>
        <w:rPr>
          <w:i/>
        </w:rPr>
        <w:t>Participants</w:t>
      </w:r>
      <w:r>
        <w:rPr>
          <w:i/>
          <w:spacing w:val="-12"/>
        </w:rPr>
        <w:t xml:space="preserve"> </w:t>
      </w:r>
      <w:r>
        <w:rPr>
          <w:i/>
        </w:rPr>
        <w:t>were</w:t>
      </w:r>
      <w:r w:rsidR="006342CA">
        <w:rPr>
          <w:i/>
        </w:rPr>
        <w:t xml:space="preserve"> </w:t>
      </w:r>
      <w:r>
        <w:rPr>
          <w:i/>
        </w:rPr>
        <w:t>able</w:t>
      </w:r>
      <w:r>
        <w:rPr>
          <w:i/>
          <w:spacing w:val="-4"/>
        </w:rPr>
        <w:t xml:space="preserve"> </w:t>
      </w:r>
      <w:r>
        <w:rPr>
          <w:i/>
        </w:rPr>
        <w:t>to</w:t>
      </w:r>
      <w:r>
        <w:rPr>
          <w:i/>
          <w:spacing w:val="-2"/>
        </w:rPr>
        <w:t xml:space="preserve"> </w:t>
      </w:r>
      <w:r>
        <w:rPr>
          <w:i/>
        </w:rPr>
        <w:t>discuss concerns</w:t>
      </w:r>
      <w:r>
        <w:rPr>
          <w:i/>
          <w:spacing w:val="-9"/>
        </w:rPr>
        <w:t xml:space="preserve"> </w:t>
      </w:r>
      <w:r>
        <w:rPr>
          <w:i/>
        </w:rPr>
        <w:t>about</w:t>
      </w:r>
      <w:r>
        <w:rPr>
          <w:i/>
          <w:spacing w:val="-6"/>
        </w:rPr>
        <w:t xml:space="preserve"> </w:t>
      </w:r>
      <w:r>
        <w:rPr>
          <w:i/>
        </w:rPr>
        <w:t>noise, traffic</w:t>
      </w:r>
      <w:r>
        <w:rPr>
          <w:i/>
          <w:spacing w:val="-6"/>
        </w:rPr>
        <w:t xml:space="preserve"> </w:t>
      </w:r>
      <w:r>
        <w:rPr>
          <w:i/>
        </w:rPr>
        <w:t>and parking.</w:t>
      </w:r>
      <w:r>
        <w:rPr>
          <w:i/>
          <w:spacing w:val="70"/>
        </w:rPr>
        <w:t xml:space="preserve"> </w:t>
      </w:r>
      <w:r>
        <w:rPr>
          <w:i/>
        </w:rPr>
        <w:t>We were able to discuss concerns</w:t>
      </w:r>
      <w:r>
        <w:rPr>
          <w:i/>
          <w:spacing w:val="-9"/>
        </w:rPr>
        <w:t xml:space="preserve"> </w:t>
      </w:r>
      <w:r>
        <w:rPr>
          <w:i/>
        </w:rPr>
        <w:t>and</w:t>
      </w:r>
      <w:r>
        <w:rPr>
          <w:i/>
          <w:spacing w:val="-4"/>
        </w:rPr>
        <w:t xml:space="preserve"> </w:t>
      </w:r>
      <w:r>
        <w:rPr>
          <w:i/>
        </w:rPr>
        <w:t>address</w:t>
      </w:r>
      <w:r>
        <w:rPr>
          <w:i/>
          <w:spacing w:val="-8"/>
        </w:rPr>
        <w:t xml:space="preserve"> </w:t>
      </w:r>
      <w:r>
        <w:rPr>
          <w:i/>
        </w:rPr>
        <w:t>them.</w:t>
      </w:r>
      <w:r>
        <w:rPr>
          <w:i/>
          <w:spacing w:val="64"/>
        </w:rPr>
        <w:t xml:space="preserve"> </w:t>
      </w:r>
      <w:r>
        <w:rPr>
          <w:i/>
        </w:rPr>
        <w:t>The development</w:t>
      </w:r>
      <w:r>
        <w:rPr>
          <w:i/>
          <w:spacing w:val="-13"/>
        </w:rPr>
        <w:t xml:space="preserve"> </w:t>
      </w:r>
      <w:r>
        <w:rPr>
          <w:i/>
        </w:rPr>
        <w:t>application went</w:t>
      </w:r>
      <w:r>
        <w:rPr>
          <w:i/>
          <w:spacing w:val="-5"/>
        </w:rPr>
        <w:t xml:space="preserve"> </w:t>
      </w:r>
      <w:r>
        <w:rPr>
          <w:i/>
        </w:rPr>
        <w:t>relatively smoothly.</w:t>
      </w:r>
      <w:r>
        <w:rPr>
          <w:i/>
          <w:spacing w:val="60"/>
        </w:rPr>
        <w:t xml:space="preserve"> </w:t>
      </w:r>
      <w:r>
        <w:rPr>
          <w:i/>
        </w:rPr>
        <w:t>This is partly</w:t>
      </w:r>
      <w:r>
        <w:rPr>
          <w:i/>
          <w:spacing w:val="-6"/>
        </w:rPr>
        <w:t xml:space="preserve"> </w:t>
      </w:r>
      <w:r>
        <w:rPr>
          <w:i/>
        </w:rPr>
        <w:t>as</w:t>
      </w:r>
      <w:r>
        <w:rPr>
          <w:i/>
          <w:spacing w:val="-2"/>
        </w:rPr>
        <w:t xml:space="preserve"> </w:t>
      </w:r>
      <w:r>
        <w:rPr>
          <w:i/>
        </w:rPr>
        <w:t>a</w:t>
      </w:r>
      <w:r>
        <w:rPr>
          <w:i/>
          <w:spacing w:val="-1"/>
        </w:rPr>
        <w:t xml:space="preserve"> </w:t>
      </w:r>
      <w:r>
        <w:rPr>
          <w:i/>
        </w:rPr>
        <w:t>result</w:t>
      </w:r>
      <w:r>
        <w:rPr>
          <w:i/>
          <w:spacing w:val="-6"/>
        </w:rPr>
        <w:t xml:space="preserve"> </w:t>
      </w:r>
      <w:r>
        <w:rPr>
          <w:i/>
        </w:rPr>
        <w:t>of</w:t>
      </w:r>
      <w:r w:rsidR="006342CA">
        <w:rPr>
          <w:i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engagement</w:t>
      </w:r>
      <w:r>
        <w:rPr>
          <w:i/>
          <w:spacing w:val="-13"/>
        </w:rPr>
        <w:t xml:space="preserve"> </w:t>
      </w:r>
      <w:r>
        <w:rPr>
          <w:i/>
        </w:rPr>
        <w:t>forum.</w:t>
      </w:r>
    </w:p>
    <w:p w14:paraId="35B8E175" w14:textId="77777777" w:rsidR="00BD0945" w:rsidRDefault="00EB3341" w:rsidP="006342CA">
      <w:pPr>
        <w:ind w:left="2880" w:right="370" w:hanging="186"/>
      </w:pPr>
      <w:r>
        <w:t>(Proponent,</w:t>
      </w:r>
      <w:r>
        <w:rPr>
          <w:spacing w:val="-12"/>
        </w:rPr>
        <w:t xml:space="preserve"> </w:t>
      </w:r>
      <w:r>
        <w:t>NSW)</w:t>
      </w:r>
    </w:p>
    <w:p w14:paraId="10AE099E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1147" w:bottom="0" w:left="567" w:header="720" w:footer="292" w:gutter="0"/>
          <w:cols w:num="2" w:space="720" w:equalWidth="0">
            <w:col w:w="4880" w:space="420"/>
            <w:col w:w="4906"/>
          </w:cols>
        </w:sectPr>
      </w:pPr>
    </w:p>
    <w:p w14:paraId="7FB3AA24" w14:textId="77777777" w:rsidR="00BD0945" w:rsidRDefault="00BD0945">
      <w:pPr>
        <w:spacing w:after="0"/>
        <w:sectPr w:rsidR="00BD0945" w:rsidSect="00520EC0">
          <w:type w:val="continuous"/>
          <w:pgSz w:w="11920" w:h="16840"/>
          <w:pgMar w:top="1560" w:right="0" w:bottom="0" w:left="567" w:header="720" w:footer="292" w:gutter="0"/>
          <w:cols w:space="720"/>
        </w:sectPr>
      </w:pPr>
    </w:p>
    <w:p w14:paraId="2A932CAD" w14:textId="77777777" w:rsidR="00BD0945" w:rsidRDefault="00BD0945">
      <w:pPr>
        <w:spacing w:after="0" w:line="200" w:lineRule="exact"/>
        <w:rPr>
          <w:szCs w:val="20"/>
        </w:rPr>
      </w:pPr>
    </w:p>
    <w:p w14:paraId="6B25BD97" w14:textId="77777777" w:rsidR="00BD0945" w:rsidRDefault="00BD0945">
      <w:pPr>
        <w:spacing w:after="0"/>
        <w:sectPr w:rsidR="00BD0945" w:rsidSect="003B41D5">
          <w:headerReference w:type="default" r:id="rId120"/>
          <w:pgSz w:w="11920" w:h="16840"/>
          <w:pgMar w:top="1440" w:right="438" w:bottom="280" w:left="0" w:header="529" w:footer="150" w:gutter="0"/>
          <w:cols w:space="720"/>
        </w:sectPr>
      </w:pPr>
    </w:p>
    <w:p w14:paraId="21E73468" w14:textId="77777777" w:rsidR="00BD0945" w:rsidRPr="00706223" w:rsidRDefault="00EB3341" w:rsidP="008C54BB">
      <w:pPr>
        <w:pStyle w:val="Heading3blue2"/>
      </w:pPr>
      <w:bookmarkStart w:id="54" w:name="_Toc392236539"/>
      <w:r w:rsidRPr="00706223">
        <w:lastRenderedPageBreak/>
        <w:t>Inform councillors and collaborate with local government staff</w:t>
      </w:r>
      <w:bookmarkEnd w:id="54"/>
    </w:p>
    <w:p w14:paraId="3DD2387F" w14:textId="77777777" w:rsidR="00BD0945" w:rsidRPr="004B0137" w:rsidRDefault="00EB3341" w:rsidP="00066BA3">
      <w:pPr>
        <w:pStyle w:val="Heading4"/>
        <w:numPr>
          <w:ilvl w:val="2"/>
          <w:numId w:val="35"/>
        </w:numPr>
      </w:pPr>
      <w:r w:rsidRPr="004B0137">
        <w:t>Inform councillors</w:t>
      </w:r>
    </w:p>
    <w:p w14:paraId="44CE3B40" w14:textId="77777777" w:rsidR="00BD0945" w:rsidRDefault="00EB3341" w:rsidP="00706223">
      <w:pPr>
        <w:spacing w:before="120"/>
        <w:rPr>
          <w:rFonts w:eastAsia="Verdana" w:cs="Verdana"/>
        </w:rPr>
      </w:pPr>
      <w:r>
        <w:rPr>
          <w:rFonts w:eastAsia="Verdana" w:cs="Verdana"/>
        </w:rPr>
        <w:t>Councillors pl</w:t>
      </w:r>
      <w:r>
        <w:rPr>
          <w:rFonts w:eastAsia="Verdana" w:cs="Verdana"/>
          <w:spacing w:val="-2"/>
        </w:rPr>
        <w:t>a</w:t>
      </w:r>
      <w:r>
        <w:rPr>
          <w:rFonts w:eastAsia="Verdana" w:cs="Verdana"/>
        </w:rPr>
        <w:t>y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an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important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role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in setting local g</w:t>
      </w:r>
      <w:r>
        <w:rPr>
          <w:rFonts w:eastAsia="Verdana" w:cs="Verdana"/>
          <w:spacing w:val="-1"/>
        </w:rPr>
        <w:t>o</w:t>
      </w:r>
      <w:r>
        <w:rPr>
          <w:rFonts w:eastAsia="Verdana" w:cs="Verdana"/>
          <w:spacing w:val="-2"/>
        </w:rPr>
        <w:t>v</w:t>
      </w:r>
      <w:r>
        <w:rPr>
          <w:rFonts w:eastAsia="Verdana" w:cs="Verdana"/>
        </w:rPr>
        <w:t>ernment</w:t>
      </w:r>
      <w:r>
        <w:rPr>
          <w:rFonts w:eastAsia="Verdana" w:cs="Verdana"/>
          <w:spacing w:val="-12"/>
        </w:rPr>
        <w:t xml:space="preserve"> </w:t>
      </w:r>
      <w:r>
        <w:rPr>
          <w:rFonts w:eastAsia="Verdana" w:cs="Verdana"/>
        </w:rPr>
        <w:t>policies, priorities and budgets.</w:t>
      </w:r>
      <w:r>
        <w:rPr>
          <w:rFonts w:eastAsia="Verdana" w:cs="Verdana"/>
          <w:spacing w:val="62"/>
        </w:rPr>
        <w:t xml:space="preserve"> </w:t>
      </w:r>
      <w:r>
        <w:rPr>
          <w:rFonts w:eastAsia="Verdana" w:cs="Verdana"/>
        </w:rPr>
        <w:t>They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also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participate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>in de</w:t>
      </w:r>
      <w:r>
        <w:rPr>
          <w:rFonts w:eastAsia="Verdana" w:cs="Verdana"/>
          <w:spacing w:val="-3"/>
        </w:rPr>
        <w:t>v</w:t>
      </w:r>
      <w:r>
        <w:rPr>
          <w:rFonts w:eastAsia="Verdana" w:cs="Verdana"/>
        </w:rPr>
        <w:t>elopment assessment</w:t>
      </w:r>
      <w:r>
        <w:rPr>
          <w:rFonts w:eastAsia="Verdana" w:cs="Verdana"/>
          <w:spacing w:val="-12"/>
        </w:rPr>
        <w:t xml:space="preserve"> </w:t>
      </w:r>
      <w:r>
        <w:rPr>
          <w:rFonts w:eastAsia="Verdana" w:cs="Verdana"/>
        </w:rPr>
        <w:t>either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directl</w:t>
      </w:r>
      <w:r>
        <w:rPr>
          <w:rFonts w:eastAsia="Verdana" w:cs="Verdana"/>
          <w:spacing w:val="-19"/>
        </w:rPr>
        <w:t>y</w:t>
      </w:r>
      <w:r>
        <w:rPr>
          <w:rFonts w:eastAsia="Verdana" w:cs="Verdana"/>
        </w:rPr>
        <w:t>,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via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an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assessment role,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or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indirectl</w:t>
      </w:r>
      <w:r>
        <w:rPr>
          <w:rFonts w:eastAsia="Verdana" w:cs="Verdana"/>
          <w:spacing w:val="-19"/>
        </w:rPr>
        <w:t>y</w:t>
      </w:r>
      <w:r>
        <w:rPr>
          <w:rFonts w:eastAsia="Verdana" w:cs="Verdana"/>
        </w:rPr>
        <w:t>,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through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their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role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in representing</w:t>
      </w:r>
      <w:r>
        <w:rPr>
          <w:rFonts w:eastAsia="Verdana" w:cs="Verdana"/>
          <w:spacing w:val="-13"/>
        </w:rPr>
        <w:t xml:space="preserve"> </w:t>
      </w:r>
      <w:r>
        <w:rPr>
          <w:rFonts w:eastAsia="Verdana" w:cs="Verdana"/>
        </w:rPr>
        <w:t>communi</w:t>
      </w:r>
      <w:r>
        <w:rPr>
          <w:rFonts w:eastAsia="Verdana" w:cs="Verdana"/>
          <w:spacing w:val="-1"/>
        </w:rPr>
        <w:t>t</w:t>
      </w:r>
      <w:r>
        <w:rPr>
          <w:rFonts w:eastAsia="Verdana" w:cs="Verdana"/>
        </w:rPr>
        <w:t>y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>concerns</w:t>
      </w:r>
      <w:r>
        <w:rPr>
          <w:rFonts w:eastAsia="Verdana" w:cs="Verdana"/>
          <w:spacing w:val="-9"/>
        </w:rPr>
        <w:t xml:space="preserve"> </w:t>
      </w:r>
      <w:r>
        <w:rPr>
          <w:rFonts w:eastAsia="Verdana" w:cs="Verdana"/>
        </w:rPr>
        <w:t>about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an application.</w:t>
      </w:r>
    </w:p>
    <w:p w14:paraId="36C3DB4B" w14:textId="77777777" w:rsidR="00BD0945" w:rsidRDefault="00EB3341" w:rsidP="00706223">
      <w:pPr>
        <w:rPr>
          <w:rFonts w:eastAsia="Verdana" w:cs="Verdana"/>
        </w:rPr>
      </w:pPr>
      <w:r>
        <w:rPr>
          <w:rFonts w:eastAsia="Verdana" w:cs="Verdana"/>
        </w:rPr>
        <w:t>Councillors benefit</w:t>
      </w:r>
      <w:r>
        <w:rPr>
          <w:rFonts w:eastAsia="Verdana" w:cs="Verdana"/>
          <w:spacing w:val="-7"/>
        </w:rPr>
        <w:t xml:space="preserve"> </w:t>
      </w:r>
      <w:r>
        <w:rPr>
          <w:rFonts w:eastAsia="Verdana" w:cs="Verdana"/>
        </w:rPr>
        <w:t>from understanding the importance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>of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the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  <w:spacing w:val="-2"/>
        </w:rPr>
        <w:t>a</w:t>
      </w:r>
      <w:r>
        <w:rPr>
          <w:rFonts w:eastAsia="Verdana" w:cs="Verdana"/>
          <w:spacing w:val="-4"/>
        </w:rPr>
        <w:t>v</w:t>
      </w:r>
      <w:r>
        <w:rPr>
          <w:rFonts w:eastAsia="Verdana" w:cs="Verdana"/>
        </w:rPr>
        <w:t>ailabili</w:t>
      </w:r>
      <w:r>
        <w:rPr>
          <w:rFonts w:eastAsia="Verdana" w:cs="Verdana"/>
          <w:spacing w:val="-1"/>
        </w:rPr>
        <w:t>t</w:t>
      </w:r>
      <w:r>
        <w:rPr>
          <w:rFonts w:eastAsia="Verdana" w:cs="Verdana"/>
        </w:rPr>
        <w:t>y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of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child care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for their communities, the benefits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for children and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families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and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for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the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local econo</w:t>
      </w:r>
      <w:r>
        <w:rPr>
          <w:rFonts w:eastAsia="Verdana" w:cs="Verdana"/>
          <w:spacing w:val="-3"/>
        </w:rPr>
        <w:t>m</w:t>
      </w:r>
      <w:r>
        <w:rPr>
          <w:rFonts w:eastAsia="Verdana" w:cs="Verdana"/>
          <w:spacing w:val="-19"/>
        </w:rPr>
        <w:t>y</w:t>
      </w:r>
      <w:r>
        <w:rPr>
          <w:rFonts w:eastAsia="Verdana" w:cs="Verdana"/>
        </w:rPr>
        <w:t>.</w:t>
      </w:r>
      <w:r>
        <w:rPr>
          <w:rFonts w:eastAsia="Verdana" w:cs="Verdana"/>
          <w:spacing w:val="61"/>
        </w:rPr>
        <w:t xml:space="preserve"> </w:t>
      </w:r>
      <w:r>
        <w:rPr>
          <w:rFonts w:eastAsia="Verdana" w:cs="Verdana"/>
        </w:rPr>
        <w:t>This understanding</w:t>
      </w:r>
      <w:r>
        <w:rPr>
          <w:rFonts w:eastAsia="Verdana" w:cs="Verdana"/>
          <w:spacing w:val="-14"/>
        </w:rPr>
        <w:t xml:space="preserve"> </w:t>
      </w:r>
      <w:r>
        <w:rPr>
          <w:rFonts w:eastAsia="Verdana" w:cs="Verdana"/>
        </w:rPr>
        <w:t>can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help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them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ma</w:t>
      </w:r>
      <w:r>
        <w:rPr>
          <w:rFonts w:eastAsia="Verdana" w:cs="Verdana"/>
          <w:spacing w:val="-3"/>
        </w:rPr>
        <w:t>k</w:t>
      </w:r>
      <w:r>
        <w:rPr>
          <w:rFonts w:eastAsia="Verdana" w:cs="Verdana"/>
        </w:rPr>
        <w:t>e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well- informed</w:t>
      </w:r>
      <w:r>
        <w:rPr>
          <w:rFonts w:eastAsia="Verdana" w:cs="Verdana"/>
          <w:spacing w:val="-9"/>
        </w:rPr>
        <w:t xml:space="preserve"> </w:t>
      </w:r>
      <w:r>
        <w:rPr>
          <w:rFonts w:eastAsia="Verdana" w:cs="Verdana"/>
        </w:rPr>
        <w:t>decisions about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proposals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and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put them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in a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stronger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position to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represent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the long term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needs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of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the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communi</w:t>
      </w:r>
      <w:r>
        <w:rPr>
          <w:rFonts w:eastAsia="Verdana" w:cs="Verdana"/>
          <w:spacing w:val="-2"/>
        </w:rPr>
        <w:t>t</w:t>
      </w:r>
      <w:r>
        <w:rPr>
          <w:rFonts w:eastAsia="Verdana" w:cs="Verdana"/>
          <w:spacing w:val="-19"/>
        </w:rPr>
        <w:t>y</w:t>
      </w:r>
      <w:r>
        <w:rPr>
          <w:rFonts w:eastAsia="Verdana" w:cs="Verdana"/>
        </w:rPr>
        <w:t>.</w:t>
      </w:r>
    </w:p>
    <w:p w14:paraId="12C0AC4F" w14:textId="77777777" w:rsidR="00BD0945" w:rsidRDefault="00EB3341" w:rsidP="00706223">
      <w:pPr>
        <w:ind w:left="7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Local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government</w:t>
      </w:r>
      <w:r>
        <w:rPr>
          <w:rFonts w:eastAsia="Verdana" w:cs="Verdana"/>
          <w:i/>
          <w:spacing w:val="-12"/>
          <w:szCs w:val="20"/>
        </w:rPr>
        <w:t xml:space="preserve"> </w:t>
      </w:r>
      <w:r>
        <w:rPr>
          <w:rFonts w:eastAsia="Verdana" w:cs="Verdana"/>
          <w:i/>
          <w:szCs w:val="20"/>
        </w:rPr>
        <w:t>is very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involved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in the supply 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child care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and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is aware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the needs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community in regard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to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this.  The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local mayor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and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councillors are incredibly supportive</w:t>
      </w:r>
      <w:r>
        <w:rPr>
          <w:rFonts w:eastAsia="Verdana" w:cs="Verdana"/>
          <w:i/>
          <w:spacing w:val="-11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child care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in our community.</w:t>
      </w:r>
    </w:p>
    <w:p w14:paraId="049F00EF" w14:textId="77777777" w:rsidR="00BD0945" w:rsidRDefault="00EB3341" w:rsidP="00706223">
      <w:pPr>
        <w:ind w:left="216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(Local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ernment,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NSW)</w:t>
      </w:r>
    </w:p>
    <w:p w14:paraId="62F38712" w14:textId="77777777" w:rsidR="00BD0945" w:rsidRPr="004B0137" w:rsidRDefault="00EB3341" w:rsidP="00066BA3">
      <w:pPr>
        <w:pStyle w:val="Heading4"/>
        <w:numPr>
          <w:ilvl w:val="2"/>
          <w:numId w:val="35"/>
        </w:numPr>
      </w:pPr>
      <w:r>
        <w:br w:type="column"/>
      </w:r>
      <w:r w:rsidRPr="004B0137">
        <w:lastRenderedPageBreak/>
        <w:t>Collaborate with local government staff</w:t>
      </w:r>
    </w:p>
    <w:p w14:paraId="3391AADC" w14:textId="77777777" w:rsidR="00BD0945" w:rsidRDefault="00EB3341" w:rsidP="00B11C97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4"/>
          <w:szCs w:val="20"/>
        </w:rPr>
        <w:t>v</w:t>
      </w:r>
      <w:r>
        <w:rPr>
          <w:rFonts w:eastAsia="Verdana" w:cs="Verdana"/>
          <w:szCs w:val="20"/>
        </w:rPr>
        <w:t>arie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departments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within local g</w:t>
      </w:r>
      <w:r>
        <w:rPr>
          <w:rFonts w:eastAsia="Verdana" w:cs="Verdana"/>
          <w:spacing w:val="-1"/>
          <w:szCs w:val="20"/>
        </w:rPr>
        <w:t>o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ernment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ma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decisions on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child care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but they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often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approach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issue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from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different perspecti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es.</w:t>
      </w:r>
      <w:r>
        <w:rPr>
          <w:rFonts w:eastAsia="Verdana" w:cs="Verdana"/>
          <w:spacing w:val="57"/>
          <w:szCs w:val="20"/>
        </w:rPr>
        <w:t xml:space="preserve"> </w:t>
      </w:r>
      <w:r>
        <w:rPr>
          <w:rFonts w:eastAsia="Verdana" w:cs="Verdana"/>
          <w:spacing w:val="-5"/>
          <w:szCs w:val="20"/>
        </w:rPr>
        <w:t>F</w:t>
      </w:r>
      <w:r>
        <w:rPr>
          <w:rFonts w:eastAsia="Verdana" w:cs="Verdana"/>
          <w:szCs w:val="20"/>
        </w:rPr>
        <w:t>or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example:</w:t>
      </w:r>
    </w:p>
    <w:p w14:paraId="76549448" w14:textId="77777777" w:rsidR="00BD0945" w:rsidRPr="00B11C97" w:rsidRDefault="00EB3341" w:rsidP="00066BA3">
      <w:pPr>
        <w:pStyle w:val="ListParagraph"/>
        <w:numPr>
          <w:ilvl w:val="0"/>
          <w:numId w:val="24"/>
        </w:numPr>
        <w:rPr>
          <w:rFonts w:eastAsia="Verdana" w:cs="Verdana"/>
          <w:szCs w:val="20"/>
        </w:rPr>
      </w:pPr>
      <w:r w:rsidRPr="00B11C97">
        <w:rPr>
          <w:rFonts w:eastAsia="Verdana" w:cs="Verdana"/>
          <w:szCs w:val="20"/>
        </w:rPr>
        <w:t>children</w:t>
      </w:r>
      <w:r w:rsidRPr="00B11C97">
        <w:rPr>
          <w:rFonts w:eastAsia="Verdana" w:cs="Verdana"/>
          <w:spacing w:val="-7"/>
          <w:szCs w:val="20"/>
        </w:rPr>
        <w:t>’</w:t>
      </w:r>
      <w:r w:rsidRPr="00B11C97">
        <w:rPr>
          <w:rFonts w:eastAsia="Verdana" w:cs="Verdana"/>
          <w:szCs w:val="20"/>
        </w:rPr>
        <w:t>s</w:t>
      </w:r>
      <w:r w:rsidRPr="00B11C97">
        <w:rPr>
          <w:rFonts w:eastAsia="Verdana" w:cs="Verdana"/>
          <w:spacing w:val="-10"/>
          <w:szCs w:val="20"/>
        </w:rPr>
        <w:t xml:space="preserve"> </w:t>
      </w:r>
      <w:r w:rsidRPr="00B11C97">
        <w:rPr>
          <w:rFonts w:eastAsia="Verdana" w:cs="Verdana"/>
          <w:szCs w:val="20"/>
        </w:rPr>
        <w:t>services</w:t>
      </w:r>
      <w:r w:rsidRPr="00B11C97">
        <w:rPr>
          <w:rFonts w:eastAsia="Verdana" w:cs="Verdana"/>
          <w:spacing w:val="-8"/>
          <w:szCs w:val="20"/>
        </w:rPr>
        <w:t xml:space="preserve"> </w:t>
      </w:r>
      <w:r w:rsidRPr="00B11C97">
        <w:rPr>
          <w:rFonts w:eastAsia="Verdana" w:cs="Verdana"/>
          <w:szCs w:val="20"/>
        </w:rPr>
        <w:t>m</w:t>
      </w:r>
      <w:r w:rsidRPr="00B11C97">
        <w:rPr>
          <w:rFonts w:eastAsia="Verdana" w:cs="Verdana"/>
          <w:spacing w:val="-2"/>
          <w:szCs w:val="20"/>
        </w:rPr>
        <w:t>a</w:t>
      </w:r>
      <w:r w:rsidRPr="00B11C97">
        <w:rPr>
          <w:rFonts w:eastAsia="Verdana" w:cs="Verdana"/>
          <w:szCs w:val="20"/>
        </w:rPr>
        <w:t>y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>h</w:t>
      </w:r>
      <w:r w:rsidRPr="00B11C97">
        <w:rPr>
          <w:rFonts w:eastAsia="Verdana" w:cs="Verdana"/>
          <w:spacing w:val="-2"/>
          <w:szCs w:val="20"/>
        </w:rPr>
        <w:t>av</w:t>
      </w:r>
      <w:r w:rsidRPr="00B11C97">
        <w:rPr>
          <w:rFonts w:eastAsia="Verdana" w:cs="Verdana"/>
          <w:szCs w:val="20"/>
        </w:rPr>
        <w:t>e</w:t>
      </w:r>
      <w:r w:rsidRPr="00B11C97">
        <w:rPr>
          <w:rFonts w:eastAsia="Verdana" w:cs="Verdana"/>
          <w:spacing w:val="-5"/>
          <w:szCs w:val="20"/>
        </w:rPr>
        <w:t xml:space="preserve"> </w:t>
      </w:r>
      <w:r w:rsidRPr="00B11C97">
        <w:rPr>
          <w:rFonts w:eastAsia="Verdana" w:cs="Verdana"/>
          <w:szCs w:val="20"/>
        </w:rPr>
        <w:t>responsibili</w:t>
      </w:r>
      <w:r w:rsidRPr="00B11C97">
        <w:rPr>
          <w:rFonts w:eastAsia="Verdana" w:cs="Verdana"/>
          <w:spacing w:val="-1"/>
          <w:szCs w:val="20"/>
        </w:rPr>
        <w:t>t</w:t>
      </w:r>
      <w:r w:rsidRPr="00B11C97">
        <w:rPr>
          <w:rFonts w:eastAsia="Verdana" w:cs="Verdana"/>
          <w:szCs w:val="20"/>
        </w:rPr>
        <w:t>y for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direct</w:t>
      </w:r>
      <w:r w:rsidRPr="00B11C97">
        <w:rPr>
          <w:rFonts w:eastAsia="Verdana" w:cs="Verdana"/>
          <w:spacing w:val="-6"/>
          <w:szCs w:val="20"/>
        </w:rPr>
        <w:t xml:space="preserve"> </w:t>
      </w:r>
      <w:r w:rsidRPr="00B11C97">
        <w:rPr>
          <w:rFonts w:eastAsia="Verdana" w:cs="Verdana"/>
          <w:szCs w:val="20"/>
        </w:rPr>
        <w:t>pr</w:t>
      </w:r>
      <w:r w:rsidRPr="00B11C97">
        <w:rPr>
          <w:rFonts w:eastAsia="Verdana" w:cs="Verdana"/>
          <w:spacing w:val="-2"/>
          <w:szCs w:val="20"/>
        </w:rPr>
        <w:t>o</w:t>
      </w:r>
      <w:r w:rsidRPr="00B11C97">
        <w:rPr>
          <w:rFonts w:eastAsia="Verdana" w:cs="Verdana"/>
          <w:szCs w:val="20"/>
        </w:rPr>
        <w:t>vision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of</w:t>
      </w:r>
      <w:r w:rsidRPr="00B11C97">
        <w:rPr>
          <w:rFonts w:eastAsia="Verdana" w:cs="Verdana"/>
          <w:spacing w:val="-2"/>
          <w:szCs w:val="20"/>
        </w:rPr>
        <w:t xml:space="preserve"> </w:t>
      </w:r>
      <w:r w:rsidRPr="00B11C97">
        <w:rPr>
          <w:rFonts w:eastAsia="Verdana" w:cs="Verdana"/>
          <w:szCs w:val="20"/>
        </w:rPr>
        <w:t>child care</w:t>
      </w:r>
    </w:p>
    <w:p w14:paraId="25C9909C" w14:textId="77777777" w:rsidR="00BD0945" w:rsidRPr="00B11C97" w:rsidRDefault="00EB3341" w:rsidP="00066BA3">
      <w:pPr>
        <w:pStyle w:val="ListParagraph"/>
        <w:numPr>
          <w:ilvl w:val="0"/>
          <w:numId w:val="24"/>
        </w:numPr>
        <w:rPr>
          <w:rFonts w:eastAsia="Verdana" w:cs="Verdana"/>
          <w:szCs w:val="20"/>
        </w:rPr>
      </w:pPr>
      <w:r w:rsidRPr="00B11C97">
        <w:rPr>
          <w:rFonts w:eastAsia="Verdana" w:cs="Verdana"/>
          <w:szCs w:val="20"/>
        </w:rPr>
        <w:t>land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>use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planning</w:t>
      </w:r>
      <w:r w:rsidRPr="00B11C97">
        <w:rPr>
          <w:rFonts w:eastAsia="Verdana" w:cs="Verdana"/>
          <w:spacing w:val="-9"/>
          <w:szCs w:val="20"/>
        </w:rPr>
        <w:t xml:space="preserve"> </w:t>
      </w:r>
      <w:r w:rsidRPr="00B11C97">
        <w:rPr>
          <w:rFonts w:eastAsia="Verdana" w:cs="Verdana"/>
          <w:szCs w:val="20"/>
        </w:rPr>
        <w:t>ma</w:t>
      </w:r>
      <w:r w:rsidRPr="00B11C97">
        <w:rPr>
          <w:rFonts w:eastAsia="Verdana" w:cs="Verdana"/>
          <w:spacing w:val="-2"/>
          <w:szCs w:val="20"/>
        </w:rPr>
        <w:t>k</w:t>
      </w:r>
      <w:r w:rsidRPr="00B11C97">
        <w:rPr>
          <w:rFonts w:eastAsia="Verdana" w:cs="Verdana"/>
          <w:szCs w:val="20"/>
        </w:rPr>
        <w:t>es</w:t>
      </w:r>
      <w:r w:rsidRPr="00B11C97">
        <w:rPr>
          <w:rFonts w:eastAsia="Verdana" w:cs="Verdana"/>
          <w:spacing w:val="-7"/>
          <w:szCs w:val="20"/>
        </w:rPr>
        <w:t xml:space="preserve"> </w:t>
      </w:r>
      <w:r w:rsidRPr="00B11C97">
        <w:rPr>
          <w:rFonts w:eastAsia="Verdana" w:cs="Verdana"/>
          <w:szCs w:val="20"/>
        </w:rPr>
        <w:t>decisions about the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location of</w:t>
      </w:r>
      <w:r w:rsidRPr="00B11C97">
        <w:rPr>
          <w:rFonts w:eastAsia="Verdana" w:cs="Verdana"/>
          <w:spacing w:val="-2"/>
          <w:szCs w:val="20"/>
        </w:rPr>
        <w:t xml:space="preserve"> </w:t>
      </w:r>
      <w:r w:rsidRPr="00B11C97">
        <w:rPr>
          <w:rFonts w:eastAsia="Verdana" w:cs="Verdana"/>
          <w:szCs w:val="20"/>
        </w:rPr>
        <w:t>child care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>facilities and de</w:t>
      </w:r>
      <w:r w:rsidRPr="00B11C97">
        <w:rPr>
          <w:rFonts w:eastAsia="Verdana" w:cs="Verdana"/>
          <w:spacing w:val="-2"/>
          <w:szCs w:val="20"/>
        </w:rPr>
        <w:t>v</w:t>
      </w:r>
      <w:r w:rsidRPr="00B11C97">
        <w:rPr>
          <w:rFonts w:eastAsia="Verdana" w:cs="Verdana"/>
          <w:szCs w:val="20"/>
        </w:rPr>
        <w:t>elopment</w:t>
      </w:r>
      <w:r w:rsidRPr="00B11C97">
        <w:rPr>
          <w:rFonts w:eastAsia="Verdana" w:cs="Verdana"/>
          <w:spacing w:val="-13"/>
          <w:szCs w:val="20"/>
        </w:rPr>
        <w:t xml:space="preserve"> </w:t>
      </w:r>
      <w:r w:rsidRPr="00B11C97">
        <w:rPr>
          <w:rFonts w:eastAsia="Verdana" w:cs="Verdana"/>
          <w:szCs w:val="20"/>
        </w:rPr>
        <w:t>guidelines</w:t>
      </w:r>
    </w:p>
    <w:p w14:paraId="40BD6D4A" w14:textId="77777777" w:rsidR="00BD0945" w:rsidRPr="00B11C97" w:rsidRDefault="00EB3341" w:rsidP="00066BA3">
      <w:pPr>
        <w:pStyle w:val="ListParagraph"/>
        <w:numPr>
          <w:ilvl w:val="0"/>
          <w:numId w:val="24"/>
        </w:numPr>
        <w:rPr>
          <w:rFonts w:eastAsia="Verdana" w:cs="Verdana"/>
          <w:szCs w:val="20"/>
        </w:rPr>
      </w:pPr>
      <w:r w:rsidRPr="00B11C97">
        <w:rPr>
          <w:rFonts w:eastAsia="Verdana" w:cs="Verdana"/>
          <w:szCs w:val="20"/>
        </w:rPr>
        <w:t>proper</w:t>
      </w:r>
      <w:r w:rsidRPr="00B11C97">
        <w:rPr>
          <w:rFonts w:eastAsia="Verdana" w:cs="Verdana"/>
          <w:spacing w:val="-1"/>
          <w:szCs w:val="20"/>
        </w:rPr>
        <w:t>t</w:t>
      </w:r>
      <w:r w:rsidRPr="00B11C97">
        <w:rPr>
          <w:rFonts w:eastAsia="Verdana" w:cs="Verdana"/>
          <w:szCs w:val="20"/>
        </w:rPr>
        <w:t>y</w:t>
      </w:r>
      <w:r w:rsidRPr="00B11C97">
        <w:rPr>
          <w:rFonts w:eastAsia="Verdana" w:cs="Verdana"/>
          <w:spacing w:val="-9"/>
          <w:szCs w:val="20"/>
        </w:rPr>
        <w:t xml:space="preserve"> </w:t>
      </w:r>
      <w:r w:rsidRPr="00B11C97">
        <w:rPr>
          <w:rFonts w:eastAsia="Verdana" w:cs="Verdana"/>
          <w:szCs w:val="20"/>
        </w:rPr>
        <w:t>services</w:t>
      </w:r>
      <w:r w:rsidRPr="00B11C97">
        <w:rPr>
          <w:rFonts w:eastAsia="Verdana" w:cs="Verdana"/>
          <w:spacing w:val="-8"/>
          <w:szCs w:val="20"/>
        </w:rPr>
        <w:t xml:space="preserve"> </w:t>
      </w:r>
      <w:r w:rsidRPr="00B11C97">
        <w:rPr>
          <w:rFonts w:eastAsia="Verdana" w:cs="Verdana"/>
          <w:szCs w:val="20"/>
        </w:rPr>
        <w:t>or</w:t>
      </w:r>
      <w:r w:rsidRPr="00B11C97">
        <w:rPr>
          <w:rFonts w:eastAsia="Verdana" w:cs="Verdana"/>
          <w:spacing w:val="-2"/>
          <w:szCs w:val="20"/>
        </w:rPr>
        <w:t xml:space="preserve"> </w:t>
      </w:r>
      <w:r w:rsidRPr="00B11C97">
        <w:rPr>
          <w:rFonts w:eastAsia="Verdana" w:cs="Verdana"/>
          <w:szCs w:val="20"/>
        </w:rPr>
        <w:t>facilities management understand</w:t>
      </w:r>
      <w:r w:rsidRPr="00B11C97">
        <w:rPr>
          <w:rFonts w:eastAsia="Verdana" w:cs="Verdana"/>
          <w:spacing w:val="-11"/>
          <w:szCs w:val="20"/>
        </w:rPr>
        <w:t xml:space="preserve"> </w:t>
      </w:r>
      <w:r w:rsidRPr="00B11C97">
        <w:rPr>
          <w:rFonts w:eastAsia="Verdana" w:cs="Verdana"/>
          <w:szCs w:val="20"/>
        </w:rPr>
        <w:t>which of</w:t>
      </w:r>
      <w:r w:rsidRPr="00B11C97">
        <w:rPr>
          <w:rFonts w:eastAsia="Verdana" w:cs="Verdana"/>
          <w:spacing w:val="-2"/>
          <w:szCs w:val="20"/>
        </w:rPr>
        <w:t xml:space="preserve"> </w:t>
      </w:r>
      <w:r w:rsidRPr="00B11C97">
        <w:rPr>
          <w:rFonts w:eastAsia="Verdana" w:cs="Verdana"/>
          <w:szCs w:val="20"/>
        </w:rPr>
        <w:t>the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local g</w:t>
      </w:r>
      <w:r w:rsidRPr="00B11C97">
        <w:rPr>
          <w:rFonts w:eastAsia="Verdana" w:cs="Verdana"/>
          <w:spacing w:val="-2"/>
          <w:szCs w:val="20"/>
        </w:rPr>
        <w:t>ov</w:t>
      </w:r>
      <w:r w:rsidRPr="00B11C97">
        <w:rPr>
          <w:rFonts w:eastAsia="Verdana" w:cs="Verdana"/>
          <w:szCs w:val="20"/>
        </w:rPr>
        <w:t>ernmen</w:t>
      </w:r>
      <w:r w:rsidRPr="00B11C97">
        <w:rPr>
          <w:rFonts w:eastAsia="Verdana" w:cs="Verdana"/>
          <w:spacing w:val="2"/>
          <w:szCs w:val="20"/>
        </w:rPr>
        <w:t>t</w:t>
      </w:r>
      <w:r w:rsidRPr="00B11C97">
        <w:rPr>
          <w:rFonts w:eastAsia="Verdana" w:cs="Verdana"/>
          <w:spacing w:val="-7"/>
          <w:szCs w:val="20"/>
        </w:rPr>
        <w:t>’</w:t>
      </w:r>
      <w:r w:rsidRPr="00B11C97">
        <w:rPr>
          <w:rFonts w:eastAsia="Verdana" w:cs="Verdana"/>
          <w:szCs w:val="20"/>
        </w:rPr>
        <w:t>s own land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>and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>buildings could be</w:t>
      </w:r>
      <w:r w:rsidRPr="00B11C97">
        <w:rPr>
          <w:rFonts w:eastAsia="Verdana" w:cs="Verdana"/>
          <w:spacing w:val="-2"/>
          <w:szCs w:val="20"/>
        </w:rPr>
        <w:t xml:space="preserve"> </w:t>
      </w:r>
      <w:r w:rsidRPr="00B11C97">
        <w:rPr>
          <w:rFonts w:eastAsia="Verdana" w:cs="Verdana"/>
          <w:szCs w:val="20"/>
        </w:rPr>
        <w:t>adapted</w:t>
      </w:r>
      <w:r w:rsidRPr="00B11C97">
        <w:rPr>
          <w:rFonts w:eastAsia="Verdana" w:cs="Verdana"/>
          <w:spacing w:val="-8"/>
          <w:szCs w:val="20"/>
        </w:rPr>
        <w:t xml:space="preserve"> </w:t>
      </w:r>
      <w:r w:rsidRPr="00B11C97">
        <w:rPr>
          <w:rFonts w:eastAsia="Verdana" w:cs="Verdana"/>
          <w:szCs w:val="20"/>
        </w:rPr>
        <w:t>for child care</w:t>
      </w:r>
    </w:p>
    <w:p w14:paraId="3E1687B3" w14:textId="77777777" w:rsidR="00BD0945" w:rsidRPr="00B11C97" w:rsidRDefault="00EB3341" w:rsidP="00066BA3">
      <w:pPr>
        <w:pStyle w:val="ListParagraph"/>
        <w:numPr>
          <w:ilvl w:val="0"/>
          <w:numId w:val="24"/>
        </w:numPr>
        <w:rPr>
          <w:rFonts w:eastAsia="Verdana" w:cs="Verdana"/>
          <w:szCs w:val="20"/>
        </w:rPr>
      </w:pPr>
      <w:r w:rsidRPr="00B11C97">
        <w:rPr>
          <w:rFonts w:eastAsia="Verdana" w:cs="Verdana"/>
          <w:szCs w:val="20"/>
        </w:rPr>
        <w:t>financial</w:t>
      </w:r>
      <w:r w:rsidRPr="00B11C97">
        <w:rPr>
          <w:rFonts w:eastAsia="Verdana" w:cs="Verdana"/>
          <w:spacing w:val="-8"/>
          <w:szCs w:val="20"/>
        </w:rPr>
        <w:t xml:space="preserve"> </w:t>
      </w:r>
      <w:r w:rsidRPr="00B11C97">
        <w:rPr>
          <w:rFonts w:eastAsia="Verdana" w:cs="Verdana"/>
          <w:szCs w:val="20"/>
        </w:rPr>
        <w:t>management departments dri</w:t>
      </w:r>
      <w:r w:rsidRPr="00B11C97">
        <w:rPr>
          <w:rFonts w:eastAsia="Verdana" w:cs="Verdana"/>
          <w:spacing w:val="-3"/>
          <w:szCs w:val="20"/>
        </w:rPr>
        <w:t>v</w:t>
      </w:r>
      <w:r w:rsidRPr="00B11C97">
        <w:rPr>
          <w:rFonts w:eastAsia="Verdana" w:cs="Verdana"/>
          <w:szCs w:val="20"/>
        </w:rPr>
        <w:t>e funding</w:t>
      </w:r>
      <w:r w:rsidRPr="00B11C97">
        <w:rPr>
          <w:rFonts w:eastAsia="Verdana" w:cs="Verdana"/>
          <w:spacing w:val="-8"/>
          <w:szCs w:val="20"/>
        </w:rPr>
        <w:t xml:space="preserve"> </w:t>
      </w:r>
      <w:r w:rsidRPr="00B11C97">
        <w:rPr>
          <w:rFonts w:eastAsia="Verdana" w:cs="Verdana"/>
          <w:szCs w:val="20"/>
        </w:rPr>
        <w:t>decisions for</w:t>
      </w:r>
      <w:r w:rsidRPr="00B11C97">
        <w:rPr>
          <w:rFonts w:eastAsia="Verdana" w:cs="Verdana"/>
          <w:spacing w:val="-3"/>
          <w:szCs w:val="20"/>
        </w:rPr>
        <w:t xml:space="preserve"> </w:t>
      </w:r>
      <w:r w:rsidRPr="00B11C97">
        <w:rPr>
          <w:rFonts w:eastAsia="Verdana" w:cs="Verdana"/>
          <w:szCs w:val="20"/>
        </w:rPr>
        <w:t>making</w:t>
      </w:r>
      <w:r w:rsidRPr="00B11C97">
        <w:rPr>
          <w:rFonts w:eastAsia="Verdana" w:cs="Verdana"/>
          <w:spacing w:val="-7"/>
          <w:szCs w:val="20"/>
        </w:rPr>
        <w:t xml:space="preserve"> </w:t>
      </w:r>
      <w:r w:rsidRPr="00B11C97">
        <w:rPr>
          <w:rFonts w:eastAsia="Verdana" w:cs="Verdana"/>
          <w:szCs w:val="20"/>
        </w:rPr>
        <w:t>land</w:t>
      </w:r>
      <w:r w:rsidRPr="00B11C97">
        <w:rPr>
          <w:rFonts w:eastAsia="Verdana" w:cs="Verdana"/>
          <w:spacing w:val="-4"/>
          <w:szCs w:val="20"/>
        </w:rPr>
        <w:t xml:space="preserve"> </w:t>
      </w:r>
      <w:r w:rsidRPr="00B11C97">
        <w:rPr>
          <w:rFonts w:eastAsia="Verdana" w:cs="Verdana"/>
          <w:szCs w:val="20"/>
        </w:rPr>
        <w:t xml:space="preserve">or buildings </w:t>
      </w:r>
      <w:r w:rsidRPr="00B11C97">
        <w:rPr>
          <w:rFonts w:eastAsia="Verdana" w:cs="Verdana"/>
          <w:spacing w:val="-2"/>
          <w:szCs w:val="20"/>
        </w:rPr>
        <w:t>a</w:t>
      </w:r>
      <w:r w:rsidRPr="00B11C97">
        <w:rPr>
          <w:rFonts w:eastAsia="Verdana" w:cs="Verdana"/>
          <w:spacing w:val="-4"/>
          <w:szCs w:val="20"/>
        </w:rPr>
        <w:t>v</w:t>
      </w:r>
      <w:r w:rsidRPr="00B11C97">
        <w:rPr>
          <w:rFonts w:eastAsia="Verdana" w:cs="Verdana"/>
          <w:szCs w:val="20"/>
        </w:rPr>
        <w:t>ailable.</w:t>
      </w:r>
    </w:p>
    <w:p w14:paraId="0160B360" w14:textId="77777777" w:rsidR="00BD0945" w:rsidRDefault="00EB3341" w:rsidP="00B11C97"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try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encou</w:t>
      </w:r>
      <w:r>
        <w:rPr>
          <w:spacing w:val="-4"/>
        </w:rPr>
        <w:t>r</w:t>
      </w:r>
      <w:r>
        <w:t>age</w:t>
      </w:r>
      <w:r>
        <w:rPr>
          <w:spacing w:val="-10"/>
        </w:rPr>
        <w:t xml:space="preserve"> </w:t>
      </w:r>
      <w:r>
        <w:t>a more</w:t>
      </w:r>
      <w:r>
        <w:rPr>
          <w:spacing w:val="-5"/>
        </w:rPr>
        <w:t xml:space="preserve"> </w:t>
      </w:r>
      <w:r>
        <w:t>integ</w:t>
      </w:r>
      <w:r>
        <w:rPr>
          <w:spacing w:val="-4"/>
        </w:rPr>
        <w:t>r</w:t>
      </w:r>
      <w:r>
        <w:t>ated</w:t>
      </w:r>
      <w:r>
        <w:rPr>
          <w:spacing w:val="-10"/>
        </w:rPr>
        <w:t xml:space="preserve"> </w:t>
      </w:r>
      <w:r>
        <w:t>approach</w:t>
      </w:r>
      <w:r>
        <w:rPr>
          <w:spacing w:val="-9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for child care</w:t>
      </w:r>
      <w:r>
        <w:rPr>
          <w:spacing w:val="-4"/>
        </w:rPr>
        <w:t xml:space="preserve"> </w:t>
      </w:r>
      <w:r>
        <w:t>which ta</w:t>
      </w:r>
      <w:r>
        <w:rPr>
          <w:spacing w:val="-2"/>
        </w:rPr>
        <w:t>k</w:t>
      </w:r>
      <w:r>
        <w:t>es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holistic view of the</w:t>
      </w:r>
      <w:r>
        <w:rPr>
          <w:spacing w:val="-3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communi</w:t>
      </w:r>
      <w:r>
        <w:rPr>
          <w:spacing w:val="-2"/>
        </w:rPr>
        <w:t>t</w:t>
      </w:r>
      <w:r>
        <w:t>y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rPr>
          <w:spacing w:val="-2"/>
        </w:rPr>
        <w:t>a</w:t>
      </w:r>
      <w:r>
        <w:rPr>
          <w:spacing w:val="-4"/>
        </w:rPr>
        <w:t>v</w:t>
      </w:r>
      <w:r>
        <w:t>ailable</w:t>
      </w:r>
      <w:r w:rsidR="00B11C97">
        <w:t xml:space="preserve"> </w:t>
      </w:r>
      <w:r>
        <w:t>resources</w:t>
      </w:r>
      <w:r>
        <w:rPr>
          <w:spacing w:val="-10"/>
        </w:rPr>
        <w:t xml:space="preserve"> </w:t>
      </w:r>
      <w:r>
        <w:t>(local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resources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also other g</w:t>
      </w:r>
      <w:r>
        <w:rPr>
          <w:spacing w:val="-2"/>
        </w:rPr>
        <w:t>ov</w:t>
      </w:r>
      <w:r>
        <w:t>ernment agencies, not for profit organisations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pri</w:t>
      </w:r>
      <w:r>
        <w:rPr>
          <w:spacing w:val="-5"/>
        </w:rPr>
        <w:t>v</w:t>
      </w:r>
      <w:r>
        <w:t>ate</w:t>
      </w:r>
      <w:r>
        <w:rPr>
          <w:spacing w:val="-3"/>
        </w:rPr>
        <w:t xml:space="preserve"> </w:t>
      </w:r>
      <w:r>
        <w:t>sector)</w:t>
      </w:r>
      <w:r>
        <w:rPr>
          <w:spacing w:val="-7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 xml:space="preserve">a </w:t>
      </w:r>
      <w:r>
        <w:rPr>
          <w:i/>
        </w:rPr>
        <w:t>place</w:t>
      </w:r>
      <w:r>
        <w:rPr>
          <w:i/>
          <w:spacing w:val="-5"/>
        </w:rPr>
        <w:t xml:space="preserve"> </w:t>
      </w:r>
      <w:r>
        <w:rPr>
          <w:i/>
        </w:rPr>
        <w:t>based</w:t>
      </w:r>
      <w:r>
        <w:rPr>
          <w:i/>
          <w:spacing w:val="-6"/>
        </w:rPr>
        <w:t xml:space="preserve"> </w:t>
      </w:r>
      <w:r>
        <w:t>approach.</w:t>
      </w:r>
    </w:p>
    <w:p w14:paraId="75CE1914" w14:textId="77777777" w:rsidR="00BD0945" w:rsidRDefault="00EB3341" w:rsidP="00B11C97">
      <w:r>
        <w:rPr>
          <w:spacing w:val="-2"/>
        </w:rPr>
        <w:t>A</w:t>
      </w:r>
      <w:r>
        <w:t>t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corpo</w:t>
      </w:r>
      <w:r>
        <w:rPr>
          <w:spacing w:val="-4"/>
        </w:rPr>
        <w:t>r</w:t>
      </w:r>
      <w:r>
        <w:t>ate</w:t>
      </w:r>
      <w:r>
        <w:rPr>
          <w:spacing w:val="-10"/>
        </w:rPr>
        <w:t xml:space="preserve"> </w:t>
      </w:r>
      <w:r>
        <w:t>le</w:t>
      </w:r>
      <w:r>
        <w:rPr>
          <w:spacing w:val="-2"/>
        </w:rPr>
        <w:t>v</w:t>
      </w:r>
      <w:r>
        <w:t>el,</w:t>
      </w:r>
      <w:r>
        <w:rPr>
          <w:spacing w:val="-5"/>
        </w:rPr>
        <w:t xml:space="preserve"> </w:t>
      </w:r>
      <w:r>
        <w:t>this approach</w:t>
      </w:r>
      <w:r>
        <w:rPr>
          <w:spacing w:val="-9"/>
        </w:rPr>
        <w:t xml:space="preserve"> </w:t>
      </w:r>
      <w:r>
        <w:t>ensures</w:t>
      </w:r>
      <w:r>
        <w:rPr>
          <w:spacing w:val="-9"/>
        </w:rPr>
        <w:t xml:space="preserve"> </w:t>
      </w:r>
      <w:r>
        <w:t>that 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works</w:t>
      </w:r>
      <w:r>
        <w:rPr>
          <w:spacing w:val="-6"/>
        </w:rPr>
        <w:t xml:space="preserve"> </w:t>
      </w:r>
      <w:r>
        <w:t>in a</w:t>
      </w:r>
      <w:r>
        <w:rPr>
          <w:spacing w:val="-1"/>
        </w:rPr>
        <w:t xml:space="preserve"> </w:t>
      </w:r>
      <w:r>
        <w:t>cross- departmental,</w:t>
      </w:r>
      <w:r>
        <w:rPr>
          <w:spacing w:val="-14"/>
        </w:rPr>
        <w:t xml:space="preserve"> </w:t>
      </w:r>
      <w:r>
        <w:t>integ</w:t>
      </w:r>
      <w:r>
        <w:rPr>
          <w:spacing w:val="-4"/>
        </w:rPr>
        <w:t>r</w:t>
      </w:r>
      <w:r>
        <w:t>ated</w:t>
      </w:r>
      <w:r>
        <w:rPr>
          <w:spacing w:val="-10"/>
        </w:rPr>
        <w:t xml:space="preserve"> </w:t>
      </w:r>
      <w:r>
        <w:t>manner</w:t>
      </w:r>
      <w:r>
        <w:rPr>
          <w:spacing w:val="-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and deli</w:t>
      </w:r>
      <w:r>
        <w:rPr>
          <w:spacing w:val="-2"/>
        </w:rPr>
        <w:t>v</w:t>
      </w:r>
      <w:r>
        <w:t>er</w:t>
      </w:r>
      <w:r>
        <w:rPr>
          <w:spacing w:val="-2"/>
        </w:rPr>
        <w:t xml:space="preserve"> </w:t>
      </w:r>
      <w:r>
        <w:t>services,</w:t>
      </w:r>
      <w:r>
        <w:rPr>
          <w:spacing w:val="-9"/>
        </w:rPr>
        <w:t xml:space="preserve"> </w:t>
      </w:r>
      <w:r>
        <w:t>prog</w:t>
      </w:r>
      <w:r>
        <w:rPr>
          <w:spacing w:val="-4"/>
        </w:rPr>
        <w:t>r</w:t>
      </w:r>
      <w:r>
        <w:t>ams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inf</w:t>
      </w:r>
      <w:r>
        <w:rPr>
          <w:spacing w:val="-4"/>
        </w:rPr>
        <w:t>r</w:t>
      </w:r>
      <w:r>
        <w:t>astructure. This shifts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organisational</w:t>
      </w:r>
      <w:r>
        <w:rPr>
          <w:spacing w:val="-15"/>
        </w:rPr>
        <w:t xml:space="preserve"> </w:t>
      </w:r>
      <w:r>
        <w:rPr>
          <w:i/>
        </w:rPr>
        <w:t xml:space="preserve">outputs </w:t>
      </w:r>
      <w:r>
        <w:t>to</w:t>
      </w:r>
      <w:r>
        <w:rPr>
          <w:spacing w:val="-2"/>
        </w:rPr>
        <w:t xml:space="preserve"> </w:t>
      </w:r>
      <w:r>
        <w:t>whole of</w:t>
      </w:r>
      <w:r>
        <w:rPr>
          <w:spacing w:val="-2"/>
        </w:rPr>
        <w:t xml:space="preserve"> </w:t>
      </w:r>
      <w:r>
        <w:t>communi</w:t>
      </w:r>
      <w:r>
        <w:rPr>
          <w:spacing w:val="-1"/>
        </w:rPr>
        <w:t>t</w:t>
      </w:r>
      <w:r>
        <w:t>y</w:t>
      </w:r>
      <w:r>
        <w:rPr>
          <w:spacing w:val="-11"/>
        </w:rPr>
        <w:t xml:space="preserve"> </w:t>
      </w:r>
      <w:r>
        <w:rPr>
          <w:i/>
        </w:rPr>
        <w:t>outcomes</w:t>
      </w:r>
      <w:r>
        <w:t>.</w:t>
      </w:r>
    </w:p>
    <w:p w14:paraId="7EA4FEBD" w14:textId="77777777" w:rsidR="00B11C97" w:rsidRPr="00B11C97" w:rsidRDefault="00B11C97" w:rsidP="00EA2808">
      <w:pPr>
        <w:pStyle w:val="Heading5casestuyd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 w:rsidRPr="00B11C97">
        <w:t>City</w:t>
      </w:r>
      <w:r w:rsidRPr="00B11C97">
        <w:rPr>
          <w:spacing w:val="-4"/>
        </w:rPr>
        <w:t xml:space="preserve"> </w:t>
      </w:r>
      <w:r w:rsidRPr="00B11C97">
        <w:t>of</w:t>
      </w:r>
      <w:r w:rsidRPr="00B11C97">
        <w:rPr>
          <w:spacing w:val="-2"/>
        </w:rPr>
        <w:t xml:space="preserve"> </w:t>
      </w:r>
      <w:r w:rsidRPr="00B11C97">
        <w:t>Swan, WA</w:t>
      </w:r>
    </w:p>
    <w:p w14:paraId="1ACD823D" w14:textId="77777777" w:rsidR="00B11C97" w:rsidRDefault="00B11C97" w:rsidP="00500FED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spacing w:after="120"/>
      </w:pPr>
      <w:r>
        <w:t>The</w:t>
      </w:r>
      <w:r>
        <w:rPr>
          <w:spacing w:val="-4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Sw</w:t>
      </w:r>
      <w:r>
        <w:t>an</w:t>
      </w:r>
      <w:r>
        <w:rPr>
          <w:spacing w:val="-4"/>
        </w:rPr>
        <w:t xml:space="preserve"> </w:t>
      </w:r>
      <w:r>
        <w:t>is made</w:t>
      </w:r>
      <w:r>
        <w:rPr>
          <w:spacing w:val="-6"/>
        </w:rPr>
        <w:t xml:space="preserve"> </w:t>
      </w:r>
      <w:r>
        <w:t>up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di</w:t>
      </w:r>
      <w:r>
        <w:rPr>
          <w:spacing w:val="-3"/>
        </w:rPr>
        <w:t>v</w:t>
      </w:r>
      <w:r>
        <w:t xml:space="preserve">erse </w:t>
      </w:r>
      <w:r>
        <w:rPr>
          <w:spacing w:val="-4"/>
        </w:rPr>
        <w:t>r</w:t>
      </w:r>
      <w:r>
        <w:t>ange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locations and</w:t>
      </w:r>
      <w:r>
        <w:rPr>
          <w:spacing w:val="-4"/>
        </w:rPr>
        <w:t xml:space="preserve"> </w:t>
      </w:r>
      <w:r>
        <w:t>communities.</w:t>
      </w:r>
      <w:r>
        <w:rPr>
          <w:spacing w:val="57"/>
        </w:rPr>
        <w:t xml:space="preserve"> </w:t>
      </w:r>
      <w:r>
        <w:t>The municipal area</w:t>
      </w:r>
      <w:r>
        <w:rPr>
          <w:spacing w:val="-4"/>
        </w:rPr>
        <w:t xml:space="preserve"> </w:t>
      </w:r>
      <w:r>
        <w:t>encompasses</w:t>
      </w:r>
      <w:r>
        <w:rPr>
          <w:spacing w:val="-13"/>
        </w:rPr>
        <w:t xml:space="preserve"> </w:t>
      </w:r>
      <w:r>
        <w:t>ru</w:t>
      </w:r>
      <w:r>
        <w:rPr>
          <w:spacing w:val="-4"/>
        </w:rPr>
        <w:t>r</w:t>
      </w:r>
      <w:r>
        <w:t>al</w:t>
      </w:r>
      <w:r>
        <w:rPr>
          <w:spacing w:val="-3"/>
        </w:rPr>
        <w:t xml:space="preserve"> </w:t>
      </w:r>
      <w:r>
        <w:t>and agricultu</w:t>
      </w:r>
      <w:r>
        <w:rPr>
          <w:spacing w:val="-4"/>
        </w:rPr>
        <w:t>r</w:t>
      </w:r>
      <w:r>
        <w:t>al</w:t>
      </w:r>
      <w:r>
        <w:rPr>
          <w:spacing w:val="-10"/>
        </w:rPr>
        <w:t xml:space="preserve"> </w:t>
      </w:r>
      <w:r>
        <w:t>areas,</w:t>
      </w:r>
      <w:r>
        <w:rPr>
          <w:spacing w:val="-6"/>
        </w:rPr>
        <w:t xml:space="preserve"> </w:t>
      </w:r>
      <w:r>
        <w:t>industrial and</w:t>
      </w:r>
      <w:r>
        <w:rPr>
          <w:spacing w:val="-4"/>
        </w:rPr>
        <w:t xml:space="preserve"> </w:t>
      </w:r>
      <w:r>
        <w:t>commercial interests,</w:t>
      </w:r>
      <w:r>
        <w:rPr>
          <w:spacing w:val="-9"/>
        </w:rPr>
        <w:t xml:space="preserve"> </w:t>
      </w:r>
      <w:r>
        <w:t>inn</w:t>
      </w:r>
      <w:r>
        <w:rPr>
          <w:spacing w:val="-2"/>
        </w:rPr>
        <w:t>o</w:t>
      </w:r>
      <w:r>
        <w:rPr>
          <w:spacing w:val="-4"/>
        </w:rPr>
        <w:t>v</w:t>
      </w:r>
      <w:r>
        <w:t>ati</w:t>
      </w:r>
      <w:r>
        <w:rPr>
          <w:spacing w:val="-2"/>
        </w:rPr>
        <w:t>v</w:t>
      </w:r>
      <w:r>
        <w:t>e</w:t>
      </w:r>
      <w:r>
        <w:rPr>
          <w:spacing w:val="-10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residential</w:t>
      </w:r>
      <w:r>
        <w:rPr>
          <w:spacing w:val="-10"/>
        </w:rPr>
        <w:t xml:space="preserve"> </w:t>
      </w:r>
      <w:r>
        <w:t>suburbs as well as significant</w:t>
      </w:r>
      <w:r>
        <w:rPr>
          <w:spacing w:val="-10"/>
        </w:rPr>
        <w:t xml:space="preserve"> </w:t>
      </w:r>
      <w:r>
        <w:t>historic areas.</w:t>
      </w:r>
    </w:p>
    <w:p w14:paraId="590A0F16" w14:textId="77777777" w:rsidR="00B11C97" w:rsidRDefault="00B11C97" w:rsidP="00500FED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spacing w:after="120"/>
      </w:pPr>
      <w:r>
        <w:t>Place</w:t>
      </w:r>
      <w:r>
        <w:rPr>
          <w:spacing w:val="-5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divides the</w:t>
      </w:r>
      <w:r>
        <w:rPr>
          <w:spacing w:val="-3"/>
        </w:rPr>
        <w:t xml:space="preserve"> </w:t>
      </w:r>
      <w:r>
        <w:t>Ci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Sw</w:t>
      </w:r>
      <w:r>
        <w:t>an</w:t>
      </w:r>
      <w:r>
        <w:rPr>
          <w:spacing w:val="-4"/>
        </w:rPr>
        <w:t xml:space="preserve"> </w:t>
      </w:r>
      <w:r>
        <w:t>into thirteen</w:t>
      </w:r>
      <w:r>
        <w:rPr>
          <w:spacing w:val="-8"/>
        </w:rPr>
        <w:t xml:space="preserve"> </w:t>
      </w:r>
      <w:r>
        <w:t>smaller</w:t>
      </w:r>
      <w:r>
        <w:rPr>
          <w:spacing w:val="-7"/>
        </w:rPr>
        <w:t xml:space="preserve"> </w:t>
      </w:r>
      <w:r>
        <w:t>‘</w:t>
      </w:r>
      <w:r>
        <w:rPr>
          <w:i/>
        </w:rPr>
        <w:t>places</w:t>
      </w:r>
      <w:r>
        <w:t>’</w:t>
      </w:r>
      <w:r>
        <w:rPr>
          <w:spacing w:val="-7"/>
        </w:rPr>
        <w:t xml:space="preserve"> </w:t>
      </w:r>
      <w:r>
        <w:t>based</w:t>
      </w:r>
      <w:r>
        <w:rPr>
          <w:spacing w:val="-6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geog</w:t>
      </w:r>
      <w:r>
        <w:rPr>
          <w:spacing w:val="-4"/>
        </w:rPr>
        <w:t>r</w:t>
      </w:r>
      <w:r>
        <w:t>ap</w:t>
      </w:r>
      <w:r>
        <w:rPr>
          <w:spacing w:val="-2"/>
        </w:rPr>
        <w:t>h</w:t>
      </w:r>
      <w:r>
        <w:t>y or</w:t>
      </w:r>
      <w:r>
        <w:rPr>
          <w:spacing w:val="-2"/>
        </w:rPr>
        <w:t xml:space="preserve"> </w:t>
      </w:r>
      <w:r>
        <w:t>common</w:t>
      </w:r>
      <w:r>
        <w:rPr>
          <w:spacing w:val="-9"/>
        </w:rPr>
        <w:t xml:space="preserve"> </w:t>
      </w:r>
      <w:r>
        <w:t>interest.</w:t>
      </w:r>
      <w:r>
        <w:rPr>
          <w:spacing w:val="62"/>
        </w:rPr>
        <w:t xml:space="preserve"> </w:t>
      </w:r>
      <w:r>
        <w:t>This approach</w:t>
      </w:r>
      <w:r>
        <w:rPr>
          <w:spacing w:val="-9"/>
        </w:rPr>
        <w:t xml:space="preserve"> </w:t>
      </w:r>
      <w:r>
        <w:t>pr</w:t>
      </w:r>
      <w:r>
        <w:rPr>
          <w:spacing w:val="-3"/>
        </w:rPr>
        <w:t>o</w:t>
      </w:r>
      <w:r>
        <w:t>vides</w:t>
      </w:r>
      <w:r>
        <w:rPr>
          <w:spacing w:val="-9"/>
        </w:rPr>
        <w:t xml:space="preserve"> </w:t>
      </w:r>
      <w:r>
        <w:t>a place-based</w:t>
      </w:r>
      <w:r>
        <w:rPr>
          <w:spacing w:val="-12"/>
        </w:rPr>
        <w:t xml:space="preserve"> </w:t>
      </w:r>
      <w:r>
        <w:t>focus</w:t>
      </w:r>
      <w:r>
        <w:rPr>
          <w:spacing w:val="-5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encou</w:t>
      </w:r>
      <w:r>
        <w:rPr>
          <w:spacing w:val="-5"/>
        </w:rPr>
        <w:t>r</w:t>
      </w:r>
      <w:r>
        <w:t>ages a</w:t>
      </w:r>
      <w:r>
        <w:rPr>
          <w:spacing w:val="-1"/>
        </w:rPr>
        <w:t xml:space="preserve"> </w:t>
      </w:r>
      <w:r>
        <w:t>sense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ownership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public participation within individual communities.</w:t>
      </w:r>
    </w:p>
    <w:p w14:paraId="71F1B048" w14:textId="77777777" w:rsidR="00BD0945" w:rsidRDefault="00500FED" w:rsidP="00500FED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spacing w:after="120"/>
      </w:pPr>
      <w:hyperlink r:id="rId121" w:history="1">
        <w:r w:rsidRPr="00500FED">
          <w:rPr>
            <w:rStyle w:val="Hyperlink"/>
          </w:rPr>
          <w:t>Places – City of Swan</w:t>
        </w:r>
      </w:hyperlink>
      <w:r>
        <w:t xml:space="preserve"> (</w:t>
      </w:r>
      <w:r w:rsidR="00B11C97" w:rsidRPr="007B3E18">
        <w:t>www.swan.wa.gov.au/our_City/City_of_Swan_ Places</w:t>
      </w:r>
      <w:r>
        <w:rPr>
          <w:u w:color="0000FF"/>
        </w:rPr>
        <w:t>)</w:t>
      </w:r>
    </w:p>
    <w:p w14:paraId="6004AC92" w14:textId="77777777" w:rsidR="00B11C97" w:rsidRDefault="00B11C97" w:rsidP="00500FED">
      <w:pPr>
        <w:spacing w:after="120"/>
        <w:sectPr w:rsidR="00B11C97" w:rsidSect="003B41D5">
          <w:type w:val="continuous"/>
          <w:pgSz w:w="11920" w:h="16840"/>
          <w:pgMar w:top="1560" w:right="438" w:bottom="0" w:left="1134" w:header="720" w:footer="150" w:gutter="0"/>
          <w:cols w:num="2" w:space="720" w:equalWidth="0">
            <w:col w:w="4869" w:space="432"/>
            <w:col w:w="4905"/>
          </w:cols>
        </w:sectPr>
      </w:pPr>
    </w:p>
    <w:p w14:paraId="2E5D44F7" w14:textId="77777777" w:rsidR="00BD0945" w:rsidRDefault="00BD0945" w:rsidP="00BB216B">
      <w:pPr>
        <w:spacing w:before="480" w:after="0" w:line="200" w:lineRule="exact"/>
        <w:rPr>
          <w:szCs w:val="20"/>
        </w:rPr>
      </w:pPr>
    </w:p>
    <w:p w14:paraId="4B2B8F19" w14:textId="77777777" w:rsidR="00BD0945" w:rsidRDefault="00BD0945" w:rsidP="00BB216B">
      <w:pPr>
        <w:spacing w:after="0"/>
        <w:sectPr w:rsidR="00BD0945" w:rsidSect="003B41D5">
          <w:headerReference w:type="default" r:id="rId122"/>
          <w:pgSz w:w="11920" w:h="16840"/>
          <w:pgMar w:top="1440" w:right="0" w:bottom="280" w:left="567" w:header="529" w:footer="292" w:gutter="0"/>
          <w:cols w:space="720"/>
        </w:sectPr>
      </w:pPr>
    </w:p>
    <w:p w14:paraId="611D83FA" w14:textId="77777777" w:rsidR="00BD0945" w:rsidRDefault="00EB3341" w:rsidP="008C54BB">
      <w:pPr>
        <w:pStyle w:val="Heading3blue2"/>
      </w:pPr>
      <w:bookmarkStart w:id="55" w:name="_Toc392236540"/>
      <w:r>
        <w:lastRenderedPageBreak/>
        <w:t>Engage</w:t>
      </w:r>
      <w:r>
        <w:rPr>
          <w:spacing w:val="-12"/>
        </w:rPr>
        <w:t xml:space="preserve"> </w:t>
      </w:r>
      <w:r>
        <w:t>with proponents</w:t>
      </w:r>
      <w:bookmarkEnd w:id="55"/>
    </w:p>
    <w:p w14:paraId="445CFC1D" w14:textId="77777777" w:rsidR="00BD0945" w:rsidRPr="00500FED" w:rsidRDefault="00EB3341" w:rsidP="00066BA3">
      <w:pPr>
        <w:pStyle w:val="Heading4"/>
        <w:numPr>
          <w:ilvl w:val="2"/>
          <w:numId w:val="35"/>
        </w:numPr>
      </w:pPr>
      <w:r w:rsidRPr="00500FED">
        <w:t>Engage early on</w:t>
      </w:r>
    </w:p>
    <w:p w14:paraId="3E40CCC3" w14:textId="77777777" w:rsidR="00BD0945" w:rsidRDefault="00EB3341" w:rsidP="00842A85">
      <w:pPr>
        <w:spacing w:before="120"/>
        <w:rPr>
          <w:szCs w:val="20"/>
        </w:rPr>
      </w:pPr>
      <w:r>
        <w:rPr>
          <w:szCs w:val="20"/>
        </w:rPr>
        <w:t>Proponents</w:t>
      </w:r>
      <w:r>
        <w:rPr>
          <w:spacing w:val="-11"/>
          <w:szCs w:val="20"/>
        </w:rPr>
        <w:t xml:space="preserve"> </w:t>
      </w:r>
      <w:r>
        <w:rPr>
          <w:szCs w:val="20"/>
        </w:rPr>
        <w:t>prefer</w:t>
      </w:r>
      <w:r>
        <w:rPr>
          <w:spacing w:val="-6"/>
          <w:szCs w:val="20"/>
        </w:rPr>
        <w:t xml:space="preserve"> </w:t>
      </w:r>
      <w:r>
        <w:rPr>
          <w:szCs w:val="20"/>
        </w:rPr>
        <w:t>early</w:t>
      </w:r>
      <w:r>
        <w:rPr>
          <w:spacing w:val="-5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continuous engagement,</w:t>
      </w:r>
      <w:r>
        <w:rPr>
          <w:spacing w:val="-13"/>
          <w:szCs w:val="20"/>
        </w:rPr>
        <w:t xml:space="preserve"> </w:t>
      </w:r>
      <w:r>
        <w:rPr>
          <w:szCs w:val="20"/>
        </w:rPr>
        <w:t>from</w:t>
      </w:r>
      <w:r>
        <w:rPr>
          <w:spacing w:val="-5"/>
          <w:szCs w:val="20"/>
        </w:rPr>
        <w:t xml:space="preserve"> </w:t>
      </w:r>
      <w:r>
        <w:rPr>
          <w:szCs w:val="20"/>
        </w:rPr>
        <w:t>concept</w:t>
      </w:r>
      <w:r>
        <w:rPr>
          <w:spacing w:val="-8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lodgement</w:t>
      </w:r>
      <w:r w:rsidR="00842A85">
        <w:rPr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the</w:t>
      </w:r>
      <w:r>
        <w:rPr>
          <w:spacing w:val="-3"/>
          <w:szCs w:val="20"/>
        </w:rPr>
        <w:t xml:space="preserve"> </w:t>
      </w:r>
      <w:r>
        <w:rPr>
          <w:szCs w:val="20"/>
        </w:rPr>
        <w:t>de</w:t>
      </w:r>
      <w:r>
        <w:rPr>
          <w:spacing w:val="-2"/>
          <w:szCs w:val="20"/>
        </w:rPr>
        <w:t>v</w:t>
      </w:r>
      <w:r>
        <w:rPr>
          <w:szCs w:val="20"/>
        </w:rPr>
        <w:t>elopment</w:t>
      </w:r>
      <w:r>
        <w:rPr>
          <w:spacing w:val="-13"/>
          <w:szCs w:val="20"/>
        </w:rPr>
        <w:t xml:space="preserve"> </w:t>
      </w:r>
      <w:r>
        <w:rPr>
          <w:szCs w:val="20"/>
        </w:rPr>
        <w:t>application.  This early engagement can significantly</w:t>
      </w:r>
      <w:r>
        <w:rPr>
          <w:spacing w:val="-12"/>
          <w:szCs w:val="20"/>
        </w:rPr>
        <w:t xml:space="preserve"> </w:t>
      </w:r>
      <w:r>
        <w:rPr>
          <w:szCs w:val="20"/>
        </w:rPr>
        <w:t>impr</w:t>
      </w:r>
      <w:r>
        <w:rPr>
          <w:spacing w:val="-2"/>
          <w:szCs w:val="20"/>
        </w:rPr>
        <w:t>ov</w:t>
      </w:r>
      <w:r>
        <w:rPr>
          <w:szCs w:val="20"/>
        </w:rPr>
        <w:t>e the deli</w:t>
      </w:r>
      <w:r>
        <w:rPr>
          <w:spacing w:val="-2"/>
          <w:szCs w:val="20"/>
        </w:rPr>
        <w:t>v</w:t>
      </w:r>
      <w:r>
        <w:rPr>
          <w:szCs w:val="20"/>
        </w:rPr>
        <w:t>ery</w:t>
      </w:r>
      <w:r>
        <w:rPr>
          <w:spacing w:val="-3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child care.</w:t>
      </w:r>
    </w:p>
    <w:p w14:paraId="56FC21B7" w14:textId="77777777" w:rsidR="00BD0945" w:rsidRDefault="00EB3341" w:rsidP="00842A85">
      <w:pPr>
        <w:rPr>
          <w:szCs w:val="20"/>
        </w:rPr>
      </w:pPr>
      <w:r>
        <w:rPr>
          <w:szCs w:val="20"/>
        </w:rPr>
        <w:t>Plan</w:t>
      </w:r>
      <w:r>
        <w:rPr>
          <w:spacing w:val="-4"/>
          <w:szCs w:val="20"/>
        </w:rPr>
        <w:t xml:space="preserve"> </w:t>
      </w:r>
      <w:r>
        <w:rPr>
          <w:szCs w:val="20"/>
        </w:rPr>
        <w:t>to</w:t>
      </w:r>
      <w:r>
        <w:rPr>
          <w:spacing w:val="-2"/>
          <w:szCs w:val="20"/>
        </w:rPr>
        <w:t xml:space="preserve"> </w:t>
      </w:r>
      <w:r>
        <w:rPr>
          <w:szCs w:val="20"/>
        </w:rPr>
        <w:t>i</w:t>
      </w:r>
      <w:r>
        <w:rPr>
          <w:spacing w:val="-2"/>
          <w:szCs w:val="20"/>
        </w:rPr>
        <w:t>nv</w:t>
      </w:r>
      <w:r>
        <w:rPr>
          <w:szCs w:val="20"/>
        </w:rPr>
        <w:t>est</w:t>
      </w:r>
      <w:r>
        <w:rPr>
          <w:spacing w:val="-4"/>
          <w:szCs w:val="20"/>
        </w:rPr>
        <w:t xml:space="preserve"> </w:t>
      </w:r>
      <w:r>
        <w:rPr>
          <w:szCs w:val="20"/>
        </w:rPr>
        <w:t>time</w:t>
      </w:r>
      <w:r>
        <w:rPr>
          <w:spacing w:val="-4"/>
          <w:szCs w:val="20"/>
        </w:rPr>
        <w:t xml:space="preserve"> </w:t>
      </w:r>
      <w:r>
        <w:rPr>
          <w:szCs w:val="20"/>
        </w:rPr>
        <w:t xml:space="preserve">with </w:t>
      </w:r>
      <w:r>
        <w:rPr>
          <w:spacing w:val="-2"/>
          <w:szCs w:val="20"/>
        </w:rPr>
        <w:t>k</w:t>
      </w:r>
      <w:r>
        <w:rPr>
          <w:szCs w:val="20"/>
        </w:rPr>
        <w:t>ey</w:t>
      </w:r>
      <w:r>
        <w:rPr>
          <w:spacing w:val="-4"/>
          <w:szCs w:val="20"/>
        </w:rPr>
        <w:t xml:space="preserve"> </w:t>
      </w:r>
      <w:r>
        <w:rPr>
          <w:szCs w:val="20"/>
        </w:rPr>
        <w:t>sta</w:t>
      </w:r>
      <w:r>
        <w:rPr>
          <w:spacing w:val="-2"/>
          <w:szCs w:val="20"/>
        </w:rPr>
        <w:t>k</w:t>
      </w:r>
      <w:r>
        <w:rPr>
          <w:szCs w:val="20"/>
        </w:rPr>
        <w:t>eholders</w:t>
      </w:r>
      <w:r>
        <w:rPr>
          <w:spacing w:val="-13"/>
          <w:szCs w:val="20"/>
        </w:rPr>
        <w:t xml:space="preserve"> </w:t>
      </w:r>
      <w:r>
        <w:rPr>
          <w:szCs w:val="20"/>
        </w:rPr>
        <w:t>from the</w:t>
      </w:r>
      <w:r>
        <w:rPr>
          <w:spacing w:val="-3"/>
          <w:szCs w:val="20"/>
        </w:rPr>
        <w:t xml:space="preserve"> </w:t>
      </w:r>
      <w:r>
        <w:rPr>
          <w:szCs w:val="20"/>
        </w:rPr>
        <w:t>initial stages</w:t>
      </w:r>
      <w:r>
        <w:rPr>
          <w:spacing w:val="-7"/>
          <w:szCs w:val="20"/>
        </w:rPr>
        <w:t xml:space="preserve"> </w:t>
      </w:r>
      <w:r>
        <w:rPr>
          <w:szCs w:val="20"/>
        </w:rPr>
        <w:t>of</w:t>
      </w:r>
      <w:r>
        <w:rPr>
          <w:spacing w:val="-2"/>
          <w:szCs w:val="20"/>
        </w:rPr>
        <w:t xml:space="preserve"> </w:t>
      </w:r>
      <w:r>
        <w:rPr>
          <w:szCs w:val="20"/>
        </w:rPr>
        <w:t>a</w:t>
      </w:r>
      <w:r>
        <w:rPr>
          <w:spacing w:val="-1"/>
          <w:szCs w:val="20"/>
        </w:rPr>
        <w:t xml:space="preserve"> </w:t>
      </w:r>
      <w:r>
        <w:rPr>
          <w:szCs w:val="20"/>
        </w:rPr>
        <w:t>project.</w:t>
      </w:r>
      <w:r>
        <w:rPr>
          <w:spacing w:val="63"/>
          <w:szCs w:val="20"/>
        </w:rPr>
        <w:t xml:space="preserve"> </w:t>
      </w:r>
      <w:r>
        <w:rPr>
          <w:szCs w:val="20"/>
        </w:rPr>
        <w:t>This should ma</w:t>
      </w:r>
      <w:r>
        <w:rPr>
          <w:spacing w:val="-3"/>
          <w:szCs w:val="20"/>
        </w:rPr>
        <w:t>k</w:t>
      </w:r>
      <w:r>
        <w:rPr>
          <w:szCs w:val="20"/>
        </w:rPr>
        <w:t>e the</w:t>
      </w:r>
      <w:r>
        <w:rPr>
          <w:spacing w:val="-3"/>
          <w:szCs w:val="20"/>
        </w:rPr>
        <w:t xml:space="preserve"> </w:t>
      </w:r>
      <w:r>
        <w:rPr>
          <w:szCs w:val="20"/>
        </w:rPr>
        <w:t>process</w:t>
      </w:r>
      <w:r>
        <w:rPr>
          <w:spacing w:val="-8"/>
          <w:szCs w:val="20"/>
        </w:rPr>
        <w:t xml:space="preserve"> </w:t>
      </w:r>
      <w:r>
        <w:rPr>
          <w:szCs w:val="20"/>
        </w:rPr>
        <w:t>smoother</w:t>
      </w:r>
      <w:r>
        <w:rPr>
          <w:spacing w:val="-10"/>
          <w:szCs w:val="20"/>
        </w:rPr>
        <w:t xml:space="preserve"> </w:t>
      </w:r>
      <w:r>
        <w:rPr>
          <w:szCs w:val="20"/>
        </w:rPr>
        <w:t>and</w:t>
      </w:r>
      <w:r>
        <w:rPr>
          <w:spacing w:val="-4"/>
          <w:szCs w:val="20"/>
        </w:rPr>
        <w:t xml:space="preserve"> </w:t>
      </w:r>
      <w:r>
        <w:rPr>
          <w:szCs w:val="20"/>
        </w:rPr>
        <w:t>meet</w:t>
      </w:r>
      <w:r>
        <w:rPr>
          <w:spacing w:val="-5"/>
          <w:szCs w:val="20"/>
        </w:rPr>
        <w:t xml:space="preserve"> </w:t>
      </w:r>
      <w:r>
        <w:rPr>
          <w:szCs w:val="20"/>
        </w:rPr>
        <w:t>demand</w:t>
      </w:r>
      <w:r>
        <w:rPr>
          <w:spacing w:val="-8"/>
          <w:szCs w:val="20"/>
        </w:rPr>
        <w:t xml:space="preserve"> </w:t>
      </w:r>
      <w:r>
        <w:rPr>
          <w:szCs w:val="20"/>
        </w:rPr>
        <w:t>when and</w:t>
      </w:r>
      <w:r>
        <w:rPr>
          <w:spacing w:val="-4"/>
          <w:szCs w:val="20"/>
        </w:rPr>
        <w:t xml:space="preserve"> </w:t>
      </w:r>
      <w:r>
        <w:rPr>
          <w:szCs w:val="20"/>
        </w:rPr>
        <w:t>where</w:t>
      </w:r>
      <w:r>
        <w:rPr>
          <w:spacing w:val="-6"/>
          <w:szCs w:val="20"/>
        </w:rPr>
        <w:t xml:space="preserve"> </w:t>
      </w:r>
      <w:r>
        <w:rPr>
          <w:szCs w:val="20"/>
        </w:rPr>
        <w:t>it is needed.</w:t>
      </w:r>
    </w:p>
    <w:p w14:paraId="21A65142" w14:textId="77777777" w:rsidR="00BD0945" w:rsidRDefault="00EB3341" w:rsidP="001E1EB4">
      <w:pPr>
        <w:ind w:left="7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Good relationships,</w:t>
      </w:r>
      <w:r>
        <w:rPr>
          <w:rFonts w:eastAsia="Verdana" w:cs="Verdana"/>
          <w:i/>
          <w:spacing w:val="-13"/>
          <w:szCs w:val="20"/>
        </w:rPr>
        <w:t xml:space="preserve"> </w:t>
      </w:r>
      <w:r>
        <w:rPr>
          <w:rFonts w:eastAsia="Verdana" w:cs="Verdana"/>
          <w:i/>
          <w:szCs w:val="20"/>
        </w:rPr>
        <w:t>strong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networks</w:t>
      </w:r>
      <w:r>
        <w:rPr>
          <w:rFonts w:eastAsia="Verdana" w:cs="Verdana"/>
          <w:i/>
          <w:spacing w:val="-10"/>
          <w:szCs w:val="20"/>
        </w:rPr>
        <w:t xml:space="preserve"> </w:t>
      </w:r>
      <w:r>
        <w:rPr>
          <w:rFonts w:eastAsia="Verdana" w:cs="Verdana"/>
          <w:i/>
          <w:szCs w:val="20"/>
        </w:rPr>
        <w:t>and regular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 xml:space="preserve">discussions with child </w:t>
      </w:r>
      <w:r>
        <w:rPr>
          <w:rFonts w:eastAsia="Verdana" w:cs="Verdana"/>
          <w:i/>
          <w:w w:val="99"/>
          <w:szCs w:val="20"/>
        </w:rPr>
        <w:t>care sector</w:t>
      </w:r>
      <w:r>
        <w:rPr>
          <w:rFonts w:eastAsia="Verdana" w:cs="Verdana"/>
          <w:i/>
          <w:szCs w:val="20"/>
        </w:rPr>
        <w:t xml:space="preserve"> and</w:t>
      </w:r>
      <w:r>
        <w:rPr>
          <w:rFonts w:eastAsia="Verdana" w:cs="Verdana"/>
          <w:i/>
          <w:spacing w:val="-4"/>
          <w:szCs w:val="20"/>
        </w:rPr>
        <w:t xml:space="preserve"> </w:t>
      </w:r>
      <w:r>
        <w:rPr>
          <w:rFonts w:eastAsia="Verdana" w:cs="Verdana"/>
          <w:i/>
          <w:szCs w:val="20"/>
        </w:rPr>
        <w:t>community are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important</w:t>
      </w:r>
      <w:r>
        <w:rPr>
          <w:rFonts w:eastAsia="Verdana" w:cs="Verdana"/>
          <w:i/>
          <w:spacing w:val="-10"/>
          <w:szCs w:val="20"/>
        </w:rPr>
        <w:t xml:space="preserve"> </w:t>
      </w:r>
      <w:r>
        <w:rPr>
          <w:rFonts w:eastAsia="Verdana" w:cs="Verdana"/>
          <w:i/>
          <w:szCs w:val="20"/>
        </w:rPr>
        <w:t>for understanding</w:t>
      </w:r>
      <w:r>
        <w:rPr>
          <w:rFonts w:eastAsia="Verdana" w:cs="Verdana"/>
          <w:i/>
          <w:spacing w:val="-14"/>
          <w:szCs w:val="20"/>
        </w:rPr>
        <w:t xml:space="preserve"> </w:t>
      </w:r>
      <w:r>
        <w:rPr>
          <w:rFonts w:eastAsia="Verdana" w:cs="Verdana"/>
          <w:i/>
          <w:szCs w:val="20"/>
        </w:rPr>
        <w:t>the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need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for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child care.</w:t>
      </w:r>
    </w:p>
    <w:p w14:paraId="04881A69" w14:textId="77777777" w:rsidR="00BD0945" w:rsidRDefault="00EB3341" w:rsidP="001E1EB4">
      <w:pPr>
        <w:ind w:left="144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(Local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g</w:t>
      </w:r>
      <w:r>
        <w:rPr>
          <w:rFonts w:eastAsia="Verdana" w:cs="Verdana"/>
          <w:spacing w:val="-2"/>
          <w:szCs w:val="20"/>
        </w:rPr>
        <w:t>ov</w:t>
      </w:r>
      <w:r>
        <w:rPr>
          <w:rFonts w:eastAsia="Verdana" w:cs="Verdana"/>
          <w:szCs w:val="20"/>
        </w:rPr>
        <w:t>ernment,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pacing w:val="-24"/>
          <w:szCs w:val="20"/>
        </w:rPr>
        <w:t>T</w:t>
      </w:r>
      <w:r>
        <w:rPr>
          <w:rFonts w:eastAsia="Verdana" w:cs="Verdana"/>
          <w:szCs w:val="20"/>
        </w:rPr>
        <w:t>asmania)</w:t>
      </w:r>
    </w:p>
    <w:p w14:paraId="7469E1EB" w14:textId="77777777" w:rsidR="00BD0945" w:rsidRDefault="00EB3341" w:rsidP="001E1EB4">
      <w:pPr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Pre-lodgement</w:t>
      </w:r>
      <w:r>
        <w:rPr>
          <w:rFonts w:eastAsia="Verdana" w:cs="Verdana"/>
          <w:spacing w:val="-15"/>
          <w:szCs w:val="20"/>
        </w:rPr>
        <w:t xml:space="preserve"> </w:t>
      </w:r>
      <w:r>
        <w:rPr>
          <w:rFonts w:eastAsia="Verdana" w:cs="Verdana"/>
          <w:szCs w:val="20"/>
        </w:rPr>
        <w:t>meetings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between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planning staff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proponents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encou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age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discussion on</w:t>
      </w:r>
      <w:r w:rsidR="001E1EB4">
        <w:rPr>
          <w:rFonts w:eastAsia="Verdana" w:cs="Verdana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ange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issues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prior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submission 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the de</w:t>
      </w:r>
      <w:r>
        <w:rPr>
          <w:rFonts w:eastAsia="Verdana" w:cs="Verdana"/>
          <w:spacing w:val="-2"/>
          <w:szCs w:val="20"/>
        </w:rPr>
        <w:t>v</w:t>
      </w:r>
      <w:r>
        <w:rPr>
          <w:rFonts w:eastAsia="Verdana" w:cs="Verdana"/>
          <w:szCs w:val="20"/>
        </w:rPr>
        <w:t>elopment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application.  These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meetings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help sta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eholders</w:t>
      </w:r>
      <w:r>
        <w:rPr>
          <w:rFonts w:eastAsia="Verdana" w:cs="Verdana"/>
          <w:spacing w:val="-13"/>
          <w:szCs w:val="20"/>
        </w:rPr>
        <w:t xml:space="preserve"> </w:t>
      </w:r>
      <w:r>
        <w:rPr>
          <w:rFonts w:eastAsia="Verdana" w:cs="Verdana"/>
          <w:szCs w:val="20"/>
        </w:rPr>
        <w:t>ma</w:t>
      </w:r>
      <w:r>
        <w:rPr>
          <w:rFonts w:eastAsia="Verdana" w:cs="Verdana"/>
          <w:spacing w:val="-2"/>
          <w:szCs w:val="20"/>
        </w:rPr>
        <w:t>k</w:t>
      </w:r>
      <w:r>
        <w:rPr>
          <w:rFonts w:eastAsia="Verdana" w:cs="Verdana"/>
          <w:szCs w:val="20"/>
        </w:rPr>
        <w:t>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informed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 xml:space="preserve">decisions </w:t>
      </w:r>
      <w:r>
        <w:rPr>
          <w:rFonts w:eastAsia="Verdana" w:cs="Verdana"/>
          <w:w w:val="99"/>
          <w:szCs w:val="20"/>
        </w:rPr>
        <w:t>about the</w:t>
      </w:r>
      <w:r>
        <w:rPr>
          <w:rFonts w:eastAsia="Verdana" w:cs="Verdana"/>
          <w:szCs w:val="20"/>
        </w:rPr>
        <w:t xml:space="preserve"> project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and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understand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potential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reports</w:t>
      </w:r>
      <w:r>
        <w:rPr>
          <w:rFonts w:eastAsia="Verdana" w:cs="Verdana"/>
          <w:spacing w:val="-7"/>
          <w:szCs w:val="20"/>
        </w:rPr>
        <w:t xml:space="preserve"> </w:t>
      </w:r>
      <w:r>
        <w:rPr>
          <w:rFonts w:eastAsia="Verdana" w:cs="Verdana"/>
          <w:szCs w:val="20"/>
        </w:rPr>
        <w:t>or studies required.</w:t>
      </w:r>
    </w:p>
    <w:p w14:paraId="1D0CE1EB" w14:textId="77777777" w:rsidR="00BD0945" w:rsidRDefault="001E1EB4" w:rsidP="001E1EB4">
      <w:pPr>
        <w:rPr>
          <w:rFonts w:eastAsia="Verdana" w:cs="Verdana"/>
          <w:szCs w:val="20"/>
        </w:rPr>
      </w:pPr>
      <w:r>
        <w:rPr>
          <w:rFonts w:eastAsia="Verdana" w:cs="Verdana"/>
          <w:w w:val="94"/>
          <w:szCs w:val="20"/>
        </w:rPr>
        <w:t>M</w:t>
      </w:r>
      <w:r w:rsidR="00EB3341">
        <w:rPr>
          <w:rFonts w:eastAsia="Verdana" w:cs="Verdana"/>
          <w:w w:val="94"/>
          <w:szCs w:val="20"/>
        </w:rPr>
        <w:t>a</w:t>
      </w:r>
      <w:r w:rsidR="00EB3341">
        <w:rPr>
          <w:rFonts w:eastAsia="Verdana" w:cs="Verdana"/>
          <w:spacing w:val="-2"/>
          <w:w w:val="94"/>
          <w:szCs w:val="20"/>
        </w:rPr>
        <w:t>n</w:t>
      </w:r>
      <w:r w:rsidR="00EB3341">
        <w:rPr>
          <w:rFonts w:eastAsia="Verdana" w:cs="Verdana"/>
          <w:w w:val="94"/>
          <w:szCs w:val="20"/>
        </w:rPr>
        <w:t>y</w:t>
      </w:r>
      <w:r w:rsidR="00EB3341">
        <w:rPr>
          <w:rFonts w:eastAsia="Verdana" w:cs="Verdana"/>
          <w:spacing w:val="7"/>
          <w:w w:val="94"/>
          <w:szCs w:val="20"/>
        </w:rPr>
        <w:t xml:space="preserve"> </w:t>
      </w:r>
      <w:r w:rsidR="00EB3341">
        <w:rPr>
          <w:rFonts w:eastAsia="Verdana" w:cs="Verdana"/>
          <w:szCs w:val="20"/>
        </w:rPr>
        <w:t>local g</w:t>
      </w:r>
      <w:r w:rsidR="00EB3341">
        <w:rPr>
          <w:rFonts w:eastAsia="Verdana" w:cs="Verdana"/>
          <w:spacing w:val="-2"/>
          <w:szCs w:val="20"/>
        </w:rPr>
        <w:t>ov</w:t>
      </w:r>
      <w:r w:rsidR="00EB3341">
        <w:rPr>
          <w:rFonts w:eastAsia="Verdana" w:cs="Verdana"/>
          <w:szCs w:val="20"/>
        </w:rPr>
        <w:t>ernment</w:t>
      </w:r>
      <w:r w:rsidR="00EB3341">
        <w:rPr>
          <w:rFonts w:eastAsia="Verdana" w:cs="Verdana"/>
          <w:spacing w:val="-12"/>
          <w:szCs w:val="20"/>
        </w:rPr>
        <w:t xml:space="preserve"> </w:t>
      </w:r>
      <w:r w:rsidR="00EB3341">
        <w:rPr>
          <w:rFonts w:eastAsia="Verdana" w:cs="Verdana"/>
          <w:szCs w:val="20"/>
        </w:rPr>
        <w:t>land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zCs w:val="20"/>
        </w:rPr>
        <w:t>use</w:t>
      </w:r>
      <w:r w:rsidR="00EB3341">
        <w:rPr>
          <w:rFonts w:eastAsia="Verdana" w:cs="Verdana"/>
          <w:spacing w:val="-3"/>
          <w:szCs w:val="20"/>
        </w:rPr>
        <w:t xml:space="preserve"> </w:t>
      </w:r>
      <w:r w:rsidR="00EB3341">
        <w:rPr>
          <w:rFonts w:eastAsia="Verdana" w:cs="Verdana"/>
          <w:szCs w:val="20"/>
        </w:rPr>
        <w:t>planners</w:t>
      </w:r>
      <w:r w:rsidR="00EB3341">
        <w:rPr>
          <w:rFonts w:eastAsia="Verdana" w:cs="Verdana"/>
          <w:spacing w:val="-9"/>
          <w:szCs w:val="20"/>
        </w:rPr>
        <w:t xml:space="preserve"> </w:t>
      </w:r>
      <w:r w:rsidR="00EB3341">
        <w:rPr>
          <w:rFonts w:eastAsia="Verdana" w:cs="Verdana"/>
          <w:szCs w:val="20"/>
        </w:rPr>
        <w:t>are also</w:t>
      </w:r>
      <w:r w:rsidR="00EB3341">
        <w:rPr>
          <w:rFonts w:eastAsia="Verdana" w:cs="Verdana"/>
          <w:spacing w:val="-4"/>
          <w:szCs w:val="20"/>
        </w:rPr>
        <w:t xml:space="preserve"> </w:t>
      </w:r>
      <w:r w:rsidR="00EB3341">
        <w:rPr>
          <w:rFonts w:eastAsia="Verdana" w:cs="Verdana"/>
          <w:spacing w:val="-2"/>
          <w:szCs w:val="20"/>
        </w:rPr>
        <w:t>a</w:t>
      </w:r>
      <w:r w:rsidR="00EB3341">
        <w:rPr>
          <w:rFonts w:eastAsia="Verdana" w:cs="Verdana"/>
          <w:spacing w:val="-4"/>
          <w:szCs w:val="20"/>
        </w:rPr>
        <w:t>v</w:t>
      </w:r>
      <w:r w:rsidR="00EB3341">
        <w:rPr>
          <w:rFonts w:eastAsia="Verdana" w:cs="Verdana"/>
          <w:szCs w:val="20"/>
        </w:rPr>
        <w:t>ailable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speak</w:t>
      </w:r>
      <w:r w:rsidR="00EB3341">
        <w:rPr>
          <w:rFonts w:eastAsia="Verdana" w:cs="Verdana"/>
          <w:spacing w:val="-6"/>
          <w:szCs w:val="20"/>
        </w:rPr>
        <w:t xml:space="preserve"> </w:t>
      </w:r>
      <w:r w:rsidR="00EB3341">
        <w:rPr>
          <w:rFonts w:eastAsia="Verdana" w:cs="Verdana"/>
          <w:szCs w:val="20"/>
        </w:rPr>
        <w:t>to</w:t>
      </w:r>
      <w:r w:rsidR="00EB3341">
        <w:rPr>
          <w:rFonts w:eastAsia="Verdana" w:cs="Verdana"/>
          <w:spacing w:val="-2"/>
          <w:szCs w:val="20"/>
        </w:rPr>
        <w:t xml:space="preserve"> </w:t>
      </w:r>
      <w:r w:rsidR="00EB3341">
        <w:rPr>
          <w:rFonts w:eastAsia="Verdana" w:cs="Verdana"/>
          <w:szCs w:val="20"/>
        </w:rPr>
        <w:t>proponents</w:t>
      </w:r>
      <w:r w:rsidR="00EB3341">
        <w:rPr>
          <w:rFonts w:eastAsia="Verdana" w:cs="Verdana"/>
          <w:spacing w:val="-11"/>
          <w:szCs w:val="20"/>
        </w:rPr>
        <w:t xml:space="preserve"> </w:t>
      </w:r>
      <w:r w:rsidR="00EB3341">
        <w:rPr>
          <w:rFonts w:eastAsia="Verdana" w:cs="Verdana"/>
          <w:szCs w:val="20"/>
        </w:rPr>
        <w:t>about applications without requirements</w:t>
      </w:r>
      <w:r w:rsidR="00EB3341">
        <w:rPr>
          <w:rFonts w:eastAsia="Verdana" w:cs="Verdana"/>
          <w:spacing w:val="-13"/>
          <w:szCs w:val="20"/>
        </w:rPr>
        <w:t xml:space="preserve"> </w:t>
      </w:r>
      <w:r w:rsidR="00EB3341">
        <w:rPr>
          <w:rFonts w:eastAsia="Verdana" w:cs="Verdana"/>
          <w:szCs w:val="20"/>
        </w:rPr>
        <w:t>for</w:t>
      </w:r>
      <w:r w:rsidR="00EB3341">
        <w:rPr>
          <w:rFonts w:eastAsia="Verdana" w:cs="Verdana"/>
          <w:spacing w:val="-3"/>
          <w:szCs w:val="20"/>
        </w:rPr>
        <w:t xml:space="preserve"> </w:t>
      </w:r>
      <w:r w:rsidR="00EB3341">
        <w:rPr>
          <w:rFonts w:eastAsia="Verdana" w:cs="Verdana"/>
          <w:szCs w:val="20"/>
        </w:rPr>
        <w:t>an appointment.</w:t>
      </w:r>
    </w:p>
    <w:p w14:paraId="1243BD48" w14:textId="77777777" w:rsidR="00BD0945" w:rsidRDefault="00EB3341" w:rsidP="00EA2808">
      <w:pPr>
        <w:pStyle w:val="Heading5casestuyd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/>
        </w:rPr>
      </w:pPr>
      <w:r>
        <w:rPr>
          <w:rFonts w:eastAsia="Verdana"/>
        </w:rPr>
        <w:t>Ipswich City</w:t>
      </w:r>
      <w:r>
        <w:rPr>
          <w:rFonts w:eastAsia="Verdana"/>
          <w:spacing w:val="-4"/>
        </w:rPr>
        <w:t xml:space="preserve"> </w:t>
      </w:r>
      <w:r>
        <w:rPr>
          <w:rFonts w:eastAsia="Verdana"/>
        </w:rPr>
        <w:t>Council, QLD</w:t>
      </w:r>
    </w:p>
    <w:p w14:paraId="4BC11C84" w14:textId="77777777" w:rsidR="00BD0945" w:rsidRDefault="00EB3341" w:rsidP="00BC7D18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Ipswich Ci</w:t>
      </w:r>
      <w:r>
        <w:rPr>
          <w:rFonts w:eastAsia="Verdana" w:cs="Verdana"/>
          <w:spacing w:val="-1"/>
          <w:szCs w:val="20"/>
        </w:rPr>
        <w:t>t</w:t>
      </w:r>
      <w:r>
        <w:rPr>
          <w:rFonts w:eastAsia="Verdana" w:cs="Verdana"/>
          <w:szCs w:val="20"/>
        </w:rPr>
        <w:t>y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Council has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>dedicated</w:t>
      </w:r>
      <w:r>
        <w:rPr>
          <w:rFonts w:eastAsia="Verdana" w:cs="Verdana"/>
          <w:spacing w:val="-10"/>
          <w:szCs w:val="20"/>
        </w:rPr>
        <w:t xml:space="preserve"> </w:t>
      </w:r>
      <w:r>
        <w:rPr>
          <w:rFonts w:eastAsia="Verdana" w:cs="Verdana"/>
          <w:szCs w:val="20"/>
        </w:rPr>
        <w:t>planning website with a</w:t>
      </w:r>
      <w:r>
        <w:rPr>
          <w:rFonts w:eastAsia="Verdana" w:cs="Verdana"/>
          <w:spacing w:val="-1"/>
          <w:szCs w:val="20"/>
        </w:rPr>
        <w:t xml:space="preserve"> </w:t>
      </w:r>
      <w:r>
        <w:rPr>
          <w:rFonts w:eastAsia="Verdana" w:cs="Verdana"/>
          <w:szCs w:val="20"/>
        </w:rPr>
        <w:t xml:space="preserve">wide </w:t>
      </w:r>
      <w:r>
        <w:rPr>
          <w:rFonts w:eastAsia="Verdana" w:cs="Verdana"/>
          <w:spacing w:val="-4"/>
          <w:szCs w:val="20"/>
        </w:rPr>
        <w:t>r</w:t>
      </w:r>
      <w:r>
        <w:rPr>
          <w:rFonts w:eastAsia="Verdana" w:cs="Verdana"/>
          <w:szCs w:val="20"/>
        </w:rPr>
        <w:t>ange</w:t>
      </w:r>
      <w:r>
        <w:rPr>
          <w:rFonts w:eastAsia="Verdana" w:cs="Verdana"/>
          <w:spacing w:val="-6"/>
          <w:szCs w:val="20"/>
        </w:rPr>
        <w:t xml:space="preserve"> </w:t>
      </w:r>
      <w:r>
        <w:rPr>
          <w:rFonts w:eastAsia="Verdana" w:cs="Verdana"/>
          <w:szCs w:val="20"/>
        </w:rPr>
        <w:t>of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information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to help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proponents</w:t>
      </w:r>
      <w:r>
        <w:rPr>
          <w:rFonts w:eastAsia="Verdana" w:cs="Verdana"/>
          <w:spacing w:val="-11"/>
          <w:szCs w:val="20"/>
        </w:rPr>
        <w:t xml:space="preserve"> </w:t>
      </w:r>
      <w:r>
        <w:rPr>
          <w:rFonts w:eastAsia="Verdana" w:cs="Verdana"/>
          <w:szCs w:val="20"/>
        </w:rPr>
        <w:t>through</w:t>
      </w:r>
      <w:r>
        <w:rPr>
          <w:rFonts w:eastAsia="Verdana" w:cs="Verdana"/>
          <w:spacing w:val="-8"/>
          <w:szCs w:val="20"/>
        </w:rPr>
        <w:t xml:space="preserve"> </w:t>
      </w: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3"/>
          <w:szCs w:val="20"/>
        </w:rPr>
        <w:t xml:space="preserve"> </w:t>
      </w:r>
      <w:r>
        <w:rPr>
          <w:rFonts w:eastAsia="Verdana" w:cs="Verdana"/>
          <w:szCs w:val="20"/>
        </w:rPr>
        <w:t>de</w:t>
      </w:r>
      <w:r>
        <w:rPr>
          <w:rFonts w:eastAsia="Verdana" w:cs="Verdana"/>
          <w:spacing w:val="-3"/>
          <w:szCs w:val="20"/>
        </w:rPr>
        <w:t>v</w:t>
      </w:r>
      <w:r>
        <w:rPr>
          <w:rFonts w:eastAsia="Verdana" w:cs="Verdana"/>
          <w:szCs w:val="20"/>
        </w:rPr>
        <w:t>elopment application process.</w:t>
      </w:r>
    </w:p>
    <w:p w14:paraId="4A6FD7FB" w14:textId="77777777" w:rsidR="00BD0945" w:rsidRDefault="00EB3341" w:rsidP="00BC7D18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The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website also</w:t>
      </w:r>
      <w:r>
        <w:rPr>
          <w:rFonts w:eastAsia="Verdana" w:cs="Verdana"/>
          <w:spacing w:val="-4"/>
          <w:szCs w:val="20"/>
        </w:rPr>
        <w:t xml:space="preserve"> </w:t>
      </w:r>
      <w:r>
        <w:rPr>
          <w:rFonts w:eastAsia="Verdana" w:cs="Verdana"/>
          <w:szCs w:val="20"/>
        </w:rPr>
        <w:t>pr</w:t>
      </w:r>
      <w:r>
        <w:rPr>
          <w:rFonts w:eastAsia="Verdana" w:cs="Verdana"/>
          <w:spacing w:val="-2"/>
          <w:szCs w:val="20"/>
        </w:rPr>
        <w:t>o</w:t>
      </w:r>
      <w:r>
        <w:rPr>
          <w:rFonts w:eastAsia="Verdana" w:cs="Verdana"/>
          <w:szCs w:val="20"/>
        </w:rPr>
        <w:t>vides</w:t>
      </w:r>
      <w:r>
        <w:rPr>
          <w:rFonts w:eastAsia="Verdana" w:cs="Verdana"/>
          <w:spacing w:val="-9"/>
          <w:szCs w:val="20"/>
        </w:rPr>
        <w:t xml:space="preserve"> </w:t>
      </w:r>
      <w:r>
        <w:rPr>
          <w:rFonts w:eastAsia="Verdana" w:cs="Verdana"/>
          <w:szCs w:val="20"/>
        </w:rPr>
        <w:t>an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option to</w:t>
      </w:r>
      <w:r>
        <w:rPr>
          <w:rFonts w:eastAsia="Verdana" w:cs="Verdana"/>
          <w:spacing w:val="-2"/>
          <w:szCs w:val="20"/>
        </w:rPr>
        <w:t xml:space="preserve"> </w:t>
      </w:r>
      <w:r>
        <w:rPr>
          <w:rFonts w:eastAsia="Verdana" w:cs="Verdana"/>
          <w:szCs w:val="20"/>
        </w:rPr>
        <w:t>book</w:t>
      </w:r>
      <w:r>
        <w:rPr>
          <w:rFonts w:eastAsia="Verdana" w:cs="Verdana"/>
          <w:spacing w:val="-5"/>
          <w:szCs w:val="20"/>
        </w:rPr>
        <w:t xml:space="preserve"> </w:t>
      </w:r>
      <w:r>
        <w:rPr>
          <w:rFonts w:eastAsia="Verdana" w:cs="Verdana"/>
          <w:szCs w:val="20"/>
        </w:rPr>
        <w:t>a pre-lodgement</w:t>
      </w:r>
      <w:r>
        <w:rPr>
          <w:rFonts w:eastAsia="Verdana" w:cs="Verdana"/>
          <w:spacing w:val="-15"/>
          <w:szCs w:val="20"/>
        </w:rPr>
        <w:t xml:space="preserve"> </w:t>
      </w:r>
      <w:r>
        <w:rPr>
          <w:rFonts w:eastAsia="Verdana" w:cs="Verdana"/>
          <w:szCs w:val="20"/>
        </w:rPr>
        <w:t>meeting.</w:t>
      </w:r>
    </w:p>
    <w:p w14:paraId="3FBDA4D4" w14:textId="77777777" w:rsidR="00BD0945" w:rsidRDefault="00500FED" w:rsidP="00500FED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hyperlink r:id="rId123" w:history="1">
        <w:r w:rsidRPr="00500FED">
          <w:rPr>
            <w:rStyle w:val="Hyperlink"/>
            <w:rFonts w:eastAsia="Verdana" w:cs="Verdana"/>
            <w:szCs w:val="20"/>
          </w:rPr>
          <w:t>Development Ipswich City Council</w:t>
        </w:r>
      </w:hyperlink>
      <w:r>
        <w:rPr>
          <w:rFonts w:eastAsia="Verdana" w:cs="Verdana"/>
          <w:szCs w:val="20"/>
        </w:rPr>
        <w:t xml:space="preserve"> (</w:t>
      </w:r>
      <w:r w:rsidR="00EB3341">
        <w:rPr>
          <w:u w:color="0000FF"/>
        </w:rPr>
        <w:t>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.ipswichplanning.com.au/de</w:t>
      </w:r>
      <w:r w:rsidR="00EB3341">
        <w:rPr>
          <w:spacing w:val="-2"/>
          <w:u w:color="0000FF"/>
        </w:rPr>
        <w:t>v</w:t>
      </w:r>
      <w:r w:rsidR="00EB3341">
        <w:rPr>
          <w:u w:color="0000FF"/>
        </w:rPr>
        <w:t>elopment</w:t>
      </w:r>
      <w:r>
        <w:rPr>
          <w:u w:color="0000FF"/>
        </w:rPr>
        <w:t>)</w:t>
      </w:r>
    </w:p>
    <w:p w14:paraId="69694163" w14:textId="77777777" w:rsidR="00BD0945" w:rsidRPr="00500FED" w:rsidRDefault="00EB3341" w:rsidP="00066BA3">
      <w:pPr>
        <w:pStyle w:val="Heading4"/>
        <w:numPr>
          <w:ilvl w:val="2"/>
          <w:numId w:val="35"/>
        </w:numPr>
      </w:pPr>
      <w:r>
        <w:br w:type="column"/>
      </w:r>
      <w:r w:rsidRPr="00500FED">
        <w:lastRenderedPageBreak/>
        <w:t>Provide guidelines</w:t>
      </w:r>
    </w:p>
    <w:p w14:paraId="05FE7425" w14:textId="77777777" w:rsidR="00BD0945" w:rsidRDefault="00EB3341" w:rsidP="0000686B">
      <w:pPr>
        <w:spacing w:before="120"/>
      </w:pPr>
      <w:r>
        <w:t>Proponents often find</w:t>
      </w:r>
      <w:r>
        <w:rPr>
          <w:spacing w:val="-4"/>
        </w:rPr>
        <w:t xml:space="preserve"> </w:t>
      </w:r>
      <w:r>
        <w:t>it difficult</w:t>
      </w:r>
      <w:r>
        <w:rPr>
          <w:spacing w:val="-7"/>
        </w:rPr>
        <w:t xml:space="preserve"> </w:t>
      </w:r>
      <w:r>
        <w:t>to n</w:t>
      </w:r>
      <w:r>
        <w:rPr>
          <w:spacing w:val="-2"/>
        </w:rPr>
        <w:t>a</w:t>
      </w:r>
      <w:r>
        <w:t xml:space="preserve">vigate </w:t>
      </w:r>
      <w:r>
        <w:rPr>
          <w:w w:val="99"/>
        </w:rPr>
        <w:t>the</w:t>
      </w:r>
      <w:r>
        <w:t xml:space="preserve"> </w:t>
      </w:r>
      <w:r>
        <w:rPr>
          <w:spacing w:val="-4"/>
        </w:rPr>
        <w:t>v</w:t>
      </w:r>
      <w:r>
        <w:t>arious</w:t>
      </w:r>
      <w:r>
        <w:rPr>
          <w:spacing w:val="-7"/>
        </w:rPr>
        <w:t xml:space="preserve"> </w:t>
      </w:r>
      <w:r>
        <w:t>requirements</w:t>
      </w:r>
      <w:r>
        <w:rPr>
          <w:spacing w:val="-1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 appr</w:t>
      </w:r>
      <w:r>
        <w:rPr>
          <w:spacing w:val="-1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t>(e.g.</w:t>
      </w:r>
      <w:r>
        <w:rPr>
          <w:spacing w:val="-5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de</w:t>
      </w:r>
      <w:r>
        <w:rPr>
          <w:spacing w:val="-2"/>
        </w:rPr>
        <w:t>v</w:t>
      </w:r>
      <w:r>
        <w:t>elopment applications, the</w:t>
      </w:r>
      <w:r>
        <w:rPr>
          <w:spacing w:val="-3"/>
        </w:rPr>
        <w:t xml:space="preserve"> </w:t>
      </w:r>
      <w:r>
        <w:t>Building Code</w:t>
      </w:r>
      <w:r>
        <w:rPr>
          <w:spacing w:val="-5"/>
        </w:rPr>
        <w:t xml:space="preserve"> </w:t>
      </w:r>
      <w:r>
        <w:t>of</w:t>
      </w:r>
      <w:r>
        <w:rPr>
          <w:spacing w:val="-2"/>
        </w:rPr>
        <w:t xml:space="preserve"> A</w:t>
      </w:r>
      <w:r>
        <w:t>ust</w:t>
      </w:r>
      <w:r>
        <w:rPr>
          <w:spacing w:val="-4"/>
        </w:rPr>
        <w:t>r</w:t>
      </w:r>
      <w:r>
        <w:t>alia, appr</w:t>
      </w:r>
      <w:r>
        <w:rPr>
          <w:spacing w:val="-1"/>
        </w:rPr>
        <w:t>o</w:t>
      </w:r>
      <w:r>
        <w:rPr>
          <w:spacing w:val="-4"/>
        </w:rPr>
        <w:t>v</w:t>
      </w:r>
      <w:r>
        <w:t>als</w:t>
      </w:r>
      <w:r>
        <w:rPr>
          <w:spacing w:val="-10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regulatory</w:t>
      </w:r>
      <w:r>
        <w:rPr>
          <w:spacing w:val="-10"/>
        </w:rPr>
        <w:t xml:space="preserve"> </w:t>
      </w:r>
      <w:r>
        <w:t>authori</w:t>
      </w:r>
      <w:r>
        <w:rPr>
          <w:spacing w:val="-2"/>
        </w:rPr>
        <w:t>t</w:t>
      </w:r>
      <w:r>
        <w:t>y</w:t>
      </w:r>
      <w:r>
        <w:rPr>
          <w:spacing w:val="-9"/>
        </w:rPr>
        <w:t xml:space="preserve"> </w:t>
      </w:r>
      <w:r>
        <w:t>and</w:t>
      </w:r>
      <w:r w:rsidR="0000686B">
        <w:t xml:space="preserve"> </w:t>
      </w:r>
      <w:r>
        <w:t>seeking</w:t>
      </w:r>
      <w:r>
        <w:rPr>
          <w:spacing w:val="-8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</w:t>
      </w:r>
      <w:r>
        <w:rPr>
          <w:spacing w:val="-7"/>
        </w:rPr>
        <w:t xml:space="preserve"> </w:t>
      </w:r>
      <w:r>
        <w:t>under</w:t>
      </w:r>
      <w:r>
        <w:rPr>
          <w:spacing w:val="-6"/>
        </w:rPr>
        <w:t xml:space="preserve"> </w:t>
      </w:r>
      <w:r>
        <w:t>family</w:t>
      </w:r>
      <w:r>
        <w:rPr>
          <w:spacing w:val="-6"/>
        </w:rPr>
        <w:t xml:space="preserve"> </w:t>
      </w:r>
      <w:r>
        <w:t>assistance</w:t>
      </w:r>
      <w:r>
        <w:rPr>
          <w:spacing w:val="-10"/>
        </w:rPr>
        <w:t xml:space="preserve"> </w:t>
      </w:r>
      <w:r>
        <w:t>l</w:t>
      </w:r>
      <w:r>
        <w:rPr>
          <w:spacing w:val="-2"/>
        </w:rPr>
        <w:t>a</w:t>
      </w:r>
      <w:r>
        <w:t>w for</w:t>
      </w:r>
      <w:r w:rsidR="0000686B">
        <w:t xml:space="preserve"> </w:t>
      </w:r>
      <w:r>
        <w:rPr>
          <w:position w:val="-1"/>
        </w:rPr>
        <w:t>Child Care Benefit).</w:t>
      </w:r>
    </w:p>
    <w:p w14:paraId="0DBA689D" w14:textId="77777777" w:rsidR="00BD0945" w:rsidRDefault="00EB3341" w:rsidP="0000686B">
      <w:r>
        <w:t>By</w:t>
      </w:r>
      <w:r>
        <w:rPr>
          <w:spacing w:val="-3"/>
        </w:rPr>
        <w:t xml:space="preserve"> </w:t>
      </w:r>
      <w:r>
        <w:t>creating</w:t>
      </w:r>
      <w:r>
        <w:rPr>
          <w:spacing w:val="-8"/>
        </w:rPr>
        <w:t xml:space="preserve"> </w:t>
      </w:r>
      <w:r>
        <w:t>clear</w:t>
      </w:r>
      <w:r>
        <w:rPr>
          <w:spacing w:val="-5"/>
        </w:rPr>
        <w:t xml:space="preserve"> </w:t>
      </w:r>
      <w:r>
        <w:t>guidelines local g</w:t>
      </w:r>
      <w:r>
        <w:rPr>
          <w:spacing w:val="-2"/>
        </w:rPr>
        <w:t>ov</w:t>
      </w:r>
      <w:r>
        <w:t>ernment can</w:t>
      </w:r>
      <w:r>
        <w:rPr>
          <w:spacing w:val="-3"/>
        </w:rPr>
        <w:t xml:space="preserve"> </w:t>
      </w:r>
      <w:r>
        <w:t>outline the</w:t>
      </w:r>
      <w:r>
        <w:rPr>
          <w:spacing w:val="-3"/>
        </w:rPr>
        <w:t xml:space="preserve"> </w:t>
      </w:r>
      <w:r>
        <w:t>application process,</w:t>
      </w:r>
      <w:r>
        <w:rPr>
          <w:spacing w:val="-8"/>
        </w:rPr>
        <w:t xml:space="preserve"> </w:t>
      </w:r>
      <w:r>
        <w:t>a</w:t>
      </w:r>
      <w:r>
        <w:rPr>
          <w:spacing w:val="-3"/>
        </w:rPr>
        <w:t>n</w:t>
      </w:r>
      <w:r>
        <w:t>y</w:t>
      </w:r>
      <w:r>
        <w:rPr>
          <w:spacing w:val="-4"/>
        </w:rPr>
        <w:t xml:space="preserve"> </w:t>
      </w:r>
      <w:r>
        <w:t>code requirements</w:t>
      </w:r>
      <w:r>
        <w:rPr>
          <w:spacing w:val="-1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>facilities and</w:t>
      </w:r>
      <w:r>
        <w:rPr>
          <w:spacing w:val="-4"/>
        </w:rPr>
        <w:t xml:space="preserve"> </w:t>
      </w:r>
      <w:r>
        <w:t>how local processes fit</w:t>
      </w:r>
      <w:r>
        <w:rPr>
          <w:spacing w:val="-2"/>
        </w:rPr>
        <w:t xml:space="preserve"> </w:t>
      </w:r>
      <w:r>
        <w:t>in with state licensing and appr</w:t>
      </w:r>
      <w:r>
        <w:rPr>
          <w:spacing w:val="-2"/>
        </w:rPr>
        <w:t>o</w:t>
      </w:r>
      <w:r>
        <w:rPr>
          <w:spacing w:val="-4"/>
        </w:rPr>
        <w:t>v</w:t>
      </w:r>
      <w:r>
        <w:t>als procedures.</w:t>
      </w:r>
      <w:r>
        <w:rPr>
          <w:spacing w:val="70"/>
        </w:rPr>
        <w:t xml:space="preserve"> </w:t>
      </w:r>
      <w:r>
        <w:t>Such clarification impr</w:t>
      </w:r>
      <w:r>
        <w:rPr>
          <w:spacing w:val="-2"/>
        </w:rPr>
        <w:t>ov</w:t>
      </w:r>
      <w:r>
        <w:t>es</w:t>
      </w:r>
      <w:r>
        <w:rPr>
          <w:spacing w:val="-9"/>
        </w:rPr>
        <w:t xml:space="preserve"> </w:t>
      </w:r>
      <w:r>
        <w:t>understanding</w:t>
      </w:r>
      <w:r>
        <w:rPr>
          <w:spacing w:val="-1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multi-l</w:t>
      </w:r>
      <w:r>
        <w:rPr>
          <w:spacing w:val="-2"/>
        </w:rPr>
        <w:t>ay</w:t>
      </w:r>
      <w:r>
        <w:t>ered regulatory</w:t>
      </w:r>
      <w:r>
        <w:rPr>
          <w:spacing w:val="-10"/>
        </w:rPr>
        <w:t xml:space="preserve"> </w:t>
      </w:r>
      <w:r>
        <w:t>e</w:t>
      </w:r>
      <w:r>
        <w:rPr>
          <w:spacing w:val="-2"/>
        </w:rPr>
        <w:t>n</w:t>
      </w:r>
      <w:r>
        <w:t>vironment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helps</w:t>
      </w:r>
      <w:r>
        <w:rPr>
          <w:spacing w:val="-5"/>
        </w:rPr>
        <w:t xml:space="preserve"> </w:t>
      </w:r>
      <w:r>
        <w:t>proponents plan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deli</w:t>
      </w:r>
      <w:r>
        <w:rPr>
          <w:spacing w:val="-2"/>
        </w:rPr>
        <w:t>v</w:t>
      </w:r>
      <w:r>
        <w:t>er</w:t>
      </w:r>
      <w:r>
        <w:rPr>
          <w:spacing w:val="-2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effecti</w:t>
      </w:r>
      <w:r>
        <w:rPr>
          <w:spacing w:val="-2"/>
        </w:rPr>
        <w:t>v</w:t>
      </w:r>
      <w:r>
        <w:t>el</w:t>
      </w:r>
      <w:r>
        <w:rPr>
          <w:spacing w:val="-19"/>
        </w:rPr>
        <w:t>y</w:t>
      </w:r>
      <w:r>
        <w:t>.</w:t>
      </w:r>
    </w:p>
    <w:p w14:paraId="434C1937" w14:textId="77777777" w:rsidR="00BD0945" w:rsidRDefault="00EB3341" w:rsidP="0000686B">
      <w:pPr>
        <w:ind w:left="720"/>
        <w:rPr>
          <w:rFonts w:eastAsia="Verdana" w:cs="Verdana"/>
          <w:szCs w:val="20"/>
        </w:rPr>
      </w:pPr>
      <w:r>
        <w:rPr>
          <w:rFonts w:eastAsia="Verdana" w:cs="Verdana"/>
          <w:i/>
          <w:szCs w:val="20"/>
        </w:rPr>
        <w:t>Councils could publish a</w:t>
      </w:r>
      <w:r>
        <w:rPr>
          <w:rFonts w:eastAsia="Verdana" w:cs="Verdana"/>
          <w:i/>
          <w:spacing w:val="-1"/>
          <w:szCs w:val="20"/>
        </w:rPr>
        <w:t xml:space="preserve"> </w:t>
      </w:r>
      <w:r>
        <w:rPr>
          <w:rFonts w:eastAsia="Verdana" w:cs="Verdana"/>
          <w:i/>
          <w:szCs w:val="20"/>
        </w:rPr>
        <w:t>register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how specific</w:t>
      </w:r>
      <w:r>
        <w:rPr>
          <w:rFonts w:eastAsia="Verdana" w:cs="Verdana"/>
          <w:i/>
          <w:spacing w:val="-7"/>
          <w:szCs w:val="20"/>
        </w:rPr>
        <w:t xml:space="preserve"> </w:t>
      </w:r>
      <w:r>
        <w:rPr>
          <w:rFonts w:eastAsia="Verdana" w:cs="Verdana"/>
          <w:i/>
          <w:szCs w:val="20"/>
        </w:rPr>
        <w:t>planning issues were dealt with because</w:t>
      </w:r>
      <w:r>
        <w:rPr>
          <w:rFonts w:eastAsia="Verdana" w:cs="Verdana"/>
          <w:i/>
          <w:spacing w:val="-8"/>
          <w:szCs w:val="20"/>
        </w:rPr>
        <w:t xml:space="preserve"> </w:t>
      </w:r>
      <w:r>
        <w:rPr>
          <w:rFonts w:eastAsia="Verdana" w:cs="Verdana"/>
          <w:i/>
          <w:szCs w:val="20"/>
        </w:rPr>
        <w:t>there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are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so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many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things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that should be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taken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into consideration</w:t>
      </w:r>
      <w:r>
        <w:rPr>
          <w:rFonts w:eastAsia="Verdana" w:cs="Verdana"/>
          <w:i/>
          <w:spacing w:val="-13"/>
          <w:szCs w:val="20"/>
        </w:rPr>
        <w:t xml:space="preserve"> </w:t>
      </w:r>
      <w:r>
        <w:rPr>
          <w:rFonts w:eastAsia="Verdana" w:cs="Verdana"/>
          <w:i/>
          <w:szCs w:val="20"/>
        </w:rPr>
        <w:t>and can</w:t>
      </w:r>
      <w:r>
        <w:rPr>
          <w:rFonts w:eastAsia="Verdana" w:cs="Verdana"/>
          <w:i/>
          <w:spacing w:val="-3"/>
          <w:szCs w:val="20"/>
        </w:rPr>
        <w:t xml:space="preserve"> </w:t>
      </w:r>
      <w:r>
        <w:rPr>
          <w:rFonts w:eastAsia="Verdana" w:cs="Verdana"/>
          <w:i/>
          <w:szCs w:val="20"/>
        </w:rPr>
        <w:t>go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wrong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in terms</w:t>
      </w:r>
      <w:r>
        <w:rPr>
          <w:rFonts w:eastAsia="Verdana" w:cs="Verdana"/>
          <w:i/>
          <w:spacing w:val="-6"/>
          <w:szCs w:val="20"/>
        </w:rPr>
        <w:t xml:space="preserve"> </w:t>
      </w:r>
      <w:r>
        <w:rPr>
          <w:rFonts w:eastAsia="Verdana" w:cs="Verdana"/>
          <w:i/>
          <w:szCs w:val="20"/>
        </w:rPr>
        <w:t>of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developing child care centres.</w:t>
      </w:r>
      <w:r>
        <w:rPr>
          <w:rFonts w:eastAsia="Verdana" w:cs="Verdana"/>
          <w:i/>
          <w:spacing w:val="70"/>
          <w:szCs w:val="20"/>
        </w:rPr>
        <w:t xml:space="preserve"> </w:t>
      </w:r>
      <w:r>
        <w:rPr>
          <w:rFonts w:eastAsia="Verdana" w:cs="Verdana"/>
          <w:i/>
          <w:szCs w:val="20"/>
        </w:rPr>
        <w:t>Confidentiality</w:t>
      </w:r>
      <w:r>
        <w:rPr>
          <w:rFonts w:eastAsia="Verdana" w:cs="Verdana"/>
          <w:i/>
          <w:spacing w:val="-14"/>
          <w:szCs w:val="20"/>
        </w:rPr>
        <w:t xml:space="preserve"> </w:t>
      </w:r>
      <w:r>
        <w:rPr>
          <w:rFonts w:eastAsia="Verdana" w:cs="Verdana"/>
          <w:i/>
          <w:szCs w:val="20"/>
        </w:rPr>
        <w:t>could be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dealt</w:t>
      </w:r>
      <w:r>
        <w:rPr>
          <w:rFonts w:eastAsia="Verdana" w:cs="Verdana"/>
          <w:i/>
          <w:spacing w:val="-5"/>
          <w:szCs w:val="20"/>
        </w:rPr>
        <w:t xml:space="preserve"> </w:t>
      </w:r>
      <w:r>
        <w:rPr>
          <w:rFonts w:eastAsia="Verdana" w:cs="Verdana"/>
          <w:i/>
          <w:szCs w:val="20"/>
        </w:rPr>
        <w:t>with by</w:t>
      </w:r>
      <w:r>
        <w:rPr>
          <w:rFonts w:eastAsia="Verdana" w:cs="Verdana"/>
          <w:i/>
          <w:spacing w:val="-2"/>
          <w:szCs w:val="20"/>
        </w:rPr>
        <w:t xml:space="preserve"> </w:t>
      </w:r>
      <w:r>
        <w:rPr>
          <w:rFonts w:eastAsia="Verdana" w:cs="Verdana"/>
          <w:i/>
          <w:szCs w:val="20"/>
        </w:rPr>
        <w:t>de-identifying</w:t>
      </w:r>
      <w:r>
        <w:rPr>
          <w:rFonts w:eastAsia="Verdana" w:cs="Verdana"/>
          <w:i/>
          <w:spacing w:val="-14"/>
          <w:szCs w:val="20"/>
        </w:rPr>
        <w:t xml:space="preserve"> </w:t>
      </w:r>
      <w:r>
        <w:rPr>
          <w:rFonts w:eastAsia="Verdana" w:cs="Verdana"/>
          <w:i/>
          <w:szCs w:val="20"/>
        </w:rPr>
        <w:t>the developer/provider.</w:t>
      </w:r>
    </w:p>
    <w:p w14:paraId="59702613" w14:textId="77777777" w:rsidR="00BD0945" w:rsidRDefault="00EB3341" w:rsidP="0000686B">
      <w:pPr>
        <w:ind w:left="2880"/>
        <w:rPr>
          <w:rFonts w:eastAsia="Verdana" w:cs="Verdana"/>
          <w:szCs w:val="20"/>
        </w:rPr>
      </w:pPr>
      <w:r>
        <w:rPr>
          <w:rFonts w:eastAsia="Verdana" w:cs="Verdana"/>
          <w:szCs w:val="20"/>
        </w:rPr>
        <w:t>(Proponent,</w:t>
      </w:r>
      <w:r>
        <w:rPr>
          <w:rFonts w:eastAsia="Verdana" w:cs="Verdana"/>
          <w:spacing w:val="-12"/>
          <w:szCs w:val="20"/>
        </w:rPr>
        <w:t xml:space="preserve"> </w:t>
      </w:r>
      <w:r>
        <w:rPr>
          <w:rFonts w:eastAsia="Verdana" w:cs="Verdana"/>
          <w:szCs w:val="20"/>
        </w:rPr>
        <w:t>NSW)</w:t>
      </w:r>
    </w:p>
    <w:p w14:paraId="3E71919A" w14:textId="77777777" w:rsidR="00BD0945" w:rsidRDefault="00EB3341" w:rsidP="00EA2808">
      <w:pPr>
        <w:pStyle w:val="Heading5casestuyd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/>
        </w:rPr>
      </w:pPr>
      <w:r>
        <w:rPr>
          <w:rFonts w:eastAsia="Verdana"/>
        </w:rPr>
        <w:t>Hills Shire Council, NSW</w:t>
      </w:r>
    </w:p>
    <w:p w14:paraId="25EB8D99" w14:textId="77777777" w:rsidR="00BD0945" w:rsidRDefault="00EB3341" w:rsidP="0000686B">
      <w:p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>
        <w:rPr>
          <w:rFonts w:eastAsia="Verdana" w:cs="Verdana"/>
        </w:rPr>
        <w:t>Hills Shire</w:t>
      </w:r>
      <w:r>
        <w:rPr>
          <w:rFonts w:eastAsia="Verdana" w:cs="Verdana"/>
          <w:spacing w:val="-7"/>
        </w:rPr>
        <w:t>’</w:t>
      </w:r>
      <w:r>
        <w:rPr>
          <w:rFonts w:eastAsia="Verdana" w:cs="Verdana"/>
        </w:rPr>
        <w:t>s</w:t>
      </w:r>
      <w:r>
        <w:rPr>
          <w:rFonts w:eastAsia="Verdana" w:cs="Verdana"/>
          <w:spacing w:val="-7"/>
        </w:rPr>
        <w:t xml:space="preserve"> </w:t>
      </w:r>
      <w:r>
        <w:rPr>
          <w:rFonts w:eastAsia="Verdana" w:cs="Verdana"/>
        </w:rPr>
        <w:t>E</w:t>
      </w:r>
      <w:r>
        <w:rPr>
          <w:rFonts w:eastAsia="Verdana" w:cs="Verdana"/>
          <w:spacing w:val="-2"/>
        </w:rPr>
        <w:t>n</w:t>
      </w:r>
      <w:r>
        <w:rPr>
          <w:rFonts w:eastAsia="Verdana" w:cs="Verdana"/>
        </w:rPr>
        <w:t>vironment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and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Planning Services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pr</w:t>
      </w:r>
      <w:r>
        <w:rPr>
          <w:rFonts w:eastAsia="Verdana" w:cs="Verdana"/>
          <w:spacing w:val="-2"/>
        </w:rPr>
        <w:t>o</w:t>
      </w:r>
      <w:r>
        <w:rPr>
          <w:rFonts w:eastAsia="Verdana" w:cs="Verdana"/>
        </w:rPr>
        <w:t>vide</w:t>
      </w:r>
      <w:r>
        <w:rPr>
          <w:rFonts w:eastAsia="Verdana" w:cs="Verdana"/>
          <w:spacing w:val="-7"/>
        </w:rPr>
        <w:t xml:space="preserve"> </w:t>
      </w:r>
      <w:r>
        <w:rPr>
          <w:rFonts w:eastAsia="Verdana" w:cs="Verdana"/>
        </w:rPr>
        <w:t>a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</w:rPr>
        <w:t>fact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sheet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which c</w:t>
      </w:r>
      <w:r>
        <w:rPr>
          <w:rFonts w:eastAsia="Verdana" w:cs="Verdana"/>
          <w:spacing w:val="-2"/>
        </w:rPr>
        <w:t>ov</w:t>
      </w:r>
      <w:r>
        <w:rPr>
          <w:rFonts w:eastAsia="Verdana" w:cs="Verdana"/>
        </w:rPr>
        <w:t>ers a</w:t>
      </w:r>
      <w:r>
        <w:rPr>
          <w:rFonts w:eastAsia="Verdana" w:cs="Verdana"/>
          <w:spacing w:val="-1"/>
        </w:rPr>
        <w:t xml:space="preserve"> </w:t>
      </w:r>
      <w:r>
        <w:rPr>
          <w:rFonts w:eastAsia="Verdana" w:cs="Verdana"/>
          <w:spacing w:val="-4"/>
        </w:rPr>
        <w:t>r</w:t>
      </w:r>
      <w:r>
        <w:rPr>
          <w:rFonts w:eastAsia="Verdana" w:cs="Verdana"/>
        </w:rPr>
        <w:t>ange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of</w:t>
      </w:r>
      <w:r>
        <w:rPr>
          <w:rFonts w:eastAsia="Verdana" w:cs="Verdana"/>
          <w:spacing w:val="-2"/>
        </w:rPr>
        <w:t xml:space="preserve"> </w:t>
      </w:r>
      <w:r>
        <w:rPr>
          <w:rFonts w:eastAsia="Verdana" w:cs="Verdana"/>
        </w:rPr>
        <w:t>frequently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as</w:t>
      </w:r>
      <w:r>
        <w:rPr>
          <w:rFonts w:eastAsia="Verdana" w:cs="Verdana"/>
          <w:spacing w:val="-3"/>
        </w:rPr>
        <w:t>k</w:t>
      </w:r>
      <w:r>
        <w:rPr>
          <w:rFonts w:eastAsia="Verdana" w:cs="Verdana"/>
        </w:rPr>
        <w:t>ed</w:t>
      </w:r>
      <w:r>
        <w:rPr>
          <w:rFonts w:eastAsia="Verdana" w:cs="Verdana"/>
          <w:spacing w:val="-6"/>
        </w:rPr>
        <w:t xml:space="preserve"> </w:t>
      </w:r>
      <w:r>
        <w:rPr>
          <w:rFonts w:eastAsia="Verdana" w:cs="Verdana"/>
        </w:rPr>
        <w:t>questions</w:t>
      </w:r>
      <w:r>
        <w:rPr>
          <w:rFonts w:eastAsia="Verdana" w:cs="Verdana"/>
          <w:spacing w:val="-10"/>
        </w:rPr>
        <w:t xml:space="preserve"> </w:t>
      </w:r>
      <w:r>
        <w:rPr>
          <w:rFonts w:eastAsia="Verdana" w:cs="Verdana"/>
        </w:rPr>
        <w:t>to</w:t>
      </w:r>
      <w:r w:rsidR="0000686B">
        <w:rPr>
          <w:rFonts w:eastAsia="Verdana" w:cs="Verdana"/>
        </w:rPr>
        <w:t xml:space="preserve"> </w:t>
      </w:r>
      <w:r>
        <w:rPr>
          <w:rFonts w:eastAsia="Verdana" w:cs="Verdana"/>
        </w:rPr>
        <w:t>help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proponents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>prepare</w:t>
      </w:r>
      <w:r>
        <w:rPr>
          <w:rFonts w:eastAsia="Verdana" w:cs="Verdana"/>
          <w:spacing w:val="-8"/>
        </w:rPr>
        <w:t xml:space="preserve"> </w:t>
      </w:r>
      <w:r>
        <w:rPr>
          <w:rFonts w:eastAsia="Verdana" w:cs="Verdana"/>
        </w:rPr>
        <w:t>their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de</w:t>
      </w:r>
      <w:r>
        <w:rPr>
          <w:rFonts w:eastAsia="Verdana" w:cs="Verdana"/>
          <w:spacing w:val="-3"/>
        </w:rPr>
        <w:t>v</w:t>
      </w:r>
      <w:r>
        <w:rPr>
          <w:rFonts w:eastAsia="Verdana" w:cs="Verdana"/>
        </w:rPr>
        <w:t>elopment applications and</w:t>
      </w:r>
      <w:r>
        <w:rPr>
          <w:rFonts w:eastAsia="Verdana" w:cs="Verdana"/>
          <w:spacing w:val="-4"/>
        </w:rPr>
        <w:t xml:space="preserve"> </w:t>
      </w:r>
      <w:r>
        <w:rPr>
          <w:rFonts w:eastAsia="Verdana" w:cs="Verdana"/>
        </w:rPr>
        <w:t>understand</w:t>
      </w:r>
      <w:r>
        <w:rPr>
          <w:rFonts w:eastAsia="Verdana" w:cs="Verdana"/>
          <w:spacing w:val="-11"/>
        </w:rPr>
        <w:t xml:space="preserve"> </w:t>
      </w:r>
      <w:r>
        <w:rPr>
          <w:rFonts w:eastAsia="Verdana" w:cs="Verdana"/>
        </w:rPr>
        <w:t>the</w:t>
      </w:r>
      <w:r>
        <w:rPr>
          <w:rFonts w:eastAsia="Verdana" w:cs="Verdana"/>
          <w:spacing w:val="-3"/>
        </w:rPr>
        <w:t xml:space="preserve"> </w:t>
      </w:r>
      <w:r>
        <w:rPr>
          <w:rFonts w:eastAsia="Verdana" w:cs="Verdana"/>
        </w:rPr>
        <w:t>requirements such</w:t>
      </w:r>
      <w:r>
        <w:rPr>
          <w:rFonts w:eastAsia="Verdana" w:cs="Verdana"/>
          <w:spacing w:val="-5"/>
        </w:rPr>
        <w:t xml:space="preserve"> </w:t>
      </w:r>
      <w:r>
        <w:rPr>
          <w:rFonts w:eastAsia="Verdana" w:cs="Verdana"/>
        </w:rPr>
        <w:t>as:</w:t>
      </w:r>
    </w:p>
    <w:p w14:paraId="58A3F974" w14:textId="77777777" w:rsidR="00BD0945" w:rsidRPr="0000686B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What</w:t>
      </w:r>
      <w:r w:rsidRPr="0000686B">
        <w:rPr>
          <w:rFonts w:eastAsia="Verdana" w:cs="Verdana"/>
          <w:spacing w:val="-5"/>
        </w:rPr>
        <w:t xml:space="preserve"> </w:t>
      </w:r>
      <w:r w:rsidRPr="0000686B">
        <w:rPr>
          <w:rFonts w:eastAsia="Verdana" w:cs="Verdana"/>
        </w:rPr>
        <w:t>is a</w:t>
      </w:r>
      <w:r w:rsidRPr="0000686B">
        <w:rPr>
          <w:rFonts w:eastAsia="Verdana" w:cs="Verdana"/>
          <w:spacing w:val="-1"/>
        </w:rPr>
        <w:t xml:space="preserve"> </w:t>
      </w:r>
      <w:r w:rsidRPr="0000686B">
        <w:rPr>
          <w:rFonts w:eastAsia="Verdana" w:cs="Verdana"/>
        </w:rPr>
        <w:t>child care</w:t>
      </w:r>
      <w:r w:rsidRPr="0000686B">
        <w:rPr>
          <w:rFonts w:eastAsia="Verdana" w:cs="Verdana"/>
          <w:spacing w:val="-4"/>
        </w:rPr>
        <w:t xml:space="preserve"> </w:t>
      </w:r>
      <w:r w:rsidRPr="0000686B">
        <w:rPr>
          <w:rFonts w:eastAsia="Verdana" w:cs="Verdana"/>
        </w:rPr>
        <w:t>centre?</w:t>
      </w:r>
    </w:p>
    <w:p w14:paraId="25A5ACEF" w14:textId="77777777" w:rsidR="00BD0945" w:rsidRPr="0000686B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Is</w:t>
      </w:r>
      <w:r w:rsidRPr="0000686B">
        <w:rPr>
          <w:rFonts w:eastAsia="Verdana" w:cs="Verdana"/>
          <w:spacing w:val="-2"/>
        </w:rPr>
        <w:t xml:space="preserve"> </w:t>
      </w:r>
      <w:r w:rsidRPr="0000686B">
        <w:rPr>
          <w:rFonts w:eastAsia="Verdana" w:cs="Verdana"/>
        </w:rPr>
        <w:t>appr</w:t>
      </w:r>
      <w:r w:rsidRPr="0000686B">
        <w:rPr>
          <w:rFonts w:eastAsia="Verdana" w:cs="Verdana"/>
          <w:spacing w:val="-2"/>
        </w:rPr>
        <w:t>o</w:t>
      </w:r>
      <w:r w:rsidRPr="0000686B">
        <w:rPr>
          <w:rFonts w:eastAsia="Verdana" w:cs="Verdana"/>
          <w:spacing w:val="-4"/>
        </w:rPr>
        <w:t>v</w:t>
      </w:r>
      <w:r w:rsidRPr="0000686B">
        <w:rPr>
          <w:rFonts w:eastAsia="Verdana" w:cs="Verdana"/>
        </w:rPr>
        <w:t>al</w:t>
      </w:r>
      <w:r w:rsidRPr="0000686B">
        <w:rPr>
          <w:rFonts w:eastAsia="Verdana" w:cs="Verdana"/>
          <w:spacing w:val="-7"/>
        </w:rPr>
        <w:t xml:space="preserve"> </w:t>
      </w:r>
      <w:r w:rsidRPr="0000686B">
        <w:rPr>
          <w:rFonts w:eastAsia="Verdana" w:cs="Verdana"/>
        </w:rPr>
        <w:t>from</w:t>
      </w:r>
      <w:r w:rsidRPr="0000686B">
        <w:rPr>
          <w:rFonts w:eastAsia="Verdana" w:cs="Verdana"/>
          <w:spacing w:val="-5"/>
        </w:rPr>
        <w:t xml:space="preserve"> </w:t>
      </w:r>
      <w:r w:rsidRPr="0000686B">
        <w:rPr>
          <w:rFonts w:eastAsia="Verdana" w:cs="Verdana"/>
        </w:rPr>
        <w:t>council required?</w:t>
      </w:r>
    </w:p>
    <w:p w14:paraId="5FE825D6" w14:textId="77777777" w:rsidR="00BD0945" w:rsidRPr="0000686B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Is</w:t>
      </w:r>
      <w:r w:rsidRPr="0000686B">
        <w:rPr>
          <w:rFonts w:eastAsia="Verdana" w:cs="Verdana"/>
          <w:spacing w:val="-2"/>
        </w:rPr>
        <w:t xml:space="preserve"> </w:t>
      </w:r>
      <w:r w:rsidRPr="0000686B">
        <w:rPr>
          <w:rFonts w:eastAsia="Verdana" w:cs="Verdana"/>
        </w:rPr>
        <w:t>a</w:t>
      </w:r>
      <w:r w:rsidRPr="0000686B">
        <w:rPr>
          <w:rFonts w:eastAsia="Verdana" w:cs="Verdana"/>
          <w:spacing w:val="-1"/>
        </w:rPr>
        <w:t xml:space="preserve"> </w:t>
      </w:r>
      <w:r w:rsidRPr="0000686B">
        <w:rPr>
          <w:rFonts w:eastAsia="Verdana" w:cs="Verdana"/>
        </w:rPr>
        <w:t>child care</w:t>
      </w:r>
      <w:r w:rsidRPr="0000686B">
        <w:rPr>
          <w:rFonts w:eastAsia="Verdana" w:cs="Verdana"/>
          <w:spacing w:val="-4"/>
        </w:rPr>
        <w:t xml:space="preserve"> </w:t>
      </w:r>
      <w:r w:rsidRPr="0000686B">
        <w:rPr>
          <w:rFonts w:eastAsia="Verdana" w:cs="Verdana"/>
        </w:rPr>
        <w:t>centre</w:t>
      </w:r>
      <w:r w:rsidRPr="0000686B">
        <w:rPr>
          <w:rFonts w:eastAsia="Verdana" w:cs="Verdana"/>
          <w:spacing w:val="-6"/>
        </w:rPr>
        <w:t xml:space="preserve"> </w:t>
      </w:r>
      <w:r w:rsidRPr="0000686B">
        <w:rPr>
          <w:rFonts w:eastAsia="Verdana" w:cs="Verdana"/>
        </w:rPr>
        <w:t xml:space="preserve">permissible in </w:t>
      </w:r>
      <w:r w:rsidRPr="0000686B">
        <w:rPr>
          <w:rFonts w:eastAsia="Verdana" w:cs="Verdana"/>
          <w:spacing w:val="-3"/>
        </w:rPr>
        <w:t>y</w:t>
      </w:r>
      <w:r w:rsidRPr="0000686B">
        <w:rPr>
          <w:rFonts w:eastAsia="Verdana" w:cs="Verdana"/>
        </w:rPr>
        <w:t xml:space="preserve">our </w:t>
      </w:r>
      <w:r w:rsidRPr="0000686B">
        <w:rPr>
          <w:rFonts w:eastAsia="Verdana" w:cs="Verdana"/>
          <w:spacing w:val="-1"/>
        </w:rPr>
        <w:t>z</w:t>
      </w:r>
      <w:r w:rsidRPr="0000686B">
        <w:rPr>
          <w:rFonts w:eastAsia="Verdana" w:cs="Verdana"/>
        </w:rPr>
        <w:t>one?</w:t>
      </w:r>
    </w:p>
    <w:p w14:paraId="68007ADA" w14:textId="77777777" w:rsidR="00BD0945" w:rsidRPr="0000686B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What</w:t>
      </w:r>
      <w:r w:rsidRPr="0000686B">
        <w:rPr>
          <w:rFonts w:eastAsia="Verdana" w:cs="Verdana"/>
          <w:spacing w:val="-5"/>
        </w:rPr>
        <w:t xml:space="preserve"> </w:t>
      </w:r>
      <w:r w:rsidRPr="0000686B">
        <w:rPr>
          <w:rFonts w:eastAsia="Verdana" w:cs="Verdana"/>
        </w:rPr>
        <w:t>is the</w:t>
      </w:r>
      <w:r w:rsidRPr="0000686B">
        <w:rPr>
          <w:rFonts w:eastAsia="Verdana" w:cs="Verdana"/>
          <w:spacing w:val="-3"/>
        </w:rPr>
        <w:t xml:space="preserve"> </w:t>
      </w:r>
      <w:r w:rsidRPr="0000686B">
        <w:rPr>
          <w:rFonts w:eastAsia="Verdana" w:cs="Verdana"/>
        </w:rPr>
        <w:t>minimum</w:t>
      </w:r>
      <w:r w:rsidRPr="0000686B">
        <w:rPr>
          <w:rFonts w:eastAsia="Verdana" w:cs="Verdana"/>
          <w:spacing w:val="-9"/>
        </w:rPr>
        <w:t xml:space="preserve"> </w:t>
      </w:r>
      <w:r w:rsidRPr="0000686B">
        <w:rPr>
          <w:rFonts w:eastAsia="Verdana" w:cs="Verdana"/>
        </w:rPr>
        <w:t>site area requirement?</w:t>
      </w:r>
    </w:p>
    <w:p w14:paraId="7575DD8D" w14:textId="77777777" w:rsidR="00BD0945" w:rsidRPr="0000686B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How do</w:t>
      </w:r>
      <w:r w:rsidRPr="0000686B">
        <w:rPr>
          <w:rFonts w:eastAsia="Verdana" w:cs="Verdana"/>
          <w:spacing w:val="-2"/>
        </w:rPr>
        <w:t xml:space="preserve"> </w:t>
      </w:r>
      <w:r w:rsidRPr="0000686B">
        <w:rPr>
          <w:rFonts w:eastAsia="Verdana" w:cs="Verdana"/>
        </w:rPr>
        <w:t>I</w:t>
      </w:r>
      <w:r w:rsidRPr="0000686B">
        <w:rPr>
          <w:rFonts w:eastAsia="Verdana" w:cs="Verdana"/>
          <w:spacing w:val="-1"/>
        </w:rPr>
        <w:t xml:space="preserve"> </w:t>
      </w:r>
      <w:r w:rsidRPr="0000686B">
        <w:rPr>
          <w:rFonts w:eastAsia="Verdana" w:cs="Verdana"/>
        </w:rPr>
        <w:t>design a</w:t>
      </w:r>
      <w:r w:rsidRPr="0000686B">
        <w:rPr>
          <w:rFonts w:eastAsia="Verdana" w:cs="Verdana"/>
          <w:spacing w:val="-1"/>
        </w:rPr>
        <w:t xml:space="preserve"> </w:t>
      </w:r>
      <w:r w:rsidRPr="0000686B">
        <w:rPr>
          <w:rFonts w:eastAsia="Verdana" w:cs="Verdana"/>
        </w:rPr>
        <w:t>child care</w:t>
      </w:r>
      <w:r w:rsidRPr="0000686B">
        <w:rPr>
          <w:rFonts w:eastAsia="Verdana" w:cs="Verdana"/>
          <w:spacing w:val="-4"/>
        </w:rPr>
        <w:t xml:space="preserve"> </w:t>
      </w:r>
      <w:r w:rsidRPr="0000686B">
        <w:rPr>
          <w:rFonts w:eastAsia="Verdana" w:cs="Verdana"/>
        </w:rPr>
        <w:t>centre?</w:t>
      </w:r>
    </w:p>
    <w:p w14:paraId="45C15AB1" w14:textId="77777777" w:rsidR="00BD0945" w:rsidRPr="009833D6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</w:pPr>
      <w:r w:rsidRPr="009833D6">
        <w:rPr>
          <w:rFonts w:eastAsia="Verdana" w:cs="Verdana"/>
        </w:rPr>
        <w:t>Is</w:t>
      </w:r>
      <w:r w:rsidRPr="009833D6">
        <w:rPr>
          <w:rFonts w:eastAsia="Verdana" w:cs="Verdana"/>
          <w:spacing w:val="-2"/>
        </w:rPr>
        <w:t xml:space="preserve"> </w:t>
      </w:r>
      <w:r w:rsidRPr="009833D6">
        <w:rPr>
          <w:rFonts w:eastAsia="Verdana" w:cs="Verdana"/>
        </w:rPr>
        <w:t>it necessary</w:t>
      </w:r>
      <w:r w:rsidRPr="009833D6">
        <w:rPr>
          <w:rFonts w:eastAsia="Verdana" w:cs="Verdana"/>
          <w:spacing w:val="-10"/>
        </w:rPr>
        <w:t xml:space="preserve"> </w:t>
      </w:r>
      <w:r w:rsidRPr="009833D6">
        <w:rPr>
          <w:rFonts w:eastAsia="Verdana" w:cs="Verdana"/>
        </w:rPr>
        <w:t>to</w:t>
      </w:r>
      <w:r w:rsidRPr="009833D6">
        <w:rPr>
          <w:rFonts w:eastAsia="Verdana" w:cs="Verdana"/>
          <w:spacing w:val="-2"/>
        </w:rPr>
        <w:t xml:space="preserve"> </w:t>
      </w:r>
      <w:r w:rsidRPr="009833D6">
        <w:rPr>
          <w:rFonts w:eastAsia="Verdana" w:cs="Verdana"/>
        </w:rPr>
        <w:t>discuss the</w:t>
      </w:r>
      <w:r w:rsidRPr="009833D6">
        <w:rPr>
          <w:rFonts w:eastAsia="Verdana" w:cs="Verdana"/>
          <w:spacing w:val="-3"/>
        </w:rPr>
        <w:t xml:space="preserve"> </w:t>
      </w:r>
      <w:r w:rsidRPr="009833D6">
        <w:t>application</w:t>
      </w:r>
      <w:r w:rsidR="009833D6" w:rsidRPr="009833D6">
        <w:t xml:space="preserve"> </w:t>
      </w:r>
      <w:r w:rsidRPr="009833D6">
        <w:t>with a council officer?</w:t>
      </w:r>
    </w:p>
    <w:p w14:paraId="25C10481" w14:textId="77777777" w:rsidR="00BD0945" w:rsidRDefault="00EB3341" w:rsidP="00066BA3">
      <w:pPr>
        <w:pStyle w:val="ListParagraph"/>
        <w:numPr>
          <w:ilvl w:val="0"/>
          <w:numId w:val="25"/>
        </w:numPr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rPr>
          <w:rFonts w:eastAsia="Verdana" w:cs="Verdana"/>
        </w:rPr>
      </w:pPr>
      <w:r w:rsidRPr="0000686B">
        <w:rPr>
          <w:rFonts w:eastAsia="Verdana" w:cs="Verdana"/>
        </w:rPr>
        <w:t>Do</w:t>
      </w:r>
      <w:r w:rsidRPr="0000686B">
        <w:rPr>
          <w:rFonts w:eastAsia="Verdana" w:cs="Verdana"/>
          <w:spacing w:val="-4"/>
        </w:rPr>
        <w:t xml:space="preserve"> </w:t>
      </w:r>
      <w:r w:rsidRPr="0000686B">
        <w:rPr>
          <w:rFonts w:eastAsia="Verdana" w:cs="Verdana"/>
        </w:rPr>
        <w:t>I</w:t>
      </w:r>
      <w:r w:rsidRPr="0000686B">
        <w:rPr>
          <w:rFonts w:eastAsia="Verdana" w:cs="Verdana"/>
          <w:spacing w:val="-3"/>
        </w:rPr>
        <w:t xml:space="preserve"> </w:t>
      </w:r>
      <w:r w:rsidRPr="0000686B">
        <w:rPr>
          <w:rFonts w:eastAsia="Verdana" w:cs="Verdana"/>
        </w:rPr>
        <w:t>need</w:t>
      </w:r>
      <w:r w:rsidRPr="0000686B">
        <w:rPr>
          <w:rFonts w:eastAsia="Verdana" w:cs="Verdana"/>
          <w:spacing w:val="-6"/>
        </w:rPr>
        <w:t xml:space="preserve"> </w:t>
      </w:r>
      <w:r w:rsidRPr="0000686B">
        <w:rPr>
          <w:rFonts w:eastAsia="Verdana" w:cs="Verdana"/>
        </w:rPr>
        <w:t>to</w:t>
      </w:r>
      <w:r w:rsidRPr="0000686B">
        <w:rPr>
          <w:rFonts w:eastAsia="Verdana" w:cs="Verdana"/>
          <w:spacing w:val="-3"/>
        </w:rPr>
        <w:t xml:space="preserve"> </w:t>
      </w:r>
      <w:r w:rsidRPr="0000686B">
        <w:rPr>
          <w:rFonts w:eastAsia="Verdana" w:cs="Verdana"/>
        </w:rPr>
        <w:t>attend</w:t>
      </w:r>
      <w:r w:rsidRPr="0000686B">
        <w:rPr>
          <w:rFonts w:eastAsia="Verdana" w:cs="Verdana"/>
          <w:spacing w:val="-7"/>
        </w:rPr>
        <w:t xml:space="preserve"> </w:t>
      </w:r>
      <w:r w:rsidRPr="0000686B">
        <w:rPr>
          <w:rFonts w:eastAsia="Verdana" w:cs="Verdana"/>
        </w:rPr>
        <w:t>a</w:t>
      </w:r>
      <w:r w:rsidRPr="0000686B">
        <w:rPr>
          <w:rFonts w:eastAsia="Verdana" w:cs="Verdana"/>
          <w:spacing w:val="-3"/>
        </w:rPr>
        <w:t xml:space="preserve"> </w:t>
      </w:r>
      <w:r w:rsidRPr="0000686B">
        <w:rPr>
          <w:rFonts w:eastAsia="Verdana" w:cs="Verdana"/>
        </w:rPr>
        <w:t>formal</w:t>
      </w:r>
      <w:r w:rsidRPr="0000686B">
        <w:rPr>
          <w:rFonts w:eastAsia="Verdana" w:cs="Verdana"/>
          <w:spacing w:val="-8"/>
        </w:rPr>
        <w:t xml:space="preserve"> </w:t>
      </w:r>
      <w:r w:rsidRPr="0000686B">
        <w:rPr>
          <w:rFonts w:eastAsia="Verdana" w:cs="Verdana"/>
        </w:rPr>
        <w:t>pre-lodgement meeting?</w:t>
      </w:r>
    </w:p>
    <w:p w14:paraId="78D69849" w14:textId="77777777" w:rsidR="00BD0945" w:rsidRDefault="00500FED" w:rsidP="00500FED">
      <w:pPr>
        <w:pStyle w:val="ListParagraph"/>
        <w:pBdr>
          <w:top w:val="single" w:sz="4" w:space="1" w:color="C7EAFB"/>
          <w:left w:val="single" w:sz="4" w:space="4" w:color="C7EAFB"/>
          <w:bottom w:val="single" w:sz="4" w:space="1" w:color="C7EAFB"/>
          <w:right w:val="single" w:sz="4" w:space="4" w:color="C7EAFB"/>
        </w:pBdr>
        <w:shd w:val="clear" w:color="auto" w:fill="C7EAFB"/>
        <w:ind w:left="0"/>
      </w:pPr>
      <w:hyperlink r:id="rId124" w:history="1">
        <w:r w:rsidRPr="00500FED">
          <w:rPr>
            <w:rStyle w:val="Hyperlink"/>
            <w:rFonts w:eastAsia="Verdana" w:cs="Verdana"/>
          </w:rPr>
          <w:t>Child care development applications – Hills Shire Council</w:t>
        </w:r>
      </w:hyperlink>
      <w:r>
        <w:rPr>
          <w:rFonts w:eastAsia="Verdana" w:cs="Verdana"/>
        </w:rPr>
        <w:t xml:space="preserve"> (</w:t>
      </w:r>
      <w:r w:rsidR="00EB3341">
        <w:rPr>
          <w:u w:color="0000FF"/>
        </w:rPr>
        <w:t>http://ww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.thehills.ns</w:t>
      </w:r>
      <w:r w:rsidR="00EB3341">
        <w:rPr>
          <w:spacing w:val="-7"/>
          <w:u w:color="0000FF"/>
        </w:rPr>
        <w:t>w</w:t>
      </w:r>
      <w:r w:rsidR="00EB3341">
        <w:rPr>
          <w:u w:color="0000FF"/>
        </w:rPr>
        <w:t>.g</w:t>
      </w:r>
      <w:r w:rsidR="00EB3341">
        <w:rPr>
          <w:spacing w:val="-2"/>
          <w:u w:color="0000FF"/>
        </w:rPr>
        <w:t>o</w:t>
      </w:r>
      <w:r w:rsidR="00EB3341">
        <w:rPr>
          <w:spacing w:val="-18"/>
          <w:u w:color="0000FF"/>
        </w:rPr>
        <w:t>v</w:t>
      </w:r>
      <w:r w:rsidR="00EB3341">
        <w:rPr>
          <w:u w:color="0000FF"/>
        </w:rPr>
        <w:t>.au/IgnitionSuite/</w:t>
      </w:r>
      <w:r w:rsidR="00EB3341">
        <w:rPr>
          <w:position w:val="-1"/>
          <w:u w:color="0000FF"/>
        </w:rPr>
        <w:t>uploads/docs/Child%20Care%20Centre%20De</w:t>
      </w:r>
      <w:r w:rsidR="00EB3341">
        <w:rPr>
          <w:spacing w:val="-2"/>
          <w:position w:val="-1"/>
          <w:u w:color="0000FF"/>
        </w:rPr>
        <w:t>v</w:t>
      </w:r>
      <w:r w:rsidR="00EB3341">
        <w:rPr>
          <w:position w:val="-1"/>
          <w:u w:color="0000FF"/>
        </w:rPr>
        <w:t>elopment%20Applications%202013.pdf</w:t>
      </w:r>
      <w:r>
        <w:rPr>
          <w:position w:val="-1"/>
          <w:u w:color="0000FF"/>
        </w:rPr>
        <w:t>)</w:t>
      </w:r>
    </w:p>
    <w:p w14:paraId="5B9D170A" w14:textId="77777777" w:rsidR="00BD0945" w:rsidRDefault="00BD0945" w:rsidP="00500FED">
      <w:pPr>
        <w:sectPr w:rsidR="00BD0945" w:rsidSect="003B41D5">
          <w:type w:val="continuous"/>
          <w:pgSz w:w="11920" w:h="16840"/>
          <w:pgMar w:top="1560" w:right="1005" w:bottom="0" w:left="567" w:header="720" w:footer="292" w:gutter="0"/>
          <w:cols w:num="2" w:space="720" w:equalWidth="0">
            <w:col w:w="4904" w:space="396"/>
            <w:col w:w="5048"/>
          </w:cols>
        </w:sectPr>
      </w:pPr>
    </w:p>
    <w:p w14:paraId="3489B17A" w14:textId="77777777" w:rsidR="00BD0945" w:rsidRDefault="00BD0945">
      <w:pPr>
        <w:spacing w:after="0"/>
        <w:sectPr w:rsidR="00BD0945" w:rsidSect="003B41D5">
          <w:type w:val="continuous"/>
          <w:pgSz w:w="11920" w:h="16840"/>
          <w:pgMar w:top="1560" w:right="0" w:bottom="0" w:left="567" w:header="720" w:footer="292" w:gutter="0"/>
          <w:cols w:space="720"/>
        </w:sectPr>
      </w:pPr>
    </w:p>
    <w:p w14:paraId="216A5CCE" w14:textId="77777777" w:rsidR="006A28BB" w:rsidRPr="00452C2D" w:rsidRDefault="006A28BB" w:rsidP="006A28BB">
      <w:pPr>
        <w:pStyle w:val="Heading2"/>
      </w:pPr>
      <w:bookmarkStart w:id="56" w:name="_Toc392236541"/>
      <w:r w:rsidRPr="00452C2D">
        <w:lastRenderedPageBreak/>
        <w:t>Best practice checklist to work in collaboration</w:t>
      </w:r>
      <w:bookmarkEnd w:id="56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6A28BB" w:rsidRPr="00362818" w14:paraId="2386F1E3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770941" w14:textId="77777777" w:rsidR="006A28BB" w:rsidRPr="00F159CE" w:rsidRDefault="006A28BB" w:rsidP="00E63869">
            <w:pPr>
              <w:pStyle w:val="ListParagraph"/>
              <w:numPr>
                <w:ilvl w:val="0"/>
                <w:numId w:val="29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Partner with state government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9AAC1DA" w14:textId="77777777" w:rsidR="006A28BB" w:rsidRPr="00362818" w:rsidRDefault="006A28BB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6DBADBA" w14:textId="77777777" w:rsidR="006A28BB" w:rsidRPr="00362818" w:rsidRDefault="006A28BB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4A470C4" w14:textId="77777777" w:rsidR="006A28BB" w:rsidRPr="00362818" w:rsidRDefault="006A28BB" w:rsidP="00E63869">
            <w:r>
              <w:t>N/A</w:t>
            </w:r>
          </w:p>
        </w:tc>
      </w:tr>
      <w:tr w:rsidR="006A28BB" w:rsidRPr="00362818" w14:paraId="64029F2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AFA4D69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considered partnering with your state government to deliver more child care places?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8749C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1E58BF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63F4339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4B61581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3A04C8B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Can your local government association/regional grouping partner for more child care places?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5653C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9887D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5E725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4E2C9FB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07C9E60" w14:textId="77777777" w:rsidR="006A28BB" w:rsidRPr="00F159CE" w:rsidRDefault="009551DB" w:rsidP="00E63869">
            <w:pPr>
              <w:spacing w:after="0"/>
              <w:rPr>
                <w:lang w:val="en-AU"/>
              </w:rPr>
            </w:pPr>
            <w:r>
              <w:rPr>
                <w:lang w:val="en-AU"/>
              </w:rPr>
              <w:t>Are you aware of the information your state government generates that could be useful for your analysis of child care</w:t>
            </w:r>
            <w:r w:rsidR="006A28BB" w:rsidRPr="00F159CE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D4C208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4A22B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E2FCC" w14:textId="77777777" w:rsidR="006A28BB" w:rsidRPr="00362818" w:rsidRDefault="006A28BB" w:rsidP="00E63869">
            <w:pPr>
              <w:spacing w:after="0"/>
            </w:pPr>
          </w:p>
        </w:tc>
      </w:tr>
    </w:tbl>
    <w:p w14:paraId="20F72970" w14:textId="77777777" w:rsidR="006A28BB" w:rsidRDefault="006A28BB" w:rsidP="00E63869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6A28BB" w:rsidRPr="00362818" w14:paraId="27FBE17A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FD62E3" w14:textId="77777777" w:rsidR="006A28BB" w:rsidRPr="00F159CE" w:rsidRDefault="006A28BB" w:rsidP="00E63869">
            <w:pPr>
              <w:pStyle w:val="ListParagraph"/>
              <w:numPr>
                <w:ilvl w:val="0"/>
                <w:numId w:val="29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Engage with the community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C776F4" w14:textId="77777777" w:rsidR="006A28BB" w:rsidRPr="00362818" w:rsidRDefault="006A28BB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A2B5C56" w14:textId="77777777" w:rsidR="006A28BB" w:rsidRPr="00362818" w:rsidRDefault="006A28BB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822615" w14:textId="77777777" w:rsidR="006A28BB" w:rsidRPr="00362818" w:rsidRDefault="006A28BB" w:rsidP="00E63869">
            <w:r>
              <w:t>N/A</w:t>
            </w:r>
          </w:p>
        </w:tc>
      </w:tr>
      <w:tr w:rsidR="006A28BB" w:rsidRPr="00362818" w14:paraId="6E95151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505C3BD" w14:textId="77777777" w:rsidR="006A28BB" w:rsidRPr="00F159CE" w:rsidRDefault="006A28BB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Identify levels of understanding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2E8E6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1DA515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52F531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</w:tr>
      <w:tr w:rsidR="006A28BB" w:rsidRPr="00362818" w14:paraId="70C14DB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8580234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Does your community understand why the provision of child care is so important?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96AB9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5FE8E9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772B34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528C0FE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2CE7D68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engage/communicate with them to increase their understanding?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ADCD3C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A73117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32556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6944B72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24A416B" w14:textId="77777777" w:rsidR="006A28BB" w:rsidRPr="00362818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Have you articulated the benefits of child care to your community?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C8A6D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7484C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3D5723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718302F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C331A0E" w14:textId="77777777" w:rsidR="006A28BB" w:rsidRPr="00362818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there opportunities to engage/communicate with current/potential neighbours to discuss possible concerns about impacts on amenity eg. noise, traffic, parking?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7B381F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4B71B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16956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3B7DBA9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A15F887" w14:textId="77777777" w:rsidR="006A28BB" w:rsidRPr="00F159CE" w:rsidRDefault="006A28BB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Engage early in the process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C2670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B76E5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D11BA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</w:tr>
      <w:tr w:rsidR="006A28BB" w:rsidRPr="00362818" w14:paraId="38D15BD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16B8778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proponents engage with the community early on/during in the process?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90046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C7D09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E582A3" w14:textId="77777777" w:rsidR="006A28BB" w:rsidRPr="00362818" w:rsidRDefault="006A28BB" w:rsidP="00E63869">
            <w:pPr>
              <w:spacing w:after="0"/>
            </w:pPr>
          </w:p>
        </w:tc>
      </w:tr>
    </w:tbl>
    <w:p w14:paraId="52BC2808" w14:textId="77777777" w:rsidR="006A28BB" w:rsidRDefault="006A28BB" w:rsidP="00E63869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6A28BB" w:rsidRPr="00362818" w14:paraId="3220F5D9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758A336" w14:textId="77777777" w:rsidR="006A28BB" w:rsidRPr="00F159CE" w:rsidRDefault="006A28BB" w:rsidP="00E63869">
            <w:pPr>
              <w:pStyle w:val="ListParagraph"/>
              <w:numPr>
                <w:ilvl w:val="0"/>
                <w:numId w:val="29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Inform councillors and collaborate with local government staff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E79FC19" w14:textId="77777777" w:rsidR="006A28BB" w:rsidRPr="00362818" w:rsidRDefault="006A28BB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8C92EBC" w14:textId="77777777" w:rsidR="006A28BB" w:rsidRPr="00362818" w:rsidRDefault="006A28BB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912D278" w14:textId="77777777" w:rsidR="006A28BB" w:rsidRPr="00362818" w:rsidRDefault="006A28BB" w:rsidP="00E63869">
            <w:r>
              <w:t>N/A</w:t>
            </w:r>
          </w:p>
        </w:tc>
      </w:tr>
      <w:tr w:rsidR="006A28BB" w:rsidRPr="00362818" w14:paraId="2FDA85B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5845EC6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understand the position of your councillors regarding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349CB6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CB03C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B1B788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51EEDFC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D47B45C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your councillors aware of the need for child care and the benefits it provides?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DF1E30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95FF83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7829F8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2B4F3BA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0C3A46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Can you identify opportunities to positively engage councillors?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46CDD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714788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1FFCC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372B471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9B164BF" w14:textId="77777777" w:rsidR="006A28BB" w:rsidRPr="00362818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which departments/staff make decisions that affect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72A165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A66766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D98760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2B47A62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540A31" w14:textId="77777777" w:rsidR="006A28BB" w:rsidRPr="00362818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 need for child care and its benefits widely understood within your organisation?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7A76F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7F188D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DC126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3E83A1D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6BEB7E1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work across functions and departments to ensure adequate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A12109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7D1821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139D3A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29759C5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AE4CB43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you/can you take a place-based approach?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6A37B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CA6CDE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BF498E" w14:textId="77777777" w:rsidR="006A28BB" w:rsidRPr="00362818" w:rsidRDefault="006A28BB" w:rsidP="00E63869">
            <w:pPr>
              <w:spacing w:after="0"/>
            </w:pPr>
          </w:p>
        </w:tc>
      </w:tr>
    </w:tbl>
    <w:p w14:paraId="1FFA66BB" w14:textId="77777777" w:rsidR="006A28BB" w:rsidRDefault="006A28BB" w:rsidP="00E63869">
      <w:pPr>
        <w:tabs>
          <w:tab w:val="left" w:pos="8613"/>
          <w:tab w:val="left" w:pos="9322"/>
          <w:tab w:val="left" w:pos="10031"/>
        </w:tabs>
        <w:spacing w:after="0"/>
        <w:rPr>
          <w:lang w:val="en-AU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6A28BB" w:rsidRPr="00362818" w14:paraId="3A38840A" w14:textId="77777777" w:rsidTr="00DA576C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443DA37" w14:textId="77777777" w:rsidR="006A28BB" w:rsidRPr="00F159CE" w:rsidRDefault="006A28BB" w:rsidP="00E63869">
            <w:pPr>
              <w:pStyle w:val="ListParagraph"/>
              <w:numPr>
                <w:ilvl w:val="0"/>
                <w:numId w:val="29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Engage with proponents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A17585C" w14:textId="77777777" w:rsidR="006A28BB" w:rsidRPr="00362818" w:rsidRDefault="006A28BB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CA575E0" w14:textId="77777777" w:rsidR="006A28BB" w:rsidRPr="00362818" w:rsidRDefault="006A28BB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2A7CB8C" w14:textId="77777777" w:rsidR="006A28BB" w:rsidRPr="00362818" w:rsidRDefault="006A28BB" w:rsidP="00E63869">
            <w:r>
              <w:t>N/A</w:t>
            </w:r>
          </w:p>
        </w:tc>
      </w:tr>
      <w:tr w:rsidR="006A28BB" w:rsidRPr="00362818" w14:paraId="0B64662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52E46BB" w14:textId="77777777" w:rsidR="006A28BB" w:rsidRPr="00F159CE" w:rsidRDefault="006A28BB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Engage early 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5C3844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E77BB8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8214CB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</w:tr>
      <w:tr w:rsidR="006A28BB" w:rsidRPr="00362818" w14:paraId="137BDE2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5AF6E56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proponents able to meet to discuss ideas and concepts with planning staff?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28AB5D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2EB9E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560EA0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74A9A77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054ED7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your processes support pre-lodgement meetings with/without appointments?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AE4014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D4563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BC60D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46CF177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B89F8F7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Is there a process for keeping communication lines open throughout the delivery cycle?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20DDE4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D5C93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5710F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5C75000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1C3902A" w14:textId="77777777" w:rsidR="006A28BB" w:rsidRPr="00F159CE" w:rsidRDefault="006A28BB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Provide guidelines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7E58A0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1AC2E7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B3C40E" w14:textId="77777777" w:rsidR="006A28BB" w:rsidRPr="00362818" w:rsidRDefault="006A28BB" w:rsidP="00E63869">
            <w:pPr>
              <w:spacing w:after="0"/>
            </w:pPr>
            <w:r>
              <w:t>-</w:t>
            </w:r>
          </w:p>
        </w:tc>
      </w:tr>
      <w:tr w:rsidR="006A28BB" w:rsidRPr="00362818" w14:paraId="592B65F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F8F46E5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guidelines available which clearly explain the relevant development codes and how the requirements must be met?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F68B5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08CFF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DD0AD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798830B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0F3D539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a checklist of frequently asked questions to improve understanding of the process and deliverables?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7EEC1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9F567A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C56388" w14:textId="77777777" w:rsidR="006A28BB" w:rsidRPr="00362818" w:rsidRDefault="006A28BB" w:rsidP="00E63869">
            <w:pPr>
              <w:spacing w:after="0"/>
            </w:pPr>
          </w:p>
        </w:tc>
      </w:tr>
      <w:tr w:rsidR="006A28BB" w:rsidRPr="00362818" w14:paraId="5173ED1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8C2EF24" w14:textId="77777777" w:rsidR="006A28BB" w:rsidRPr="00F159CE" w:rsidRDefault="006A28BB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 service approval requirements clearly understood?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D3D86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E2ADA" w14:textId="77777777" w:rsidR="006A28BB" w:rsidRPr="00362818" w:rsidRDefault="006A28B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EB99F" w14:textId="77777777" w:rsidR="006A28BB" w:rsidRPr="00362818" w:rsidRDefault="006A28BB" w:rsidP="00E63869">
            <w:pPr>
              <w:spacing w:after="0"/>
            </w:pPr>
          </w:p>
        </w:tc>
      </w:tr>
    </w:tbl>
    <w:p w14:paraId="675B6D96" w14:textId="77777777" w:rsidR="00D16CD2" w:rsidRPr="00F42717" w:rsidRDefault="00D16CD2" w:rsidP="00F42717">
      <w:pPr>
        <w:sectPr w:rsidR="00D16CD2" w:rsidRPr="00F42717" w:rsidSect="006A28BB">
          <w:headerReference w:type="default" r:id="rId125"/>
          <w:pgSz w:w="11920" w:h="16840"/>
          <w:pgMar w:top="1440" w:right="580" w:bottom="280" w:left="709" w:header="529" w:footer="150" w:gutter="0"/>
          <w:cols w:space="720"/>
        </w:sectPr>
      </w:pPr>
    </w:p>
    <w:p w14:paraId="3987F25A" w14:textId="77777777" w:rsidR="00BD0945" w:rsidRDefault="00BD0945">
      <w:pPr>
        <w:spacing w:after="0" w:line="200" w:lineRule="exact"/>
        <w:rPr>
          <w:szCs w:val="20"/>
        </w:rPr>
      </w:pPr>
    </w:p>
    <w:p w14:paraId="2F693EE3" w14:textId="77777777" w:rsidR="00BD0945" w:rsidRDefault="00BD0945">
      <w:pPr>
        <w:spacing w:after="0"/>
        <w:sectPr w:rsidR="00BD0945" w:rsidSect="003B41D5">
          <w:type w:val="continuous"/>
          <w:pgSz w:w="11920" w:h="16840"/>
          <w:pgMar w:top="1440" w:right="580" w:bottom="280" w:left="1134" w:header="529" w:footer="150" w:gutter="0"/>
          <w:cols w:space="720"/>
        </w:sectPr>
      </w:pPr>
    </w:p>
    <w:p w14:paraId="739E5C49" w14:textId="77777777" w:rsidR="00BD0945" w:rsidRDefault="00EB3341" w:rsidP="00666644">
      <w:pPr>
        <w:pStyle w:val="Heading1sectiontitles"/>
      </w:pPr>
      <w:bookmarkStart w:id="57" w:name="_Toc392236542"/>
      <w:r>
        <w:rPr>
          <w:spacing w:val="-14"/>
        </w:rPr>
        <w:lastRenderedPageBreak/>
        <w:t>C</w:t>
      </w:r>
      <w:r>
        <w:t>on</w:t>
      </w:r>
      <w:r>
        <w:rPr>
          <w:spacing w:val="-21"/>
        </w:rPr>
        <w:t>cl</w:t>
      </w:r>
      <w:r>
        <w:t>usion</w:t>
      </w:r>
      <w:bookmarkEnd w:id="57"/>
    </w:p>
    <w:p w14:paraId="1D4743D9" w14:textId="77777777" w:rsidR="00BD0945" w:rsidRDefault="00BD0945" w:rsidP="00BB216B">
      <w:pPr>
        <w:spacing w:before="1560" w:after="0" w:line="200" w:lineRule="exact"/>
        <w:rPr>
          <w:szCs w:val="20"/>
        </w:rPr>
      </w:pPr>
    </w:p>
    <w:p w14:paraId="5202A1E4" w14:textId="77777777" w:rsidR="00BD0945" w:rsidRDefault="00BD0945">
      <w:pPr>
        <w:spacing w:after="0"/>
        <w:sectPr w:rsidR="00BD0945" w:rsidSect="003B41D5">
          <w:headerReference w:type="default" r:id="rId126"/>
          <w:pgSz w:w="11920" w:h="16840"/>
          <w:pgMar w:top="1100" w:right="580" w:bottom="280" w:left="180" w:header="0" w:footer="292" w:gutter="0"/>
          <w:cols w:space="720"/>
        </w:sectPr>
      </w:pPr>
    </w:p>
    <w:p w14:paraId="4A097B4C" w14:textId="77777777" w:rsidR="00BD0945" w:rsidRDefault="00EB3341" w:rsidP="00666644">
      <w:r>
        <w:lastRenderedPageBreak/>
        <w:t>These</w:t>
      </w:r>
      <w:r>
        <w:rPr>
          <w:spacing w:val="-6"/>
        </w:rPr>
        <w:t xml:space="preserve"> </w:t>
      </w:r>
      <w:r>
        <w:t>guidelines pr</w:t>
      </w:r>
      <w:r>
        <w:rPr>
          <w:spacing w:val="-2"/>
        </w:rPr>
        <w:t>o</w:t>
      </w:r>
      <w:r>
        <w:t>vide</w:t>
      </w:r>
      <w:r>
        <w:rPr>
          <w:spacing w:val="-7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i/>
        </w:rPr>
        <w:t>starting</w:t>
      </w:r>
      <w:r>
        <w:rPr>
          <w:i/>
          <w:spacing w:val="-8"/>
        </w:rPr>
        <w:t xml:space="preserve"> </w:t>
      </w:r>
      <w:r>
        <w:rPr>
          <w:i/>
        </w:rPr>
        <w:t xml:space="preserve">point </w:t>
      </w:r>
      <w:r>
        <w:t>for</w:t>
      </w:r>
      <w:r>
        <w:rPr>
          <w:spacing w:val="-3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assess</w:t>
      </w:r>
      <w:r>
        <w:rPr>
          <w:spacing w:val="-7"/>
        </w:rPr>
        <w:t xml:space="preserve"> </w:t>
      </w:r>
      <w:r>
        <w:t>their processes</w:t>
      </w:r>
      <w:r>
        <w:rPr>
          <w:spacing w:val="-10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facilitating the</w:t>
      </w:r>
      <w:r>
        <w:rPr>
          <w:spacing w:val="-4"/>
        </w:rPr>
        <w:t xml:space="preserve"> </w:t>
      </w:r>
      <w:r>
        <w:t xml:space="preserve">adequate </w:t>
      </w:r>
      <w:r>
        <w:rPr>
          <w:spacing w:val="-2"/>
        </w:rPr>
        <w:t>a</w:t>
      </w:r>
      <w:r>
        <w:rPr>
          <w:spacing w:val="-4"/>
        </w:rPr>
        <w:t>v</w:t>
      </w:r>
      <w:r>
        <w:t>ailabili</w:t>
      </w:r>
      <w:r>
        <w:rPr>
          <w:spacing w:val="-1"/>
        </w:rPr>
        <w:t>t</w:t>
      </w:r>
      <w:r>
        <w:t>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</w:t>
      </w:r>
      <w:r>
        <w:rPr>
          <w:spacing w:val="-4"/>
        </w:rPr>
        <w:t xml:space="preserve"> </w:t>
      </w:r>
      <w:r>
        <w:t xml:space="preserve">within </w:t>
      </w:r>
      <w:r>
        <w:rPr>
          <w:w w:val="99"/>
        </w:rPr>
        <w:t>their</w:t>
      </w:r>
      <w:r>
        <w:t xml:space="preserve"> </w:t>
      </w:r>
      <w:r>
        <w:rPr>
          <w:w w:val="99"/>
        </w:rPr>
        <w:t>area.</w:t>
      </w:r>
      <w:r>
        <w:t xml:space="preserve">  The</w:t>
      </w:r>
      <w:r>
        <w:rPr>
          <w:spacing w:val="-4"/>
        </w:rPr>
        <w:t xml:space="preserve"> </w:t>
      </w:r>
      <w:r>
        <w:t xml:space="preserve">guidelines </w:t>
      </w:r>
      <w:r>
        <w:rPr>
          <w:w w:val="99"/>
        </w:rPr>
        <w:t>pr</w:t>
      </w:r>
      <w:r>
        <w:rPr>
          <w:spacing w:val="-2"/>
          <w:w w:val="99"/>
        </w:rPr>
        <w:t>o</w:t>
      </w:r>
      <w:r>
        <w:rPr>
          <w:w w:val="99"/>
        </w:rPr>
        <w:t>vide information</w:t>
      </w:r>
      <w:r>
        <w:t xml:space="preserve"> on:</w:t>
      </w:r>
    </w:p>
    <w:p w14:paraId="68CBF9C9" w14:textId="77777777" w:rsidR="00BD0945" w:rsidRDefault="00EB3341" w:rsidP="00066BA3">
      <w:pPr>
        <w:pStyle w:val="ListParagraph"/>
        <w:numPr>
          <w:ilvl w:val="0"/>
          <w:numId w:val="26"/>
        </w:numPr>
      </w:pPr>
      <w:r>
        <w:t>National</w:t>
      </w:r>
      <w:r w:rsidRPr="00666644">
        <w:rPr>
          <w:spacing w:val="-8"/>
        </w:rPr>
        <w:t xml:space="preserve"> </w:t>
      </w:r>
      <w:r>
        <w:t>and</w:t>
      </w:r>
      <w:r w:rsidRPr="00666644">
        <w:rPr>
          <w:spacing w:val="-4"/>
        </w:rPr>
        <w:t xml:space="preserve"> </w:t>
      </w:r>
      <w:r>
        <w:t>state</w:t>
      </w:r>
      <w:r w:rsidRPr="00666644">
        <w:rPr>
          <w:spacing w:val="-5"/>
        </w:rPr>
        <w:t xml:space="preserve"> </w:t>
      </w:r>
      <w:r>
        <w:t>le</w:t>
      </w:r>
      <w:r w:rsidRPr="00666644">
        <w:rPr>
          <w:spacing w:val="-2"/>
        </w:rPr>
        <w:t>v</w:t>
      </w:r>
      <w:r>
        <w:t>el</w:t>
      </w:r>
      <w:r w:rsidRPr="00666644">
        <w:rPr>
          <w:spacing w:val="-3"/>
        </w:rPr>
        <w:t xml:space="preserve"> </w:t>
      </w:r>
      <w:r>
        <w:t>policy and legislati</w:t>
      </w:r>
      <w:r w:rsidRPr="00666644">
        <w:rPr>
          <w:spacing w:val="-2"/>
        </w:rPr>
        <w:t>v</w:t>
      </w:r>
      <w:r>
        <w:t>e</w:t>
      </w:r>
      <w:r w:rsidRPr="00666644">
        <w:rPr>
          <w:spacing w:val="-1"/>
        </w:rPr>
        <w:t xml:space="preserve"> </w:t>
      </w:r>
      <w:r>
        <w:t>f</w:t>
      </w:r>
      <w:r w:rsidRPr="00666644">
        <w:rPr>
          <w:spacing w:val="-4"/>
        </w:rPr>
        <w:t>r</w:t>
      </w:r>
      <w:r>
        <w:t>ameworks</w:t>
      </w:r>
      <w:r w:rsidRPr="00666644">
        <w:rPr>
          <w:spacing w:val="-12"/>
        </w:rPr>
        <w:t xml:space="preserve"> </w:t>
      </w:r>
      <w:r>
        <w:t>and</w:t>
      </w:r>
      <w:r w:rsidRPr="00666644">
        <w:rPr>
          <w:spacing w:val="-4"/>
        </w:rPr>
        <w:t xml:space="preserve"> </w:t>
      </w:r>
      <w:r>
        <w:t>the</w:t>
      </w:r>
      <w:r w:rsidRPr="00666644">
        <w:rPr>
          <w:spacing w:val="-3"/>
        </w:rPr>
        <w:t xml:space="preserve"> </w:t>
      </w:r>
      <w:r>
        <w:t>need to</w:t>
      </w:r>
      <w:r w:rsidRPr="00666644">
        <w:rPr>
          <w:spacing w:val="-2"/>
        </w:rPr>
        <w:t xml:space="preserve"> </w:t>
      </w:r>
      <w:r>
        <w:t>align local g</w:t>
      </w:r>
      <w:r w:rsidRPr="00666644">
        <w:rPr>
          <w:spacing w:val="-2"/>
        </w:rPr>
        <w:t>ov</w:t>
      </w:r>
      <w:r>
        <w:t>ernment</w:t>
      </w:r>
      <w:r w:rsidRPr="00666644">
        <w:rPr>
          <w:spacing w:val="-12"/>
        </w:rPr>
        <w:t xml:space="preserve"> </w:t>
      </w:r>
      <w:r>
        <w:t>policies within this broader</w:t>
      </w:r>
      <w:r w:rsidRPr="00666644">
        <w:rPr>
          <w:spacing w:val="-8"/>
        </w:rPr>
        <w:t xml:space="preserve"> </w:t>
      </w:r>
      <w:r>
        <w:t>context.</w:t>
      </w:r>
    </w:p>
    <w:p w14:paraId="743A726D" w14:textId="77777777" w:rsidR="00BD0945" w:rsidRDefault="00EB3341" w:rsidP="00066BA3">
      <w:pPr>
        <w:pStyle w:val="ListParagraph"/>
        <w:numPr>
          <w:ilvl w:val="0"/>
          <w:numId w:val="26"/>
        </w:numPr>
      </w:pPr>
      <w:r>
        <w:t>What</w:t>
      </w:r>
      <w:r w:rsidRPr="00666644">
        <w:rPr>
          <w:spacing w:val="-5"/>
        </w:rPr>
        <w:t xml:space="preserve"> </w:t>
      </w:r>
      <w:r>
        <w:t>can</w:t>
      </w:r>
      <w:r w:rsidRPr="00666644">
        <w:rPr>
          <w:spacing w:val="-3"/>
        </w:rPr>
        <w:t xml:space="preserve"> </w:t>
      </w:r>
      <w:r>
        <w:t>be</w:t>
      </w:r>
      <w:r w:rsidRPr="00666644">
        <w:rPr>
          <w:spacing w:val="-2"/>
        </w:rPr>
        <w:t xml:space="preserve"> </w:t>
      </w:r>
      <w:r>
        <w:t>done</w:t>
      </w:r>
      <w:r w:rsidRPr="00666644">
        <w:rPr>
          <w:spacing w:val="-5"/>
        </w:rPr>
        <w:t xml:space="preserve"> </w:t>
      </w:r>
      <w:r>
        <w:t>in the</w:t>
      </w:r>
      <w:r w:rsidRPr="00666644">
        <w:rPr>
          <w:spacing w:val="-3"/>
        </w:rPr>
        <w:t xml:space="preserve"> </w:t>
      </w:r>
      <w:r>
        <w:t>deli</w:t>
      </w:r>
      <w:r w:rsidRPr="00666644">
        <w:rPr>
          <w:spacing w:val="-3"/>
        </w:rPr>
        <w:t>v</w:t>
      </w:r>
      <w:r>
        <w:t>ery</w:t>
      </w:r>
      <w:r w:rsidRPr="00666644">
        <w:rPr>
          <w:spacing w:val="-3"/>
        </w:rPr>
        <w:t xml:space="preserve"> </w:t>
      </w:r>
      <w:r>
        <w:t>of land</w:t>
      </w:r>
      <w:r w:rsidRPr="00666644">
        <w:rPr>
          <w:spacing w:val="-4"/>
        </w:rPr>
        <w:t xml:space="preserve"> </w:t>
      </w:r>
      <w:r>
        <w:t>use</w:t>
      </w:r>
      <w:r w:rsidRPr="00666644">
        <w:rPr>
          <w:spacing w:val="-3"/>
        </w:rPr>
        <w:t xml:space="preserve"> </w:t>
      </w:r>
      <w:r>
        <w:t>planning</w:t>
      </w:r>
      <w:r w:rsidRPr="00666644">
        <w:rPr>
          <w:spacing w:val="-9"/>
        </w:rPr>
        <w:t xml:space="preserve"> </w:t>
      </w:r>
      <w:r>
        <w:t>e.g.</w:t>
      </w:r>
      <w:r w:rsidRPr="00666644">
        <w:rPr>
          <w:spacing w:val="-4"/>
        </w:rPr>
        <w:t xml:space="preserve"> </w:t>
      </w:r>
      <w:r>
        <w:t>st</w:t>
      </w:r>
      <w:r w:rsidRPr="00666644">
        <w:rPr>
          <w:spacing w:val="-4"/>
        </w:rPr>
        <w:t>r</w:t>
      </w:r>
      <w:r>
        <w:t>ategic</w:t>
      </w:r>
      <w:r w:rsidRPr="00666644">
        <w:rPr>
          <w:spacing w:val="-9"/>
        </w:rPr>
        <w:t xml:space="preserve"> </w:t>
      </w:r>
      <w:r>
        <w:t>land use</w:t>
      </w:r>
      <w:r w:rsidRPr="00666644">
        <w:rPr>
          <w:spacing w:val="-3"/>
        </w:rPr>
        <w:t xml:space="preserve"> </w:t>
      </w:r>
      <w:r>
        <w:t>planning,</w:t>
      </w:r>
      <w:r w:rsidRPr="00666644">
        <w:rPr>
          <w:spacing w:val="-9"/>
        </w:rPr>
        <w:t xml:space="preserve"> </w:t>
      </w:r>
      <w:r>
        <w:t>master</w:t>
      </w:r>
      <w:r w:rsidRPr="00666644">
        <w:rPr>
          <w:spacing w:val="-7"/>
        </w:rPr>
        <w:t xml:space="preserve"> </w:t>
      </w:r>
      <w:r>
        <w:t>planning</w:t>
      </w:r>
      <w:r w:rsidRPr="00666644">
        <w:rPr>
          <w:spacing w:val="-9"/>
        </w:rPr>
        <w:t xml:space="preserve"> </w:t>
      </w:r>
      <w:r>
        <w:t>and de</w:t>
      </w:r>
      <w:r w:rsidRPr="00666644">
        <w:rPr>
          <w:spacing w:val="-2"/>
        </w:rPr>
        <w:t>v</w:t>
      </w:r>
      <w:r>
        <w:t>elopment</w:t>
      </w:r>
      <w:r w:rsidRPr="00666644">
        <w:rPr>
          <w:spacing w:val="-13"/>
        </w:rPr>
        <w:t xml:space="preserve"> </w:t>
      </w:r>
      <w:r>
        <w:t>controls,</w:t>
      </w:r>
      <w:r w:rsidRPr="00666644">
        <w:rPr>
          <w:spacing w:val="-9"/>
        </w:rPr>
        <w:t xml:space="preserve"> </w:t>
      </w:r>
      <w:r>
        <w:t>to</w:t>
      </w:r>
      <w:r w:rsidRPr="00666644">
        <w:rPr>
          <w:spacing w:val="-2"/>
        </w:rPr>
        <w:t xml:space="preserve"> </w:t>
      </w:r>
      <w:r>
        <w:t>facilitate the</w:t>
      </w:r>
      <w:r w:rsidRPr="00666644">
        <w:rPr>
          <w:spacing w:val="-3"/>
        </w:rPr>
        <w:t xml:space="preserve"> </w:t>
      </w:r>
      <w:r>
        <w:t>establishment</w:t>
      </w:r>
      <w:r w:rsidRPr="00666644">
        <w:rPr>
          <w:spacing w:val="-14"/>
        </w:rPr>
        <w:t xml:space="preserve"> </w:t>
      </w:r>
      <w:r>
        <w:t>of</w:t>
      </w:r>
      <w:r w:rsidRPr="00666644">
        <w:rPr>
          <w:spacing w:val="-2"/>
        </w:rPr>
        <w:t xml:space="preserve"> </w:t>
      </w:r>
      <w:r>
        <w:t>child care facilities.</w:t>
      </w:r>
    </w:p>
    <w:p w14:paraId="0144BAB6" w14:textId="77777777" w:rsidR="00BD0945" w:rsidRDefault="00EB3341" w:rsidP="00066BA3">
      <w:pPr>
        <w:pStyle w:val="ListParagraph"/>
        <w:numPr>
          <w:ilvl w:val="0"/>
          <w:numId w:val="26"/>
        </w:numPr>
      </w:pPr>
      <w:r>
        <w:t>The</w:t>
      </w:r>
      <w:r w:rsidRPr="00666644">
        <w:rPr>
          <w:spacing w:val="-4"/>
        </w:rPr>
        <w:t xml:space="preserve"> </w:t>
      </w:r>
      <w:r>
        <w:t>important</w:t>
      </w:r>
      <w:r w:rsidRPr="00666644">
        <w:rPr>
          <w:spacing w:val="-10"/>
        </w:rPr>
        <w:t xml:space="preserve"> </w:t>
      </w:r>
      <w:r>
        <w:t>role</w:t>
      </w:r>
      <w:r w:rsidRPr="00666644">
        <w:rPr>
          <w:spacing w:val="-4"/>
        </w:rPr>
        <w:t xml:space="preserve"> </w:t>
      </w:r>
      <w:r>
        <w:t>that</w:t>
      </w:r>
      <w:r w:rsidRPr="00666644">
        <w:rPr>
          <w:spacing w:val="-4"/>
        </w:rPr>
        <w:t xml:space="preserve"> </w:t>
      </w:r>
      <w:r>
        <w:t>local g</w:t>
      </w:r>
      <w:r w:rsidRPr="00666644">
        <w:rPr>
          <w:spacing w:val="-1"/>
        </w:rPr>
        <w:t>o</w:t>
      </w:r>
      <w:r w:rsidRPr="00666644">
        <w:rPr>
          <w:spacing w:val="-2"/>
        </w:rPr>
        <w:t>v</w:t>
      </w:r>
      <w:r>
        <w:t>ernments</w:t>
      </w:r>
      <w:r w:rsidRPr="00666644">
        <w:rPr>
          <w:spacing w:val="-13"/>
        </w:rPr>
        <w:t xml:space="preserve"> </w:t>
      </w:r>
      <w:r>
        <w:t>pl</w:t>
      </w:r>
      <w:r w:rsidRPr="00666644">
        <w:rPr>
          <w:spacing w:val="-2"/>
        </w:rPr>
        <w:t>a</w:t>
      </w:r>
      <w:r>
        <w:t>y</w:t>
      </w:r>
      <w:r w:rsidRPr="00666644">
        <w:rPr>
          <w:spacing w:val="-1"/>
        </w:rPr>
        <w:t xml:space="preserve"> </w:t>
      </w:r>
      <w:r>
        <w:t>in engaging with sta</w:t>
      </w:r>
      <w:r w:rsidRPr="00666644">
        <w:rPr>
          <w:spacing w:val="-2"/>
        </w:rPr>
        <w:t>k</w:t>
      </w:r>
      <w:r>
        <w:t>eholders</w:t>
      </w:r>
      <w:r w:rsidRPr="00666644">
        <w:rPr>
          <w:spacing w:val="-13"/>
        </w:rPr>
        <w:t xml:space="preserve"> </w:t>
      </w:r>
      <w:r>
        <w:t>and</w:t>
      </w:r>
      <w:r w:rsidRPr="00666644">
        <w:rPr>
          <w:spacing w:val="-4"/>
        </w:rPr>
        <w:t xml:space="preserve"> </w:t>
      </w:r>
      <w:r>
        <w:t>pr</w:t>
      </w:r>
      <w:r w:rsidRPr="00666644">
        <w:rPr>
          <w:spacing w:val="-2"/>
        </w:rPr>
        <w:t>o</w:t>
      </w:r>
      <w:r>
        <w:t>viding</w:t>
      </w:r>
      <w:r w:rsidR="00666644">
        <w:t xml:space="preserve"> </w:t>
      </w:r>
      <w:r>
        <w:t>information on the benefits</w:t>
      </w:r>
      <w:r w:rsidRPr="00666644">
        <w:rPr>
          <w:spacing w:val="-8"/>
        </w:rPr>
        <w:t xml:space="preserve"> </w:t>
      </w:r>
      <w:r>
        <w:t>of child care</w:t>
      </w:r>
      <w:r w:rsidRPr="00666644">
        <w:rPr>
          <w:spacing w:val="-4"/>
        </w:rPr>
        <w:t xml:space="preserve"> </w:t>
      </w:r>
      <w:r>
        <w:t>to</w:t>
      </w:r>
      <w:r w:rsidRPr="00666644">
        <w:rPr>
          <w:spacing w:val="-2"/>
        </w:rPr>
        <w:t xml:space="preserve"> </w:t>
      </w:r>
      <w:r>
        <w:t>the</w:t>
      </w:r>
      <w:r w:rsidRPr="00666644">
        <w:rPr>
          <w:spacing w:val="-3"/>
        </w:rPr>
        <w:t xml:space="preserve"> </w:t>
      </w:r>
      <w:r>
        <w:t>communi</w:t>
      </w:r>
      <w:r w:rsidRPr="00666644">
        <w:rPr>
          <w:spacing w:val="-1"/>
        </w:rPr>
        <w:t>t</w:t>
      </w:r>
      <w:r w:rsidRPr="00666644">
        <w:rPr>
          <w:spacing w:val="-19"/>
        </w:rPr>
        <w:t>y</w:t>
      </w:r>
      <w:r>
        <w:t>,</w:t>
      </w:r>
      <w:r w:rsidRPr="00666644">
        <w:rPr>
          <w:spacing w:val="-12"/>
        </w:rPr>
        <w:t xml:space="preserve"> </w:t>
      </w:r>
      <w:r>
        <w:t>councillors, staff</w:t>
      </w:r>
      <w:r w:rsidRPr="00666644">
        <w:rPr>
          <w:spacing w:val="-4"/>
        </w:rPr>
        <w:t xml:space="preserve"> </w:t>
      </w:r>
      <w:r>
        <w:t>and</w:t>
      </w:r>
      <w:r w:rsidRPr="00666644">
        <w:rPr>
          <w:spacing w:val="-4"/>
        </w:rPr>
        <w:t xml:space="preserve"> </w:t>
      </w:r>
      <w:r>
        <w:t>proponents.</w:t>
      </w:r>
    </w:p>
    <w:p w14:paraId="44BB7603" w14:textId="77777777" w:rsidR="00BD0945" w:rsidRDefault="00EB3341" w:rsidP="00666644">
      <w:r>
        <w:br w:type="column"/>
      </w:r>
      <w:r>
        <w:lastRenderedPageBreak/>
        <w:t>Each</w:t>
      </w:r>
      <w:r>
        <w:rPr>
          <w:spacing w:val="-5"/>
        </w:rPr>
        <w:t xml:space="preserve"> </w:t>
      </w:r>
      <w:r>
        <w:t>section</w:t>
      </w:r>
      <w:r>
        <w:rPr>
          <w:spacing w:val="-7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pr</w:t>
      </w:r>
      <w:r>
        <w:rPr>
          <w:spacing w:val="-2"/>
        </w:rPr>
        <w:t>o</w:t>
      </w:r>
      <w:r>
        <w:t>vides</w:t>
      </w:r>
      <w:r>
        <w:rPr>
          <w:spacing w:val="-9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quick checklist to</w:t>
      </w:r>
      <w:r>
        <w:rPr>
          <w:spacing w:val="-2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local g</w:t>
      </w:r>
      <w:r>
        <w:rPr>
          <w:spacing w:val="-2"/>
        </w:rPr>
        <w:t>ov</w:t>
      </w:r>
      <w:r>
        <w:t>ernment</w:t>
      </w:r>
      <w:r>
        <w:rPr>
          <w:spacing w:val="-12"/>
        </w:rPr>
        <w:t xml:space="preserve"> </w:t>
      </w:r>
      <w:r>
        <w:t>to quickly</w:t>
      </w:r>
      <w:r>
        <w:rPr>
          <w:spacing w:val="-1"/>
        </w:rPr>
        <w:t xml:space="preserve"> </w:t>
      </w:r>
      <w:r>
        <w:t>see</w:t>
      </w:r>
      <w:r>
        <w:rPr>
          <w:spacing w:val="-4"/>
        </w:rPr>
        <w:t xml:space="preserve"> </w:t>
      </w:r>
      <w:r>
        <w:t>areas</w:t>
      </w:r>
      <w:r>
        <w:rPr>
          <w:spacing w:val="-6"/>
        </w:rPr>
        <w:t xml:space="preserve"> </w:t>
      </w:r>
      <w:r>
        <w:t>where</w:t>
      </w:r>
      <w:r>
        <w:rPr>
          <w:spacing w:val="-7"/>
        </w:rPr>
        <w:t xml:space="preserve"> </w:t>
      </w:r>
      <w:r>
        <w:t>they</w:t>
      </w:r>
      <w:r>
        <w:rPr>
          <w:spacing w:val="-5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already implementing</w:t>
      </w:r>
      <w:r>
        <w:rPr>
          <w:spacing w:val="-14"/>
        </w:rPr>
        <w:t xml:space="preserve"> </w:t>
      </w:r>
      <w:r>
        <w:t>best</w:t>
      </w:r>
      <w:r>
        <w:rPr>
          <w:spacing w:val="-4"/>
        </w:rPr>
        <w:t xml:space="preserve"> </w:t>
      </w:r>
      <w:r>
        <w:t>p</w:t>
      </w:r>
      <w:r>
        <w:rPr>
          <w:spacing w:val="-4"/>
        </w:rPr>
        <w:t>r</w:t>
      </w:r>
      <w:r>
        <w:t>actice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areas</w:t>
      </w:r>
      <w:r w:rsidR="00666644">
        <w:t xml:space="preserve"> </w:t>
      </w:r>
      <w:r>
        <w:t>for</w:t>
      </w:r>
      <w:r>
        <w:rPr>
          <w:spacing w:val="-3"/>
        </w:rPr>
        <w:t xml:space="preserve"> </w:t>
      </w:r>
      <w:r>
        <w:t>impr</w:t>
      </w:r>
      <w:r>
        <w:rPr>
          <w:spacing w:val="-2"/>
        </w:rPr>
        <w:t>ov</w:t>
      </w:r>
      <w:r>
        <w:t>ement.</w:t>
      </w:r>
    </w:p>
    <w:p w14:paraId="66AB3D23" w14:textId="77777777" w:rsidR="00BD0945" w:rsidRDefault="00EB3341" w:rsidP="00666644">
      <w:r>
        <w:t>The</w:t>
      </w:r>
      <w:r>
        <w:rPr>
          <w:spacing w:val="-4"/>
        </w:rPr>
        <w:t xml:space="preserve"> </w:t>
      </w:r>
      <w:r>
        <w:t>information</w:t>
      </w:r>
      <w:r>
        <w:rPr>
          <w:spacing w:val="-12"/>
        </w:rPr>
        <w:t xml:space="preserve"> </w:t>
      </w:r>
      <w:r>
        <w:t>contained</w:t>
      </w:r>
      <w:r>
        <w:rPr>
          <w:spacing w:val="-10"/>
        </w:rPr>
        <w:t xml:space="preserve"> </w:t>
      </w:r>
      <w:r>
        <w:t>in</w:t>
      </w:r>
      <w:r w:rsidR="00666644">
        <w:t xml:space="preserve"> </w:t>
      </w:r>
      <w:r>
        <w:t>the</w:t>
      </w:r>
      <w:r>
        <w:rPr>
          <w:spacing w:val="-3"/>
        </w:rPr>
        <w:t xml:space="preserve"> </w:t>
      </w:r>
      <w:r>
        <w:t>guidelines can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ser</w:t>
      </w:r>
      <w:r>
        <w:rPr>
          <w:spacing w:val="-2"/>
        </w:rPr>
        <w:t>v</w:t>
      </w:r>
      <w:r>
        <w:t>e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inform discussions with state</w:t>
      </w:r>
      <w:r>
        <w:rPr>
          <w:spacing w:val="-5"/>
        </w:rPr>
        <w:t xml:space="preserve"> </w:t>
      </w:r>
      <w:r>
        <w:t>le</w:t>
      </w:r>
      <w:r>
        <w:rPr>
          <w:spacing w:val="-2"/>
        </w:rPr>
        <w:t>v</w:t>
      </w:r>
      <w:r>
        <w:t>el organisations</w:t>
      </w:r>
      <w:r>
        <w:rPr>
          <w:spacing w:val="-13"/>
        </w:rPr>
        <w:t xml:space="preserve"> </w:t>
      </w:r>
      <w:r>
        <w:t>responsible</w:t>
      </w:r>
      <w:r>
        <w:rPr>
          <w:spacing w:val="-1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 establishment</w:t>
      </w:r>
      <w:r>
        <w:rPr>
          <w:spacing w:val="-1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deli</w:t>
      </w:r>
      <w:r>
        <w:rPr>
          <w:spacing w:val="-2"/>
        </w:rPr>
        <w:t>v</w:t>
      </w:r>
      <w:r>
        <w:t>ery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child care services.</w:t>
      </w:r>
      <w:r>
        <w:rPr>
          <w:spacing w:val="6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ultimate</w:t>
      </w:r>
      <w:r>
        <w:rPr>
          <w:spacing w:val="-8"/>
        </w:rPr>
        <w:t xml:space="preserve"> </w:t>
      </w:r>
      <w:r>
        <w:t>objecti</w:t>
      </w:r>
      <w:r>
        <w:rPr>
          <w:spacing w:val="-2"/>
        </w:rPr>
        <w:t>v</w:t>
      </w:r>
      <w:r>
        <w:t>e</w:t>
      </w:r>
      <w:r>
        <w:rPr>
          <w:spacing w:val="-1"/>
        </w:rPr>
        <w:t xml:space="preserve"> </w:t>
      </w:r>
      <w:r>
        <w:t>is to promote</w:t>
      </w:r>
      <w:r>
        <w:rPr>
          <w:spacing w:val="-8"/>
        </w:rPr>
        <w:t xml:space="preserve"> </w:t>
      </w:r>
      <w:r>
        <w:t>more</w:t>
      </w:r>
      <w:r>
        <w:rPr>
          <w:spacing w:val="-5"/>
        </w:rPr>
        <w:t xml:space="preserve"> </w:t>
      </w:r>
      <w:r>
        <w:t>streamlined</w:t>
      </w:r>
      <w:r>
        <w:rPr>
          <w:spacing w:val="-12"/>
        </w:rPr>
        <w:t xml:space="preserve"> </w:t>
      </w:r>
      <w:r>
        <w:t>mechanisms for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service</w:t>
      </w:r>
      <w:r>
        <w:rPr>
          <w:spacing w:val="-7"/>
        </w:rPr>
        <w:t xml:space="preserve"> </w:t>
      </w:r>
      <w:r>
        <w:t>appr</w:t>
      </w:r>
      <w:r>
        <w:rPr>
          <w:spacing w:val="-2"/>
        </w:rPr>
        <w:t>o</w:t>
      </w:r>
      <w:r>
        <w:rPr>
          <w:spacing w:val="-4"/>
        </w:rPr>
        <w:t>v</w:t>
      </w:r>
      <w:r>
        <w:t>al for</w:t>
      </w:r>
      <w:r>
        <w:rPr>
          <w:spacing w:val="-3"/>
        </w:rPr>
        <w:t xml:space="preserve"> </w:t>
      </w:r>
      <w:r>
        <w:t>proponents.</w:t>
      </w:r>
    </w:p>
    <w:p w14:paraId="52554A2B" w14:textId="77777777" w:rsidR="00BD0945" w:rsidRDefault="00EB3341" w:rsidP="00666644">
      <w:r>
        <w:t>These</w:t>
      </w:r>
      <w:r>
        <w:rPr>
          <w:spacing w:val="-6"/>
        </w:rPr>
        <w:t xml:space="preserve"> </w:t>
      </w:r>
      <w:r>
        <w:t>guidelines are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start.</w:t>
      </w:r>
      <w:r>
        <w:rPr>
          <w:spacing w:val="65"/>
        </w:rPr>
        <w:t xml:space="preserve"> </w:t>
      </w:r>
      <w:r>
        <w:t>Each</w:t>
      </w:r>
      <w:r w:rsidR="00666644">
        <w:t xml:space="preserve"> </w:t>
      </w:r>
      <w:r>
        <w:t>state</w:t>
      </w:r>
      <w:r>
        <w:rPr>
          <w:spacing w:val="-5"/>
        </w:rPr>
        <w:t xml:space="preserve"> </w:t>
      </w:r>
      <w:r>
        <w:t>is different</w:t>
      </w:r>
      <w:r>
        <w:rPr>
          <w:spacing w:val="-8"/>
        </w:rPr>
        <w:t xml:space="preserve"> </w:t>
      </w:r>
      <w:r>
        <w:t>in its land</w:t>
      </w:r>
      <w:r>
        <w:rPr>
          <w:spacing w:val="-4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planning policies, legislation and</w:t>
      </w:r>
      <w:r>
        <w:rPr>
          <w:spacing w:val="-4"/>
        </w:rPr>
        <w:t xml:space="preserve"> </w:t>
      </w:r>
      <w:r>
        <w:t>procedures.</w:t>
      </w:r>
      <w:r w:rsidR="00666644">
        <w:t xml:space="preserve"> </w:t>
      </w:r>
      <w:r>
        <w:t>In</w:t>
      </w:r>
      <w:r>
        <w:rPr>
          <w:spacing w:val="-2"/>
        </w:rPr>
        <w:t xml:space="preserve"> </w:t>
      </w:r>
      <w:r>
        <w:t>recognition</w:t>
      </w:r>
      <w:r>
        <w:rPr>
          <w:spacing w:val="-1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 difference</w:t>
      </w:r>
      <w:r>
        <w:rPr>
          <w:spacing w:val="-10"/>
        </w:rPr>
        <w:t xml:space="preserve"> </w:t>
      </w:r>
      <w:r>
        <w:t>local g</w:t>
      </w:r>
      <w:r>
        <w:rPr>
          <w:spacing w:val="-1"/>
        </w:rPr>
        <w:t>o</w:t>
      </w:r>
      <w:r>
        <w:rPr>
          <w:spacing w:val="-2"/>
        </w:rPr>
        <w:t>v</w:t>
      </w:r>
      <w:r>
        <w:t>ernments</w:t>
      </w:r>
      <w:r>
        <w:rPr>
          <w:spacing w:val="-1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encou</w:t>
      </w:r>
      <w:r>
        <w:rPr>
          <w:spacing w:val="-4"/>
        </w:rPr>
        <w:t>r</w:t>
      </w:r>
      <w:r>
        <w:t>aged</w:t>
      </w:r>
      <w:r>
        <w:rPr>
          <w:spacing w:val="-1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rPr>
          <w:w w:val="99"/>
        </w:rPr>
        <w:t>adapt the</w:t>
      </w:r>
      <w:r>
        <w:t xml:space="preserve"> tool to</w:t>
      </w:r>
      <w:r>
        <w:rPr>
          <w:spacing w:val="-2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context</w:t>
      </w:r>
      <w:r>
        <w:rPr>
          <w:spacing w:val="-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ma</w:t>
      </w:r>
      <w:r>
        <w:rPr>
          <w:spacing w:val="-3"/>
        </w:rPr>
        <w:t>k</w:t>
      </w:r>
      <w:r>
        <w:t>e</w:t>
      </w:r>
      <w:r>
        <w:rPr>
          <w:spacing w:val="-6"/>
        </w:rPr>
        <w:t xml:space="preserve"> </w:t>
      </w:r>
      <w:r>
        <w:t>it as rele</w:t>
      </w:r>
      <w:r>
        <w:rPr>
          <w:spacing w:val="-4"/>
        </w:rPr>
        <w:t>v</w:t>
      </w:r>
      <w:r>
        <w:t>ant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useful</w:t>
      </w:r>
      <w:r>
        <w:rPr>
          <w:spacing w:val="-6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situation.</w:t>
      </w:r>
    </w:p>
    <w:p w14:paraId="2D0B4763" w14:textId="77777777" w:rsidR="00BD0945" w:rsidRDefault="00BD0945" w:rsidP="00666644">
      <w:pPr>
        <w:sectPr w:rsidR="00BD0945" w:rsidSect="003B41D5">
          <w:type w:val="continuous"/>
          <w:pgSz w:w="11920" w:h="16840"/>
          <w:pgMar w:top="1560" w:right="580" w:bottom="0" w:left="1843" w:header="720" w:footer="292" w:gutter="0"/>
          <w:cols w:num="2" w:space="720" w:equalWidth="0">
            <w:col w:w="4055" w:space="435"/>
            <w:col w:w="4157"/>
          </w:cols>
        </w:sectPr>
      </w:pPr>
    </w:p>
    <w:p w14:paraId="24BE6CCB" w14:textId="12D3630C" w:rsidR="00BD0945" w:rsidRDefault="00B572EE" w:rsidP="00014368">
      <w:pPr>
        <w:rPr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1CC5B5D6" wp14:editId="1B5123B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800225"/>
                <wp:effectExtent l="0" t="0" r="2540" b="0"/>
                <wp:wrapNone/>
                <wp:docPr id="5555" name="Text Box 3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1800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9FEC6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53D248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AE30B8" w14:textId="77777777" w:rsidR="008A3C5E" w:rsidRDefault="008A3C5E">
                            <w:pPr>
                              <w:spacing w:before="9" w:after="0" w:line="220" w:lineRule="exact"/>
                            </w:pPr>
                          </w:p>
                          <w:p w14:paraId="768FE419" w14:textId="77777777" w:rsidR="008A3C5E" w:rsidRDefault="008A3C5E">
                            <w:pPr>
                              <w:spacing w:after="0" w:line="224" w:lineRule="auto"/>
                              <w:ind w:left="11094" w:right="751" w:hanging="38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7"/>
                                <w:w w:val="138"/>
                                <w:position w:val="2"/>
                                <w:sz w:val="1"/>
                                <w:szCs w:val="1"/>
                              </w:rPr>
                              <w:t>B</w:t>
                            </w:r>
                            <w:r>
                              <w:rPr>
                                <w:rFonts w:ascii="Arial" w:eastAsia="Arial" w:hAnsi="Arial" w:cs="Arial"/>
                                <w:spacing w:val="-8"/>
                                <w:w w:val="153"/>
                                <w:position w:val="1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pacing w:val="-8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pacing w:val="-5"/>
                                <w:w w:val="202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74"/>
                                <w:sz w:val="1"/>
                                <w:szCs w:val="1"/>
                              </w:rPr>
                              <w:t xml:space="preserve">p 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  <w:w w:val="167"/>
                                <w:position w:val="1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  <w:w w:val="147"/>
                                <w:position w:val="1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spacing w:val="-10"/>
                                <w:w w:val="202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</w:p>
                          <w:p w14:paraId="092E8A72" w14:textId="77777777" w:rsidR="008A3C5E" w:rsidRDefault="008A3C5E">
                            <w:pPr>
                              <w:tabs>
                                <w:tab w:val="left" w:pos="11100"/>
                              </w:tabs>
                              <w:spacing w:before="1" w:after="0" w:line="134" w:lineRule="auto"/>
                              <w:ind w:left="10622" w:right="724" w:hanging="1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61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  <w:w w:val="16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16"/>
                                <w:w w:val="161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161"/>
                                <w:position w:val="1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161"/>
                                <w:position w:val="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11"/>
                                <w:w w:val="202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pacing w:val="-11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102"/>
                                <w:position w:val="1"/>
                                <w:sz w:val="1"/>
                                <w:szCs w:val="1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eastAsia="Arial" w:hAnsi="Arial" w:cs="Arial"/>
                                <w:spacing w:val="-19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>h</w:t>
                            </w:r>
                          </w:p>
                          <w:p w14:paraId="5981F887" w14:textId="77777777" w:rsidR="008A3C5E" w:rsidRDefault="008A3C5E">
                            <w:pPr>
                              <w:tabs>
                                <w:tab w:val="left" w:pos="520"/>
                              </w:tabs>
                              <w:spacing w:after="0" w:line="4" w:lineRule="exact"/>
                              <w:ind w:right="714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1"/>
                                <w:w w:val="167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47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17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w w:val="152"/>
                                <w:sz w:val="1"/>
                                <w:szCs w:val="1"/>
                              </w:rPr>
                              <w:t>c</w:t>
                            </w:r>
                          </w:p>
                          <w:p w14:paraId="6A2826F6" w14:textId="77777777" w:rsidR="008A3C5E" w:rsidRDefault="008A3C5E">
                            <w:pPr>
                              <w:tabs>
                                <w:tab w:val="left" w:pos="11140"/>
                              </w:tabs>
                              <w:spacing w:before="6" w:after="0" w:line="131" w:lineRule="auto"/>
                              <w:ind w:left="10587" w:right="691" w:firstLine="3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21"/>
                                <w:w w:val="173"/>
                                <w:sz w:val="1"/>
                                <w:szCs w:val="1"/>
                              </w:rPr>
                              <w:t>b</w:t>
                            </w:r>
                            <w:r>
                              <w:rPr>
                                <w:rFonts w:ascii="Arial" w:eastAsia="Arial" w:hAnsi="Arial" w:cs="Arial"/>
                                <w:w w:val="173"/>
                                <w:position w:val="1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1"/>
                                <w:w w:val="173"/>
                                <w:position w:val="1"/>
                                <w:sz w:val="1"/>
                                <w:szCs w:val="1"/>
                              </w:rPr>
                              <w:t>kl</w:t>
                            </w:r>
                            <w:r>
                              <w:rPr>
                                <w:rFonts w:ascii="Arial" w:eastAsia="Arial" w:hAnsi="Arial" w:cs="Arial"/>
                                <w:w w:val="173"/>
                                <w:sz w:val="1"/>
                                <w:szCs w:val="1"/>
                              </w:rPr>
                              <w:t xml:space="preserve">i </w:t>
                            </w:r>
                            <w:r>
                              <w:rPr>
                                <w:rFonts w:ascii="Arial" w:eastAsia="Arial" w:hAnsi="Arial" w:cs="Arial"/>
                                <w:spacing w:val="-13"/>
                                <w:w w:val="181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spacing w:val="-12"/>
                                <w:w w:val="181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w w:val="147"/>
                                <w:position w:val="1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102"/>
                                <w:position w:val="1"/>
                                <w:sz w:val="1"/>
                                <w:szCs w:val="1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eastAsia="Arial" w:hAnsi="Arial" w:cs="Arial"/>
                                <w:spacing w:val="-12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</w:p>
                          <w:p w14:paraId="216B95FE" w14:textId="77777777" w:rsidR="008A3C5E" w:rsidRDefault="008A3C5E">
                            <w:pPr>
                              <w:tabs>
                                <w:tab w:val="left" w:pos="600"/>
                              </w:tabs>
                              <w:spacing w:after="0" w:line="8" w:lineRule="exact"/>
                              <w:ind w:right="680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3"/>
                                <w:w w:val="152"/>
                                <w:position w:val="-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168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2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o</w:t>
                            </w:r>
                          </w:p>
                          <w:p w14:paraId="3765F6F5" w14:textId="77777777" w:rsidR="008A3C5E" w:rsidRDefault="008A3C5E">
                            <w:pPr>
                              <w:tabs>
                                <w:tab w:val="left" w:pos="11180"/>
                              </w:tabs>
                              <w:spacing w:before="13" w:after="0" w:line="42" w:lineRule="auto"/>
                              <w:ind w:left="10551" w:right="662" w:firstLine="10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22"/>
                                <w:w w:val="170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w w:val="170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13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 xml:space="preserve">s </w:t>
                            </w:r>
                            <w:r>
                              <w:rPr>
                                <w:rFonts w:ascii="Arial" w:eastAsia="Arial" w:hAnsi="Arial" w:cs="Arial"/>
                                <w:spacing w:val="-14"/>
                                <w:w w:val="167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59"/>
                                <w:sz w:val="1"/>
                                <w:szCs w:val="1"/>
                              </w:rPr>
                              <w:t>k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153"/>
                                <w:position w:val="2"/>
                                <w:sz w:val="1"/>
                                <w:szCs w:val="1"/>
                              </w:rPr>
                              <w:t>e</w:t>
                            </w:r>
                          </w:p>
                          <w:p w14:paraId="5DBFEBFF" w14:textId="77777777" w:rsidR="008A3C5E" w:rsidRDefault="008A3C5E">
                            <w:pPr>
                              <w:tabs>
                                <w:tab w:val="left" w:pos="11200"/>
                              </w:tabs>
                              <w:spacing w:before="3" w:after="0" w:line="117" w:lineRule="auto"/>
                              <w:ind w:left="11222" w:right="640" w:hanging="678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25"/>
                                <w:w w:val="179"/>
                                <w:sz w:val="1"/>
                                <w:szCs w:val="1"/>
                              </w:rPr>
                              <w:t>w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position w:val="1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5"/>
                                <w:w w:val="179"/>
                                <w:position w:val="2"/>
                                <w:sz w:val="1"/>
                                <w:szCs w:val="1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position w:val="2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w w:val="179"/>
                                <w:position w:val="2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25"/>
                                <w:w w:val="179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</w:p>
                          <w:p w14:paraId="26CD6B0F" w14:textId="77777777" w:rsidR="008A3C5E" w:rsidRDefault="008A3C5E">
                            <w:pPr>
                              <w:tabs>
                                <w:tab w:val="left" w:pos="680"/>
                              </w:tabs>
                              <w:spacing w:after="0" w:line="17" w:lineRule="exact"/>
                              <w:ind w:right="636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5"/>
                                <w:w w:val="202"/>
                                <w:position w:val="-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68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2"/>
                                <w:w w:val="160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160"/>
                                <w:sz w:val="1"/>
                                <w:szCs w:val="1"/>
                              </w:rPr>
                              <w:t>y</w:t>
                            </w:r>
                          </w:p>
                          <w:p w14:paraId="3190D4A0" w14:textId="77777777" w:rsidR="008A3C5E" w:rsidRDefault="008A3C5E">
                            <w:pPr>
                              <w:tabs>
                                <w:tab w:val="left" w:pos="11220"/>
                              </w:tabs>
                              <w:spacing w:before="10" w:after="0" w:line="79" w:lineRule="auto"/>
                              <w:ind w:left="10519" w:right="622" w:firstLine="4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5"/>
                                <w:w w:val="134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5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 xml:space="preserve">n </w:t>
                            </w:r>
                            <w:r>
                              <w:rPr>
                                <w:rFonts w:ascii="Arial" w:eastAsia="Arial" w:hAnsi="Arial" w:cs="Arial"/>
                                <w:spacing w:val="-27"/>
                                <w:w w:val="179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102"/>
                                <w:sz w:val="1"/>
                                <w:szCs w:val="1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eastAsia="Arial" w:hAnsi="Arial" w:cs="Arial"/>
                                <w:w w:val="172"/>
                                <w:position w:val="1"/>
                                <w:sz w:val="1"/>
                                <w:szCs w:val="1"/>
                              </w:rPr>
                              <w:t>d</w:t>
                            </w:r>
                          </w:p>
                          <w:p w14:paraId="1C39BE1E" w14:textId="77777777" w:rsidR="008A3C5E" w:rsidRDefault="008A3C5E">
                            <w:pPr>
                              <w:tabs>
                                <w:tab w:val="left" w:pos="11240"/>
                              </w:tabs>
                              <w:spacing w:before="6" w:after="0" w:line="87" w:lineRule="auto"/>
                              <w:ind w:left="10509" w:right="610" w:firstLine="3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25"/>
                                <w:w w:val="159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w w:val="159"/>
                                <w:position w:val="1"/>
                                <w:sz w:val="1"/>
                                <w:szCs w:val="1"/>
                              </w:rPr>
                              <w:t>k</w:t>
                            </w:r>
                            <w:r>
                              <w:rPr>
                                <w:rFonts w:ascii="Arial" w:eastAsia="Arial" w:hAnsi="Arial" w:cs="Arial"/>
                                <w:position w:val="1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16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w w:val="202"/>
                                <w:sz w:val="1"/>
                                <w:szCs w:val="1"/>
                              </w:rPr>
                              <w:t xml:space="preserve">t </w:t>
                            </w: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3"/>
                                <w:w w:val="147"/>
                                <w:position w:val="1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w w:val="147"/>
                                <w:sz w:val="1"/>
                                <w:szCs w:val="1"/>
                              </w:rPr>
                              <w:t>a</w:t>
                            </w:r>
                          </w:p>
                          <w:p w14:paraId="6E3F3D04" w14:textId="77777777" w:rsidR="008A3C5E" w:rsidRDefault="008A3C5E">
                            <w:pPr>
                              <w:spacing w:after="0" w:line="6" w:lineRule="exact"/>
                              <w:ind w:right="1357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70"/>
                                <w:sz w:val="1"/>
                                <w:szCs w:val="1"/>
                              </w:rPr>
                              <w:t>h</w:t>
                            </w:r>
                          </w:p>
                          <w:p w14:paraId="0B14C488" w14:textId="77777777" w:rsidR="008A3C5E" w:rsidRDefault="008A3C5E">
                            <w:pPr>
                              <w:tabs>
                                <w:tab w:val="left" w:pos="740"/>
                              </w:tabs>
                              <w:spacing w:after="0" w:line="10" w:lineRule="exact"/>
                              <w:ind w:right="605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52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16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</w:p>
                          <w:p w14:paraId="36C45579" w14:textId="77777777" w:rsidR="008A3C5E" w:rsidRDefault="008A3C5E">
                            <w:pPr>
                              <w:tabs>
                                <w:tab w:val="left" w:pos="760"/>
                              </w:tabs>
                              <w:spacing w:after="0" w:line="10" w:lineRule="exact"/>
                              <w:ind w:right="602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w w:val="171"/>
                                <w:sz w:val="1"/>
                                <w:szCs w:val="1"/>
                              </w:rPr>
                              <w:t>g</w:t>
                            </w:r>
                          </w:p>
                          <w:p w14:paraId="250FC20C" w14:textId="77777777" w:rsidR="008A3C5E" w:rsidRDefault="008A3C5E">
                            <w:pPr>
                              <w:tabs>
                                <w:tab w:val="left" w:pos="760"/>
                              </w:tabs>
                              <w:spacing w:after="0" w:line="7" w:lineRule="exact"/>
                              <w:ind w:right="599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52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spacing w:val="-24"/>
                                <w:w w:val="152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w w:val="152"/>
                                <w:sz w:val="1"/>
                                <w:szCs w:val="1"/>
                              </w:rPr>
                              <w:t>c</w:t>
                            </w:r>
                          </w:p>
                          <w:p w14:paraId="68941DF3" w14:textId="77777777" w:rsidR="008A3C5E" w:rsidRDefault="008A3C5E">
                            <w:pPr>
                              <w:spacing w:after="0" w:line="9" w:lineRule="exact"/>
                              <w:ind w:right="1369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29"/>
                                <w:w w:val="179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</w:p>
                          <w:p w14:paraId="154DDA15" w14:textId="77777777" w:rsidR="008A3C5E" w:rsidRDefault="008A3C5E">
                            <w:pPr>
                              <w:spacing w:before="2" w:after="0" w:line="73" w:lineRule="auto"/>
                              <w:ind w:left="10492" w:right="589" w:firstLine="3"/>
                              <w:jc w:val="both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63"/>
                                <w:sz w:val="1"/>
                                <w:szCs w:val="1"/>
                              </w:rPr>
                              <w:t xml:space="preserve">c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163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63"/>
                                <w:position w:val="1"/>
                                <w:sz w:val="1"/>
                                <w:szCs w:val="1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w w:val="163"/>
                                <w:position w:val="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47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w w:val="181"/>
                                <w:position w:val="1"/>
                                <w:sz w:val="1"/>
                                <w:szCs w:val="1"/>
                              </w:rPr>
                              <w:t xml:space="preserve">l </w:t>
                            </w:r>
                            <w:r>
                              <w:rPr>
                                <w:rFonts w:ascii="Arial" w:eastAsia="Arial" w:hAnsi="Arial" w:cs="Arial"/>
                                <w:w w:val="167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w w:val="147"/>
                                <w:position w:val="1"/>
                                <w:sz w:val="1"/>
                                <w:szCs w:val="1"/>
                              </w:rPr>
                              <w:t>a</w:t>
                            </w:r>
                          </w:p>
                          <w:p w14:paraId="66B41332" w14:textId="77777777" w:rsidR="008A3C5E" w:rsidRDefault="008A3C5E">
                            <w:pPr>
                              <w:spacing w:before="1" w:after="0" w:line="92" w:lineRule="auto"/>
                              <w:ind w:left="10485" w:right="582" w:firstLine="5"/>
                              <w:jc w:val="both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72"/>
                                <w:sz w:val="1"/>
                                <w:szCs w:val="1"/>
                              </w:rPr>
                              <w:t xml:space="preserve">p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2"/>
                                <w:w w:val="172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72"/>
                                <w:position w:val="1"/>
                                <w:sz w:val="1"/>
                                <w:szCs w:val="1"/>
                              </w:rPr>
                              <w:t xml:space="preserve">n </w:t>
                            </w:r>
                            <w:r>
                              <w:rPr>
                                <w:rFonts w:ascii="Arial" w:eastAsia="Arial" w:hAnsi="Arial" w:cs="Arial"/>
                                <w:w w:val="202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 xml:space="preserve">n </w:t>
                            </w:r>
                            <w:r>
                              <w:rPr>
                                <w:rFonts w:ascii="Arial" w:eastAsia="Arial" w:hAnsi="Arial" w:cs="Arial"/>
                                <w:w w:val="134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-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79"/>
                                <w:position w:val="1"/>
                                <w:sz w:val="1"/>
                                <w:szCs w:val="1"/>
                              </w:rPr>
                              <w:t xml:space="preserve">i </w:t>
                            </w: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 xml:space="preserve">n </w:t>
                            </w:r>
                            <w:r>
                              <w:rPr>
                                <w:rFonts w:ascii="Arial" w:eastAsia="Arial" w:hAnsi="Arial" w:cs="Arial"/>
                                <w:w w:val="138"/>
                                <w:sz w:val="1"/>
                                <w:szCs w:val="1"/>
                              </w:rPr>
                              <w:t>B</w:t>
                            </w:r>
                            <w:r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Arial" w:eastAsia="Arial" w:hAnsi="Arial" w:cs="Arial"/>
                                <w:spacing w:val="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w w:val="171"/>
                                <w:position w:val="1"/>
                                <w:sz w:val="1"/>
                                <w:szCs w:val="1"/>
                              </w:rPr>
                              <w:t>g</w:t>
                            </w:r>
                          </w:p>
                          <w:p w14:paraId="25514E84" w14:textId="77777777" w:rsidR="008A3C5E" w:rsidRDefault="008A3C5E">
                            <w:pPr>
                              <w:spacing w:after="0" w:line="4" w:lineRule="exact"/>
                              <w:ind w:right="584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74"/>
                                <w:sz w:val="1"/>
                                <w:szCs w:val="1"/>
                              </w:rPr>
                              <w:t>p</w:t>
                            </w:r>
                          </w:p>
                          <w:p w14:paraId="3B3DE044" w14:textId="77777777" w:rsidR="008A3C5E" w:rsidRDefault="008A3C5E">
                            <w:pPr>
                              <w:spacing w:before="3" w:after="0" w:line="111" w:lineRule="auto"/>
                              <w:ind w:left="11283" w:right="583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68"/>
                                <w:sz w:val="1"/>
                                <w:szCs w:val="1"/>
                              </w:rPr>
                              <w:t>r o</w:t>
                            </w:r>
                          </w:p>
                          <w:p w14:paraId="4FD16107" w14:textId="77777777" w:rsidR="008A3C5E" w:rsidRDefault="008A3C5E">
                            <w:pPr>
                              <w:spacing w:before="2" w:after="0" w:line="157" w:lineRule="auto"/>
                              <w:ind w:left="11285" w:right="581"/>
                              <w:jc w:val="both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52"/>
                                <w:sz w:val="1"/>
                                <w:szCs w:val="1"/>
                              </w:rPr>
                              <w:t xml:space="preserve">c </w:t>
                            </w: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 xml:space="preserve">e </w:t>
                            </w:r>
                            <w:r>
                              <w:rPr>
                                <w:rFonts w:ascii="Arial" w:eastAsia="Arial" w:hAnsi="Arial" w:cs="Arial"/>
                                <w:w w:val="135"/>
                                <w:sz w:val="1"/>
                                <w:szCs w:val="1"/>
                              </w:rPr>
                              <w:t xml:space="preserve">s </w:t>
                            </w:r>
                            <w:r>
                              <w:rPr>
                                <w:rFonts w:ascii="Arial" w:eastAsia="Arial" w:hAnsi="Arial" w:cs="Arial"/>
                                <w:w w:val="134"/>
                                <w:sz w:val="1"/>
                                <w:szCs w:val="1"/>
                              </w:rPr>
                              <w:t>s</w:t>
                            </w:r>
                          </w:p>
                          <w:p w14:paraId="2E841898" w14:textId="77777777" w:rsidR="008A3C5E" w:rsidRDefault="008A3C5E">
                            <w:pPr>
                              <w:spacing w:after="0" w:line="7" w:lineRule="exact"/>
                              <w:ind w:right="584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</w:p>
                          <w:p w14:paraId="1CB04AE6" w14:textId="77777777" w:rsidR="008A3C5E" w:rsidRDefault="008A3C5E">
                            <w:pPr>
                              <w:spacing w:after="0" w:line="8" w:lineRule="exact"/>
                              <w:ind w:right="584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w w:val="134"/>
                                <w:sz w:val="1"/>
                                <w:szCs w:val="1"/>
                              </w:rPr>
                              <w:t>s</w:t>
                            </w:r>
                          </w:p>
                          <w:p w14:paraId="32361E91" w14:textId="77777777" w:rsidR="008A3C5E" w:rsidRDefault="008A3C5E">
                            <w:pPr>
                              <w:spacing w:before="18" w:after="0" w:line="280" w:lineRule="exac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13F5F50" w14:textId="77777777" w:rsidR="008A3C5E" w:rsidRDefault="008A3C5E">
                            <w:pPr>
                              <w:tabs>
                                <w:tab w:val="left" w:pos="10920"/>
                                <w:tab w:val="left" w:pos="11020"/>
                              </w:tabs>
                              <w:spacing w:after="0" w:line="143" w:lineRule="auto"/>
                              <w:ind w:left="10653" w:right="744"/>
                              <w:jc w:val="center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7"/>
                                <w:w w:val="187"/>
                                <w:position w:val="1"/>
                                <w:sz w:val="1"/>
                                <w:szCs w:val="1"/>
                              </w:rPr>
                              <w:t>gn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7"/>
                                <w:w w:val="187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87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98"/>
                                <w:sz w:val="1"/>
                                <w:szCs w:val="1"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w w:val="174"/>
                                <w:position w:val="1"/>
                                <w:sz w:val="1"/>
                                <w:szCs w:val="1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9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0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0"/>
                                <w:w w:val="153"/>
                                <w:position w:val="2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38"/>
                                <w:position w:val="2"/>
                                <w:sz w:val="1"/>
                                <w:szCs w:val="1"/>
                              </w:rPr>
                              <w:t xml:space="preserve">B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170"/>
                                <w:position w:val="2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147"/>
                                <w:position w:val="1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181"/>
                                <w:position w:val="1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74"/>
                                <w:position w:val="1"/>
                                <w:sz w:val="1"/>
                                <w:szCs w:val="1"/>
                              </w:rPr>
                              <w:t>p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7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179"/>
                                <w:position w:val="1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8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9"/>
                                <w:w w:val="147"/>
                                <w:position w:val="2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67"/>
                                <w:position w:val="2"/>
                                <w:sz w:val="1"/>
                                <w:szCs w:val="1"/>
                              </w:rPr>
                              <w:t xml:space="preserve">r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7"/>
                                <w:w w:val="134"/>
                                <w:position w:val="2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w w:val="172"/>
                                <w:position w:val="1"/>
                                <w:sz w:val="1"/>
                                <w:szCs w:val="1"/>
                              </w:rPr>
                              <w:t>d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5"/>
                                <w:w w:val="170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5"/>
                                <w:w w:val="147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81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ab/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5"/>
                                <w:w w:val="159"/>
                                <w:sz w:val="1"/>
                                <w:szCs w:val="1"/>
                              </w:rPr>
                              <w:t>k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w w:val="153"/>
                                <w:position w:val="1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6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52"/>
                                <w:position w:val="1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53"/>
                                <w:position w:val="2"/>
                                <w:sz w:val="1"/>
                                <w:szCs w:val="1"/>
                              </w:rPr>
                              <w:t>e</w:t>
                            </w:r>
                          </w:p>
                          <w:p w14:paraId="57387A92" w14:textId="77777777" w:rsidR="008A3C5E" w:rsidRDefault="008A3C5E">
                            <w:pPr>
                              <w:spacing w:after="0" w:line="15" w:lineRule="exact"/>
                              <w:ind w:right="871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70"/>
                                <w:position w:val="1"/>
                                <w:sz w:val="1"/>
                                <w:szCs w:val="1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71"/>
                                <w:position w:val="1"/>
                                <w:sz w:val="1"/>
                                <w:szCs w:val="1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68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67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70"/>
                                <w:sz w:val="1"/>
                                <w:szCs w:val="1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202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"/>
                                <w:w w:val="160"/>
                                <w:sz w:val="1"/>
                                <w:szCs w:val="1"/>
                              </w:rPr>
                              <w:t>y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"/>
                                <w:w w:val="181"/>
                                <w:sz w:val="1"/>
                                <w:szCs w:val="1"/>
                              </w:rPr>
                              <w:t>l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"/>
                                <w:w w:val="174"/>
                                <w:sz w:val="1"/>
                                <w:szCs w:val="1"/>
                              </w:rPr>
                              <w:t>pp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68"/>
                                <w:sz w:val="1"/>
                                <w:szCs w:val="1"/>
                              </w:rPr>
                              <w:t>u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z w:val="1"/>
                                <w:szCs w:val="1"/>
                              </w:rPr>
                              <w:t xml:space="preserve">        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1"/>
                                <w:sz w:val="1"/>
                                <w:szCs w:val="1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"/>
                                <w:w w:val="179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"/>
                                <w:w w:val="152"/>
                                <w:sz w:val="1"/>
                                <w:szCs w:val="1"/>
                              </w:rPr>
                              <w:t>c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"/>
                                <w:w w:val="170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"/>
                                <w:w w:val="147"/>
                                <w:sz w:val="1"/>
                                <w:szCs w:val="1"/>
                              </w:rPr>
                              <w:t>a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2"/>
                                <w:w w:val="170"/>
                                <w:sz w:val="1"/>
                                <w:szCs w:val="1"/>
                              </w:rPr>
                              <w:t>h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3"/>
                                <w:w w:val="170"/>
                                <w:sz w:val="1"/>
                                <w:szCs w:val="1"/>
                              </w:rPr>
                              <w:t>n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53"/>
                                <w:sz w:val="1"/>
                                <w:szCs w:val="1"/>
                              </w:rPr>
                              <w:t>e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67"/>
                                <w:sz w:val="1"/>
                                <w:szCs w:val="1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168"/>
                                <w:position w:val="1"/>
                                <w:sz w:val="1"/>
                                <w:szCs w:val="1"/>
                              </w:rPr>
                              <w:t>o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1"/>
                                <w:w w:val="179"/>
                                <w:position w:val="1"/>
                                <w:sz w:val="1"/>
                                <w:szCs w:val="1"/>
                              </w:rPr>
                              <w:t>f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4"/>
                                <w:w w:val="202"/>
                                <w:position w:val="1"/>
                                <w:sz w:val="1"/>
                                <w:szCs w:val="1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5"/>
                                <w:w w:val="134"/>
                                <w:position w:val="1"/>
                                <w:sz w:val="1"/>
                                <w:szCs w:val="1"/>
                              </w:rPr>
                              <w:t>s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spacing w:val="-5"/>
                                <w:w w:val="179"/>
                                <w:position w:val="1"/>
                                <w:sz w:val="1"/>
                                <w:szCs w:val="1"/>
                              </w:rPr>
                              <w:t>i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81"/>
                                <w:position w:val="1"/>
                                <w:sz w:val="1"/>
                                <w:szCs w:val="1"/>
                              </w:rPr>
                              <w:t>l</w:t>
                            </w:r>
                          </w:p>
                          <w:p w14:paraId="2CC30C35" w14:textId="77777777" w:rsidR="008A3C5E" w:rsidRDefault="008A3C5E">
                            <w:pPr>
                              <w:spacing w:after="0" w:line="3" w:lineRule="exact"/>
                              <w:ind w:right="976"/>
                              <w:jc w:val="right"/>
                              <w:rPr>
                                <w:rFonts w:ascii="Arial" w:eastAsia="Arial" w:hAnsi="Arial" w:cs="Arial"/>
                                <w:sz w:val="1"/>
                                <w:szCs w:val="1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34"/>
                                <w:sz w:val="1"/>
                                <w:szCs w:val="1"/>
                              </w:rPr>
                              <w:t xml:space="preserve">s 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71"/>
                                <w:sz w:val="1"/>
                                <w:szCs w:val="1"/>
                              </w:rPr>
                              <w:t>g</w:t>
                            </w:r>
                            <w:r>
                              <w:rPr>
                                <w:rFonts w:ascii="Arial" w:eastAsia="Arial" w:hAnsi="Arial" w:cs="Arial"/>
                                <w:color w:val="231F20"/>
                                <w:w w:val="170"/>
                                <w:sz w:val="1"/>
                                <w:szCs w:val="1"/>
                              </w:rPr>
                              <w:t>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41" o:spid="_x0000_s1040" type="#_x0000_t202" style="position:absolute;margin-left:0;margin-top:0;width:595.3pt;height:141.7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" filled="f" stroked="f">
                <v:textbox inset="0,0,0,0">
                  <w:txbxContent>
                    <w:p w14:paraId="2F9FEC6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53D248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AE30B8" w14:textId="77777777" w:rsidR="008A3C5E" w:rsidRDefault="008A3C5E">
                      <w:pPr>
                        <w:spacing w:before="9" w:after="0" w:line="220" w:lineRule="exact"/>
                      </w:pPr>
                    </w:p>
                    <w:p w14:paraId="768FE419" w14:textId="77777777" w:rsidR="008A3C5E" w:rsidRDefault="008A3C5E">
                      <w:pPr>
                        <w:spacing w:after="0" w:line="224" w:lineRule="auto"/>
                        <w:ind w:left="11094" w:right="751" w:hanging="38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7"/>
                          <w:w w:val="138"/>
                          <w:position w:val="2"/>
                          <w:sz w:val="1"/>
                          <w:szCs w:val="1"/>
                        </w:rPr>
                        <w:t>B</w:t>
                      </w:r>
                      <w:r>
                        <w:rPr>
                          <w:rFonts w:ascii="Arial" w:eastAsia="Arial" w:hAnsi="Arial" w:cs="Arial"/>
                          <w:spacing w:val="-8"/>
                          <w:w w:val="153"/>
                          <w:position w:val="1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pacing w:val="-8"/>
                          <w:w w:val="134"/>
                          <w:position w:val="1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spacing w:val="-5"/>
                          <w:w w:val="202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74"/>
                          <w:sz w:val="1"/>
                          <w:szCs w:val="1"/>
                        </w:rPr>
                        <w:t xml:space="preserve">p </w:t>
                      </w:r>
                      <w:r>
                        <w:rPr>
                          <w:rFonts w:ascii="Arial" w:eastAsia="Arial" w:hAnsi="Arial" w:cs="Arial"/>
                          <w:spacing w:val="-9"/>
                          <w:w w:val="167"/>
                          <w:position w:val="1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spacing w:val="-9"/>
                          <w:w w:val="147"/>
                          <w:position w:val="1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pacing w:val="-9"/>
                          <w:w w:val="152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spacing w:val="-10"/>
                          <w:w w:val="202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79"/>
                          <w:sz w:val="1"/>
                          <w:szCs w:val="1"/>
                        </w:rPr>
                        <w:t>i</w:t>
                      </w:r>
                    </w:p>
                    <w:p w14:paraId="092E8A72" w14:textId="77777777" w:rsidR="008A3C5E" w:rsidRDefault="008A3C5E">
                      <w:pPr>
                        <w:tabs>
                          <w:tab w:val="left" w:pos="11100"/>
                        </w:tabs>
                        <w:spacing w:before="1" w:after="0" w:line="134" w:lineRule="auto"/>
                        <w:ind w:left="10622" w:right="724" w:hanging="1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61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pacing w:val="-4"/>
                          <w:w w:val="16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161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161"/>
                          <w:position w:val="1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161"/>
                          <w:position w:val="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11"/>
                          <w:w w:val="202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pacing w:val="-11"/>
                          <w:w w:val="179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w w:val="168"/>
                          <w:position w:val="1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w w:val="102"/>
                          <w:position w:val="1"/>
                          <w:sz w:val="1"/>
                          <w:szCs w:val="1"/>
                        </w:rPr>
                        <w:t xml:space="preserve">       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170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170"/>
                          <w:position w:val="1"/>
                          <w:sz w:val="1"/>
                          <w:szCs w:val="1"/>
                        </w:rPr>
                        <w:t>h</w:t>
                      </w:r>
                    </w:p>
                    <w:p w14:paraId="5981F887" w14:textId="77777777" w:rsidR="008A3C5E" w:rsidRDefault="008A3C5E">
                      <w:pPr>
                        <w:tabs>
                          <w:tab w:val="left" w:pos="520"/>
                        </w:tabs>
                        <w:spacing w:after="0" w:line="4" w:lineRule="exact"/>
                        <w:ind w:right="714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11"/>
                          <w:w w:val="167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47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17"/>
                          <w:w w:val="152"/>
                          <w:position w:val="1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w w:val="152"/>
                          <w:sz w:val="1"/>
                          <w:szCs w:val="1"/>
                        </w:rPr>
                        <w:t>c</w:t>
                      </w:r>
                    </w:p>
                    <w:p w14:paraId="6A2826F6" w14:textId="77777777" w:rsidR="008A3C5E" w:rsidRDefault="008A3C5E">
                      <w:pPr>
                        <w:tabs>
                          <w:tab w:val="left" w:pos="11140"/>
                        </w:tabs>
                        <w:spacing w:before="6" w:after="0" w:line="131" w:lineRule="auto"/>
                        <w:ind w:left="10587" w:right="691" w:firstLine="3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21"/>
                          <w:w w:val="173"/>
                          <w:sz w:val="1"/>
                          <w:szCs w:val="1"/>
                        </w:rPr>
                        <w:t>b</w:t>
                      </w:r>
                      <w:r>
                        <w:rPr>
                          <w:rFonts w:ascii="Arial" w:eastAsia="Arial" w:hAnsi="Arial" w:cs="Arial"/>
                          <w:w w:val="173"/>
                          <w:position w:val="1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173"/>
                          <w:position w:val="1"/>
                          <w:sz w:val="1"/>
                          <w:szCs w:val="1"/>
                        </w:rPr>
                        <w:t>kl</w:t>
                      </w:r>
                      <w:r>
                        <w:rPr>
                          <w:rFonts w:ascii="Arial" w:eastAsia="Arial" w:hAnsi="Arial" w:cs="Arial"/>
                          <w:w w:val="173"/>
                          <w:sz w:val="1"/>
                          <w:szCs w:val="1"/>
                        </w:rPr>
                        <w:t xml:space="preserve">i </w:t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181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181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w w:val="147"/>
                          <w:position w:val="1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w w:val="102"/>
                          <w:position w:val="1"/>
                          <w:sz w:val="1"/>
                          <w:szCs w:val="1"/>
                        </w:rPr>
                        <w:t xml:space="preserve">       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134"/>
                          <w:position w:val="1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</w:p>
                    <w:p w14:paraId="216B95FE" w14:textId="77777777" w:rsidR="008A3C5E" w:rsidRDefault="008A3C5E">
                      <w:pPr>
                        <w:tabs>
                          <w:tab w:val="left" w:pos="600"/>
                        </w:tabs>
                        <w:spacing w:after="0" w:line="8" w:lineRule="exact"/>
                        <w:ind w:right="680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13"/>
                          <w:w w:val="152"/>
                          <w:position w:val="-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168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2"/>
                          <w:w w:val="168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68"/>
                          <w:position w:val="1"/>
                          <w:sz w:val="1"/>
                          <w:szCs w:val="1"/>
                        </w:rPr>
                        <w:t>o</w:t>
                      </w:r>
                    </w:p>
                    <w:p w14:paraId="3765F6F5" w14:textId="77777777" w:rsidR="008A3C5E" w:rsidRDefault="008A3C5E">
                      <w:pPr>
                        <w:tabs>
                          <w:tab w:val="left" w:pos="11180"/>
                        </w:tabs>
                        <w:spacing w:before="13" w:after="0" w:line="42" w:lineRule="auto"/>
                        <w:ind w:left="10551" w:right="662" w:firstLine="10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22"/>
                          <w:w w:val="170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w w:val="170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168"/>
                          <w:position w:val="1"/>
                          <w:sz w:val="1"/>
                          <w:szCs w:val="1"/>
                        </w:rPr>
                        <w:t>u</w:t>
                      </w:r>
                      <w:r>
                        <w:rPr>
                          <w:rFonts w:ascii="Arial" w:eastAsia="Arial" w:hAnsi="Arial" w:cs="Arial"/>
                          <w:w w:val="134"/>
                          <w:position w:val="1"/>
                          <w:sz w:val="1"/>
                          <w:szCs w:val="1"/>
                        </w:rPr>
                        <w:t xml:space="preserve">s 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167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59"/>
                          <w:sz w:val="1"/>
                          <w:szCs w:val="1"/>
                        </w:rPr>
                        <w:t>k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w w:val="153"/>
                          <w:position w:val="2"/>
                          <w:sz w:val="1"/>
                          <w:szCs w:val="1"/>
                        </w:rPr>
                        <w:t>e</w:t>
                      </w:r>
                    </w:p>
                    <w:p w14:paraId="5DBFEBFF" w14:textId="77777777" w:rsidR="008A3C5E" w:rsidRDefault="008A3C5E">
                      <w:pPr>
                        <w:tabs>
                          <w:tab w:val="left" w:pos="11200"/>
                        </w:tabs>
                        <w:spacing w:before="3" w:after="0" w:line="117" w:lineRule="auto"/>
                        <w:ind w:left="11222" w:right="640" w:hanging="678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25"/>
                          <w:w w:val="179"/>
                          <w:sz w:val="1"/>
                          <w:szCs w:val="1"/>
                        </w:rPr>
                        <w:t>w</w:t>
                      </w:r>
                      <w:r>
                        <w:rPr>
                          <w:rFonts w:ascii="Arial" w:eastAsia="Arial" w:hAnsi="Arial" w:cs="Arial"/>
                          <w:w w:val="179"/>
                          <w:position w:val="1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5"/>
                          <w:w w:val="179"/>
                          <w:position w:val="2"/>
                          <w:sz w:val="1"/>
                          <w:szCs w:val="1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w w:val="179"/>
                          <w:position w:val="2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179"/>
                          <w:position w:val="2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25"/>
                          <w:w w:val="179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w w:val="179"/>
                          <w:sz w:val="1"/>
                          <w:szCs w:val="1"/>
                        </w:rPr>
                        <w:t>i</w:t>
                      </w:r>
                    </w:p>
                    <w:p w14:paraId="26CD6B0F" w14:textId="77777777" w:rsidR="008A3C5E" w:rsidRDefault="008A3C5E">
                      <w:pPr>
                        <w:tabs>
                          <w:tab w:val="left" w:pos="680"/>
                        </w:tabs>
                        <w:spacing w:after="0" w:line="17" w:lineRule="exact"/>
                        <w:ind w:right="636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15"/>
                          <w:w w:val="202"/>
                          <w:position w:val="-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68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2"/>
                          <w:w w:val="160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160"/>
                          <w:sz w:val="1"/>
                          <w:szCs w:val="1"/>
                        </w:rPr>
                        <w:t>y</w:t>
                      </w:r>
                    </w:p>
                    <w:p w14:paraId="3190D4A0" w14:textId="77777777" w:rsidR="008A3C5E" w:rsidRDefault="008A3C5E">
                      <w:pPr>
                        <w:tabs>
                          <w:tab w:val="left" w:pos="11220"/>
                        </w:tabs>
                        <w:spacing w:before="10" w:after="0" w:line="79" w:lineRule="auto"/>
                        <w:ind w:left="10519" w:right="622" w:firstLine="4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15"/>
                          <w:w w:val="134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5"/>
                          <w:w w:val="170"/>
                          <w:position w:val="1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w w:val="170"/>
                          <w:position w:val="1"/>
                          <w:sz w:val="1"/>
                          <w:szCs w:val="1"/>
                        </w:rPr>
                        <w:t xml:space="preserve">n </w:t>
                      </w:r>
                      <w:r>
                        <w:rPr>
                          <w:rFonts w:ascii="Arial" w:eastAsia="Arial" w:hAnsi="Arial" w:cs="Arial"/>
                          <w:spacing w:val="-27"/>
                          <w:w w:val="179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w w:val="179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w w:val="102"/>
                          <w:sz w:val="1"/>
                          <w:szCs w:val="1"/>
                        </w:rPr>
                        <w:t xml:space="preserve">       </w:t>
                      </w:r>
                      <w:r>
                        <w:rPr>
                          <w:rFonts w:ascii="Arial" w:eastAsia="Arial" w:hAnsi="Arial" w:cs="Arial"/>
                          <w:w w:val="172"/>
                          <w:position w:val="1"/>
                          <w:sz w:val="1"/>
                          <w:szCs w:val="1"/>
                        </w:rPr>
                        <w:t>d</w:t>
                      </w:r>
                    </w:p>
                    <w:p w14:paraId="1C39BE1E" w14:textId="77777777" w:rsidR="008A3C5E" w:rsidRDefault="008A3C5E">
                      <w:pPr>
                        <w:tabs>
                          <w:tab w:val="left" w:pos="11240"/>
                        </w:tabs>
                        <w:spacing w:before="6" w:after="0" w:line="87" w:lineRule="auto"/>
                        <w:ind w:left="10509" w:right="610" w:firstLine="3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25"/>
                          <w:w w:val="159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w w:val="159"/>
                          <w:position w:val="1"/>
                          <w:sz w:val="1"/>
                          <w:szCs w:val="1"/>
                        </w:rPr>
                        <w:t>k</w:t>
                      </w:r>
                      <w:r>
                        <w:rPr>
                          <w:rFonts w:ascii="Arial" w:eastAsia="Arial" w:hAnsi="Arial" w:cs="Arial"/>
                          <w:position w:val="1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134"/>
                          <w:position w:val="1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w w:val="202"/>
                          <w:sz w:val="1"/>
                          <w:szCs w:val="1"/>
                        </w:rPr>
                        <w:t xml:space="preserve">t </w:t>
                      </w: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3"/>
                          <w:w w:val="147"/>
                          <w:position w:val="1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w w:val="147"/>
                          <w:sz w:val="1"/>
                          <w:szCs w:val="1"/>
                        </w:rPr>
                        <w:t>a</w:t>
                      </w:r>
                    </w:p>
                    <w:p w14:paraId="6E3F3D04" w14:textId="77777777" w:rsidR="008A3C5E" w:rsidRDefault="008A3C5E">
                      <w:pPr>
                        <w:spacing w:after="0" w:line="6" w:lineRule="exact"/>
                        <w:ind w:right="1357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70"/>
                          <w:sz w:val="1"/>
                          <w:szCs w:val="1"/>
                        </w:rPr>
                        <w:t>h</w:t>
                      </w:r>
                    </w:p>
                    <w:p w14:paraId="0B14C488" w14:textId="77777777" w:rsidR="008A3C5E" w:rsidRDefault="008A3C5E">
                      <w:pPr>
                        <w:tabs>
                          <w:tab w:val="left" w:pos="740"/>
                        </w:tabs>
                        <w:spacing w:after="0" w:line="10" w:lineRule="exact"/>
                        <w:ind w:right="605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52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>e</w:t>
                      </w:r>
                    </w:p>
                    <w:p w14:paraId="36C45579" w14:textId="77777777" w:rsidR="008A3C5E" w:rsidRDefault="008A3C5E">
                      <w:pPr>
                        <w:tabs>
                          <w:tab w:val="left" w:pos="760"/>
                        </w:tabs>
                        <w:spacing w:after="0" w:line="10" w:lineRule="exact"/>
                        <w:ind w:right="602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w w:val="171"/>
                          <w:sz w:val="1"/>
                          <w:szCs w:val="1"/>
                        </w:rPr>
                        <w:t>g</w:t>
                      </w:r>
                    </w:p>
                    <w:p w14:paraId="250FC20C" w14:textId="77777777" w:rsidR="008A3C5E" w:rsidRDefault="008A3C5E">
                      <w:pPr>
                        <w:tabs>
                          <w:tab w:val="left" w:pos="760"/>
                        </w:tabs>
                        <w:spacing w:after="0" w:line="7" w:lineRule="exact"/>
                        <w:ind w:right="599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52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spacing w:val="-24"/>
                          <w:w w:val="152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w w:val="152"/>
                          <w:sz w:val="1"/>
                          <w:szCs w:val="1"/>
                        </w:rPr>
                        <w:t>c</w:t>
                      </w:r>
                    </w:p>
                    <w:p w14:paraId="68941DF3" w14:textId="77777777" w:rsidR="008A3C5E" w:rsidRDefault="008A3C5E">
                      <w:pPr>
                        <w:spacing w:after="0" w:line="9" w:lineRule="exact"/>
                        <w:ind w:right="1369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spacing w:val="-29"/>
                          <w:w w:val="179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w w:val="179"/>
                          <w:sz w:val="1"/>
                          <w:szCs w:val="1"/>
                        </w:rPr>
                        <w:t>i</w:t>
                      </w:r>
                    </w:p>
                    <w:p w14:paraId="154DDA15" w14:textId="77777777" w:rsidR="008A3C5E" w:rsidRDefault="008A3C5E">
                      <w:pPr>
                        <w:spacing w:before="2" w:after="0" w:line="73" w:lineRule="auto"/>
                        <w:ind w:left="10492" w:right="589" w:firstLine="3"/>
                        <w:jc w:val="both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63"/>
                          <w:sz w:val="1"/>
                          <w:szCs w:val="1"/>
                        </w:rPr>
                        <w:t xml:space="preserve">c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163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63"/>
                          <w:position w:val="1"/>
                          <w:sz w:val="1"/>
                          <w:szCs w:val="1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spacing w:val="1"/>
                          <w:w w:val="163"/>
                          <w:position w:val="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47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w w:val="181"/>
                          <w:position w:val="1"/>
                          <w:sz w:val="1"/>
                          <w:szCs w:val="1"/>
                        </w:rPr>
                        <w:t xml:space="preserve">l </w:t>
                      </w:r>
                      <w:r>
                        <w:rPr>
                          <w:rFonts w:ascii="Arial" w:eastAsia="Arial" w:hAnsi="Arial" w:cs="Arial"/>
                          <w:w w:val="167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w w:val="147"/>
                          <w:position w:val="1"/>
                          <w:sz w:val="1"/>
                          <w:szCs w:val="1"/>
                        </w:rPr>
                        <w:t>a</w:t>
                      </w:r>
                    </w:p>
                    <w:p w14:paraId="66B41332" w14:textId="77777777" w:rsidR="008A3C5E" w:rsidRDefault="008A3C5E">
                      <w:pPr>
                        <w:spacing w:before="1" w:after="0" w:line="92" w:lineRule="auto"/>
                        <w:ind w:left="10485" w:right="582" w:firstLine="5"/>
                        <w:jc w:val="both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72"/>
                          <w:sz w:val="1"/>
                          <w:szCs w:val="1"/>
                        </w:rPr>
                        <w:t xml:space="preserve">p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2"/>
                          <w:w w:val="172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72"/>
                          <w:position w:val="1"/>
                          <w:sz w:val="1"/>
                          <w:szCs w:val="1"/>
                        </w:rPr>
                        <w:t xml:space="preserve">n </w:t>
                      </w:r>
                      <w:r>
                        <w:rPr>
                          <w:rFonts w:ascii="Arial" w:eastAsia="Arial" w:hAnsi="Arial" w:cs="Arial"/>
                          <w:w w:val="202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70"/>
                          <w:position w:val="1"/>
                          <w:sz w:val="1"/>
                          <w:szCs w:val="1"/>
                        </w:rPr>
                        <w:t xml:space="preserve">n </w:t>
                      </w:r>
                      <w:r>
                        <w:rPr>
                          <w:rFonts w:ascii="Arial" w:eastAsia="Arial" w:hAnsi="Arial" w:cs="Arial"/>
                          <w:w w:val="134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-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79"/>
                          <w:position w:val="1"/>
                          <w:sz w:val="1"/>
                          <w:szCs w:val="1"/>
                        </w:rPr>
                        <w:t xml:space="preserve">i </w:t>
                      </w: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70"/>
                          <w:position w:val="1"/>
                          <w:sz w:val="1"/>
                          <w:szCs w:val="1"/>
                        </w:rPr>
                        <w:t xml:space="preserve">n </w:t>
                      </w:r>
                      <w:r>
                        <w:rPr>
                          <w:rFonts w:ascii="Arial" w:eastAsia="Arial" w:hAnsi="Arial" w:cs="Arial"/>
                          <w:w w:val="138"/>
                          <w:sz w:val="1"/>
                          <w:szCs w:val="1"/>
                        </w:rPr>
                        <w:t>B</w:t>
                      </w:r>
                      <w:r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Arial" w:eastAsia="Arial" w:hAnsi="Arial" w:cs="Arial"/>
                          <w:spacing w:val="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171"/>
                          <w:position w:val="1"/>
                          <w:sz w:val="1"/>
                          <w:szCs w:val="1"/>
                        </w:rPr>
                        <w:t>g</w:t>
                      </w:r>
                    </w:p>
                    <w:p w14:paraId="25514E84" w14:textId="77777777" w:rsidR="008A3C5E" w:rsidRDefault="008A3C5E">
                      <w:pPr>
                        <w:spacing w:after="0" w:line="4" w:lineRule="exact"/>
                        <w:ind w:right="584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74"/>
                          <w:sz w:val="1"/>
                          <w:szCs w:val="1"/>
                        </w:rPr>
                        <w:t>p</w:t>
                      </w:r>
                    </w:p>
                    <w:p w14:paraId="3B3DE044" w14:textId="77777777" w:rsidR="008A3C5E" w:rsidRDefault="008A3C5E">
                      <w:pPr>
                        <w:spacing w:before="3" w:after="0" w:line="111" w:lineRule="auto"/>
                        <w:ind w:left="11283" w:right="583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68"/>
                          <w:sz w:val="1"/>
                          <w:szCs w:val="1"/>
                        </w:rPr>
                        <w:t>r o</w:t>
                      </w:r>
                    </w:p>
                    <w:p w14:paraId="4FD16107" w14:textId="77777777" w:rsidR="008A3C5E" w:rsidRDefault="008A3C5E">
                      <w:pPr>
                        <w:spacing w:before="2" w:after="0" w:line="157" w:lineRule="auto"/>
                        <w:ind w:left="11285" w:right="581"/>
                        <w:jc w:val="both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52"/>
                          <w:sz w:val="1"/>
                          <w:szCs w:val="1"/>
                        </w:rPr>
                        <w:t xml:space="preserve">c </w:t>
                      </w: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 xml:space="preserve">e </w:t>
                      </w:r>
                      <w:r>
                        <w:rPr>
                          <w:rFonts w:ascii="Arial" w:eastAsia="Arial" w:hAnsi="Arial" w:cs="Arial"/>
                          <w:w w:val="135"/>
                          <w:sz w:val="1"/>
                          <w:szCs w:val="1"/>
                        </w:rPr>
                        <w:t xml:space="preserve">s </w:t>
                      </w:r>
                      <w:r>
                        <w:rPr>
                          <w:rFonts w:ascii="Arial" w:eastAsia="Arial" w:hAnsi="Arial" w:cs="Arial"/>
                          <w:w w:val="134"/>
                          <w:sz w:val="1"/>
                          <w:szCs w:val="1"/>
                        </w:rPr>
                        <w:t>s</w:t>
                      </w:r>
                    </w:p>
                    <w:p w14:paraId="2E841898" w14:textId="77777777" w:rsidR="008A3C5E" w:rsidRDefault="008A3C5E">
                      <w:pPr>
                        <w:spacing w:after="0" w:line="7" w:lineRule="exact"/>
                        <w:ind w:right="584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53"/>
                          <w:sz w:val="1"/>
                          <w:szCs w:val="1"/>
                        </w:rPr>
                        <w:t>e</w:t>
                      </w:r>
                    </w:p>
                    <w:p w14:paraId="1CB04AE6" w14:textId="77777777" w:rsidR="008A3C5E" w:rsidRDefault="008A3C5E">
                      <w:pPr>
                        <w:spacing w:after="0" w:line="8" w:lineRule="exact"/>
                        <w:ind w:right="584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w w:val="134"/>
                          <w:sz w:val="1"/>
                          <w:szCs w:val="1"/>
                        </w:rPr>
                        <w:t>s</w:t>
                      </w:r>
                    </w:p>
                    <w:p w14:paraId="32361E91" w14:textId="77777777" w:rsidR="008A3C5E" w:rsidRDefault="008A3C5E">
                      <w:pPr>
                        <w:spacing w:before="18" w:after="0" w:line="280" w:lineRule="exact"/>
                        <w:rPr>
                          <w:sz w:val="28"/>
                          <w:szCs w:val="28"/>
                        </w:rPr>
                      </w:pPr>
                    </w:p>
                    <w:p w14:paraId="613F5F50" w14:textId="77777777" w:rsidR="008A3C5E" w:rsidRDefault="008A3C5E">
                      <w:pPr>
                        <w:tabs>
                          <w:tab w:val="left" w:pos="10920"/>
                          <w:tab w:val="left" w:pos="11020"/>
                        </w:tabs>
                        <w:spacing w:after="0" w:line="143" w:lineRule="auto"/>
                        <w:ind w:left="10653" w:right="744"/>
                        <w:jc w:val="center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pacing w:val="-17"/>
                          <w:w w:val="187"/>
                          <w:position w:val="1"/>
                          <w:sz w:val="1"/>
                          <w:szCs w:val="1"/>
                        </w:rPr>
                        <w:t>gn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7"/>
                          <w:w w:val="187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87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98"/>
                          <w:sz w:val="1"/>
                          <w:szCs w:val="1"/>
                        </w:rPr>
                        <w:t xml:space="preserve">                     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w w:val="174"/>
                          <w:position w:val="1"/>
                          <w:sz w:val="1"/>
                          <w:szCs w:val="1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9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0"/>
                          <w:w w:val="134"/>
                          <w:position w:val="1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0"/>
                          <w:w w:val="153"/>
                          <w:position w:val="2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38"/>
                          <w:position w:val="2"/>
                          <w:sz w:val="1"/>
                          <w:szCs w:val="1"/>
                        </w:rPr>
                        <w:t xml:space="preserve">B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170"/>
                          <w:position w:val="2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147"/>
                          <w:position w:val="1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181"/>
                          <w:position w:val="1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74"/>
                          <w:position w:val="1"/>
                          <w:sz w:val="1"/>
                          <w:szCs w:val="1"/>
                        </w:rPr>
                        <w:t>p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53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7"/>
                          <w:w w:val="152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179"/>
                          <w:position w:val="1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8"/>
                          <w:w w:val="152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9"/>
                          <w:w w:val="147"/>
                          <w:position w:val="2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67"/>
                          <w:position w:val="2"/>
                          <w:sz w:val="1"/>
                          <w:szCs w:val="1"/>
                        </w:rPr>
                        <w:t xml:space="preserve">r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7"/>
                          <w:w w:val="134"/>
                          <w:position w:val="2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68"/>
                          <w:position w:val="1"/>
                          <w:sz w:val="1"/>
                          <w:szCs w:val="1"/>
                        </w:rPr>
                        <w:t>u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w w:val="172"/>
                          <w:position w:val="1"/>
                          <w:sz w:val="1"/>
                          <w:szCs w:val="1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5"/>
                          <w:w w:val="170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5"/>
                          <w:w w:val="147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81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ab/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5"/>
                          <w:w w:val="159"/>
                          <w:sz w:val="1"/>
                          <w:szCs w:val="1"/>
                        </w:rPr>
                        <w:t>k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w w:val="152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w w:val="153"/>
                          <w:position w:val="1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6"/>
                          <w:w w:val="170"/>
                          <w:position w:val="1"/>
                          <w:sz w:val="1"/>
                          <w:szCs w:val="1"/>
                        </w:rPr>
                        <w:t>h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52"/>
                          <w:position w:val="1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53"/>
                          <w:position w:val="2"/>
                          <w:sz w:val="1"/>
                          <w:szCs w:val="1"/>
                        </w:rPr>
                        <w:t>e</w:t>
                      </w:r>
                    </w:p>
                    <w:p w14:paraId="57387A92" w14:textId="77777777" w:rsidR="008A3C5E" w:rsidRDefault="008A3C5E">
                      <w:pPr>
                        <w:spacing w:after="0" w:line="15" w:lineRule="exact"/>
                        <w:ind w:right="871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70"/>
                          <w:position w:val="1"/>
                          <w:sz w:val="1"/>
                          <w:szCs w:val="1"/>
                        </w:rPr>
                        <w:t>h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71"/>
                          <w:position w:val="1"/>
                          <w:sz w:val="1"/>
                          <w:szCs w:val="1"/>
                        </w:rPr>
                        <w:t>g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68"/>
                          <w:position w:val="1"/>
                          <w:sz w:val="1"/>
                          <w:szCs w:val="1"/>
                        </w:rPr>
                        <w:t>u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68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67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70"/>
                          <w:sz w:val="1"/>
                          <w:szCs w:val="1"/>
                        </w:rPr>
                        <w:t>h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202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"/>
                          <w:w w:val="160"/>
                          <w:sz w:val="1"/>
                          <w:szCs w:val="1"/>
                        </w:rPr>
                        <w:t>y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"/>
                          <w:w w:val="181"/>
                          <w:sz w:val="1"/>
                          <w:szCs w:val="1"/>
                        </w:rPr>
                        <w:t>l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"/>
                          <w:w w:val="174"/>
                          <w:sz w:val="1"/>
                          <w:szCs w:val="1"/>
                        </w:rPr>
                        <w:t>pp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68"/>
                          <w:sz w:val="1"/>
                          <w:szCs w:val="1"/>
                        </w:rPr>
                        <w:t>u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z w:val="1"/>
                          <w:szCs w:val="1"/>
                        </w:rPr>
                        <w:t xml:space="preserve">        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1"/>
                          <w:sz w:val="1"/>
                          <w:szCs w:val="1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"/>
                          <w:w w:val="179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"/>
                          <w:w w:val="152"/>
                          <w:sz w:val="1"/>
                          <w:szCs w:val="1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"/>
                          <w:w w:val="170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"/>
                          <w:w w:val="147"/>
                          <w:sz w:val="1"/>
                          <w:szCs w:val="1"/>
                        </w:rPr>
                        <w:t>a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2"/>
                          <w:w w:val="170"/>
                          <w:sz w:val="1"/>
                          <w:szCs w:val="1"/>
                        </w:rPr>
                        <w:t>h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3"/>
                          <w:w w:val="170"/>
                          <w:sz w:val="1"/>
                          <w:szCs w:val="1"/>
                        </w:rPr>
                        <w:t>n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53"/>
                          <w:sz w:val="1"/>
                          <w:szCs w:val="1"/>
                        </w:rPr>
                        <w:t>e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67"/>
                          <w:sz w:val="1"/>
                          <w:szCs w:val="1"/>
                        </w:rPr>
                        <w:t>r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168"/>
                          <w:position w:val="1"/>
                          <w:sz w:val="1"/>
                          <w:szCs w:val="1"/>
                        </w:rPr>
                        <w:t>o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1"/>
                          <w:w w:val="179"/>
                          <w:position w:val="1"/>
                          <w:sz w:val="1"/>
                          <w:szCs w:val="1"/>
                        </w:rPr>
                        <w:t>f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4"/>
                          <w:w w:val="202"/>
                          <w:position w:val="1"/>
                          <w:sz w:val="1"/>
                          <w:szCs w:val="1"/>
                        </w:rPr>
                        <w:t>t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5"/>
                          <w:w w:val="134"/>
                          <w:position w:val="1"/>
                          <w:sz w:val="1"/>
                          <w:szCs w:val="1"/>
                        </w:rPr>
                        <w:t>s</w:t>
                      </w:r>
                      <w:r>
                        <w:rPr>
                          <w:rFonts w:ascii="Arial" w:eastAsia="Arial" w:hAnsi="Arial" w:cs="Arial"/>
                          <w:color w:val="231F20"/>
                          <w:spacing w:val="-5"/>
                          <w:w w:val="179"/>
                          <w:position w:val="1"/>
                          <w:sz w:val="1"/>
                          <w:szCs w:val="1"/>
                        </w:rPr>
                        <w:t>i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81"/>
                          <w:position w:val="1"/>
                          <w:sz w:val="1"/>
                          <w:szCs w:val="1"/>
                        </w:rPr>
                        <w:t>l</w:t>
                      </w:r>
                    </w:p>
                    <w:p w14:paraId="2CC30C35" w14:textId="77777777" w:rsidR="008A3C5E" w:rsidRDefault="008A3C5E">
                      <w:pPr>
                        <w:spacing w:after="0" w:line="3" w:lineRule="exact"/>
                        <w:ind w:right="976"/>
                        <w:jc w:val="right"/>
                        <w:rPr>
                          <w:rFonts w:ascii="Arial" w:eastAsia="Arial" w:hAnsi="Arial" w:cs="Arial"/>
                          <w:sz w:val="1"/>
                          <w:szCs w:val="1"/>
                        </w:rPr>
                      </w:pPr>
                      <w:r>
                        <w:rPr>
                          <w:rFonts w:ascii="Arial" w:eastAsia="Arial" w:hAnsi="Arial" w:cs="Arial"/>
                          <w:color w:val="231F20"/>
                          <w:w w:val="134"/>
                          <w:sz w:val="1"/>
                          <w:szCs w:val="1"/>
                        </w:rPr>
                        <w:t xml:space="preserve">s 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71"/>
                          <w:sz w:val="1"/>
                          <w:szCs w:val="1"/>
                        </w:rPr>
                        <w:t>g</w:t>
                      </w:r>
                      <w:r>
                        <w:rPr>
                          <w:rFonts w:ascii="Arial" w:eastAsia="Arial" w:hAnsi="Arial" w:cs="Arial"/>
                          <w:color w:val="231F20"/>
                          <w:w w:val="170"/>
                          <w:sz w:val="1"/>
                          <w:szCs w:val="1"/>
                        </w:rPr>
                        <w:t>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67DD9307" wp14:editId="44C156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806575"/>
                <wp:effectExtent l="0" t="0" r="2540" b="0"/>
                <wp:wrapNone/>
                <wp:docPr id="5549" name="Group 3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06575"/>
                          <a:chOff x="0" y="0"/>
                          <a:chExt cx="11906" cy="2845"/>
                        </a:xfrm>
                      </wpg:grpSpPr>
                      <wpg:grpSp>
                        <wpg:cNvPr id="5550" name="Group 3838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2" cy="907"/>
                            <a:chOff x="0" y="539"/>
                            <a:chExt cx="2" cy="907"/>
                          </a:xfrm>
                        </wpg:grpSpPr>
                        <wps:wsp>
                          <wps:cNvPr id="5551" name="Freeform 3840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2" cy="907"/>
                            </a:xfrm>
                            <a:custGeom>
                              <a:avLst/>
                              <a:gdLst>
                                <a:gd name="T0" fmla="+- 0 1446 539"/>
                                <a:gd name="T1" fmla="*/ 1446 h 907"/>
                                <a:gd name="T2" fmla="+- 0 539 539"/>
                                <a:gd name="T3" fmla="*/ 539 h 907"/>
                                <a:gd name="T4" fmla="+- 0 1446 539"/>
                                <a:gd name="T5" fmla="*/ 1446 h 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907">
                                  <a:moveTo>
                                    <a:pt x="0" y="90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EC008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52" name="Picture 38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41" y="549"/>
                              <a:ext cx="905" cy="9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53" name="Group 3836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2835"/>
                            <a:chOff x="0" y="0"/>
                            <a:chExt cx="11906" cy="2835"/>
                          </a:xfrm>
                        </wpg:grpSpPr>
                        <wps:wsp>
                          <wps:cNvPr id="5554" name="Freeform 383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2835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2835 h 2835"/>
                                <a:gd name="T2" fmla="*/ 11906 w 11906"/>
                                <a:gd name="T3" fmla="*/ 2835 h 2835"/>
                                <a:gd name="T4" fmla="*/ 11906 w 11906"/>
                                <a:gd name="T5" fmla="*/ 0 h 2835"/>
                                <a:gd name="T6" fmla="*/ 0 w 11906"/>
                                <a:gd name="T7" fmla="*/ 0 h 2835"/>
                                <a:gd name="T8" fmla="*/ 0 w 11906"/>
                                <a:gd name="T9" fmla="*/ 2835 h 283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2835">
                                  <a:moveTo>
                                    <a:pt x="0" y="2835"/>
                                  </a:moveTo>
                                  <a:lnTo>
                                    <a:pt x="11906" y="2835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835"/>
                                  </a:lnTo>
                                </a:path>
                              </a:pathLst>
                            </a:custGeom>
                            <a:solidFill>
                              <a:srgbClr val="EC008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35" o:spid="_x0000_s1026" style="position:absolute;margin-left:0;margin-top:0;width:595.3pt;height:142.25pt;z-index:-251640832;mso-position-horizontal-relative:page;mso-position-vertical-relative:page" coordsize="11906,2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">
                <v:group id="Group 3838" o:spid="_x0000_s1027" style="position:absolute;top:539;width:2;height:907" coordorigin=",539" coordsize="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IimXDCAAAA3QAAAA8A&#10;AAAAAAAAAAAAAAAAqgIAAGRycy9kb3ducmV2LnhtbFBLBQYAAAAABAAEAPoAAACZAwAAAAA=&#10;">
                  <v:shape id="Freeform 3840" o:spid="_x0000_s1028" style="position:absolute;top:539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Xbh8UA&#10;AADdAAAADwAAAGRycy9kb3ducmV2LnhtbESPT2sCMRTE70K/Q3gFb5pVWClboxRFLNKL/+j1dfO6&#10;2Zq8LJvU3X57IxQ8DjPzG2a+7J0VV2pD7VnBZJyBIC69rrlScDpuRi8gQkTWaD2Tgj8KsFw8DeZY&#10;aN/xnq6HWIkE4VCgAhNjU0gZSkMOw9g3xMn79q3DmGRbSd1il+DOymmWzaTDmtOCwYZWhsrL4dcp&#10;+Dl204ux59qum2q102778bX5VGr43L+9gojUx0f4v/2uFeR5PoH7m/QE5O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VduHxQAAAN0AAAAPAAAAAAAAAAAAAAAAAJgCAABkcnMv&#10;ZG93bnJldi54bWxQSwUGAAAAAAQABAD1AAAAigMAAAAA&#10;" path="m,907l,,,907e" fillcolor="#ec008c" stroked="f">
                    <v:path arrowok="t" o:connecttype="custom" o:connectlocs="0,1446;0,539;0,1446" o:connectangles="0,0,0"/>
                  </v:shape>
                  <v:shape id="Picture 3839" o:spid="_x0000_s1029" type="#_x0000_t75" style="position:absolute;left:10441;top:549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yje7GAAAA3QAAAA8AAABkcnMvZG93bnJldi54bWxEj0FrwkAUhO+C/2F5Qm91Y0qkRFcpQkFa&#10;KJiWordn9pmEZt+mu2uM/74rFDwOM/MNs1wPphU9Od9YVjCbJiCIS6sbrhR8fb4+PoPwAVlja5kU&#10;XMnDejUeLTHX9sI76otQiQhhn6OCOoQul9KXNRn0U9sRR+9kncEQpaukdniJcNPKNEnm0mDDcaHG&#10;jjY1lT/F2SjYn93h/fhh+9Ru++L0hvOn7+uvUg+T4WUBItAQ7uH/9lYryLIshdub+ATk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XKN7sYAAADdAAAADwAAAAAAAAAAAAAA&#10;AACfAgAAZHJzL2Rvd25yZXYueG1sUEsFBgAAAAAEAAQA9wAAAJIDAAAAAA==&#10;">
                    <v:imagedata r:id="rId128" o:title=""/>
                  </v:shape>
                </v:group>
                <v:group id="Group 3836" o:spid="_x0000_s1030" style="position:absolute;width:11906;height:2835" coordsize="11906,28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AHB8UAAADd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RJpv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wBwfFAAAA3QAA&#10;AA8AAAAAAAAAAAAAAAAAqgIAAGRycy9kb3ducmV2LnhtbFBLBQYAAAAABAAEAPoAAACcAwAAAAA=&#10;">
                  <v:shape id="Freeform 3837" o:spid="_x0000_s1031" style="position:absolute;width:11906;height:2835;visibility:visible;mso-wrap-style:square;v-text-anchor:top" coordsize="11906,2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sVNcQA&#10;AADdAAAADwAAAGRycy9kb3ducmV2LnhtbESPQWvCQBSE74L/YXlCb7pRm1Ciq4io6E3TgtdH9jUJ&#10;zb4N2TWm/vquIPQ4zMw3zHLdm1p01LrKsoLpJAJBnFtdcaHg63M//gDhPLLG2jIp+CUH69VwsMRU&#10;2ztfqMt8IQKEXYoKSu+bVEqXl2TQTWxDHLxv2xr0QbaF1C3eA9zUchZFiTRYcVgosaFtSflPdjMK&#10;Ok6yC+6Tx/ya7c5bc8ADnxKl3kb9ZgHCU+//w6/2USuI4/gdnm/CE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bFTXEAAAA3QAAAA8AAAAAAAAAAAAAAAAAmAIAAGRycy9k&#10;b3ducmV2LnhtbFBLBQYAAAAABAAEAPUAAACJAwAAAAA=&#10;" path="m,2835r11906,l11906,,,,,2835e" fillcolor="#ec008c" stroked="f">
                    <v:path arrowok="t" o:connecttype="custom" o:connectlocs="0,2835;11906,2835;11906,0;0,0;0,2835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38607AB1" w14:textId="77777777" w:rsidR="00BD0945" w:rsidRDefault="00BD0945">
      <w:pPr>
        <w:spacing w:after="0"/>
        <w:jc w:val="right"/>
        <w:sectPr w:rsidR="00BD0945" w:rsidSect="003B41D5">
          <w:type w:val="continuous"/>
          <w:pgSz w:w="11920" w:h="16840"/>
          <w:pgMar w:top="1560" w:right="580" w:bottom="0" w:left="180" w:header="720" w:footer="292" w:gutter="0"/>
          <w:cols w:space="720"/>
        </w:sectPr>
      </w:pPr>
    </w:p>
    <w:p w14:paraId="684FB50F" w14:textId="132E6873" w:rsidR="00BD0945" w:rsidRDefault="00B572EE">
      <w:pPr>
        <w:spacing w:after="0" w:line="200" w:lineRule="exact"/>
        <w:rPr>
          <w:szCs w:val="20"/>
        </w:rPr>
      </w:pPr>
      <w:r>
        <w:rPr>
          <w:noProof/>
          <w:lang w:val="en-AU" w:eastAsia="en-AU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3A5E6DE7" wp14:editId="0745933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3960" cy="1451610"/>
                <wp:effectExtent l="0" t="0" r="0" b="0"/>
                <wp:wrapNone/>
                <wp:docPr id="5548" name="Text Box 3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3960" cy="1451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E10D85" w14:textId="77777777" w:rsidR="008A3C5E" w:rsidRDefault="008A3C5E">
                            <w:pPr>
                              <w:spacing w:before="4" w:after="0" w:line="150" w:lineRule="exact"/>
                              <w:rPr>
                                <w:sz w:val="15"/>
                                <w:szCs w:val="15"/>
                              </w:rPr>
                            </w:pPr>
                          </w:p>
                          <w:p w14:paraId="23D0722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EB8C71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B9C32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E8058D4" w14:textId="77777777" w:rsidR="008A3C5E" w:rsidRDefault="008A3C5E">
                            <w:pPr>
                              <w:spacing w:after="0" w:line="240" w:lineRule="auto"/>
                              <w:ind w:left="39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spacing w:val="-9"/>
                                <w:sz w:val="40"/>
                                <w:szCs w:val="40"/>
                              </w:rPr>
                              <w:t>B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8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7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20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1"/>
                                <w:sz w:val="40"/>
                                <w:szCs w:val="40"/>
                              </w:rPr>
                              <w:t>pr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4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9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8"/>
                                <w:sz w:val="40"/>
                                <w:szCs w:val="40"/>
                              </w:rPr>
                              <w:t>t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0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1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22"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2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0"/>
                                <w:sz w:val="40"/>
                                <w:szCs w:val="40"/>
                              </w:rPr>
                              <w:t>h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9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2"/>
                                <w:sz w:val="40"/>
                                <w:szCs w:val="40"/>
                              </w:rPr>
                              <w:t>c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7"/>
                                <w:sz w:val="40"/>
                                <w:szCs w:val="40"/>
                              </w:rPr>
                              <w:t>k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3"/>
                                <w:sz w:val="40"/>
                                <w:szCs w:val="40"/>
                              </w:rPr>
                              <w:t>l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10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spacing w:val="-7"/>
                                <w:sz w:val="40"/>
                                <w:szCs w:val="40"/>
                              </w:rPr>
                              <w:t>s</w:t>
                            </w:r>
                            <w:r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34" o:spid="_x0000_s1041" type="#_x0000_t202" style="position:absolute;margin-left:0;margin-top:0;width:594.8pt;height:114.3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" filled="f" stroked="f">
                <v:textbox inset="0,0,0,0">
                  <w:txbxContent>
                    <w:p w14:paraId="1BE10D85" w14:textId="77777777" w:rsidR="008A3C5E" w:rsidRDefault="008A3C5E">
                      <w:pPr>
                        <w:spacing w:before="4" w:after="0" w:line="150" w:lineRule="exact"/>
                        <w:rPr>
                          <w:sz w:val="15"/>
                          <w:szCs w:val="15"/>
                        </w:rPr>
                      </w:pPr>
                    </w:p>
                    <w:p w14:paraId="23D0722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EB8C71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B9C32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E8058D4" w14:textId="77777777" w:rsidR="008A3C5E" w:rsidRDefault="008A3C5E">
                      <w:pPr>
                        <w:spacing w:after="0" w:line="240" w:lineRule="auto"/>
                        <w:ind w:left="39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spacing w:val="-9"/>
                          <w:sz w:val="40"/>
                          <w:szCs w:val="40"/>
                        </w:rPr>
                        <w:t>B</w:t>
                      </w:r>
                      <w:r>
                        <w:rPr>
                          <w:rFonts w:ascii="Kalinga" w:eastAsia="Kalinga" w:hAnsi="Kalinga" w:cs="Kalinga"/>
                          <w:spacing w:val="-8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spacing w:val="-7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spacing w:val="-20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spacing w:val="-11"/>
                          <w:sz w:val="40"/>
                          <w:szCs w:val="40"/>
                        </w:rPr>
                        <w:t>pr</w:t>
                      </w:r>
                      <w:r>
                        <w:rPr>
                          <w:rFonts w:ascii="Kalinga" w:eastAsia="Kalinga" w:hAnsi="Kalinga" w:cs="Kalinga"/>
                          <w:spacing w:val="-14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spacing w:val="-9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spacing w:val="-8"/>
                          <w:sz w:val="40"/>
                          <w:szCs w:val="40"/>
                        </w:rPr>
                        <w:t>t</w:t>
                      </w:r>
                      <w:r>
                        <w:rPr>
                          <w:rFonts w:ascii="Kalinga" w:eastAsia="Kalinga" w:hAnsi="Kalinga" w:cs="Kalinga"/>
                          <w:spacing w:val="-10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spacing w:val="-11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spacing w:val="-22"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Kalinga" w:eastAsia="Kalinga" w:hAnsi="Kalinga" w:cs="Kalinga"/>
                          <w:spacing w:val="-12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spacing w:val="-10"/>
                          <w:sz w:val="40"/>
                          <w:szCs w:val="40"/>
                        </w:rPr>
                        <w:t>h</w:t>
                      </w:r>
                      <w:r>
                        <w:rPr>
                          <w:rFonts w:ascii="Kalinga" w:eastAsia="Kalinga" w:hAnsi="Kalinga" w:cs="Kalinga"/>
                          <w:spacing w:val="-9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spacing w:val="-12"/>
                          <w:sz w:val="40"/>
                          <w:szCs w:val="40"/>
                        </w:rPr>
                        <w:t>c</w:t>
                      </w:r>
                      <w:r>
                        <w:rPr>
                          <w:rFonts w:ascii="Kalinga" w:eastAsia="Kalinga" w:hAnsi="Kalinga" w:cs="Kalinga"/>
                          <w:spacing w:val="-7"/>
                          <w:sz w:val="40"/>
                          <w:szCs w:val="40"/>
                        </w:rPr>
                        <w:t>k</w:t>
                      </w:r>
                      <w:r>
                        <w:rPr>
                          <w:rFonts w:ascii="Kalinga" w:eastAsia="Kalinga" w:hAnsi="Kalinga" w:cs="Kalinga"/>
                          <w:spacing w:val="-13"/>
                          <w:sz w:val="40"/>
                          <w:szCs w:val="40"/>
                        </w:rPr>
                        <w:t>l</w:t>
                      </w:r>
                      <w:r>
                        <w:rPr>
                          <w:rFonts w:ascii="Kalinga" w:eastAsia="Kalinga" w:hAnsi="Kalinga" w:cs="Kalinga"/>
                          <w:spacing w:val="-10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spacing w:val="-7"/>
                          <w:sz w:val="40"/>
                          <w:szCs w:val="40"/>
                        </w:rPr>
                        <w:t>s</w:t>
                      </w:r>
                      <w:r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53AB0225" wp14:editId="1DFE9397">
                <wp:simplePos x="0" y="0"/>
                <wp:positionH relativeFrom="page">
                  <wp:posOffset>0</wp:posOffset>
                </wp:positionH>
                <wp:positionV relativeFrom="page">
                  <wp:posOffset>5518785</wp:posOffset>
                </wp:positionV>
                <wp:extent cx="7560310" cy="5173345"/>
                <wp:effectExtent l="0" t="3810" r="2540" b="4445"/>
                <wp:wrapNone/>
                <wp:docPr id="5547" name="Text Box 3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51733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88A1C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5B2064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9A7051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77A370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69D663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F6692E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1DD89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D0A252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940AB1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0EFEA8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F05ACE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C66AD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1FE776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3873F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2C52BE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13356E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99A998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011C1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49ECFA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B922AB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17C920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2FB0C8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1D80A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DD2AB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1BC49C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F664F7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302BC8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B085BE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ABA1E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132260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BEA374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57A35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422324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EEF6FF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2A7039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C42704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BDB4B1B" w14:textId="77777777" w:rsidR="008A3C5E" w:rsidRDefault="008A3C5E">
                            <w:pPr>
                              <w:spacing w:before="18"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6DD44CC" w14:textId="77777777" w:rsidR="008A3C5E" w:rsidRDefault="008A3C5E">
                            <w:pPr>
                              <w:spacing w:after="0" w:line="240" w:lineRule="auto"/>
                              <w:ind w:left="496" w:right="-20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szCs w:val="20"/>
                              </w:rPr>
                              <w:t>36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33" o:spid="_x0000_s1042" type="#_x0000_t202" style="position:absolute;margin-left:0;margin-top:434.55pt;width:595.3pt;height:407.3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" filled="f" stroked="f">
                <v:textbox inset="0,0,0,0">
                  <w:txbxContent>
                    <w:p w14:paraId="0588A1C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5B2064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9A7051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77A370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69D663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F6692E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1DD89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D0A252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940AB1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0EFEA8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F05ACE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C66AD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1FE776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3873F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2C52BE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13356E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99A998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011C1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49ECFA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B922AB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17C920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2FB0C8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1D80A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DD2AB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1BC49C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F664F7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302BC8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B085BE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ABA1E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132260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BEA374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57A35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422324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EEF6FF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2A7039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C42704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BDB4B1B" w14:textId="77777777" w:rsidR="008A3C5E" w:rsidRDefault="008A3C5E">
                      <w:pPr>
                        <w:spacing w:before="18" w:after="0" w:line="200" w:lineRule="exact"/>
                        <w:rPr>
                          <w:szCs w:val="20"/>
                        </w:rPr>
                      </w:pPr>
                    </w:p>
                    <w:p w14:paraId="06DD44CC" w14:textId="77777777" w:rsidR="008A3C5E" w:rsidRDefault="008A3C5E">
                      <w:pPr>
                        <w:spacing w:after="0" w:line="240" w:lineRule="auto"/>
                        <w:ind w:left="496" w:right="-20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szCs w:val="20"/>
                        </w:rPr>
                        <w:t>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627E2D5D" wp14:editId="7EA0D18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0"/>
                <wp:wrapTopAndBottom/>
                <wp:docPr id="5538" name="Group 3824" descr="Decorative imag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5539" name="Group 3831"/>
                        <wpg:cNvGrpSpPr>
                          <a:grpSpLocks/>
                        </wpg:cNvGrpSpPr>
                        <wpg:grpSpPr bwMode="auto">
                          <a:xfrm>
                            <a:off x="11896" y="539"/>
                            <a:ext cx="10" cy="907"/>
                            <a:chOff x="11896" y="539"/>
                            <a:chExt cx="10" cy="907"/>
                          </a:xfrm>
                        </wpg:grpSpPr>
                        <wps:wsp>
                          <wps:cNvPr id="5540" name="Freeform 3832"/>
                          <wps:cNvSpPr>
                            <a:spLocks/>
                          </wps:cNvSpPr>
                          <wps:spPr bwMode="auto">
                            <a:xfrm>
                              <a:off x="11896" y="539"/>
                              <a:ext cx="10" cy="907"/>
                            </a:xfrm>
                            <a:custGeom>
                              <a:avLst/>
                              <a:gdLst>
                                <a:gd name="T0" fmla="+- 0 11896 11896"/>
                                <a:gd name="T1" fmla="*/ T0 w 10"/>
                                <a:gd name="T2" fmla="+- 0 1446 539"/>
                                <a:gd name="T3" fmla="*/ 1446 h 907"/>
                                <a:gd name="T4" fmla="+- 0 11906 11896"/>
                                <a:gd name="T5" fmla="*/ T4 w 10"/>
                                <a:gd name="T6" fmla="+- 0 1446 539"/>
                                <a:gd name="T7" fmla="*/ 1446 h 907"/>
                                <a:gd name="T8" fmla="+- 0 11906 11896"/>
                                <a:gd name="T9" fmla="*/ T8 w 10"/>
                                <a:gd name="T10" fmla="+- 0 539 539"/>
                                <a:gd name="T11" fmla="*/ 539 h 907"/>
                                <a:gd name="T12" fmla="+- 0 11896 11896"/>
                                <a:gd name="T13" fmla="*/ T12 w 10"/>
                                <a:gd name="T14" fmla="+- 0 539 539"/>
                                <a:gd name="T15" fmla="*/ 539 h 907"/>
                                <a:gd name="T16" fmla="+- 0 11896 11896"/>
                                <a:gd name="T17" fmla="*/ T16 w 10"/>
                                <a:gd name="T18" fmla="+- 0 1446 539"/>
                                <a:gd name="T19" fmla="*/ 1446 h 9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" h="907">
                                  <a:moveTo>
                                    <a:pt x="0" y="907"/>
                                  </a:moveTo>
                                  <a:lnTo>
                                    <a:pt x="10" y="907"/>
                                  </a:lnTo>
                                  <a:lnTo>
                                    <a:pt x="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2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1" name="Group 382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896" cy="2286"/>
                            <a:chOff x="0" y="0"/>
                            <a:chExt cx="11896" cy="2286"/>
                          </a:xfrm>
                        </wpg:grpSpPr>
                        <wps:wsp>
                          <wps:cNvPr id="5542" name="Freeform 383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896" cy="2286"/>
                            </a:xfrm>
                            <a:custGeom>
                              <a:avLst/>
                              <a:gdLst>
                                <a:gd name="T0" fmla="*/ 0 w 11896"/>
                                <a:gd name="T1" fmla="*/ 2286 h 2286"/>
                                <a:gd name="T2" fmla="*/ 11896 w 11896"/>
                                <a:gd name="T3" fmla="*/ 2286 h 2286"/>
                                <a:gd name="T4" fmla="*/ 11896 w 11896"/>
                                <a:gd name="T5" fmla="*/ 0 h 2286"/>
                                <a:gd name="T6" fmla="*/ 0 w 11896"/>
                                <a:gd name="T7" fmla="*/ 0 h 2286"/>
                                <a:gd name="T8" fmla="*/ 0 w 11896"/>
                                <a:gd name="T9" fmla="*/ 2286 h 228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896" h="2286">
                                  <a:moveTo>
                                    <a:pt x="0" y="2286"/>
                                  </a:moveTo>
                                  <a:lnTo>
                                    <a:pt x="11896" y="2286"/>
                                  </a:lnTo>
                                  <a:lnTo>
                                    <a:pt x="118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86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43" name="Picture 38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1906" cy="78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544" name="Picture 38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8691"/>
                              <a:ext cx="11906" cy="81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45" name="Group 3825"/>
                        <wpg:cNvGrpSpPr>
                          <a:grpSpLocks/>
                        </wpg:cNvGrpSpPr>
                        <wpg:grpSpPr bwMode="auto">
                          <a:xfrm>
                            <a:off x="0" y="7824"/>
                            <a:ext cx="11906" cy="907"/>
                            <a:chOff x="0" y="7824"/>
                            <a:chExt cx="11906" cy="907"/>
                          </a:xfrm>
                        </wpg:grpSpPr>
                        <wps:wsp>
                          <wps:cNvPr id="5546" name="Freeform 3826"/>
                          <wps:cNvSpPr>
                            <a:spLocks/>
                          </wps:cNvSpPr>
                          <wps:spPr bwMode="auto">
                            <a:xfrm>
                              <a:off x="0" y="7824"/>
                              <a:ext cx="11906" cy="907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+- 0 8731 7824"/>
                                <a:gd name="T2" fmla="*/ 8731 h 907"/>
                                <a:gd name="T3" fmla="*/ 11906 w 11906"/>
                                <a:gd name="T4" fmla="+- 0 8731 7824"/>
                                <a:gd name="T5" fmla="*/ 8731 h 907"/>
                                <a:gd name="T6" fmla="*/ 11906 w 11906"/>
                                <a:gd name="T7" fmla="+- 0 7824 7824"/>
                                <a:gd name="T8" fmla="*/ 7824 h 907"/>
                                <a:gd name="T9" fmla="*/ 0 w 11906"/>
                                <a:gd name="T10" fmla="+- 0 7824 7824"/>
                                <a:gd name="T11" fmla="*/ 7824 h 907"/>
                                <a:gd name="T12" fmla="*/ 0 w 11906"/>
                                <a:gd name="T13" fmla="+- 0 8731 7824"/>
                                <a:gd name="T14" fmla="*/ 8731 h 90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11906" h="907">
                                  <a:moveTo>
                                    <a:pt x="0" y="907"/>
                                  </a:moveTo>
                                  <a:lnTo>
                                    <a:pt x="11906" y="907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</a:path>
                              </a:pathLst>
                            </a:custGeom>
                            <a:solidFill>
                              <a:srgbClr val="00AEE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4" o:spid="_x0000_s1026" alt="Decorative image" style="position:absolute;margin-left:0;margin-top:0;width:595.3pt;height:841.9pt;z-index:-251637760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">
                <v:group id="Group 3831" o:spid="_x0000_s1027" style="position:absolute;left:11896;top:539;width:10;height:907" coordorigin="11896,539" coordsize="10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+x9VNxgAAAN0A&#10;AAAPAAAAAAAAAAAAAAAAAKoCAABkcnMvZG93bnJldi54bWxQSwUGAAAAAAQABAD6AAAAnQMAAAAA&#10;">
                  <v:shape id="Freeform 3832" o:spid="_x0000_s1028" style="position:absolute;left:11896;top:539;width:10;height:907;visibility:visible;mso-wrap-style:square;v-text-anchor:top" coordsize="10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tpGsYA&#10;AADdAAAADwAAAGRycy9kb3ducmV2LnhtbERPy2rCQBTdF/yH4QrdiE6MDyR1FFsq+FiU+qDb28xt&#10;EszcCZlpjP16ZyF0eTjv+bI1pWiodoVlBcNBBII4tbrgTMHpuO7PQDiPrLG0TApu5GC56DzNMdH2&#10;yp/UHHwmQgi7BBXk3leJlC7NyaAb2Io4cD+2NugDrDOpa7yGcFPKOIqm0mDBoSHHit5ySi+HX6Ng&#10;+rX7w2b/cXk/fW/juHe2o/HrRqnnbrt6AeGp9f/ih3ujFUwm47A/vA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tpGsYAAADdAAAADwAAAAAAAAAAAAAAAACYAgAAZHJz&#10;L2Rvd25yZXYueG1sUEsFBgAAAAAEAAQA9QAAAIsDAAAAAA==&#10;" path="m,907r10,l10,,,,,907xe" fillcolor="#fff200" stroked="f">
                    <v:path arrowok="t" o:connecttype="custom" o:connectlocs="0,1446;10,1446;10,539;0,539;0,1446" o:connectangles="0,0,0,0,0"/>
                  </v:shape>
                </v:group>
                <v:group id="Group 3827" o:spid="_x0000_s1029" style="position:absolute;width:11896;height:2286" coordsize="11896,2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LeqNsYAAADd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X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t6o2xgAAAN0A&#10;AAAPAAAAAAAAAAAAAAAAAKoCAABkcnMvZG93bnJldi54bWxQSwUGAAAAAAQABAD6AAAAnQMAAAAA&#10;">
                  <v:shape id="Freeform 3830" o:spid="_x0000_s1030" style="position:absolute;width:11896;height:2286;visibility:visible;mso-wrap-style:square;v-text-anchor:top" coordsize="11896,22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jRIsYA&#10;AADdAAAADwAAAGRycy9kb3ducmV2LnhtbESPQWvCQBSE70L/w/IKvRTdVKpto6sUi+A1aj0/ss8k&#10;Nfs23V2T6K/vFgSPw8x8w8yXvalFS85XlhW8jBIQxLnVFRcK9rv18B2ED8gaa8uk4EIelouHwRxT&#10;bTvOqN2GQkQI+xQVlCE0qZQ+L8mgH9mGOHpH6wyGKF0htcMuwk0tx0kylQYrjgslNrQqKT9tz0aB&#10;q6/t6nfz/fbxfFln51N2PXyZH6WeHvvPGYhAfbiHb+2NVjCZvI7h/01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jRIsYAAADdAAAADwAAAAAAAAAAAAAAAACYAgAAZHJz&#10;L2Rvd25yZXYueG1sUEsFBgAAAAAEAAQA9QAAAIsDAAAAAA==&#10;" path="m,2286r11896,l11896,,,,,2286e" stroked="f">
                    <v:path arrowok="t" o:connecttype="custom" o:connectlocs="0,2286;11896,2286;11896,0;0,0;0,2286" o:connectangles="0,0,0,0,0"/>
                  </v:shape>
                  <v:shape id="Picture 3829" o:spid="_x0000_s1031" type="#_x0000_t75" style="position:absolute;width:11906;height:7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v1TvEAAAA3QAAAA8AAABkcnMvZG93bnJldi54bWxEj0+LwjAUxO/CfofwBG+a6qqUrlEWQfAk&#10;WIt4fNu8/tHmpTRZ7X77jSB4HGbmN8xq05tG3KlztWUF00kEgji3uuZSQXbajWMQziNrbCyTgj9y&#10;sFl/DFaYaPvgI91TX4oAYZeggsr7NpHS5RUZdBPbEgevsJ1BH2RXSt3hI8BNI2dRtJQGaw4LFba0&#10;rSi/pb9GweXncNvu48sVz1l+Lc6+MHEqlRoN++8vEJ56/w6/2nutYLGYf8LzTXgCcv0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v1TvEAAAA3QAAAA8AAAAAAAAAAAAAAAAA&#10;nwIAAGRycy9kb3ducmV2LnhtbFBLBQYAAAAABAAEAPcAAACQAwAAAAA=&#10;">
                    <v:imagedata r:id="rId131" o:title=""/>
                  </v:shape>
                  <v:shape id="Picture 3828" o:spid="_x0000_s1032" type="#_x0000_t75" style="position:absolute;top:8691;width:11906;height:8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9fULIAAAA3QAAAA8AAABkcnMvZG93bnJldi54bWxEj0FrwkAUhO+C/2F5Qm+6sUYp0VVEKrQU&#10;rKY91Nsz+0yC2bchu2r013cLBY/DzHzDzBatqcSFGldaVjAcRCCIM6tLzhV8f637LyCcR9ZYWSYF&#10;N3KwmHc7M0y0vfKOLqnPRYCwS1BB4X2dSOmyggy6ga2Jg3e0jUEfZJNL3eA1wE0ln6NoIg2WHBYK&#10;rGlVUHZKz0bBId3v3ifpz32ffX6MDvF28yo3Z6Weeu1yCsJT6x/h//abVjAexzH8vQlPQM5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fX1CyAAAAN0AAAAPAAAAAAAAAAAA&#10;AAAAAJ8CAABkcnMvZG93bnJldi54bWxQSwUGAAAAAAQABAD3AAAAlAMAAAAA&#10;">
                    <v:imagedata r:id="rId132" o:title=""/>
                  </v:shape>
                </v:group>
                <v:group id="Group 3825" o:spid="_x0000_s1033" style="position:absolute;top:7824;width:11906;height:907" coordorigin=",7824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4ysNcYAAADd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CXw&#10;+yY8Abn4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njKw1xgAAAN0A&#10;AAAPAAAAAAAAAAAAAAAAAKoCAABkcnMvZG93bnJldi54bWxQSwUGAAAAAAQABAD6AAAAnQMAAAAA&#10;">
                  <v:shape id="Freeform 3826" o:spid="_x0000_s1034" style="position:absolute;top:782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BgKcYA&#10;AADdAAAADwAAAGRycy9kb3ducmV2LnhtbESPQWvCQBSE7wX/w/KE3urGVtOQuhErFD30kuilt0f2&#10;NQnJvg3ZrYn/3hWEHoeZ+YbZbCfTiQsNrrGsYLmIQBCXVjdcKTifvl4SEM4ja+wsk4IrOdhms6cN&#10;ptqOnNOl8JUIEHYpKqi971MpXVmTQbewPXHwfu1g0Ac5VFIPOAa46eRrFMXSYMNhocae9jWVbfFn&#10;FKy+80NV6Cg/v8VJexjfr58/yV6p5/m0+wDhafL/4Uf7qBWs16sY7m/CE5D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vBgKcYAAADdAAAADwAAAAAAAAAAAAAAAACYAgAAZHJz&#10;L2Rvd25yZXYueG1sUEsFBgAAAAAEAAQA9QAAAIsDAAAAAA==&#10;" path="m,907r11906,l11906,,,,,907e" fillcolor="#00aeef" stroked="f">
                    <v:path arrowok="t" o:connecttype="custom" o:connectlocs="0,8731;11906,8731;11906,7824;0,7824;0,8731" o:connectangles="0,0,0,0,0"/>
                  </v:shape>
                </v:group>
                <w10:wrap type="topAndBottom" anchorx="page" anchory="page"/>
              </v:group>
            </w:pict>
          </mc:Fallback>
        </mc:AlternateContent>
      </w:r>
    </w:p>
    <w:p w14:paraId="54E1FBB5" w14:textId="77777777" w:rsidR="00BD0945" w:rsidRDefault="00BD0945">
      <w:pPr>
        <w:spacing w:after="0"/>
        <w:sectPr w:rsidR="00BD0945">
          <w:headerReference w:type="default" r:id="rId133"/>
          <w:pgSz w:w="11920" w:h="16840"/>
          <w:pgMar w:top="1560" w:right="1680" w:bottom="280" w:left="1680" w:header="0" w:footer="0" w:gutter="0"/>
          <w:cols w:space="720"/>
        </w:sectPr>
      </w:pPr>
    </w:p>
    <w:p w14:paraId="7C8220DF" w14:textId="2D432A01" w:rsidR="00BD0945" w:rsidRPr="00543853" w:rsidRDefault="00B572EE" w:rsidP="00543853">
      <w:pPr>
        <w:pStyle w:val="Heading1black"/>
      </w:pPr>
      <w:bookmarkStart w:id="58" w:name="_Toc392236543"/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1D9F4684" wp14:editId="39F9551E">
                <wp:simplePos x="0" y="0"/>
                <wp:positionH relativeFrom="page">
                  <wp:posOffset>6960235</wp:posOffset>
                </wp:positionH>
                <wp:positionV relativeFrom="page">
                  <wp:posOffset>4445</wp:posOffset>
                </wp:positionV>
                <wp:extent cx="599440" cy="1270"/>
                <wp:effectExtent l="16510" t="13970" r="12700" b="13335"/>
                <wp:wrapNone/>
                <wp:docPr id="5536" name="Group 3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440" cy="1270"/>
                          <a:chOff x="10961" y="7"/>
                          <a:chExt cx="944" cy="2"/>
                        </a:xfrm>
                      </wpg:grpSpPr>
                      <wps:wsp>
                        <wps:cNvPr id="5537" name="Freeform 3813"/>
                        <wps:cNvSpPr>
                          <a:spLocks/>
                        </wps:cNvSpPr>
                        <wps:spPr bwMode="auto">
                          <a:xfrm>
                            <a:off x="10961" y="7"/>
                            <a:ext cx="944" cy="2"/>
                          </a:xfrm>
                          <a:custGeom>
                            <a:avLst/>
                            <a:gdLst>
                              <a:gd name="T0" fmla="+- 0 10961 10961"/>
                              <a:gd name="T1" fmla="*/ T0 w 944"/>
                              <a:gd name="T2" fmla="+- 0 11906 10961"/>
                              <a:gd name="T3" fmla="*/ T2 w 94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44">
                                <a:moveTo>
                                  <a:pt x="0" y="0"/>
                                </a:moveTo>
                                <a:lnTo>
                                  <a:pt x="945" y="0"/>
                                </a:lnTo>
                              </a:path>
                            </a:pathLst>
                          </a:custGeom>
                          <a:noFill/>
                          <a:ln w="18173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12" o:spid="_x0000_s1026" style="position:absolute;margin-left:548.05pt;margin-top:.35pt;width:47.2pt;height:.1pt;z-index:-251636736;mso-position-horizontal-relative:page;mso-position-vertical-relative:page" coordorigin="10961,7" coordsize="944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">
                <v:shape id="Freeform 3813" o:spid="_x0000_s1027" style="position:absolute;left:10961;top:7;width:944;height:2;visibility:visible;mso-wrap-style:square;v-text-anchor:top" coordsize="94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R/oJsMA&#10;AADdAAAADwAAAGRycy9kb3ducmV2LnhtbESPUWvCMBSF3wX/Q7jC3jTdJJ1Wo8zCwNfpfsCluTZ1&#10;zU1psrb798tA2OPhnPMdzv44uVYM1IfGs4bnVQaCuPKm4VrD5/V9uQERIrLB1jNp+KEAx8N8tsfC&#10;+JE/aLjEWiQIhwI12Bi7QspQWXIYVr4jTt7N9w5jkn0tTY9jgrtWvmRZLh02nBYsdlRaqr4u306D&#10;n0ZWm5PK13fM1ba0sjx1g9ZPi+ltByLSFP/Dj/bZaFBq/Qp/b9ITkId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R/oJsMAAADdAAAADwAAAAAAAAAAAAAAAACYAgAAZHJzL2Rv&#10;d25yZXYueG1sUEsFBgAAAAAEAAQA9QAAAIgDAAAAAA==&#10;" path="m,l945,e" filled="f" strokeweight=".50481mm">
                  <v:path arrowok="t" o:connecttype="custom" o:connectlocs="0,0;945,0" o:connectangles="0,0"/>
                </v:shape>
                <w10:wrap anchorx="page" anchory="page"/>
              </v:group>
            </w:pict>
          </mc:Fallback>
        </mc:AlternateContent>
      </w:r>
      <w:r w:rsidR="00EB3341" w:rsidRPr="00543853">
        <w:t>Best practice checklist</w:t>
      </w:r>
      <w:bookmarkEnd w:id="58"/>
    </w:p>
    <w:p w14:paraId="27340E37" w14:textId="77777777" w:rsidR="00580527" w:rsidRDefault="00580527">
      <w:pPr>
        <w:spacing w:after="0" w:line="200" w:lineRule="exact"/>
        <w:rPr>
          <w:szCs w:val="20"/>
        </w:rPr>
        <w:sectPr w:rsidR="00580527">
          <w:headerReference w:type="even" r:id="rId134"/>
          <w:headerReference w:type="default" r:id="rId135"/>
          <w:pgSz w:w="11920" w:h="16840"/>
          <w:pgMar w:top="1300" w:right="420" w:bottom="280" w:left="300" w:header="0" w:footer="0" w:gutter="0"/>
          <w:cols w:space="720"/>
        </w:sectPr>
      </w:pPr>
    </w:p>
    <w:p w14:paraId="1312098F" w14:textId="05526C05" w:rsidR="00BD0945" w:rsidRDefault="00B572EE" w:rsidP="003677CF">
      <w:pPr>
        <w:spacing w:after="0" w:line="200" w:lineRule="exact"/>
        <w:sectPr w:rsidR="00BD0945" w:rsidSect="00695E19">
          <w:type w:val="continuous"/>
          <w:pgSz w:w="11920" w:h="16840"/>
          <w:pgMar w:top="1300" w:right="420" w:bottom="0" w:left="300" w:header="0" w:footer="0" w:gutter="0"/>
          <w:cols w:space="720"/>
        </w:sect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251686912" behindDoc="0" locked="0" layoutInCell="1" allowOverlap="1" wp14:anchorId="026107DB" wp14:editId="62558168">
            <wp:simplePos x="0" y="0"/>
            <wp:positionH relativeFrom="column">
              <wp:posOffset>-189230</wp:posOffset>
            </wp:positionH>
            <wp:positionV relativeFrom="paragraph">
              <wp:posOffset>4313555</wp:posOffset>
            </wp:positionV>
            <wp:extent cx="7412355" cy="5033010"/>
            <wp:effectExtent l="0" t="0" r="0" b="0"/>
            <wp:wrapTopAndBottom/>
            <wp:docPr id="5570" name="Picture 24" descr="Decorative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ecorative text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2355" cy="503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5618E" w14:textId="77777777" w:rsidR="00093CB3" w:rsidRDefault="00093CB3" w:rsidP="00093CB3">
      <w:pPr>
        <w:pStyle w:val="Heading2pink"/>
      </w:pPr>
      <w:bookmarkStart w:id="59" w:name="_Toc391901539"/>
      <w:bookmarkStart w:id="60" w:name="_Toc392236544"/>
      <w:r>
        <w:lastRenderedPageBreak/>
        <w:t>Best</w:t>
      </w:r>
      <w:r>
        <w:rPr>
          <w:spacing w:val="-6"/>
        </w:rPr>
        <w:t xml:space="preserve"> </w:t>
      </w:r>
      <w:r>
        <w:t>p</w:t>
      </w:r>
      <w:r>
        <w:rPr>
          <w:spacing w:val="-5"/>
        </w:rPr>
        <w:t>r</w:t>
      </w:r>
      <w:r>
        <w:t>actice</w:t>
      </w:r>
      <w:r>
        <w:rPr>
          <w:spacing w:val="-11"/>
        </w:rPr>
        <w:t xml:space="preserve"> </w:t>
      </w:r>
      <w:r>
        <w:t>checklist for</w:t>
      </w:r>
      <w:r>
        <w:rPr>
          <w:spacing w:val="-4"/>
        </w:rPr>
        <w:t xml:space="preserve"> </w:t>
      </w:r>
      <w:r>
        <w:t>using policy and</w:t>
      </w:r>
      <w:r>
        <w:rPr>
          <w:spacing w:val="-5"/>
        </w:rPr>
        <w:t xml:space="preserve"> </w:t>
      </w:r>
      <w:r>
        <w:t>st</w:t>
      </w:r>
      <w:r>
        <w:rPr>
          <w:spacing w:val="-6"/>
        </w:rPr>
        <w:t>r</w:t>
      </w:r>
      <w:r>
        <w:t>ategic planning</w:t>
      </w:r>
      <w:bookmarkEnd w:id="60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40B2D6FF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7C5DAE" w14:textId="77777777" w:rsidR="00093CB3" w:rsidRPr="00C1555E" w:rsidRDefault="00093CB3" w:rsidP="005617DE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Be child friendly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9228E90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DC4068C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43C19B3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7363028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7EECEED" w14:textId="77777777" w:rsidR="00093CB3" w:rsidRPr="00362818" w:rsidRDefault="00093CB3" w:rsidP="00E63869">
            <w:pPr>
              <w:spacing w:after="0"/>
            </w:pPr>
            <w:r w:rsidRPr="00EB287F">
              <w:t xml:space="preserve">Can you identify which of your policies are aligned with the </w:t>
            </w:r>
            <w:r w:rsidRPr="00CA6DAF">
              <w:rPr>
                <w:i/>
              </w:rPr>
              <w:t>Child Friendly City Initiative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52F3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1380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E7534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436611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8644564" w14:textId="77777777" w:rsidR="00093CB3" w:rsidRPr="00362818" w:rsidRDefault="00093CB3" w:rsidP="00E63869">
            <w:pPr>
              <w:spacing w:after="0"/>
            </w:pPr>
            <w:r w:rsidRPr="00362818">
              <w:t>Are</w:t>
            </w:r>
            <w:r w:rsidRPr="00EB287F">
              <w:t xml:space="preserve"> </w:t>
            </w:r>
            <w:r w:rsidRPr="00362818">
              <w:t>there</w:t>
            </w:r>
            <w:r w:rsidRPr="00EB287F">
              <w:t xml:space="preserve"> </w:t>
            </w:r>
            <w:r w:rsidRPr="00362818">
              <w:t>other</w:t>
            </w:r>
            <w:r w:rsidRPr="00EB287F">
              <w:t xml:space="preserve"> </w:t>
            </w:r>
            <w:r w:rsidRPr="00362818">
              <w:t>child</w:t>
            </w:r>
            <w:r w:rsidRPr="00EB287F">
              <w:t xml:space="preserve"> </w:t>
            </w:r>
            <w:r w:rsidRPr="00362818">
              <w:t>friendly</w:t>
            </w:r>
            <w:r w:rsidRPr="00EB287F">
              <w:t xml:space="preserve"> </w:t>
            </w:r>
            <w:r w:rsidRPr="00362818">
              <w:t>examples</w:t>
            </w:r>
            <w:r w:rsidRPr="00EB287F">
              <w:t xml:space="preserve"> y</w:t>
            </w:r>
            <w:r w:rsidRPr="00362818">
              <w:t>ou</w:t>
            </w:r>
            <w:r w:rsidRPr="00EB287F">
              <w:t xml:space="preserve"> </w:t>
            </w:r>
            <w:r w:rsidRPr="00362818">
              <w:t>can</w:t>
            </w:r>
            <w:r w:rsidRPr="00EB287F">
              <w:t xml:space="preserve"> </w:t>
            </w:r>
            <w:r w:rsidRPr="00362818">
              <w:t>adopt/incorpo</w:t>
            </w:r>
            <w:r w:rsidRPr="00EB287F">
              <w:t>r</w:t>
            </w:r>
            <w:r w:rsidRPr="00362818">
              <w:t>ate?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C6D31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CD0F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A08F1F1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8E3BC85" w14:textId="77777777" w:rsidTr="00E63869">
        <w:trPr>
          <w:cantSplit/>
          <w:trHeight w:val="107"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537DEEA" w14:textId="77777777" w:rsidR="00093CB3" w:rsidRPr="00362818" w:rsidRDefault="00093CB3" w:rsidP="00E63869">
            <w:pPr>
              <w:spacing w:after="0"/>
            </w:pPr>
            <w:r w:rsidRPr="00CA6DAF">
              <w:t xml:space="preserve">Are your policies aligned with the </w:t>
            </w:r>
            <w:r w:rsidRPr="00CA6DAF">
              <w:rPr>
                <w:i/>
              </w:rPr>
              <w:t>National Quality Framework</w:t>
            </w:r>
            <w:r w:rsidRPr="00CA6DAF">
              <w:t xml:space="preserve"> and the </w:t>
            </w:r>
            <w:r w:rsidRPr="00CA6DAF">
              <w:rPr>
                <w:i/>
              </w:rPr>
              <w:t>National Quality Standard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6F80E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B0620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AE619E" w14:textId="77777777" w:rsidR="00093CB3" w:rsidRPr="00362818" w:rsidRDefault="00093CB3" w:rsidP="00E63869">
            <w:pPr>
              <w:spacing w:after="0"/>
            </w:pPr>
          </w:p>
        </w:tc>
      </w:tr>
    </w:tbl>
    <w:p w14:paraId="03C41728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03DA724C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4B90F08" w14:textId="77777777" w:rsidR="00093CB3" w:rsidRPr="00C1555E" w:rsidRDefault="00093CB3" w:rsidP="005617DE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Understand state government policy and legislation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A8273E9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9A5687F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9A6821C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36F76F7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E5F8654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Align</w:t>
            </w:r>
            <w:r w:rsidRPr="00C1555E">
              <w:rPr>
                <w:b/>
                <w:color w:val="6B6B6B"/>
                <w:spacing w:val="25"/>
              </w:rPr>
              <w:t xml:space="preserve"> </w:t>
            </w:r>
            <w:r w:rsidRPr="00C1555E">
              <w:rPr>
                <w:b/>
                <w:color w:val="6B6B6B"/>
              </w:rPr>
              <w:t>your</w:t>
            </w:r>
            <w:r w:rsidRPr="00C1555E">
              <w:rPr>
                <w:b/>
                <w:color w:val="6B6B6B"/>
                <w:spacing w:val="22"/>
              </w:rPr>
              <w:t xml:space="preserve"> </w:t>
            </w:r>
            <w:r w:rsidRPr="00C1555E">
              <w:rPr>
                <w:b/>
                <w:color w:val="6B6B6B"/>
                <w:w w:val="104"/>
              </w:rPr>
              <w:t>policies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B1319C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9197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6EE3DF39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5E922D1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D7CE9E6" w14:textId="77777777" w:rsidR="00093CB3" w:rsidRPr="00362818" w:rsidRDefault="00093CB3" w:rsidP="00E63869">
            <w:pPr>
              <w:spacing w:after="0"/>
            </w:pPr>
            <w:r w:rsidRPr="00362818">
              <w:t>H</w:t>
            </w:r>
            <w:r w:rsidRPr="00EB287F">
              <w:t>av</w:t>
            </w:r>
            <w:r w:rsidRPr="00362818">
              <w:t>e</w:t>
            </w:r>
            <w:r w:rsidRPr="00EB287F">
              <w:t xml:space="preserve"> y</w:t>
            </w:r>
            <w:r w:rsidRPr="00362818">
              <w:t>ou</w:t>
            </w:r>
            <w:r w:rsidRPr="00EB287F">
              <w:t xml:space="preserve"> </w:t>
            </w:r>
            <w:r w:rsidRPr="00362818">
              <w:t>mapped</w:t>
            </w:r>
            <w:r w:rsidRPr="00EB287F">
              <w:t xml:space="preserve"> </w:t>
            </w:r>
            <w:r w:rsidRPr="00362818">
              <w:t>which</w:t>
            </w:r>
            <w:r w:rsidRPr="00EB287F">
              <w:t xml:space="preserve"> </w:t>
            </w:r>
            <w:r w:rsidRPr="00362818">
              <w:t>state</w:t>
            </w:r>
            <w:r w:rsidRPr="00EB287F">
              <w:t xml:space="preserve"> </w:t>
            </w:r>
            <w:r w:rsidRPr="00362818">
              <w:t>g</w:t>
            </w:r>
            <w:r w:rsidRPr="00EB287F">
              <w:t>ov</w:t>
            </w:r>
            <w:r w:rsidRPr="00362818">
              <w:t>ernment</w:t>
            </w:r>
            <w:r w:rsidRPr="00EB287F">
              <w:t xml:space="preserve"> </w:t>
            </w:r>
            <w:r w:rsidRPr="00362818">
              <w:t>policies/legislation influence</w:t>
            </w:r>
            <w:r w:rsidRPr="00EB287F">
              <w:t xml:space="preserve"> your </w:t>
            </w:r>
            <w:r w:rsidRPr="00362818">
              <w:t>pr</w:t>
            </w:r>
            <w:r w:rsidRPr="00EB287F">
              <w:t>o</w:t>
            </w:r>
            <w:r w:rsidRPr="00362818">
              <w:t>vision</w:t>
            </w:r>
            <w:r w:rsidRPr="00EB287F">
              <w:t xml:space="preserve"> </w:t>
            </w:r>
            <w:r w:rsidRPr="00362818">
              <w:t>of</w:t>
            </w:r>
            <w:r w:rsidRPr="00EB287F">
              <w:t xml:space="preserve"> </w:t>
            </w:r>
            <w:r w:rsidRPr="00362818">
              <w:t>child</w:t>
            </w:r>
            <w:r w:rsidRPr="00EB287F">
              <w:t xml:space="preserve">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25EE1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2B40B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5EA950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DA54E6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8D7B833" w14:textId="77777777" w:rsidR="00093CB3" w:rsidRPr="00362818" w:rsidRDefault="00093CB3" w:rsidP="00E63869">
            <w:pPr>
              <w:spacing w:after="0"/>
            </w:pPr>
            <w:r w:rsidRPr="00362818">
              <w:t>Do</w:t>
            </w:r>
            <w:r w:rsidRPr="00CA6DAF">
              <w:t xml:space="preserve"> y</w:t>
            </w:r>
            <w:r w:rsidRPr="00362818">
              <w:t>our</w:t>
            </w:r>
            <w:r w:rsidRPr="00CA6DAF">
              <w:t xml:space="preserve"> </w:t>
            </w:r>
            <w:r w:rsidRPr="00362818">
              <w:t>policies</w:t>
            </w:r>
            <w:r w:rsidRPr="00CA6DAF">
              <w:t xml:space="preserve"> </w:t>
            </w:r>
            <w:r w:rsidRPr="00362818">
              <w:t>align</w:t>
            </w:r>
            <w:r w:rsidRPr="00CA6DAF">
              <w:t xml:space="preserve"> </w:t>
            </w:r>
            <w:r w:rsidRPr="00362818">
              <w:t>with</w:t>
            </w:r>
            <w:r w:rsidRPr="00CA6DAF">
              <w:t xml:space="preserve"> </w:t>
            </w:r>
            <w:r w:rsidRPr="00362818">
              <w:t>these?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239E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3D6F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A943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5EB4A5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9BCF339" w14:textId="77777777" w:rsidR="00093CB3" w:rsidRPr="00362818" w:rsidRDefault="00093CB3" w:rsidP="00E63869">
            <w:pPr>
              <w:spacing w:after="0"/>
            </w:pPr>
            <w:r w:rsidRPr="00362818">
              <w:t>Are</w:t>
            </w:r>
            <w:r w:rsidRPr="00CA6DAF">
              <w:t xml:space="preserve"> y</w:t>
            </w:r>
            <w:r w:rsidRPr="00362818">
              <w:t>ou</w:t>
            </w:r>
            <w:r w:rsidRPr="00CA6DAF">
              <w:t xml:space="preserve"> </w:t>
            </w:r>
            <w:r w:rsidRPr="00362818">
              <w:t>able</w:t>
            </w:r>
            <w:r w:rsidRPr="00CA6DAF">
              <w:t xml:space="preserve"> </w:t>
            </w:r>
            <w:r w:rsidRPr="00362818">
              <w:t>to</w:t>
            </w:r>
            <w:r w:rsidRPr="00CA6DAF">
              <w:t xml:space="preserve"> </w:t>
            </w:r>
            <w:r w:rsidRPr="00362818">
              <w:t>align</w:t>
            </w:r>
            <w:r w:rsidRPr="00CA6DAF">
              <w:t xml:space="preserve"> </w:t>
            </w:r>
            <w:r w:rsidRPr="00362818">
              <w:t>with/adopt</w:t>
            </w:r>
            <w:r w:rsidRPr="00CA6DAF">
              <w:t xml:space="preserve"> </w:t>
            </w:r>
            <w:r w:rsidRPr="00362818">
              <w:t>them?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BA19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29CB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3965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648645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E90CBEB" w14:textId="77777777" w:rsidR="00093CB3" w:rsidRPr="00362818" w:rsidRDefault="00093CB3" w:rsidP="00E63869">
            <w:pPr>
              <w:spacing w:after="0"/>
            </w:pPr>
            <w:r w:rsidRPr="00362818">
              <w:t>Are</w:t>
            </w:r>
            <w:r w:rsidRPr="00CA6DAF">
              <w:t xml:space="preserve"> </w:t>
            </w:r>
            <w:r w:rsidRPr="00362818">
              <w:t>a</w:t>
            </w:r>
            <w:r w:rsidRPr="00CA6DAF">
              <w:t>n</w:t>
            </w:r>
            <w:r w:rsidRPr="00362818">
              <w:t>y</w:t>
            </w:r>
            <w:r w:rsidRPr="00CA6DAF">
              <w:t xml:space="preserve"> </w:t>
            </w:r>
            <w:r w:rsidRPr="00362818">
              <w:t>of</w:t>
            </w:r>
            <w:r w:rsidRPr="00CA6DAF">
              <w:t xml:space="preserve"> </w:t>
            </w:r>
            <w:r w:rsidRPr="00362818">
              <w:t>these</w:t>
            </w:r>
            <w:r w:rsidRPr="00CA6DAF">
              <w:t xml:space="preserve"> </w:t>
            </w:r>
            <w:r w:rsidRPr="00362818">
              <w:t>li</w:t>
            </w:r>
            <w:r w:rsidRPr="00CA6DAF">
              <w:t>k</w:t>
            </w:r>
            <w:r w:rsidRPr="00362818">
              <w:t>ely</w:t>
            </w:r>
            <w:r w:rsidRPr="00CA6DAF">
              <w:t xml:space="preserve"> </w:t>
            </w:r>
            <w:r w:rsidRPr="00362818">
              <w:t>to</w:t>
            </w:r>
            <w:r w:rsidRPr="00CA6DAF">
              <w:t xml:space="preserve"> </w:t>
            </w:r>
            <w:r w:rsidRPr="00362818">
              <w:t>change</w:t>
            </w:r>
            <w:r w:rsidRPr="00CA6DAF">
              <w:t xml:space="preserve"> </w:t>
            </w:r>
            <w:r w:rsidRPr="00362818">
              <w:t>in</w:t>
            </w:r>
            <w:r w:rsidRPr="00CA6DAF">
              <w:t xml:space="preserve"> </w:t>
            </w:r>
            <w:r w:rsidRPr="00362818">
              <w:t>the</w:t>
            </w:r>
            <w:r w:rsidRPr="00CA6DAF">
              <w:t xml:space="preserve"> </w:t>
            </w:r>
            <w:r w:rsidRPr="00362818">
              <w:t>future?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BD30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CB461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709D1F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79662B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23EFCCF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Brief your staff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754D71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8C363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C96E9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7456F3A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F55691C" w14:textId="77777777" w:rsidR="00093CB3" w:rsidRPr="00EB287F" w:rsidRDefault="00093CB3" w:rsidP="00E63869">
            <w:pPr>
              <w:spacing w:after="0"/>
            </w:pPr>
            <w:r w:rsidRPr="00362818">
              <w:t>Do</w:t>
            </w:r>
            <w:r w:rsidRPr="00EB287F">
              <w:t xml:space="preserve"> y</w:t>
            </w:r>
            <w:r w:rsidRPr="00362818">
              <w:t>our</w:t>
            </w:r>
            <w:r w:rsidRPr="00EB287F">
              <w:t xml:space="preserve"> </w:t>
            </w:r>
            <w:r w:rsidRPr="00362818">
              <w:t>staf</w:t>
            </w:r>
            <w:r w:rsidRPr="00EB287F">
              <w:t>f</w:t>
            </w:r>
            <w:r w:rsidRPr="00362818">
              <w:t>,</w:t>
            </w:r>
            <w:r w:rsidRPr="00EB287F">
              <w:t xml:space="preserve"> </w:t>
            </w:r>
            <w:r w:rsidRPr="00362818">
              <w:t>or</w:t>
            </w:r>
            <w:r w:rsidRPr="00EB287F">
              <w:t xml:space="preserve"> </w:t>
            </w:r>
            <w:r w:rsidRPr="00362818">
              <w:t>staff</w:t>
            </w:r>
            <w:r w:rsidRPr="00EB287F">
              <w:t xml:space="preserve"> </w:t>
            </w:r>
            <w:r w:rsidRPr="00362818">
              <w:t>in</w:t>
            </w:r>
            <w:r w:rsidRPr="00EB287F">
              <w:t xml:space="preserve"> </w:t>
            </w:r>
            <w:r w:rsidRPr="00362818">
              <w:t>other</w:t>
            </w:r>
            <w:r w:rsidRPr="00EB287F">
              <w:t xml:space="preserve"> </w:t>
            </w:r>
            <w:r w:rsidRPr="00362818">
              <w:t>departments</w:t>
            </w:r>
            <w:r w:rsidRPr="00EB287F">
              <w:t xml:space="preserve"> </w:t>
            </w:r>
            <w:r w:rsidRPr="00362818">
              <w:t>who</w:t>
            </w:r>
            <w:r w:rsidRPr="00EB287F">
              <w:t xml:space="preserve"> </w:t>
            </w:r>
            <w:r w:rsidRPr="00362818">
              <w:t>ma</w:t>
            </w:r>
            <w:r w:rsidRPr="00EB287F">
              <w:t>k</w:t>
            </w:r>
            <w:r w:rsidRPr="00362818">
              <w:t>e</w:t>
            </w:r>
            <w:r w:rsidRPr="00EB287F">
              <w:t xml:space="preserve"> </w:t>
            </w:r>
            <w:r w:rsidRPr="00362818">
              <w:t>decisions</w:t>
            </w:r>
            <w:r w:rsidRPr="00EB287F">
              <w:t xml:space="preserve"> </w:t>
            </w:r>
            <w:r w:rsidRPr="00362818">
              <w:t>which</w:t>
            </w:r>
            <w:r w:rsidRPr="00EB287F">
              <w:t xml:space="preserve"> </w:t>
            </w:r>
            <w:r w:rsidRPr="00362818">
              <w:t>affect</w:t>
            </w:r>
            <w:r w:rsidRPr="00EB287F">
              <w:t xml:space="preserve"> </w:t>
            </w:r>
            <w:r w:rsidRPr="00362818">
              <w:t>child care,</w:t>
            </w:r>
            <w:r w:rsidRPr="00EB287F">
              <w:t xml:space="preserve"> </w:t>
            </w:r>
            <w:r w:rsidRPr="00362818">
              <w:t>understand</w:t>
            </w:r>
            <w:r w:rsidRPr="00EB287F">
              <w:t xml:space="preserve"> </w:t>
            </w:r>
            <w:r w:rsidRPr="00362818">
              <w:t>how</w:t>
            </w:r>
            <w:r w:rsidRPr="00EB287F">
              <w:t xml:space="preserve"> </w:t>
            </w:r>
            <w:r w:rsidRPr="00362818">
              <w:t>national,</w:t>
            </w:r>
            <w:r w:rsidRPr="00EB287F">
              <w:t xml:space="preserve"> </w:t>
            </w:r>
            <w:r w:rsidRPr="00362818">
              <w:t>state</w:t>
            </w:r>
            <w:r w:rsidRPr="00EB287F">
              <w:t xml:space="preserve"> </w:t>
            </w:r>
            <w:r w:rsidRPr="00362818">
              <w:t>and</w:t>
            </w:r>
            <w:r w:rsidRPr="00EB287F">
              <w:t xml:space="preserve"> </w:t>
            </w:r>
            <w:r w:rsidRPr="00362818">
              <w:t>local</w:t>
            </w:r>
            <w:r w:rsidRPr="00EB287F">
              <w:t xml:space="preserve"> </w:t>
            </w:r>
            <w:r w:rsidRPr="00362818">
              <w:t>policies</w:t>
            </w:r>
            <w:r w:rsidRPr="00EB287F">
              <w:t xml:space="preserve"> </w:t>
            </w:r>
            <w:r w:rsidRPr="00362818">
              <w:t>and</w:t>
            </w:r>
            <w:r w:rsidRPr="00EB287F">
              <w:t xml:space="preserve"> </w:t>
            </w:r>
            <w:r w:rsidRPr="00362818">
              <w:t>legislation</w:t>
            </w:r>
            <w:r w:rsidRPr="00EB287F">
              <w:t xml:space="preserve"> ov</w:t>
            </w:r>
            <w:r w:rsidRPr="00362818">
              <w:t>erlap?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AE293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701F3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6A3A9A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8A6073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6CDE8A4" w14:textId="77777777" w:rsidR="00093CB3" w:rsidRPr="00362818" w:rsidRDefault="00093CB3" w:rsidP="00E63869">
            <w:pPr>
              <w:spacing w:after="0"/>
            </w:pPr>
            <w:r w:rsidRPr="00362818">
              <w:t>Are</w:t>
            </w:r>
            <w:r w:rsidRPr="00CA6DAF">
              <w:t xml:space="preserve"> </w:t>
            </w:r>
            <w:r w:rsidRPr="00362818">
              <w:t>there</w:t>
            </w:r>
            <w:r w:rsidRPr="00CA6DAF">
              <w:t xml:space="preserve"> </w:t>
            </w:r>
            <w:r w:rsidRPr="00362818">
              <w:t>opportunities</w:t>
            </w:r>
            <w:r w:rsidRPr="00CA6DAF">
              <w:t xml:space="preserve"> </w:t>
            </w:r>
            <w:r w:rsidRPr="00362818">
              <w:t>for</w:t>
            </w:r>
            <w:r w:rsidRPr="00CA6DAF">
              <w:t xml:space="preserve"> </w:t>
            </w:r>
            <w:r w:rsidRPr="00362818">
              <w:t>briefings</w:t>
            </w:r>
            <w:r w:rsidRPr="00CA6DAF">
              <w:t xml:space="preserve"> </w:t>
            </w:r>
            <w:r w:rsidRPr="00362818">
              <w:t>when</w:t>
            </w:r>
            <w:r w:rsidRPr="00CA6DAF">
              <w:t xml:space="preserve"> </w:t>
            </w:r>
            <w:r w:rsidRPr="00362818">
              <w:t>things</w:t>
            </w:r>
            <w:r w:rsidRPr="00CA6DAF">
              <w:t xml:space="preserve"> </w:t>
            </w:r>
            <w:r w:rsidRPr="00362818">
              <w:t>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2C46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581A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CB705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8F7AC4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470B9DA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Assist proponents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6C25A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AACE96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C42CC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02EF3BC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0993102" w14:textId="77777777" w:rsidR="00093CB3" w:rsidRPr="00EB287F" w:rsidRDefault="00093CB3" w:rsidP="00E63869">
            <w:pPr>
              <w:spacing w:after="0"/>
            </w:pPr>
            <w:r w:rsidRPr="00EB287F">
              <w:t>Do you have appropriate mechanisms to brief proponents (who may be working across jurisdictions) to ensure they understand the requirements at state and local level?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F9CDF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5ED44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023D1C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D2CBEC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ED43A20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Align regularly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C69D65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0E5E9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0FAA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78F9F5E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8A061B0" w14:textId="77777777" w:rsidR="00093CB3" w:rsidRPr="00EB287F" w:rsidRDefault="00093CB3" w:rsidP="00E63869">
            <w:pPr>
              <w:spacing w:after="0"/>
            </w:pPr>
            <w:r w:rsidRPr="00EB287F">
              <w:t>Do you have a process to review and update or amend your own documentation and processes when policy and legislation changes at the national or state level?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D0850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BA97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F1313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48E9A1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85B807A" w14:textId="77777777" w:rsidR="00093CB3" w:rsidRPr="00362818" w:rsidRDefault="00093CB3" w:rsidP="00E63869">
            <w:pPr>
              <w:spacing w:after="0"/>
            </w:pPr>
            <w:r w:rsidRPr="00EB287F">
              <w:t>Do you have ‘early warning’ systems in place to anticipate 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C8ED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E031E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E86C47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3C0C05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DBA23F8" w14:textId="77777777" w:rsidR="00093CB3" w:rsidRPr="00362818" w:rsidRDefault="00093CB3" w:rsidP="00E63869">
            <w:pPr>
              <w:spacing w:after="0"/>
            </w:pPr>
            <w:r w:rsidRPr="00EB287F">
              <w:t>When things change can you brief staff effectively and on a timely basis?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02C31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3866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7DB9C" w14:textId="77777777" w:rsidR="00093CB3" w:rsidRPr="00362818" w:rsidRDefault="00093CB3" w:rsidP="00E63869">
            <w:pPr>
              <w:spacing w:after="0"/>
            </w:pPr>
          </w:p>
        </w:tc>
      </w:tr>
    </w:tbl>
    <w:p w14:paraId="64A0C80A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2A8F7311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7270512" w14:textId="77777777" w:rsidR="00093CB3" w:rsidRPr="00C1555E" w:rsidRDefault="00093CB3" w:rsidP="005617DE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Be proactive in community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EFA4A6B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305E4A1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420D4C5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2547FBB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3E236C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Use a holistic approach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E1D4A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8E703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322B9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4B7A72C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5911DAF" w14:textId="77777777" w:rsidR="00093CB3" w:rsidRPr="00362818" w:rsidRDefault="00093CB3" w:rsidP="00E63869">
            <w:pPr>
              <w:spacing w:after="0"/>
            </w:pPr>
            <w:r w:rsidRPr="00CA6DAF">
              <w:t>Is child care part of your wider strategic planning processes?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C99D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17A49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118DD1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3960DF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3920CB1" w14:textId="77777777" w:rsidR="00093CB3" w:rsidRPr="00362818" w:rsidRDefault="00093CB3" w:rsidP="00E63869">
            <w:pPr>
              <w:spacing w:after="0"/>
            </w:pPr>
            <w:r w:rsidRPr="00CA6DAF">
              <w:t>Are your community plans, strategic plans, land use plans, asset management plans and financial management plans consistent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DB85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4E95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C8C0B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0A5194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EA27C44" w14:textId="77777777" w:rsidR="00093CB3" w:rsidRPr="00362818" w:rsidRDefault="00093CB3" w:rsidP="00E63869">
            <w:pPr>
              <w:spacing w:after="0"/>
            </w:pPr>
            <w:r w:rsidRPr="00CA6DAF">
              <w:t>Can you identify which departments influence child care planning and 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863E1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95FF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B3252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416FCA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8C72649" w14:textId="77777777" w:rsidR="00093CB3" w:rsidRPr="00362818" w:rsidRDefault="00093CB3" w:rsidP="00E63869">
            <w:pPr>
              <w:spacing w:after="0"/>
            </w:pPr>
            <w:r w:rsidRPr="00CA6DAF">
              <w:t>Do you know which staff are responsible for property and facilities management?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149D8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EC35A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26FC7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FF07F9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0E7B14A" w14:textId="77777777" w:rsidR="00093CB3" w:rsidRPr="00362818" w:rsidRDefault="00093CB3" w:rsidP="00E63869">
            <w:pPr>
              <w:spacing w:after="0"/>
            </w:pPr>
            <w:r w:rsidRPr="00CA6DAF">
              <w:t>Can you share ideas with transport planners?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9522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2709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5844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AD0BC9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85ACD78" w14:textId="77777777" w:rsidR="00093CB3" w:rsidRPr="00362818" w:rsidRDefault="00093CB3" w:rsidP="00E63869">
            <w:pPr>
              <w:spacing w:after="0"/>
            </w:pPr>
            <w:r w:rsidRPr="00CA6DAF">
              <w:t>Do your financial managers understand the need for commercial viability and how your own assets can be maximised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94EB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9E497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5BC9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39D576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4DF5DCC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Undertake a needs analysis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E2164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F3E1B4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269135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447BD01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62FBAC7" w14:textId="77777777" w:rsidR="00093CB3" w:rsidRPr="00362818" w:rsidRDefault="00093CB3" w:rsidP="00E63869">
            <w:pPr>
              <w:spacing w:after="0"/>
            </w:pPr>
            <w:r w:rsidRPr="00CA6DAF">
              <w:t>Have the community been consulted with regard to future child care provision?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1D376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2BBA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6356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30BD84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CEADF31" w14:textId="77777777" w:rsidR="00093CB3" w:rsidRPr="00362818" w:rsidRDefault="00093CB3" w:rsidP="00E63869">
            <w:pPr>
              <w:spacing w:after="0"/>
            </w:pPr>
            <w:r w:rsidRPr="00CA6DAF">
              <w:t>Does data exist on the numbers of children and their ages for your local government and neighbouring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136A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AE5C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D20AF" w14:textId="77777777" w:rsidR="00093CB3" w:rsidRPr="00362818" w:rsidRDefault="00093CB3" w:rsidP="00E63869">
            <w:pPr>
              <w:spacing w:after="0"/>
            </w:pPr>
          </w:p>
        </w:tc>
      </w:tr>
      <w:tr w:rsidR="009551DB" w:rsidRPr="00362818" w14:paraId="5E28537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874FBA1" w14:textId="77777777" w:rsidR="009551DB" w:rsidRPr="00CA6DAF" w:rsidRDefault="009551DB" w:rsidP="00E63869">
            <w:pPr>
              <w:spacing w:after="0"/>
            </w:pPr>
            <w:r>
              <w:t>Does this data include predictions on expected changes over the next 5-10 years based on developments in the area and in neighbouring communities?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60F2E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11A53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BA7FC" w14:textId="77777777" w:rsidR="009551DB" w:rsidRPr="00362818" w:rsidRDefault="009551DB" w:rsidP="00E63869">
            <w:pPr>
              <w:spacing w:after="0"/>
            </w:pPr>
          </w:p>
        </w:tc>
      </w:tr>
      <w:tr w:rsidR="00093CB3" w:rsidRPr="00362818" w14:paraId="55D9322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C173C92" w14:textId="77777777" w:rsidR="00093CB3" w:rsidRPr="00362818" w:rsidRDefault="00093CB3" w:rsidP="00E63869">
            <w:pPr>
              <w:spacing w:after="0"/>
            </w:pPr>
            <w:r w:rsidRPr="00CA6DAF">
              <w:lastRenderedPageBreak/>
              <w:t>Do you have all the information you need?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7B914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1C56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00F57" w14:textId="77777777" w:rsidR="00093CB3" w:rsidRPr="00362818" w:rsidRDefault="00093CB3" w:rsidP="00E63869">
            <w:pPr>
              <w:spacing w:after="0"/>
            </w:pPr>
          </w:p>
        </w:tc>
      </w:tr>
      <w:tr w:rsidR="009551DB" w:rsidRPr="00362818" w14:paraId="453235D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866E3AF" w14:textId="77777777" w:rsidR="009551DB" w:rsidRPr="00C1555E" w:rsidRDefault="009551DB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Benchmark against a standard or comparative organisations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39634C" w14:textId="77777777" w:rsidR="009551DB" w:rsidRPr="00362818" w:rsidRDefault="009551DB" w:rsidP="00FF1176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A359B0" w14:textId="77777777" w:rsidR="009551DB" w:rsidRPr="00362818" w:rsidRDefault="009551DB" w:rsidP="00FF1176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4912C" w14:textId="77777777" w:rsidR="009551DB" w:rsidRPr="00362818" w:rsidRDefault="009551DB" w:rsidP="00FF1176">
            <w:pPr>
              <w:spacing w:after="0"/>
            </w:pPr>
            <w:r>
              <w:t>-</w:t>
            </w:r>
          </w:p>
        </w:tc>
      </w:tr>
      <w:tr w:rsidR="009551DB" w:rsidRPr="00362818" w14:paraId="1471AEA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247CE9F" w14:textId="77777777" w:rsidR="009551DB" w:rsidRPr="00362818" w:rsidRDefault="009551DB" w:rsidP="00E63869">
            <w:pPr>
              <w:spacing w:after="0"/>
            </w:pPr>
            <w:r w:rsidRPr="00CA6DAF">
              <w:t>Do you benchmark the process by which you deliver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CE83FB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9DBF9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8A43E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764FF54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844EA44" w14:textId="77777777" w:rsidR="009551DB" w:rsidRPr="00362818" w:rsidRDefault="009551DB" w:rsidP="00E63869">
            <w:pPr>
              <w:spacing w:after="0"/>
            </w:pPr>
            <w:r w:rsidRPr="00CA6DAF">
              <w:t>Can you identify ways to improve this 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DC311C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4C30F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BDFA8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2CFFB74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481053F" w14:textId="77777777" w:rsidR="009551DB" w:rsidRPr="00362818" w:rsidRDefault="009551DB" w:rsidP="00E63869">
            <w:pPr>
              <w:spacing w:after="0"/>
            </w:pPr>
            <w:r w:rsidRPr="00CA6DAF">
              <w:t xml:space="preserve">Do you know how child care services in your local government area compare to services in other local governments under the </w:t>
            </w:r>
            <w:r w:rsidRPr="00CA6DAF">
              <w:rPr>
                <w:i/>
              </w:rPr>
              <w:t>National Quality Standard</w:t>
            </w:r>
            <w:r w:rsidRPr="00CA6DAF"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B3301C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5D24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7060B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6981FA5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926EC1E" w14:textId="77777777" w:rsidR="009551DB" w:rsidRPr="00C1555E" w:rsidRDefault="009551DB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Plan for changes in demand and supply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3D2620" w14:textId="77777777" w:rsidR="009551DB" w:rsidRPr="00362818" w:rsidRDefault="009551D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C4A54" w14:textId="77777777" w:rsidR="009551DB" w:rsidRPr="00362818" w:rsidRDefault="009551DB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C54E7" w14:textId="77777777" w:rsidR="009551DB" w:rsidRPr="00362818" w:rsidRDefault="009551DB" w:rsidP="00E63869">
            <w:pPr>
              <w:spacing w:after="0"/>
            </w:pPr>
            <w:r>
              <w:t>-</w:t>
            </w:r>
          </w:p>
        </w:tc>
      </w:tr>
      <w:tr w:rsidR="009551DB" w:rsidRPr="00362818" w14:paraId="7FD9886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A6D759B" w14:textId="77777777" w:rsidR="009551DB" w:rsidRPr="00CA6DAF" w:rsidRDefault="009551DB" w:rsidP="00E63869">
            <w:pPr>
              <w:spacing w:after="0"/>
            </w:pPr>
            <w:r w:rsidRPr="00CA6DAF">
              <w:t>Is current or forecast research available on the numbers of children and the types of child care required?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459646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A2C289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0DEA13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454D184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751FB41" w14:textId="77777777" w:rsidR="009551DB" w:rsidRPr="00362818" w:rsidRDefault="009551DB" w:rsidP="00E63869">
            <w:pPr>
              <w:spacing w:after="0"/>
            </w:pPr>
            <w:r w:rsidRPr="00CA6DAF">
              <w:t>Are your planning processes flexible to accommodate any changes needed over time?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0DCC7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2BB46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974560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6F90F32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9A9B35D" w14:textId="77777777" w:rsidR="009551DB" w:rsidRPr="00362818" w:rsidRDefault="009551DB" w:rsidP="00E63869">
            <w:pPr>
              <w:spacing w:after="0"/>
            </w:pPr>
            <w:r w:rsidRPr="00CA6DAF">
              <w:t>Are your planning timeframes consistent?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52C084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0579B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D8C02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71C208E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6CC20FE" w14:textId="77777777" w:rsidR="009551DB" w:rsidRPr="00CA6DAF" w:rsidRDefault="009551DB" w:rsidP="00E63869">
            <w:pPr>
              <w:spacing w:after="0"/>
            </w:pPr>
            <w:r w:rsidRPr="00CA6DAF">
              <w:t>Can you work with other authorities to better understand supply and demand, especially where there are land use changes or new developments close to boundaries of local governments?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1A6840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E06AA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F27010" w14:textId="77777777" w:rsidR="009551DB" w:rsidRPr="00362818" w:rsidRDefault="009551DB" w:rsidP="00E63869">
            <w:pPr>
              <w:spacing w:after="0"/>
            </w:pPr>
          </w:p>
        </w:tc>
      </w:tr>
      <w:tr w:rsidR="009551DB" w:rsidRPr="00362818" w14:paraId="1F3FA80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BDBA7BC" w14:textId="77777777" w:rsidR="009551DB" w:rsidRPr="00362818" w:rsidRDefault="009551DB" w:rsidP="00E63869">
            <w:pPr>
              <w:spacing w:after="0"/>
            </w:pPr>
            <w:r w:rsidRPr="00CA6DAF">
              <w:t>Do you have data on waiting lists for all long day care centres in your community?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EA4D8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6F298" w14:textId="77777777" w:rsidR="009551DB" w:rsidRPr="00362818" w:rsidRDefault="009551DB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55A248" w14:textId="77777777" w:rsidR="009551DB" w:rsidRPr="00362818" w:rsidRDefault="009551DB" w:rsidP="00E63869">
            <w:pPr>
              <w:spacing w:after="0"/>
            </w:pPr>
          </w:p>
        </w:tc>
      </w:tr>
    </w:tbl>
    <w:p w14:paraId="681E08C1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31599CCD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342C9C0" w14:textId="77777777" w:rsidR="00093CB3" w:rsidRPr="00C1555E" w:rsidRDefault="00093CB3" w:rsidP="005617DE">
            <w:pPr>
              <w:pStyle w:val="ListParagraph"/>
              <w:numPr>
                <w:ilvl w:val="0"/>
                <w:numId w:val="44"/>
              </w:numPr>
              <w:spacing w:before="120" w:after="120" w:line="240" w:lineRule="auto"/>
              <w:rPr>
                <w:b/>
                <w:color w:val="E6141E"/>
              </w:rPr>
            </w:pPr>
            <w:r w:rsidRPr="00C1555E">
              <w:rPr>
                <w:b/>
                <w:color w:val="E6141E"/>
              </w:rPr>
              <w:t>Take a long term view in operational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1442AB56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CB3BAE3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157C97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78FB793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5E1262F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Utilise your own land and buildings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82BE61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E58E4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3511D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02FF383B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2653D44" w14:textId="77777777" w:rsidR="00093CB3" w:rsidRPr="00362818" w:rsidRDefault="00093CB3" w:rsidP="00E63869">
            <w:pPr>
              <w:spacing w:after="0"/>
            </w:pPr>
            <w:r w:rsidRPr="00CA6DAF">
              <w:t>Do you own existing suitable facilities or land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C4C4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36C27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D023EE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498AC9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41CEFF3" w14:textId="77777777" w:rsidR="00093CB3" w:rsidRPr="00362818" w:rsidRDefault="00093CB3" w:rsidP="00E63869">
            <w:pPr>
              <w:spacing w:after="0"/>
            </w:pPr>
            <w:r w:rsidRPr="00CA6DAF">
              <w:t>Can your property management staff identify your own underutilised land and buildings?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DFFD1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BBCAC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5FADBA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9E7D28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020CAAF" w14:textId="77777777" w:rsidR="00093CB3" w:rsidRPr="00362818" w:rsidRDefault="00093CB3" w:rsidP="00E63869">
            <w:pPr>
              <w:spacing w:after="0"/>
            </w:pPr>
            <w:r w:rsidRPr="00CA6DAF">
              <w:t>Can child care be made a permissible use of this land or these buildings?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0C622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E766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B1B133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0895A2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D859A68" w14:textId="77777777" w:rsidR="00093CB3" w:rsidRPr="00C1555E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C1555E">
              <w:rPr>
                <w:b/>
                <w:color w:val="6B6B6B"/>
              </w:rPr>
              <w:t>Work in partnerships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1552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DB7E6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74EBD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325EC11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0533321" w14:textId="77777777" w:rsidR="00093CB3" w:rsidRPr="00362818" w:rsidRDefault="00093CB3" w:rsidP="00E63869">
            <w:pPr>
              <w:spacing w:after="0"/>
            </w:pPr>
            <w:r w:rsidRPr="00CA6DAF">
              <w:t>Can you identify key land or property owners in your area?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DD20A1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39775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404F3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EDF175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823190C" w14:textId="77777777" w:rsidR="00093CB3" w:rsidRPr="00362818" w:rsidRDefault="00093CB3" w:rsidP="00E63869">
            <w:pPr>
              <w:spacing w:after="0"/>
            </w:pPr>
            <w:r w:rsidRPr="00CA6DAF">
              <w:t>Do you have existing or ongoing relationships with them?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84E54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DDC9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E4856A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8476EF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F8E2FCE" w14:textId="77777777" w:rsidR="00093CB3" w:rsidRPr="00362818" w:rsidRDefault="00093CB3" w:rsidP="00E63869">
            <w:pPr>
              <w:spacing w:after="0"/>
            </w:pPr>
            <w:r w:rsidRPr="00CA6DAF">
              <w:t>Is it appropriate to approach them about using their land or property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CCC03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6B14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CE76F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9507D2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7787A7B" w14:textId="77777777" w:rsidR="00093CB3" w:rsidRPr="00362818" w:rsidRDefault="00093CB3" w:rsidP="00E63869">
            <w:pPr>
              <w:spacing w:after="0"/>
            </w:pPr>
            <w:r w:rsidRPr="00CA6DAF">
              <w:t>Are there processes in place to do this?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F937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9A48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B8EC5E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CA8819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FDE4B69" w14:textId="77777777" w:rsidR="00093CB3" w:rsidRPr="00362818" w:rsidRDefault="00093CB3" w:rsidP="00E63869">
            <w:pPr>
              <w:spacing w:after="0"/>
            </w:pPr>
            <w:r w:rsidRPr="00CA6DAF">
              <w:t>Would child care be supported as an acceptable use of this land or property?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FD9D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570D1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D5B5B3" w14:textId="77777777" w:rsidR="00093CB3" w:rsidRPr="00362818" w:rsidRDefault="00093CB3" w:rsidP="00E63869">
            <w:pPr>
              <w:spacing w:after="0"/>
            </w:pPr>
          </w:p>
        </w:tc>
      </w:tr>
    </w:tbl>
    <w:p w14:paraId="377FAD4F" w14:textId="77777777" w:rsidR="00093CB3" w:rsidRPr="00FC2DE3" w:rsidRDefault="00093CB3" w:rsidP="00093CB3"/>
    <w:bookmarkEnd w:id="59"/>
    <w:p w14:paraId="38287F6C" w14:textId="77777777" w:rsidR="003C7EE8" w:rsidRDefault="003C7EE8" w:rsidP="003C7EE8">
      <w:pPr>
        <w:sectPr w:rsidR="003C7EE8" w:rsidSect="003B41D5">
          <w:headerReference w:type="even" r:id="rId137"/>
          <w:headerReference w:type="default" r:id="rId138"/>
          <w:pgSz w:w="11920" w:h="16840"/>
          <w:pgMar w:top="1418" w:right="1147" w:bottom="0" w:left="709" w:header="720" w:footer="5" w:gutter="0"/>
          <w:cols w:space="865"/>
        </w:sectPr>
      </w:pPr>
    </w:p>
    <w:p w14:paraId="04AD3645" w14:textId="77777777" w:rsidR="00093CB3" w:rsidRPr="00EB287F" w:rsidRDefault="00093CB3" w:rsidP="00093CB3">
      <w:pPr>
        <w:pStyle w:val="Heading2green"/>
      </w:pPr>
      <w:bookmarkStart w:id="61" w:name="_Toc392236545"/>
      <w:r w:rsidRPr="00EB287F">
        <w:lastRenderedPageBreak/>
        <w:t xml:space="preserve">Best </w:t>
      </w:r>
      <w:r w:rsidRPr="00AB242D">
        <w:t>practice</w:t>
      </w:r>
      <w:r w:rsidRPr="00EB287F">
        <w:t xml:space="preserve"> checklist to enhance supply through land use planning</w:t>
      </w:r>
      <w:bookmarkEnd w:id="61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1C4941DF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40794FD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</w:rPr>
            </w:pPr>
            <w:r w:rsidRPr="00EB287F">
              <w:rPr>
                <w:b/>
                <w:color w:val="35833E"/>
                <w:lang w:val="en-AU"/>
              </w:rPr>
              <w:t>Align definitions for child care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1EB6FEC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0318B8C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7C35964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3C0FB07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170DB1C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 xml:space="preserve">Is your definition of child care consistent with the </w:t>
            </w:r>
            <w:r w:rsidRPr="004C3A94">
              <w:rPr>
                <w:i/>
                <w:lang w:val="en-AU"/>
              </w:rPr>
              <w:t>National Quality Framework</w:t>
            </w:r>
            <w:r w:rsidRPr="00362818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92858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1898E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3ADC29D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EEE295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0F19E3F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it clear internally and externally what your local government means by ‘child care’?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50A8A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622F3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9F4B9" w14:textId="77777777" w:rsidR="00093CB3" w:rsidRPr="00362818" w:rsidRDefault="00093CB3" w:rsidP="00E63869">
            <w:pPr>
              <w:spacing w:after="0"/>
            </w:pPr>
          </w:p>
        </w:tc>
      </w:tr>
    </w:tbl>
    <w:p w14:paraId="01B49C34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15307579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8D92B75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Partner with relevant authorities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E64D7F3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DBD4D16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4326B2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203AC2A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F1771B4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partner with any other authorities to speed up the delivery of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202E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E6ED3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27AD94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5612DE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9499FB7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develop such partnerships?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80E14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50658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5386A5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0C98FF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C2BA99A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opportunities for establishing referral processes with child care service approval authorities?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63DE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50BEC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38A32" w14:textId="77777777" w:rsidR="00093CB3" w:rsidRPr="00362818" w:rsidRDefault="00093CB3" w:rsidP="00E63869">
            <w:pPr>
              <w:spacing w:after="0"/>
            </w:pPr>
          </w:p>
        </w:tc>
      </w:tr>
    </w:tbl>
    <w:p w14:paraId="2FA48425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5FE5C69A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56E469F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Use flexible land use provisions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2983109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39DCFA2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8333784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3696BE0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D00E155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considered any other models of child care provision?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1361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161E9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0BD9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4701C1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005AAED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co-locate child care with other community facilities?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7B146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CA5FC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C91D2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1BBAC5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BF16E59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exempt child care from all or part of the development process when it is co-located with comparable facilities?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332B0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C420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5F1529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8E1A5B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7CEAB51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other decision makers internally and externally who can help you to make better use of available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F20F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F1463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0015F" w14:textId="77777777" w:rsidR="00093CB3" w:rsidRPr="00362818" w:rsidRDefault="00093CB3" w:rsidP="00E63869">
            <w:pPr>
              <w:spacing w:after="0"/>
            </w:pPr>
          </w:p>
        </w:tc>
      </w:tr>
    </w:tbl>
    <w:p w14:paraId="439EBE89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6C3116BC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C0066EF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Support zoning for child care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679BE81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78E5958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B064FD2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5D1BABC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2421645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Be consistent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D252B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679CC5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5E33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7BB4529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9999423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 permissibility of child care consistent across your zones?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D4C7F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0788D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8CE6F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4946F5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FD22627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 able to change the zoning or can proponents request a change?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0E8D3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B87A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9F5534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7DBAF21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D7FAF46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Zone for everyone in urban space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73EE64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D43A1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682E0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0D7AD84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7E69967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mapped the actual daily land use activities across your local government?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97C2A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48B3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2E90EE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27CE65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CC7B8CA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Does your zoning for child care acknowledge that residents and workers both need access to child care, often within the same zone?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9028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323DA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73331E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0294CA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C9D1BF3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AB242D">
              <w:rPr>
                <w:b/>
                <w:color w:val="6B6B6B"/>
              </w:rPr>
              <w:t>Zone</w:t>
            </w:r>
            <w:r w:rsidRPr="00EB287F">
              <w:rPr>
                <w:b/>
                <w:color w:val="6B6B6B"/>
              </w:rPr>
              <w:t xml:space="preserve"> for workforce participation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627A5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BD436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B8EB5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7073059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B6DCF7F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where child care is located within employment zones?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E238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5337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74B5E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609C7B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7A9F47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encourage workforce participation by actively zoning for child care near major employment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14D3F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3CCC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A383F3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07B563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03F6112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understand the daily routines of families and where they might access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7B9BC0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2CEA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8F6DFD" w14:textId="77777777" w:rsidR="00093CB3" w:rsidRPr="00362818" w:rsidRDefault="00093CB3" w:rsidP="00E63869">
            <w:pPr>
              <w:spacing w:after="0"/>
            </w:pPr>
          </w:p>
        </w:tc>
      </w:tr>
    </w:tbl>
    <w:p w14:paraId="56A736B9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42422A3F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7EB40A1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Be holistic when master planning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71B5022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DDDF48D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6FBBB03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3277D42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F5B89A6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Conduct a needs analysis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CB28B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1A677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0052D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42CF291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A13D821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Has a community needs analysis been undertaken as part of master planning?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747A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4871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9F6AC1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75D147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067E299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enough capacity within your local government to conduct a needs analysis?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6CC480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BB2FD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269CE0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3312B6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8E60F70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what the future needs 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B141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F102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C42F3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E17282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05A36E6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Determine the number of child care facilities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F90FC2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DE8F7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3C4F1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08C3A3E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96CD291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lastRenderedPageBreak/>
              <w:t>Do you have clear guidelines on how much child care is needed per age of children and size of population?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6A92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249BB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76345D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CD7384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472F59C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benchmarked these guidelines against national, state or comparative local governments?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539B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C3E55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43105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1A12EA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79768CB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Partner to deliver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BFB87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0D4454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0345F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75578A7B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F88003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appropriate authorities to improve the supply of land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DB46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F56A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CCA3D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78A552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A688858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there mechanisms to influence decision making?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4374F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A9E70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D1ACF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8B392F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0F1D732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developed strong relationships with partners?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D94FB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3DBF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A9C33C" w14:textId="77777777" w:rsidR="00093CB3" w:rsidRPr="00362818" w:rsidRDefault="00093CB3" w:rsidP="00E63869">
            <w:pPr>
              <w:spacing w:after="0"/>
            </w:pPr>
          </w:p>
        </w:tc>
      </w:tr>
    </w:tbl>
    <w:p w14:paraId="7C1AC49B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09098D2C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9F56034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Carefully plan urban infill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57861F7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653079D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A57E56F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707683D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E798D27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Use land smarter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8E58A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AA6D7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F596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267C979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DAC8F66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performed a portfolio review of potential infill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6009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2689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8355B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78F9CD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4CF44BC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partners you could develop your land with?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CA1F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2E9C1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2723A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14755B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B803EB7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there opportunities to co-locate with existing community services?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2DA2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A8FF8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600908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868C0D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8B03735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developed a range of models of provision that can be used to provide child care on local government owned land?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42AB0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A8A71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E7B30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7C2663DE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5BBFC29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Keep track of land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C57FDE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C752B9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BD4C56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11137C0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7D239AD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keep a register of the cumulative changes in land use as it relates to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B8F9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C17E3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3A0FA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BAD173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38AC169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this identification built into your existing policies and processes?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AA5F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2D15B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A727C3" w14:textId="77777777" w:rsidR="00093CB3" w:rsidRPr="00362818" w:rsidRDefault="00093CB3" w:rsidP="00E63869">
            <w:pPr>
              <w:spacing w:after="0"/>
            </w:pPr>
          </w:p>
        </w:tc>
      </w:tr>
    </w:tbl>
    <w:p w14:paraId="6A61703A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093CB3" w:rsidRPr="00362818" w14:paraId="074D3660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1B3EA8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Develop child friendly development controls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B3F87DA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4B8159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4EAE144A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5A15603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82BAC09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Create car parking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3A0B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E9AFA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54ADB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1152F82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11901B7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your development controls consider the impact of car parking for both child care users and residents?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6373E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61C452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B588EF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51C8F8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7064336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know how to define ‘adequate parking’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D490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F8812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F20DD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85C3C6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3BA442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your controls allow for a reduction in car parking where location and transport access is favourable?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60C93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AD2CE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A0A164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50B3144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585919C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Limit the impact of noise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2FD9E0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635C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AC1A0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30B952E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11CE87E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any noise restrictions (hours, type and volume) for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0FEC4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E977E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AAB39C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725148F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0ADF255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allow flexibility for proponents to mitigate rather than remove noise impacts?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68A3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61F418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DDFD75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66FAF87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36844C8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4C3A94">
              <w:rPr>
                <w:lang w:val="en-AU"/>
              </w:rPr>
              <w:t>Do you require noise monitoring post-delivery?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23707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E6DD4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84DBC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85499B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51ADEE6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Assess site suitability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5E616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B8AD3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ACF6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3AB237B9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09A94E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there flexibility in urban areas to provide child care above ground floor in high density areas?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FCA1F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09DD6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809A75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4D9CD436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210770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controls about access to outdoor space in inner city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B3BBBC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35F3DE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93395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337B7A8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48609D7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Establish clear hours of operation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437F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528FF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2A61D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4B0FEB2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3187EA3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allow flexibility to extend operating hours to enhance workforce participation?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EF4C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14DA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D1E4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1C80F3B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CBE0593" w14:textId="77777777" w:rsidR="00093CB3" w:rsidRPr="00EB287F" w:rsidRDefault="00093CB3" w:rsidP="00E63869">
            <w:pPr>
              <w:spacing w:before="120" w:after="120" w:line="240" w:lineRule="auto"/>
              <w:rPr>
                <w:b/>
                <w:color w:val="6B6B6B"/>
              </w:rPr>
            </w:pPr>
            <w:r w:rsidRPr="00EB287F">
              <w:rPr>
                <w:b/>
                <w:color w:val="6B6B6B"/>
              </w:rPr>
              <w:t>Support commercial viability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E8A547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97C91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CCB678" w14:textId="77777777" w:rsidR="00093CB3" w:rsidRPr="00362818" w:rsidRDefault="00093CB3" w:rsidP="00E63869">
            <w:pPr>
              <w:spacing w:after="0"/>
            </w:pPr>
            <w:r>
              <w:t>-</w:t>
            </w:r>
          </w:p>
        </w:tc>
      </w:tr>
      <w:tr w:rsidR="00093CB3" w:rsidRPr="00362818" w14:paraId="398DE26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A133A7B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lastRenderedPageBreak/>
              <w:t>Are your development controls prescriptive on the maximum size of child care facilities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7499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8EF59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012CB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744EE46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332FEB5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your development controls prescriptive on the proximity of child care facilities to each other?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621A3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941C6D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134BC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082E3D8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19C94BE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your codes be changed to support commercial viability and encourage supply?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2EA5B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E57AC6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3F658" w14:textId="77777777" w:rsidR="00093CB3" w:rsidRPr="00362818" w:rsidRDefault="00093CB3" w:rsidP="00E63869">
            <w:pPr>
              <w:spacing w:after="0"/>
            </w:pPr>
          </w:p>
        </w:tc>
      </w:tr>
    </w:tbl>
    <w:p w14:paraId="70FC0ACF" w14:textId="77777777" w:rsidR="00093CB3" w:rsidRDefault="00093CB3" w:rsidP="00093CB3">
      <w:pPr>
        <w:tabs>
          <w:tab w:val="left" w:pos="8613"/>
          <w:tab w:val="left" w:pos="9322"/>
          <w:tab w:val="left" w:pos="10031"/>
        </w:tabs>
        <w:spacing w:after="0"/>
        <w:rPr>
          <w:lang w:val="en-AU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0"/>
        <w:gridCol w:w="709"/>
        <w:gridCol w:w="709"/>
        <w:gridCol w:w="712"/>
      </w:tblGrid>
      <w:tr w:rsidR="00093CB3" w:rsidRPr="00362818" w14:paraId="68D3548C" w14:textId="77777777" w:rsidTr="00093CB3">
        <w:trPr>
          <w:cantSplit/>
          <w:tblHeader/>
        </w:trPr>
        <w:tc>
          <w:tcPr>
            <w:tcW w:w="8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0379712" w14:textId="77777777" w:rsidR="00093CB3" w:rsidRPr="00EB287F" w:rsidRDefault="00093CB3" w:rsidP="005617DE">
            <w:pPr>
              <w:pStyle w:val="ListParagraph"/>
              <w:numPr>
                <w:ilvl w:val="0"/>
                <w:numId w:val="45"/>
              </w:numPr>
              <w:spacing w:before="120" w:after="120" w:line="240" w:lineRule="auto"/>
              <w:rPr>
                <w:b/>
                <w:color w:val="35833E"/>
                <w:lang w:val="en-AU"/>
              </w:rPr>
            </w:pPr>
            <w:r w:rsidRPr="00EB287F">
              <w:rPr>
                <w:b/>
                <w:color w:val="35833E"/>
                <w:lang w:val="en-AU"/>
              </w:rPr>
              <w:t>Align development codes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AB485C" w14:textId="77777777" w:rsidR="00093CB3" w:rsidRPr="00362818" w:rsidRDefault="00093CB3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903BB74" w14:textId="77777777" w:rsidR="00093CB3" w:rsidRPr="00362818" w:rsidRDefault="00093CB3" w:rsidP="00E63869">
            <w:r>
              <w:t xml:space="preserve">No </w:t>
            </w:r>
          </w:p>
        </w:tc>
        <w:tc>
          <w:tcPr>
            <w:tcW w:w="7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F3B164E" w14:textId="77777777" w:rsidR="00093CB3" w:rsidRPr="00362818" w:rsidRDefault="00093CB3" w:rsidP="00E63869">
            <w:r>
              <w:t>N/A</w:t>
            </w:r>
          </w:p>
        </w:tc>
      </w:tr>
      <w:tr w:rsidR="00093CB3" w:rsidRPr="00362818" w14:paraId="6190DFFF" w14:textId="77777777" w:rsidTr="00093CB3">
        <w:trPr>
          <w:cantSplit/>
        </w:trPr>
        <w:tc>
          <w:tcPr>
            <w:tcW w:w="86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E5F7121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controls over the physical environment requirements of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3B28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530C7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0CF146" w14:textId="77777777" w:rsidR="00093CB3" w:rsidRPr="00362818" w:rsidRDefault="00093CB3" w:rsidP="00E63869">
            <w:pPr>
              <w:spacing w:after="0"/>
            </w:pPr>
          </w:p>
        </w:tc>
      </w:tr>
      <w:tr w:rsidR="00093CB3" w:rsidRPr="00362818" w14:paraId="25430F38" w14:textId="77777777" w:rsidTr="00093CB3">
        <w:trPr>
          <w:cantSplit/>
        </w:trPr>
        <w:tc>
          <w:tcPr>
            <w:tcW w:w="86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DEE241D" w14:textId="77777777" w:rsidR="00093CB3" w:rsidRPr="004C3A94" w:rsidRDefault="00093CB3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 xml:space="preserve">Do these controls align with physical environment requirements of the </w:t>
            </w:r>
            <w:r w:rsidRPr="004C3A94">
              <w:rPr>
                <w:i/>
                <w:lang w:val="en-AU"/>
              </w:rPr>
              <w:t>National Quality Framework</w:t>
            </w:r>
            <w:r w:rsidRPr="004C3A94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C2449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38BD65" w14:textId="77777777" w:rsidR="00093CB3" w:rsidRPr="00362818" w:rsidRDefault="00093CB3" w:rsidP="00E63869">
            <w:pPr>
              <w:spacing w:after="0"/>
            </w:pP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C679FF" w14:textId="77777777" w:rsidR="00093CB3" w:rsidRPr="00362818" w:rsidRDefault="00093CB3" w:rsidP="00E63869">
            <w:pPr>
              <w:spacing w:after="0"/>
            </w:pPr>
          </w:p>
        </w:tc>
      </w:tr>
    </w:tbl>
    <w:p w14:paraId="18AB9A2F" w14:textId="77777777" w:rsidR="00580527" w:rsidRDefault="00580527" w:rsidP="00580527"/>
    <w:p w14:paraId="0A46B174" w14:textId="77777777" w:rsidR="00580527" w:rsidRDefault="00580527" w:rsidP="00580527">
      <w:pPr>
        <w:sectPr w:rsidR="00580527" w:rsidSect="00C33C57">
          <w:headerReference w:type="default" r:id="rId139"/>
          <w:pgSz w:w="11920" w:h="16840"/>
          <w:pgMar w:top="1440" w:right="863" w:bottom="280" w:left="709" w:header="529" w:footer="0" w:gutter="0"/>
          <w:cols w:space="720"/>
        </w:sectPr>
      </w:pPr>
    </w:p>
    <w:p w14:paraId="55126157" w14:textId="77777777" w:rsidR="00F32565" w:rsidRPr="00452C2D" w:rsidRDefault="00F32565" w:rsidP="00F32565">
      <w:pPr>
        <w:pStyle w:val="Heading2"/>
      </w:pPr>
      <w:bookmarkStart w:id="62" w:name="_Toc392236546"/>
      <w:r w:rsidRPr="00452C2D">
        <w:lastRenderedPageBreak/>
        <w:t>Best practice checklist to work in collaboration</w:t>
      </w:r>
      <w:bookmarkEnd w:id="62"/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F32565" w:rsidRPr="00362818" w14:paraId="7666D7DE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D2D3B45" w14:textId="77777777" w:rsidR="00F32565" w:rsidRPr="00F159CE" w:rsidRDefault="00F32565" w:rsidP="00483DEE">
            <w:pPr>
              <w:pStyle w:val="ListParagraph"/>
              <w:numPr>
                <w:ilvl w:val="0"/>
                <w:numId w:val="46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Partner with state government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4798CA" w14:textId="77777777" w:rsidR="00F32565" w:rsidRPr="00362818" w:rsidRDefault="00F32565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BD453D" w14:textId="77777777" w:rsidR="00F32565" w:rsidRPr="00362818" w:rsidRDefault="00F32565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C16166A" w14:textId="77777777" w:rsidR="00F32565" w:rsidRPr="00362818" w:rsidRDefault="00F32565" w:rsidP="00E63869">
            <w:r>
              <w:t>N/A</w:t>
            </w:r>
          </w:p>
        </w:tc>
      </w:tr>
      <w:tr w:rsidR="00F32565" w:rsidRPr="00362818" w14:paraId="241DF61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274471F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Have you considered partnering with your state government to deliver more child care places?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96A9F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C20FE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13EA71D7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44C2C2E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C776212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Can your local government association/regional grouping partner for more child care places?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FA1478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F027D1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34703E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28D1F5E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EBC0396" w14:textId="77777777" w:rsidR="00F32565" w:rsidRPr="00F159CE" w:rsidRDefault="00483DEE" w:rsidP="00E63869">
            <w:pPr>
              <w:spacing w:after="0"/>
              <w:rPr>
                <w:lang w:val="en-AU"/>
              </w:rPr>
            </w:pPr>
            <w:r>
              <w:rPr>
                <w:lang w:val="en-AU"/>
              </w:rPr>
              <w:t>Are you aware of the information your state government generates that could be useful for your analysis of child care</w:t>
            </w:r>
            <w:r w:rsidR="00F32565" w:rsidRPr="00F159CE">
              <w:rPr>
                <w:lang w:val="en-AU"/>
              </w:rPr>
              <w:t>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E2925F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60A2C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9114A7" w14:textId="77777777" w:rsidR="00F32565" w:rsidRPr="00362818" w:rsidRDefault="00F32565" w:rsidP="00E63869">
            <w:pPr>
              <w:spacing w:after="0"/>
            </w:pPr>
          </w:p>
        </w:tc>
      </w:tr>
    </w:tbl>
    <w:p w14:paraId="19D37157" w14:textId="77777777" w:rsidR="00F32565" w:rsidRDefault="00F32565" w:rsidP="00F32565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F32565" w:rsidRPr="00362818" w14:paraId="692438BD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FAFE8F3" w14:textId="77777777" w:rsidR="00F32565" w:rsidRPr="00F159CE" w:rsidRDefault="00F32565" w:rsidP="00483DEE">
            <w:pPr>
              <w:pStyle w:val="ListParagraph"/>
              <w:numPr>
                <w:ilvl w:val="0"/>
                <w:numId w:val="46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Engage with the community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A88A404" w14:textId="77777777" w:rsidR="00F32565" w:rsidRPr="00362818" w:rsidRDefault="00F32565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7092350" w14:textId="77777777" w:rsidR="00F32565" w:rsidRPr="00362818" w:rsidRDefault="00F32565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49CA9A0" w14:textId="77777777" w:rsidR="00F32565" w:rsidRPr="00362818" w:rsidRDefault="00F32565" w:rsidP="00E63869">
            <w:r>
              <w:t>N/A</w:t>
            </w:r>
          </w:p>
        </w:tc>
      </w:tr>
      <w:tr w:rsidR="00F32565" w:rsidRPr="00362818" w14:paraId="63694CF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DA18DCB" w14:textId="77777777" w:rsidR="00F32565" w:rsidRPr="00F159CE" w:rsidRDefault="00F32565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Identify levels of understanding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C96423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35FD1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4FAB3E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</w:tr>
      <w:tr w:rsidR="00F32565" w:rsidRPr="00362818" w14:paraId="4C9F122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9BA07E7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Does your community understand why the provision of child care is so important?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E0BE6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B4E60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A67DB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21A5B3C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D87401A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engage/communicate with them to increase their understanding?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2DD32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DC8009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8ADF0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368DE53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CEE4F66" w14:textId="77777777" w:rsidR="00F32565" w:rsidRPr="00362818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Have you articulated the benefits of child care to your community?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68FD29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4C02D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D2D42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008C0D4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C9F3735" w14:textId="77777777" w:rsidR="00F32565" w:rsidRPr="00362818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there opportunities to engage/communicate with current/potential neighbours to discuss possible concerns about impacts on amenity eg. noise, traffic, parking?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15F05B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B28F86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38F7EE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256873F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7E51509" w14:textId="77777777" w:rsidR="00F32565" w:rsidRPr="00F159CE" w:rsidRDefault="00F32565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Engage early in the process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64CA5E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B46429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33941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</w:tr>
      <w:tr w:rsidR="00F32565" w:rsidRPr="00362818" w14:paraId="0C6BA818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334ABA9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proponents engage with the community early on/during in the process?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AA3456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674B9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D8C0DC" w14:textId="77777777" w:rsidR="00F32565" w:rsidRPr="00362818" w:rsidRDefault="00F32565" w:rsidP="00E63869">
            <w:pPr>
              <w:spacing w:after="0"/>
            </w:pPr>
          </w:p>
        </w:tc>
      </w:tr>
    </w:tbl>
    <w:p w14:paraId="191C510D" w14:textId="77777777" w:rsidR="00F32565" w:rsidRDefault="00F32565" w:rsidP="00F32565">
      <w:pPr>
        <w:tabs>
          <w:tab w:val="left" w:pos="8613"/>
          <w:tab w:val="left" w:pos="9322"/>
          <w:tab w:val="left" w:pos="10031"/>
        </w:tabs>
        <w:spacing w:after="0"/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F32565" w:rsidRPr="00362818" w14:paraId="63E60F1D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5E1944" w14:textId="77777777" w:rsidR="00F32565" w:rsidRPr="00F159CE" w:rsidRDefault="00F32565" w:rsidP="00483DEE">
            <w:pPr>
              <w:pStyle w:val="ListParagraph"/>
              <w:numPr>
                <w:ilvl w:val="0"/>
                <w:numId w:val="46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Inform councillors and collaborate with local government staff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AFC32BA" w14:textId="77777777" w:rsidR="00F32565" w:rsidRPr="00362818" w:rsidRDefault="00F32565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832C823" w14:textId="77777777" w:rsidR="00F32565" w:rsidRPr="00362818" w:rsidRDefault="00F32565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34B3E4" w14:textId="77777777" w:rsidR="00F32565" w:rsidRPr="00362818" w:rsidRDefault="00F32565" w:rsidP="00E63869">
            <w:r>
              <w:t>N/A</w:t>
            </w:r>
          </w:p>
        </w:tc>
      </w:tr>
      <w:tr w:rsidR="00F32565" w:rsidRPr="00362818" w14:paraId="25805C03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BDEAAD9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understand the position of your councillors regarding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4CFC1A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707745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9C5547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68D36341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856A30D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your councillors aware of the need for child care and the benefits it provides?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B9F9E5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B4ADAA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74D0A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3A48B61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093A0AA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Can you identify opportunities to positively engage councillors?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74A64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D8D63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65C523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22A329A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27D9F97" w14:textId="77777777" w:rsidR="00F32565" w:rsidRPr="00362818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Can you identify which departments/staff make decisions that affect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02F88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C5FC8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33A5E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5600D9BC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880B42B" w14:textId="77777777" w:rsidR="00F32565" w:rsidRPr="00362818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Is the need for child care and its benefits widely understood within your organisation?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CB5AE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2A8CE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B2C373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44FB98BF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79ADDBA8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 work across functions and departments to ensure adequate child care?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0BE7C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2857A9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7EC92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2B61F985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031FACF5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you/can you take a place-based approach?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3AF71C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26F1A5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113D1B" w14:textId="77777777" w:rsidR="00F32565" w:rsidRPr="00362818" w:rsidRDefault="00F32565" w:rsidP="00E63869">
            <w:pPr>
              <w:spacing w:after="0"/>
            </w:pPr>
          </w:p>
        </w:tc>
      </w:tr>
    </w:tbl>
    <w:p w14:paraId="68AE2C72" w14:textId="77777777" w:rsidR="00F32565" w:rsidRDefault="00F32565" w:rsidP="00F32565">
      <w:pPr>
        <w:tabs>
          <w:tab w:val="left" w:pos="8613"/>
          <w:tab w:val="left" w:pos="9322"/>
          <w:tab w:val="left" w:pos="10031"/>
        </w:tabs>
        <w:spacing w:after="0"/>
        <w:rPr>
          <w:lang w:val="en-AU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613"/>
        <w:gridCol w:w="709"/>
        <w:gridCol w:w="709"/>
        <w:gridCol w:w="709"/>
      </w:tblGrid>
      <w:tr w:rsidR="00F32565" w:rsidRPr="00362818" w14:paraId="63AFC1E7" w14:textId="77777777" w:rsidTr="00E63869">
        <w:trPr>
          <w:cantSplit/>
          <w:tblHeader/>
        </w:trPr>
        <w:tc>
          <w:tcPr>
            <w:tcW w:w="8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CEBF60A" w14:textId="77777777" w:rsidR="00F32565" w:rsidRPr="00F159CE" w:rsidRDefault="00F32565" w:rsidP="00483DEE">
            <w:pPr>
              <w:pStyle w:val="ListParagraph"/>
              <w:numPr>
                <w:ilvl w:val="0"/>
                <w:numId w:val="46"/>
              </w:numPr>
              <w:spacing w:before="120" w:after="120" w:line="240" w:lineRule="auto"/>
              <w:rPr>
                <w:b/>
                <w:color w:val="007CA8"/>
                <w:lang w:val="en-AU"/>
              </w:rPr>
            </w:pPr>
            <w:r w:rsidRPr="00F159CE">
              <w:rPr>
                <w:b/>
                <w:color w:val="007CA8"/>
                <w:lang w:val="en-AU"/>
              </w:rPr>
              <w:t>Engage with proponents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34ADBAB" w14:textId="77777777" w:rsidR="00F32565" w:rsidRPr="00362818" w:rsidRDefault="00F32565" w:rsidP="00E63869">
            <w:r>
              <w:t>Yes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9D9D02A" w14:textId="77777777" w:rsidR="00F32565" w:rsidRPr="00362818" w:rsidRDefault="00F32565" w:rsidP="00E63869">
            <w:r>
              <w:t xml:space="preserve">No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413B912" w14:textId="77777777" w:rsidR="00F32565" w:rsidRPr="00362818" w:rsidRDefault="00F32565" w:rsidP="00E63869">
            <w:r>
              <w:t>N/A</w:t>
            </w:r>
          </w:p>
        </w:tc>
      </w:tr>
      <w:tr w:rsidR="00F32565" w:rsidRPr="00362818" w14:paraId="44CF0C2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68AE9701" w14:textId="77777777" w:rsidR="00F32565" w:rsidRPr="00F159CE" w:rsidRDefault="00F32565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Engage early 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3E446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B8FBEB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A51979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</w:tr>
      <w:tr w:rsidR="00F32565" w:rsidRPr="00362818" w14:paraId="4F481DA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611FBCC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Are proponents able to meet to discuss ideas and concepts with planning staff?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5B3D4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08304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EF05E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71334420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CA6E298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Do your processes support pre-lodgement meetings with/without appointments?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FA0E8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DCCD42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B22CF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7195C97D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56C9732A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F159CE">
              <w:rPr>
                <w:lang w:val="en-AU"/>
              </w:rPr>
              <w:t>Is there a process for keeping communication lines open throughout the delivery cycle?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3EF8C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986CD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5687A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5FCFE5D4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1A5FB0F4" w14:textId="77777777" w:rsidR="00F32565" w:rsidRPr="00F159CE" w:rsidRDefault="00F32565" w:rsidP="00E63869">
            <w:pPr>
              <w:spacing w:before="120" w:after="120" w:line="240" w:lineRule="auto"/>
              <w:rPr>
                <w:b/>
                <w:color w:val="6B6B6B"/>
                <w:lang w:val="en-AU"/>
              </w:rPr>
            </w:pPr>
            <w:r w:rsidRPr="00F159CE">
              <w:rPr>
                <w:b/>
                <w:color w:val="6B6B6B"/>
                <w:lang w:val="en-AU"/>
              </w:rPr>
              <w:t>Provide guidelines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1453BC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D3DFE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A02C4B" w14:textId="77777777" w:rsidR="00F32565" w:rsidRPr="00362818" w:rsidRDefault="00F32565" w:rsidP="00E63869">
            <w:pPr>
              <w:spacing w:after="0"/>
            </w:pPr>
            <w:r>
              <w:t>-</w:t>
            </w:r>
          </w:p>
        </w:tc>
      </w:tr>
      <w:tr w:rsidR="00F32565" w:rsidRPr="00362818" w14:paraId="1CAFECE2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45B0D2C7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guidelines available which clearly explain the relevant development codes and how the requirements must be met?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2F130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3B908F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259AC8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3D030127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241F681B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Do you have a checklist of frequently asked questions to improve understanding of the process and deliverables?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98AA7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92760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E84744" w14:textId="77777777" w:rsidR="00F32565" w:rsidRPr="00362818" w:rsidRDefault="00F32565" w:rsidP="00E63869">
            <w:pPr>
              <w:spacing w:after="0"/>
            </w:pPr>
          </w:p>
        </w:tc>
      </w:tr>
      <w:tr w:rsidR="00F32565" w:rsidRPr="00362818" w14:paraId="7C64AD9A" w14:textId="77777777" w:rsidTr="00E63869">
        <w:trPr>
          <w:cantSplit/>
        </w:trPr>
        <w:tc>
          <w:tcPr>
            <w:tcW w:w="86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14:paraId="374FFBFA" w14:textId="77777777" w:rsidR="00F32565" w:rsidRPr="00F159CE" w:rsidRDefault="00F32565" w:rsidP="00E63869">
            <w:pPr>
              <w:spacing w:after="0"/>
              <w:rPr>
                <w:lang w:val="en-AU"/>
              </w:rPr>
            </w:pPr>
            <w:r w:rsidRPr="00362818">
              <w:rPr>
                <w:lang w:val="en-AU"/>
              </w:rPr>
              <w:t>Are the service approval requirements clearly understood?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27240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5BF38" w14:textId="77777777" w:rsidR="00F32565" w:rsidRPr="00362818" w:rsidRDefault="00F32565" w:rsidP="00E63869">
            <w:pPr>
              <w:spacing w:after="0"/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58323" w14:textId="77777777" w:rsidR="00F32565" w:rsidRPr="00362818" w:rsidRDefault="00F32565" w:rsidP="00E63869">
            <w:pPr>
              <w:spacing w:after="0"/>
            </w:pPr>
          </w:p>
        </w:tc>
      </w:tr>
    </w:tbl>
    <w:p w14:paraId="3D64EF9F" w14:textId="77777777" w:rsidR="00580527" w:rsidRDefault="00580527" w:rsidP="00580527">
      <w:pPr>
        <w:spacing w:after="0" w:line="200" w:lineRule="exact"/>
        <w:rPr>
          <w:szCs w:val="20"/>
        </w:rPr>
      </w:pPr>
    </w:p>
    <w:p w14:paraId="64497835" w14:textId="77777777" w:rsidR="00580527" w:rsidRDefault="00580527" w:rsidP="00580527">
      <w:pPr>
        <w:spacing w:after="0"/>
        <w:sectPr w:rsidR="00580527" w:rsidSect="00C33C57">
          <w:headerReference w:type="default" r:id="rId140"/>
          <w:pgSz w:w="11920" w:h="16840"/>
          <w:pgMar w:top="1440" w:right="580" w:bottom="280" w:left="709" w:header="529" w:footer="0" w:gutter="0"/>
          <w:cols w:space="720"/>
        </w:sectPr>
      </w:pPr>
    </w:p>
    <w:p w14:paraId="71957419" w14:textId="4F96E36C" w:rsidR="00BD0945" w:rsidRDefault="00B572EE" w:rsidP="00F32565">
      <w:pPr>
        <w:pStyle w:val="Heading1sectiontitles"/>
      </w:pPr>
      <w:bookmarkStart w:id="63" w:name="_Toc392236547"/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5F76FE20" wp14:editId="44D58D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154" name="Group 3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g:grpSp>
                        <wpg:cNvPr id="155" name="Group 3786"/>
                        <wpg:cNvGrpSpPr>
                          <a:grpSpLocks/>
                        </wpg:cNvGrpSpPr>
                        <wpg:grpSpPr bwMode="auto">
                          <a:xfrm>
                            <a:off x="0" y="539"/>
                            <a:ext cx="2" cy="907"/>
                            <a:chOff x="0" y="539"/>
                            <a:chExt cx="2" cy="907"/>
                          </a:xfrm>
                        </wpg:grpSpPr>
                        <wps:wsp>
                          <wps:cNvPr id="156" name="Freeform 3787"/>
                          <wps:cNvSpPr>
                            <a:spLocks/>
                          </wps:cNvSpPr>
                          <wps:spPr bwMode="auto">
                            <a:xfrm>
                              <a:off x="0" y="539"/>
                              <a:ext cx="2" cy="907"/>
                            </a:xfrm>
                            <a:custGeom>
                              <a:avLst/>
                              <a:gdLst>
                                <a:gd name="T0" fmla="+- 0 1446 539"/>
                                <a:gd name="T1" fmla="*/ 1446 h 907"/>
                                <a:gd name="T2" fmla="+- 0 539 539"/>
                                <a:gd name="T3" fmla="*/ 539 h 907"/>
                                <a:gd name="T4" fmla="+- 0 1446 539"/>
                                <a:gd name="T5" fmla="*/ 1446 h 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  <a:cxn ang="0">
                                  <a:pos x="0" y="T5"/>
                                </a:cxn>
                              </a:cxnLst>
                              <a:rect l="0" t="0" r="r" b="b"/>
                              <a:pathLst>
                                <a:path h="907">
                                  <a:moveTo>
                                    <a:pt x="0" y="90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2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378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906" cy="4791"/>
                            <a:chOff x="0" y="0"/>
                            <a:chExt cx="11906" cy="4791"/>
                          </a:xfrm>
                        </wpg:grpSpPr>
                        <wps:wsp>
                          <wps:cNvPr id="158" name="Freeform 37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1906" cy="4791"/>
                            </a:xfrm>
                            <a:custGeom>
                              <a:avLst/>
                              <a:gdLst>
                                <a:gd name="T0" fmla="*/ 0 w 11906"/>
                                <a:gd name="T1" fmla="*/ 4791 h 4791"/>
                                <a:gd name="T2" fmla="*/ 11906 w 11906"/>
                                <a:gd name="T3" fmla="*/ 4791 h 4791"/>
                                <a:gd name="T4" fmla="*/ 11906 w 11906"/>
                                <a:gd name="T5" fmla="*/ 0 h 4791"/>
                                <a:gd name="T6" fmla="*/ 0 w 11906"/>
                                <a:gd name="T7" fmla="*/ 0 h 4791"/>
                                <a:gd name="T8" fmla="*/ 0 w 11906"/>
                                <a:gd name="T9" fmla="*/ 4791 h 479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1906" h="4791">
                                  <a:moveTo>
                                    <a:pt x="0" y="4791"/>
                                  </a:moveTo>
                                  <a:lnTo>
                                    <a:pt x="11906" y="4791"/>
                                  </a:lnTo>
                                  <a:lnTo>
                                    <a:pt x="119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791"/>
                                  </a:lnTo>
                                </a:path>
                              </a:pathLst>
                            </a:custGeom>
                            <a:solidFill>
                              <a:srgbClr val="F15A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9" name="Picture 37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734"/>
                              <a:ext cx="11906" cy="121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82" o:spid="_x0000_s1026" style="position:absolute;margin-left:0;margin-top:0;width:595.3pt;height:841.9pt;z-index:-251633664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">
                <v:group id="Group 3786" o:spid="_x0000_s1027" style="position:absolute;top:539;width:2;height:907" coordorigin=",539" coordsize="2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3787" o:spid="_x0000_s1028" style="position:absolute;top:539;width:2;height:907;visibility:visible;mso-wrap-style:square;v-text-anchor:top" coordsize="2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7tbcMA&#10;AADcAAAADwAAAGRycy9kb3ducmV2LnhtbERPS2vCQBC+F/wPyxR6q5taqjG6igbUFk++7mN2TKLZ&#10;2ZBdNf33rlDobT6+54ynranEjRpXWlbw0Y1AEGdWl5wr2O8W7zEI55E1VpZJwS85mE46L2NMtL3z&#10;hm5bn4sQwi5BBYX3dSKlywoy6Lq2Jg7cyTYGfYBNLnWD9xBuKtmLor40WHJoKLCmtKDssr0aBef0&#10;Z7BanQ+fy8F82YvXaTQ8xnul3l7b2QiEp9b/i//c3zrM/+rD85lwgZ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7tbcMAAADcAAAADwAAAAAAAAAAAAAAAACYAgAAZHJzL2Rv&#10;d25yZXYueG1sUEsFBgAAAAAEAAQA9QAAAIgDAAAAAA==&#10;" path="m,907l,,,907xe" fillcolor="#fff200" stroked="f">
                    <v:path arrowok="t" o:connecttype="custom" o:connectlocs="0,1446;0,539;0,1446" o:connectangles="0,0,0"/>
                  </v:shape>
                </v:group>
                <v:group id="Group 3783" o:spid="_x0000_s1029" style="position:absolute;width:11906;height:4791" coordsize="11906,479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54tN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6Rz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Xni01wwAAANwAAAAP&#10;AAAAAAAAAAAAAAAAAKoCAABkcnMvZG93bnJldi54bWxQSwUGAAAAAAQABAD6AAAAmgMAAAAA&#10;">
                  <v:shape id="Freeform 3785" o:spid="_x0000_s1030" style="position:absolute;width:11906;height:4791;visibility:visible;mso-wrap-style:square;v-text-anchor:top" coordsize="11906,4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itsMcA&#10;AADcAAAADwAAAGRycy9kb3ducmV2LnhtbESPQWvCQBCF74X+h2UK3uqmLbY1ukpbEAqlSFTE45gd&#10;k2B2NuyumvbXdw4FbzO8N+99M533rlVnCrHxbOBhmIEiLr1tuDKwWS/uX0HFhGyx9UwGfijCfHZ7&#10;M8Xc+gsXdF6lSkkIxxwN1Cl1udaxrMlhHPqOWLSDDw6TrKHSNuBFwl2rH7PsWTtsWBpq7OijpvK4&#10;OjkDx7Bd7L5HxXL9/lW4Zjvm3/3LkzGDu/5tAipRn67m/+tPK/gjoZVnZAI9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IrbDHAAAA3AAAAA8AAAAAAAAAAAAAAAAAmAIAAGRy&#10;cy9kb3ducmV2LnhtbFBLBQYAAAAABAAEAPUAAACMAwAAAAA=&#10;" path="m,4791r11906,l11906,,,,,4791e" fillcolor="#f15a22" stroked="f">
                    <v:path arrowok="t" o:connecttype="custom" o:connectlocs="0,4791;11906,4791;11906,0;0,0;0,4791" o:connectangles="0,0,0,0,0"/>
                  </v:shape>
                  <v:shape id="Picture 3784" o:spid="_x0000_s1031" type="#_x0000_t75" style="position:absolute;top:4734;width:11906;height:121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oqd/GAAAA3AAAAA8AAABkcnMvZG93bnJldi54bWxET0trwkAQvgv9D8sUepG6saDYNBsRi6B4&#10;kPoI9jZmxyRtdjZkV03/fbdQ8DYf33OSaWdqcaXWVZYVDAcRCOLc6ooLBfvd4nkCwnlkjbVlUvBD&#10;DqbpQy/BWNsbf9B16wsRQtjFqKD0vomldHlJBt3ANsSBO9vWoA+wLaRu8RbCTS1fomgsDVYcGkps&#10;aF5S/r29GAW7zfowWlxWy89mf8xm/VP2/kWZUk+P3ewNhKfO38X/7qUO80ev8PdMuE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Oip38YAAADcAAAADwAAAAAAAAAAAAAA&#10;AACfAgAAZHJzL2Rvd25yZXYueG1sUEsFBgAAAAAEAAQA9wAAAJIDAAAAAA==&#10;">
                    <v:imagedata r:id="rId142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72FFF9DA" wp14:editId="5AFD2896">
                <wp:simplePos x="0" y="0"/>
                <wp:positionH relativeFrom="page">
                  <wp:posOffset>0</wp:posOffset>
                </wp:positionH>
                <wp:positionV relativeFrom="page">
                  <wp:posOffset>342265</wp:posOffset>
                </wp:positionV>
                <wp:extent cx="7560310" cy="575945"/>
                <wp:effectExtent l="0" t="0" r="2540" b="0"/>
                <wp:wrapNone/>
                <wp:docPr id="153" name="Text Box 3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575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5E544D" w14:textId="77777777" w:rsidR="008A3C5E" w:rsidRDefault="008A3C5E">
                            <w:pPr>
                              <w:spacing w:before="15"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0D509D4" w14:textId="77777777" w:rsidR="008A3C5E" w:rsidRDefault="008A3C5E">
                            <w:pPr>
                              <w:spacing w:after="0" w:line="240" w:lineRule="auto"/>
                              <w:ind w:left="567" w:right="-20"/>
                              <w:rPr>
                                <w:rFonts w:ascii="Kalinga" w:eastAsia="Kalinga" w:hAnsi="Kalinga" w:cs="Kaling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3"/>
                                <w:sz w:val="40"/>
                                <w:szCs w:val="40"/>
                              </w:rPr>
                              <w:t>A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1"/>
                                <w:sz w:val="40"/>
                                <w:szCs w:val="40"/>
                              </w:rPr>
                              <w:t>e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0"/>
                                <w:sz w:val="40"/>
                                <w:szCs w:val="40"/>
                              </w:rPr>
                              <w:t>n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12"/>
                                <w:sz w:val="40"/>
                                <w:szCs w:val="40"/>
                              </w:rPr>
                              <w:t>d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pacing w:val="-9"/>
                                <w:sz w:val="40"/>
                                <w:szCs w:val="40"/>
                              </w:rPr>
                              <w:t>i</w:t>
                            </w:r>
                            <w:r>
                              <w:rPr>
                                <w:rFonts w:ascii="Kalinga" w:eastAsia="Kalinga" w:hAnsi="Kalinga" w:cs="Kalinga"/>
                                <w:color w:val="FFFFFF"/>
                                <w:sz w:val="40"/>
                                <w:szCs w:val="40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89" o:spid="_x0000_s1043" type="#_x0000_t202" style="position:absolute;left:0;text-align:left;margin-left:0;margin-top:26.95pt;width:595.3pt;height:45.3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" filled="f" stroked="f">
                <v:textbox inset="0,0,0,0">
                  <w:txbxContent>
                    <w:p w14:paraId="5F5E544D" w14:textId="77777777" w:rsidR="008A3C5E" w:rsidRDefault="008A3C5E">
                      <w:pPr>
                        <w:spacing w:before="15" w:after="0" w:line="200" w:lineRule="exact"/>
                        <w:rPr>
                          <w:szCs w:val="20"/>
                        </w:rPr>
                      </w:pPr>
                    </w:p>
                    <w:p w14:paraId="40D509D4" w14:textId="77777777" w:rsidR="008A3C5E" w:rsidRDefault="008A3C5E">
                      <w:pPr>
                        <w:spacing w:after="0" w:line="240" w:lineRule="auto"/>
                        <w:ind w:left="567" w:right="-20"/>
                        <w:rPr>
                          <w:rFonts w:ascii="Kalinga" w:eastAsia="Kalinga" w:hAnsi="Kalinga" w:cs="Kalinga"/>
                          <w:sz w:val="40"/>
                          <w:szCs w:val="40"/>
                        </w:rPr>
                      </w:pPr>
                      <w:r>
                        <w:rPr>
                          <w:rFonts w:ascii="Kalinga" w:eastAsia="Kalinga" w:hAnsi="Kalinga" w:cs="Kalinga"/>
                          <w:color w:val="FFFFFF"/>
                          <w:spacing w:val="-3"/>
                          <w:sz w:val="40"/>
                          <w:szCs w:val="40"/>
                        </w:rPr>
                        <w:t>A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1"/>
                          <w:sz w:val="40"/>
                          <w:szCs w:val="40"/>
                        </w:rPr>
                        <w:t>e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0"/>
                          <w:sz w:val="40"/>
                          <w:szCs w:val="40"/>
                        </w:rPr>
                        <w:t>n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12"/>
                          <w:sz w:val="40"/>
                          <w:szCs w:val="40"/>
                        </w:rPr>
                        <w:t>d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pacing w:val="-9"/>
                          <w:sz w:val="40"/>
                          <w:szCs w:val="40"/>
                        </w:rPr>
                        <w:t>i</w:t>
                      </w:r>
                      <w:r>
                        <w:rPr>
                          <w:rFonts w:ascii="Kalinga" w:eastAsia="Kalinga" w:hAnsi="Kalinga" w:cs="Kalinga"/>
                          <w:color w:val="FFFFFF"/>
                          <w:sz w:val="40"/>
                          <w:szCs w:val="40"/>
                        </w:rPr>
                        <w:t>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61210413" wp14:editId="46692047">
                <wp:simplePos x="0" y="0"/>
                <wp:positionH relativeFrom="page">
                  <wp:posOffset>0</wp:posOffset>
                </wp:positionH>
                <wp:positionV relativeFrom="page">
                  <wp:posOffset>3006090</wp:posOffset>
                </wp:positionV>
                <wp:extent cx="7560310" cy="7686040"/>
                <wp:effectExtent l="0" t="0" r="2540" b="4445"/>
                <wp:wrapNone/>
                <wp:docPr id="152" name="Text Box 3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0310" cy="768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32E98D" w14:textId="77777777" w:rsidR="008A3C5E" w:rsidRDefault="008A3C5E">
                            <w:pPr>
                              <w:spacing w:before="5" w:after="0" w:line="170" w:lineRule="exact"/>
                              <w:rPr>
                                <w:sz w:val="17"/>
                                <w:szCs w:val="17"/>
                              </w:rPr>
                            </w:pPr>
                          </w:p>
                          <w:p w14:paraId="19367EB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AA8310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16E03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48CADD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3F6FAB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4FCEE0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6459C6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78DE4E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9412D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0A3AB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1F849A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D2FB12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AB819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96D9E5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D31D27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64533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2D8FDA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987007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B2A0CE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3CF54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89B2B1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3D1F4D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8A9C46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3DF77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EF9826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50BCB9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08EE9A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5A583C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9BC5AC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9F3721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B6BADA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CF0967D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4C9F834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73439E9B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428979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44C82A7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63D11B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FDE6E0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32FF1B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159A86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79ED2A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304634E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2A626CDF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CF7701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B9319D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5530288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C94E27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6BFC406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5CFCBC9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0FC99AF1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449B683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AEBAAD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1E04C4A2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37F830E0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4777D9CA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5BEB011C" w14:textId="77777777" w:rsidR="008A3C5E" w:rsidRDefault="008A3C5E">
                            <w:pPr>
                              <w:spacing w:after="0" w:line="200" w:lineRule="exact"/>
                              <w:rPr>
                                <w:szCs w:val="20"/>
                              </w:rPr>
                            </w:pPr>
                          </w:p>
                          <w:p w14:paraId="61966A22" w14:textId="77777777" w:rsidR="008A3C5E" w:rsidRDefault="008A3C5E">
                            <w:pPr>
                              <w:spacing w:after="0" w:line="240" w:lineRule="auto"/>
                              <w:ind w:right="476"/>
                              <w:jc w:val="right"/>
                              <w:rPr>
                                <w:rFonts w:eastAsia="Verdana" w:cs="Verdana"/>
                                <w:szCs w:val="20"/>
                              </w:rPr>
                            </w:pPr>
                            <w:r>
                              <w:rPr>
                                <w:rFonts w:eastAsia="Verdana" w:cs="Verdana"/>
                                <w:w w:val="99"/>
                                <w:szCs w:val="20"/>
                              </w:rPr>
                              <w:t>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88" o:spid="_x0000_s1044" type="#_x0000_t202" style="position:absolute;left:0;text-align:left;margin-left:0;margin-top:236.7pt;width:595.3pt;height:605.2pt;z-index:-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YPCtQIAALc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" filled="f" stroked="f">
                <v:textbox inset="0,0,0,0">
                  <w:txbxContent>
                    <w:p w14:paraId="0132E98D" w14:textId="77777777" w:rsidR="008A3C5E" w:rsidRDefault="008A3C5E">
                      <w:pPr>
                        <w:spacing w:before="5" w:after="0" w:line="170" w:lineRule="exact"/>
                        <w:rPr>
                          <w:sz w:val="17"/>
                          <w:szCs w:val="17"/>
                        </w:rPr>
                      </w:pPr>
                    </w:p>
                    <w:p w14:paraId="19367EB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AA8310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16E03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48CADD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3F6FAB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4FCEE0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6459C6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78DE4E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9412D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0A3AB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1F849A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D2FB12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AB819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96D9E5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D31D27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64533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2D8FDA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987007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B2A0CE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3CF54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89B2B1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3D1F4D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8A9C46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3DF77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EF9826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50BCB9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08EE9A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5A583C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9BC5AC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9F3721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B6BADA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CF0967D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4C9F834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73439E9B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428979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44C82A7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63D11B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FDE6E0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32FF1B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159A86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79ED2A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304634E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2A626CDF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CF7701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B9319D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5530288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C94E27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6BFC406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5CFCBC9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0FC99AF1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449B683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AEBAAD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1E04C4A2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37F830E0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4777D9CA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5BEB011C" w14:textId="77777777" w:rsidR="008A3C5E" w:rsidRDefault="008A3C5E">
                      <w:pPr>
                        <w:spacing w:after="0" w:line="200" w:lineRule="exact"/>
                        <w:rPr>
                          <w:szCs w:val="20"/>
                        </w:rPr>
                      </w:pPr>
                    </w:p>
                    <w:p w14:paraId="61966A22" w14:textId="77777777" w:rsidR="008A3C5E" w:rsidRDefault="008A3C5E">
                      <w:pPr>
                        <w:spacing w:after="0" w:line="240" w:lineRule="auto"/>
                        <w:ind w:right="476"/>
                        <w:jc w:val="right"/>
                        <w:rPr>
                          <w:rFonts w:eastAsia="Verdana" w:cs="Verdana"/>
                          <w:szCs w:val="20"/>
                        </w:rPr>
                      </w:pPr>
                      <w:r>
                        <w:rPr>
                          <w:rFonts w:eastAsia="Verdana" w:cs="Verdana"/>
                          <w:w w:val="99"/>
                          <w:szCs w:val="20"/>
                        </w:rPr>
                        <w:t>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64" w:name="_Toc391901542"/>
      <w:r w:rsidR="00EB3341">
        <w:rPr>
          <w:spacing w:val="-27"/>
        </w:rPr>
        <w:t>R</w:t>
      </w:r>
      <w:r w:rsidR="00EB3341">
        <w:rPr>
          <w:spacing w:val="-22"/>
        </w:rPr>
        <w:t>e</w:t>
      </w:r>
      <w:r w:rsidR="00EB3341">
        <w:rPr>
          <w:spacing w:val="-21"/>
        </w:rPr>
        <w:t>f</w:t>
      </w:r>
      <w:r w:rsidR="00EB3341">
        <w:rPr>
          <w:spacing w:val="-20"/>
        </w:rPr>
        <w:t>e</w:t>
      </w:r>
      <w:r w:rsidR="00EB3341">
        <w:rPr>
          <w:spacing w:val="-22"/>
        </w:rPr>
        <w:t>r</w:t>
      </w:r>
      <w:r w:rsidR="00EB3341">
        <w:rPr>
          <w:spacing w:val="-20"/>
        </w:rPr>
        <w:t>e</w:t>
      </w:r>
      <w:r w:rsidR="00EB3341">
        <w:t>nc</w:t>
      </w:r>
      <w:r w:rsidR="00EB3341">
        <w:rPr>
          <w:spacing w:val="-14"/>
        </w:rPr>
        <w:t>e</w:t>
      </w:r>
      <w:r w:rsidR="00EB3341">
        <w:t>s</w:t>
      </w:r>
      <w:r w:rsidR="00EB3341">
        <w:rPr>
          <w:spacing w:val="-53"/>
        </w:rPr>
        <w:t xml:space="preserve"> </w:t>
      </w:r>
      <w:r w:rsidR="00EB3341">
        <w:rPr>
          <w:spacing w:val="-14"/>
        </w:rPr>
        <w:t>a</w:t>
      </w:r>
      <w:r w:rsidR="00EB3341">
        <w:t>nd</w:t>
      </w:r>
      <w:r w:rsidR="00EB3341">
        <w:rPr>
          <w:spacing w:val="-33"/>
        </w:rPr>
        <w:t xml:space="preserve"> </w:t>
      </w:r>
      <w:r w:rsidR="00EB3341">
        <w:rPr>
          <w:spacing w:val="-7"/>
        </w:rPr>
        <w:t>A</w:t>
      </w:r>
      <w:r w:rsidR="00EB3341">
        <w:t>p</w:t>
      </w:r>
      <w:r w:rsidR="00EB3341">
        <w:rPr>
          <w:spacing w:val="-15"/>
        </w:rPr>
        <w:t>p</w:t>
      </w:r>
      <w:r w:rsidR="00EB3341">
        <w:rPr>
          <w:spacing w:val="-20"/>
        </w:rPr>
        <w:t>e</w:t>
      </w:r>
      <w:r w:rsidR="00EB3341">
        <w:rPr>
          <w:spacing w:val="-18"/>
        </w:rPr>
        <w:t>n</w:t>
      </w:r>
      <w:r w:rsidR="00EB3341">
        <w:rPr>
          <w:spacing w:val="-21"/>
        </w:rPr>
        <w:t>d</w:t>
      </w:r>
      <w:r w:rsidR="00EB3341">
        <w:rPr>
          <w:spacing w:val="-16"/>
        </w:rPr>
        <w:t>i</w:t>
      </w:r>
      <w:r w:rsidR="00EB3341">
        <w:t>x</w:t>
      </w:r>
      <w:bookmarkEnd w:id="63"/>
      <w:bookmarkEnd w:id="64"/>
    </w:p>
    <w:p w14:paraId="0D93E409" w14:textId="77777777" w:rsidR="00BD0945" w:rsidRDefault="00BD0945">
      <w:pPr>
        <w:spacing w:after="0"/>
        <w:sectPr w:rsidR="00BD0945">
          <w:headerReference w:type="default" r:id="rId143"/>
          <w:pgSz w:w="11920" w:h="16840"/>
          <w:pgMar w:top="1560" w:right="1680" w:bottom="280" w:left="180" w:header="0" w:footer="0" w:gutter="0"/>
          <w:cols w:space="720"/>
        </w:sectPr>
      </w:pPr>
    </w:p>
    <w:p w14:paraId="7D9FF7F8" w14:textId="77777777" w:rsidR="00BD0945" w:rsidRDefault="00BD2A59" w:rsidP="00BD2A59">
      <w:pPr>
        <w:pStyle w:val="Heading1"/>
      </w:pPr>
      <w:bookmarkStart w:id="65" w:name="_Toc392236548"/>
      <w:r>
        <w:lastRenderedPageBreak/>
        <w:t>References</w:t>
      </w:r>
      <w:bookmarkEnd w:id="65"/>
    </w:p>
    <w:p w14:paraId="7CF8E8F7" w14:textId="77777777" w:rsidR="00BD0945" w:rsidRPr="00543853" w:rsidRDefault="00EB3341" w:rsidP="00E63869">
      <w:pPr>
        <w:numPr>
          <w:ilvl w:val="0"/>
          <w:numId w:val="41"/>
        </w:numPr>
        <w:spacing w:before="600"/>
      </w:pPr>
      <w:bookmarkStart w:id="66" w:name="_Ref391801697"/>
      <w:r w:rsidRPr="00543853">
        <w:t>Dale</w:t>
      </w:r>
      <w:r w:rsidRPr="00543853">
        <w:rPr>
          <w:spacing w:val="-19"/>
        </w:rPr>
        <w:t>y</w:t>
      </w:r>
      <w:r w:rsidRPr="00543853">
        <w:t>,</w:t>
      </w:r>
      <w:r w:rsidRPr="00543853">
        <w:rPr>
          <w:spacing w:val="-6"/>
        </w:rPr>
        <w:t xml:space="preserve"> </w:t>
      </w:r>
      <w:r w:rsidRPr="00543853">
        <w:rPr>
          <w:spacing w:val="-2"/>
        </w:rPr>
        <w:t>J</w:t>
      </w:r>
      <w:r w:rsidRPr="00543853">
        <w:rPr>
          <w:spacing w:val="-13"/>
        </w:rPr>
        <w:t>.</w:t>
      </w:r>
      <w:r w:rsidRPr="00543853">
        <w:t>,</w:t>
      </w:r>
      <w:r w:rsidRPr="00543853">
        <w:rPr>
          <w:spacing w:val="-2"/>
        </w:rPr>
        <w:t xml:space="preserve"> </w:t>
      </w:r>
      <w:r w:rsidRPr="009833D6">
        <w:t>mcGannon</w:t>
      </w:r>
      <w:r w:rsidRPr="00543853">
        <w:rPr>
          <w:w w:val="96"/>
        </w:rPr>
        <w:t>,</w:t>
      </w:r>
      <w:r w:rsidRPr="00543853">
        <w:rPr>
          <w:spacing w:val="12"/>
          <w:w w:val="96"/>
        </w:rPr>
        <w:t xml:space="preserve"> </w:t>
      </w:r>
      <w:r w:rsidRPr="00543853">
        <w:t>C</w:t>
      </w:r>
      <w:r w:rsidRPr="00543853">
        <w:rPr>
          <w:spacing w:val="-13"/>
        </w:rPr>
        <w:t>.</w:t>
      </w:r>
      <w:r w:rsidRPr="00543853">
        <w:t>,</w:t>
      </w:r>
      <w:r w:rsidRPr="00543853">
        <w:rPr>
          <w:spacing w:val="-1"/>
        </w:rPr>
        <w:t xml:space="preserve"> </w:t>
      </w:r>
      <w:r w:rsidRPr="00543853">
        <w:t>and</w:t>
      </w:r>
      <w:r w:rsidRPr="00543853">
        <w:rPr>
          <w:spacing w:val="-4"/>
        </w:rPr>
        <w:t xml:space="preserve"> </w:t>
      </w:r>
      <w:r w:rsidRPr="00543853">
        <w:t>Ginni</w:t>
      </w:r>
      <w:r w:rsidRPr="00543853">
        <w:rPr>
          <w:spacing w:val="-4"/>
        </w:rPr>
        <w:t>v</w:t>
      </w:r>
      <w:r w:rsidRPr="00543853">
        <w:t>an,</w:t>
      </w:r>
      <w:r w:rsidRPr="00543853">
        <w:rPr>
          <w:spacing w:val="-3"/>
        </w:rPr>
        <w:t xml:space="preserve"> </w:t>
      </w:r>
      <w:r w:rsidRPr="00543853">
        <w:t>L.</w:t>
      </w:r>
      <w:r w:rsidRPr="00543853">
        <w:rPr>
          <w:spacing w:val="-2"/>
        </w:rPr>
        <w:t xml:space="preserve"> </w:t>
      </w:r>
      <w:r w:rsidRPr="00543853">
        <w:t>2012,</w:t>
      </w:r>
      <w:r w:rsidRPr="00543853">
        <w:rPr>
          <w:spacing w:val="-6"/>
        </w:rPr>
        <w:t xml:space="preserve"> </w:t>
      </w:r>
      <w:r w:rsidRPr="00543853">
        <w:t>Game-changers:</w:t>
      </w:r>
      <w:r w:rsidRPr="00543853">
        <w:rPr>
          <w:spacing w:val="-17"/>
        </w:rPr>
        <w:t xml:space="preserve"> </w:t>
      </w:r>
      <w:r w:rsidRPr="00543853">
        <w:t>Economic reform</w:t>
      </w:r>
      <w:r w:rsidRPr="00543853">
        <w:rPr>
          <w:spacing w:val="-7"/>
        </w:rPr>
        <w:t xml:space="preserve"> </w:t>
      </w:r>
      <w:r w:rsidRPr="00543853">
        <w:t>priorities for</w:t>
      </w:r>
      <w:r w:rsidR="00543853" w:rsidRPr="00543853">
        <w:t xml:space="preserve"> </w:t>
      </w:r>
      <w:r w:rsidRPr="00543853">
        <w:rPr>
          <w:spacing w:val="-1"/>
          <w:position w:val="-1"/>
        </w:rPr>
        <w:t>A</w:t>
      </w:r>
      <w:r w:rsidRPr="00543853">
        <w:rPr>
          <w:position w:val="-1"/>
        </w:rPr>
        <w:t>ust</w:t>
      </w:r>
      <w:r w:rsidRPr="00543853">
        <w:rPr>
          <w:spacing w:val="-4"/>
          <w:position w:val="-1"/>
        </w:rPr>
        <w:t>r</w:t>
      </w:r>
      <w:r w:rsidRPr="00543853">
        <w:rPr>
          <w:position w:val="-1"/>
        </w:rPr>
        <w:t>alia,</w:t>
      </w:r>
      <w:r w:rsidRPr="00543853">
        <w:rPr>
          <w:spacing w:val="-10"/>
          <w:position w:val="-1"/>
        </w:rPr>
        <w:t xml:space="preserve"> </w:t>
      </w:r>
      <w:r w:rsidRPr="00543853">
        <w:rPr>
          <w:position w:val="-1"/>
        </w:rPr>
        <w:t>G</w:t>
      </w:r>
      <w:r w:rsidRPr="00543853">
        <w:rPr>
          <w:spacing w:val="-4"/>
          <w:position w:val="-1"/>
        </w:rPr>
        <w:t>r</w:t>
      </w:r>
      <w:r w:rsidRPr="00543853">
        <w:rPr>
          <w:position w:val="-1"/>
        </w:rPr>
        <w:t>attan</w:t>
      </w:r>
      <w:r w:rsidRPr="00543853">
        <w:rPr>
          <w:spacing w:val="-5"/>
          <w:position w:val="-1"/>
        </w:rPr>
        <w:t xml:space="preserve"> </w:t>
      </w:r>
      <w:r w:rsidRPr="00543853">
        <w:rPr>
          <w:position w:val="-1"/>
        </w:rPr>
        <w:t>Institute,</w:t>
      </w:r>
      <w:r w:rsidRPr="00543853">
        <w:rPr>
          <w:spacing w:val="-9"/>
          <w:position w:val="-1"/>
        </w:rPr>
        <w:t xml:space="preserve"> </w:t>
      </w:r>
      <w:r w:rsidRPr="00543853">
        <w:rPr>
          <w:position w:val="-1"/>
        </w:rPr>
        <w:t>melbourne.</w:t>
      </w:r>
      <w:bookmarkEnd w:id="66"/>
    </w:p>
    <w:p w14:paraId="740E3FF1" w14:textId="77777777" w:rsidR="00BD0945" w:rsidRDefault="00EB3341" w:rsidP="00F32565">
      <w:pPr>
        <w:numPr>
          <w:ilvl w:val="0"/>
          <w:numId w:val="41"/>
        </w:numPr>
      </w:pPr>
      <w:bookmarkStart w:id="67" w:name="_Ref391802005"/>
      <w:r w:rsidRPr="00543853">
        <w:t>Thompson,</w:t>
      </w:r>
      <w:r w:rsidRPr="00543853">
        <w:rPr>
          <w:spacing w:val="-11"/>
        </w:rPr>
        <w:t xml:space="preserve"> </w:t>
      </w:r>
      <w:r w:rsidRPr="00543853">
        <w:rPr>
          <w:spacing w:val="-2"/>
        </w:rPr>
        <w:t>S</w:t>
      </w:r>
      <w:r w:rsidRPr="00543853">
        <w:rPr>
          <w:spacing w:val="-13"/>
        </w:rPr>
        <w:t>.</w:t>
      </w:r>
      <w:r w:rsidRPr="00543853">
        <w:t>,</w:t>
      </w:r>
      <w:r w:rsidRPr="00543853">
        <w:rPr>
          <w:spacing w:val="-3"/>
        </w:rPr>
        <w:t xml:space="preserve"> </w:t>
      </w:r>
      <w:r w:rsidRPr="009833D6">
        <w:t>&amp; maginn, P. (Eds.). 2012. Planning Australia: an overview of urban and regional planning. Cambridge</w:t>
      </w:r>
      <w:r w:rsidRPr="00543853">
        <w:rPr>
          <w:spacing w:val="-11"/>
        </w:rPr>
        <w:t xml:space="preserve"> </w:t>
      </w:r>
      <w:r w:rsidRPr="00543853">
        <w:t>Uni</w:t>
      </w:r>
      <w:r w:rsidRPr="00543853">
        <w:rPr>
          <w:spacing w:val="-2"/>
        </w:rPr>
        <w:t>v</w:t>
      </w:r>
      <w:r w:rsidRPr="00543853">
        <w:t>ersi</w:t>
      </w:r>
      <w:r w:rsidRPr="00543853">
        <w:rPr>
          <w:spacing w:val="-1"/>
        </w:rPr>
        <w:t>t</w:t>
      </w:r>
      <w:r w:rsidRPr="00543853">
        <w:t>y</w:t>
      </w:r>
      <w:r w:rsidRPr="00543853">
        <w:rPr>
          <w:spacing w:val="-10"/>
        </w:rPr>
        <w:t xml:space="preserve"> </w:t>
      </w:r>
      <w:r w:rsidRPr="00543853">
        <w:t>Press.</w:t>
      </w:r>
      <w:bookmarkEnd w:id="67"/>
    </w:p>
    <w:p w14:paraId="61B7F643" w14:textId="77777777" w:rsidR="00543853" w:rsidRPr="00543853" w:rsidRDefault="00EB3341" w:rsidP="00F32565">
      <w:pPr>
        <w:numPr>
          <w:ilvl w:val="0"/>
          <w:numId w:val="41"/>
        </w:numPr>
      </w:pPr>
      <w:bookmarkStart w:id="68" w:name="_Ref391802134"/>
      <w:r w:rsidRPr="00543853">
        <w:t>LaGr</w:t>
      </w:r>
      <w:r w:rsidRPr="00543853">
        <w:rPr>
          <w:spacing w:val="-3"/>
        </w:rPr>
        <w:t>o</w:t>
      </w:r>
      <w:r w:rsidRPr="00543853">
        <w:t>,</w:t>
      </w:r>
      <w:r w:rsidRPr="00543853">
        <w:rPr>
          <w:spacing w:val="-7"/>
        </w:rPr>
        <w:t xml:space="preserve"> </w:t>
      </w:r>
      <w:r w:rsidRPr="00543853">
        <w:rPr>
          <w:spacing w:val="-2"/>
        </w:rPr>
        <w:t>J</w:t>
      </w:r>
      <w:r w:rsidRPr="00543853">
        <w:t>.</w:t>
      </w:r>
      <w:r w:rsidRPr="00543853">
        <w:rPr>
          <w:spacing w:val="-2"/>
        </w:rPr>
        <w:t xml:space="preserve"> </w:t>
      </w:r>
      <w:r w:rsidRPr="00543853">
        <w:t>A.</w:t>
      </w:r>
      <w:r w:rsidRPr="00543853">
        <w:rPr>
          <w:spacing w:val="-2"/>
        </w:rPr>
        <w:t xml:space="preserve"> </w:t>
      </w:r>
      <w:r w:rsidRPr="00543853">
        <w:t>2001.</w:t>
      </w:r>
      <w:r w:rsidRPr="00543853">
        <w:rPr>
          <w:spacing w:val="-6"/>
        </w:rPr>
        <w:t xml:space="preserve"> </w:t>
      </w:r>
      <w:r w:rsidRPr="00543853">
        <w:t>Site</w:t>
      </w:r>
      <w:r w:rsidRPr="00543853">
        <w:rPr>
          <w:spacing w:val="-4"/>
        </w:rPr>
        <w:t xml:space="preserve"> </w:t>
      </w:r>
      <w:r w:rsidRPr="00543853">
        <w:t>analysis:</w:t>
      </w:r>
      <w:r w:rsidRPr="00543853">
        <w:rPr>
          <w:spacing w:val="-9"/>
        </w:rPr>
        <w:t xml:space="preserve"> </w:t>
      </w:r>
      <w:r w:rsidRPr="00543853">
        <w:t>linking prog</w:t>
      </w:r>
      <w:r w:rsidRPr="00543853">
        <w:rPr>
          <w:spacing w:val="-5"/>
        </w:rPr>
        <w:t>r</w:t>
      </w:r>
      <w:r w:rsidRPr="00543853">
        <w:t>am</w:t>
      </w:r>
      <w:r w:rsidRPr="00543853">
        <w:rPr>
          <w:spacing w:val="-9"/>
        </w:rPr>
        <w:t xml:space="preserve"> </w:t>
      </w:r>
      <w:r w:rsidRPr="00543853">
        <w:t>and</w:t>
      </w:r>
      <w:r w:rsidRPr="00543853">
        <w:rPr>
          <w:spacing w:val="-4"/>
        </w:rPr>
        <w:t xml:space="preserve"> </w:t>
      </w:r>
      <w:r w:rsidRPr="00543853">
        <w:t>concept</w:t>
      </w:r>
      <w:r w:rsidRPr="00543853">
        <w:rPr>
          <w:spacing w:val="-8"/>
        </w:rPr>
        <w:t xml:space="preserve"> </w:t>
      </w:r>
      <w:r w:rsidRPr="00543853">
        <w:t>in land</w:t>
      </w:r>
      <w:r w:rsidRPr="00543853">
        <w:rPr>
          <w:spacing w:val="-4"/>
        </w:rPr>
        <w:t xml:space="preserve"> </w:t>
      </w:r>
      <w:r w:rsidRPr="00543853">
        <w:t>planning</w:t>
      </w:r>
      <w:r w:rsidRPr="00543853">
        <w:rPr>
          <w:spacing w:val="-9"/>
        </w:rPr>
        <w:t xml:space="preserve"> </w:t>
      </w:r>
      <w:r w:rsidRPr="00543853">
        <w:t>and</w:t>
      </w:r>
      <w:r w:rsidRPr="00543853">
        <w:rPr>
          <w:spacing w:val="-4"/>
        </w:rPr>
        <w:t xml:space="preserve"> </w:t>
      </w:r>
      <w:r w:rsidRPr="00543853">
        <w:t>design.</w:t>
      </w:r>
      <w:r w:rsidRPr="00543853">
        <w:rPr>
          <w:spacing w:val="-7"/>
        </w:rPr>
        <w:t xml:space="preserve"> </w:t>
      </w:r>
      <w:r w:rsidRPr="00543853">
        <w:t>John</w:t>
      </w:r>
      <w:r w:rsidR="00543853" w:rsidRPr="00543853">
        <w:t xml:space="preserve"> </w:t>
      </w:r>
      <w:r w:rsidRPr="00543853">
        <w:rPr>
          <w:position w:val="-1"/>
        </w:rPr>
        <w:t>Wiley &amp;</w:t>
      </w:r>
      <w:r w:rsidRPr="00543853">
        <w:rPr>
          <w:spacing w:val="-1"/>
          <w:position w:val="-1"/>
        </w:rPr>
        <w:t xml:space="preserve"> </w:t>
      </w:r>
      <w:r w:rsidRPr="00543853">
        <w:rPr>
          <w:position w:val="-1"/>
        </w:rPr>
        <w:t>Sons.</w:t>
      </w:r>
      <w:bookmarkEnd w:id="68"/>
    </w:p>
    <w:p w14:paraId="696F4FF7" w14:textId="77777777" w:rsidR="00BD0945" w:rsidRDefault="005F73FD" w:rsidP="00F32565">
      <w:pPr>
        <w:numPr>
          <w:ilvl w:val="0"/>
          <w:numId w:val="41"/>
        </w:numPr>
      </w:pPr>
      <w:hyperlink r:id="rId144">
        <w:bookmarkStart w:id="69" w:name="_Ref391802241"/>
        <w:r w:rsidR="00EB3341" w:rsidRPr="00543853">
          <w:t>ww</w:t>
        </w:r>
        <w:r w:rsidR="00EB3341" w:rsidRPr="00543853">
          <w:rPr>
            <w:spacing w:val="-7"/>
          </w:rPr>
          <w:t>w</w:t>
        </w:r>
        <w:r w:rsidR="00EB3341" w:rsidRPr="00543853">
          <w:t>.unice</w:t>
        </w:r>
        <w:r w:rsidR="00EB3341" w:rsidRPr="00543853">
          <w:rPr>
            <w:spacing w:val="-12"/>
          </w:rPr>
          <w:t>f</w:t>
        </w:r>
        <w:r w:rsidR="00EB3341" w:rsidRPr="00543853">
          <w:t>.org.au/Disc</w:t>
        </w:r>
        <w:r w:rsidR="00EB3341" w:rsidRPr="00543853">
          <w:rPr>
            <w:spacing w:val="-2"/>
          </w:rPr>
          <w:t>ov</w:t>
        </w:r>
        <w:r w:rsidR="00EB3341" w:rsidRPr="00543853">
          <w:t>er/</w:t>
        </w:r>
        <w:r w:rsidR="00EB3341" w:rsidRPr="00543853">
          <w:rPr>
            <w:spacing w:val="-1"/>
          </w:rPr>
          <w:t>A</w:t>
        </w:r>
        <w:r w:rsidR="00EB3341" w:rsidRPr="00543853">
          <w:t>ust</w:t>
        </w:r>
        <w:r w:rsidR="00EB3341" w:rsidRPr="00543853">
          <w:rPr>
            <w:spacing w:val="-4"/>
          </w:rPr>
          <w:t>r</w:t>
        </w:r>
        <w:r w:rsidR="00EB3341" w:rsidRPr="00543853">
          <w:t>alia-s-children/Child-Friendl</w:t>
        </w:r>
        <w:r w:rsidR="00EB3341" w:rsidRPr="00543853">
          <w:rPr>
            <w:spacing w:val="-4"/>
          </w:rPr>
          <w:t>y</w:t>
        </w:r>
        <w:r w:rsidR="00EB3341" w:rsidRPr="00543853">
          <w:t>-Cities.aspx</w:t>
        </w:r>
        <w:bookmarkEnd w:id="69"/>
      </w:hyperlink>
    </w:p>
    <w:p w14:paraId="6E5B9896" w14:textId="77777777" w:rsidR="00543853" w:rsidRDefault="00EB3341" w:rsidP="00F32565">
      <w:pPr>
        <w:numPr>
          <w:ilvl w:val="0"/>
          <w:numId w:val="41"/>
        </w:numPr>
      </w:pPr>
      <w:bookmarkStart w:id="70" w:name="_Ref391802301"/>
      <w:r w:rsidRPr="00543853">
        <w:t>Unicef</w:t>
      </w:r>
      <w:r w:rsidRPr="00543853">
        <w:rPr>
          <w:spacing w:val="-6"/>
        </w:rPr>
        <w:t xml:space="preserve"> </w:t>
      </w:r>
      <w:r w:rsidRPr="00543853">
        <w:t>2004</w:t>
      </w:r>
      <w:r w:rsidRPr="00543853">
        <w:rPr>
          <w:spacing w:val="-5"/>
        </w:rPr>
        <w:t xml:space="preserve"> </w:t>
      </w:r>
      <w:r w:rsidRPr="00543853">
        <w:t>Building Child Friendly</w:t>
      </w:r>
      <w:r w:rsidRPr="00543853">
        <w:rPr>
          <w:spacing w:val="-8"/>
        </w:rPr>
        <w:t xml:space="preserve"> </w:t>
      </w:r>
      <w:r w:rsidRPr="00543853">
        <w:t>Cities:  A</w:t>
      </w:r>
      <w:r w:rsidRPr="00543853">
        <w:rPr>
          <w:spacing w:val="-1"/>
        </w:rPr>
        <w:t xml:space="preserve"> </w:t>
      </w:r>
      <w:r w:rsidRPr="00543853">
        <w:t>F</w:t>
      </w:r>
      <w:r w:rsidRPr="00543853">
        <w:rPr>
          <w:spacing w:val="-4"/>
        </w:rPr>
        <w:t>r</w:t>
      </w:r>
      <w:r w:rsidRPr="00543853">
        <w:t>amework</w:t>
      </w:r>
      <w:r w:rsidRPr="00543853">
        <w:rPr>
          <w:spacing w:val="-11"/>
        </w:rPr>
        <w:t xml:space="preserve"> </w:t>
      </w:r>
      <w:r w:rsidRPr="00543853">
        <w:t>for</w:t>
      </w:r>
      <w:r w:rsidRPr="00543853">
        <w:rPr>
          <w:spacing w:val="-3"/>
        </w:rPr>
        <w:t xml:space="preserve"> </w:t>
      </w:r>
      <w:r w:rsidRPr="00543853">
        <w:t>Action,</w:t>
      </w:r>
      <w:r w:rsidRPr="00543853">
        <w:rPr>
          <w:spacing w:val="-7"/>
        </w:rPr>
        <w:t xml:space="preserve"> </w:t>
      </w:r>
      <w:r w:rsidRPr="00543853">
        <w:t>Unice</w:t>
      </w:r>
      <w:r w:rsidRPr="00543853">
        <w:rPr>
          <w:spacing w:val="-13"/>
        </w:rPr>
        <w:t>f</w:t>
      </w:r>
      <w:r w:rsidRPr="00543853">
        <w:t>,</w:t>
      </w:r>
      <w:r w:rsidRPr="00543853">
        <w:rPr>
          <w:spacing w:val="-7"/>
        </w:rPr>
        <w:t xml:space="preserve"> </w:t>
      </w:r>
      <w:r w:rsidRPr="00543853">
        <w:t xml:space="preserve">Florence </w:t>
      </w:r>
      <w:hyperlink r:id="rId145">
        <w:r w:rsidRPr="00543853">
          <w:t>ww</w:t>
        </w:r>
        <w:r w:rsidRPr="00543853">
          <w:rPr>
            <w:spacing w:val="-7"/>
          </w:rPr>
          <w:t>w</w:t>
        </w:r>
        <w:r w:rsidRPr="00543853">
          <w:t>.unice</w:t>
        </w:r>
        <w:r w:rsidRPr="00543853">
          <w:rPr>
            <w:spacing w:val="-12"/>
          </w:rPr>
          <w:t>f</w:t>
        </w:r>
        <w:r w:rsidRPr="00543853">
          <w:t>.org.au/Disc</w:t>
        </w:r>
        <w:r w:rsidRPr="00543853">
          <w:rPr>
            <w:spacing w:val="-2"/>
          </w:rPr>
          <w:t>ov</w:t>
        </w:r>
        <w:r w:rsidRPr="00543853">
          <w:t>er/</w:t>
        </w:r>
        <w:r w:rsidRPr="00543853">
          <w:rPr>
            <w:spacing w:val="-1"/>
          </w:rPr>
          <w:t>A</w:t>
        </w:r>
        <w:r w:rsidRPr="00543853">
          <w:t>ust</w:t>
        </w:r>
        <w:r w:rsidRPr="00543853">
          <w:rPr>
            <w:spacing w:val="-4"/>
          </w:rPr>
          <w:t>r</w:t>
        </w:r>
        <w:r w:rsidRPr="00543853">
          <w:t>alia-s-children/Child-Friendl</w:t>
        </w:r>
        <w:r w:rsidRPr="00543853">
          <w:rPr>
            <w:spacing w:val="-4"/>
          </w:rPr>
          <w:t>y</w:t>
        </w:r>
        <w:r w:rsidRPr="00543853">
          <w:t>-Cities.aspx</w:t>
        </w:r>
      </w:hyperlink>
      <w:bookmarkEnd w:id="70"/>
    </w:p>
    <w:p w14:paraId="4AF994DF" w14:textId="77777777" w:rsidR="00BD0945" w:rsidRDefault="005F73FD" w:rsidP="00F32565">
      <w:pPr>
        <w:numPr>
          <w:ilvl w:val="0"/>
          <w:numId w:val="41"/>
        </w:numPr>
      </w:pPr>
      <w:hyperlink r:id="rId146" w:history="1">
        <w:bookmarkStart w:id="71" w:name="_Ref391802375"/>
        <w:r w:rsidR="00543853" w:rsidRPr="00543853">
          <w:rPr>
            <w:rStyle w:val="Hyperlink"/>
            <w:rFonts w:eastAsia="Verdana" w:cs="Verdana"/>
            <w:szCs w:val="20"/>
          </w:rPr>
          <w:t>http://ww</w:t>
        </w:r>
        <w:r w:rsidR="00543853" w:rsidRPr="00543853">
          <w:rPr>
            <w:rStyle w:val="Hyperlink"/>
            <w:rFonts w:eastAsia="Verdana" w:cs="Verdana"/>
            <w:spacing w:val="-7"/>
            <w:szCs w:val="20"/>
          </w:rPr>
          <w:t>w</w:t>
        </w:r>
        <w:r w:rsidR="00543853" w:rsidRPr="00543853">
          <w:rPr>
            <w:rStyle w:val="Hyperlink"/>
            <w:rFonts w:eastAsia="Verdana" w:cs="Verdana"/>
            <w:szCs w:val="20"/>
          </w:rPr>
          <w:t>.unice</w:t>
        </w:r>
        <w:r w:rsidR="00543853" w:rsidRPr="00543853">
          <w:rPr>
            <w:rStyle w:val="Hyperlink"/>
            <w:rFonts w:eastAsia="Verdana" w:cs="Verdana"/>
            <w:spacing w:val="-12"/>
            <w:szCs w:val="20"/>
          </w:rPr>
          <w:t>f</w:t>
        </w:r>
        <w:r w:rsidR="00543853" w:rsidRPr="00543853">
          <w:rPr>
            <w:rStyle w:val="Hyperlink"/>
            <w:rFonts w:eastAsia="Verdana" w:cs="Verdana"/>
            <w:szCs w:val="20"/>
          </w:rPr>
          <w:t>.org/crc/</w:t>
        </w:r>
        <w:bookmarkEnd w:id="71"/>
      </w:hyperlink>
    </w:p>
    <w:p w14:paraId="63D11BE1" w14:textId="77777777" w:rsidR="00BD0945" w:rsidRDefault="00EB3341" w:rsidP="00F32565">
      <w:pPr>
        <w:numPr>
          <w:ilvl w:val="0"/>
          <w:numId w:val="41"/>
        </w:numPr>
      </w:pPr>
      <w:bookmarkStart w:id="72" w:name="_Ref391802417"/>
      <w:r w:rsidRPr="00543853">
        <w:t>Unicef</w:t>
      </w:r>
      <w:r w:rsidRPr="00543853">
        <w:rPr>
          <w:spacing w:val="-6"/>
        </w:rPr>
        <w:t xml:space="preserve"> </w:t>
      </w:r>
      <w:r w:rsidRPr="00543853">
        <w:t>2004</w:t>
      </w:r>
      <w:r w:rsidRPr="00543853">
        <w:rPr>
          <w:spacing w:val="-5"/>
        </w:rPr>
        <w:t xml:space="preserve"> </w:t>
      </w:r>
      <w:r w:rsidRPr="00543853">
        <w:t>Building Child Friendly</w:t>
      </w:r>
      <w:r w:rsidRPr="00543853">
        <w:rPr>
          <w:spacing w:val="-8"/>
        </w:rPr>
        <w:t xml:space="preserve"> </w:t>
      </w:r>
      <w:r w:rsidRPr="00543853">
        <w:t>Cities:  A</w:t>
      </w:r>
      <w:r w:rsidRPr="00543853">
        <w:rPr>
          <w:spacing w:val="-1"/>
        </w:rPr>
        <w:t xml:space="preserve"> </w:t>
      </w:r>
      <w:r w:rsidRPr="00543853">
        <w:t>F</w:t>
      </w:r>
      <w:r w:rsidRPr="00543853">
        <w:rPr>
          <w:spacing w:val="-4"/>
        </w:rPr>
        <w:t>r</w:t>
      </w:r>
      <w:r w:rsidRPr="00543853">
        <w:t>amework</w:t>
      </w:r>
      <w:r w:rsidRPr="00543853">
        <w:rPr>
          <w:spacing w:val="-11"/>
        </w:rPr>
        <w:t xml:space="preserve"> </w:t>
      </w:r>
      <w:r w:rsidRPr="00543853">
        <w:t>for</w:t>
      </w:r>
      <w:r w:rsidRPr="00543853">
        <w:rPr>
          <w:spacing w:val="-3"/>
        </w:rPr>
        <w:t xml:space="preserve"> </w:t>
      </w:r>
      <w:r w:rsidRPr="00543853">
        <w:t>Action,</w:t>
      </w:r>
      <w:r w:rsidRPr="00543853">
        <w:rPr>
          <w:spacing w:val="-7"/>
        </w:rPr>
        <w:t xml:space="preserve"> </w:t>
      </w:r>
      <w:r w:rsidRPr="00543853">
        <w:t>Unice</w:t>
      </w:r>
      <w:r w:rsidRPr="00543853">
        <w:rPr>
          <w:spacing w:val="-13"/>
        </w:rPr>
        <w:t>f</w:t>
      </w:r>
      <w:r w:rsidRPr="00543853">
        <w:t>,</w:t>
      </w:r>
      <w:r w:rsidRPr="00543853">
        <w:rPr>
          <w:spacing w:val="-7"/>
        </w:rPr>
        <w:t xml:space="preserve"> </w:t>
      </w:r>
      <w:r w:rsidRPr="00543853">
        <w:t xml:space="preserve">Florence </w:t>
      </w:r>
      <w:hyperlink r:id="rId147">
        <w:r w:rsidRPr="00543853">
          <w:t>ww</w:t>
        </w:r>
        <w:r w:rsidRPr="00543853">
          <w:rPr>
            <w:spacing w:val="-7"/>
          </w:rPr>
          <w:t>w</w:t>
        </w:r>
        <w:r w:rsidRPr="00543853">
          <w:t>.unice</w:t>
        </w:r>
        <w:r w:rsidRPr="00543853">
          <w:rPr>
            <w:spacing w:val="-12"/>
          </w:rPr>
          <w:t>f</w:t>
        </w:r>
        <w:r w:rsidRPr="00543853">
          <w:t>.org.au/Disc</w:t>
        </w:r>
        <w:r w:rsidRPr="00543853">
          <w:rPr>
            <w:spacing w:val="-2"/>
          </w:rPr>
          <w:t>ov</w:t>
        </w:r>
        <w:r w:rsidRPr="00543853">
          <w:t>er/</w:t>
        </w:r>
        <w:r w:rsidRPr="00543853">
          <w:rPr>
            <w:spacing w:val="-1"/>
          </w:rPr>
          <w:t>A</w:t>
        </w:r>
        <w:r w:rsidRPr="00543853">
          <w:t>ust</w:t>
        </w:r>
        <w:r w:rsidRPr="00543853">
          <w:rPr>
            <w:spacing w:val="-4"/>
          </w:rPr>
          <w:t>r</w:t>
        </w:r>
        <w:r w:rsidRPr="00543853">
          <w:t>alia-s-children/Child-Friendl</w:t>
        </w:r>
        <w:r w:rsidRPr="00543853">
          <w:rPr>
            <w:spacing w:val="-4"/>
          </w:rPr>
          <w:t>y</w:t>
        </w:r>
        <w:r w:rsidRPr="00543853">
          <w:t>-Cities.aspx</w:t>
        </w:r>
      </w:hyperlink>
      <w:bookmarkEnd w:id="72"/>
    </w:p>
    <w:p w14:paraId="68278404" w14:textId="77777777" w:rsidR="00BD0945" w:rsidRDefault="00543853" w:rsidP="00F32565">
      <w:pPr>
        <w:numPr>
          <w:ilvl w:val="0"/>
          <w:numId w:val="41"/>
        </w:numPr>
      </w:pPr>
      <w:bookmarkStart w:id="73" w:name="_Ref391802462"/>
      <w:r w:rsidRPr="002A5741">
        <w:rPr>
          <w:spacing w:val="-6"/>
          <w:w w:val="93"/>
        </w:rPr>
        <w:t>M</w:t>
      </w:r>
      <w:r w:rsidR="00EB3341" w:rsidRPr="002A5741">
        <w:rPr>
          <w:spacing w:val="-6"/>
          <w:w w:val="93"/>
        </w:rPr>
        <w:t>A</w:t>
      </w:r>
      <w:r w:rsidR="00EB3341" w:rsidRPr="002A5741">
        <w:rPr>
          <w:w w:val="93"/>
        </w:rPr>
        <w:t>V</w:t>
      </w:r>
      <w:r w:rsidR="00EB3341" w:rsidRPr="002A5741">
        <w:rPr>
          <w:spacing w:val="7"/>
          <w:w w:val="93"/>
        </w:rPr>
        <w:t xml:space="preserve"> </w:t>
      </w:r>
      <w:r w:rsidR="00EB3341" w:rsidRPr="00543853">
        <w:t>and</w:t>
      </w:r>
      <w:r w:rsidR="00EB3341" w:rsidRPr="002A5741">
        <w:rPr>
          <w:spacing w:val="-4"/>
        </w:rPr>
        <w:t xml:space="preserve"> </w:t>
      </w:r>
      <w:r w:rsidR="00EB3341" w:rsidRPr="00543853">
        <w:t>DEECD</w:t>
      </w:r>
      <w:r w:rsidR="00EB3341" w:rsidRPr="002A5741">
        <w:rPr>
          <w:spacing w:val="-2"/>
        </w:rPr>
        <w:t xml:space="preserve"> </w:t>
      </w:r>
      <w:r w:rsidR="00EB3341" w:rsidRPr="00543853">
        <w:t>VIC</w:t>
      </w:r>
      <w:r w:rsidR="00EB3341" w:rsidRPr="002A5741">
        <w:rPr>
          <w:spacing w:val="-4"/>
        </w:rPr>
        <w:t xml:space="preserve"> </w:t>
      </w:r>
      <w:r w:rsidR="00EB3341" w:rsidRPr="00543853">
        <w:t>2011</w:t>
      </w:r>
      <w:r w:rsidR="00EB3341" w:rsidRPr="002A5741">
        <w:rPr>
          <w:spacing w:val="-5"/>
        </w:rPr>
        <w:t xml:space="preserve"> </w:t>
      </w:r>
      <w:r w:rsidR="00EB3341" w:rsidRPr="00543853">
        <w:t>municipal</w:t>
      </w:r>
      <w:r w:rsidR="00EB3341" w:rsidRPr="002A5741">
        <w:rPr>
          <w:spacing w:val="-27"/>
        </w:rPr>
        <w:t xml:space="preserve"> </w:t>
      </w:r>
      <w:r w:rsidR="00EB3341" w:rsidRPr="00543853">
        <w:t>Early</w:t>
      </w:r>
      <w:r w:rsidR="00EB3341" w:rsidRPr="002A5741">
        <w:rPr>
          <w:spacing w:val="-5"/>
        </w:rPr>
        <w:t xml:space="preserve"> </w:t>
      </w:r>
      <w:r w:rsidR="00EB3341" w:rsidRPr="002A5741">
        <w:rPr>
          <w:spacing w:val="-13"/>
        </w:rPr>
        <w:t>Y</w:t>
      </w:r>
      <w:r w:rsidR="00EB3341" w:rsidRPr="00543853">
        <w:t>ears</w:t>
      </w:r>
      <w:r w:rsidR="00EB3341" w:rsidRPr="002A5741">
        <w:rPr>
          <w:spacing w:val="-4"/>
        </w:rPr>
        <w:t xml:space="preserve"> </w:t>
      </w:r>
      <w:r w:rsidR="00EB3341" w:rsidRPr="00543853">
        <w:t>Planning</w:t>
      </w:r>
      <w:r w:rsidR="00EB3341" w:rsidRPr="002A5741">
        <w:rPr>
          <w:spacing w:val="-9"/>
        </w:rPr>
        <w:t xml:space="preserve"> </w:t>
      </w:r>
      <w:r w:rsidR="00EB3341" w:rsidRPr="00543853">
        <w:t>F</w:t>
      </w:r>
      <w:r w:rsidR="00EB3341" w:rsidRPr="002A5741">
        <w:rPr>
          <w:spacing w:val="-4"/>
        </w:rPr>
        <w:t>r</w:t>
      </w:r>
      <w:r w:rsidR="00EB3341" w:rsidRPr="00543853">
        <w:t>amework</w:t>
      </w:r>
      <w:r w:rsidR="00EB3341" w:rsidRPr="002A5741">
        <w:rPr>
          <w:spacing w:val="-11"/>
        </w:rPr>
        <w:t xml:space="preserve"> </w:t>
      </w:r>
      <w:r w:rsidR="00EB3341" w:rsidRPr="00543853">
        <w:t>and</w:t>
      </w:r>
      <w:r w:rsidR="00EB3341" w:rsidRPr="002A5741">
        <w:rPr>
          <w:spacing w:val="-4"/>
        </w:rPr>
        <w:t xml:space="preserve"> </w:t>
      </w:r>
      <w:r w:rsidR="00EB3341" w:rsidRPr="00543853">
        <w:t>P</w:t>
      </w:r>
      <w:r w:rsidR="00EB3341" w:rsidRPr="002A5741">
        <w:rPr>
          <w:spacing w:val="-4"/>
        </w:rPr>
        <w:t>r</w:t>
      </w:r>
      <w:r w:rsidR="00EB3341" w:rsidRPr="00543853">
        <w:t>actical</w:t>
      </w:r>
      <w:r w:rsidR="00EB3341" w:rsidRPr="002A5741">
        <w:rPr>
          <w:spacing w:val="-2"/>
        </w:rPr>
        <w:t xml:space="preserve"> </w:t>
      </w:r>
      <w:r w:rsidR="00EB3341" w:rsidRPr="002A5741">
        <w:rPr>
          <w:spacing w:val="-5"/>
        </w:rPr>
        <w:t>R</w:t>
      </w:r>
      <w:r w:rsidR="00EB3341" w:rsidRPr="00543853">
        <w:t>esource</w:t>
      </w:r>
      <w:r w:rsidRPr="00543853">
        <w:t xml:space="preserve"> </w:t>
      </w:r>
      <w:r w:rsidR="00EB3341" w:rsidRPr="002A5741">
        <w:rPr>
          <w:position w:val="-1"/>
        </w:rPr>
        <w:t xml:space="preserve">Guide </w:t>
      </w:r>
      <w:r w:rsidRPr="002A5741">
        <w:rPr>
          <w:w w:val="93"/>
          <w:position w:val="-1"/>
        </w:rPr>
        <w:t>MA</w:t>
      </w:r>
      <w:r w:rsidR="00EB3341" w:rsidRPr="002A5741">
        <w:rPr>
          <w:spacing w:val="-26"/>
          <w:w w:val="93"/>
          <w:position w:val="-1"/>
        </w:rPr>
        <w:t>V</w:t>
      </w:r>
      <w:r w:rsidR="00EB3341" w:rsidRPr="002A5741">
        <w:rPr>
          <w:w w:val="93"/>
          <w:position w:val="-1"/>
        </w:rPr>
        <w:t>,</w:t>
      </w:r>
      <w:r w:rsidR="00EB3341" w:rsidRPr="002A5741">
        <w:rPr>
          <w:spacing w:val="10"/>
          <w:w w:val="93"/>
          <w:position w:val="-1"/>
        </w:rPr>
        <w:t xml:space="preserve"> </w:t>
      </w:r>
      <w:r w:rsidR="00EB3341" w:rsidRPr="002A5741">
        <w:rPr>
          <w:position w:val="-1"/>
        </w:rPr>
        <w:t>Victoria</w:t>
      </w:r>
      <w:bookmarkEnd w:id="73"/>
      <w:r w:rsidR="002A5741">
        <w:rPr>
          <w:position w:val="-1"/>
        </w:rPr>
        <w:t xml:space="preserve"> </w:t>
      </w:r>
      <w:hyperlink r:id="rId148">
        <w:r w:rsidR="00EB3341" w:rsidRPr="00543853">
          <w:t>http://ww</w:t>
        </w:r>
        <w:r w:rsidR="00EB3341" w:rsidRPr="002A5741">
          <w:rPr>
            <w:spacing w:val="-7"/>
          </w:rPr>
          <w:t>w</w:t>
        </w:r>
        <w:r w:rsidR="00EB3341" w:rsidRPr="00543853">
          <w:t>.m</w:t>
        </w:r>
        <w:r w:rsidR="00EB3341" w:rsidRPr="002A5741">
          <w:rPr>
            <w:spacing w:val="-2"/>
          </w:rPr>
          <w:t>a</w:t>
        </w:r>
        <w:r w:rsidR="00EB3341" w:rsidRPr="002A5741">
          <w:rPr>
            <w:spacing w:val="-18"/>
          </w:rPr>
          <w:t>v</w:t>
        </w:r>
        <w:r w:rsidR="00EB3341" w:rsidRPr="00543853">
          <w:t>.asn.au/polic</w:t>
        </w:r>
        <w:r w:rsidR="00EB3341" w:rsidRPr="002A5741">
          <w:rPr>
            <w:spacing w:val="-4"/>
          </w:rPr>
          <w:t>y</w:t>
        </w:r>
        <w:r w:rsidR="00EB3341" w:rsidRPr="00543853">
          <w:t>-services/social-communi</w:t>
        </w:r>
        <w:r w:rsidR="00EB3341" w:rsidRPr="002A5741">
          <w:rPr>
            <w:spacing w:val="-1"/>
          </w:rPr>
          <w:t>t</w:t>
        </w:r>
        <w:r w:rsidR="00EB3341" w:rsidRPr="00543853">
          <w:t>y/children-families/municipal-earl</w:t>
        </w:r>
        <w:r w:rsidR="00EB3341" w:rsidRPr="002A5741">
          <w:rPr>
            <w:spacing w:val="-4"/>
          </w:rPr>
          <w:t>y</w:t>
        </w:r>
        <w:r w:rsidR="00EB3341" w:rsidRPr="00543853">
          <w:t xml:space="preserve">- </w:t>
        </w:r>
      </w:hyperlink>
      <w:r w:rsidR="00EB3341" w:rsidRPr="002A5741">
        <w:rPr>
          <w:spacing w:val="-2"/>
        </w:rPr>
        <w:t>y</w:t>
      </w:r>
      <w:r w:rsidR="00EB3341" w:rsidRPr="00543853">
        <w:t>ears-planning/</w:t>
      </w:r>
      <w:r w:rsidR="00EB3341" w:rsidRPr="002A5741">
        <w:rPr>
          <w:spacing w:val="-5"/>
        </w:rPr>
        <w:t>P</w:t>
      </w:r>
      <w:r w:rsidR="00EB3341" w:rsidRPr="00543853">
        <w:t>ages/default.aspx</w:t>
      </w:r>
    </w:p>
    <w:p w14:paraId="4F008244" w14:textId="77777777" w:rsidR="00BD0945" w:rsidRDefault="005F73FD" w:rsidP="00F32565">
      <w:pPr>
        <w:numPr>
          <w:ilvl w:val="0"/>
          <w:numId w:val="41"/>
        </w:numPr>
      </w:pPr>
      <w:hyperlink r:id="rId149">
        <w:bookmarkStart w:id="74" w:name="_Ref391802510"/>
        <w:r w:rsidR="00EB3341" w:rsidRPr="00543853">
          <w:t>ww</w:t>
        </w:r>
        <w:r w:rsidR="00EB3341" w:rsidRPr="00543853">
          <w:rPr>
            <w:spacing w:val="-7"/>
          </w:rPr>
          <w:t>w</w:t>
        </w:r>
        <w:r w:rsidR="00EB3341" w:rsidRPr="00543853">
          <w:t>.legislation.ns</w:t>
        </w:r>
        <w:r w:rsidR="00EB3341" w:rsidRPr="00543853">
          <w:rPr>
            <w:spacing w:val="-7"/>
          </w:rPr>
          <w:t>w</w:t>
        </w:r>
        <w:r w:rsidR="00EB3341" w:rsidRPr="00543853">
          <w:t>.g</w:t>
        </w:r>
        <w:r w:rsidR="00EB3341" w:rsidRPr="00543853">
          <w:rPr>
            <w:spacing w:val="-2"/>
          </w:rPr>
          <w:t>o</w:t>
        </w:r>
        <w:r w:rsidR="00EB3341" w:rsidRPr="00543853">
          <w:rPr>
            <w:spacing w:val="-18"/>
          </w:rPr>
          <w:t>v</w:t>
        </w:r>
        <w:r w:rsidR="00EB3341" w:rsidRPr="00543853">
          <w:t>.au/sessionalview/sessional/subordleg/2011-653.pdf</w:t>
        </w:r>
        <w:bookmarkEnd w:id="74"/>
      </w:hyperlink>
    </w:p>
    <w:p w14:paraId="61924B5C" w14:textId="77777777" w:rsidR="00BD0945" w:rsidRPr="00543853" w:rsidRDefault="00EB3341" w:rsidP="00F32565">
      <w:pPr>
        <w:numPr>
          <w:ilvl w:val="0"/>
          <w:numId w:val="41"/>
        </w:numPr>
      </w:pPr>
      <w:bookmarkStart w:id="75" w:name="_Ref391802549"/>
      <w:r w:rsidRPr="00543853">
        <w:t>Best</w:t>
      </w:r>
      <w:r w:rsidRPr="00543853">
        <w:rPr>
          <w:spacing w:val="-4"/>
        </w:rPr>
        <w:t xml:space="preserve"> </w:t>
      </w:r>
      <w:r w:rsidRPr="00543853">
        <w:t>Start</w:t>
      </w:r>
      <w:r w:rsidRPr="00543853">
        <w:rPr>
          <w:spacing w:val="-5"/>
        </w:rPr>
        <w:t xml:space="preserve"> </w:t>
      </w:r>
      <w:r w:rsidRPr="00543853">
        <w:t>is a</w:t>
      </w:r>
      <w:r w:rsidRPr="00543853">
        <w:rPr>
          <w:spacing w:val="-1"/>
        </w:rPr>
        <w:t xml:space="preserve"> </w:t>
      </w:r>
      <w:r w:rsidRPr="00543853">
        <w:t>Victorian</w:t>
      </w:r>
      <w:r w:rsidRPr="00543853">
        <w:rPr>
          <w:spacing w:val="-9"/>
        </w:rPr>
        <w:t xml:space="preserve"> </w:t>
      </w:r>
      <w:r w:rsidRPr="00543853">
        <w:t>g</w:t>
      </w:r>
      <w:r w:rsidRPr="00543853">
        <w:rPr>
          <w:spacing w:val="-2"/>
        </w:rPr>
        <w:t>ov</w:t>
      </w:r>
      <w:r w:rsidRPr="00543853">
        <w:t>ernment</w:t>
      </w:r>
      <w:r w:rsidRPr="00543853">
        <w:rPr>
          <w:spacing w:val="-12"/>
        </w:rPr>
        <w:t xml:space="preserve"> </w:t>
      </w:r>
      <w:r w:rsidRPr="00543853">
        <w:t>early</w:t>
      </w:r>
      <w:r w:rsidRPr="00543853">
        <w:rPr>
          <w:spacing w:val="-5"/>
        </w:rPr>
        <w:t xml:space="preserve"> </w:t>
      </w:r>
      <w:r w:rsidRPr="00543853">
        <w:rPr>
          <w:spacing w:val="-2"/>
        </w:rPr>
        <w:t>y</w:t>
      </w:r>
      <w:r w:rsidRPr="00543853">
        <w:t>ears</w:t>
      </w:r>
      <w:r w:rsidRPr="00543853">
        <w:rPr>
          <w:spacing w:val="-5"/>
        </w:rPr>
        <w:t xml:space="preserve"> </w:t>
      </w:r>
      <w:r w:rsidRPr="00543853">
        <w:t>initiati</w:t>
      </w:r>
      <w:r w:rsidRPr="00543853">
        <w:rPr>
          <w:spacing w:val="-2"/>
        </w:rPr>
        <w:t>v</w:t>
      </w:r>
      <w:r w:rsidRPr="00543853">
        <w:t>e</w:t>
      </w:r>
      <w:r w:rsidRPr="00543853">
        <w:rPr>
          <w:spacing w:val="-1"/>
        </w:rPr>
        <w:t xml:space="preserve"> </w:t>
      </w:r>
      <w:r w:rsidRPr="00543853">
        <w:t>which supports</w:t>
      </w:r>
      <w:r w:rsidRPr="00543853">
        <w:rPr>
          <w:spacing w:val="-9"/>
        </w:rPr>
        <w:t xml:space="preserve"> </w:t>
      </w:r>
      <w:r w:rsidRPr="00543853">
        <w:t>families,</w:t>
      </w:r>
      <w:r w:rsidRPr="00543853">
        <w:rPr>
          <w:spacing w:val="-8"/>
        </w:rPr>
        <w:t xml:space="preserve"> </w:t>
      </w:r>
      <w:r w:rsidRPr="00543853">
        <w:t>caregi</w:t>
      </w:r>
      <w:r w:rsidRPr="00543853">
        <w:rPr>
          <w:spacing w:val="-2"/>
        </w:rPr>
        <w:t>v</w:t>
      </w:r>
      <w:r w:rsidRPr="00543853">
        <w:t>ers</w:t>
      </w:r>
      <w:r w:rsidRPr="00543853">
        <w:rPr>
          <w:spacing w:val="-10"/>
        </w:rPr>
        <w:t xml:space="preserve"> </w:t>
      </w:r>
      <w:r w:rsidRPr="00543853">
        <w:t>and communities</w:t>
      </w:r>
      <w:r w:rsidRPr="00543853">
        <w:rPr>
          <w:spacing w:val="-13"/>
        </w:rPr>
        <w:t xml:space="preserve"> </w:t>
      </w:r>
      <w:r w:rsidRPr="00543853">
        <w:t>to</w:t>
      </w:r>
      <w:r w:rsidRPr="00543853">
        <w:rPr>
          <w:spacing w:val="-2"/>
        </w:rPr>
        <w:t xml:space="preserve"> </w:t>
      </w:r>
      <w:r w:rsidRPr="00543853">
        <w:t>pr</w:t>
      </w:r>
      <w:r w:rsidRPr="00543853">
        <w:rPr>
          <w:spacing w:val="-2"/>
        </w:rPr>
        <w:t>o</w:t>
      </w:r>
      <w:r w:rsidRPr="00543853">
        <w:t>vide</w:t>
      </w:r>
      <w:r w:rsidRPr="00543853">
        <w:rPr>
          <w:spacing w:val="-7"/>
        </w:rPr>
        <w:t xml:space="preserve"> </w:t>
      </w:r>
      <w:r w:rsidRPr="00543853">
        <w:t>the</w:t>
      </w:r>
      <w:r w:rsidRPr="00543853">
        <w:rPr>
          <w:spacing w:val="-3"/>
        </w:rPr>
        <w:t xml:space="preserve"> </w:t>
      </w:r>
      <w:r w:rsidRPr="00543853">
        <w:t>best</w:t>
      </w:r>
      <w:r w:rsidRPr="00543853">
        <w:rPr>
          <w:spacing w:val="-4"/>
        </w:rPr>
        <w:t xml:space="preserve"> </w:t>
      </w:r>
      <w:r w:rsidRPr="00543853">
        <w:t>possible e</w:t>
      </w:r>
      <w:r w:rsidRPr="00543853">
        <w:rPr>
          <w:spacing w:val="-2"/>
        </w:rPr>
        <w:t>n</w:t>
      </w:r>
      <w:r w:rsidRPr="00543853">
        <w:t>vironment,</w:t>
      </w:r>
      <w:r w:rsidRPr="00543853">
        <w:rPr>
          <w:spacing w:val="-13"/>
        </w:rPr>
        <w:t xml:space="preserve"> </w:t>
      </w:r>
      <w:r w:rsidRPr="00543853">
        <w:t>experiences</w:t>
      </w:r>
      <w:r w:rsidRPr="00543853">
        <w:rPr>
          <w:spacing w:val="-12"/>
        </w:rPr>
        <w:t xml:space="preserve"> </w:t>
      </w:r>
      <w:r w:rsidRPr="00543853">
        <w:t>and</w:t>
      </w:r>
      <w:r w:rsidRPr="00543853">
        <w:rPr>
          <w:spacing w:val="-4"/>
        </w:rPr>
        <w:t xml:space="preserve"> </w:t>
      </w:r>
      <w:r w:rsidRPr="00543853">
        <w:t>care</w:t>
      </w:r>
      <w:r w:rsidRPr="00543853">
        <w:rPr>
          <w:spacing w:val="-4"/>
        </w:rPr>
        <w:t xml:space="preserve"> </w:t>
      </w:r>
      <w:r w:rsidRPr="00543853">
        <w:t>for</w:t>
      </w:r>
      <w:r w:rsidRPr="00543853">
        <w:rPr>
          <w:spacing w:val="-3"/>
        </w:rPr>
        <w:t xml:space="preserve"> y</w:t>
      </w:r>
      <w:r w:rsidRPr="00543853">
        <w:t>oung</w:t>
      </w:r>
      <w:r w:rsidRPr="00543853">
        <w:rPr>
          <w:spacing w:val="-6"/>
        </w:rPr>
        <w:t xml:space="preserve"> </w:t>
      </w:r>
      <w:r w:rsidRPr="00543853">
        <w:t>children</w:t>
      </w:r>
      <w:r w:rsidRPr="00543853">
        <w:rPr>
          <w:spacing w:val="-8"/>
        </w:rPr>
        <w:t xml:space="preserve"> </w:t>
      </w:r>
      <w:r w:rsidRPr="00543853">
        <w:t>in the</w:t>
      </w:r>
      <w:r w:rsidRPr="00543853">
        <w:rPr>
          <w:spacing w:val="-3"/>
        </w:rPr>
        <w:t xml:space="preserve"> </w:t>
      </w:r>
      <w:r w:rsidRPr="00543853">
        <w:t>important</w:t>
      </w:r>
      <w:r w:rsidRPr="00543853">
        <w:rPr>
          <w:spacing w:val="-10"/>
        </w:rPr>
        <w:t xml:space="preserve"> </w:t>
      </w:r>
      <w:r w:rsidRPr="00543853">
        <w:rPr>
          <w:spacing w:val="-2"/>
        </w:rPr>
        <w:t>y</w:t>
      </w:r>
      <w:r w:rsidRPr="00543853">
        <w:t>ears</w:t>
      </w:r>
      <w:r w:rsidRPr="00543853">
        <w:rPr>
          <w:spacing w:val="-5"/>
        </w:rPr>
        <w:t xml:space="preserve"> </w:t>
      </w:r>
      <w:r w:rsidRPr="00543853">
        <w:t>from</w:t>
      </w:r>
      <w:r w:rsidRPr="00543853">
        <w:rPr>
          <w:spacing w:val="-5"/>
        </w:rPr>
        <w:t xml:space="preserve"> </w:t>
      </w:r>
      <w:r w:rsidRPr="00543853">
        <w:t>pregnancy</w:t>
      </w:r>
      <w:r w:rsidRPr="00543853">
        <w:rPr>
          <w:spacing w:val="-10"/>
        </w:rPr>
        <w:t xml:space="preserve"> </w:t>
      </w:r>
      <w:r w:rsidRPr="00543853">
        <w:t>to</w:t>
      </w:r>
      <w:r w:rsidRPr="00543853">
        <w:rPr>
          <w:spacing w:val="-2"/>
        </w:rPr>
        <w:t xml:space="preserve"> </w:t>
      </w:r>
      <w:r w:rsidRPr="00543853">
        <w:t>school.</w:t>
      </w:r>
      <w:bookmarkEnd w:id="75"/>
    </w:p>
    <w:p w14:paraId="4461EE66" w14:textId="77777777" w:rsidR="00BD0945" w:rsidRDefault="00F32565">
      <w:pPr>
        <w:spacing w:after="0"/>
        <w:sectPr w:rsidR="00BD0945" w:rsidSect="00C33C57">
          <w:headerReference w:type="even" r:id="rId150"/>
          <w:headerReference w:type="default" r:id="rId151"/>
          <w:pgSz w:w="11920" w:h="16840"/>
          <w:pgMar w:top="371" w:right="721" w:bottom="280" w:left="851" w:header="284" w:footer="292" w:gutter="0"/>
          <w:cols w:space="720"/>
        </w:sectPr>
      </w:pPr>
      <w:r>
        <w:br w:type="page"/>
      </w:r>
    </w:p>
    <w:p w14:paraId="7C03A10F" w14:textId="77777777" w:rsidR="00BD0945" w:rsidRPr="001B7B14" w:rsidRDefault="00BD2A59" w:rsidP="001B7B14">
      <w:pPr>
        <w:pStyle w:val="Heading1"/>
      </w:pPr>
      <w:bookmarkStart w:id="76" w:name="_Toc392236549"/>
      <w:r w:rsidRPr="001B7B14">
        <w:lastRenderedPageBreak/>
        <w:t>Appendix</w:t>
      </w:r>
      <w:bookmarkEnd w:id="76"/>
    </w:p>
    <w:p w14:paraId="3246ACC5" w14:textId="77777777" w:rsidR="001B7B14" w:rsidRDefault="001B7B14" w:rsidP="001B7B14">
      <w:pPr>
        <w:sectPr w:rsidR="001B7B14" w:rsidSect="00C33C57">
          <w:headerReference w:type="default" r:id="rId152"/>
          <w:type w:val="continuous"/>
          <w:pgSz w:w="11920" w:h="16840"/>
          <w:pgMar w:top="371" w:right="1005" w:bottom="0" w:left="1134" w:header="284" w:footer="292" w:gutter="0"/>
          <w:cols w:num="2" w:space="720" w:equalWidth="0">
            <w:col w:w="4975" w:space="247"/>
            <w:col w:w="4559"/>
          </w:cols>
        </w:sectPr>
      </w:pPr>
    </w:p>
    <w:p w14:paraId="5C5EBFD5" w14:textId="77777777" w:rsidR="00BD0945" w:rsidRPr="001B7B14" w:rsidRDefault="00EB3341" w:rsidP="00AE2104">
      <w:pPr>
        <w:pStyle w:val="Heading2boldedblack"/>
      </w:pPr>
      <w:bookmarkStart w:id="77" w:name="_Toc391901545"/>
      <w:bookmarkStart w:id="78" w:name="_Toc392236550"/>
      <w:r w:rsidRPr="001B7B14">
        <w:lastRenderedPageBreak/>
        <w:t>Australian Capital Territory</w:t>
      </w:r>
      <w:bookmarkEnd w:id="77"/>
      <w:bookmarkEnd w:id="78"/>
    </w:p>
    <w:p w14:paraId="39F2260C" w14:textId="77777777" w:rsidR="00BD0945" w:rsidRDefault="00EB3341" w:rsidP="001B7B14">
      <w:pPr>
        <w:spacing w:after="0"/>
      </w:pPr>
      <w:r>
        <w:t>ACT 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t>uthori</w:t>
      </w:r>
      <w:r>
        <w:rPr>
          <w:spacing w:val="-1"/>
        </w:rPr>
        <w:t>t</w:t>
      </w:r>
      <w:r>
        <w:rPr>
          <w:spacing w:val="-19"/>
        </w:rPr>
        <w:t>y</w:t>
      </w:r>
      <w:r>
        <w:t>,</w:t>
      </w:r>
      <w:r>
        <w:rPr>
          <w:spacing w:val="-10"/>
        </w:rPr>
        <w:t xml:space="preserve"> </w:t>
      </w:r>
      <w:r>
        <w:t>E</w:t>
      </w:r>
      <w:r>
        <w:rPr>
          <w:spacing w:val="-2"/>
        </w:rPr>
        <w:t>n</w:t>
      </w:r>
      <w:r>
        <w:t>vironment and</w:t>
      </w:r>
      <w:r>
        <w:rPr>
          <w:spacing w:val="-4"/>
        </w:rPr>
        <w:t xml:space="preserve"> </w:t>
      </w:r>
      <w:r>
        <w:t>Sustainable</w:t>
      </w:r>
      <w:r>
        <w:rPr>
          <w:spacing w:val="-12"/>
        </w:rPr>
        <w:t xml:space="preserve"> </w:t>
      </w:r>
      <w:r>
        <w:t>De</w:t>
      </w:r>
      <w:r>
        <w:rPr>
          <w:spacing w:val="-2"/>
        </w:rPr>
        <w:t>v</w:t>
      </w:r>
      <w:r>
        <w:t>elopment</w:t>
      </w:r>
      <w:r>
        <w:rPr>
          <w:spacing w:val="-13"/>
        </w:rPr>
        <w:t xml:space="preserve"> </w:t>
      </w:r>
      <w:r>
        <w:t>Directo</w:t>
      </w:r>
      <w:r>
        <w:rPr>
          <w:spacing w:val="-4"/>
        </w:rPr>
        <w:t>r</w:t>
      </w:r>
      <w:r>
        <w:t>ate</w:t>
      </w:r>
    </w:p>
    <w:p w14:paraId="19AA61C5" w14:textId="77777777" w:rsidR="00BD0945" w:rsidRDefault="005F73FD" w:rsidP="001B7B14">
      <w:pPr>
        <w:spacing w:after="0"/>
      </w:pPr>
      <w:hyperlink r:id="rId153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.actpla.act.g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38757A04" w14:textId="77777777" w:rsidR="00BD0945" w:rsidRDefault="00EB3341" w:rsidP="001B7B14">
      <w:pPr>
        <w:spacing w:after="0"/>
      </w:pPr>
      <w:r>
        <w:t>Children</w:t>
      </w:r>
      <w:r>
        <w:rPr>
          <w:spacing w:val="-7"/>
        </w:rPr>
        <w:t>’</w:t>
      </w:r>
      <w:r>
        <w:t>s</w:t>
      </w:r>
      <w:r>
        <w:rPr>
          <w:spacing w:val="-10"/>
        </w:rPr>
        <w:t xml:space="preserve"> </w:t>
      </w:r>
      <w:r>
        <w:rPr>
          <w:spacing w:val="-5"/>
        </w:rPr>
        <w:t>P</w:t>
      </w:r>
      <w:r>
        <w:t>olicy and</w:t>
      </w:r>
      <w:r>
        <w:rPr>
          <w:spacing w:val="-4"/>
        </w:rPr>
        <w:t xml:space="preserve"> </w:t>
      </w:r>
      <w:r>
        <w:rPr>
          <w:spacing w:val="-5"/>
        </w:rPr>
        <w:t>R</w:t>
      </w:r>
      <w:r>
        <w:t>egulation</w:t>
      </w:r>
      <w:r>
        <w:rPr>
          <w:spacing w:val="-9"/>
        </w:rPr>
        <w:t xml:space="preserve"> </w:t>
      </w:r>
      <w:r>
        <w:t>Unit,</w:t>
      </w:r>
      <w:r>
        <w:rPr>
          <w:spacing w:val="-5"/>
        </w:rPr>
        <w:t xml:space="preserve"> </w:t>
      </w:r>
      <w:r>
        <w:t>Education and</w:t>
      </w:r>
      <w:r>
        <w:rPr>
          <w:spacing w:val="-4"/>
        </w:rPr>
        <w:t xml:space="preserve"> </w:t>
      </w:r>
      <w:r>
        <w:rPr>
          <w:spacing w:val="-20"/>
        </w:rPr>
        <w:t>T</w:t>
      </w:r>
      <w:r>
        <w:rPr>
          <w:spacing w:val="-4"/>
        </w:rPr>
        <w:t>r</w:t>
      </w:r>
      <w:r>
        <w:t>aining</w:t>
      </w:r>
      <w:r>
        <w:rPr>
          <w:spacing w:val="-1"/>
        </w:rPr>
        <w:t xml:space="preserve"> </w:t>
      </w:r>
      <w:r>
        <w:t>Directo</w:t>
      </w:r>
      <w:r>
        <w:rPr>
          <w:spacing w:val="-4"/>
        </w:rPr>
        <w:t>r</w:t>
      </w:r>
      <w:r>
        <w:t>ate</w:t>
      </w:r>
    </w:p>
    <w:p w14:paraId="0DD6AED1" w14:textId="77777777" w:rsidR="00BD0945" w:rsidRDefault="005F73FD" w:rsidP="001B7B14">
      <w:pPr>
        <w:spacing w:after="0"/>
      </w:pPr>
      <w:hyperlink r:id="rId154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.det.act.g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7FFD46B6" w14:textId="77777777" w:rsidR="00BD0945" w:rsidRDefault="00EB3341" w:rsidP="00AE2104">
      <w:pPr>
        <w:pStyle w:val="Heading2boldedblack"/>
      </w:pPr>
      <w:bookmarkStart w:id="79" w:name="_Toc391901546"/>
      <w:bookmarkStart w:id="80" w:name="_Toc392236551"/>
      <w:r>
        <w:t>New South Wales</w:t>
      </w:r>
      <w:bookmarkEnd w:id="79"/>
      <w:bookmarkEnd w:id="80"/>
    </w:p>
    <w:p w14:paraId="328EBC90" w14:textId="77777777" w:rsidR="00BD0945" w:rsidRDefault="00EB3341" w:rsidP="001B7B14">
      <w:pPr>
        <w:spacing w:after="0"/>
      </w:pPr>
      <w:r>
        <w:t>NSW</w:t>
      </w:r>
      <w:r>
        <w:rPr>
          <w:spacing w:val="-5"/>
        </w:rPr>
        <w:t xml:space="preserve"> </w:t>
      </w:r>
      <w:r>
        <w:t>Inf</w:t>
      </w:r>
      <w:r>
        <w:rPr>
          <w:spacing w:val="-4"/>
        </w:rPr>
        <w:t>r</w:t>
      </w:r>
      <w:r>
        <w:t>astructure</w:t>
      </w:r>
      <w:r>
        <w:rPr>
          <w:spacing w:val="-14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>n</w:t>
      </w:r>
      <w:r>
        <w:t>vironmental</w:t>
      </w:r>
      <w:r w:rsidR="001B7B14">
        <w:t xml:space="preserve"> </w:t>
      </w:r>
      <w:r>
        <w:rPr>
          <w:position w:val="-1"/>
        </w:rPr>
        <w:t>Planning</w:t>
      </w:r>
      <w:r>
        <w:rPr>
          <w:spacing w:val="-9"/>
          <w:position w:val="-1"/>
        </w:rPr>
        <w:t xml:space="preserve"> </w:t>
      </w:r>
      <w:r>
        <w:rPr>
          <w:spacing w:val="-5"/>
          <w:position w:val="-1"/>
        </w:rPr>
        <w:t>P</w:t>
      </w:r>
      <w:r>
        <w:rPr>
          <w:position w:val="-1"/>
        </w:rPr>
        <w:t>olicies</w:t>
      </w:r>
    </w:p>
    <w:p w14:paraId="28E4B150" w14:textId="77777777" w:rsidR="00BD0945" w:rsidRDefault="005F73FD" w:rsidP="001B7B14">
      <w:pPr>
        <w:spacing w:after="0"/>
      </w:pPr>
      <w:hyperlink r:id="rId155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.planning.ns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</w:t>
        </w:r>
        <w:r w:rsidR="00EB3341">
          <w:rPr>
            <w:color w:val="0000FF"/>
          </w:rPr>
          <w:t xml:space="preserve"> </w:t>
        </w:r>
      </w:hyperlink>
      <w:r w:rsidR="00EB3341">
        <w:rPr>
          <w:color w:val="0000FF"/>
          <w:u w:val="single" w:color="0000FF"/>
        </w:rPr>
        <w:t>en-us/polic</w:t>
      </w:r>
      <w:r w:rsidR="00EB3341">
        <w:rPr>
          <w:color w:val="0000FF"/>
          <w:spacing w:val="-4"/>
          <w:u w:val="single" w:color="0000FF"/>
        </w:rPr>
        <w:t>y</w:t>
      </w:r>
      <w:r w:rsidR="00EB3341">
        <w:rPr>
          <w:color w:val="0000FF"/>
          <w:u w:val="single" w:color="0000FF"/>
        </w:rPr>
        <w:t>andlegislation/legislationandplanninginstruments/listingofstatepolicies.aspx</w:t>
      </w:r>
    </w:p>
    <w:p w14:paraId="68730B19" w14:textId="77777777" w:rsidR="00BD0945" w:rsidRDefault="00EB3341" w:rsidP="001B7B14">
      <w:pPr>
        <w:spacing w:after="0"/>
      </w:pPr>
      <w:r>
        <w:t>NSW</w:t>
      </w:r>
      <w:r>
        <w:rPr>
          <w:spacing w:val="-5"/>
        </w:rPr>
        <w:t xml:space="preserve"> </w:t>
      </w:r>
      <w:r>
        <w:t>Standard</w:t>
      </w:r>
      <w:r>
        <w:rPr>
          <w:spacing w:val="-9"/>
        </w:rPr>
        <w:t xml:space="preserve"> </w:t>
      </w:r>
      <w:r>
        <w:t>Instrument</w:t>
      </w:r>
      <w:r>
        <w:rPr>
          <w:spacing w:val="-11"/>
        </w:rPr>
        <w:t xml:space="preserve"> </w:t>
      </w:r>
      <w:r>
        <w:t>LEP</w:t>
      </w:r>
      <w:r>
        <w:rPr>
          <w:spacing w:val="-4"/>
        </w:rPr>
        <w:t xml:space="preserve"> </w:t>
      </w:r>
      <w:r>
        <w:t>prog</w:t>
      </w:r>
      <w:r>
        <w:rPr>
          <w:spacing w:val="-5"/>
        </w:rPr>
        <w:t>r</w:t>
      </w:r>
      <w:r>
        <w:t xml:space="preserve">am </w:t>
      </w:r>
      <w:hyperlink r:id="rId156">
        <w:r>
          <w:rPr>
            <w:color w:val="0000FF"/>
            <w:u w:val="single" w:color="0000FF"/>
          </w:rPr>
          <w:t>ww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.planning.ns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.g</w:t>
        </w:r>
        <w:r>
          <w:rPr>
            <w:color w:val="0000FF"/>
            <w:spacing w:val="-2"/>
            <w:u w:val="single" w:color="0000FF"/>
          </w:rPr>
          <w:t>o</w:t>
        </w:r>
        <w:r>
          <w:rPr>
            <w:color w:val="0000FF"/>
            <w:spacing w:val="-18"/>
            <w:u w:val="single" w:color="0000FF"/>
          </w:rPr>
          <w:t>v</w:t>
        </w:r>
        <w:r>
          <w:rPr>
            <w:color w:val="0000FF"/>
            <w:u w:val="single" w:color="0000FF"/>
          </w:rPr>
          <w:t>.au/en-us/</w:t>
        </w:r>
      </w:hyperlink>
      <w:r>
        <w:rPr>
          <w:color w:val="0000FF"/>
          <w:u w:val="single" w:color="0000FF"/>
        </w:rPr>
        <w:t>planning</w:t>
      </w:r>
      <w:r>
        <w:rPr>
          <w:color w:val="0000FF"/>
          <w:spacing w:val="-2"/>
          <w:u w:val="single" w:color="0000FF"/>
        </w:rPr>
        <w:t>y</w:t>
      </w:r>
      <w:r>
        <w:rPr>
          <w:color w:val="0000FF"/>
          <w:u w:val="single" w:color="0000FF"/>
        </w:rPr>
        <w:t>ourlocalarea/standardinstrument.aspx</w:t>
      </w:r>
    </w:p>
    <w:p w14:paraId="207DB166" w14:textId="77777777" w:rsidR="00BD0945" w:rsidRDefault="00EB3341" w:rsidP="001B7B14">
      <w:pPr>
        <w:spacing w:after="0"/>
      </w:pPr>
      <w:r>
        <w:t>NSW</w:t>
      </w:r>
      <w:r>
        <w:rPr>
          <w:spacing w:val="-5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Childhood 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 Directo</w:t>
      </w:r>
      <w:r>
        <w:rPr>
          <w:spacing w:val="-4"/>
        </w:rPr>
        <w:t>r</w:t>
      </w:r>
      <w:r>
        <w:t>ate,</w:t>
      </w:r>
      <w:r>
        <w:rPr>
          <w:spacing w:val="-12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and Communities</w:t>
      </w:r>
    </w:p>
    <w:p w14:paraId="110B5E70" w14:textId="77777777" w:rsidR="00BD0945" w:rsidRDefault="005F73FD" w:rsidP="001B7B14">
      <w:pPr>
        <w:spacing w:after="0"/>
      </w:pPr>
      <w:hyperlink r:id="rId157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.dec.ns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.au/wha</w:t>
        </w:r>
        <w:r w:rsidR="00EB3341">
          <w:rPr>
            <w:color w:val="0000FF"/>
            <w:spacing w:val="-4"/>
            <w:u w:val="single" w:color="0000FF"/>
          </w:rPr>
          <w:t>t</w:t>
        </w:r>
        <w:r w:rsidR="00EB3341">
          <w:rPr>
            <w:color w:val="0000FF"/>
            <w:spacing w:val="-2"/>
            <w:u w:val="single" w:color="0000FF"/>
          </w:rPr>
          <w:t>-</w:t>
        </w:r>
        <w:r w:rsidR="00EB3341">
          <w:rPr>
            <w:color w:val="0000FF"/>
            <w:u w:val="single" w:color="0000FF"/>
          </w:rPr>
          <w:t>we-offer/regulation-</w:t>
        </w:r>
        <w:r w:rsidR="00EB3341">
          <w:rPr>
            <w:color w:val="0000FF"/>
          </w:rPr>
          <w:t xml:space="preserve"> </w:t>
        </w:r>
      </w:hyperlink>
      <w:r w:rsidR="00EB3341">
        <w:rPr>
          <w:color w:val="0000FF"/>
          <w:u w:val="single" w:color="0000FF"/>
        </w:rPr>
        <w:t>and</w:t>
      </w:r>
      <w:r w:rsidR="00EB3341">
        <w:rPr>
          <w:color w:val="0000FF"/>
          <w:spacing w:val="-2"/>
          <w:u w:val="single" w:color="0000FF"/>
        </w:rPr>
        <w:t>-</w:t>
      </w:r>
      <w:r w:rsidR="00EB3341">
        <w:rPr>
          <w:color w:val="0000FF"/>
          <w:u w:val="single" w:color="0000FF"/>
        </w:rPr>
        <w:t>accreditation/earl</w:t>
      </w:r>
      <w:r w:rsidR="00EB3341">
        <w:rPr>
          <w:color w:val="0000FF"/>
          <w:spacing w:val="-4"/>
          <w:u w:val="single" w:color="0000FF"/>
        </w:rPr>
        <w:t>y</w:t>
      </w:r>
      <w:r w:rsidR="00EB3341">
        <w:rPr>
          <w:color w:val="0000FF"/>
          <w:u w:val="single" w:color="0000FF"/>
        </w:rPr>
        <w:t>-childhood-education-care</w:t>
      </w:r>
    </w:p>
    <w:p w14:paraId="7C32B3FE" w14:textId="77777777" w:rsidR="00BD0945" w:rsidRDefault="00EB3341" w:rsidP="001B7B14">
      <w:pPr>
        <w:spacing w:after="0"/>
      </w:pPr>
      <w:r>
        <w:t>NSW</w:t>
      </w:r>
      <w:r>
        <w:rPr>
          <w:spacing w:val="-5"/>
        </w:rPr>
        <w:t xml:space="preserve"> </w:t>
      </w:r>
      <w:r>
        <w:t>Children</w:t>
      </w:r>
      <w:r>
        <w:rPr>
          <w:spacing w:val="-7"/>
        </w:rPr>
        <w:t>’</w:t>
      </w:r>
      <w:r>
        <w:t>s</w:t>
      </w:r>
      <w:r>
        <w:rPr>
          <w:spacing w:val="-10"/>
        </w:rPr>
        <w:t xml:space="preserve"> </w:t>
      </w:r>
      <w:r>
        <w:t>Services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5"/>
        </w:rPr>
        <w:t xml:space="preserve"> </w:t>
      </w:r>
      <w:r>
        <w:t xml:space="preserve">Licensing </w:t>
      </w:r>
      <w:hyperlink r:id="rId158">
        <w:r>
          <w:rPr>
            <w:color w:val="0000FF"/>
            <w:u w:val="single" w:color="0000FF"/>
          </w:rPr>
          <w:t>ww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.licence.ns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.g</w:t>
        </w:r>
        <w:r>
          <w:rPr>
            <w:color w:val="0000FF"/>
            <w:spacing w:val="-2"/>
            <w:u w:val="single" w:color="0000FF"/>
          </w:rPr>
          <w:t>o</w:t>
        </w:r>
        <w:r>
          <w:rPr>
            <w:color w:val="0000FF"/>
            <w:spacing w:val="-18"/>
            <w:u w:val="single" w:color="0000FF"/>
          </w:rPr>
          <w:t>v</w:t>
        </w:r>
        <w:r>
          <w:rPr>
            <w:color w:val="0000FF"/>
            <w:u w:val="single" w:color="0000FF"/>
          </w:rPr>
          <w:t>.au/new/categories/</w:t>
        </w:r>
      </w:hyperlink>
      <w:r>
        <w:rPr>
          <w:color w:val="0000FF"/>
          <w:u w:val="single" w:color="0000FF"/>
        </w:rPr>
        <w:t>children-services-care</w:t>
      </w:r>
    </w:p>
    <w:p w14:paraId="40301827" w14:textId="77777777" w:rsidR="00BD0945" w:rsidRDefault="00EB3341" w:rsidP="00AE2104">
      <w:pPr>
        <w:pStyle w:val="Heading2boldedblack"/>
      </w:pPr>
      <w:bookmarkStart w:id="81" w:name="_Toc391901547"/>
      <w:bookmarkStart w:id="82" w:name="_Toc392236552"/>
      <w:r>
        <w:t>Northern</w:t>
      </w:r>
      <w:r>
        <w:rPr>
          <w:spacing w:val="-10"/>
        </w:rPr>
        <w:t xml:space="preserve"> </w:t>
      </w:r>
      <w:r>
        <w:t>Territory</w:t>
      </w:r>
      <w:bookmarkEnd w:id="81"/>
      <w:bookmarkEnd w:id="82"/>
    </w:p>
    <w:p w14:paraId="101B53D5" w14:textId="77777777" w:rsidR="00BD0945" w:rsidRDefault="00EB3341" w:rsidP="001B7B14">
      <w:pPr>
        <w:spacing w:after="0"/>
      </w:pPr>
      <w:r>
        <w:t>Land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Services,</w:t>
      </w:r>
      <w:r>
        <w:rPr>
          <w:spacing w:val="-9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 w:rsidR="001B7B14">
        <w:t xml:space="preserve"> </w:t>
      </w:r>
      <w:r>
        <w:rPr>
          <w:position w:val="-1"/>
        </w:rPr>
        <w:t>Lands,</w:t>
      </w:r>
      <w:r>
        <w:rPr>
          <w:spacing w:val="-7"/>
          <w:position w:val="-1"/>
        </w:rPr>
        <w:t xml:space="preserve"> </w:t>
      </w:r>
      <w:r>
        <w:rPr>
          <w:position w:val="-1"/>
        </w:rPr>
        <w:t>Planning</w:t>
      </w:r>
      <w:r>
        <w:rPr>
          <w:spacing w:val="-9"/>
          <w:position w:val="-1"/>
        </w:rPr>
        <w:t xml:space="preserve"> </w:t>
      </w:r>
      <w:r>
        <w:rPr>
          <w:position w:val="-1"/>
        </w:rPr>
        <w:t>and</w:t>
      </w:r>
      <w:r>
        <w:rPr>
          <w:spacing w:val="-4"/>
          <w:position w:val="-1"/>
        </w:rPr>
        <w:t xml:space="preserve"> </w:t>
      </w:r>
      <w:r>
        <w:rPr>
          <w:position w:val="-1"/>
        </w:rPr>
        <w:t>the</w:t>
      </w:r>
      <w:r>
        <w:rPr>
          <w:spacing w:val="-3"/>
          <w:position w:val="-1"/>
        </w:rPr>
        <w:t xml:space="preserve"> </w:t>
      </w:r>
      <w:r>
        <w:rPr>
          <w:position w:val="-1"/>
        </w:rPr>
        <w:t>E</w:t>
      </w:r>
      <w:r>
        <w:rPr>
          <w:spacing w:val="-3"/>
          <w:position w:val="-1"/>
        </w:rPr>
        <w:t>n</w:t>
      </w:r>
      <w:r>
        <w:rPr>
          <w:position w:val="-1"/>
        </w:rPr>
        <w:t>vironment</w:t>
      </w:r>
    </w:p>
    <w:p w14:paraId="036BC6AF" w14:textId="77777777" w:rsidR="00BD0945" w:rsidRDefault="005F73FD" w:rsidP="001B7B14">
      <w:pPr>
        <w:spacing w:after="0"/>
      </w:pPr>
      <w:hyperlink r:id="rId159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.lands.nt.g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.au/planning/planning</w:t>
        </w:r>
      </w:hyperlink>
    </w:p>
    <w:p w14:paraId="58B1D2CF" w14:textId="77777777" w:rsidR="00BD0945" w:rsidRDefault="00EB3341" w:rsidP="001B7B14">
      <w:pPr>
        <w:spacing w:after="0"/>
      </w:pPr>
      <w:r>
        <w:t>Quali</w:t>
      </w:r>
      <w:r>
        <w:rPr>
          <w:spacing w:val="-1"/>
        </w:rPr>
        <w:t>t</w:t>
      </w:r>
      <w:r>
        <w:t>y</w:t>
      </w:r>
      <w:r>
        <w:rPr>
          <w:spacing w:val="-1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5"/>
        </w:rPr>
        <w:t xml:space="preserve"> </w:t>
      </w:r>
      <w:r>
        <w:t>N</w:t>
      </w:r>
      <w:r>
        <w:rPr>
          <w:spacing w:val="-29"/>
        </w:rPr>
        <w:t>T</w:t>
      </w:r>
      <w:r>
        <w:t>,</w:t>
      </w:r>
      <w:r>
        <w:rPr>
          <w:spacing w:val="-1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 w:rsidR="001B7B14">
        <w:t xml:space="preserve"> </w:t>
      </w:r>
      <w:r>
        <w:rPr>
          <w:position w:val="-1"/>
        </w:rPr>
        <w:t>Education</w:t>
      </w:r>
    </w:p>
    <w:p w14:paraId="38F1219F" w14:textId="77777777" w:rsidR="00BD0945" w:rsidRDefault="005F73FD" w:rsidP="001B7B14">
      <w:pPr>
        <w:spacing w:after="0"/>
      </w:pPr>
      <w:hyperlink r:id="rId160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.det.nt.g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15A3A31C" w14:textId="77777777" w:rsidR="00BD0945" w:rsidRDefault="00EB3341" w:rsidP="00AE2104">
      <w:pPr>
        <w:pStyle w:val="Heading2boldedblack"/>
      </w:pPr>
      <w:bookmarkStart w:id="83" w:name="_Toc391901548"/>
      <w:bookmarkStart w:id="84" w:name="_Toc392236553"/>
      <w:r>
        <w:t>Queensland</w:t>
      </w:r>
      <w:bookmarkEnd w:id="83"/>
      <w:bookmarkEnd w:id="84"/>
    </w:p>
    <w:p w14:paraId="41B5348D" w14:textId="77777777" w:rsidR="00BD0945" w:rsidRDefault="00EB3341" w:rsidP="001B7B14">
      <w:pPr>
        <w:spacing w:after="0"/>
      </w:pPr>
      <w:r>
        <w:t>State</w:t>
      </w:r>
      <w:r>
        <w:rPr>
          <w:spacing w:val="-5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Instruments,</w:t>
      </w:r>
      <w:r>
        <w:rPr>
          <w:spacing w:val="-13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State</w:t>
      </w:r>
      <w:r w:rsidR="001B7B14">
        <w:t xml:space="preserve"> </w:t>
      </w:r>
      <w:r>
        <w:rPr>
          <w:position w:val="-1"/>
        </w:rPr>
        <w:t>De</w:t>
      </w:r>
      <w:r>
        <w:rPr>
          <w:spacing w:val="-2"/>
          <w:position w:val="-1"/>
        </w:rPr>
        <w:t>v</w:t>
      </w:r>
      <w:r>
        <w:rPr>
          <w:position w:val="-1"/>
        </w:rPr>
        <w:t>elopment,</w:t>
      </w:r>
      <w:r>
        <w:rPr>
          <w:spacing w:val="-14"/>
          <w:position w:val="-1"/>
        </w:rPr>
        <w:t xml:space="preserve"> </w:t>
      </w:r>
      <w:r>
        <w:rPr>
          <w:position w:val="-1"/>
        </w:rPr>
        <w:t>Inf</w:t>
      </w:r>
      <w:r>
        <w:rPr>
          <w:spacing w:val="-4"/>
          <w:position w:val="-1"/>
        </w:rPr>
        <w:t>r</w:t>
      </w:r>
      <w:r>
        <w:rPr>
          <w:position w:val="-1"/>
        </w:rPr>
        <w:t>astructure</w:t>
      </w:r>
      <w:r>
        <w:rPr>
          <w:spacing w:val="-14"/>
          <w:position w:val="-1"/>
        </w:rPr>
        <w:t xml:space="preserve"> </w:t>
      </w:r>
      <w:r>
        <w:rPr>
          <w:position w:val="-1"/>
        </w:rPr>
        <w:t>and</w:t>
      </w:r>
      <w:r>
        <w:rPr>
          <w:spacing w:val="-4"/>
          <w:position w:val="-1"/>
        </w:rPr>
        <w:t xml:space="preserve"> </w:t>
      </w:r>
      <w:r>
        <w:rPr>
          <w:position w:val="-1"/>
        </w:rPr>
        <w:t>Planning</w:t>
      </w:r>
    </w:p>
    <w:p w14:paraId="5FADD4B8" w14:textId="77777777" w:rsidR="00BD0945" w:rsidRDefault="005F73FD" w:rsidP="001B7B14">
      <w:pPr>
        <w:spacing w:after="0"/>
      </w:pPr>
      <w:hyperlink r:id="rId161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.dsdi</w:t>
        </w:r>
        <w:r w:rsidR="00EB3341">
          <w:rPr>
            <w:color w:val="0000FF"/>
            <w:spacing w:val="-2"/>
            <w:u w:val="single" w:color="0000FF"/>
          </w:rPr>
          <w:t>p</w:t>
        </w:r>
        <w:r w:rsidR="00EB3341">
          <w:rPr>
            <w:color w:val="0000FF"/>
            <w:u w:val="single" w:color="0000FF"/>
          </w:rPr>
          <w:t>.qld.g</w:t>
        </w:r>
        <w:r w:rsidR="00EB3341">
          <w:rPr>
            <w:color w:val="0000FF"/>
            <w:spacing w:val="-1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.au/statewide-planning/state-</w:t>
        </w:r>
      </w:hyperlink>
      <w:r w:rsidR="001B7B14">
        <w:rPr>
          <w:color w:val="0000FF"/>
        </w:rPr>
        <w:t xml:space="preserve"> </w:t>
      </w:r>
      <w:r w:rsidR="00EB3341">
        <w:rPr>
          <w:color w:val="0000FF"/>
          <w:u w:val="single" w:color="0000FF"/>
        </w:rPr>
        <w:t>planning-instruments-prog</w:t>
      </w:r>
      <w:r w:rsidR="00EB3341">
        <w:rPr>
          <w:color w:val="0000FF"/>
          <w:spacing w:val="-4"/>
          <w:u w:val="single" w:color="0000FF"/>
        </w:rPr>
        <w:t>r</w:t>
      </w:r>
      <w:r w:rsidR="00EB3341">
        <w:rPr>
          <w:color w:val="0000FF"/>
          <w:u w:val="single" w:color="0000FF"/>
        </w:rPr>
        <w:t>am.html</w:t>
      </w:r>
    </w:p>
    <w:p w14:paraId="2AC68C55" w14:textId="77777777" w:rsidR="00BD0945" w:rsidRDefault="00EB3341" w:rsidP="001B7B14">
      <w:pPr>
        <w:spacing w:after="0"/>
      </w:pPr>
      <w:r>
        <w:t>Communi</w:t>
      </w:r>
      <w:r>
        <w:rPr>
          <w:spacing w:val="-1"/>
        </w:rPr>
        <w:t>t</w:t>
      </w:r>
      <w:r>
        <w:t>y</w:t>
      </w:r>
      <w:r>
        <w:rPr>
          <w:spacing w:val="-12"/>
        </w:rPr>
        <w:t xml:space="preserve"> </w:t>
      </w:r>
      <w:r>
        <w:t>Inf</w:t>
      </w:r>
      <w:r>
        <w:rPr>
          <w:spacing w:val="-4"/>
        </w:rPr>
        <w:t>r</w:t>
      </w:r>
      <w:r>
        <w:t>astructure</w:t>
      </w:r>
      <w:r>
        <w:rPr>
          <w:spacing w:val="-14"/>
        </w:rPr>
        <w:t xml:space="preserve"> </w:t>
      </w:r>
      <w:r>
        <w:t>Designation, 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State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>v</w:t>
      </w:r>
      <w:r>
        <w:t>elopment, Inf</w:t>
      </w:r>
      <w:r>
        <w:rPr>
          <w:spacing w:val="-4"/>
        </w:rPr>
        <w:t>r</w:t>
      </w:r>
      <w:r>
        <w:t>astructure</w:t>
      </w:r>
      <w:r>
        <w:rPr>
          <w:spacing w:val="-1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Planning</w:t>
      </w:r>
    </w:p>
    <w:p w14:paraId="1E026B87" w14:textId="77777777" w:rsidR="00BD0945" w:rsidRDefault="005F73FD" w:rsidP="001B7B14">
      <w:pPr>
        <w:spacing w:after="0"/>
      </w:pPr>
      <w:hyperlink r:id="rId162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.dsdi</w:t>
        </w:r>
        <w:r w:rsidR="00EB3341">
          <w:rPr>
            <w:color w:val="0000FF"/>
            <w:spacing w:val="-2"/>
            <w:u w:val="single" w:color="0000FF"/>
          </w:rPr>
          <w:t>p</w:t>
        </w:r>
        <w:r w:rsidR="00EB3341">
          <w:rPr>
            <w:color w:val="0000FF"/>
            <w:u w:val="single" w:color="0000FF"/>
          </w:rPr>
          <w:t>.qld.g</w:t>
        </w:r>
        <w:r w:rsidR="00EB3341">
          <w:rPr>
            <w:color w:val="0000FF"/>
            <w:spacing w:val="-1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.au/st</w:t>
        </w:r>
        <w:r w:rsidR="00EB3341">
          <w:rPr>
            <w:color w:val="0000FF"/>
            <w:spacing w:val="-4"/>
            <w:u w:val="single" w:color="0000FF"/>
          </w:rPr>
          <w:t>r</w:t>
        </w:r>
        <w:r w:rsidR="00EB3341">
          <w:rPr>
            <w:color w:val="0000FF"/>
            <w:u w:val="single" w:color="0000FF"/>
          </w:rPr>
          <w:t>ategi</w:t>
        </w:r>
        <w:r w:rsidR="00EB3341">
          <w:rPr>
            <w:color w:val="0000FF"/>
            <w:spacing w:val="-2"/>
            <w:u w:val="single" w:color="0000FF"/>
          </w:rPr>
          <w:t>c</w:t>
        </w:r>
        <w:r w:rsidR="00EB3341">
          <w:rPr>
            <w:color w:val="0000FF"/>
            <w:u w:val="single" w:color="0000FF"/>
          </w:rPr>
          <w:t>-planning/</w:t>
        </w:r>
      </w:hyperlink>
      <w:r w:rsidR="001B7B14">
        <w:rPr>
          <w:color w:val="0000FF"/>
          <w:u w:val="single" w:color="0000FF"/>
        </w:rPr>
        <w:t xml:space="preserve"> </w:t>
      </w:r>
      <w:r w:rsidR="00EB3341">
        <w:rPr>
          <w:color w:val="0000FF"/>
          <w:position w:val="-1"/>
          <w:u w:val="single" w:color="0000FF"/>
        </w:rPr>
        <w:t>communi</w:t>
      </w:r>
      <w:r w:rsidR="00EB3341">
        <w:rPr>
          <w:color w:val="0000FF"/>
          <w:spacing w:val="-1"/>
          <w:position w:val="-1"/>
          <w:u w:val="single" w:color="0000FF"/>
        </w:rPr>
        <w:t>t</w:t>
      </w:r>
      <w:r w:rsidR="00EB3341">
        <w:rPr>
          <w:color w:val="0000FF"/>
          <w:spacing w:val="-4"/>
          <w:position w:val="-1"/>
          <w:u w:val="single" w:color="0000FF"/>
        </w:rPr>
        <w:t>y</w:t>
      </w:r>
      <w:r w:rsidR="00EB3341">
        <w:rPr>
          <w:color w:val="0000FF"/>
          <w:position w:val="-1"/>
          <w:u w:val="single" w:color="0000FF"/>
        </w:rPr>
        <w:t>-inf</w:t>
      </w:r>
      <w:r w:rsidR="00EB3341">
        <w:rPr>
          <w:color w:val="0000FF"/>
          <w:spacing w:val="-4"/>
          <w:position w:val="-1"/>
          <w:u w:val="single" w:color="0000FF"/>
        </w:rPr>
        <w:t>r</w:t>
      </w:r>
      <w:r w:rsidR="00EB3341">
        <w:rPr>
          <w:color w:val="0000FF"/>
          <w:position w:val="-1"/>
          <w:u w:val="single" w:color="0000FF"/>
        </w:rPr>
        <w:t>astructure-designation.html</w:t>
      </w:r>
    </w:p>
    <w:p w14:paraId="5DE3DAEE" w14:textId="77777777" w:rsidR="00BD0945" w:rsidRDefault="00EB3341" w:rsidP="001B7B14">
      <w:pPr>
        <w:spacing w:after="0"/>
      </w:pP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Housing and</w:t>
      </w:r>
      <w:r>
        <w:rPr>
          <w:spacing w:val="-4"/>
        </w:rPr>
        <w:t xml:space="preserve"> </w:t>
      </w:r>
      <w:r>
        <w:t xml:space="preserve">Public works </w:t>
      </w:r>
      <w:hyperlink r:id="rId163">
        <w:r>
          <w:rPr>
            <w:color w:val="0000FF"/>
            <w:u w:val="single" w:color="0000FF"/>
          </w:rPr>
          <w:t>ww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.hp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.qld.g</w:t>
        </w:r>
        <w:r>
          <w:rPr>
            <w:color w:val="0000FF"/>
            <w:spacing w:val="-1"/>
            <w:u w:val="single" w:color="0000FF"/>
          </w:rPr>
          <w:t>o</w:t>
        </w:r>
        <w:r>
          <w:rPr>
            <w:color w:val="0000FF"/>
            <w:spacing w:val="-18"/>
            <w:u w:val="single" w:color="0000FF"/>
          </w:rPr>
          <w:t>v</w:t>
        </w:r>
        <w:r>
          <w:rPr>
            <w:color w:val="0000FF"/>
            <w:u w:val="single" w:color="0000FF"/>
          </w:rPr>
          <w:t>.au/</w:t>
        </w:r>
        <w:r>
          <w:rPr>
            <w:color w:val="0000FF"/>
            <w:spacing w:val="-5"/>
            <w:u w:val="single" w:color="0000FF"/>
          </w:rPr>
          <w:t>P</w:t>
        </w:r>
        <w:r>
          <w:rPr>
            <w:color w:val="0000FF"/>
            <w:u w:val="single" w:color="0000FF"/>
          </w:rPr>
          <w:t>ages/default.aspx</w:t>
        </w:r>
      </w:hyperlink>
      <w:r w:rsidR="00B665E3">
        <w:rPr>
          <w:color w:val="0000FF"/>
          <w:u w:val="single" w:color="0000FF"/>
        </w:rPr>
        <w:br w:type="column"/>
      </w:r>
      <w:r>
        <w:lastRenderedPageBreak/>
        <w:t>Office</w:t>
      </w:r>
      <w:r>
        <w:rPr>
          <w:spacing w:val="-6"/>
        </w:rPr>
        <w:t xml:space="preserve"> </w:t>
      </w:r>
      <w:r>
        <w:t>for Early Childhood Education and Care,</w:t>
      </w:r>
      <w:r>
        <w:rPr>
          <w:spacing w:val="-5"/>
        </w:rPr>
        <w:t xml:space="preserve"> </w:t>
      </w: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Education,</w:t>
      </w:r>
      <w:r>
        <w:rPr>
          <w:spacing w:val="-11"/>
        </w:rPr>
        <w:t xml:space="preserve"> </w:t>
      </w:r>
      <w:r>
        <w:rPr>
          <w:spacing w:val="-21"/>
        </w:rPr>
        <w:t>T</w:t>
      </w:r>
      <w:r>
        <w:rPr>
          <w:spacing w:val="-4"/>
        </w:rPr>
        <w:t>r</w:t>
      </w:r>
      <w:r>
        <w:t>aining</w:t>
      </w:r>
      <w:r>
        <w:rPr>
          <w:spacing w:val="-1"/>
        </w:rPr>
        <w:t xml:space="preserve"> </w:t>
      </w:r>
      <w:r>
        <w:t>and Empl</w:t>
      </w:r>
      <w:r>
        <w:rPr>
          <w:spacing w:val="-1"/>
        </w:rPr>
        <w:t>o</w:t>
      </w:r>
      <w:r>
        <w:t>yment</w:t>
      </w:r>
    </w:p>
    <w:p w14:paraId="0952C1D8" w14:textId="77777777" w:rsidR="00BD0945" w:rsidRDefault="005F73FD" w:rsidP="001B7B14">
      <w:pPr>
        <w:spacing w:after="0"/>
      </w:pPr>
      <w:hyperlink r:id="rId164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.dete.qld.g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.au/earl</w:t>
        </w:r>
        <w:r w:rsidR="00EB3341">
          <w:rPr>
            <w:color w:val="0000FF"/>
            <w:spacing w:val="-2"/>
            <w:u w:val="single" w:color="0000FF"/>
          </w:rPr>
          <w:t>y</w:t>
        </w:r>
        <w:r w:rsidR="00EB3341">
          <w:rPr>
            <w:color w:val="0000FF"/>
            <w:u w:val="single" w:color="0000FF"/>
          </w:rPr>
          <w:t>childhood</w:t>
        </w:r>
      </w:hyperlink>
    </w:p>
    <w:p w14:paraId="46E325BA" w14:textId="77777777" w:rsidR="00BD0945" w:rsidRDefault="00EB3341" w:rsidP="00AE2104">
      <w:pPr>
        <w:pStyle w:val="Heading2boldedblack"/>
      </w:pPr>
      <w:bookmarkStart w:id="85" w:name="_Toc391901549"/>
      <w:bookmarkStart w:id="86" w:name="_Toc392236554"/>
      <w:r>
        <w:t>South Australia</w:t>
      </w:r>
      <w:bookmarkEnd w:id="85"/>
      <w:bookmarkEnd w:id="86"/>
    </w:p>
    <w:p w14:paraId="132B3B7F" w14:textId="77777777" w:rsidR="00BD0945" w:rsidRDefault="00EB3341" w:rsidP="001B7B14">
      <w:pPr>
        <w:spacing w:after="0"/>
      </w:pP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Planning,</w:t>
      </w:r>
      <w:r>
        <w:rPr>
          <w:spacing w:val="-9"/>
        </w:rPr>
        <w:t xml:space="preserve"> </w:t>
      </w:r>
      <w:r>
        <w:rPr>
          <w:spacing w:val="-20"/>
        </w:rPr>
        <w:t>T</w:t>
      </w:r>
      <w:r>
        <w:rPr>
          <w:spacing w:val="-4"/>
        </w:rPr>
        <w:t>r</w:t>
      </w:r>
      <w:r>
        <w:t>ansport</w:t>
      </w:r>
      <w:r>
        <w:rPr>
          <w:spacing w:val="-8"/>
        </w:rPr>
        <w:t xml:space="preserve"> </w:t>
      </w:r>
      <w:r>
        <w:t>and</w:t>
      </w:r>
      <w:r w:rsidR="001B7B14">
        <w:t xml:space="preserve"> </w:t>
      </w:r>
      <w:r>
        <w:rPr>
          <w:position w:val="-1"/>
        </w:rPr>
        <w:t>Inf</w:t>
      </w:r>
      <w:r>
        <w:rPr>
          <w:spacing w:val="-4"/>
          <w:position w:val="-1"/>
        </w:rPr>
        <w:t>r</w:t>
      </w:r>
      <w:r>
        <w:rPr>
          <w:position w:val="-1"/>
        </w:rPr>
        <w:t>astructure</w:t>
      </w:r>
    </w:p>
    <w:p w14:paraId="7C963254" w14:textId="77777777" w:rsidR="00BD0945" w:rsidRDefault="005F73FD" w:rsidP="001B7B14">
      <w:pPr>
        <w:spacing w:after="0"/>
      </w:pPr>
      <w:hyperlink r:id="rId165">
        <w:r w:rsidR="00EB3341">
          <w:rPr>
            <w:color w:val="0000FF"/>
            <w:u w:val="single" w:color="0000FF"/>
          </w:rPr>
          <w:t>http://dpti.sa.g</w:t>
        </w:r>
        <w:r w:rsidR="00EB3341">
          <w:rPr>
            <w:color w:val="0000FF"/>
            <w:spacing w:val="-1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.au/planning/home</w:t>
        </w:r>
      </w:hyperlink>
    </w:p>
    <w:p w14:paraId="2915AD63" w14:textId="77777777" w:rsidR="00BD0945" w:rsidRDefault="00EB3341" w:rsidP="001B7B14">
      <w:pPr>
        <w:spacing w:after="0"/>
      </w:pPr>
      <w:r>
        <w:t>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 xml:space="preserve">Childhood Services </w:t>
      </w:r>
      <w:r>
        <w:rPr>
          <w:spacing w:val="-5"/>
        </w:rPr>
        <w:t>R</w:t>
      </w:r>
      <w:r>
        <w:t>egist</w:t>
      </w:r>
      <w:r>
        <w:rPr>
          <w:spacing w:val="-4"/>
        </w:rPr>
        <w:t>r</w:t>
      </w:r>
      <w:r>
        <w:t>ation</w:t>
      </w:r>
      <w:r>
        <w:rPr>
          <w:spacing w:val="-11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Standards</w:t>
      </w:r>
      <w:r>
        <w:rPr>
          <w:spacing w:val="-10"/>
        </w:rPr>
        <w:t xml:space="preserve"> </w:t>
      </w:r>
      <w:r>
        <w:t>Board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 xml:space="preserve">South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</w:t>
      </w:r>
    </w:p>
    <w:p w14:paraId="3FA985F5" w14:textId="77777777" w:rsidR="00BD0945" w:rsidRDefault="005F73FD" w:rsidP="001B7B14">
      <w:pPr>
        <w:spacing w:after="0"/>
      </w:pPr>
      <w:hyperlink r:id="rId166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.eecsrs</w:t>
        </w:r>
        <w:r w:rsidR="00EB3341">
          <w:rPr>
            <w:color w:val="0000FF"/>
            <w:spacing w:val="-2"/>
            <w:u w:val="single" w:color="0000FF"/>
          </w:rPr>
          <w:t>b</w:t>
        </w:r>
        <w:r w:rsidR="00EB3341">
          <w:rPr>
            <w:color w:val="0000FF"/>
            <w:u w:val="single" w:color="0000FF"/>
          </w:rPr>
          <w:t>.sa.g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6584DD6C" w14:textId="77777777" w:rsidR="00BD0945" w:rsidRDefault="00EB3341" w:rsidP="00AE2104">
      <w:pPr>
        <w:pStyle w:val="Heading2boldedblack"/>
      </w:pPr>
      <w:bookmarkStart w:id="87" w:name="_Toc391901550"/>
      <w:bookmarkStart w:id="88" w:name="_Toc392236555"/>
      <w:r>
        <w:t>Tasmania</w:t>
      </w:r>
      <w:bookmarkEnd w:id="87"/>
      <w:bookmarkEnd w:id="88"/>
    </w:p>
    <w:p w14:paraId="352F54C6" w14:textId="77777777" w:rsidR="001B7B14" w:rsidRDefault="00EB3341" w:rsidP="001B7B14">
      <w:pPr>
        <w:spacing w:after="0"/>
        <w:rPr>
          <w:color w:val="0000FF"/>
        </w:rPr>
      </w:pPr>
      <w:r>
        <w:rPr>
          <w:spacing w:val="-23"/>
        </w:rPr>
        <w:t>T</w:t>
      </w:r>
      <w:r>
        <w:t>asmanian</w:t>
      </w:r>
      <w:r>
        <w:rPr>
          <w:spacing w:val="-10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 xml:space="preserve">Commission </w:t>
      </w:r>
      <w:hyperlink r:id="rId167">
        <w:r>
          <w:rPr>
            <w:color w:val="0000FF"/>
            <w:u w:val="single" w:color="0000FF"/>
          </w:rPr>
          <w:t>http://ww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.planning.tas.g</w:t>
        </w:r>
        <w:r>
          <w:rPr>
            <w:color w:val="0000FF"/>
            <w:spacing w:val="-2"/>
            <w:u w:val="single" w:color="0000FF"/>
          </w:rPr>
          <w:t>o</w:t>
        </w:r>
        <w:r>
          <w:rPr>
            <w:color w:val="0000FF"/>
            <w:spacing w:val="-18"/>
            <w:u w:val="single" w:color="0000FF"/>
          </w:rPr>
          <w:t>v</w:t>
        </w:r>
        <w:r>
          <w:rPr>
            <w:color w:val="0000FF"/>
            <w:u w:val="single" w:color="0000FF"/>
          </w:rPr>
          <w:t>.au</w:t>
        </w:r>
        <w:r>
          <w:rPr>
            <w:color w:val="0000FF"/>
          </w:rPr>
          <w:t xml:space="preserve"> </w:t>
        </w:r>
      </w:hyperlink>
    </w:p>
    <w:p w14:paraId="73D3EFEA" w14:textId="77777777" w:rsidR="00BD0945" w:rsidRDefault="00EB3341" w:rsidP="001B7B14">
      <w:pPr>
        <w:spacing w:after="0"/>
      </w:pPr>
      <w:r>
        <w:rPr>
          <w:color w:val="000000"/>
        </w:rPr>
        <w:t>Education</w:t>
      </w:r>
      <w:r>
        <w:rPr>
          <w:color w:val="000000"/>
          <w:spacing w:val="-10"/>
        </w:rPr>
        <w:t xml:space="preserve"> </w:t>
      </w:r>
      <w:r>
        <w:rPr>
          <w:color w:val="000000"/>
        </w:rPr>
        <w:t>and</w:t>
      </w:r>
      <w:r>
        <w:rPr>
          <w:color w:val="000000"/>
          <w:spacing w:val="-4"/>
        </w:rPr>
        <w:t xml:space="preserve"> </w:t>
      </w:r>
      <w:r>
        <w:rPr>
          <w:color w:val="000000"/>
        </w:rPr>
        <w:t>Care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Unit,</w:t>
      </w:r>
      <w:r>
        <w:rPr>
          <w:color w:val="000000"/>
          <w:spacing w:val="-5"/>
        </w:rPr>
        <w:t xml:space="preserve"> </w:t>
      </w:r>
      <w:r>
        <w:rPr>
          <w:color w:val="000000"/>
        </w:rPr>
        <w:t>Department</w:t>
      </w:r>
      <w:r>
        <w:rPr>
          <w:color w:val="000000"/>
          <w:spacing w:val="-12"/>
        </w:rPr>
        <w:t xml:space="preserve"> </w:t>
      </w:r>
      <w:r>
        <w:rPr>
          <w:color w:val="000000"/>
        </w:rPr>
        <w:t>of</w:t>
      </w:r>
      <w:r w:rsidR="001B7B14">
        <w:rPr>
          <w:color w:val="000000"/>
        </w:rPr>
        <w:t xml:space="preserve"> </w:t>
      </w:r>
      <w:r>
        <w:t>Education</w:t>
      </w:r>
    </w:p>
    <w:p w14:paraId="24A7E8DC" w14:textId="77777777" w:rsidR="00BD0945" w:rsidRDefault="005F73FD" w:rsidP="001B7B14">
      <w:pPr>
        <w:spacing w:after="0"/>
      </w:pPr>
      <w:hyperlink r:id="rId168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.education.tas.g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589CF558" w14:textId="77777777" w:rsidR="00BD0945" w:rsidRPr="001B7B14" w:rsidRDefault="00EB3341" w:rsidP="00AE2104">
      <w:pPr>
        <w:pStyle w:val="Heading2boldedblack"/>
      </w:pPr>
      <w:bookmarkStart w:id="89" w:name="_Toc391901551"/>
      <w:bookmarkStart w:id="90" w:name="_Toc392236556"/>
      <w:r w:rsidRPr="001B7B14">
        <w:t>Victoria</w:t>
      </w:r>
      <w:bookmarkEnd w:id="89"/>
      <w:bookmarkEnd w:id="90"/>
    </w:p>
    <w:p w14:paraId="187D1E5E" w14:textId="77777777" w:rsidR="00BD0945" w:rsidRDefault="00EB3341" w:rsidP="001B7B14">
      <w:pPr>
        <w:spacing w:after="0"/>
      </w:pPr>
      <w:r>
        <w:t>Communi</w:t>
      </w:r>
      <w:r>
        <w:rPr>
          <w:spacing w:val="-1"/>
        </w:rPr>
        <w:t>t</w:t>
      </w:r>
      <w:r>
        <w:t>y</w:t>
      </w:r>
      <w:r>
        <w:rPr>
          <w:spacing w:val="-12"/>
        </w:rPr>
        <w:t xml:space="preserve"> </w:t>
      </w:r>
      <w:r>
        <w:t>Inf</w:t>
      </w:r>
      <w:r>
        <w:rPr>
          <w:spacing w:val="-4"/>
        </w:rPr>
        <w:t>r</w:t>
      </w:r>
      <w:r>
        <w:t>astructure,</w:t>
      </w:r>
      <w:r>
        <w:rPr>
          <w:spacing w:val="-15"/>
        </w:rPr>
        <w:t xml:space="preserve"> </w:t>
      </w:r>
      <w:r>
        <w:t>Victorian</w:t>
      </w:r>
      <w:r>
        <w:rPr>
          <w:spacing w:val="-9"/>
        </w:rPr>
        <w:t xml:space="preserve"> </w:t>
      </w:r>
      <w:r>
        <w:t>Department of</w:t>
      </w:r>
      <w:r>
        <w:rPr>
          <w:spacing w:val="-2"/>
        </w:rPr>
        <w:t xml:space="preserve"> </w:t>
      </w:r>
      <w:r>
        <w:rPr>
          <w:spacing w:val="-20"/>
        </w:rPr>
        <w:t>T</w:t>
      </w:r>
      <w:r>
        <w:rPr>
          <w:spacing w:val="-4"/>
        </w:rPr>
        <w:t>r</w:t>
      </w:r>
      <w:r>
        <w:t>ansport,</w:t>
      </w:r>
      <w:r>
        <w:rPr>
          <w:spacing w:val="-9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Inf</w:t>
      </w:r>
      <w:r>
        <w:rPr>
          <w:spacing w:val="-4"/>
        </w:rPr>
        <w:t>r</w:t>
      </w:r>
      <w:r>
        <w:t>astructure</w:t>
      </w:r>
    </w:p>
    <w:p w14:paraId="1302B71F" w14:textId="77777777" w:rsidR="00BD0945" w:rsidRDefault="005F73FD" w:rsidP="001B7B14">
      <w:pPr>
        <w:spacing w:after="0"/>
      </w:pPr>
      <w:hyperlink r:id="rId169">
        <w:r w:rsidR="00EB3341">
          <w:rPr>
            <w:color w:val="0000FF"/>
            <w:u w:val="single" w:color="0000FF"/>
          </w:rPr>
          <w:t>http://ww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.dpcd.vic.g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.au/localg</w:t>
        </w:r>
        <w:r w:rsidR="00EB3341">
          <w:rPr>
            <w:color w:val="0000FF"/>
            <w:spacing w:val="-2"/>
            <w:u w:val="single" w:color="0000FF"/>
          </w:rPr>
          <w:t>ov</w:t>
        </w:r>
        <w:r w:rsidR="00EB3341">
          <w:rPr>
            <w:color w:val="0000FF"/>
            <w:u w:val="single" w:color="0000FF"/>
          </w:rPr>
          <w:t>ernment/</w:t>
        </w:r>
        <w:r w:rsidR="00EB3341">
          <w:rPr>
            <w:color w:val="0000FF"/>
          </w:rPr>
          <w:t xml:space="preserve"> </w:t>
        </w:r>
      </w:hyperlink>
      <w:r w:rsidR="00EB3341">
        <w:rPr>
          <w:color w:val="0000FF"/>
          <w:u w:val="single" w:color="0000FF"/>
        </w:rPr>
        <w:t>publications</w:t>
      </w:r>
      <w:r w:rsidR="00EB3341">
        <w:rPr>
          <w:color w:val="0000FF"/>
          <w:spacing w:val="-2"/>
          <w:u w:val="single" w:color="0000FF"/>
        </w:rPr>
        <w:t>-</w:t>
      </w:r>
      <w:r w:rsidR="00EB3341">
        <w:rPr>
          <w:color w:val="0000FF"/>
          <w:u w:val="single" w:color="0000FF"/>
        </w:rPr>
        <w:t>and-research/communi</w:t>
      </w:r>
      <w:r w:rsidR="00EB3341">
        <w:rPr>
          <w:color w:val="0000FF"/>
          <w:spacing w:val="-2"/>
          <w:u w:val="single" w:color="0000FF"/>
        </w:rPr>
        <w:t>t</w:t>
      </w:r>
      <w:r w:rsidR="00EB3341">
        <w:rPr>
          <w:color w:val="0000FF"/>
          <w:spacing w:val="-4"/>
          <w:u w:val="single" w:color="0000FF"/>
        </w:rPr>
        <w:t>y</w:t>
      </w:r>
      <w:r w:rsidR="00EB3341">
        <w:rPr>
          <w:color w:val="0000FF"/>
          <w:u w:val="single" w:color="0000FF"/>
        </w:rPr>
        <w:t>-</w:t>
      </w:r>
      <w:r w:rsidR="00EB3341">
        <w:rPr>
          <w:color w:val="0000FF"/>
        </w:rPr>
        <w:t xml:space="preserve"> </w:t>
      </w:r>
      <w:r w:rsidR="00EB3341">
        <w:rPr>
          <w:color w:val="0000FF"/>
          <w:u w:val="single" w:color="0000FF"/>
        </w:rPr>
        <w:t>inf</w:t>
      </w:r>
      <w:r w:rsidR="00EB3341">
        <w:rPr>
          <w:color w:val="0000FF"/>
          <w:spacing w:val="-4"/>
          <w:u w:val="single" w:color="0000FF"/>
        </w:rPr>
        <w:t>r</w:t>
      </w:r>
      <w:r w:rsidR="00EB3341">
        <w:rPr>
          <w:color w:val="0000FF"/>
          <w:u w:val="single" w:color="0000FF"/>
        </w:rPr>
        <w:t>astructure</w:t>
      </w:r>
    </w:p>
    <w:p w14:paraId="6A37D1DD" w14:textId="77777777" w:rsidR="00BD0945" w:rsidRDefault="00EB3341" w:rsidP="001B7B14">
      <w:pPr>
        <w:spacing w:after="0"/>
      </w:pPr>
      <w:r>
        <w:t>Department</w:t>
      </w:r>
      <w:r>
        <w:rPr>
          <w:spacing w:val="-1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Early</w:t>
      </w:r>
      <w:r>
        <w:rPr>
          <w:spacing w:val="-5"/>
        </w:rPr>
        <w:t xml:space="preserve"> </w:t>
      </w:r>
      <w:r>
        <w:t>Childhood</w:t>
      </w:r>
      <w:r w:rsidR="001B7B14">
        <w:t xml:space="preserve"> </w:t>
      </w:r>
      <w:r>
        <w:rPr>
          <w:position w:val="-1"/>
        </w:rPr>
        <w:t>De</w:t>
      </w:r>
      <w:r>
        <w:rPr>
          <w:spacing w:val="-2"/>
          <w:position w:val="-1"/>
        </w:rPr>
        <w:t>v</w:t>
      </w:r>
      <w:r>
        <w:rPr>
          <w:position w:val="-1"/>
        </w:rPr>
        <w:t>elopment</w:t>
      </w:r>
    </w:p>
    <w:p w14:paraId="7A7AEE90" w14:textId="77777777" w:rsidR="00BD0945" w:rsidRDefault="005F73FD" w:rsidP="001B7B14">
      <w:pPr>
        <w:spacing w:after="0"/>
      </w:pPr>
      <w:hyperlink r:id="rId170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.education.vic.g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.au/childhood/pr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u w:val="single" w:color="0000FF"/>
          </w:rPr>
          <w:t>viders/</w:t>
        </w:r>
      </w:hyperlink>
      <w:r w:rsidR="00EB3341">
        <w:rPr>
          <w:color w:val="0000FF"/>
          <w:position w:val="-1"/>
          <w:u w:val="single" w:color="0000FF"/>
        </w:rPr>
        <w:t>regulation</w:t>
      </w:r>
    </w:p>
    <w:p w14:paraId="591EFE00" w14:textId="77777777" w:rsidR="00BD0945" w:rsidRDefault="001B7B14" w:rsidP="001B7B14">
      <w:pPr>
        <w:spacing w:after="0"/>
      </w:pPr>
      <w:r>
        <w:t>Municipal</w:t>
      </w:r>
      <w:r w:rsidR="00EB3341">
        <w:rPr>
          <w:spacing w:val="-27"/>
        </w:rPr>
        <w:t xml:space="preserve"> </w:t>
      </w:r>
      <w:r w:rsidR="00EB3341">
        <w:t>Early</w:t>
      </w:r>
      <w:r w:rsidR="00EB3341">
        <w:rPr>
          <w:spacing w:val="-5"/>
        </w:rPr>
        <w:t xml:space="preserve"> </w:t>
      </w:r>
      <w:r w:rsidR="00EB3341">
        <w:rPr>
          <w:spacing w:val="-13"/>
        </w:rPr>
        <w:t>Y</w:t>
      </w:r>
      <w:r w:rsidR="00EB3341">
        <w:t>ears</w:t>
      </w:r>
      <w:r w:rsidR="00EB3341">
        <w:rPr>
          <w:spacing w:val="-4"/>
        </w:rPr>
        <w:t xml:space="preserve"> </w:t>
      </w:r>
      <w:r w:rsidR="00EB3341">
        <w:t>Planning</w:t>
      </w:r>
      <w:r w:rsidR="00EB3341">
        <w:rPr>
          <w:spacing w:val="-9"/>
        </w:rPr>
        <w:t xml:space="preserve"> </w:t>
      </w:r>
      <w:r w:rsidR="00EB3341">
        <w:t>F</w:t>
      </w:r>
      <w:r w:rsidR="00EB3341">
        <w:rPr>
          <w:spacing w:val="-4"/>
        </w:rPr>
        <w:t>r</w:t>
      </w:r>
      <w:r>
        <w:t>amework, M</w:t>
      </w:r>
      <w:r w:rsidR="00EB3341">
        <w:t>unicipal</w:t>
      </w:r>
      <w:r w:rsidR="00EB3341">
        <w:rPr>
          <w:spacing w:val="-27"/>
        </w:rPr>
        <w:t xml:space="preserve"> </w:t>
      </w:r>
      <w:r w:rsidR="00EB3341">
        <w:t>Association</w:t>
      </w:r>
      <w:r w:rsidR="00EB3341">
        <w:rPr>
          <w:spacing w:val="-11"/>
        </w:rPr>
        <w:t xml:space="preserve"> </w:t>
      </w:r>
      <w:r w:rsidR="00EB3341">
        <w:t>of</w:t>
      </w:r>
      <w:r w:rsidR="00EB3341">
        <w:rPr>
          <w:spacing w:val="-2"/>
        </w:rPr>
        <w:t xml:space="preserve"> </w:t>
      </w:r>
      <w:r w:rsidR="00EB3341">
        <w:t>Victoria</w:t>
      </w:r>
    </w:p>
    <w:p w14:paraId="1503313A" w14:textId="77777777" w:rsidR="00BD0945" w:rsidRDefault="005F73FD" w:rsidP="001B7B14">
      <w:pPr>
        <w:spacing w:after="0"/>
      </w:pPr>
      <w:hyperlink r:id="rId171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.m</w:t>
        </w:r>
        <w:r w:rsidR="00EB3341">
          <w:rPr>
            <w:color w:val="0000FF"/>
            <w:spacing w:val="-2"/>
            <w:u w:val="single" w:color="0000FF"/>
          </w:rPr>
          <w:t>a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.asn.au/polic</w:t>
        </w:r>
        <w:r w:rsidR="00EB3341">
          <w:rPr>
            <w:color w:val="0000FF"/>
            <w:spacing w:val="-4"/>
            <w:u w:val="single" w:color="0000FF"/>
          </w:rPr>
          <w:t>y</w:t>
        </w:r>
        <w:r w:rsidR="00EB3341">
          <w:rPr>
            <w:color w:val="0000FF"/>
            <w:u w:val="single" w:color="0000FF"/>
          </w:rPr>
          <w:t>-services/social-</w:t>
        </w:r>
      </w:hyperlink>
      <w:r w:rsidR="001B7B14">
        <w:rPr>
          <w:color w:val="0000FF"/>
        </w:rPr>
        <w:t xml:space="preserve"> </w:t>
      </w:r>
      <w:r w:rsidR="00EB3341">
        <w:rPr>
          <w:color w:val="0000FF"/>
          <w:u w:val="single" w:color="0000FF"/>
        </w:rPr>
        <w:t>communi</w:t>
      </w:r>
      <w:r w:rsidR="00EB3341">
        <w:rPr>
          <w:color w:val="0000FF"/>
          <w:spacing w:val="-1"/>
          <w:u w:val="single" w:color="0000FF"/>
        </w:rPr>
        <w:t>t</w:t>
      </w:r>
      <w:r w:rsidR="00EB3341">
        <w:rPr>
          <w:color w:val="0000FF"/>
          <w:u w:val="single" w:color="0000FF"/>
        </w:rPr>
        <w:t>y/children-families/municipal-earl</w:t>
      </w:r>
      <w:r w:rsidR="00EB3341">
        <w:rPr>
          <w:color w:val="0000FF"/>
          <w:spacing w:val="-4"/>
          <w:u w:val="single" w:color="0000FF"/>
        </w:rPr>
        <w:t>y</w:t>
      </w:r>
      <w:r w:rsidR="00EB3341">
        <w:rPr>
          <w:color w:val="0000FF"/>
          <w:u w:val="single" w:color="0000FF"/>
        </w:rPr>
        <w:t>-</w:t>
      </w:r>
      <w:r w:rsidR="00EB3341">
        <w:rPr>
          <w:color w:val="0000FF"/>
        </w:rPr>
        <w:t xml:space="preserve"> </w:t>
      </w:r>
      <w:r w:rsidR="00EB3341">
        <w:rPr>
          <w:color w:val="0000FF"/>
          <w:spacing w:val="-2"/>
          <w:u w:val="single" w:color="0000FF"/>
        </w:rPr>
        <w:t>y</w:t>
      </w:r>
      <w:r w:rsidR="00EB3341">
        <w:rPr>
          <w:color w:val="0000FF"/>
          <w:u w:val="single" w:color="0000FF"/>
        </w:rPr>
        <w:t>ears-planning/</w:t>
      </w:r>
      <w:r w:rsidR="00EB3341">
        <w:rPr>
          <w:color w:val="0000FF"/>
          <w:spacing w:val="-5"/>
          <w:u w:val="single" w:color="0000FF"/>
        </w:rPr>
        <w:t>P</w:t>
      </w:r>
      <w:r w:rsidR="00EB3341">
        <w:rPr>
          <w:color w:val="0000FF"/>
          <w:u w:val="single" w:color="0000FF"/>
        </w:rPr>
        <w:t>ages/default.aspx</w:t>
      </w:r>
    </w:p>
    <w:p w14:paraId="36842EC6" w14:textId="77777777" w:rsidR="00BD0945" w:rsidRDefault="00EB3341" w:rsidP="00AE2104">
      <w:pPr>
        <w:pStyle w:val="Heading2boldedblack"/>
      </w:pPr>
      <w:bookmarkStart w:id="91" w:name="_Toc391901552"/>
      <w:bookmarkStart w:id="92" w:name="_Toc392236557"/>
      <w:r>
        <w:t>Western Australia</w:t>
      </w:r>
      <w:bookmarkEnd w:id="91"/>
      <w:bookmarkEnd w:id="92"/>
    </w:p>
    <w:p w14:paraId="08033E52" w14:textId="77777777" w:rsidR="00BD0945" w:rsidRDefault="00EB3341" w:rsidP="00B665E3">
      <w:pPr>
        <w:spacing w:after="0"/>
      </w:pPr>
      <w:r>
        <w:rPr>
          <w:spacing w:val="-10"/>
        </w:rPr>
        <w:t>W</w:t>
      </w:r>
      <w:r>
        <w:t>estern</w:t>
      </w:r>
      <w:r>
        <w:rPr>
          <w:spacing w:val="-8"/>
        </w:rPr>
        <w:t xml:space="preserve"> </w:t>
      </w:r>
      <w:r>
        <w:rPr>
          <w:spacing w:val="-1"/>
        </w:rPr>
        <w:t>A</w:t>
      </w:r>
      <w:r>
        <w:t>ust</w:t>
      </w:r>
      <w:r>
        <w:rPr>
          <w:spacing w:val="-4"/>
        </w:rPr>
        <w:t>r</w:t>
      </w:r>
      <w:r>
        <w:t>alian</w:t>
      </w:r>
      <w:r>
        <w:rPr>
          <w:spacing w:val="-10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 xml:space="preserve">Commission </w:t>
      </w:r>
      <w:hyperlink r:id="rId172">
        <w:r>
          <w:rPr>
            <w:color w:val="0000FF"/>
            <w:u w:val="single" w:color="0000FF"/>
          </w:rPr>
          <w:t>ww</w:t>
        </w:r>
        <w:r>
          <w:rPr>
            <w:color w:val="0000FF"/>
            <w:spacing w:val="-7"/>
            <w:u w:val="single" w:color="0000FF"/>
          </w:rPr>
          <w:t>w</w:t>
        </w:r>
        <w:r>
          <w:rPr>
            <w:color w:val="0000FF"/>
            <w:u w:val="single" w:color="0000FF"/>
          </w:rPr>
          <w:t>.planning.</w:t>
        </w:r>
        <w:r>
          <w:rPr>
            <w:color w:val="0000FF"/>
            <w:spacing w:val="-2"/>
            <w:u w:val="single" w:color="0000FF"/>
          </w:rPr>
          <w:t>w</w:t>
        </w:r>
        <w:r>
          <w:rPr>
            <w:color w:val="0000FF"/>
            <w:u w:val="single" w:color="0000FF"/>
          </w:rPr>
          <w:t>a.g</w:t>
        </w:r>
        <w:r>
          <w:rPr>
            <w:color w:val="0000FF"/>
            <w:spacing w:val="-2"/>
            <w:u w:val="single" w:color="0000FF"/>
          </w:rPr>
          <w:t>o</w:t>
        </w:r>
        <w:r>
          <w:rPr>
            <w:color w:val="0000FF"/>
            <w:spacing w:val="-18"/>
            <w:u w:val="single" w:color="0000FF"/>
          </w:rPr>
          <w:t>v</w:t>
        </w:r>
        <w:r>
          <w:rPr>
            <w:color w:val="0000FF"/>
            <w:u w:val="single" w:color="0000FF"/>
          </w:rPr>
          <w:t>.au</w:t>
        </w:r>
      </w:hyperlink>
    </w:p>
    <w:p w14:paraId="7F7A81D6" w14:textId="77777777" w:rsidR="00BD0945" w:rsidRDefault="00EB3341" w:rsidP="00B665E3">
      <w:pPr>
        <w:spacing w:after="0"/>
      </w:pPr>
      <w:r>
        <w:t>Education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Care</w:t>
      </w:r>
      <w:r>
        <w:rPr>
          <w:spacing w:val="-5"/>
        </w:rPr>
        <w:t xml:space="preserve"> R</w:t>
      </w:r>
      <w:r>
        <w:t>egulatory</w:t>
      </w:r>
      <w:r>
        <w:rPr>
          <w:spacing w:val="-9"/>
        </w:rPr>
        <w:t xml:space="preserve"> </w:t>
      </w:r>
      <w:r>
        <w:t>Unit,</w:t>
      </w:r>
      <w:r>
        <w:rPr>
          <w:spacing w:val="-5"/>
        </w:rPr>
        <w:t xml:space="preserve"> </w:t>
      </w:r>
      <w:r>
        <w:t>Department of</w:t>
      </w:r>
      <w:r>
        <w:rPr>
          <w:spacing w:val="-2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G</w:t>
      </w:r>
      <w:r>
        <w:rPr>
          <w:spacing w:val="-2"/>
        </w:rPr>
        <w:t>ov</w:t>
      </w:r>
      <w:r>
        <w:t>ernment</w:t>
      </w:r>
      <w:r>
        <w:rPr>
          <w:spacing w:val="-10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Communities</w:t>
      </w:r>
    </w:p>
    <w:p w14:paraId="19D3FBD6" w14:textId="77777777" w:rsidR="00BD0945" w:rsidRDefault="005F73FD" w:rsidP="00B665E3">
      <w:pPr>
        <w:spacing w:after="0"/>
      </w:pPr>
      <w:hyperlink r:id="rId173">
        <w:r w:rsidR="00EB3341">
          <w:rPr>
            <w:color w:val="0000FF"/>
            <w:u w:val="single" w:color="0000FF"/>
          </w:rPr>
          <w:t>ww</w:t>
        </w:r>
        <w:r w:rsidR="00EB3341">
          <w:rPr>
            <w:color w:val="0000FF"/>
            <w:spacing w:val="-7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.dlgc.</w:t>
        </w:r>
        <w:r w:rsidR="00EB3341">
          <w:rPr>
            <w:color w:val="0000FF"/>
            <w:spacing w:val="-2"/>
            <w:u w:val="single" w:color="0000FF"/>
          </w:rPr>
          <w:t>w</w:t>
        </w:r>
        <w:r w:rsidR="00EB3341">
          <w:rPr>
            <w:color w:val="0000FF"/>
            <w:u w:val="single" w:color="0000FF"/>
          </w:rPr>
          <w:t>a.g</w:t>
        </w:r>
        <w:r w:rsidR="00EB3341">
          <w:rPr>
            <w:color w:val="0000FF"/>
            <w:spacing w:val="-2"/>
            <w:u w:val="single" w:color="0000FF"/>
          </w:rPr>
          <w:t>o</w:t>
        </w:r>
        <w:r w:rsidR="00EB3341">
          <w:rPr>
            <w:color w:val="0000FF"/>
            <w:spacing w:val="-18"/>
            <w:u w:val="single" w:color="0000FF"/>
          </w:rPr>
          <w:t>v</w:t>
        </w:r>
        <w:r w:rsidR="00EB3341">
          <w:rPr>
            <w:color w:val="0000FF"/>
            <w:u w:val="single" w:color="0000FF"/>
          </w:rPr>
          <w:t>.au</w:t>
        </w:r>
      </w:hyperlink>
    </w:p>
    <w:p w14:paraId="7470F56A" w14:textId="77777777" w:rsidR="00BD0945" w:rsidRDefault="00BD0945">
      <w:pPr>
        <w:spacing w:after="0"/>
        <w:sectPr w:rsidR="00BD0945" w:rsidSect="00C33C57">
          <w:type w:val="continuous"/>
          <w:pgSz w:w="11920" w:h="16840"/>
          <w:pgMar w:top="371" w:right="1005" w:bottom="0" w:left="1134" w:header="284" w:footer="720" w:gutter="0"/>
          <w:cols w:num="2" w:space="720" w:equalWidth="0">
            <w:col w:w="4975" w:space="247"/>
            <w:col w:w="4559"/>
          </w:cols>
        </w:sectPr>
      </w:pPr>
    </w:p>
    <w:p w14:paraId="2C83D7F3" w14:textId="77777777" w:rsidR="00BD0945" w:rsidRDefault="00BD0945">
      <w:pPr>
        <w:spacing w:before="10" w:after="0" w:line="220" w:lineRule="exact"/>
      </w:pPr>
    </w:p>
    <w:p w14:paraId="59004318" w14:textId="77777777" w:rsidR="00BD0945" w:rsidRDefault="00BD0945">
      <w:pPr>
        <w:spacing w:after="0"/>
        <w:jc w:val="right"/>
        <w:sectPr w:rsidR="00BD0945" w:rsidSect="00C33C57">
          <w:type w:val="continuous"/>
          <w:pgSz w:w="11920" w:h="16840"/>
          <w:pgMar w:top="371" w:right="0" w:bottom="0" w:left="0" w:header="284" w:footer="720" w:gutter="0"/>
          <w:cols w:space="720"/>
        </w:sectPr>
      </w:pPr>
    </w:p>
    <w:p w14:paraId="7A1AC3EF" w14:textId="2743D8A9" w:rsidR="00BD0945" w:rsidRDefault="00B572EE">
      <w:pPr>
        <w:spacing w:after="0" w:line="200" w:lineRule="exact"/>
        <w:rPr>
          <w:szCs w:val="20"/>
        </w:r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251683840" behindDoc="0" locked="0" layoutInCell="1" allowOverlap="1" wp14:anchorId="4AA62BB0" wp14:editId="20ACFBC8">
            <wp:simplePos x="0" y="0"/>
            <wp:positionH relativeFrom="column">
              <wp:posOffset>-1066800</wp:posOffset>
            </wp:positionH>
            <wp:positionV relativeFrom="paragraph">
              <wp:posOffset>-990600</wp:posOffset>
            </wp:positionV>
            <wp:extent cx="7613650" cy="10741660"/>
            <wp:effectExtent l="0" t="0" r="6350" b="2540"/>
            <wp:wrapTopAndBottom/>
            <wp:docPr id="5567" name="Picture 5567" descr="Decorative image with Australian Centre of Excellence for Local Governmen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7" descr="Decorative image with Australian Centre of Excellence for Local Government logo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1074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D0945">
      <w:headerReference w:type="even" r:id="rId175"/>
      <w:headerReference w:type="default" r:id="rId176"/>
      <w:pgSz w:w="11920" w:h="16840"/>
      <w:pgMar w:top="1560" w:right="1680" w:bottom="28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229ABB" w14:textId="77777777" w:rsidR="0004057C" w:rsidRDefault="0004057C">
      <w:pPr>
        <w:spacing w:after="0" w:line="240" w:lineRule="auto"/>
      </w:pPr>
      <w:r>
        <w:separator/>
      </w:r>
    </w:p>
  </w:endnote>
  <w:endnote w:type="continuationSeparator" w:id="0">
    <w:p w14:paraId="669091EA" w14:textId="77777777" w:rsidR="0004057C" w:rsidRDefault="000405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Kalinga">
    <w:panose1 w:val="020B0502040204020203"/>
    <w:charset w:val="00"/>
    <w:family w:val="swiss"/>
    <w:pitch w:val="variable"/>
    <w:sig w:usb0="0008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2E1DC0" w14:textId="77777777" w:rsidR="008A3C5E" w:rsidRDefault="008A3C5E" w:rsidP="00995400">
    <w:pPr>
      <w:pStyle w:val="Footer"/>
      <w:jc w:val="right"/>
    </w:pPr>
    <w:r>
      <w:fldChar w:fldCharType="begin"/>
    </w:r>
    <w:r>
      <w:instrText xml:space="preserve"> PAGE  \* ROMAN  \* MERGEFORMAT </w:instrText>
    </w:r>
    <w:r>
      <w:fldChar w:fldCharType="separate"/>
    </w:r>
    <w:r w:rsidR="00B572EE">
      <w:rPr>
        <w:noProof/>
      </w:rPr>
      <w:t>IV</w:t>
    </w:r>
    <w:r>
      <w:fldChar w:fldCharType="end"/>
    </w:r>
  </w:p>
  <w:p w14:paraId="713835A0" w14:textId="77777777" w:rsidR="008A3C5E" w:rsidRDefault="008A3C5E">
    <w:pPr>
      <w:pStyle w:val="Footer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D030B9" w14:textId="77777777" w:rsidR="008A3C5E" w:rsidRDefault="008A3C5E" w:rsidP="00D14D30">
    <w:pPr>
      <w:pStyle w:val="Footer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11</w:t>
    </w:r>
    <w: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68E34C" w14:textId="77777777" w:rsidR="008A3C5E" w:rsidRDefault="008A3C5E" w:rsidP="00520EC0">
    <w:pPr>
      <w:pStyle w:val="Footer"/>
      <w:ind w:right="-1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47</w:t>
    </w:r>
    <w: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298145" w14:textId="77777777" w:rsidR="008A3C5E" w:rsidRDefault="008A3C5E" w:rsidP="00BD3B7D">
    <w:pPr>
      <w:pStyle w:val="Footer"/>
      <w:ind w:left="709" w:hanging="709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46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DD749DD" w14:textId="77777777" w:rsidR="008A3C5E" w:rsidRDefault="008A3C5E" w:rsidP="00510CB5">
    <w:pPr>
      <w:pStyle w:val="Footer"/>
    </w:pPr>
    <w:r>
      <w:fldChar w:fldCharType="begin"/>
    </w:r>
    <w:r>
      <w:instrText xml:space="preserve"> PAGE  \* ROMAN  \* MERGEFORMAT </w:instrText>
    </w:r>
    <w:r>
      <w:fldChar w:fldCharType="separate"/>
    </w:r>
    <w:r w:rsidR="00B572EE">
      <w:rPr>
        <w:noProof/>
      </w:rPr>
      <w:t>I</w:t>
    </w:r>
    <w: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C4A4C9" w14:textId="77777777" w:rsidR="008A3C5E" w:rsidRDefault="008A3C5E" w:rsidP="008B0A34">
    <w:pPr>
      <w:pStyle w:val="Footer"/>
    </w:pPr>
    <w:r>
      <w:fldChar w:fldCharType="begin"/>
    </w:r>
    <w:r>
      <w:instrText xml:space="preserve"> PAGE  \* ROMAN  \* MERGEFORMAT </w:instrText>
    </w:r>
    <w:r>
      <w:fldChar w:fldCharType="separate"/>
    </w:r>
    <w:r w:rsidR="00B572EE">
      <w:rPr>
        <w:noProof/>
      </w:rPr>
      <w:t>III</w:t>
    </w:r>
    <w:r>
      <w:fldChar w:fldCharType="end"/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E1E737" w14:textId="77777777" w:rsidR="008A3C5E" w:rsidRDefault="008A3C5E" w:rsidP="003A498B">
    <w:pPr>
      <w:pStyle w:val="Footer"/>
      <w:jc w:val="right"/>
    </w:pPr>
    <w:r>
      <w:fldChar w:fldCharType="begin"/>
    </w:r>
    <w:r>
      <w:instrText xml:space="preserve"> PAGE  \* ROMAN  \* MERGEFORMAT </w:instrText>
    </w:r>
    <w:r>
      <w:fldChar w:fldCharType="separate"/>
    </w:r>
    <w:r>
      <w:rPr>
        <w:noProof/>
      </w:rPr>
      <w:t>V</w:t>
    </w:r>
    <w: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0EB94D" w14:textId="77777777" w:rsidR="008A3C5E" w:rsidRDefault="008A3C5E" w:rsidP="003A498B">
    <w:pPr>
      <w:pStyle w:val="Footer"/>
      <w:ind w:left="720"/>
    </w:pPr>
    <w:r>
      <w:fldChar w:fldCharType="begin"/>
    </w:r>
    <w:r>
      <w:instrText xml:space="preserve"> PAGE  \* ROMAN  \* MERGEFORMAT </w:instrText>
    </w:r>
    <w:r>
      <w:fldChar w:fldCharType="separate"/>
    </w:r>
    <w:r w:rsidR="00B572EE">
      <w:rPr>
        <w:noProof/>
      </w:rPr>
      <w:t>V</w:t>
    </w:r>
    <w: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808352E" w14:textId="77777777" w:rsidR="008A3C5E" w:rsidRDefault="008A3C5E" w:rsidP="00995400">
    <w:pPr>
      <w:pStyle w:val="Footer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1</w:t>
    </w:r>
    <w:r>
      <w:fldChar w:fldCharType="end"/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35734F" w14:textId="77777777" w:rsidR="008A3C5E" w:rsidRDefault="008A3C5E" w:rsidP="00D14D30">
    <w:pPr>
      <w:pStyle w:val="Footer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26</w:t>
    </w:r>
    <w: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B01777" w14:textId="77777777" w:rsidR="008A3C5E" w:rsidRDefault="008A3C5E" w:rsidP="00BD3B7D">
    <w:pPr>
      <w:pStyle w:val="Footer"/>
      <w:jc w:val="right"/>
    </w:pPr>
    <w:r>
      <w:fldChar w:fldCharType="begin"/>
    </w:r>
    <w:r>
      <w:instrText xml:space="preserve"> PAGE  \* Arabic  \* MERGEFORMAT </w:instrText>
    </w:r>
    <w:r>
      <w:fldChar w:fldCharType="separate"/>
    </w:r>
    <w:r w:rsidR="00B572EE">
      <w:rPr>
        <w:noProof/>
      </w:rPr>
      <w:t>3</w:t>
    </w:r>
    <w: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DE06D1" w14:textId="77777777" w:rsidR="008A3C5E" w:rsidRDefault="008A3C5E" w:rsidP="00995400">
    <w:pPr>
      <w:pStyle w:val="Footer"/>
    </w:pP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5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E6D028" w14:textId="77777777" w:rsidR="0004057C" w:rsidRDefault="0004057C">
      <w:pPr>
        <w:spacing w:after="0" w:line="240" w:lineRule="auto"/>
      </w:pPr>
      <w:r>
        <w:separator/>
      </w:r>
    </w:p>
  </w:footnote>
  <w:footnote w:type="continuationSeparator" w:id="0">
    <w:p w14:paraId="49F71AB2" w14:textId="77777777" w:rsidR="0004057C" w:rsidRDefault="000405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94C6D4" w14:textId="42481B61" w:rsidR="008A3C5E" w:rsidRDefault="00B572EE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5376" behindDoc="1" locked="0" layoutInCell="1" allowOverlap="1" wp14:anchorId="2A315416" wp14:editId="6881452F">
              <wp:simplePos x="0" y="0"/>
              <wp:positionH relativeFrom="page">
                <wp:posOffset>1270</wp:posOffset>
              </wp:positionH>
              <wp:positionV relativeFrom="page">
                <wp:posOffset>494665</wp:posOffset>
              </wp:positionV>
              <wp:extent cx="7560310" cy="575945"/>
              <wp:effectExtent l="1270" t="0" r="1270" b="0"/>
              <wp:wrapNone/>
              <wp:docPr id="145" name="Group 2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46" name="Freeform 209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08" o:spid="_x0000_s1026" style="position:absolute;margin-left:.1pt;margin-top:38.95pt;width:595.3pt;height:45.35pt;z-index:-251631104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">
              <v:shape id="Freeform 209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lfOsMA&#10;AADcAAAADwAAAGRycy9kb3ducmV2LnhtbERPTWvCQBC9C/6HZYTemo22SEldpSgShUI1DdjjkB2T&#10;0OxsyG5i+u+7hYK3ebzPWW1G04iBOldbVjCPYhDEhdU1lwryz/3jCwjnkTU2lknBDznYrKeTFSba&#10;3vhMQ+ZLEULYJaig8r5NpHRFRQZdZFviwF1tZ9AH2JVSd3gL4aaRizheSoM1h4YKW9pWVHxnvVHw&#10;dUnfU7Orn3qdXyjv5cfpuL0q9TAb315BeBr9XfzvPugw/3kJf8+EC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ulfOsMAAADcAAAADwAAAAAAAAAAAAAAAACYAgAAZHJzL2Rv&#10;d25yZXYueG1sUEsFBgAAAAAEAAQA9QAAAIgDAAAAAA==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C16B5D1" w14:textId="1AD46C76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30080" behindDoc="1" locked="0" layoutInCell="1" allowOverlap="1" wp14:anchorId="3645601A" wp14:editId="33D5596D">
              <wp:simplePos x="0" y="0"/>
              <wp:positionH relativeFrom="page">
                <wp:posOffset>0</wp:posOffset>
              </wp:positionH>
              <wp:positionV relativeFrom="page">
                <wp:posOffset>553085</wp:posOffset>
              </wp:positionV>
              <wp:extent cx="7560310" cy="588645"/>
              <wp:effectExtent l="0" t="0" r="2540" b="0"/>
              <wp:wrapNone/>
              <wp:docPr id="125" name="Group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126" name="Group 157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127" name="Freeform 159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4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56" o:spid="_x0000_s1026" style="position:absolute;margin-left:0;margin-top:43.55pt;width:595.3pt;height:46.35pt;z-index:-251686400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">
              <v:group id="Group 157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<v:shape id="Freeform 159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Nk3cQA&#10;AADcAAAADwAAAGRycy9kb3ducmV2LnhtbESPQWsCMRCF70L/Q5iCN81WoZatUaRQ8CJUa+/TzbhZ&#10;3Uy2SXZN/30jCL3N8N68781ynWwrBvKhcazgaVqAIK6cbrhWcPx8n7yACBFZY+uYFPxSgPXqYbTE&#10;Ursr72k4xFrkEA4lKjAxdqWUoTJkMUxdR5y1k/MWY159LbXHaw63rZwVxbO02HAmGOzozVB1OfQ2&#10;Q+Zpd079R/vlw/48SPP9s+kXSo0f0+YVRKQU/833663O9WcLuD2TJ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DZN3EAAAA3AAAAA8AAAAAAAAAAAAAAAAAmAIAAGRycy9k&#10;b3ducmV2LnhtbFBLBQYAAAAABAAEAPUAAACJAwAAAAA=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8" o:spid="_x0000_s1029" type="#_x0000_t75" style="position:absolute;left:10447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uf5nIAAAA3AAAAA8AAABkcnMvZG93bnJldi54bWxEj0FrwkAQhe+C/2GZgpdSNwotmrqKiEKr&#10;F43tobchO01Ss7MhuzXx33cOBW8zvDfvfbNY9a5WV2pD5dnAZJyAIs69rbgw8HHePc1AhYhssfZM&#10;Bm4UYLUcDhaYWt/xia5ZLJSEcEjRQBljk2od8pIchrFviEX79q3DKGtbaNtiJ+Gu1tMkedEOK5aG&#10;EhvalJRfsl9n4DI/nh+rw3779bN9v3XP4fOw3u+MGT3061dQkfp4N/9fv1nBnwqtPCMT6OU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trn+ZyAAAANwAAAAPAAAAAAAAAAAA&#10;AAAAAJ8CAABkcnMvZG93bnJldi54bWxQSwUGAAAAAAQABAD3AAAAlA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1104" behindDoc="1" locked="0" layoutInCell="1" allowOverlap="1" wp14:anchorId="1E8484D6" wp14:editId="730218E2">
              <wp:simplePos x="0" y="0"/>
              <wp:positionH relativeFrom="page">
                <wp:posOffset>6842760</wp:posOffset>
              </wp:positionH>
              <wp:positionV relativeFrom="page">
                <wp:posOffset>392430</wp:posOffset>
              </wp:positionV>
              <wp:extent cx="29845" cy="34290"/>
              <wp:effectExtent l="3810" t="1905" r="4445" b="1905"/>
              <wp:wrapNone/>
              <wp:docPr id="124" name="Text Box 1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1953B4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5" o:spid="_x0000_s1045" type="#_x0000_t202" style="position:absolute;margin-left:538.8pt;margin-top:30.9pt;width:2.35pt;height:2.7pt;z-index:-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" filled="f" stroked="f">
              <v:textbox inset="0,0,0,0">
                <w:txbxContent>
                  <w:p w14:paraId="231953B4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2128" behindDoc="1" locked="0" layoutInCell="1" allowOverlap="1" wp14:anchorId="5CE8D2D8" wp14:editId="234A90B3">
              <wp:simplePos x="0" y="0"/>
              <wp:positionH relativeFrom="page">
                <wp:posOffset>6960870</wp:posOffset>
              </wp:positionH>
              <wp:positionV relativeFrom="page">
                <wp:posOffset>389890</wp:posOffset>
              </wp:positionV>
              <wp:extent cx="29845" cy="34290"/>
              <wp:effectExtent l="0" t="0" r="635" b="4445"/>
              <wp:wrapNone/>
              <wp:docPr id="123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C14C62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4" o:spid="_x0000_s1046" type="#_x0000_t202" style="position:absolute;margin-left:548.1pt;margin-top:30.7pt;width:2.35pt;height:2.7pt;z-index:-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U+HsgIAALE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" filled="f" stroked="f">
              <v:textbox inset="0,0,0,0">
                <w:txbxContent>
                  <w:p w14:paraId="0BC14C62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3152" behindDoc="1" locked="0" layoutInCell="1" allowOverlap="1" wp14:anchorId="6AED7EC9" wp14:editId="59E566ED">
              <wp:simplePos x="0" y="0"/>
              <wp:positionH relativeFrom="page">
                <wp:posOffset>6740525</wp:posOffset>
              </wp:positionH>
              <wp:positionV relativeFrom="page">
                <wp:posOffset>451485</wp:posOffset>
              </wp:positionV>
              <wp:extent cx="29845" cy="34290"/>
              <wp:effectExtent l="0" t="3810" r="1905" b="0"/>
              <wp:wrapNone/>
              <wp:docPr id="122" name="Text 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19D980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3" o:spid="_x0000_s1047" type="#_x0000_t202" style="position:absolute;margin-left:530.75pt;margin-top:35.55pt;width:2.35pt;height:2.7pt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" filled="f" stroked="f">
              <v:textbox inset="0,0,0,0">
                <w:txbxContent>
                  <w:p w14:paraId="2819D980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4176" behindDoc="1" locked="0" layoutInCell="1" allowOverlap="1" wp14:anchorId="3425C873" wp14:editId="7F463B5A">
              <wp:simplePos x="0" y="0"/>
              <wp:positionH relativeFrom="page">
                <wp:posOffset>7069455</wp:posOffset>
              </wp:positionH>
              <wp:positionV relativeFrom="page">
                <wp:posOffset>455295</wp:posOffset>
              </wp:positionV>
              <wp:extent cx="29845" cy="34290"/>
              <wp:effectExtent l="1905" t="0" r="0" b="0"/>
              <wp:wrapNone/>
              <wp:docPr id="121" name="Text Box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2B5E46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2" o:spid="_x0000_s1048" type="#_x0000_t202" style="position:absolute;margin-left:556.65pt;margin-top:35.85pt;width:2.35pt;height:2.7pt;z-index:-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ZyJsgIAALE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" filled="f" stroked="f">
              <v:textbox inset="0,0,0,0">
                <w:txbxContent>
                  <w:p w14:paraId="2D2B5E46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5200" behindDoc="1" locked="0" layoutInCell="1" allowOverlap="1" wp14:anchorId="2887BF1E" wp14:editId="7E24F1B2">
              <wp:simplePos x="0" y="0"/>
              <wp:positionH relativeFrom="page">
                <wp:posOffset>6682105</wp:posOffset>
              </wp:positionH>
              <wp:positionV relativeFrom="page">
                <wp:posOffset>553085</wp:posOffset>
              </wp:positionV>
              <wp:extent cx="29845" cy="34290"/>
              <wp:effectExtent l="0" t="635" r="3175" b="3175"/>
              <wp:wrapNone/>
              <wp:docPr id="120" name="Text Box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84A48D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1" o:spid="_x0000_s1049" type="#_x0000_t202" style="position:absolute;margin-left:526.15pt;margin-top:43.55pt;width:2.35pt;height:2.7pt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" filled="f" stroked="f">
              <v:textbox inset="0,0,0,0">
                <w:txbxContent>
                  <w:p w14:paraId="0484A48D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6224" behindDoc="1" locked="0" layoutInCell="1" allowOverlap="1" wp14:anchorId="7ABBA57B" wp14:editId="33656F13">
              <wp:simplePos x="0" y="0"/>
              <wp:positionH relativeFrom="page">
                <wp:posOffset>7125335</wp:posOffset>
              </wp:positionH>
              <wp:positionV relativeFrom="page">
                <wp:posOffset>553720</wp:posOffset>
              </wp:positionV>
              <wp:extent cx="29845" cy="34290"/>
              <wp:effectExtent l="635" t="1270" r="0" b="2540"/>
              <wp:wrapNone/>
              <wp:docPr id="119" name="Text Box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4236C9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0" o:spid="_x0000_s1050" type="#_x0000_t202" style="position:absolute;margin-left:561.05pt;margin-top:43.6pt;width:2.35pt;height:2.7pt;z-index:-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" filled="f" stroked="f">
              <v:textbox inset="0,0,0,0">
                <w:txbxContent>
                  <w:p w14:paraId="504236C9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6415F2B" w14:textId="0C6EDF40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37248" behindDoc="1" locked="0" layoutInCell="1" allowOverlap="1" wp14:anchorId="0BC859BF" wp14:editId="4D95F1ED">
              <wp:simplePos x="0" y="0"/>
              <wp:positionH relativeFrom="page">
                <wp:posOffset>0</wp:posOffset>
              </wp:positionH>
              <wp:positionV relativeFrom="page">
                <wp:posOffset>662305</wp:posOffset>
              </wp:positionV>
              <wp:extent cx="7560310" cy="575945"/>
              <wp:effectExtent l="0" t="0" r="2540" b="0"/>
              <wp:wrapNone/>
              <wp:docPr id="117" name="Group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18" name="Freeform 149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E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8" o:spid="_x0000_s1026" style="position:absolute;margin-left:0;margin-top:52.15pt;width:595.3pt;height:45.35pt;z-index:-251679232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">
              <v:shape id="Freeform 149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A6EsMA&#10;AADcAAAADwAAAGRycy9kb3ducmV2LnhtbESPTUsDMRCG74L/IYzgzWaroLI2LaUg9FKwtd7HzbjZ&#10;uplsk+w2/nvnIHibYd6PZxar4ns1UUxdYAPzWQWKuAm249bA8f317hlUysgW+8Bk4IcSrJbXVwus&#10;bbjwnqZDbpWEcKrRgMt5qLVOjSOPaRYGYrl9hegxyxpbbSNeJNz3+r6qHrXHjqXB4UAbR833YfRS&#10;8lB2pzK+9R8x7U+Tdp/n9fhkzO1NWb+AylTyv/jPvbWCPxdaeUYm0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/A6EsMAAADcAAAADwAAAAAAAAAAAAAAAACYAgAAZHJzL2Rv&#10;d25yZXYueG1sUEsFBgAAAAAEAAQA9QAAAIgDAAAAAA==&#10;" path="m,907r11906,l11906,,,,,907e" fillcolor="#f15e6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5B0EBA" w14:textId="5C724833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38272" behindDoc="1" locked="0" layoutInCell="1" allowOverlap="1" wp14:anchorId="2027A3D2" wp14:editId="574DBDAC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113" name="Group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114" name="Group 145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115" name="Freeform 147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5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44" o:spid="_x0000_s1026" style="position:absolute;margin-left:0;margin-top:26.45pt;width:595.3pt;height:46.35pt;z-index:-251678208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">
              <v:group id="Group 145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<v:shape id="Freeform 147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GVjMQA&#10;AADcAAAADwAAAGRycy9kb3ducmV2LnhtbESPQWsCMRCF74X+hzAFbzVrxbasRhGh4EWo2t7HzXSz&#10;djNZk+ya/ntTKPQ2w3vzvjeLVbKtGMiHxrGCybgAQVw53XCt4OP49vgKIkRkja1jUvBDAVbL+7sF&#10;ltpdeU/DIdYih3AoUYGJsSulDJUhi2HsOuKsfTlvMebV11J7vOZw28qnoniWFhvOBIMdbQxV34fe&#10;Zsg07c6pf28/fdifB2lOl3X/otToIa3nICKl+G/+u97qXH8yg99n8gR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xlYzEAAAA3AAAAA8AAAAAAAAAAAAAAAAAmAIAAGRycy9k&#10;b3ducmV2LnhtbFBLBQYAAAAABAAEAPUAAACJAwAAAAA=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6" o:spid="_x0000_s1029" type="#_x0000_t75" style="position:absolute;left:10447;top:55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B5jDAAAA3AAAAA8AAABkcnMvZG93bnJldi54bWxET02LwjAQvS/4H8II3tZUBXepRhFBVnA9&#10;VIt6HJqxLTaTkmS1/vuNsLC3ebzPmS8704g7OV9bVjAaJiCIC6trLhXkx837JwgfkDU2lknBkzws&#10;F723OabaPjij+yGUIoawT1FBFUKbSumLigz6oW2JI3e1zmCI0JVSO3zEcNPIcZJMpcGaY0OFLa0r&#10;Km6HH6Ng951Nrqv667LXH5NTtjnn56PLlRr0u9UMRKAu/Iv/3Fsd54+m8HomXi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msHmMMAAADcAAAADwAAAAAAAAAAAAAAAACf&#10;AgAAZHJzL2Rvd25yZXYueG1sUEsFBgAAAAAEAAQA9wAAAI8DAAAAAA=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39296" behindDoc="1" locked="0" layoutInCell="1" allowOverlap="1" wp14:anchorId="2BC461F1" wp14:editId="1F3B6847">
              <wp:simplePos x="0" y="0"/>
              <wp:positionH relativeFrom="page">
                <wp:posOffset>6842760</wp:posOffset>
              </wp:positionH>
              <wp:positionV relativeFrom="page">
                <wp:posOffset>398780</wp:posOffset>
              </wp:positionV>
              <wp:extent cx="29845" cy="34290"/>
              <wp:effectExtent l="3810" t="0" r="4445" b="0"/>
              <wp:wrapNone/>
              <wp:docPr id="112" name="Text 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C90AF49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3" o:spid="_x0000_s1051" type="#_x0000_t202" style="position:absolute;margin-left:538.8pt;margin-top:31.4pt;width:2.35pt;height:2.7pt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" filled="f" stroked="f">
              <v:textbox inset="0,0,0,0">
                <w:txbxContent>
                  <w:p w14:paraId="0C90AF49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0320" behindDoc="1" locked="0" layoutInCell="1" allowOverlap="1" wp14:anchorId="27EE2C4D" wp14:editId="4DC67E97">
              <wp:simplePos x="0" y="0"/>
              <wp:positionH relativeFrom="page">
                <wp:posOffset>6960870</wp:posOffset>
              </wp:positionH>
              <wp:positionV relativeFrom="page">
                <wp:posOffset>396240</wp:posOffset>
              </wp:positionV>
              <wp:extent cx="29845" cy="34290"/>
              <wp:effectExtent l="0" t="0" r="635" b="0"/>
              <wp:wrapNone/>
              <wp:docPr id="111" name="Text Box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96F405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2" o:spid="_x0000_s1052" type="#_x0000_t202" style="position:absolute;margin-left:548.1pt;margin-top:31.2pt;width:2.35pt;height:2.7pt;z-index:-25167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4OssgIAALE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" filled="f" stroked="f">
              <v:textbox inset="0,0,0,0">
                <w:txbxContent>
                  <w:p w14:paraId="3396F405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1344" behindDoc="1" locked="0" layoutInCell="1" allowOverlap="1" wp14:anchorId="77263FF7" wp14:editId="62B40954">
              <wp:simplePos x="0" y="0"/>
              <wp:positionH relativeFrom="page">
                <wp:posOffset>6740525</wp:posOffset>
              </wp:positionH>
              <wp:positionV relativeFrom="page">
                <wp:posOffset>457835</wp:posOffset>
              </wp:positionV>
              <wp:extent cx="29845" cy="34290"/>
              <wp:effectExtent l="0" t="635" r="1905" b="3175"/>
              <wp:wrapNone/>
              <wp:docPr id="110" name="Text Box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DE5116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1" o:spid="_x0000_s1053" type="#_x0000_t202" style="position:absolute;margin-left:530.75pt;margin-top:36.05pt;width:2.35pt;height:2.7pt;z-index:-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" filled="f" stroked="f">
              <v:textbox inset="0,0,0,0">
                <w:txbxContent>
                  <w:p w14:paraId="6FDE5116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2368" behindDoc="1" locked="0" layoutInCell="1" allowOverlap="1" wp14:anchorId="1170D733" wp14:editId="587FFBC7">
              <wp:simplePos x="0" y="0"/>
              <wp:positionH relativeFrom="page">
                <wp:posOffset>7069455</wp:posOffset>
              </wp:positionH>
              <wp:positionV relativeFrom="page">
                <wp:posOffset>461645</wp:posOffset>
              </wp:positionV>
              <wp:extent cx="29845" cy="34290"/>
              <wp:effectExtent l="1905" t="4445" r="0" b="0"/>
              <wp:wrapNone/>
              <wp:docPr id="109" name="Text Box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DF96F12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40" o:spid="_x0000_s1054" type="#_x0000_t202" style="position:absolute;margin-left:556.65pt;margin-top:36.35pt;width:2.35pt;height:2.7pt;z-index:-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XyhswIAALE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" filled="f" stroked="f">
              <v:textbox inset="0,0,0,0">
                <w:txbxContent>
                  <w:p w14:paraId="3DF96F12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3392" behindDoc="1" locked="0" layoutInCell="1" allowOverlap="1" wp14:anchorId="30FC8BBB" wp14:editId="5B753B60">
              <wp:simplePos x="0" y="0"/>
              <wp:positionH relativeFrom="page">
                <wp:posOffset>6682105</wp:posOffset>
              </wp:positionH>
              <wp:positionV relativeFrom="page">
                <wp:posOffset>559435</wp:posOffset>
              </wp:positionV>
              <wp:extent cx="29845" cy="34290"/>
              <wp:effectExtent l="0" t="0" r="3175" b="0"/>
              <wp:wrapNone/>
              <wp:docPr id="108" name="Text Box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6B315D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9" o:spid="_x0000_s1055" type="#_x0000_t202" style="position:absolute;margin-left:526.15pt;margin-top:44.05pt;width:2.35pt;height:2.7pt;z-index:-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" filled="f" stroked="f">
              <v:textbox inset="0,0,0,0">
                <w:txbxContent>
                  <w:p w14:paraId="606B315D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4416" behindDoc="1" locked="0" layoutInCell="1" allowOverlap="1" wp14:anchorId="6389545B" wp14:editId="77344EBB">
              <wp:simplePos x="0" y="0"/>
              <wp:positionH relativeFrom="page">
                <wp:posOffset>7125335</wp:posOffset>
              </wp:positionH>
              <wp:positionV relativeFrom="page">
                <wp:posOffset>560070</wp:posOffset>
              </wp:positionV>
              <wp:extent cx="29845" cy="34290"/>
              <wp:effectExtent l="635" t="0" r="0" b="0"/>
              <wp:wrapNone/>
              <wp:docPr id="107" name="Text Box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50C429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8" o:spid="_x0000_s1056" type="#_x0000_t202" style="position:absolute;margin-left:561.05pt;margin-top:44.1pt;width:2.35pt;height:2.7pt;z-index:-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a0ssgIAALI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" filled="f" stroked="f">
              <v:textbox inset="0,0,0,0">
                <w:txbxContent>
                  <w:p w14:paraId="5750C429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ABC7B5" w14:textId="35A2F76B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45440" behindDoc="1" locked="0" layoutInCell="1" allowOverlap="1" wp14:anchorId="26761594" wp14:editId="06FD11DD">
              <wp:simplePos x="0" y="0"/>
              <wp:positionH relativeFrom="page">
                <wp:posOffset>0</wp:posOffset>
              </wp:positionH>
              <wp:positionV relativeFrom="page">
                <wp:posOffset>466725</wp:posOffset>
              </wp:positionV>
              <wp:extent cx="7560310" cy="575945"/>
              <wp:effectExtent l="0" t="0" r="2540" b="0"/>
              <wp:wrapNone/>
              <wp:docPr id="105" name="Group 1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06" name="Freeform 137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E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6" o:spid="_x0000_s1026" style="position:absolute;margin-left:0;margin-top:36.75pt;width:595.3pt;height:45.35pt;z-index:-251671040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">
              <v:shape id="Freeform 137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qdJsQA&#10;AADcAAAADwAAAGRycy9kb3ducmV2LnhtbESPT2sCMRDF7wW/Qxiht5q1BS2rUaRQ8CLUf/fpZtys&#10;bibbJLum374pFHqb4b15vzfLdbKtGMiHxrGC6aQAQVw53XCt4HR8f3oFESKyxtYxKfimAOvV6GGJ&#10;pXZ33tNwiLXIIRxKVGBi7EopQ2XIYpi4jjhrF+ctxrz6WmqP9xxuW/lcFDNpseFMMNjRm6Hqduht&#10;hryk3TX1H+3Zh/11kObza9PPlXocp80CRKQU/81/11ud6xcz+H0mT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6nSbEAAAA3AAAAA8AAAAAAAAAAAAAAAAAmAIAAGRycy9k&#10;b3ducmV2LnhtbFBLBQYAAAAABAAEAPUAAACJAwAAAAA=&#10;" path="m,907r11906,l11906,,,,,907e" fillcolor="#f15e6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DB906BA" w14:textId="45D0D6AE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46464" behindDoc="1" locked="0" layoutInCell="1" allowOverlap="1" wp14:anchorId="1B26A589" wp14:editId="0847CEAF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101" name="Group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102" name="Group 133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103" name="Freeform 135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5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2" o:spid="_x0000_s1026" style="position:absolute;margin-left:0;margin-top:26.45pt;width:595.3pt;height:46.35pt;z-index:-251670016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">
              <v:group id="Group 133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<v:shape id="Freeform 135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0+vsQA&#10;AADcAAAADwAAAGRycy9kb3ducmV2LnhtbESPT2sCMRDF7wW/Qxiht5q1Qi2rUaRQ8CLUf/fpZtys&#10;bibbJLum374pFHqb4b15vzfLdbKtGMiHxrGC6aQAQVw53XCt4HR8f3oFESKyxtYxKfimAOvV6GGJ&#10;pXZ33tNwiLXIIRxKVGBi7EopQ2XIYpi4jjhrF+ctxrz6WmqP9xxuW/lcFC/SYsOZYLCjN0PV7dDb&#10;DJml3TX1H+3Zh/11kObza9PPlXocp80CRKQU/81/11ud6xcz+H0mTy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Pr7EAAAA3AAAAA8AAAAAAAAAAAAAAAAAmAIAAGRycy9k&#10;b3ducmV2LnhtbFBLBQYAAAAABAAEAPUAAACJAwAAAAA=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4" o:spid="_x0000_s1029" type="#_x0000_t75" style="position:absolute;left:10447;top:55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VXurBAAAA3AAAAA8AAABkcnMvZG93bnJldi54bWxET02LwjAQvQv+hzCCN00VFekaZRGEFQSx&#10;iuxxaGbbYjOpTbat/94Igrd5vM9ZbTpTioZqV1hWMBlHIIhTqwvOFFzOu9EShPPIGkvLpOBBDjbr&#10;fm+FsbYtn6hJfCZCCLsYFeTeV7GULs3JoBvbijhwf7Y26AOsM6lrbEO4KeU0ihbSYMGhIceKtjml&#10;t+TfKGjul117/bVlcpwerDO3/faQzZUaDrrvLxCeOv8Rv90/OsyPZvB6Jlw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AVXurBAAAA3AAAAA8AAAAAAAAAAAAAAAAAnwIA&#10;AGRycy9kb3ducmV2LnhtbFBLBQYAAAAABAAEAPcAAACN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7488" behindDoc="1" locked="0" layoutInCell="1" allowOverlap="1" wp14:anchorId="34A93949" wp14:editId="4A169C0C">
              <wp:simplePos x="0" y="0"/>
              <wp:positionH relativeFrom="page">
                <wp:posOffset>6842760</wp:posOffset>
              </wp:positionH>
              <wp:positionV relativeFrom="page">
                <wp:posOffset>398780</wp:posOffset>
              </wp:positionV>
              <wp:extent cx="29845" cy="34290"/>
              <wp:effectExtent l="3810" t="0" r="4445" b="0"/>
              <wp:wrapNone/>
              <wp:docPr id="100" name="Text Box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21157BB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1" o:spid="_x0000_s1057" type="#_x0000_t202" style="position:absolute;margin-left:538.8pt;margin-top:31.4pt;width:2.35pt;height:2.7pt;z-index:-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" filled="f" stroked="f">
              <v:textbox inset="0,0,0,0">
                <w:txbxContent>
                  <w:p w14:paraId="321157BB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8512" behindDoc="1" locked="0" layoutInCell="1" allowOverlap="1" wp14:anchorId="5B07680E" wp14:editId="06EAAD1D">
              <wp:simplePos x="0" y="0"/>
              <wp:positionH relativeFrom="page">
                <wp:posOffset>6960870</wp:posOffset>
              </wp:positionH>
              <wp:positionV relativeFrom="page">
                <wp:posOffset>396240</wp:posOffset>
              </wp:positionV>
              <wp:extent cx="29845" cy="34290"/>
              <wp:effectExtent l="0" t="0" r="635" b="0"/>
              <wp:wrapNone/>
              <wp:docPr id="99" name="Text Box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7FF4E8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30" o:spid="_x0000_s1058" type="#_x0000_t202" style="position:absolute;margin-left:548.1pt;margin-top:31.2pt;width:2.35pt;height:2.7pt;z-index:-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" filled="f" stroked="f">
              <v:textbox inset="0,0,0,0">
                <w:txbxContent>
                  <w:p w14:paraId="0F7FF4E8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49536" behindDoc="1" locked="0" layoutInCell="1" allowOverlap="1" wp14:anchorId="462FC650" wp14:editId="7CDEAF29">
              <wp:simplePos x="0" y="0"/>
              <wp:positionH relativeFrom="page">
                <wp:posOffset>6740525</wp:posOffset>
              </wp:positionH>
              <wp:positionV relativeFrom="page">
                <wp:posOffset>457835</wp:posOffset>
              </wp:positionV>
              <wp:extent cx="29845" cy="34290"/>
              <wp:effectExtent l="0" t="635" r="1905" b="3175"/>
              <wp:wrapNone/>
              <wp:docPr id="98" name="Text Box 1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EE7928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9" o:spid="_x0000_s1059" type="#_x0000_t202" style="position:absolute;margin-left:530.75pt;margin-top:36.05pt;width:2.35pt;height:2.7pt;z-index:-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" filled="f" stroked="f">
              <v:textbox inset="0,0,0,0">
                <w:txbxContent>
                  <w:p w14:paraId="37EE7928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0560" behindDoc="1" locked="0" layoutInCell="1" allowOverlap="1" wp14:anchorId="31D7D41D" wp14:editId="368EED8A">
              <wp:simplePos x="0" y="0"/>
              <wp:positionH relativeFrom="page">
                <wp:posOffset>7069455</wp:posOffset>
              </wp:positionH>
              <wp:positionV relativeFrom="page">
                <wp:posOffset>461645</wp:posOffset>
              </wp:positionV>
              <wp:extent cx="29845" cy="34290"/>
              <wp:effectExtent l="1905" t="4445" r="0" b="0"/>
              <wp:wrapNone/>
              <wp:docPr id="97" name="Text 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1D4F24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8" o:spid="_x0000_s1060" type="#_x0000_t202" style="position:absolute;margin-left:556.65pt;margin-top:36.35pt;width:2.35pt;height:2.7pt;z-index:-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Jk8sgIAALE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" filled="f" stroked="f">
              <v:textbox inset="0,0,0,0">
                <w:txbxContent>
                  <w:p w14:paraId="7A1D4F24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1584" behindDoc="1" locked="0" layoutInCell="1" allowOverlap="1" wp14:anchorId="3FF12956" wp14:editId="30E633F9">
              <wp:simplePos x="0" y="0"/>
              <wp:positionH relativeFrom="page">
                <wp:posOffset>6682105</wp:posOffset>
              </wp:positionH>
              <wp:positionV relativeFrom="page">
                <wp:posOffset>559435</wp:posOffset>
              </wp:positionV>
              <wp:extent cx="29845" cy="34290"/>
              <wp:effectExtent l="0" t="0" r="3175" b="0"/>
              <wp:wrapNone/>
              <wp:docPr id="96" name="Text Box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25A7CE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7" o:spid="_x0000_s1061" type="#_x0000_t202" style="position:absolute;margin-left:526.15pt;margin-top:44.05pt;width:2.35pt;height:2.7pt;z-index:-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61qswIAALE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" filled="f" stroked="f">
              <v:textbox inset="0,0,0,0">
                <w:txbxContent>
                  <w:p w14:paraId="2225A7CE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2608" behindDoc="1" locked="0" layoutInCell="1" allowOverlap="1" wp14:anchorId="21CBA90D" wp14:editId="6570C98C">
              <wp:simplePos x="0" y="0"/>
              <wp:positionH relativeFrom="page">
                <wp:posOffset>7125335</wp:posOffset>
              </wp:positionH>
              <wp:positionV relativeFrom="page">
                <wp:posOffset>560070</wp:posOffset>
              </wp:positionV>
              <wp:extent cx="29845" cy="34290"/>
              <wp:effectExtent l="635" t="0" r="0" b="0"/>
              <wp:wrapNone/>
              <wp:docPr id="95" name="Text Box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67117DE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26" o:spid="_x0000_s1062" type="#_x0000_t202" style="position:absolute;margin-left:561.05pt;margin-top:44.1pt;width:2.35pt;height:2.7pt;z-index:-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" filled="f" stroked="f">
              <v:textbox inset="0,0,0,0">
                <w:txbxContent>
                  <w:p w14:paraId="267117DE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7FB7EE9" w14:textId="59E85106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3632" behindDoc="1" locked="0" layoutInCell="1" allowOverlap="1" wp14:anchorId="1D212547" wp14:editId="06147565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93" name="Group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94" name="Freeform 125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E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4" o:spid="_x0000_s1026" style="position:absolute;margin-left:0;margin-top:26.95pt;width:595.3pt;height:45.35pt;z-index:-251662848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">
              <v:shape id="Freeform 125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AWxsMA&#10;AADbAAAADwAAAGRycy9kb3ducmV2LnhtbESPS0sDMRSF9wX/Q7iCuzbjA9uOTUsRBDdCH7q/ndxO&#10;pk5uxiQzjf/eFIQuD+fxcRarZFsxkA+NYwX3kwIEceV0w7WCz/3beAYiRGSNrWNS8EsBVsub0QJL&#10;7c68pWEXa5FHOJSowMTYlVKGypDFMHEdcfaOzluMWfpaao/nPG5b+VAUz9Jiw5lgsKNXQ9X3rrcZ&#10;8pg+TqnftF8+bE+DNIefdT9V6u42rV9ARErxGv5vv2sF8ye4fMk/QC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4AWxsMAAADbAAAADwAAAAAAAAAAAAAAAACYAgAAZHJzL2Rv&#10;d25yZXYueG1sUEsFBgAAAAAEAAQA9QAAAIgDAAAAAA==&#10;" path="m,907r11906,l11906,,,,,907e" fillcolor="#f15e6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43FAC0" w14:textId="12CC93B7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54656" behindDoc="1" locked="0" layoutInCell="1" allowOverlap="1" wp14:anchorId="1B9FC832" wp14:editId="6AECA03F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89" name="Group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90" name="Group 121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91" name="Freeform 123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3" y="539"/>
                            <a:ext cx="905" cy="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20" o:spid="_x0000_s1026" style="position:absolute;margin-left:0;margin-top:26.45pt;width:595.3pt;height:46.35pt;z-index:-251661824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">
              <v:group id="Group 121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<v:shape id="Freeform 123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e1XsMA&#10;AADbAAAADwAAAGRycy9kb3ducmV2LnhtbESPX0vDMBTF3wd+h3AF39Z0Ck67ZWMIgi+C2/T9rrk2&#10;nc1NTdIufnszGOzxcP78OMt1sp0YyYfWsYJZUYIgrp1uuVHwuX+dPoEIEVlj55gU/FGA9epmssRK&#10;uxNvadzFRuQRDhUqMDH2lZShNmQxFK4nzt638xZjlr6R2uMpj9tO3pflo7TYciYY7OnFUP2zG2yG&#10;PKT3Yxo+ui8ftsdRmsPvZpgrdXebNgsQkVK8hi/tN63geQbnL/kH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/e1XsMAAADbAAAADwAAAAAAAAAAAAAAAACYAgAAZHJzL2Rv&#10;d25yZXYueG1sUEsFBgAAAAAEAAQA9QAAAIgDAAAAAA==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2" o:spid="_x0000_s1029" type="#_x0000_t75" style="position:absolute;left:10443;top:539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rnjfBAAAA2wAAAA8AAABkcnMvZG93bnJldi54bWxEj0GLwjAUhO/C/ofwhL1pqrBiq1FcQbpX&#10;q4fd26N5tsHmpTRR23+/EQSPw8x8w6y3vW3EnTpvHCuYTRMQxKXThisF59NhsgThA7LGxjEpGMjD&#10;dvMxWmOm3YOPdC9CJSKEfYYK6hDaTEpf1mTRT11LHL2L6yyGKLtK6g4fEW4bOU+ShbRoOC7U2NK+&#10;pvJa3KyCXZpf8r+T/+bh8JX/Fr3RQ2WU+hz3uxWIQH14h1/tH60gncPzS/wBcvM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trnjfBAAAA2wAAAA8AAAAAAAAAAAAAAAAAnwIA&#10;AGRycy9kb3ducmV2LnhtbFBLBQYAAAAABAAEAPcAAACN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5680" behindDoc="1" locked="0" layoutInCell="1" allowOverlap="1" wp14:anchorId="5BCFF0DE" wp14:editId="427C63C0">
              <wp:simplePos x="0" y="0"/>
              <wp:positionH relativeFrom="page">
                <wp:posOffset>6842760</wp:posOffset>
              </wp:positionH>
              <wp:positionV relativeFrom="page">
                <wp:posOffset>392430</wp:posOffset>
              </wp:positionV>
              <wp:extent cx="29845" cy="34290"/>
              <wp:effectExtent l="3810" t="1905" r="4445" b="1905"/>
              <wp:wrapNone/>
              <wp:docPr id="88" name="Text Box 1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E79DF6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9" o:spid="_x0000_s1063" type="#_x0000_t202" style="position:absolute;margin-left:538.8pt;margin-top:30.9pt;width:2.35pt;height:2.7pt;z-index:-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" filled="f" stroked="f">
              <v:textbox inset="0,0,0,0">
                <w:txbxContent>
                  <w:p w14:paraId="23E79DF6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6704" behindDoc="1" locked="0" layoutInCell="1" allowOverlap="1" wp14:anchorId="53585228" wp14:editId="32CC540C">
              <wp:simplePos x="0" y="0"/>
              <wp:positionH relativeFrom="page">
                <wp:posOffset>6960870</wp:posOffset>
              </wp:positionH>
              <wp:positionV relativeFrom="page">
                <wp:posOffset>389890</wp:posOffset>
              </wp:positionV>
              <wp:extent cx="29845" cy="34290"/>
              <wp:effectExtent l="0" t="0" r="635" b="4445"/>
              <wp:wrapNone/>
              <wp:docPr id="87" name="Text Box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7C3529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8" o:spid="_x0000_s1064" type="#_x0000_t202" style="position:absolute;margin-left:548.1pt;margin-top:30.7pt;width:2.35pt;height:2.7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QabsgIAALE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" filled="f" stroked="f">
              <v:textbox inset="0,0,0,0">
                <w:txbxContent>
                  <w:p w14:paraId="2E7C3529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E54BCBE" wp14:editId="29A9402A">
              <wp:simplePos x="0" y="0"/>
              <wp:positionH relativeFrom="page">
                <wp:posOffset>6740525</wp:posOffset>
              </wp:positionH>
              <wp:positionV relativeFrom="page">
                <wp:posOffset>451485</wp:posOffset>
              </wp:positionV>
              <wp:extent cx="29845" cy="34290"/>
              <wp:effectExtent l="0" t="3810" r="1905" b="0"/>
              <wp:wrapNone/>
              <wp:docPr id="86" name="Text Box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130380D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7" o:spid="_x0000_s1065" type="#_x0000_t202" style="position:absolute;margin-left:530.75pt;margin-top:35.55pt;width:2.35pt;height:2.7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eRQsgIAALE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" filled="f" stroked="f">
              <v:textbox inset="0,0,0,0">
                <w:txbxContent>
                  <w:p w14:paraId="0130380D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8752" behindDoc="1" locked="0" layoutInCell="1" allowOverlap="1" wp14:anchorId="13D9BAAA" wp14:editId="539E96AA">
              <wp:simplePos x="0" y="0"/>
              <wp:positionH relativeFrom="page">
                <wp:posOffset>7069455</wp:posOffset>
              </wp:positionH>
              <wp:positionV relativeFrom="page">
                <wp:posOffset>455295</wp:posOffset>
              </wp:positionV>
              <wp:extent cx="29845" cy="34290"/>
              <wp:effectExtent l="1905" t="0" r="0" b="0"/>
              <wp:wrapNone/>
              <wp:docPr id="85" name="Text Box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D1D822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6" o:spid="_x0000_s1066" type="#_x0000_t202" style="position:absolute;margin-left:556.65pt;margin-top:35.85pt;width:2.35pt;height:2.7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YutsgIAALE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" filled="f" stroked="f">
              <v:textbox inset="0,0,0,0">
                <w:txbxContent>
                  <w:p w14:paraId="69D1D822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9776" behindDoc="1" locked="0" layoutInCell="1" allowOverlap="1" wp14:anchorId="22DAC5FB" wp14:editId="4FA9C1C7">
              <wp:simplePos x="0" y="0"/>
              <wp:positionH relativeFrom="page">
                <wp:posOffset>6682105</wp:posOffset>
              </wp:positionH>
              <wp:positionV relativeFrom="page">
                <wp:posOffset>553085</wp:posOffset>
              </wp:positionV>
              <wp:extent cx="29845" cy="34290"/>
              <wp:effectExtent l="0" t="635" r="3175" b="3175"/>
              <wp:wrapNone/>
              <wp:docPr id="84" name="Text 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7929AFC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5" o:spid="_x0000_s1067" type="#_x0000_t202" style="position:absolute;margin-left:526.15pt;margin-top:43.55pt;width:2.35pt;height:2.7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" filled="f" stroked="f">
              <v:textbox inset="0,0,0,0">
                <w:txbxContent>
                  <w:p w14:paraId="47929AFC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0800" behindDoc="1" locked="0" layoutInCell="1" allowOverlap="1" wp14:anchorId="3DE9E6D4" wp14:editId="66407748">
              <wp:simplePos x="0" y="0"/>
              <wp:positionH relativeFrom="page">
                <wp:posOffset>7125335</wp:posOffset>
              </wp:positionH>
              <wp:positionV relativeFrom="page">
                <wp:posOffset>553720</wp:posOffset>
              </wp:positionV>
              <wp:extent cx="29845" cy="34290"/>
              <wp:effectExtent l="635" t="1270" r="0" b="2540"/>
              <wp:wrapNone/>
              <wp:docPr id="83" name="Text Box 1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845" cy="342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F5967F" w14:textId="77777777" w:rsidR="008A3C5E" w:rsidRDefault="008A3C5E">
                          <w:pPr>
                            <w:spacing w:before="21" w:after="0" w:line="240" w:lineRule="auto"/>
                            <w:ind w:left="-1" w:right="-21"/>
                            <w:jc w:val="center"/>
                            <w:rPr>
                              <w:rFonts w:ascii="Arial" w:eastAsia="Arial" w:hAnsi="Arial" w:cs="Arial"/>
                              <w:sz w:val="1"/>
                              <w:szCs w:val="1"/>
                            </w:rPr>
                          </w:pPr>
                          <w:r>
                            <w:rPr>
                              <w:rFonts w:ascii="Arial" w:eastAsia="Arial" w:hAnsi="Arial" w:cs="Arial"/>
                              <w:w w:val="125"/>
                              <w:sz w:val="1"/>
                              <w:szCs w:val="1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14" o:spid="_x0000_s1068" type="#_x0000_t202" style="position:absolute;margin-left:561.05pt;margin-top:43.6pt;width:2.35pt;height:2.7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iWMswIAALE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" filled="f" stroked="f">
              <v:textbox inset="0,0,0,0">
                <w:txbxContent>
                  <w:p w14:paraId="53F5967F" w14:textId="77777777" w:rsidR="008A3C5E" w:rsidRDefault="008A3C5E">
                    <w:pPr>
                      <w:spacing w:before="21" w:after="0" w:line="240" w:lineRule="auto"/>
                      <w:ind w:left="-1" w:right="-21"/>
                      <w:jc w:val="center"/>
                      <w:rPr>
                        <w:rFonts w:ascii="Arial" w:eastAsia="Arial" w:hAnsi="Arial" w:cs="Arial"/>
                        <w:sz w:val="1"/>
                        <w:szCs w:val="1"/>
                      </w:rPr>
                    </w:pPr>
                    <w:r>
                      <w:rPr>
                        <w:rFonts w:ascii="Arial" w:eastAsia="Arial" w:hAnsi="Arial" w:cs="Arial"/>
                        <w:w w:val="125"/>
                        <w:sz w:val="1"/>
                        <w:szCs w:val="1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06A5EC" w14:textId="0F04CD89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1824" behindDoc="1" locked="0" layoutInCell="1" allowOverlap="1" wp14:anchorId="51493924" wp14:editId="628E7AAB">
              <wp:simplePos x="0" y="0"/>
              <wp:positionH relativeFrom="page">
                <wp:posOffset>0</wp:posOffset>
              </wp:positionH>
              <wp:positionV relativeFrom="page">
                <wp:posOffset>303530</wp:posOffset>
              </wp:positionV>
              <wp:extent cx="7560310" cy="588645"/>
              <wp:effectExtent l="0" t="0" r="2540" b="0"/>
              <wp:wrapNone/>
              <wp:docPr id="79" name="Group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80" name="Group 111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81" name="Freeform 113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6" y="539"/>
                            <a:ext cx="905" cy="9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10" o:spid="_x0000_s1026" style="position:absolute;margin-left:0;margin-top:23.9pt;width:595.3pt;height:46.35pt;z-index:-251654656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">
              <v:group id="Group 111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<v:shape id="Freeform 113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4jg8IA&#10;AADbAAAADwAAAGRycy9kb3ducmV2LnhtbESPS2sCMRSF90L/Q7hCd5qxBZWpUaRQ6KZQH93fTm4n&#10;o5ObaZIZ03/fCILLw3l8nNUm2VYM5EPjWMFsWoAgrpxuuFZwPLxNliBCRNbYOiYFfxRgs34YrbDU&#10;7sI7GvaxFnmEQ4kKTIxdKWWoDFkMU9cRZ+/HeYsxS19L7fGSx20rn4piLi02nAkGO3o1VJ33vc2Q&#10;5/RxSv1n++XD7jRI8/277RdKPY7T9gVEpBTv4Vv7XStYzuD6Jf8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LiODwgAAANsAAAAPAAAAAAAAAAAAAAAAAJgCAABkcnMvZG93&#10;bnJldi54bWxQSwUGAAAAAAQABAD1AAAAhwMAAAAA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2" o:spid="_x0000_s1029" type="#_x0000_t75" style="position:absolute;left:9876;top:539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PwFvEAAAA2wAAAA8AAABkcnMvZG93bnJldi54bWxEj0FrwkAUhO9C/8PyCr3pRilBUlcRS2kO&#10;AWnipbdH9jVJ3X0bsqtJ/70rCD0OM/MNs9lN1ogrDb5zrGC5SEAQ10533Cg4VR/zNQgfkDUax6Tg&#10;jzzstk+zDWbajfxF1zI0IkLYZ6igDaHPpPR1Sxb9wvXE0ftxg8UQ5dBIPeAY4dbIVZKk0mLHcaHF&#10;ng4t1efyYiMlx0th0vPr0bxX/P2ZVkU4/Cr18jzt30AEmsJ/+NHOtYL1Cu5f4g+Q2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PwFvEAAAA2wAAAA8AAAAAAAAAAAAAAAAA&#10;nwIAAGRycy9kb3ducmV2LnhtbFBLBQYAAAAABAAEAPcAAACQ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3B73B3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94C145" w14:textId="626E1740" w:rsidR="008A3C5E" w:rsidRDefault="00B572EE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7424" behindDoc="1" locked="0" layoutInCell="1" allowOverlap="1" wp14:anchorId="01220A06" wp14:editId="63BCF0C8">
              <wp:simplePos x="0" y="0"/>
              <wp:positionH relativeFrom="page">
                <wp:posOffset>1270</wp:posOffset>
              </wp:positionH>
              <wp:positionV relativeFrom="page">
                <wp:posOffset>300355</wp:posOffset>
              </wp:positionV>
              <wp:extent cx="7560310" cy="575945"/>
              <wp:effectExtent l="1270" t="0" r="1270" b="0"/>
              <wp:wrapNone/>
              <wp:docPr id="77" name="Group 2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78" name="Freeform 225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3583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24" o:spid="_x0000_s1026" style="position:absolute;margin-left:.1pt;margin-top:23.65pt;width:595.3pt;height:45.35pt;z-index:-251629056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">
              <v:shape id="Freeform 225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Ut2MIA&#10;AADbAAAADwAAAGRycy9kb3ducmV2LnhtbERPz2vCMBS+D/wfwhN2GTPdBJVqWmTonHqaCmO3R/Ns&#10;is1LSTLt/ntzGOz48f1elL1txZV8aBwreBllIIgrpxuuFZyO6+cZiBCRNbaOScEvBSiLwcMCc+1u&#10;/EnXQ6xFCuGQowITY5dLGSpDFsPIdcSJOztvMSboa6k93lK4beVrlk2kxYZTg8GO3gxVl8OPVTDz&#10;q2z9tHofy63ebM0u9PvvL6PU47BfzkFE6uO/+M/9oRVM09j0Jf0AW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tS3YwgAAANsAAAAPAAAAAAAAAAAAAAAAAJgCAABkcnMvZG93&#10;bnJldi54bWxQSwUGAAAAAAQABAD1AAAAhwMAAAAA&#10;" path="m,907r11906,l11906,,,,,907e" fillcolor="#35833e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68DF68" w14:textId="3DE759DC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3936" behindDoc="1" locked="0" layoutInCell="1" allowOverlap="1" wp14:anchorId="41738C62" wp14:editId="1AC620DC">
              <wp:simplePos x="0" y="0"/>
              <wp:positionH relativeFrom="page">
                <wp:posOffset>0</wp:posOffset>
              </wp:positionH>
              <wp:positionV relativeFrom="page">
                <wp:posOffset>504190</wp:posOffset>
              </wp:positionV>
              <wp:extent cx="7560310" cy="575945"/>
              <wp:effectExtent l="0" t="0" r="2540" b="0"/>
              <wp:wrapNone/>
              <wp:docPr id="143" name="Group 1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44" name="Freeform 178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77" o:spid="_x0000_s1026" style="position:absolute;margin-left:0;margin-top:39.7pt;width:595.3pt;height:45.35pt;z-index:-251692544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">
              <v:shape id="Freeform 178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dk1sIA&#10;AADcAAAADwAAAGRycy9kb3ducmV2LnhtbERP24rCMBB9X/Afwgi+ramrLFKNIsqigrBeCvo4NGNb&#10;bCalSbX+vREW9m0O5zrTeWtKcafaFZYVDPoRCOLU6oIzBcnp53MMwnlkjaVlUvAkB/NZ52OKsbYP&#10;PtD96DMRQtjFqCD3voqldGlOBl3fVsSBu9raoA+wzqSu8RHCTSm/ouhbGiw4NORY0TKn9HZsjILL&#10;eb1bm1UxbHRypqSRv/vt8qpUr9suJiA8tf5f/Ofe6DB/NIL3M+ECOX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d2TWwgAAANwAAAAPAAAAAAAAAAAAAAAAAJgCAABkcnMvZG93&#10;bnJldi54bWxQSwUGAAAAAAQABAD1AAAAhwMAAAAA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E9D6A5" w14:textId="46D55AA9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2848" behindDoc="1" locked="0" layoutInCell="1" allowOverlap="1" wp14:anchorId="11E749E5" wp14:editId="32FD9F4F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75" name="Group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76" name="Freeform 106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47AD5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5" o:spid="_x0000_s1026" style="position:absolute;margin-left:0;margin-top:26.95pt;width:595.3pt;height:45.35pt;z-index:-251653632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">
              <v:shape id="Freeform 106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ymdsQA&#10;AADbAAAADwAAAGRycy9kb3ducmV2LnhtbESPzWsCMRTE74L/Q3hCbzVrKVpWo4jaj4OU9ePi7bF5&#10;7i4mL2GT6va/b4SCx2FmfsPMFp014kptaBwrGA0zEMSl0w1XCo6H9+c3ECEiazSOScEvBVjM+70Z&#10;5trdeEfXfaxEgnDIUUEdo8+lDGVNFsPQeeLknV1rMSbZVlK3eEtwa+RLlo2lxYbTQo2eVjWVl/2P&#10;VeDXBzaTz80rbb/9qSBTfGxCodTToFtOQUTq4iP83/7SCiZjuH9JP0D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a8pnbEAAAA2wAAAA8AAAAAAAAAAAAAAAAAmAIAAGRycy9k&#10;b3ducmV2LnhtbFBLBQYAAAAABAAEAPUAAACJAwAAAAA=&#10;" path="m,907r11906,l11906,,,,,907e" fillcolor="#47ad5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DC8F91" w14:textId="7872D463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3872" behindDoc="1" locked="0" layoutInCell="1" allowOverlap="1" wp14:anchorId="710A9521" wp14:editId="4F0E7387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71" name="Group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72" name="Group 101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73" name="Freeform 103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3583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5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35833E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00" o:spid="_x0000_s1026" style="position:absolute;margin-left:0;margin-top:26.45pt;width:595.3pt;height:46.35pt;z-index:-251652608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">
              <v:group id="Group 101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<v:shape id="Freeform 103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G/qcUA&#10;AADbAAAADwAAAGRycy9kb3ducmV2LnhtbESPT2sCMRTE7wW/Q3iCl6LZKtRlaxQpWque/AOlt8fm&#10;dbO4eVmSVNdv3xQKPQ4z8xtmtuhsI67kQ+1YwdMoA0FcOl1zpeB8Wg9zECEia2wck4I7BVjMew8z&#10;LLS78YGux1iJBOFQoAITY1tIGUpDFsPItcTJ+3LeYkzSV1J7vCW4beQ4y56lxZrTgsGWXg2Vl+O3&#10;VZD7VbZ+XL1N5FZvtmYXuv3nh1Fq0O+WLyAidfE//Nd+1wqmE/j9kn6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Eb+pxQAAANsAAAAPAAAAAAAAAAAAAAAAAJgCAABkcnMv&#10;ZG93bnJldi54bWxQSwUGAAAAAAQABAD1AAAAigMAAAAA&#10;" path="m,907r11906,l11906,,,,,907e" fillcolor="#35833e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2" o:spid="_x0000_s1029" type="#_x0000_t75" style="position:absolute;left:10447;top:55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ORQHEAAAA2wAAAA8AAABkcnMvZG93bnJldi54bWxEj0FrwkAUhO9C/8PyCr2ZTavWkrqKCCUi&#10;eGhapMdH9jUJZt/G3TWm/74rCB6HmfmGWawG04qenG8sK3hOUhDEpdUNVwq+vz7GbyB8QNbYWiYF&#10;f+RhtXwYLTDT9sKf1BehEhHCPkMFdQhdJqUvazLoE9sRR+/XOoMhSldJ7fAS4aaVL2n6Kg02HBdq&#10;7GhTU3kszkaBOeQ5075bTyb+eDJhN3V69qPU0+OwfgcRaAj38K291QrmU7h+iT9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rORQHEAAAA2wAAAA8AAAAAAAAAAAAAAAAA&#10;nwIAAGRycy9kb3ducmV2LnhtbFBLBQYAAAAABAAEAPcAAACQAwAAAAA=&#10;" filled="t" fillcolor="#35833e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81AEF8" w14:textId="206F2D8F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4896" behindDoc="1" locked="0" layoutInCell="1" allowOverlap="1" wp14:anchorId="3E080E82" wp14:editId="734B0797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67" name="Group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68" name="Group 94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69" name="Freeform 96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47AD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1" y="54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93" o:spid="_x0000_s1026" style="position:absolute;margin-left:0;margin-top:26.45pt;width:595.3pt;height:46.35pt;z-index:-251651584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">
              <v:group id="Group 94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<v:shape id="Freeform 96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qk2cUA&#10;AADbAAAADwAAAGRycy9kb3ducmV2LnhtbESPzWsCMRTE70L/h/AKvdWspfixGqW0tvUgsn5cvD02&#10;z92lyUvYpLr9741Q8DjMzG+Y2aKzRpypDY1jBYN+BoK4dLrhSsFh//k8BhEiskbjmBT8UYDF/KE3&#10;w1y7C2/pvIuVSBAOOSqoY/S5lKGsyWLoO0+cvJNrLcYk20rqFi8Jbo18ybKhtNhwWqjR03tN5c/u&#10;1yrwH3s2o+/lK603/liQKb6WoVDq6bF7m4KI1MV7+L+90gqGE7h9ST9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+qTZxQAAANsAAAAPAAAAAAAAAAAAAAAAAJgCAABkcnMv&#10;ZG93bnJldi54bWxQSwUGAAAAAAQABAD1AAAAigMAAAAA&#10;" path="m,907r11906,l11906,,,,,907e" fillcolor="#47ad5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5" o:spid="_x0000_s1029" type="#_x0000_t75" style="position:absolute;left:9881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h3QDBAAAA2wAAAA8AAABkcnMvZG93bnJldi54bWxET01rg0AQvRfyH5YJ5FbXpMQWm00QoSDJ&#10;qamH9ja4E5W4s+Ju1Pz77CHQ4+N97w6z6cRIg2stK1hHMQjiyuqWawXlz9frBwjnkTV2lknBnRwc&#10;9ouXHabaTvxN49nXIoSwS1FB432fSumqhgy6yPbEgbvYwaAPcKilHnAK4aaTmzhOpMGWQ0ODPeUN&#10;VdfzzSig7PZ73NJblpdFkSR5fTz1f6jUajlnnyA8zf5f/HQXWsF7WB++hB8g9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Hh3QDBAAAA2wAAAA8AAAAAAAAAAAAAAAAAnwIA&#10;AGRycy9kb3ducmV2LnhtbFBLBQYAAAAABAAEAPcAAACN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6DF0F4" w14:textId="77D02B2E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5920" behindDoc="1" locked="0" layoutInCell="1" allowOverlap="1" wp14:anchorId="56216884" wp14:editId="66842D71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63" name="Group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64" name="Group 85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65" name="Freeform 87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3583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1" y="55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35833E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4" o:spid="_x0000_s1026" style="position:absolute;margin-left:0;margin-top:26.45pt;width:595.3pt;height:46.35pt;z-index:-251650560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">
              <v:group id="Group 85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gC3Z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cw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gC3ZMQAAADbAAAA&#10;DwAAAAAAAAAAAAAAAACqAgAAZHJzL2Rvd25yZXYueG1sUEsFBgAAAAAEAAQA+gAAAJsDAAAAAA==&#10;">
                <v:shape id="Freeform 87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0Um8UA&#10;AADbAAAADwAAAGRycy9kb3ducmV2LnhtbESPW2sCMRSE3wv9D+EU+lI024qyrEYpReulT15AfDts&#10;jpulm5MlSXX9901B6OMwM98wk1lnG3EhH2rHCl77GQji0umaKwWH/aKXgwgRWWPjmBTcKMBs+vgw&#10;wUK7K2/psouVSBAOBSowMbaFlKE0ZDH0XUucvLPzFmOSvpLa4zXBbSPfsmwkLdacFgy29GGo/N79&#10;WAW5n2eLl/nnQK71cm02ofs6HY1Sz0/d+xhEpC7+h+/tlVYwGsLfl/QD5PQ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bRSbxQAAANsAAAAPAAAAAAAAAAAAAAAAAJgCAABkcnMv&#10;ZG93bnJldi54bWxQSwUGAAAAAAQABAD1AAAAigMAAAAA&#10;" path="m,907r11906,l11906,,,,,907e" fillcolor="#35833e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6" o:spid="_x0000_s1029" type="#_x0000_t75" style="position:absolute;left:10391;top:55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QQS7FAAAA2wAAAA8AAABkcnMvZG93bnJldi54bWxEj19rwkAQxN8LfodjBV+KXlpoKNFTpKVF&#10;pBT89+DbkluTmNxeyK0av32vUOjjMDO/YWaL3jXqSl2oPBt4miSgiHNvKy4M7Hcf41dQQZAtNp7J&#10;wJ0CLOaDhxlm1t94Q9etFCpCOGRooBRpM61DXpLDMPEtcfROvnMoUXaFth3eItw1+jlJUu2w4rhQ&#10;YktvJeX19uIMyLHl/frweb4/Cr18vW/q7z6tjRkN++UUlFAv/+G/9soaSFP4/RJ/gJ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kEEuxQAAANsAAAAPAAAAAAAAAAAAAAAA&#10;AJ8CAABkcnMvZG93bnJldi54bWxQSwUGAAAAAAQABAD3AAAAkQMAAAAA&#10;" filled="t" fillcolor="#35833e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ED71C4" w14:textId="65FA40DD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6944" behindDoc="1" locked="0" layoutInCell="1" allowOverlap="1" wp14:anchorId="5AB3813E" wp14:editId="0E5B773E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61" name="Group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62" name="Freeform 83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47AD5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82" o:spid="_x0000_s1026" style="position:absolute;margin-left:0;margin-top:26.95pt;width:595.3pt;height:45.35pt;z-index:-251649536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">
              <v:shape id="Freeform 83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42qMQA&#10;AADbAAAADwAAAGRycy9kb3ducmV2LnhtbESPT2sCMRTE74V+h/AK3jSriMrWKNL6pweRrfbS22Pz&#10;urs0eQmbqOu3NwWhx2FmfsPMl5014kJtaBwrGA4yEMSl0w1XCr5Om/4MRIjIGo1jUnCjAMvF89Mc&#10;c+2u/EmXY6xEgnDIUUEdo8+lDGVNFsPAeeLk/bjWYkyyraRu8Zrg1shRlk2kxYbTQo2e3moqf49n&#10;q8C/n9hMd+sx7Q/+uyBTbNehUKr30q1eQUTq4n/40f7QCiYj+PuSfo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eNqjEAAAA2wAAAA8AAAAAAAAAAAAAAAAAmAIAAGRycy9k&#10;b3ducmV2LnhtbFBLBQYAAAAABAAEAPUAAACJAwAAAAA=&#10;" path="m,907r11906,l11906,,,,,907e" fillcolor="#47ad5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C596747" w14:textId="40634D67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7968" behindDoc="1" locked="0" layoutInCell="1" allowOverlap="1" wp14:anchorId="337219F1" wp14:editId="506B5331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57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58" name="Group 78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59" name="Freeform 80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3583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5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35833E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7" o:spid="_x0000_s1026" style="position:absolute;margin-left:0;margin-top:26.45pt;width:595.3pt;height:46.35pt;z-index:-251648512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">
              <v:group id="Group 78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<v:shape id="Freeform 80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zUI8UA&#10;AADbAAAADwAAAGRycy9kb3ducmV2LnhtbESPQWsCMRSE7wX/Q3hCL6LZViq6NYoUrdWeqoJ4e2xe&#10;N4ublyVJdfvvG0HocZiZb5jpvLW1uJAPlWMFT4MMBHHhdMWlgsN+1R+DCBFZY+2YFPxSgPms8zDF&#10;XLsrf9FlF0uRIBxyVGBibHIpQ2HIYhi4hjh5385bjEn6UmqP1wS3tXzOspG0WHFaMNjQm6HivPux&#10;CsZ+ma16y/eh3Oj1xmxD+3k6GqUeu+3iFUSkNv6H7+0PreBlArcv6Q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TNQjxQAAANsAAAAPAAAAAAAAAAAAAAAAAJgCAABkcnMv&#10;ZG93bnJldi54bWxQSwUGAAAAAAQABAD1AAAAigMAAAAA&#10;" path="m,907r11906,l11906,,,,,907e" fillcolor="#35833e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9" o:spid="_x0000_s1029" type="#_x0000_t75" style="position:absolute;left:10447;top:55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fkZbDAAAA2wAAAA8AAABkcnMvZG93bnJldi54bWxEj01rwzAMhu+D/QejwW6r0x1CyeqWLaWQ&#10;ywrtCruKWPnoYjmLvST999WhsKN49T7Ss97OrlMjDaH1bGC5SEARl962XBs4f+1fVqBCRLbYeSYD&#10;Vwqw3Tw+rDGzfuIjjadYK4FwyNBAE2OfaR3KhhyGhe+JJav84DDKONTaDjgJ3HX6NUlS7bBludBg&#10;T3lD5c/pzwllWX0X8eJ2h6n+/Mh/e33BqjLm+Wl+fwMVaY7/y/d2YQ2k8r24iAfoz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9+RlsMAAADbAAAADwAAAAAAAAAAAAAAAACf&#10;AgAAZHJzL2Rvd25yZXYueG1sUEsFBgAAAAAEAAQA9wAAAI8DAAAAAA==&#10;" filled="t" fillcolor="#35833e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A02B157" w14:textId="5DDF742A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68992" behindDoc="1" locked="0" layoutInCell="1" allowOverlap="1" wp14:anchorId="3B59F40A" wp14:editId="0EFEBE84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53" name="Group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54" name="Group 74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55" name="Freeform 76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47AD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8" y="54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3" o:spid="_x0000_s1026" style="position:absolute;margin-left:0;margin-top:26.45pt;width:595.3pt;height:46.35pt;z-index:-251647488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">
              <v:group id="Group 74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<v:shape id="Freeform 76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tkYcUA&#10;AADbAAAADwAAAGRycy9kb3ducmV2LnhtbESPzWsCMRTE70L/h/AKvdWspX6wGqW0tvUgsn5cvD02&#10;z92lyUvYpLr9741Q8DjMzG+Y2aKzRpypDY1jBYN+BoK4dLrhSsFh//k8AREiskbjmBT8UYDF/KE3&#10;w1y7C2/pvIuVSBAOOSqoY/S5lKGsyWLoO0+cvJNrLcYk20rqFi8Jbo18ybKRtNhwWqjR03tN5c/u&#10;1yrwH3s24+/lK603/liQKb6WoVDq6bF7m4KI1MV7+L+90gqGQ7h9ST9A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22RhxQAAANsAAAAPAAAAAAAAAAAAAAAAAJgCAABkcnMv&#10;ZG93bnJldi54bWxQSwUGAAAAAAQABAD1AAAAigMAAAAA&#10;" path="m,907r11906,l11906,,,,,907e" fillcolor="#47ad5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5" o:spid="_x0000_s1029" type="#_x0000_t75" style="position:absolute;left:9918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dseLEAAAA2wAAAA8AAABkcnMvZG93bnJldi54bWxEj0FrwkAUhO8F/8PyhN7qxkrFRjciQq14&#10;qrEHj8/sMxuSfRuyq6b++m6h4HGYmW+YxbK3jbhS5yvHCsajBARx4XTFpYLvw8fLDIQPyBobx6Tg&#10;hzwss8HTAlPtbrynax5KESHsU1RgQmhTKX1hyKIfuZY4emfXWQxRdqXUHd4i3DbyNUmm0mLFccFg&#10;S2tDRZ1frIL7ZJLj+2572pvNztWf8rj6ujulnof9ag4iUB8e4f/2Vit4m8Lfl/gDZPY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dseLEAAAA2wAAAA8AAAAAAAAAAAAAAAAA&#10;nwIAAGRycy9kb3ducmV2LnhtbFBLBQYAAAAABAAEAPcAAACQAwAAAAA=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FC9C68" w14:textId="1F744415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0016" behindDoc="1" locked="0" layoutInCell="1" allowOverlap="1" wp14:anchorId="04F3F409" wp14:editId="1D109015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51" name="Group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52" name="Freeform 71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35833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70" o:spid="_x0000_s1026" style="position:absolute;margin-left:0;margin-top:26.95pt;width:595.3pt;height:45.35pt;z-index:-251646464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">
              <v:shape id="Freeform 71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GUsUA&#10;AADbAAAADwAAAGRycy9kb3ducmV2LnhtbESPT2sCMRTE74LfITzBS6lZLZVlaxQR/1Q91RZKb4/N&#10;62Zx87IkUbffvikUPA4z8xtmtuhsI67kQ+1YwXiUgSAuna65UvDxvnnMQYSIrLFxTAp+KMBi3u/N&#10;sNDuxm90PcVKJAiHAhWYGNtCylAashhGriVO3rfzFmOSvpLa4y3BbSMnWTaVFmtOCwZbWhkqz6eL&#10;VZD7dbZ5WG+f5F7v9uYQuuPXp1FqOOiWLyAidfEe/m+/agXPE/j7kn6A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6EZSxQAAANsAAAAPAAAAAAAAAAAAAAAAAJgCAABkcnMv&#10;ZG93bnJldi54bWxQSwUGAAAAAAQABAD1AAAAigMAAAAA&#10;" path="m,907r11906,l11906,,,,,907e" fillcolor="#35833e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FF75124" w14:textId="136F3C7E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1040" behindDoc="1" locked="0" layoutInCell="1" allowOverlap="1" wp14:anchorId="1DE5ACED" wp14:editId="756DE175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47" name="Group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48" name="Group 67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49" name="Freeform 69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47AD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1" y="54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6" o:spid="_x0000_s1026" style="position:absolute;margin-left:0;margin-top:26.45pt;width:595.3pt;height:46.35pt;z-index:-251645440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">
              <v:group id="Group 67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<v:shape id="Freeform 69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/4ucUA&#10;AADbAAAADwAAAGRycy9kb3ducmV2LnhtbESPzWsCMRTE70L/h/AKvdWsRfxYjVJaa3sQWT8u3h6b&#10;5+7S5CVsUt3+941Q8DjMzG+Y+bKzRlyoDY1jBYN+BoK4dLrhSsHx8PE8AREiskbjmBT8UoDl4qE3&#10;x1y7K+/oso+VSBAOOSqoY/S5lKGsyWLoO0+cvLNrLcYk20rqFq8Jbo18ybKRtNhwWqjR01tN5ff+&#10;xyrw7wc248/VkDZbfyrIFOtVKJR6euxeZyAidfEe/m9/aQXDKdy+pB8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T/i5xQAAANsAAAAPAAAAAAAAAAAAAAAAAJgCAABkcnMv&#10;ZG93bnJldi54bWxQSwUGAAAAAAQABAD1AAAAigMAAAAA&#10;" path="m,907r11906,l11906,,,,,907e" fillcolor="#47ad5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8" o:spid="_x0000_s1029" type="#_x0000_t75" style="position:absolute;left:9881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QbtPCAAAA2wAAAA8AAABkcnMvZG93bnJldi54bWxET89rwjAUvg/8H8ITdpupgw2ppkVlg47N&#10;g1XU46N5tsXmpUsy7f57cxjs+PH9XuSD6cSVnG8tK5hOEhDEldUt1wr2u/enGQgfkDV2lknBL3nI&#10;s9HDAlNtb7ylaxlqEUPYp6igCaFPpfRVQwb9xPbEkTtbZzBE6GqpHd5iuOnkc5K8SoMtx4YGe1o3&#10;VF3KH6OgbO1m4OPqo+C35KuYHdz2+/Sp1ON4WM5BBBrCv/jPXWgFL3F9/BJ/gMz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kG7TwgAAANsAAAAPAAAAAAAAAAAAAAAAAJ8C&#10;AABkcnMvZG93bnJldi54bWxQSwUGAAAAAAQABAD3AAAAjg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CE70B2" w14:textId="23BD3128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2064" behindDoc="1" locked="0" layoutInCell="1" allowOverlap="1" wp14:anchorId="0F27C7A8" wp14:editId="61C37DC7">
              <wp:simplePos x="0" y="0"/>
              <wp:positionH relativeFrom="page">
                <wp:posOffset>0</wp:posOffset>
              </wp:positionH>
              <wp:positionV relativeFrom="page">
                <wp:posOffset>292735</wp:posOffset>
              </wp:positionV>
              <wp:extent cx="7560310" cy="588645"/>
              <wp:effectExtent l="0" t="0" r="2540" b="0"/>
              <wp:wrapNone/>
              <wp:docPr id="43" name="Group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44" name="Group 62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45" name="Freeform 64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3583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3" y="530"/>
                            <a:ext cx="905" cy="905"/>
                          </a:xfrm>
                          <a:prstGeom prst="rect">
                            <a:avLst/>
                          </a:prstGeom>
                          <a:solidFill>
                            <a:srgbClr val="35833E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61" o:spid="_x0000_s1026" style="position:absolute;margin-left:0;margin-top:23.05pt;width:595.3pt;height:46.35pt;z-index:-251644416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">
              <v:group id="Group 62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<v:shape id="Freeform 64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I+8UA&#10;AADbAAAADwAAAGRycy9kb3ducmV2LnhtbESPQWsCMRSE7wX/Q3hCL6LZ1iqyGkWK1mpPtQXx9tg8&#10;N4ublyVJdfvvG0HocZiZb5jZorW1uJAPlWMFT4MMBHHhdMWlgu+vdX8CIkRkjbVjUvBLARbzzsMM&#10;c+2u/EmXfSxFgnDIUYGJscmlDIUhi2HgGuLknZy3GJP0pdQerwlua/mcZWNpseK0YLChV0PFef9j&#10;FUz8Klv3Vm9DudWbrdmF9uN4MEo9dtvlFESkNv6H7+13reBlBLcv6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2Ej7xQAAANsAAAAPAAAAAAAAAAAAAAAAAJgCAABkcnMv&#10;ZG93bnJldi54bWxQSwUGAAAAAAQABAD1AAAAigMAAAAA&#10;" path="m,907r11906,l11906,,,,,907e" fillcolor="#35833e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3" o:spid="_x0000_s1029" type="#_x0000_t75" style="position:absolute;left:10443;top:530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oNrzEAAAA2wAAAA8AAABkcnMvZG93bnJldi54bWxEj0FrwkAUhO9C/8PyCt500yISUlexgkXa&#10;iybS8zP7TILZtzG7muTfu4WCx2FmvmEWq97U4k6tqywreJtGIIhzqysuFByz7SQG4TyyxtoyKRjI&#10;wWr5Mlpgom3HB7qnvhABwi5BBaX3TSKly0sy6Ka2IQ7e2bYGfZBtIXWLXYCbWr5H0VwarDgslNjQ&#10;pqT8kt6Mgl33OdscrkPWf/1W6XD6iaP9d6zU+LVff4Dw1Ptn+L+90wpmc/j7En6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yoNrzEAAAA2wAAAA8AAAAAAAAAAAAAAAAA&#10;nwIAAGRycy9kb3ducmV2LnhtbFBLBQYAAAAABAAEAPcAAACQAwAAAAA=&#10;" filled="t" fillcolor="#35833e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34952F" w14:textId="499133B6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4960" behindDoc="1" locked="0" layoutInCell="1" allowOverlap="1" wp14:anchorId="08DD74E1" wp14:editId="751F3716">
              <wp:simplePos x="0" y="0"/>
              <wp:positionH relativeFrom="page">
                <wp:posOffset>0</wp:posOffset>
              </wp:positionH>
              <wp:positionV relativeFrom="page">
                <wp:posOffset>504190</wp:posOffset>
              </wp:positionV>
              <wp:extent cx="7560310" cy="575945"/>
              <wp:effectExtent l="0" t="0" r="2540" b="0"/>
              <wp:wrapNone/>
              <wp:docPr id="141" name="Group 1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42" name="Freeform 175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74" o:spid="_x0000_s1026" style="position:absolute;margin-left:0;margin-top:39.7pt;width:595.3pt;height:45.35pt;z-index:-251691520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">
              <v:shape id="Freeform 175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JZOcIA&#10;AADcAAAADwAAAGRycy9kb3ducmV2LnhtbERP24rCMBB9F/yHMIJvmqqLSNcoiyK6sOCt4D4OzdiW&#10;bSalSbX+vVkQfJvDuc582ZpS3Kh2hWUFo2EEgji1uuBMQXLeDGYgnEfWWFomBQ9ysFx0O3OMtb3z&#10;kW4nn4kQwi5GBbn3VSylS3My6Ia2Ig7c1dYGfYB1JnWN9xBuSjmOoqk0WHBoyLGiVU7p36kxCn4v&#10;25+tWReTRicXShq5P3yvrkr1e+3XJwhPrX+LX+6dDvM/xvD/TLh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0lk5wgAAANwAAAAPAAAAAAAAAAAAAAAAAJgCAABkcnMvZG93&#10;bnJldi54bWxQSwUGAAAAAAQABAD1AAAAhwMAAAAA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C7745F8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1D8D99" w14:textId="420475F9" w:rsidR="008A3C5E" w:rsidRDefault="00B572EE" w:rsidP="00520EC0">
    <w:pPr>
      <w:pStyle w:val="Header"/>
      <w:tabs>
        <w:tab w:val="clear" w:pos="4513"/>
        <w:tab w:val="clear" w:pos="9026"/>
        <w:tab w:val="center" w:pos="5534"/>
      </w:tabs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8448" behindDoc="1" locked="0" layoutInCell="1" allowOverlap="1" wp14:anchorId="04233D6B" wp14:editId="6D2F134E">
              <wp:simplePos x="0" y="0"/>
              <wp:positionH relativeFrom="page">
                <wp:posOffset>1270</wp:posOffset>
              </wp:positionH>
              <wp:positionV relativeFrom="page">
                <wp:posOffset>311150</wp:posOffset>
              </wp:positionV>
              <wp:extent cx="7560310" cy="575945"/>
              <wp:effectExtent l="1270" t="0" r="1270" b="0"/>
              <wp:wrapNone/>
              <wp:docPr id="41" name="Group 2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42" name="Freeform 227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007CA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26" o:spid="_x0000_s1026" style="position:absolute;margin-left:.1pt;margin-top:24.5pt;width:595.3pt;height:45.35pt;z-index:-251628032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">
              <v:shape id="Freeform 227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Q1OsIA&#10;AADbAAAADwAAAGRycy9kb3ducmV2LnhtbESPQWsCMRSE7wX/Q3iCt5pdEalboxRREAqF2go9Pjav&#10;m+DmZUmy6/bfN0Khx2FmvmE2u9G1YqAQrWcF5bwAQVx7bblR8PlxfHwCEROyxtYzKfihCLvt5GGD&#10;lfY3fqfhnBqRIRwrVGBS6iopY23IYZz7jjh73z44TFmGRuqAtwx3rVwUxUo6tJwXDHa0N1Rfz71T&#10;MBzWl6sLpvyybPrSvtKb73ulZtPx5RlEojH9h//aJ61guYD7l/w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DU6wgAAANsAAAAPAAAAAAAAAAAAAAAAAJgCAABkcnMvZG93&#10;bnJldi54bWxQSwUGAAAAAAQABAD1AAAAhwMAAAAA&#10;" path="m,907r11906,l11906,,,,,907e" fillcolor="#007ca8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  <w:r w:rsidR="008A3C5E">
      <w:tab/>
    </w: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8B751A9" w14:textId="5FE3C9A7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3088" behindDoc="1" locked="0" layoutInCell="1" allowOverlap="1" wp14:anchorId="56F7ECFD" wp14:editId="5B3A1FD3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39" name="Group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40" name="Freeform 55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00AEE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4" o:spid="_x0000_s1026" style="position:absolute;margin-left:0;margin-top:26.95pt;width:595.3pt;height:45.35pt;z-index:-251643392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">
              <v:shape id="Freeform 55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yz+8EA&#10;AADbAAAADwAAAGRycy9kb3ducmV2LnhtbERPTWvCQBC9F/wPywje6sZaNERXsUKxh14SvXgbsmMS&#10;zM6G7NbEf985FHp8vO/tfnStelAfGs8GFvMEFHHpbcOVgcv58zUFFSKyxdYzGXhSgP1u8rLFzPqB&#10;c3oUsVISwiFDA3WMXaZ1KGtyGOa+Ixbu5nuHUWBfadvjIOGu1W9JstIOG5aGGjs61lTeix9n4P07&#10;P1WFTfLLcpXeT8P6+XFNj8bMpuNhAyrSGP/Ff+4vKz5ZL1/kB+jd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0cs/vBAAAA2wAAAA8AAAAAAAAAAAAAAAAAmAIAAGRycy9kb3du&#10;cmV2LnhtbFBLBQYAAAAABAAEAPUAAACGAwAAAAA=&#10;" path="m,907r11906,l11906,,,,,907e" fillcolor="#00aeef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312142" w14:textId="711BA27F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4112" behindDoc="1" locked="0" layoutInCell="1" allowOverlap="1" wp14:anchorId="004B8BD1" wp14:editId="3A58860E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35" name="Group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36" name="Group 50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37" name="Freeform 52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007C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9" y="54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007CA8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9" o:spid="_x0000_s1026" style="position:absolute;margin-left:0;margin-top:26.45pt;width:595.3pt;height:46.35pt;z-index:-251642368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">
              <v:group id="Group 50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i2jlcQAAADbAAAA&#10;DwAAAAAAAAAAAAAAAACqAgAAZHJzL2Rvd25yZXYueG1sUEsFBgAAAAAEAAQA+gAAAJsDAAAAAA==&#10;">
                <v:shape id="Freeform 52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Xl38MA&#10;AADbAAAADwAAAGRycy9kb3ducmV2LnhtbESPUUvDMBSF3wf+h3AF37a0DpzWpWMMB4IgbCr4eGmu&#10;TWhzU5K0q//eCIKPh3POdzjb3ex6MVGI1rOCclWAIG68ttwqeH87Lu9BxISssfdMCr4pwq6+Wmyx&#10;0v7CJ5rOqRUZwrFCBSaloZIyNoYcxpUfiLP35YPDlGVopQ54yXDXy9uiuJMOLecFgwMdDDXdeXQK&#10;pqeHj84FU35aNmNpX+jVj6NSN9fz/hFEojn9h//az1rBegO/X/IPk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Xl38MAAADbAAAADwAAAAAAAAAAAAAAAACYAgAAZHJzL2Rv&#10;d25yZXYueG1sUEsFBgAAAAAEAAQA9QAAAIgDAAAAAA==&#10;" path="m,907r11906,l11906,,,,,907e" fillcolor="#007ca8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1" o:spid="_x0000_s1029" type="#_x0000_t75" style="position:absolute;left:10449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5vJ+9AAAA2wAAAA8AAABkcnMvZG93bnJldi54bWxET8sOwUAU3Uv8w+RK7JgiQcoQkRAbC4+F&#10;5dW52kbnTtsZlK83C4nlyXnPl40pxJNql1tWMOhHIIgTq3NOFZxPm94UhPPIGgvLpOBNDpaLdmuO&#10;sbYvPtDz6FMRQtjFqCDzvoyldElGBl3flsSBu9naoA+wTqWu8RXCTSGHUTSWBnMODRmWtM4ouR8f&#10;RsFq8KneLrps82tlT6bYajOp9kp1O81qBsJT4//in3unFYzC2PAl/AC5+A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Mjm8n70AAADbAAAADwAAAAAAAAAAAAAAAACfAgAAZHJz&#10;L2Rvd25yZXYueG1sUEsFBgAAAAAEAAQA9wAAAIkDAAAAAA==&#10;" filled="t" fillcolor="#007ca8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E1E242" w14:textId="1C3A4995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5136" behindDoc="1" locked="0" layoutInCell="1" allowOverlap="1" wp14:anchorId="6D3F8599" wp14:editId="3DBD24D1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31" name="Group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32" name="Group 46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33" name="Freeform 48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007C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6" y="539"/>
                            <a:ext cx="905" cy="905"/>
                          </a:xfrm>
                          <a:prstGeom prst="rect">
                            <a:avLst/>
                          </a:prstGeom>
                          <a:solidFill>
                            <a:srgbClr val="007CA8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5" o:spid="_x0000_s1026" style="position:absolute;margin-left:0;margin-top:26.45pt;width:595.3pt;height:46.35pt;z-index:-251641344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">
              <v:group id="Group 46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Ralls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XwG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RallsQAAADbAAAA&#10;DwAAAAAAAAAAAAAAAACqAgAAZHJzL2Rvd25yZXYueG1sUEsFBgAAAAAEAAQA+gAAAJsDAAAAAA==&#10;">
                <v:shape id="Freeform 48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7j3MMA&#10;AADbAAAADwAAAGRycy9kb3ducmV2LnhtbESPzWrDMBCE74W8g9hAbo3sBkLjRgklpBAoFJof6HGx&#10;tpaItTKS7LhvXwUKPQ4z8w2z3o6uFQOFaD0rKOcFCOLaa8uNgvPp7fEZREzIGlvPpOCHImw3k4c1&#10;Vtrf+JOGY2pEhnCsUIFJqaukjLUhh3HuO+LsffvgMGUZGqkD3jLctfKpKJbSoeW8YLCjnaH6euyd&#10;gmG/ulxdMOWXZdOX9p0+fN8rNZuOry8gEo3pP/zXPmgFiwXcv+Qf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7j3MMAAADbAAAADwAAAAAAAAAAAAAAAACYAgAAZHJzL2Rv&#10;d25yZXYueG1sUEsFBgAAAAAEAAQA9QAAAIgDAAAAAA==&#10;" path="m,907r11906,l11906,,,,,907e" fillcolor="#007ca8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" o:spid="_x0000_s1029" type="#_x0000_t75" style="position:absolute;left:9876;top:539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H7dvEAAAA2wAAAA8AAABkcnMvZG93bnJldi54bWxEj0FrwkAUhO+C/2F5Qm+60ZZQUlepFkHI&#10;oZq2h94e2dckZPdtyG5j/PfdguBxmJlvmPV2tEYM1PvGsYLlIgFBXDrdcKXg8+MwfwbhA7JG45gU&#10;XMnDdjOdrDHT7sJnGopQiQhhn6GCOoQuk9KXNVn0C9cRR+/H9RZDlH0ldY+XCLdGrpIklRYbjgs1&#10;drSvqWyLX6vApHh+O723Xwf/beyukLkbKVfqYTa+voAINIZ7+NY+agWPT/D/Jf4A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H7dvEAAAA2wAAAA8AAAAAAAAAAAAAAAAA&#10;nwIAAGRycy9kb3ducmV2LnhtbFBLBQYAAAAABAAEAPcAAACQAwAAAAA=&#10;" filled="t" fillcolor="#007ca8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E88A2E" w14:textId="5BCA85DA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6160" behindDoc="1" locked="0" layoutInCell="1" allowOverlap="1" wp14:anchorId="38F53306" wp14:editId="62F7E9A0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27" name="Group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28" name="Group 41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29" name="Freeform 43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007C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4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007CA8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40" o:spid="_x0000_s1026" style="position:absolute;margin-left:0;margin-top:26.45pt;width:595.3pt;height:46.35pt;z-index:-251640320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">
              <v:group id="Group 41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<v:shape id="Freeform 43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9C68MA&#10;AADbAAAADwAAAGRycy9kb3ducmV2LnhtbESPwWrDMBBE74H+g9hCbrHsHELjRgmlNBAIFJom0ONi&#10;bS0Ra2Uk2XH+vioUehxm5g2z2U2uEyOFaD0rqIoSBHHjteVWwflzv3gCEROyxs4zKbhThN32YbbB&#10;Wvsbf9B4Sq3IEI41KjAp9bWUsTHkMBa+J87etw8OU5ahlTrgLcNdJ5dluZIOLecFgz29Gmqup8Ep&#10;GN/Wl6sLpvqybIbKHundD4NS88fp5RlEoin9h//aB61guYbfL/kH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+9C68MAAADbAAAADwAAAAAAAAAAAAAAAACYAgAAZHJzL2Rv&#10;d25yZXYueG1sUEsFBgAAAAAEAAQA9QAAAIgDAAAAAA==&#10;" path="m,907r11906,l11906,,,,,907e" fillcolor="#007ca8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2" o:spid="_x0000_s1029" type="#_x0000_t75" style="position:absolute;left:10447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0cbS+AAAA2wAAAA8AAABkcnMvZG93bnJldi54bWxET8mqwjAU3T/wH8IV3D1Th6dSjSKCw/JV&#10;xfWluR2wuSlNtPXvzUJweTjzatOZSjypcaVlBaNhBII4tbrkXMH1sv9dgHAeWWNlmRS8yMFm3ftZ&#10;Yaxtywk9zz4XIYRdjAoK7+tYSpcWZNANbU0cuMw2Bn2ATS51g20IN5UcR9FMGiw5NBRY066g9H5+&#10;GAW7/7/96FFl02OEh6TVx+x2n2dKDfrddgnCU+e/4o/7pBVMwvrwJfwAuX4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x0cbS+AAAA2wAAAA8AAAAAAAAAAAAAAAAAnwIAAGRy&#10;cy9kb3ducmV2LnhtbFBLBQYAAAAABAAEAPcAAACKAwAAAAA=&#10;" filled="t" fillcolor="#007ca8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F265A" w14:textId="1251747A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7184" behindDoc="1" locked="0" layoutInCell="1" allowOverlap="1" wp14:anchorId="31B33962" wp14:editId="2365C55E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23" name="Group 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24" name="Group 37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25" name="Freeform 39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007C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1" y="543"/>
                            <a:ext cx="897" cy="897"/>
                          </a:xfrm>
                          <a:prstGeom prst="rect">
                            <a:avLst/>
                          </a:prstGeom>
                          <a:solidFill>
                            <a:srgbClr val="007CA8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6" o:spid="_x0000_s1026" style="position:absolute;margin-left:0;margin-top:26.45pt;width:595.3pt;height:46.35pt;z-index:-251639296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">
              <v:group id="Group 37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<v:shape id="Freeform 39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JI7sIA&#10;AADbAAAADwAAAGRycy9kb3ducmV2LnhtbESPQWsCMRSE7wX/Q3iCt5pdQalboxRREAqF2go9Pjav&#10;m+DmZUmy6/bfN0Khx2FmvmE2u9G1YqAQrWcF5bwAQVx7bblR8PlxfHwCEROyxtYzKfihCLvt5GGD&#10;lfY3fqfhnBqRIRwrVGBS6iopY23IYZz7jjh73z44TFmGRuqAtwx3rVwUxUo6tJwXDHa0N1Rfz71T&#10;MBzWl6sLpvyybPrSvtKb73ulZtPx5RlEojH9h//aJ61gsYT7l/wD5P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kjuwgAAANsAAAAPAAAAAAAAAAAAAAAAAJgCAABkcnMvZG93&#10;bnJldi54bWxQSwUGAAAAAAQABAD1AAAAhwMAAAAA&#10;" path="m,907r11906,l11906,,,,,907e" fillcolor="#007ca8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9" type="#_x0000_t75" style="position:absolute;left:9881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UZOnDAAAA2wAAAA8AAABkcnMvZG93bnJldi54bWxEj0GLwjAUhO/C/ofwhL2IpnooUo1ShC3r&#10;elqt92fzbIvNS22i1n+/ERY8DjPzDbNc96YRd+pcbVnBdBKBIC6srrlUkB++xnMQziNrbCyTgic5&#10;WK8+BktMtH3wL933vhQBwi5BBZX3bSKlKyoy6Ca2JQ7e2XYGfZBdKXWHjwA3jZxFUSwN1hwWKmxp&#10;U1Fx2d+Mgl1/HP2k20v6vLpim59uWRbrTKnPYZ8uQHjq/Tv83/7WCmYxvL6EHy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Rk6cMAAADbAAAADwAAAAAAAAAAAAAAAACf&#10;AgAAZHJzL2Rvd25yZXYueG1sUEsFBgAAAAAEAAQA9wAAAI8DAAAAAA==&#10;" filled="t" fillcolor="#007ca8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EE2A07" w14:textId="48DCF0C2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8208" behindDoc="1" locked="0" layoutInCell="1" allowOverlap="1" wp14:anchorId="43AD3407" wp14:editId="014B8293">
              <wp:simplePos x="0" y="0"/>
              <wp:positionH relativeFrom="page">
                <wp:posOffset>0</wp:posOffset>
              </wp:positionH>
              <wp:positionV relativeFrom="page">
                <wp:posOffset>335915</wp:posOffset>
              </wp:positionV>
              <wp:extent cx="7560310" cy="588645"/>
              <wp:effectExtent l="0" t="0" r="2540" b="0"/>
              <wp:wrapNone/>
              <wp:docPr id="19" name="Group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20" name="Group 32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21" name="Freeform 34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007C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1" y="539"/>
                            <a:ext cx="905" cy="905"/>
                          </a:xfrm>
                          <a:prstGeom prst="rect">
                            <a:avLst/>
                          </a:prstGeom>
                          <a:solidFill>
                            <a:srgbClr val="007CA8"/>
                          </a:solidFill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31" o:spid="_x0000_s1026" style="position:absolute;margin-left:0;margin-top:26.45pt;width:595.3pt;height:46.35pt;z-index:-251638272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">
              <v:group id="Group 32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<v:shape id="Freeform 34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lO7cIA&#10;AADbAAAADwAAAGRycy9kb3ducmV2LnhtbESPzWrDMBCE74W8g9hAbo3sHELiRgmlJFAoFPIHOS7W&#10;1hKxVkaSHfftq0Khx2FmvmE2u9G1YqAQrWcF5bwAQVx7bblRcDkfnlcgYkLW2HomBd8UYbedPG2w&#10;0v7BRxpOqREZwrFCBSalrpIy1oYcxrnviLP35YPDlGVopA74yHDXykVRLKVDy3nBYEdvhur7qXcK&#10;hv36enfBlDfLpi/tB336vldqNh1fX0AkGtN/+K/9rhUsSvj9kn+A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mU7twgAAANsAAAAPAAAAAAAAAAAAAAAAAJgCAABkcnMvZG93&#10;bnJldi54bWxQSwUGAAAAAAQABAD1AAAAhwMAAAAA&#10;" path="m,907r11906,l11906,,,,,907e" fillcolor="#007ca8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9" type="#_x0000_t75" style="position:absolute;left:10441;top:539;width:905;height: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JWbGAAAA2wAAAA8AAABkcnMvZG93bnJldi54bWxEj09rwkAUxO+C32F5ghcxG1Ppn9RVSqVS&#10;kB4aC70+ss8kNPs2ZlcT/fRdQfA4zMxvmMWqN7U4UesqywpmUQyCOLe64kLBz+5j+gzCeWSNtWVS&#10;cCYHq+VwsMBU246/6ZT5QgQIuxQVlN43qZQuL8mgi2xDHLy9bQ36INtC6ha7ADe1TOL4URqsOCyU&#10;2NB7SflfdjQKtt2X9PXGZev55Xx4yl5+J/vjg1LjUf/2CsJT7+/hW/tTK0gSuH4JP0Au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QYlZsYAAADbAAAADwAAAAAAAAAAAAAA&#10;AACfAgAAZHJzL2Rvd25yZXYueG1sUEsFBgAAAAAEAAQA9wAAAJIDAAAAAA==&#10;" filled="t" fillcolor="#007ca8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EFDBD76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7BA182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3EE435" w14:textId="1049273A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5984" behindDoc="1" locked="0" layoutInCell="1" allowOverlap="1" wp14:anchorId="32D99715" wp14:editId="26C28A87">
              <wp:simplePos x="0" y="0"/>
              <wp:positionH relativeFrom="page">
                <wp:posOffset>0</wp:posOffset>
              </wp:positionH>
              <wp:positionV relativeFrom="page">
                <wp:posOffset>504190</wp:posOffset>
              </wp:positionV>
              <wp:extent cx="7560310" cy="575945"/>
              <wp:effectExtent l="0" t="0" r="2540" b="0"/>
              <wp:wrapNone/>
              <wp:docPr id="139" name="Group 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40" name="Freeform 169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8" o:spid="_x0000_s1026" style="position:absolute;margin-left:0;margin-top:39.7pt;width:595.3pt;height:45.35pt;z-index:-251690496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">
              <v:shape id="Freeform 169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xi1cUA&#10;AADcAAAADwAAAGRycy9kb3ducmV2LnhtbESPQWvCQBCF7wX/wzJCb7rRipTUVUQRWxDa2oA9Dtkx&#10;CWZnQ3aj8d87h0JvM7w3732zWPWuVldqQ+XZwGScgCLOva24MJD97EavoEJEtlh7JgN3CrBaDp4W&#10;mFp/42+6HmOhJIRDigbKGJtU65CX5DCMfUMs2tm3DqOsbaFtizcJd7WeJslcO6xYGkpsaFNSfjl2&#10;zsDvaX/Yu2310tnsRFmnP78+Nmdjnof9+g1UpD7+m/+u363gzwRfnpEJ9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TGLVxQAAANwAAAAPAAAAAAAAAAAAAAAAAJgCAABkcnMv&#10;ZG93bnJldi54bWxQSwUGAAAAAAQABAD1AAAAigMAAAAA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5C2BA3" w14:textId="5A99544C" w:rsidR="008A3C5E" w:rsidRDefault="00B572EE" w:rsidP="00520EC0">
    <w:pPr>
      <w:pStyle w:val="Header"/>
      <w:tabs>
        <w:tab w:val="clear" w:pos="4513"/>
        <w:tab w:val="clear" w:pos="9026"/>
        <w:tab w:val="center" w:pos="5534"/>
      </w:tabs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91520" behindDoc="1" locked="0" layoutInCell="1" allowOverlap="1" wp14:anchorId="66B1B8B2" wp14:editId="3203E5F2">
              <wp:simplePos x="0" y="0"/>
              <wp:positionH relativeFrom="page">
                <wp:posOffset>1270</wp:posOffset>
              </wp:positionH>
              <wp:positionV relativeFrom="page">
                <wp:posOffset>-15875</wp:posOffset>
              </wp:positionV>
              <wp:extent cx="7560310" cy="2337435"/>
              <wp:effectExtent l="1270" t="3175" r="1270" b="2540"/>
              <wp:wrapNone/>
              <wp:docPr id="17" name="Group 23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2337435"/>
                        <a:chOff x="0" y="539"/>
                        <a:chExt cx="11906" cy="907"/>
                      </a:xfrm>
                    </wpg:grpSpPr>
                    <wps:wsp>
                      <wps:cNvPr id="18" name="Freeform 237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6" o:spid="_x0000_s1026" style="position:absolute;margin-left:.1pt;margin-top:-1.25pt;width:595.3pt;height:184.05pt;z-index:-251624960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">
              <v:shape id="Freeform 237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9YucUA&#10;AADbAAAADwAAAGRycy9kb3ducmV2LnhtbESPQUvDQBCF70L/wzIFL2I3KkhJuy2lKAQE0UbS65Ad&#10;s8HsbMhum+TfOwfB2wzvzXvfbPeT79SVhtgGNvCwykAR18G23Bj4Kl/v16BiQrbYBSYDM0XY7xY3&#10;W8xtGPmTrqfUKAnhmKMBl1Kfax1rRx7jKvTEon2HwWOSdWi0HXCUcN/pxyx71h5blgaHPR0d1T+n&#10;izcwlfX7W1U9lcVL5cbzx91cFJfZmNvldNiASjSlf/PfdWEFX2DlFxlA7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1i5xQAAANsAAAAPAAAAAAAAAAAAAAAAAJgCAABkcnMv&#10;ZG93bnJldi54bWxQSwUGAAAAAAQABAD1AAAAigMAAAAA&#10;" path="m,907r11906,l11906,,,,,907e" fillcolor="#fff200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  <w:r w:rsidR="008A3C5E">
      <w:tab/>
    </w: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7FE82" w14:textId="3C370FA1" w:rsidR="008A3C5E" w:rsidRDefault="00B572EE" w:rsidP="00695E19"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4352" behindDoc="1" locked="0" layoutInCell="1" allowOverlap="1" wp14:anchorId="4B0781CB" wp14:editId="2374358C">
              <wp:simplePos x="0" y="0"/>
              <wp:positionH relativeFrom="page">
                <wp:posOffset>-348615</wp:posOffset>
              </wp:positionH>
              <wp:positionV relativeFrom="page">
                <wp:posOffset>-11430</wp:posOffset>
              </wp:positionV>
              <wp:extent cx="8001000" cy="2134235"/>
              <wp:effectExtent l="3810" t="0" r="0" b="1270"/>
              <wp:wrapNone/>
              <wp:docPr id="15" name="Group 1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001000" cy="2134235"/>
                        <a:chOff x="0" y="539"/>
                        <a:chExt cx="11906" cy="907"/>
                      </a:xfrm>
                    </wpg:grpSpPr>
                    <wps:wsp>
                      <wps:cNvPr id="16" name="Freeform 199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98" o:spid="_x0000_s1026" style="position:absolute;margin-left:-27.45pt;margin-top:-.9pt;width:630pt;height:168.05pt;z-index:-251632128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">
              <v:shape id="Freeform 199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xpUMIA&#10;AADbAAAADwAAAGRycy9kb3ducmV2LnhtbERP32vCMBB+H/g/hBN8GZpugkhnFJENCsJwVrrXo7k1&#10;Zc2lNNG2//0iCHu7j+/nbXaDbcSNOl87VvCySEAQl07XXCm45B/zNQgfkDU2jknBSB5228nTBlPt&#10;ev6i2zlUIoawT1GBCaFNpfSlIYt+4VriyP24zmKIsKuk7rCP4baRr0mykhZrjg0GWzoYKn/PV6tg&#10;yMvPY1Es8+y9MP336XnMsuuo1Gw67N9ABBrCv/jhznScv4L7L/E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rGlQwgAAANsAAAAPAAAAAAAAAAAAAAAAAJgCAABkcnMvZG93&#10;bnJldi54bWxQSwUGAAAAAAQABAD1AAAAhwMAAAAA&#10;" path="m,907r11906,l11906,,,,,907e" fillcolor="#fff200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04430A" w14:textId="34CA07D8" w:rsidR="008A3C5E" w:rsidRDefault="00B572EE" w:rsidP="00520EC0">
    <w:pPr>
      <w:pStyle w:val="Header"/>
      <w:tabs>
        <w:tab w:val="clear" w:pos="4513"/>
        <w:tab w:val="clear" w:pos="9026"/>
        <w:tab w:val="center" w:pos="5534"/>
      </w:tabs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9472" behindDoc="1" locked="0" layoutInCell="1" allowOverlap="1" wp14:anchorId="7A0B2F9F" wp14:editId="49B4B67F">
              <wp:simplePos x="0" y="0"/>
              <wp:positionH relativeFrom="page">
                <wp:posOffset>1270</wp:posOffset>
              </wp:positionH>
              <wp:positionV relativeFrom="page">
                <wp:posOffset>267970</wp:posOffset>
              </wp:positionV>
              <wp:extent cx="7560310" cy="575945"/>
              <wp:effectExtent l="1270" t="1270" r="1270" b="3810"/>
              <wp:wrapNone/>
              <wp:docPr id="13" name="Group 2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4" name="Freeform 233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BEF0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2" o:spid="_x0000_s1026" style="position:absolute;margin-left:.1pt;margin-top:21.1pt;width:595.3pt;height:45.35pt;z-index:-251627008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">
              <v:shape id="Freeform 233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MR8AA&#10;AADbAAAADwAAAGRycy9kb3ducmV2LnhtbERPTWvCQBC9F/oflil4q5vWUjS6CaWglOKlayDXITsm&#10;wexsyK4x/vuuIHibx/ucTT7ZTow0+Naxgrd5AoK4cqblWkFx2L4uQfiAbLBzTAqu5CHPnp82mBp3&#10;4T8adahFDGGfooImhD6V0lcNWfRz1xNH7ugGiyHCoZZmwEsMt518T5JPabHl2NBgT98NVSd9tgpc&#10;Xyz07viLWrvT3h6oHHFVKjV7mb7WIAJN4SG+u39MnP8Bt1/iATL7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hrMR8AAAADbAAAADwAAAAAAAAAAAAAAAACYAgAAZHJzL2Rvd25y&#10;ZXYueG1sUEsFBgAAAAAEAAQA9QAAAIUDAAAAAA==&#10;" path="m,907r11906,l11906,,,,,907e" fillcolor="#fbef08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  <w:r w:rsidR="008A3C5E">
      <w:tab/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9845F9" w14:textId="7D8F6184" w:rsidR="008A3C5E" w:rsidRDefault="00B572EE">
    <w:pPr>
      <w:spacing w:after="0" w:line="0" w:lineRule="atLeast"/>
      <w:rPr>
        <w:sz w:val="0"/>
        <w:szCs w:val="0"/>
      </w:rPr>
    </w:pPr>
    <w:r>
      <w:rPr>
        <w:noProof/>
        <w:sz w:val="0"/>
        <w:szCs w:val="0"/>
        <w:lang w:val="en-AU" w:eastAsia="en-AU"/>
      </w:rPr>
      <mc:AlternateContent>
        <mc:Choice Requires="wpg">
          <w:drawing>
            <wp:anchor distT="0" distB="0" distL="114300" distR="114300" simplePos="0" relativeHeight="251683328" behindDoc="1" locked="0" layoutInCell="1" allowOverlap="1" wp14:anchorId="1A2ECFAA" wp14:editId="5C7487EC">
              <wp:simplePos x="0" y="0"/>
              <wp:positionH relativeFrom="page">
                <wp:posOffset>1270</wp:posOffset>
              </wp:positionH>
              <wp:positionV relativeFrom="page">
                <wp:posOffset>311150</wp:posOffset>
              </wp:positionV>
              <wp:extent cx="7560310" cy="575945"/>
              <wp:effectExtent l="1270" t="0" r="1270" b="0"/>
              <wp:wrapNone/>
              <wp:docPr id="11" name="Group 1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2" name="Freeform 197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96" o:spid="_x0000_s1026" style="position:absolute;margin-left:.1pt;margin-top:24.5pt;width:595.3pt;height:45.35pt;z-index:-251633152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">
              <v:shape id="Freeform 197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dvU8IA&#10;AADbAAAADwAAAGRycy9kb3ducmV2LnhtbERP32vCMBB+H/g/hBP2MjSdgyGdUUQ2KAjDWelej+bW&#10;lDWX0kTb/vdGEHy7j+/nrTaDbcSFOl87VvA6T0AQl07XXCk45V+zJQgfkDU2jknBSB4268nTClPt&#10;ev6hyzFUIoawT1GBCaFNpfSlIYt+7lriyP25zmKIsKuk7rCP4baRiyR5lxZrjg0GW9oZKv+PZ6tg&#10;yMvvfVG85dlnYfrfw8uYZedRqefpsP0AEWgID/Hdnek4fwG3X+IB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l29TwgAAANsAAAAPAAAAAAAAAAAAAAAAAJgCAABkcnMvZG93&#10;bnJldi54bWxQSwUGAAAAAAQABAD1AAAAhwMAAAAA&#10;" path="m,907r11906,l11906,,,,,907e" fillcolor="#fff200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7997DF1" w14:textId="0D1FDCBE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79232" behindDoc="1" locked="0" layoutInCell="1" allowOverlap="1" wp14:anchorId="10E16BA0" wp14:editId="692D6245">
              <wp:simplePos x="0" y="0"/>
              <wp:positionH relativeFrom="page">
                <wp:posOffset>0</wp:posOffset>
              </wp:positionH>
              <wp:positionV relativeFrom="page">
                <wp:posOffset>288290</wp:posOffset>
              </wp:positionV>
              <wp:extent cx="7560310" cy="575945"/>
              <wp:effectExtent l="0" t="2540" r="2540" b="2540"/>
              <wp:wrapNone/>
              <wp:docPr id="9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0" name="Freeform 21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0" o:spid="_x0000_s1026" style="position:absolute;margin-left:0;margin-top:22.7pt;width:595.3pt;height:45.35pt;z-index:-251637248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">
              <v:shape id="Freeform 21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lUv8UA&#10;AADbAAAADwAAAGRycy9kb3ducmV2LnhtbESPQUvDQBCF70L/wzIFL2I3KkhJuy2lKAQE0UbS65Ad&#10;s8HsbMhum+TfOwfB2wzvzXvfbPeT79SVhtgGNvCwykAR18G23Bj4Kl/v16BiQrbYBSYDM0XY7xY3&#10;W8xtGPmTrqfUKAnhmKMBl1Kfax1rRx7jKvTEon2HwWOSdWi0HXCUcN/pxyx71h5blgaHPR0d1T+n&#10;izcwlfX7W1U9lcVL5cbzx91cFJfZmNvldNiASjSlf/PfdWEFX+jlFxlA7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CVS/xQAAANsAAAAPAAAAAAAAAAAAAAAAAJgCAABkcnMv&#10;ZG93bnJldi54bWxQSwUGAAAAAAQABAD1AAAAigMAAAAA&#10;" path="m,907r11906,l11906,,,,,907e" fillcolor="#fff200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861E05" w14:textId="35CA2E86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0256" behindDoc="1" locked="0" layoutInCell="1" allowOverlap="1" wp14:anchorId="32EA9BD0" wp14:editId="77A2A613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7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8" name="Freeform 14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FF2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3" o:spid="_x0000_s1026" style="position:absolute;margin-left:0;margin-top:26.95pt;width:595.3pt;height:45.35pt;z-index:-251636224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">
              <v:shape id="Freeform 14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StKsEA&#10;AADaAAAADwAAAGRycy9kb3ducmV2LnhtbERPXWvCMBR9H/gfwhV8GZrOwZBqFJEJBWFsVurrpbk2&#10;xeamNNG2/355GOzxcL43u8E24kmdrx0reFskIIhLp2uuFFzy43wFwgdkjY1jUjCSh9128rLBVLue&#10;f+h5DpWIIexTVGBCaFMpfWnIol+4ljhyN9dZDBF2ldQd9jHcNnKZJB/SYs2xwWBLB0Pl/fywCoa8&#10;/DoVxXuefRamv36/jln2GJWaTYf9GkSgIfyL/9yZVhC3xivxBs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krSrBAAAA2gAAAA8AAAAAAAAAAAAAAAAAmAIAAGRycy9kb3du&#10;cmV2LnhtbFBLBQYAAAAABAAEAPUAAACGAwAAAAA=&#10;" path="m,907r11906,l11906,,,,,907e" fillcolor="#fff200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0678C9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A1977BE" w14:textId="4557419A" w:rsidR="008A3C5E" w:rsidRDefault="00B572EE" w:rsidP="00520EC0">
    <w:pPr>
      <w:pStyle w:val="Header"/>
      <w:tabs>
        <w:tab w:val="clear" w:pos="4513"/>
        <w:tab w:val="clear" w:pos="9026"/>
        <w:tab w:val="center" w:pos="5534"/>
      </w:tabs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90496" behindDoc="1" locked="0" layoutInCell="1" allowOverlap="1" wp14:anchorId="6D68475D" wp14:editId="433E3A81">
              <wp:simplePos x="0" y="0"/>
              <wp:positionH relativeFrom="page">
                <wp:posOffset>1270</wp:posOffset>
              </wp:positionH>
              <wp:positionV relativeFrom="page">
                <wp:posOffset>386715</wp:posOffset>
              </wp:positionV>
              <wp:extent cx="7560310" cy="575945"/>
              <wp:effectExtent l="1270" t="0" r="1270" b="0"/>
              <wp:wrapNone/>
              <wp:docPr id="5" name="Group 2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6" name="Freeform 235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A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34" o:spid="_x0000_s1026" style="position:absolute;margin-left:.1pt;margin-top:30.45pt;width:595.3pt;height:45.35pt;z-index:-251625984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">
              <v:shape id="Freeform 235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hJUcMA&#10;AADaAAAADwAAAGRycy9kb3ducmV2LnhtbESPwWrCQBCG74LvsIzgTTdWiZK6ihRaetCKsRR6G7Jj&#10;EszOht2txrd3C4LHn/m/b2aW68404kLO15YVTMYJCOLC6ppLBd/H99EChA/IGhvLpOBGHtarfm+J&#10;mbZXPtAlD6WIEvYZKqhCaDMpfVGRQT+2LXGcnawzGGJ0pdQOr1FuGvmSJKk0WHPcUGFLbxUV5/zP&#10;xDM+bufj1M9+fk/zfet2XxHZpkoNB93mFUSgLjzLD/pTK0jh/5XIg1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hJUcMAAADaAAAADwAAAAAAAAAAAAAAAACYAgAAZHJzL2Rv&#10;d25yZXYueG1sUEsFBgAAAAAEAAQA9QAAAIgDAAAAAA==&#10;" path="m,907r11906,l11906,,,,,907e" fillcolor="#f15a22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  <w:r w:rsidR="008A3C5E">
      <w:tab/>
    </w: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4FDC48" w14:textId="034D7262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1280" behindDoc="1" locked="0" layoutInCell="1" allowOverlap="1" wp14:anchorId="54869B97" wp14:editId="56151EDA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3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4" name="Freeform 6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A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5" o:spid="_x0000_s1026" style="position:absolute;margin-left:0;margin-top:26.95pt;width:595.3pt;height:45.35pt;z-index:-251635200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">
              <v:shape id="Freeform 6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ZyvcMA&#10;AADaAAAADwAAAGRycy9kb3ducmV2LnhtbESPTYvCMBCG74L/IYzgbU39QJdqFBEUD66iLgt7G5qx&#10;LTaTkkSt/34jLHh8mfd5Zma2aEwl7uR8aVlBv5eAIM6sLjlX8H1ef3yC8AFZY2WZFDzJw2Lebs0w&#10;1fbBR7qfQi6ihH2KCooQ6lRKnxVk0PdsTRxnF+sMhhhdLrXDR5SbSg6SZCwNlhw3FFjTqqDserqZ&#10;eMbmeT0P/ejn9zI51O5rH5HdWKlup1lOQQRqwrv8T2+1ghG8Xok8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ZyvcMAAADaAAAADwAAAAAAAAAAAAAAAACYAgAAZHJzL2Rv&#10;d25yZXYueG1sUEsFBgAAAAAEAAQA9QAAAIgDAAAAAA==&#10;" path="m,907r11906,l11906,,,,,907e" fillcolor="#f15a22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C15CCA" w14:textId="554883D7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2304" behindDoc="1" locked="0" layoutInCell="1" allowOverlap="1" wp14:anchorId="4B0BE3C5" wp14:editId="38D8191F">
              <wp:simplePos x="0" y="0"/>
              <wp:positionH relativeFrom="page">
                <wp:posOffset>0</wp:posOffset>
              </wp:positionH>
              <wp:positionV relativeFrom="page">
                <wp:posOffset>342265</wp:posOffset>
              </wp:positionV>
              <wp:extent cx="7560310" cy="575945"/>
              <wp:effectExtent l="0" t="0" r="2540" b="0"/>
              <wp:wrapNone/>
              <wp:docPr id="1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2" name="Freeform 3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A2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" o:spid="_x0000_s1026" style="position:absolute;margin-left:0;margin-top:26.95pt;width:595.3pt;height:45.35pt;z-index:-251634176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">
              <v:shape id="Freeform 3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NPUsQA&#10;AADaAAAADwAAAGRycy9kb3ducmV2LnhtbESPTWvCQBCG74X+h2UKvTWbWlFJswYRWnrQih8I3obs&#10;mIRkZ8PuVuO/dwuFHl/mfZ6ZyYvBdOJCzjeWFbwmKQji0uqGKwWH/cfLDIQPyBo7y6TgRh6K+eND&#10;jpm2V97SZRcqESXsM1RQh9BnUvqyJoM+sT1xnJ2tMxhidJXUDq9Rbjo5StOJNNhw3FBjT8uaynb3&#10;Y+IZn7d2/+bHx9N5uund+jsiq4lSz0/D4h1EoCH8l//oL61gBL+vRB7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TT1LEAAAA2gAAAA8AAAAAAAAAAAAAAAAAmAIAAGRycy9k&#10;b3ducmV2LnhtbFBLBQYAAAAABAAEAPUAAACJAwAAAAA=&#10;" path="m,907r11906,l11906,,,,,907e" fillcolor="#f15a22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6ED72CA" w14:textId="6125B16C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7008" behindDoc="1" locked="0" layoutInCell="1" allowOverlap="1" wp14:anchorId="6085D512" wp14:editId="504AD04B">
              <wp:simplePos x="0" y="0"/>
              <wp:positionH relativeFrom="page">
                <wp:posOffset>0</wp:posOffset>
              </wp:positionH>
              <wp:positionV relativeFrom="page">
                <wp:posOffset>504190</wp:posOffset>
              </wp:positionV>
              <wp:extent cx="7560310" cy="575945"/>
              <wp:effectExtent l="0" t="0" r="2540" b="0"/>
              <wp:wrapNone/>
              <wp:docPr id="137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38" name="Freeform 166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5" o:spid="_x0000_s1026" style="position:absolute;margin-left:0;margin-top:39.7pt;width:595.3pt;height:45.35pt;z-index:-251689472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">
              <v:shape id="Freeform 166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wdrsUA&#10;AADcAAAADwAAAGRycy9kb3ducmV2LnhtbESPQWvCQBCF7wX/wzJCb3VjBSnRVUQptiDY2oAeh+yY&#10;BLOzIbvR9N87B8HbDO/Ne9/Ml72r1ZXaUHk2MB4loIhzbysuDGR/n28foEJEtlh7JgP/FGC5GLzM&#10;MbX+xr90PcRCSQiHFA2UMTap1iEvyWEY+YZYtLNvHUZZ20LbFm8S7mr9niRT7bBiaSixoXVJ+eXQ&#10;OQOn43a3dZtq0tnsSFmn9z/f67Mxr8N+NQMVqY9P8+P6ywr+RGjlGZlAL+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PB2uxQAAANwAAAAPAAAAAAAAAAAAAAAAAJgCAABkcnMv&#10;ZG93bnJldi54bWxQSwUGAAAAAAQABAD1AAAAigMAAAAA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00336F" w14:textId="77777777" w:rsidR="008A3C5E" w:rsidRDefault="008A3C5E" w:rsidP="00520EC0">
    <w:pPr>
      <w:pStyle w:val="Header"/>
      <w:tabs>
        <w:tab w:val="clear" w:pos="4513"/>
        <w:tab w:val="clear" w:pos="9026"/>
        <w:tab w:val="center" w:pos="5534"/>
      </w:tabs>
    </w:pPr>
    <w:r>
      <w:tab/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9D235FF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234439" w14:textId="301B7DD1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8032" behindDoc="1" locked="0" layoutInCell="1" allowOverlap="1" wp14:anchorId="094C0895" wp14:editId="7BD18656">
              <wp:simplePos x="0" y="0"/>
              <wp:positionH relativeFrom="page">
                <wp:posOffset>0</wp:posOffset>
              </wp:positionH>
              <wp:positionV relativeFrom="page">
                <wp:posOffset>504190</wp:posOffset>
              </wp:positionV>
              <wp:extent cx="7560310" cy="575945"/>
              <wp:effectExtent l="0" t="0" r="2540" b="0"/>
              <wp:wrapNone/>
              <wp:docPr id="135" name="Group 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794"/>
                        <a:chExt cx="11906" cy="907"/>
                      </a:xfrm>
                    </wpg:grpSpPr>
                    <wps:wsp>
                      <wps:cNvPr id="136" name="Freeform 163"/>
                      <wps:cNvSpPr>
                        <a:spLocks/>
                      </wps:cNvSpPr>
                      <wps:spPr bwMode="auto">
                        <a:xfrm>
                          <a:off x="0" y="794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794 794"/>
                            <a:gd name="T2" fmla="*/ 794 h 907"/>
                            <a:gd name="T3" fmla="*/ 0 w 11906"/>
                            <a:gd name="T4" fmla="+- 0 1701 794"/>
                            <a:gd name="T5" fmla="*/ 1701 h 907"/>
                            <a:gd name="T6" fmla="*/ 11906 w 11906"/>
                            <a:gd name="T7" fmla="+- 0 1701 794"/>
                            <a:gd name="T8" fmla="*/ 1701 h 907"/>
                            <a:gd name="T9" fmla="*/ 11906 w 11906"/>
                            <a:gd name="T10" fmla="+- 0 794 794"/>
                            <a:gd name="T11" fmla="*/ 794 h 907"/>
                            <a:gd name="T12" fmla="*/ 0 w 11906"/>
                            <a:gd name="T13" fmla="+- 0 794 794"/>
                            <a:gd name="T14" fmla="*/ 794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0"/>
                              </a:moveTo>
                              <a:lnTo>
                                <a:pt x="0" y="907"/>
                              </a:ln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rgbClr val="99258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2" o:spid="_x0000_s1026" style="position:absolute;margin-left:0;margin-top:39.7pt;width:595.3pt;height:45.35pt;z-index:-251688448;mso-position-horizontal-relative:page;mso-position-vertical-relative:page" coordorigin=",794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">
              <v:shape id="Freeform 163" o:spid="_x0000_s1027" style="position:absolute;top:794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8sR8EA&#10;AADcAAAADwAAAGRycy9kb3ducmV2LnhtbERPTYvCMBC9L/gfwgje1lQFWapRRBEVBHe1oMehGdti&#10;MylNqvXfG0HY2zze50znrSnFnWpXWFYw6EcgiFOrC84UJKf19w8I55E1lpZJwZMczGedrynG2j74&#10;j+5Hn4kQwi5GBbn3VSylS3My6Pq2Ig7c1dYGfYB1JnWNjxBuSjmMorE0WHBoyLGiZU7p7dgYBZfz&#10;Zr8xq2LU6ORMSSMPv7vlValet11MQHhq/b/4497qMH80hvcz4QI5e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vLEfBAAAA3AAAAA8AAAAAAAAAAAAAAAAAmAIAAGRycy9kb3du&#10;cmV2LnhtbFBLBQYAAAAABAAEAPUAAACGAwAAAAA=&#10;" path="m,l,907r11906,l11906,,,e" fillcolor="#99258d" stroked="f">
                <v:path arrowok="t" o:connecttype="custom" o:connectlocs="0,794;0,1701;11906,1701;11906,794;0,794" o:connectangles="0,0,0,0,0"/>
              </v:shape>
              <w10:wrap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82BBE7" w14:textId="77777777" w:rsidR="008A3C5E" w:rsidRDefault="008A3C5E">
    <w:pPr>
      <w:pStyle w:val="Header"/>
    </w:pPr>
    <w:r>
      <w:fldChar w:fldCharType="begin"/>
    </w:r>
    <w:r>
      <w:instrText xml:space="preserve"> PAGE   \* MERGEFORMAT </w:instrText>
    </w:r>
    <w:r>
      <w:fldChar w:fldCharType="separate"/>
    </w:r>
    <w:r w:rsidR="00B572EE">
      <w:rPr>
        <w:noProof/>
      </w:rPr>
      <w:t>1</w:t>
    </w:r>
    <w:r>
      <w:rPr>
        <w:noProof/>
      </w:rPr>
      <w:fldChar w:fldCharType="end"/>
    </w:r>
  </w:p>
  <w:p w14:paraId="166F6AE2" w14:textId="77777777" w:rsidR="008A3C5E" w:rsidRDefault="008A3C5E">
    <w:pPr>
      <w:spacing w:after="0" w:line="0" w:lineRule="atLeast"/>
      <w:rPr>
        <w:sz w:val="0"/>
        <w:szCs w:val="0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6D8661" w14:textId="49D78AAE" w:rsidR="008A3C5E" w:rsidRDefault="00B572EE">
    <w:pPr>
      <w:pStyle w:val="Header"/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86400" behindDoc="1" locked="0" layoutInCell="1" allowOverlap="1" wp14:anchorId="44F1E4F7" wp14:editId="1895E74F">
              <wp:simplePos x="0" y="0"/>
              <wp:positionH relativeFrom="page">
                <wp:posOffset>1270</wp:posOffset>
              </wp:positionH>
              <wp:positionV relativeFrom="page">
                <wp:posOffset>262890</wp:posOffset>
              </wp:positionV>
              <wp:extent cx="7560310" cy="588645"/>
              <wp:effectExtent l="1270" t="0" r="1270" b="0"/>
              <wp:wrapNone/>
              <wp:docPr id="131" name="Group 2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88645"/>
                        <a:chOff x="0" y="529"/>
                        <a:chExt cx="11906" cy="927"/>
                      </a:xfrm>
                    </wpg:grpSpPr>
                    <wpg:grpSp>
                      <wpg:cNvPr id="132" name="Group 217"/>
                      <wpg:cNvGrpSpPr>
                        <a:grpSpLocks/>
                      </wpg:cNvGrpSpPr>
                      <wpg:grpSpPr bwMode="auto">
                        <a:xfrm>
                          <a:off x="0" y="539"/>
                          <a:ext cx="11906" cy="907"/>
                          <a:chOff x="0" y="539"/>
                          <a:chExt cx="11906" cy="907"/>
                        </a:xfrm>
                      </wpg:grpSpPr>
                      <wps:wsp>
                        <wps:cNvPr id="133" name="Freeform 218"/>
                        <wps:cNvSpPr>
                          <a:spLocks/>
                        </wps:cNvSpPr>
                        <wps:spPr bwMode="auto">
                          <a:xfrm>
                            <a:off x="0" y="539"/>
                            <a:ext cx="11906" cy="907"/>
                          </a:xfrm>
                          <a:custGeom>
                            <a:avLst/>
                            <a:gdLst>
                              <a:gd name="T0" fmla="*/ 0 w 11906"/>
                              <a:gd name="T1" fmla="+- 0 1446 539"/>
                              <a:gd name="T2" fmla="*/ 1446 h 907"/>
                              <a:gd name="T3" fmla="*/ 11906 w 11906"/>
                              <a:gd name="T4" fmla="+- 0 1446 539"/>
                              <a:gd name="T5" fmla="*/ 1446 h 907"/>
                              <a:gd name="T6" fmla="*/ 11906 w 11906"/>
                              <a:gd name="T7" fmla="+- 0 539 539"/>
                              <a:gd name="T8" fmla="*/ 539 h 907"/>
                              <a:gd name="T9" fmla="*/ 0 w 11906"/>
                              <a:gd name="T10" fmla="+- 0 539 539"/>
                              <a:gd name="T11" fmla="*/ 539 h 907"/>
                              <a:gd name="T12" fmla="*/ 0 w 11906"/>
                              <a:gd name="T13" fmla="+- 0 1446 539"/>
                              <a:gd name="T14" fmla="*/ 1446 h 9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11906" h="907">
                                <a:moveTo>
                                  <a:pt x="0" y="907"/>
                                </a:moveTo>
                                <a:lnTo>
                                  <a:pt x="11906" y="907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</a:path>
                            </a:pathLst>
                          </a:custGeom>
                          <a:solidFill>
                            <a:srgbClr val="F15E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7" y="543"/>
                            <a:ext cx="897" cy="8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216" o:spid="_x0000_s1026" style="position:absolute;margin-left:.1pt;margin-top:20.7pt;width:595.3pt;height:46.35pt;z-index:-251630080;mso-position-horizontal-relative:page;mso-position-vertical-relative:page" coordorigin=",529" coordsize="11906,9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">
              <v:group id="Group 217" o:spid="_x0000_s1027" style="position:absolute;top:539;width:11906;height:907" coordorigin=",539" coordsize="11906,9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<v:shape id="Freeform 218" o:spid="_x0000_s1028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H0A8QA&#10;AADcAAAADwAAAGRycy9kb3ducmV2LnhtbESPQWsCMRCF74X+hzAFbzVrF2zZGkUKBS+CWr1PN9PN&#10;6mayTbJr+u8bodDbDO/N+94sVsl2YiQfWscKZtMCBHHtdMuNguPH++MLiBCRNXaOScEPBVgt7+8W&#10;WGl35T2Nh9iIHMKhQgUmxr6SMtSGLIap64mz9uW8xZhX30jt8ZrDbSefimIuLbacCQZ7ejNUXw6D&#10;zZAybc9p2HUnH/bnUZrP7/XwrNTkIa1fQURK8d/8d73RuX5Zwu2ZPIF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h9APEAAAA3AAAAA8AAAAAAAAAAAAAAAAAmAIAAGRycy9k&#10;b3ducmV2LnhtbFBLBQYAAAAABAAEAPUAAACJAwAAAAA=&#10;" path="m,907r11906,l11906,,,,,907e" fillcolor="#f15e64" stroked="f">
                  <v:path arrowok="t" o:connecttype="custom" o:connectlocs="0,1446;11906,1446;11906,539;0,539;0,1446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9" o:spid="_x0000_s1029" type="#_x0000_t75" style="position:absolute;left:10447;top:543;width:897;height:8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640HFAAAA3AAAAA8AAABkcnMvZG93bnJldi54bWxET0trwkAQvhf6H5YpeBHd1KpodBURhVYv&#10;Pg/ehuyYpGZnQ3Y18d93C4Xe5uN7znTemEI8qHK5ZQXv3QgEcWJ1zqmC03HdGYFwHlljYZkUPMnB&#10;fPb6MsVY25r39Dj4VIQQdjEqyLwvYyldkpFB17UlceCutjLoA6xSqSusQ7gpZC+KhtJgzqEhw5KW&#10;GSW3w90ouI13x3a+3awu36uvZz1w5+1is1aq9dYsJiA8Nf5f/Of+1GH+Rx9+nwkXyN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OuNBxQAAANwAAAAPAAAAAAAAAAAAAAAA&#10;AJ8CAABkcnMvZG93bnJldi54bWxQSwUGAAAAAAQABAD3AAAAkQMAAAAA&#10;">
                  <v:imagedata r:id="rId2" o:title=""/>
                </v:shape>
              </v:group>
              <w10:wrap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70F9B0" w14:textId="39A92EA2" w:rsidR="008A3C5E" w:rsidRDefault="00B572EE">
    <w:pPr>
      <w:spacing w:after="0" w:line="200" w:lineRule="exact"/>
      <w:rPr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251629056" behindDoc="1" locked="0" layoutInCell="1" allowOverlap="1" wp14:anchorId="0EE9B159" wp14:editId="06104810">
              <wp:simplePos x="0" y="0"/>
              <wp:positionH relativeFrom="page">
                <wp:posOffset>0</wp:posOffset>
              </wp:positionH>
              <wp:positionV relativeFrom="page">
                <wp:posOffset>484505</wp:posOffset>
              </wp:positionV>
              <wp:extent cx="7560310" cy="575945"/>
              <wp:effectExtent l="0" t="0" r="2540" b="0"/>
              <wp:wrapNone/>
              <wp:docPr id="129" name="Group 1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75945"/>
                        <a:chOff x="0" y="539"/>
                        <a:chExt cx="11906" cy="907"/>
                      </a:xfrm>
                    </wpg:grpSpPr>
                    <wps:wsp>
                      <wps:cNvPr id="130" name="Freeform 161"/>
                      <wps:cNvSpPr>
                        <a:spLocks/>
                      </wps:cNvSpPr>
                      <wps:spPr bwMode="auto">
                        <a:xfrm>
                          <a:off x="0" y="539"/>
                          <a:ext cx="11906" cy="907"/>
                        </a:xfrm>
                        <a:custGeom>
                          <a:avLst/>
                          <a:gdLst>
                            <a:gd name="T0" fmla="*/ 0 w 11906"/>
                            <a:gd name="T1" fmla="+- 0 1446 539"/>
                            <a:gd name="T2" fmla="*/ 1446 h 907"/>
                            <a:gd name="T3" fmla="*/ 11906 w 11906"/>
                            <a:gd name="T4" fmla="+- 0 1446 539"/>
                            <a:gd name="T5" fmla="*/ 1446 h 907"/>
                            <a:gd name="T6" fmla="*/ 11906 w 11906"/>
                            <a:gd name="T7" fmla="+- 0 539 539"/>
                            <a:gd name="T8" fmla="*/ 539 h 907"/>
                            <a:gd name="T9" fmla="*/ 0 w 11906"/>
                            <a:gd name="T10" fmla="+- 0 539 539"/>
                            <a:gd name="T11" fmla="*/ 539 h 907"/>
                            <a:gd name="T12" fmla="*/ 0 w 11906"/>
                            <a:gd name="T13" fmla="+- 0 1446 539"/>
                            <a:gd name="T14" fmla="*/ 1446 h 907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</a:cxnLst>
                          <a:rect l="0" t="0" r="r" b="b"/>
                          <a:pathLst>
                            <a:path w="11906" h="907">
                              <a:moveTo>
                                <a:pt x="0" y="907"/>
                              </a:moveTo>
                              <a:lnTo>
                                <a:pt x="11906" y="907"/>
                              </a:lnTo>
                              <a:lnTo>
                                <a:pt x="11906" y="0"/>
                              </a:lnTo>
                              <a:lnTo>
                                <a:pt x="0" y="0"/>
                              </a:lnTo>
                              <a:lnTo>
                                <a:pt x="0" y="907"/>
                              </a:lnTo>
                            </a:path>
                          </a:pathLst>
                        </a:custGeom>
                        <a:solidFill>
                          <a:srgbClr val="F15E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oup 160" o:spid="_x0000_s1026" style="position:absolute;margin-left:0;margin-top:38.15pt;width:595.3pt;height:45.35pt;z-index:-251687424;mso-position-horizontal-relative:page;mso-position-vertical-relative:page" coordorigin=",539" coordsize="11906,9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">
              <v:shape id="Freeform 161" o:spid="_x0000_s1027" style="position:absolute;top:539;width:11906;height:907;visibility:visible;mso-wrap-style:square;v-text-anchor:top" coordsize="11906,9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NqdMMA&#10;AADcAAAADwAAAGRycy9kb3ducmV2LnhtbESPTUsDMRCG74L/IYzgzWa1oGVtWoogeBFsbe/jZtxs&#10;3UzWJLuN/945FHqbYd6PZ5br4ns1UUxdYAP3swoUcRNsx62B/efr3QJUysgW+8Bk4I8SrFfXV0us&#10;bTjxlqZdbpWEcKrRgMt5qLVOjSOPaRYGYrl9h+gxyxpbbSOeJNz3+qGqHrXHjqXB4UAvjpqf3eil&#10;ZF7ej2X86A8xbY+Tdl+/m/HJmNubsnkGlanki/jsfrOCPxd8eUYm0K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jNqdMMAAADcAAAADwAAAAAAAAAAAAAAAACYAgAAZHJzL2Rv&#10;d25yZXYueG1sUEsFBgAAAAAEAAQA9QAAAIgDAAAAAA==&#10;" path="m,907r11906,l11906,,,,,907e" fillcolor="#f15e64" stroked="f">
                <v:path arrowok="t" o:connecttype="custom" o:connectlocs="0,1446;11906,1446;11906,539;0,539;0,1446" o:connectangles="0,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74785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">
    <w:nsid w:val="0266370A"/>
    <w:multiLevelType w:val="hybridMultilevel"/>
    <w:tmpl w:val="55B470F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BD4642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>
    <w:nsid w:val="05F82F01"/>
    <w:multiLevelType w:val="multilevel"/>
    <w:tmpl w:val="0D583B4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1.1.%2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>
    <w:nsid w:val="08642590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5">
    <w:nsid w:val="0CBE18E9"/>
    <w:multiLevelType w:val="hybridMultilevel"/>
    <w:tmpl w:val="A18C26B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0E7F598A"/>
    <w:multiLevelType w:val="hybridMultilevel"/>
    <w:tmpl w:val="AEF8F38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0EDD5CC2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>
    <w:nsid w:val="147D30C8"/>
    <w:multiLevelType w:val="multilevel"/>
    <w:tmpl w:val="FC28303E"/>
    <w:lvl w:ilvl="0">
      <w:start w:val="2"/>
      <w:numFmt w:val="decimal"/>
      <w:lvlText w:val="1.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pStyle w:val="Heading3green"/>
      <w:suff w:val="space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pStyle w:val="Heading4"/>
      <w:suff w:val="space"/>
      <w:lvlText w:val="%1.%2.%3."/>
      <w:lvlJc w:val="left"/>
      <w:pPr>
        <w:ind w:left="1224" w:hanging="1224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>
    <w:nsid w:val="14CA2DC4"/>
    <w:multiLevelType w:val="hybridMultilevel"/>
    <w:tmpl w:val="CAEEC06C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17722E30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1">
    <w:nsid w:val="1E153AE7"/>
    <w:multiLevelType w:val="multilevel"/>
    <w:tmpl w:val="90547E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>
    <w:nsid w:val="1FA66B17"/>
    <w:multiLevelType w:val="hybridMultilevel"/>
    <w:tmpl w:val="952E6CC2"/>
    <w:lvl w:ilvl="0" w:tplc="AD46D64E">
      <w:start w:val="1"/>
      <w:numFmt w:val="decimal"/>
      <w:lvlText w:val="%1."/>
      <w:lvlJc w:val="left"/>
      <w:pPr>
        <w:ind w:left="360" w:hanging="360"/>
      </w:pPr>
      <w:rPr>
        <w:sz w:val="12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205A5D58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>
    <w:nsid w:val="21B00DAB"/>
    <w:multiLevelType w:val="hybridMultilevel"/>
    <w:tmpl w:val="36A493FA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28C9584C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>
    <w:nsid w:val="2D991479"/>
    <w:multiLevelType w:val="hybridMultilevel"/>
    <w:tmpl w:val="7408F36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42E18B5"/>
    <w:multiLevelType w:val="hybridMultilevel"/>
    <w:tmpl w:val="4086B68E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3D5E754B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19">
    <w:nsid w:val="43AD0595"/>
    <w:multiLevelType w:val="multilevel"/>
    <w:tmpl w:val="C66CD3FE"/>
    <w:lvl w:ilvl="0">
      <w:start w:val="1"/>
      <w:numFmt w:val="decimal"/>
      <w:pStyle w:val="Heading3pink2"/>
      <w:lvlText w:val="1.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3pink2"/>
      <w:lvlText w:val="%1.%2."/>
      <w:lvlJc w:val="left"/>
      <w:pPr>
        <w:ind w:left="79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>
    <w:nsid w:val="44133C82"/>
    <w:multiLevelType w:val="hybridMultilevel"/>
    <w:tmpl w:val="F3349E6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44C02DEB"/>
    <w:multiLevelType w:val="hybridMultilevel"/>
    <w:tmpl w:val="B18604F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5AD4A3A"/>
    <w:multiLevelType w:val="hybridMultilevel"/>
    <w:tmpl w:val="B7AA992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467E0977"/>
    <w:multiLevelType w:val="multilevel"/>
    <w:tmpl w:val="71C071DC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3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3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>
    <w:nsid w:val="482449C0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5">
    <w:nsid w:val="48C62969"/>
    <w:multiLevelType w:val="multilevel"/>
    <w:tmpl w:val="22F67B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>
    <w:nsid w:val="4B374B7B"/>
    <w:multiLevelType w:val="hybridMultilevel"/>
    <w:tmpl w:val="CFF20CC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B4B3211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>
    <w:nsid w:val="56E97BF3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29">
    <w:nsid w:val="57B51209"/>
    <w:multiLevelType w:val="hybridMultilevel"/>
    <w:tmpl w:val="3E86F7D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584A61D1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31">
    <w:nsid w:val="5A040E1F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>
    <w:nsid w:val="5C920B4B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3">
    <w:nsid w:val="5DCD45CC"/>
    <w:multiLevelType w:val="multilevel"/>
    <w:tmpl w:val="08A4BE14"/>
    <w:lvl w:ilvl="0">
      <w:start w:val="3"/>
      <w:numFmt w:val="decimal"/>
      <w:lvlText w:val="1.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3blue2"/>
      <w:suff w:val="space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12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>
    <w:nsid w:val="63FD26EC"/>
    <w:multiLevelType w:val="multilevel"/>
    <w:tmpl w:val="D3A04D66"/>
    <w:lvl w:ilvl="0">
      <w:start w:val="2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0" w:hanging="28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40" w:hanging="32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0" w:hanging="3600"/>
      </w:pPr>
      <w:rPr>
        <w:rFonts w:hint="default"/>
      </w:rPr>
    </w:lvl>
  </w:abstractNum>
  <w:abstractNum w:abstractNumId="35">
    <w:nsid w:val="64722727"/>
    <w:multiLevelType w:val="hybridMultilevel"/>
    <w:tmpl w:val="9DF405E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65E24CB6"/>
    <w:multiLevelType w:val="multilevel"/>
    <w:tmpl w:val="DD7EB2E6"/>
    <w:lvl w:ilvl="0">
      <w:start w:val="1"/>
      <w:numFmt w:val="decimal"/>
      <w:lvlText w:val="%1."/>
      <w:lvlJc w:val="left"/>
      <w:pPr>
        <w:ind w:left="463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95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327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31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335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39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43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847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23" w:hanging="1440"/>
      </w:pPr>
      <w:rPr>
        <w:rFonts w:hint="default"/>
      </w:rPr>
    </w:lvl>
  </w:abstractNum>
  <w:abstractNum w:abstractNumId="37">
    <w:nsid w:val="6AC30687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38">
    <w:nsid w:val="6AF92DDA"/>
    <w:multiLevelType w:val="multilevel"/>
    <w:tmpl w:val="B4B05EC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120" w:hanging="180"/>
      </w:pPr>
      <w:rPr>
        <w:rFonts w:hint="default"/>
      </w:rPr>
    </w:lvl>
  </w:abstractNum>
  <w:abstractNum w:abstractNumId="39">
    <w:nsid w:val="6E452F72"/>
    <w:multiLevelType w:val="multilevel"/>
    <w:tmpl w:val="A07C20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0">
    <w:nsid w:val="710E6536"/>
    <w:multiLevelType w:val="multilevel"/>
    <w:tmpl w:val="0C349634"/>
    <w:lvl w:ilvl="0">
      <w:start w:val="2"/>
      <w:numFmt w:val="decimal"/>
      <w:lvlText w:val="1.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792" w:hanging="792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1224" w:hanging="12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>
    <w:nsid w:val="734D1A60"/>
    <w:multiLevelType w:val="hybridMultilevel"/>
    <w:tmpl w:val="3A648116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73CE7DE0"/>
    <w:multiLevelType w:val="hybridMultilevel"/>
    <w:tmpl w:val="B95206D4"/>
    <w:lvl w:ilvl="0" w:tplc="C750D6D4">
      <w:start w:val="1"/>
      <w:numFmt w:val="decimal"/>
      <w:pStyle w:val="ListNumber3"/>
      <w:lvlText w:val="2.%1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9050685"/>
    <w:multiLevelType w:val="multilevel"/>
    <w:tmpl w:val="4ED4867C"/>
    <w:lvl w:ilvl="0">
      <w:start w:val="1"/>
      <w:numFmt w:val="decimal"/>
      <w:lvlText w:val="%1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2880"/>
      </w:pPr>
      <w:rPr>
        <w:rFonts w:hint="default"/>
      </w:rPr>
    </w:lvl>
  </w:abstractNum>
  <w:num w:numId="1">
    <w:abstractNumId w:val="38"/>
  </w:num>
  <w:num w:numId="2">
    <w:abstractNumId w:val="37"/>
  </w:num>
  <w:num w:numId="3">
    <w:abstractNumId w:val="10"/>
  </w:num>
  <w:num w:numId="4">
    <w:abstractNumId w:val="0"/>
  </w:num>
  <w:num w:numId="5">
    <w:abstractNumId w:val="30"/>
  </w:num>
  <w:num w:numId="6">
    <w:abstractNumId w:val="3"/>
  </w:num>
  <w:num w:numId="7">
    <w:abstractNumId w:val="18"/>
  </w:num>
  <w:num w:numId="8">
    <w:abstractNumId w:val="11"/>
  </w:num>
  <w:num w:numId="9">
    <w:abstractNumId w:val="28"/>
  </w:num>
  <w:num w:numId="10">
    <w:abstractNumId w:val="24"/>
  </w:num>
  <w:num w:numId="11">
    <w:abstractNumId w:val="4"/>
  </w:num>
  <w:num w:numId="12">
    <w:abstractNumId w:val="22"/>
  </w:num>
  <w:num w:numId="13">
    <w:abstractNumId w:val="6"/>
  </w:num>
  <w:num w:numId="14">
    <w:abstractNumId w:val="17"/>
  </w:num>
  <w:num w:numId="15">
    <w:abstractNumId w:val="25"/>
  </w:num>
  <w:num w:numId="16">
    <w:abstractNumId w:val="26"/>
  </w:num>
  <w:num w:numId="17">
    <w:abstractNumId w:val="39"/>
  </w:num>
  <w:num w:numId="18">
    <w:abstractNumId w:val="41"/>
  </w:num>
  <w:num w:numId="19">
    <w:abstractNumId w:val="42"/>
  </w:num>
  <w:num w:numId="20">
    <w:abstractNumId w:val="29"/>
  </w:num>
  <w:num w:numId="21">
    <w:abstractNumId w:val="35"/>
  </w:num>
  <w:num w:numId="22">
    <w:abstractNumId w:val="21"/>
  </w:num>
  <w:num w:numId="23">
    <w:abstractNumId w:val="23"/>
  </w:num>
  <w:num w:numId="24">
    <w:abstractNumId w:val="9"/>
  </w:num>
  <w:num w:numId="25">
    <w:abstractNumId w:val="20"/>
  </w:num>
  <w:num w:numId="26">
    <w:abstractNumId w:val="5"/>
  </w:num>
  <w:num w:numId="27">
    <w:abstractNumId w:val="36"/>
  </w:num>
  <w:num w:numId="28">
    <w:abstractNumId w:val="7"/>
  </w:num>
  <w:num w:numId="29">
    <w:abstractNumId w:val="13"/>
  </w:num>
  <w:num w:numId="30">
    <w:abstractNumId w:val="19"/>
  </w:num>
  <w:num w:numId="31">
    <w:abstractNumId w:val="12"/>
  </w:num>
  <w:num w:numId="32">
    <w:abstractNumId w:val="31"/>
  </w:num>
  <w:num w:numId="33">
    <w:abstractNumId w:val="32"/>
  </w:num>
  <w:num w:numId="34">
    <w:abstractNumId w:val="4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3"/>
  </w:num>
  <w:num w:numId="36">
    <w:abstractNumId w:val="3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8"/>
  </w:num>
  <w:num w:numId="38">
    <w:abstractNumId w:val="8"/>
    <w:lvlOverride w:ilvl="0">
      <w:startOverride w:val="2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4"/>
  </w:num>
  <w:num w:numId="40">
    <w:abstractNumId w:val="16"/>
  </w:num>
  <w:num w:numId="41">
    <w:abstractNumId w:val="1"/>
  </w:num>
  <w:num w:numId="42">
    <w:abstractNumId w:val="43"/>
  </w:num>
  <w:num w:numId="43">
    <w:abstractNumId w:val="34"/>
  </w:num>
  <w:num w:numId="44">
    <w:abstractNumId w:val="27"/>
  </w:num>
  <w:num w:numId="45">
    <w:abstractNumId w:val="15"/>
  </w:num>
  <w:num w:numId="46">
    <w:abstractNumId w:val="2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0945"/>
    <w:rsid w:val="0000686B"/>
    <w:rsid w:val="00006C4E"/>
    <w:rsid w:val="00014368"/>
    <w:rsid w:val="000154A5"/>
    <w:rsid w:val="000165CD"/>
    <w:rsid w:val="000242A1"/>
    <w:rsid w:val="000274BF"/>
    <w:rsid w:val="00031E92"/>
    <w:rsid w:val="00032769"/>
    <w:rsid w:val="00034AC9"/>
    <w:rsid w:val="00034FC3"/>
    <w:rsid w:val="0003744A"/>
    <w:rsid w:val="0004057C"/>
    <w:rsid w:val="000476D8"/>
    <w:rsid w:val="000538FE"/>
    <w:rsid w:val="00066BA3"/>
    <w:rsid w:val="00092378"/>
    <w:rsid w:val="00093CB3"/>
    <w:rsid w:val="000A02F8"/>
    <w:rsid w:val="000A3955"/>
    <w:rsid w:val="000B110B"/>
    <w:rsid w:val="000B5ADD"/>
    <w:rsid w:val="00127DA1"/>
    <w:rsid w:val="00135BFC"/>
    <w:rsid w:val="00154A72"/>
    <w:rsid w:val="00154B0E"/>
    <w:rsid w:val="00156EB8"/>
    <w:rsid w:val="0016097D"/>
    <w:rsid w:val="0016400A"/>
    <w:rsid w:val="001771A9"/>
    <w:rsid w:val="0019165D"/>
    <w:rsid w:val="001A316A"/>
    <w:rsid w:val="001B7B14"/>
    <w:rsid w:val="001C06A8"/>
    <w:rsid w:val="001C1DE5"/>
    <w:rsid w:val="001D72F6"/>
    <w:rsid w:val="001E1EB4"/>
    <w:rsid w:val="001E7468"/>
    <w:rsid w:val="00200A8E"/>
    <w:rsid w:val="0021667A"/>
    <w:rsid w:val="00221EFC"/>
    <w:rsid w:val="00234C17"/>
    <w:rsid w:val="002412A7"/>
    <w:rsid w:val="0024366D"/>
    <w:rsid w:val="00243ADA"/>
    <w:rsid w:val="002534EA"/>
    <w:rsid w:val="0025426E"/>
    <w:rsid w:val="00255675"/>
    <w:rsid w:val="00257B30"/>
    <w:rsid w:val="002847B8"/>
    <w:rsid w:val="002A15D3"/>
    <w:rsid w:val="002A5741"/>
    <w:rsid w:val="002B0CBE"/>
    <w:rsid w:val="002B5390"/>
    <w:rsid w:val="002C6C49"/>
    <w:rsid w:val="002C72C1"/>
    <w:rsid w:val="002D1D95"/>
    <w:rsid w:val="002D6C86"/>
    <w:rsid w:val="002F4935"/>
    <w:rsid w:val="00305789"/>
    <w:rsid w:val="00310E2A"/>
    <w:rsid w:val="00312E3B"/>
    <w:rsid w:val="003169DA"/>
    <w:rsid w:val="0031774D"/>
    <w:rsid w:val="00321669"/>
    <w:rsid w:val="00326ED1"/>
    <w:rsid w:val="003275D5"/>
    <w:rsid w:val="003361E1"/>
    <w:rsid w:val="00337145"/>
    <w:rsid w:val="00361388"/>
    <w:rsid w:val="00362818"/>
    <w:rsid w:val="003677CF"/>
    <w:rsid w:val="0038724A"/>
    <w:rsid w:val="00391147"/>
    <w:rsid w:val="003A197D"/>
    <w:rsid w:val="003A3105"/>
    <w:rsid w:val="003A498B"/>
    <w:rsid w:val="003B41D5"/>
    <w:rsid w:val="003B6CCA"/>
    <w:rsid w:val="003C1394"/>
    <w:rsid w:val="003C14F7"/>
    <w:rsid w:val="003C1AC9"/>
    <w:rsid w:val="003C7EE8"/>
    <w:rsid w:val="003F1C84"/>
    <w:rsid w:val="00403E3C"/>
    <w:rsid w:val="00403FD2"/>
    <w:rsid w:val="00407992"/>
    <w:rsid w:val="00410257"/>
    <w:rsid w:val="00421543"/>
    <w:rsid w:val="00425748"/>
    <w:rsid w:val="00426625"/>
    <w:rsid w:val="00431A22"/>
    <w:rsid w:val="00432D88"/>
    <w:rsid w:val="00435DA1"/>
    <w:rsid w:val="004452FC"/>
    <w:rsid w:val="00447EC0"/>
    <w:rsid w:val="00452C2D"/>
    <w:rsid w:val="004534DC"/>
    <w:rsid w:val="00483DEE"/>
    <w:rsid w:val="0049200A"/>
    <w:rsid w:val="00497BC6"/>
    <w:rsid w:val="004A0F9D"/>
    <w:rsid w:val="004A20E7"/>
    <w:rsid w:val="004B0137"/>
    <w:rsid w:val="004B58DB"/>
    <w:rsid w:val="004C3A94"/>
    <w:rsid w:val="004C4720"/>
    <w:rsid w:val="004C7240"/>
    <w:rsid w:val="004D1F77"/>
    <w:rsid w:val="004F239B"/>
    <w:rsid w:val="004F7FB9"/>
    <w:rsid w:val="00500FED"/>
    <w:rsid w:val="00510CB5"/>
    <w:rsid w:val="005124D9"/>
    <w:rsid w:val="00517EE2"/>
    <w:rsid w:val="00520EC0"/>
    <w:rsid w:val="00525858"/>
    <w:rsid w:val="005367C2"/>
    <w:rsid w:val="005412ED"/>
    <w:rsid w:val="00543853"/>
    <w:rsid w:val="00544949"/>
    <w:rsid w:val="005617DE"/>
    <w:rsid w:val="00566B31"/>
    <w:rsid w:val="00576B67"/>
    <w:rsid w:val="00580527"/>
    <w:rsid w:val="00580D6D"/>
    <w:rsid w:val="0058153C"/>
    <w:rsid w:val="00582B99"/>
    <w:rsid w:val="00590F1C"/>
    <w:rsid w:val="00595FC3"/>
    <w:rsid w:val="0059655A"/>
    <w:rsid w:val="005A3D51"/>
    <w:rsid w:val="005A4CEA"/>
    <w:rsid w:val="005B4362"/>
    <w:rsid w:val="005D743B"/>
    <w:rsid w:val="005E5612"/>
    <w:rsid w:val="005F73FD"/>
    <w:rsid w:val="005F7C45"/>
    <w:rsid w:val="00603E26"/>
    <w:rsid w:val="006167E9"/>
    <w:rsid w:val="006342CA"/>
    <w:rsid w:val="0064169B"/>
    <w:rsid w:val="00644E9E"/>
    <w:rsid w:val="00646621"/>
    <w:rsid w:val="0064759F"/>
    <w:rsid w:val="00666644"/>
    <w:rsid w:val="006715E2"/>
    <w:rsid w:val="00671A31"/>
    <w:rsid w:val="00681E2F"/>
    <w:rsid w:val="00683197"/>
    <w:rsid w:val="00687D8B"/>
    <w:rsid w:val="00692808"/>
    <w:rsid w:val="00695E19"/>
    <w:rsid w:val="006A28BB"/>
    <w:rsid w:val="006D5F65"/>
    <w:rsid w:val="006F2BE3"/>
    <w:rsid w:val="00706223"/>
    <w:rsid w:val="00706A7C"/>
    <w:rsid w:val="00716994"/>
    <w:rsid w:val="00717B2B"/>
    <w:rsid w:val="00726484"/>
    <w:rsid w:val="00734DCE"/>
    <w:rsid w:val="00736EE5"/>
    <w:rsid w:val="007440BE"/>
    <w:rsid w:val="00746614"/>
    <w:rsid w:val="007469D3"/>
    <w:rsid w:val="00764F49"/>
    <w:rsid w:val="0078234C"/>
    <w:rsid w:val="00784C1D"/>
    <w:rsid w:val="007964E5"/>
    <w:rsid w:val="00797F66"/>
    <w:rsid w:val="007B3E18"/>
    <w:rsid w:val="007B6B3D"/>
    <w:rsid w:val="007C3E02"/>
    <w:rsid w:val="007C6852"/>
    <w:rsid w:val="007F6C54"/>
    <w:rsid w:val="008025B0"/>
    <w:rsid w:val="0080336B"/>
    <w:rsid w:val="00815EB6"/>
    <w:rsid w:val="008242DD"/>
    <w:rsid w:val="0082451D"/>
    <w:rsid w:val="00835C3D"/>
    <w:rsid w:val="00842A85"/>
    <w:rsid w:val="0085752F"/>
    <w:rsid w:val="00864777"/>
    <w:rsid w:val="00867760"/>
    <w:rsid w:val="008757A7"/>
    <w:rsid w:val="00890AE5"/>
    <w:rsid w:val="0089123D"/>
    <w:rsid w:val="008A3C5E"/>
    <w:rsid w:val="008B0A34"/>
    <w:rsid w:val="008B310F"/>
    <w:rsid w:val="008C54BB"/>
    <w:rsid w:val="008C69A6"/>
    <w:rsid w:val="008F61AE"/>
    <w:rsid w:val="00912152"/>
    <w:rsid w:val="00926AD5"/>
    <w:rsid w:val="0093385E"/>
    <w:rsid w:val="00944C53"/>
    <w:rsid w:val="0095041E"/>
    <w:rsid w:val="00953DD6"/>
    <w:rsid w:val="009551DB"/>
    <w:rsid w:val="009570D8"/>
    <w:rsid w:val="00960E2E"/>
    <w:rsid w:val="009833D6"/>
    <w:rsid w:val="00984905"/>
    <w:rsid w:val="00985C4F"/>
    <w:rsid w:val="00995400"/>
    <w:rsid w:val="009A1B91"/>
    <w:rsid w:val="009B67F5"/>
    <w:rsid w:val="009D1036"/>
    <w:rsid w:val="009E047E"/>
    <w:rsid w:val="00A0269B"/>
    <w:rsid w:val="00A07986"/>
    <w:rsid w:val="00A17536"/>
    <w:rsid w:val="00A4320B"/>
    <w:rsid w:val="00A5206A"/>
    <w:rsid w:val="00A52731"/>
    <w:rsid w:val="00A61912"/>
    <w:rsid w:val="00A66CEE"/>
    <w:rsid w:val="00A72159"/>
    <w:rsid w:val="00A771A6"/>
    <w:rsid w:val="00A8208E"/>
    <w:rsid w:val="00A842A8"/>
    <w:rsid w:val="00AA0AE2"/>
    <w:rsid w:val="00AA267D"/>
    <w:rsid w:val="00AB242D"/>
    <w:rsid w:val="00AB420F"/>
    <w:rsid w:val="00AB58FF"/>
    <w:rsid w:val="00AB7677"/>
    <w:rsid w:val="00AC3EC8"/>
    <w:rsid w:val="00AD2D0E"/>
    <w:rsid w:val="00AD4A7E"/>
    <w:rsid w:val="00AE2104"/>
    <w:rsid w:val="00AE29A3"/>
    <w:rsid w:val="00AF1E78"/>
    <w:rsid w:val="00AF2431"/>
    <w:rsid w:val="00B05F6E"/>
    <w:rsid w:val="00B11C97"/>
    <w:rsid w:val="00B14797"/>
    <w:rsid w:val="00B14827"/>
    <w:rsid w:val="00B14C32"/>
    <w:rsid w:val="00B14C7D"/>
    <w:rsid w:val="00B267D4"/>
    <w:rsid w:val="00B33EC8"/>
    <w:rsid w:val="00B347DB"/>
    <w:rsid w:val="00B424C0"/>
    <w:rsid w:val="00B43666"/>
    <w:rsid w:val="00B572EE"/>
    <w:rsid w:val="00B62C70"/>
    <w:rsid w:val="00B6623D"/>
    <w:rsid w:val="00B665E3"/>
    <w:rsid w:val="00B77AF7"/>
    <w:rsid w:val="00B872ED"/>
    <w:rsid w:val="00B97D76"/>
    <w:rsid w:val="00BB216B"/>
    <w:rsid w:val="00BB7194"/>
    <w:rsid w:val="00BC5646"/>
    <w:rsid w:val="00BC7D18"/>
    <w:rsid w:val="00BD07D8"/>
    <w:rsid w:val="00BD0945"/>
    <w:rsid w:val="00BD2A59"/>
    <w:rsid w:val="00BD3B7D"/>
    <w:rsid w:val="00BE1A86"/>
    <w:rsid w:val="00BE1B30"/>
    <w:rsid w:val="00BE592D"/>
    <w:rsid w:val="00BE6D67"/>
    <w:rsid w:val="00C116AC"/>
    <w:rsid w:val="00C146A0"/>
    <w:rsid w:val="00C1555E"/>
    <w:rsid w:val="00C32888"/>
    <w:rsid w:val="00C33C57"/>
    <w:rsid w:val="00C34634"/>
    <w:rsid w:val="00C35D0C"/>
    <w:rsid w:val="00C361FE"/>
    <w:rsid w:val="00C4152F"/>
    <w:rsid w:val="00C5104C"/>
    <w:rsid w:val="00C560E7"/>
    <w:rsid w:val="00CA6DAF"/>
    <w:rsid w:val="00CE116B"/>
    <w:rsid w:val="00CE4070"/>
    <w:rsid w:val="00CF32D8"/>
    <w:rsid w:val="00D01F43"/>
    <w:rsid w:val="00D0308C"/>
    <w:rsid w:val="00D05270"/>
    <w:rsid w:val="00D10173"/>
    <w:rsid w:val="00D14583"/>
    <w:rsid w:val="00D14D30"/>
    <w:rsid w:val="00D14EA7"/>
    <w:rsid w:val="00D16CD2"/>
    <w:rsid w:val="00D17E52"/>
    <w:rsid w:val="00D44159"/>
    <w:rsid w:val="00D50942"/>
    <w:rsid w:val="00D55976"/>
    <w:rsid w:val="00D60883"/>
    <w:rsid w:val="00D82B6B"/>
    <w:rsid w:val="00D85A2D"/>
    <w:rsid w:val="00DA2000"/>
    <w:rsid w:val="00DA576C"/>
    <w:rsid w:val="00DA7C42"/>
    <w:rsid w:val="00DB449D"/>
    <w:rsid w:val="00DB6B37"/>
    <w:rsid w:val="00DE566B"/>
    <w:rsid w:val="00E03118"/>
    <w:rsid w:val="00E20AC8"/>
    <w:rsid w:val="00E22590"/>
    <w:rsid w:val="00E269A3"/>
    <w:rsid w:val="00E47FFC"/>
    <w:rsid w:val="00E51EDE"/>
    <w:rsid w:val="00E62119"/>
    <w:rsid w:val="00E63869"/>
    <w:rsid w:val="00E86217"/>
    <w:rsid w:val="00E946E7"/>
    <w:rsid w:val="00EA2808"/>
    <w:rsid w:val="00EB27C3"/>
    <w:rsid w:val="00EB287F"/>
    <w:rsid w:val="00EB3341"/>
    <w:rsid w:val="00EB487F"/>
    <w:rsid w:val="00EB57A3"/>
    <w:rsid w:val="00EC28CC"/>
    <w:rsid w:val="00ED0CF9"/>
    <w:rsid w:val="00ED200B"/>
    <w:rsid w:val="00ED5C9C"/>
    <w:rsid w:val="00ED6025"/>
    <w:rsid w:val="00ED6600"/>
    <w:rsid w:val="00EE7E8D"/>
    <w:rsid w:val="00EF03EC"/>
    <w:rsid w:val="00F023EA"/>
    <w:rsid w:val="00F06BAB"/>
    <w:rsid w:val="00F12F66"/>
    <w:rsid w:val="00F130D0"/>
    <w:rsid w:val="00F1431A"/>
    <w:rsid w:val="00F15007"/>
    <w:rsid w:val="00F159CE"/>
    <w:rsid w:val="00F15D54"/>
    <w:rsid w:val="00F15FAC"/>
    <w:rsid w:val="00F32565"/>
    <w:rsid w:val="00F32761"/>
    <w:rsid w:val="00F35530"/>
    <w:rsid w:val="00F366DC"/>
    <w:rsid w:val="00F40D44"/>
    <w:rsid w:val="00F4185E"/>
    <w:rsid w:val="00F42717"/>
    <w:rsid w:val="00F4532E"/>
    <w:rsid w:val="00F46466"/>
    <w:rsid w:val="00F50178"/>
    <w:rsid w:val="00F75E4A"/>
    <w:rsid w:val="00F85969"/>
    <w:rsid w:val="00F87DE2"/>
    <w:rsid w:val="00F9524E"/>
    <w:rsid w:val="00F972F7"/>
    <w:rsid w:val="00FC089A"/>
    <w:rsid w:val="00FC2DE3"/>
    <w:rsid w:val="00FC4AAD"/>
    <w:rsid w:val="00FC5752"/>
    <w:rsid w:val="00FD2886"/>
    <w:rsid w:val="00FE28B8"/>
    <w:rsid w:val="00FF005B"/>
    <w:rsid w:val="00FF1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,3,4,5,6,7"/>
    </o:shapelayout>
  </w:shapeDefaults>
  <w:decimalSymbol w:val="."/>
  <w:listSeparator w:val=","/>
  <w14:docId w14:val="7C4FC4A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2888"/>
    <w:pPr>
      <w:widowControl w:val="0"/>
      <w:spacing w:after="200" w:line="276" w:lineRule="auto"/>
    </w:pPr>
    <w:rPr>
      <w:rFonts w:ascii="Verdana" w:hAnsi="Verdana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4532E"/>
    <w:pPr>
      <w:outlineLvl w:val="0"/>
    </w:pPr>
    <w:rPr>
      <w:rFonts w:ascii="Kalinga" w:hAnsi="Kalinga" w:cs="Kalinga"/>
      <w:color w:val="FFFFFF"/>
      <w:sz w:val="40"/>
      <w:szCs w:val="40"/>
    </w:rPr>
  </w:style>
  <w:style w:type="paragraph" w:styleId="Heading2">
    <w:name w:val="heading 2"/>
    <w:aliases w:val="Heading 2 blue"/>
    <w:basedOn w:val="Normal"/>
    <w:next w:val="Normal"/>
    <w:link w:val="Heading2Char"/>
    <w:uiPriority w:val="9"/>
    <w:unhideWhenUsed/>
    <w:qFormat/>
    <w:rsid w:val="00AE2104"/>
    <w:pPr>
      <w:spacing w:after="0" w:line="384" w:lineRule="exact"/>
      <w:ind w:right="887"/>
      <w:outlineLvl w:val="1"/>
    </w:pPr>
    <w:rPr>
      <w:rFonts w:eastAsia="Verdana" w:cs="Verdana"/>
      <w:color w:val="007CA8"/>
      <w:sz w:val="32"/>
      <w:szCs w:val="32"/>
    </w:rPr>
  </w:style>
  <w:style w:type="paragraph" w:styleId="Heading3">
    <w:name w:val="heading 3"/>
    <w:aliases w:val="Heading 3 pink"/>
    <w:basedOn w:val="Normal"/>
    <w:next w:val="Normal"/>
    <w:link w:val="Heading3Char"/>
    <w:uiPriority w:val="9"/>
    <w:unhideWhenUsed/>
    <w:qFormat/>
    <w:rsid w:val="00F87DE2"/>
    <w:pPr>
      <w:tabs>
        <w:tab w:val="left" w:pos="1980"/>
      </w:tabs>
      <w:spacing w:after="0" w:line="240" w:lineRule="auto"/>
      <w:ind w:left="2" w:right="-20" w:hanging="2"/>
      <w:outlineLvl w:val="2"/>
    </w:pPr>
    <w:rPr>
      <w:rFonts w:eastAsia="Verdana" w:cs="Verdana"/>
      <w:color w:val="F15E64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964E5"/>
    <w:pPr>
      <w:numPr>
        <w:ilvl w:val="2"/>
        <w:numId w:val="37"/>
      </w:numPr>
      <w:tabs>
        <w:tab w:val="left" w:pos="993"/>
      </w:tabs>
      <w:spacing w:after="0" w:line="240" w:lineRule="auto"/>
      <w:ind w:right="-20"/>
      <w:outlineLvl w:val="3"/>
    </w:pPr>
    <w:rPr>
      <w:rFonts w:eastAsia="Verdana" w:cs="Verdana"/>
      <w:color w:val="6B6B6B"/>
      <w:spacing w:val="-7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5104C"/>
    <w:p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11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110B"/>
  </w:style>
  <w:style w:type="paragraph" w:styleId="Footer">
    <w:name w:val="footer"/>
    <w:basedOn w:val="Normal"/>
    <w:link w:val="FooterChar"/>
    <w:uiPriority w:val="99"/>
    <w:unhideWhenUsed/>
    <w:rsid w:val="000B11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110B"/>
  </w:style>
  <w:style w:type="character" w:customStyle="1" w:styleId="Heading1Char">
    <w:name w:val="Heading 1 Char"/>
    <w:link w:val="Heading1"/>
    <w:uiPriority w:val="9"/>
    <w:rsid w:val="00F4532E"/>
    <w:rPr>
      <w:rFonts w:ascii="Kalinga" w:hAnsi="Kalinga" w:cs="Kalinga"/>
      <w:color w:val="FFFFFF"/>
      <w:sz w:val="40"/>
      <w:szCs w:val="40"/>
    </w:rPr>
  </w:style>
  <w:style w:type="character" w:customStyle="1" w:styleId="Heading2Char">
    <w:name w:val="Heading 2 Char"/>
    <w:aliases w:val="Heading 2 blue Char"/>
    <w:link w:val="Heading2"/>
    <w:uiPriority w:val="9"/>
    <w:rsid w:val="00AE2104"/>
    <w:rPr>
      <w:rFonts w:ascii="Verdana" w:eastAsia="Verdana" w:hAnsi="Verdana" w:cs="Verdana"/>
      <w:color w:val="007CA8"/>
      <w:sz w:val="32"/>
      <w:szCs w:val="32"/>
      <w:lang w:val="en-US" w:eastAsia="en-US"/>
    </w:rPr>
  </w:style>
  <w:style w:type="paragraph" w:styleId="ListParagraph">
    <w:name w:val="List Paragraph"/>
    <w:basedOn w:val="Normal"/>
    <w:uiPriority w:val="34"/>
    <w:qFormat/>
    <w:rsid w:val="00A8208E"/>
    <w:pPr>
      <w:ind w:left="720"/>
      <w:contextualSpacing/>
    </w:pPr>
  </w:style>
  <w:style w:type="table" w:styleId="TableGrid">
    <w:name w:val="Table Grid"/>
    <w:basedOn w:val="TableNormal"/>
    <w:uiPriority w:val="59"/>
    <w:rsid w:val="005A3D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2pink">
    <w:name w:val="Heading 2 pink"/>
    <w:basedOn w:val="Heading2"/>
    <w:link w:val="Heading2pinkChar"/>
    <w:qFormat/>
    <w:rsid w:val="00F87DE2"/>
    <w:pPr>
      <w:spacing w:before="3" w:after="120" w:line="240" w:lineRule="auto"/>
      <w:ind w:left="2" w:right="-20" w:hanging="2"/>
    </w:pPr>
    <w:rPr>
      <w:color w:val="F15E64"/>
    </w:rPr>
  </w:style>
  <w:style w:type="character" w:customStyle="1" w:styleId="Heading3Char">
    <w:name w:val="Heading 3 Char"/>
    <w:aliases w:val="Heading 3 pink Char"/>
    <w:link w:val="Heading3"/>
    <w:uiPriority w:val="9"/>
    <w:rsid w:val="00F87DE2"/>
    <w:rPr>
      <w:rFonts w:ascii="Verdana" w:eastAsia="Verdana" w:hAnsi="Verdana" w:cs="Verdana"/>
      <w:color w:val="F15E64"/>
      <w:sz w:val="32"/>
      <w:szCs w:val="32"/>
    </w:rPr>
  </w:style>
  <w:style w:type="character" w:customStyle="1" w:styleId="Heading2pinkChar">
    <w:name w:val="Heading 2 pink Char"/>
    <w:link w:val="Heading2pink"/>
    <w:rsid w:val="00F87DE2"/>
    <w:rPr>
      <w:rFonts w:ascii="Verdana" w:eastAsia="Verdana" w:hAnsi="Verdana" w:cs="Verdana"/>
      <w:color w:val="F15E64"/>
      <w:sz w:val="32"/>
      <w:szCs w:val="32"/>
    </w:rPr>
  </w:style>
  <w:style w:type="character" w:customStyle="1" w:styleId="Heading4Char">
    <w:name w:val="Heading 4 Char"/>
    <w:link w:val="Heading4"/>
    <w:uiPriority w:val="9"/>
    <w:rsid w:val="007964E5"/>
    <w:rPr>
      <w:rFonts w:ascii="Verdana" w:eastAsia="Verdana" w:hAnsi="Verdana" w:cs="Verdana"/>
      <w:color w:val="6B6B6B"/>
      <w:spacing w:val="-7"/>
      <w:sz w:val="28"/>
      <w:szCs w:val="28"/>
      <w:lang w:val="en-US" w:eastAsia="en-US"/>
    </w:rPr>
  </w:style>
  <w:style w:type="paragraph" w:styleId="NoSpacing">
    <w:name w:val="No Spacing"/>
    <w:uiPriority w:val="1"/>
    <w:qFormat/>
    <w:rsid w:val="00764F49"/>
    <w:pPr>
      <w:widowControl w:val="0"/>
    </w:pPr>
    <w:rPr>
      <w:rFonts w:ascii="Verdana" w:hAnsi="Verdana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6E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36EE5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71A31"/>
    <w:rPr>
      <w:color w:val="0000FF"/>
      <w:u w:val="single"/>
    </w:rPr>
  </w:style>
  <w:style w:type="paragraph" w:customStyle="1" w:styleId="Heading1sectiontitles">
    <w:name w:val="Heading 1 section titles"/>
    <w:basedOn w:val="Heading1"/>
    <w:link w:val="Heading1sectiontitlesChar"/>
    <w:qFormat/>
    <w:rsid w:val="00B347DB"/>
    <w:pPr>
      <w:spacing w:after="0" w:line="821" w:lineRule="exact"/>
      <w:ind w:left="103" w:right="-20"/>
    </w:pPr>
    <w:rPr>
      <w:sz w:val="62"/>
    </w:rPr>
  </w:style>
  <w:style w:type="paragraph" w:customStyle="1" w:styleId="Heading2green">
    <w:name w:val="Heading 2 green"/>
    <w:basedOn w:val="Heading2"/>
    <w:link w:val="Heading2greenChar"/>
    <w:qFormat/>
    <w:rsid w:val="00AB242D"/>
    <w:pPr>
      <w:spacing w:before="120" w:after="120"/>
    </w:pPr>
    <w:rPr>
      <w:color w:val="35833E"/>
    </w:rPr>
  </w:style>
  <w:style w:type="character" w:customStyle="1" w:styleId="Heading1sectiontitlesChar">
    <w:name w:val="Heading 1 section titles Char"/>
    <w:link w:val="Heading1sectiontitles"/>
    <w:rsid w:val="00B347DB"/>
    <w:rPr>
      <w:rFonts w:ascii="Kalinga" w:hAnsi="Kalinga" w:cs="Kalinga"/>
      <w:color w:val="FFFFFF"/>
      <w:sz w:val="62"/>
      <w:szCs w:val="40"/>
    </w:rPr>
  </w:style>
  <w:style w:type="paragraph" w:customStyle="1" w:styleId="Heading3green">
    <w:name w:val="Heading 3 green"/>
    <w:basedOn w:val="Heading3"/>
    <w:link w:val="Heading3greenChar"/>
    <w:qFormat/>
    <w:rsid w:val="00F85969"/>
    <w:pPr>
      <w:numPr>
        <w:ilvl w:val="1"/>
        <w:numId w:val="37"/>
      </w:numPr>
      <w:tabs>
        <w:tab w:val="left" w:pos="851"/>
      </w:tabs>
    </w:pPr>
    <w:rPr>
      <w:color w:val="35833E"/>
    </w:rPr>
  </w:style>
  <w:style w:type="character" w:customStyle="1" w:styleId="Heading2greenChar">
    <w:name w:val="Heading 2 green Char"/>
    <w:link w:val="Heading2green"/>
    <w:rsid w:val="00AB242D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paragraph" w:styleId="ListNumber3">
    <w:name w:val="List Number 3"/>
    <w:basedOn w:val="Normal"/>
    <w:uiPriority w:val="99"/>
    <w:unhideWhenUsed/>
    <w:rsid w:val="001D72F6"/>
    <w:pPr>
      <w:numPr>
        <w:numId w:val="19"/>
      </w:numPr>
      <w:contextualSpacing/>
    </w:pPr>
  </w:style>
  <w:style w:type="character" w:customStyle="1" w:styleId="Heading3greenChar">
    <w:name w:val="Heading 3 green Char"/>
    <w:link w:val="Heading3green"/>
    <w:rsid w:val="00F85969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paragraph" w:customStyle="1" w:styleId="Heading3blue">
    <w:name w:val="Heading 3 blue"/>
    <w:basedOn w:val="Heading3green"/>
    <w:link w:val="Heading3blueChar"/>
    <w:qFormat/>
    <w:rsid w:val="004B0137"/>
  </w:style>
  <w:style w:type="paragraph" w:customStyle="1" w:styleId="Heading1black">
    <w:name w:val="Heading 1 black"/>
    <w:basedOn w:val="Heading1sectiontitles"/>
    <w:link w:val="Heading1blackChar"/>
    <w:qFormat/>
    <w:rsid w:val="00543853"/>
    <w:rPr>
      <w:color w:val="auto"/>
    </w:rPr>
  </w:style>
  <w:style w:type="character" w:customStyle="1" w:styleId="Heading3blueChar">
    <w:name w:val="Heading 3 blue Char"/>
    <w:link w:val="Heading3blue"/>
    <w:rsid w:val="004B0137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character" w:customStyle="1" w:styleId="Heading1blackChar">
    <w:name w:val="Heading 1 black Char"/>
    <w:link w:val="Heading1black"/>
    <w:rsid w:val="00543853"/>
    <w:rPr>
      <w:rFonts w:ascii="Kalinga" w:hAnsi="Kalinga" w:cs="Kalinga"/>
      <w:color w:val="FFFFFF"/>
      <w:sz w:val="62"/>
      <w:szCs w:val="40"/>
    </w:rPr>
  </w:style>
  <w:style w:type="paragraph" w:customStyle="1" w:styleId="Heading2boldedblack">
    <w:name w:val="Heading 2 bolded black"/>
    <w:basedOn w:val="Heading2"/>
    <w:link w:val="Heading2boldedblackChar"/>
    <w:qFormat/>
    <w:rsid w:val="001B7B14"/>
    <w:pPr>
      <w:spacing w:before="240" w:line="240" w:lineRule="auto"/>
      <w:ind w:right="-20"/>
    </w:pPr>
    <w:rPr>
      <w:b/>
      <w:bCs/>
      <w:color w:val="auto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681E2F"/>
    <w:pPr>
      <w:tabs>
        <w:tab w:val="right" w:leader="dot" w:pos="10065"/>
      </w:tabs>
      <w:spacing w:after="100"/>
      <w:ind w:right="-1"/>
    </w:pPr>
  </w:style>
  <w:style w:type="character" w:customStyle="1" w:styleId="Heading2boldedblackChar">
    <w:name w:val="Heading 2 bolded black Char"/>
    <w:link w:val="Heading2boldedblack"/>
    <w:rsid w:val="001B7B14"/>
    <w:rPr>
      <w:rFonts w:ascii="Verdana" w:eastAsia="Verdana" w:hAnsi="Verdana" w:cs="Verdana"/>
      <w:b/>
      <w:bCs/>
      <w:color w:val="F15E64"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681E2F"/>
    <w:pPr>
      <w:tabs>
        <w:tab w:val="right" w:leader="dot" w:pos="10065"/>
      </w:tabs>
      <w:spacing w:after="100"/>
      <w:ind w:left="200"/>
    </w:pPr>
  </w:style>
  <w:style w:type="paragraph" w:customStyle="1" w:styleId="Heading3pink2">
    <w:name w:val="Heading 3 pink2"/>
    <w:basedOn w:val="Heading3blue"/>
    <w:link w:val="Heading3pink2Char"/>
    <w:qFormat/>
    <w:rsid w:val="00AE2104"/>
    <w:pPr>
      <w:numPr>
        <w:numId w:val="30"/>
      </w:numPr>
      <w:tabs>
        <w:tab w:val="clear" w:pos="1980"/>
      </w:tabs>
      <w:ind w:left="426"/>
    </w:pPr>
    <w:rPr>
      <w:color w:val="F15E64"/>
    </w:rPr>
  </w:style>
  <w:style w:type="character" w:customStyle="1" w:styleId="Heading3pink2Char">
    <w:name w:val="Heading 3 pink2 Char"/>
    <w:link w:val="Heading3pink2"/>
    <w:rsid w:val="00AE2104"/>
    <w:rPr>
      <w:rFonts w:ascii="Verdana" w:eastAsia="Verdana" w:hAnsi="Verdana" w:cs="Verdana"/>
      <w:color w:val="F15E64"/>
      <w:sz w:val="32"/>
      <w:szCs w:val="32"/>
      <w:lang w:val="en-US" w:eastAsia="en-US"/>
    </w:rPr>
  </w:style>
  <w:style w:type="character" w:styleId="CommentReference">
    <w:name w:val="annotation reference"/>
    <w:uiPriority w:val="99"/>
    <w:semiHidden/>
    <w:unhideWhenUsed/>
    <w:rsid w:val="005F73F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F73FD"/>
    <w:pPr>
      <w:spacing w:line="240" w:lineRule="auto"/>
    </w:pPr>
    <w:rPr>
      <w:szCs w:val="20"/>
    </w:rPr>
  </w:style>
  <w:style w:type="character" w:customStyle="1" w:styleId="CommentTextChar">
    <w:name w:val="Comment Text Char"/>
    <w:link w:val="CommentText"/>
    <w:uiPriority w:val="99"/>
    <w:semiHidden/>
    <w:rsid w:val="005F73FD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73F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5F73FD"/>
    <w:rPr>
      <w:rFonts w:ascii="Verdana" w:hAnsi="Verdana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D44159"/>
    <w:pPr>
      <w:ind w:left="400"/>
    </w:pPr>
  </w:style>
  <w:style w:type="character" w:styleId="FollowedHyperlink">
    <w:name w:val="FollowedHyperlink"/>
    <w:uiPriority w:val="99"/>
    <w:semiHidden/>
    <w:unhideWhenUsed/>
    <w:rsid w:val="00F15007"/>
    <w:rPr>
      <w:color w:val="800080"/>
      <w:u w:val="single"/>
    </w:rPr>
  </w:style>
  <w:style w:type="paragraph" w:customStyle="1" w:styleId="Heading3blue2">
    <w:name w:val="Heading 3 blue2"/>
    <w:basedOn w:val="Heading3green"/>
    <w:link w:val="Heading3blue2Char"/>
    <w:qFormat/>
    <w:rsid w:val="008C54BB"/>
    <w:pPr>
      <w:numPr>
        <w:numId w:val="35"/>
      </w:numPr>
    </w:pPr>
    <w:rPr>
      <w:color w:val="007CA8"/>
    </w:rPr>
  </w:style>
  <w:style w:type="paragraph" w:customStyle="1" w:styleId="heading4casestudy">
    <w:name w:val="heading 4 case study"/>
    <w:basedOn w:val="Heading4"/>
    <w:next w:val="Normal"/>
    <w:link w:val="heading4casestudyChar"/>
    <w:qFormat/>
    <w:rsid w:val="00BE1B30"/>
    <w:pPr>
      <w:numPr>
        <w:ilvl w:val="0"/>
        <w:numId w:val="0"/>
      </w:numPr>
    </w:pPr>
    <w:rPr>
      <w:b/>
      <w:color w:val="000000"/>
      <w:sz w:val="20"/>
    </w:rPr>
  </w:style>
  <w:style w:type="character" w:customStyle="1" w:styleId="Heading3blue2Char">
    <w:name w:val="Heading 3 blue2 Char"/>
    <w:link w:val="Heading3blue2"/>
    <w:rsid w:val="008C54BB"/>
    <w:rPr>
      <w:rFonts w:ascii="Verdana" w:eastAsia="Verdana" w:hAnsi="Verdana" w:cs="Verdana"/>
      <w:color w:val="007CA8"/>
      <w:sz w:val="32"/>
      <w:szCs w:val="32"/>
      <w:lang w:val="en-US" w:eastAsia="en-US"/>
    </w:rPr>
  </w:style>
  <w:style w:type="character" w:styleId="IntenseEmphasis">
    <w:name w:val="Intense Emphasis"/>
    <w:uiPriority w:val="21"/>
    <w:qFormat/>
    <w:rsid w:val="00BE1B30"/>
    <w:rPr>
      <w:b/>
      <w:bCs/>
      <w:i/>
      <w:iCs/>
      <w:color w:val="4F81BD"/>
    </w:rPr>
  </w:style>
  <w:style w:type="character" w:customStyle="1" w:styleId="heading4casestudyChar">
    <w:name w:val="heading 4 case study Char"/>
    <w:link w:val="heading4casestudy"/>
    <w:rsid w:val="00BE1B30"/>
    <w:rPr>
      <w:rFonts w:ascii="Verdana" w:eastAsia="Verdana" w:hAnsi="Verdana" w:cs="Verdana"/>
      <w:b/>
      <w:color w:val="000000"/>
      <w:spacing w:val="-7"/>
      <w:szCs w:val="28"/>
      <w:lang w:val="en-US" w:eastAsia="en-US"/>
    </w:rPr>
  </w:style>
  <w:style w:type="paragraph" w:customStyle="1" w:styleId="Heading5casestuyd">
    <w:name w:val="Heading 5 case stuyd"/>
    <w:basedOn w:val="Heading5"/>
    <w:link w:val="Heading5casestuydChar"/>
    <w:qFormat/>
    <w:rsid w:val="00C5104C"/>
    <w:pPr>
      <w:pBdr>
        <w:top w:val="single" w:sz="4" w:space="1" w:color="FCD7D0"/>
        <w:left w:val="single" w:sz="4" w:space="4" w:color="FCD7D0"/>
        <w:bottom w:val="single" w:sz="4" w:space="1" w:color="FCD7D0"/>
        <w:right w:val="single" w:sz="4" w:space="4" w:color="FCD7D0"/>
      </w:pBdr>
      <w:shd w:val="clear" w:color="auto" w:fill="FCD7D0"/>
    </w:pPr>
    <w:rPr>
      <w:rFonts w:ascii="Verdana" w:hAnsi="Verdana"/>
      <w:i w:val="0"/>
      <w:color w:val="000000"/>
      <w:sz w:val="20"/>
    </w:rPr>
  </w:style>
  <w:style w:type="character" w:customStyle="1" w:styleId="Heading5casestuydChar">
    <w:name w:val="Heading 5 case stuyd Char"/>
    <w:link w:val="Heading5casestuyd"/>
    <w:rsid w:val="00C5104C"/>
    <w:rPr>
      <w:rFonts w:ascii="Verdana" w:eastAsia="Times New Roman" w:hAnsi="Verdana" w:cs="Times New Roman"/>
      <w:b/>
      <w:bCs/>
      <w:iCs/>
      <w:color w:val="000000"/>
      <w:spacing w:val="-7"/>
      <w:szCs w:val="26"/>
      <w:shd w:val="clear" w:color="auto" w:fill="FCD7D0"/>
      <w:lang w:val="en-US" w:eastAsia="en-US"/>
    </w:rPr>
  </w:style>
  <w:style w:type="character" w:customStyle="1" w:styleId="Heading5Char">
    <w:name w:val="Heading 5 Char"/>
    <w:link w:val="Heading5"/>
    <w:uiPriority w:val="9"/>
    <w:semiHidden/>
    <w:rsid w:val="00C5104C"/>
    <w:rPr>
      <w:rFonts w:ascii="Calibri" w:eastAsia="Times New Roman" w:hAnsi="Calibri" w:cs="Times New Roman"/>
      <w:b/>
      <w:bCs/>
      <w:i/>
      <w:iCs/>
      <w:sz w:val="26"/>
      <w:szCs w:val="2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32888"/>
    <w:pPr>
      <w:widowControl w:val="0"/>
      <w:spacing w:after="200" w:line="276" w:lineRule="auto"/>
    </w:pPr>
    <w:rPr>
      <w:rFonts w:ascii="Verdana" w:hAnsi="Verdana"/>
      <w:szCs w:val="22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F4532E"/>
    <w:pPr>
      <w:outlineLvl w:val="0"/>
    </w:pPr>
    <w:rPr>
      <w:rFonts w:ascii="Kalinga" w:hAnsi="Kalinga" w:cs="Kalinga"/>
      <w:color w:val="FFFFFF"/>
      <w:sz w:val="40"/>
      <w:szCs w:val="40"/>
    </w:rPr>
  </w:style>
  <w:style w:type="paragraph" w:styleId="Heading2">
    <w:name w:val="heading 2"/>
    <w:aliases w:val="Heading 2 blue"/>
    <w:basedOn w:val="Normal"/>
    <w:next w:val="Normal"/>
    <w:link w:val="Heading2Char"/>
    <w:uiPriority w:val="9"/>
    <w:unhideWhenUsed/>
    <w:qFormat/>
    <w:rsid w:val="00AE2104"/>
    <w:pPr>
      <w:spacing w:after="0" w:line="384" w:lineRule="exact"/>
      <w:ind w:right="887"/>
      <w:outlineLvl w:val="1"/>
    </w:pPr>
    <w:rPr>
      <w:rFonts w:eastAsia="Verdana" w:cs="Verdana"/>
      <w:color w:val="007CA8"/>
      <w:sz w:val="32"/>
      <w:szCs w:val="32"/>
    </w:rPr>
  </w:style>
  <w:style w:type="paragraph" w:styleId="Heading3">
    <w:name w:val="heading 3"/>
    <w:aliases w:val="Heading 3 pink"/>
    <w:basedOn w:val="Normal"/>
    <w:next w:val="Normal"/>
    <w:link w:val="Heading3Char"/>
    <w:uiPriority w:val="9"/>
    <w:unhideWhenUsed/>
    <w:qFormat/>
    <w:rsid w:val="00F87DE2"/>
    <w:pPr>
      <w:tabs>
        <w:tab w:val="left" w:pos="1980"/>
      </w:tabs>
      <w:spacing w:after="0" w:line="240" w:lineRule="auto"/>
      <w:ind w:left="2" w:right="-20" w:hanging="2"/>
      <w:outlineLvl w:val="2"/>
    </w:pPr>
    <w:rPr>
      <w:rFonts w:eastAsia="Verdana" w:cs="Verdana"/>
      <w:color w:val="F15E64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964E5"/>
    <w:pPr>
      <w:numPr>
        <w:ilvl w:val="2"/>
        <w:numId w:val="37"/>
      </w:numPr>
      <w:tabs>
        <w:tab w:val="left" w:pos="993"/>
      </w:tabs>
      <w:spacing w:after="0" w:line="240" w:lineRule="auto"/>
      <w:ind w:right="-20"/>
      <w:outlineLvl w:val="3"/>
    </w:pPr>
    <w:rPr>
      <w:rFonts w:eastAsia="Verdana" w:cs="Verdana"/>
      <w:color w:val="6B6B6B"/>
      <w:spacing w:val="-7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5104C"/>
    <w:p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B11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B110B"/>
  </w:style>
  <w:style w:type="paragraph" w:styleId="Footer">
    <w:name w:val="footer"/>
    <w:basedOn w:val="Normal"/>
    <w:link w:val="FooterChar"/>
    <w:uiPriority w:val="99"/>
    <w:unhideWhenUsed/>
    <w:rsid w:val="000B110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B110B"/>
  </w:style>
  <w:style w:type="character" w:customStyle="1" w:styleId="Heading1Char">
    <w:name w:val="Heading 1 Char"/>
    <w:link w:val="Heading1"/>
    <w:uiPriority w:val="9"/>
    <w:rsid w:val="00F4532E"/>
    <w:rPr>
      <w:rFonts w:ascii="Kalinga" w:hAnsi="Kalinga" w:cs="Kalinga"/>
      <w:color w:val="FFFFFF"/>
      <w:sz w:val="40"/>
      <w:szCs w:val="40"/>
    </w:rPr>
  </w:style>
  <w:style w:type="character" w:customStyle="1" w:styleId="Heading2Char">
    <w:name w:val="Heading 2 Char"/>
    <w:aliases w:val="Heading 2 blue Char"/>
    <w:link w:val="Heading2"/>
    <w:uiPriority w:val="9"/>
    <w:rsid w:val="00AE2104"/>
    <w:rPr>
      <w:rFonts w:ascii="Verdana" w:eastAsia="Verdana" w:hAnsi="Verdana" w:cs="Verdana"/>
      <w:color w:val="007CA8"/>
      <w:sz w:val="32"/>
      <w:szCs w:val="32"/>
      <w:lang w:val="en-US" w:eastAsia="en-US"/>
    </w:rPr>
  </w:style>
  <w:style w:type="paragraph" w:styleId="ListParagraph">
    <w:name w:val="List Paragraph"/>
    <w:basedOn w:val="Normal"/>
    <w:uiPriority w:val="34"/>
    <w:qFormat/>
    <w:rsid w:val="00A8208E"/>
    <w:pPr>
      <w:ind w:left="720"/>
      <w:contextualSpacing/>
    </w:pPr>
  </w:style>
  <w:style w:type="table" w:styleId="TableGrid">
    <w:name w:val="Table Grid"/>
    <w:basedOn w:val="TableNormal"/>
    <w:uiPriority w:val="59"/>
    <w:rsid w:val="005A3D5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ing2pink">
    <w:name w:val="Heading 2 pink"/>
    <w:basedOn w:val="Heading2"/>
    <w:link w:val="Heading2pinkChar"/>
    <w:qFormat/>
    <w:rsid w:val="00F87DE2"/>
    <w:pPr>
      <w:spacing w:before="3" w:after="120" w:line="240" w:lineRule="auto"/>
      <w:ind w:left="2" w:right="-20" w:hanging="2"/>
    </w:pPr>
    <w:rPr>
      <w:color w:val="F15E64"/>
    </w:rPr>
  </w:style>
  <w:style w:type="character" w:customStyle="1" w:styleId="Heading3Char">
    <w:name w:val="Heading 3 Char"/>
    <w:aliases w:val="Heading 3 pink Char"/>
    <w:link w:val="Heading3"/>
    <w:uiPriority w:val="9"/>
    <w:rsid w:val="00F87DE2"/>
    <w:rPr>
      <w:rFonts w:ascii="Verdana" w:eastAsia="Verdana" w:hAnsi="Verdana" w:cs="Verdana"/>
      <w:color w:val="F15E64"/>
      <w:sz w:val="32"/>
      <w:szCs w:val="32"/>
    </w:rPr>
  </w:style>
  <w:style w:type="character" w:customStyle="1" w:styleId="Heading2pinkChar">
    <w:name w:val="Heading 2 pink Char"/>
    <w:link w:val="Heading2pink"/>
    <w:rsid w:val="00F87DE2"/>
    <w:rPr>
      <w:rFonts w:ascii="Verdana" w:eastAsia="Verdana" w:hAnsi="Verdana" w:cs="Verdana"/>
      <w:color w:val="F15E64"/>
      <w:sz w:val="32"/>
      <w:szCs w:val="32"/>
    </w:rPr>
  </w:style>
  <w:style w:type="character" w:customStyle="1" w:styleId="Heading4Char">
    <w:name w:val="Heading 4 Char"/>
    <w:link w:val="Heading4"/>
    <w:uiPriority w:val="9"/>
    <w:rsid w:val="007964E5"/>
    <w:rPr>
      <w:rFonts w:ascii="Verdana" w:eastAsia="Verdana" w:hAnsi="Verdana" w:cs="Verdana"/>
      <w:color w:val="6B6B6B"/>
      <w:spacing w:val="-7"/>
      <w:sz w:val="28"/>
      <w:szCs w:val="28"/>
      <w:lang w:val="en-US" w:eastAsia="en-US"/>
    </w:rPr>
  </w:style>
  <w:style w:type="paragraph" w:styleId="NoSpacing">
    <w:name w:val="No Spacing"/>
    <w:uiPriority w:val="1"/>
    <w:qFormat/>
    <w:rsid w:val="00764F49"/>
    <w:pPr>
      <w:widowControl w:val="0"/>
    </w:pPr>
    <w:rPr>
      <w:rFonts w:ascii="Verdana" w:hAnsi="Verdana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6E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36EE5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671A31"/>
    <w:rPr>
      <w:color w:val="0000FF"/>
      <w:u w:val="single"/>
    </w:rPr>
  </w:style>
  <w:style w:type="paragraph" w:customStyle="1" w:styleId="Heading1sectiontitles">
    <w:name w:val="Heading 1 section titles"/>
    <w:basedOn w:val="Heading1"/>
    <w:link w:val="Heading1sectiontitlesChar"/>
    <w:qFormat/>
    <w:rsid w:val="00B347DB"/>
    <w:pPr>
      <w:spacing w:after="0" w:line="821" w:lineRule="exact"/>
      <w:ind w:left="103" w:right="-20"/>
    </w:pPr>
    <w:rPr>
      <w:sz w:val="62"/>
    </w:rPr>
  </w:style>
  <w:style w:type="paragraph" w:customStyle="1" w:styleId="Heading2green">
    <w:name w:val="Heading 2 green"/>
    <w:basedOn w:val="Heading2"/>
    <w:link w:val="Heading2greenChar"/>
    <w:qFormat/>
    <w:rsid w:val="00AB242D"/>
    <w:pPr>
      <w:spacing w:before="120" w:after="120"/>
    </w:pPr>
    <w:rPr>
      <w:color w:val="35833E"/>
    </w:rPr>
  </w:style>
  <w:style w:type="character" w:customStyle="1" w:styleId="Heading1sectiontitlesChar">
    <w:name w:val="Heading 1 section titles Char"/>
    <w:link w:val="Heading1sectiontitles"/>
    <w:rsid w:val="00B347DB"/>
    <w:rPr>
      <w:rFonts w:ascii="Kalinga" w:hAnsi="Kalinga" w:cs="Kalinga"/>
      <w:color w:val="FFFFFF"/>
      <w:sz w:val="62"/>
      <w:szCs w:val="40"/>
    </w:rPr>
  </w:style>
  <w:style w:type="paragraph" w:customStyle="1" w:styleId="Heading3green">
    <w:name w:val="Heading 3 green"/>
    <w:basedOn w:val="Heading3"/>
    <w:link w:val="Heading3greenChar"/>
    <w:qFormat/>
    <w:rsid w:val="00F85969"/>
    <w:pPr>
      <w:numPr>
        <w:ilvl w:val="1"/>
        <w:numId w:val="37"/>
      </w:numPr>
      <w:tabs>
        <w:tab w:val="left" w:pos="851"/>
      </w:tabs>
    </w:pPr>
    <w:rPr>
      <w:color w:val="35833E"/>
    </w:rPr>
  </w:style>
  <w:style w:type="character" w:customStyle="1" w:styleId="Heading2greenChar">
    <w:name w:val="Heading 2 green Char"/>
    <w:link w:val="Heading2green"/>
    <w:rsid w:val="00AB242D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paragraph" w:styleId="ListNumber3">
    <w:name w:val="List Number 3"/>
    <w:basedOn w:val="Normal"/>
    <w:uiPriority w:val="99"/>
    <w:unhideWhenUsed/>
    <w:rsid w:val="001D72F6"/>
    <w:pPr>
      <w:numPr>
        <w:numId w:val="19"/>
      </w:numPr>
      <w:contextualSpacing/>
    </w:pPr>
  </w:style>
  <w:style w:type="character" w:customStyle="1" w:styleId="Heading3greenChar">
    <w:name w:val="Heading 3 green Char"/>
    <w:link w:val="Heading3green"/>
    <w:rsid w:val="00F85969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paragraph" w:customStyle="1" w:styleId="Heading3blue">
    <w:name w:val="Heading 3 blue"/>
    <w:basedOn w:val="Heading3green"/>
    <w:link w:val="Heading3blueChar"/>
    <w:qFormat/>
    <w:rsid w:val="004B0137"/>
  </w:style>
  <w:style w:type="paragraph" w:customStyle="1" w:styleId="Heading1black">
    <w:name w:val="Heading 1 black"/>
    <w:basedOn w:val="Heading1sectiontitles"/>
    <w:link w:val="Heading1blackChar"/>
    <w:qFormat/>
    <w:rsid w:val="00543853"/>
    <w:rPr>
      <w:color w:val="auto"/>
    </w:rPr>
  </w:style>
  <w:style w:type="character" w:customStyle="1" w:styleId="Heading3blueChar">
    <w:name w:val="Heading 3 blue Char"/>
    <w:link w:val="Heading3blue"/>
    <w:rsid w:val="004B0137"/>
    <w:rPr>
      <w:rFonts w:ascii="Verdana" w:eastAsia="Verdana" w:hAnsi="Verdana" w:cs="Verdana"/>
      <w:color w:val="35833E"/>
      <w:sz w:val="32"/>
      <w:szCs w:val="32"/>
      <w:lang w:val="en-US" w:eastAsia="en-US"/>
    </w:rPr>
  </w:style>
  <w:style w:type="character" w:customStyle="1" w:styleId="Heading1blackChar">
    <w:name w:val="Heading 1 black Char"/>
    <w:link w:val="Heading1black"/>
    <w:rsid w:val="00543853"/>
    <w:rPr>
      <w:rFonts w:ascii="Kalinga" w:hAnsi="Kalinga" w:cs="Kalinga"/>
      <w:color w:val="FFFFFF"/>
      <w:sz w:val="62"/>
      <w:szCs w:val="40"/>
    </w:rPr>
  </w:style>
  <w:style w:type="paragraph" w:customStyle="1" w:styleId="Heading2boldedblack">
    <w:name w:val="Heading 2 bolded black"/>
    <w:basedOn w:val="Heading2"/>
    <w:link w:val="Heading2boldedblackChar"/>
    <w:qFormat/>
    <w:rsid w:val="001B7B14"/>
    <w:pPr>
      <w:spacing w:before="240" w:line="240" w:lineRule="auto"/>
      <w:ind w:right="-20"/>
    </w:pPr>
    <w:rPr>
      <w:b/>
      <w:bCs/>
      <w:color w:val="auto"/>
      <w:sz w:val="20"/>
      <w:szCs w:val="20"/>
    </w:rPr>
  </w:style>
  <w:style w:type="paragraph" w:styleId="TOC1">
    <w:name w:val="toc 1"/>
    <w:basedOn w:val="Normal"/>
    <w:next w:val="Normal"/>
    <w:autoRedefine/>
    <w:uiPriority w:val="39"/>
    <w:unhideWhenUsed/>
    <w:rsid w:val="00681E2F"/>
    <w:pPr>
      <w:tabs>
        <w:tab w:val="right" w:leader="dot" w:pos="10065"/>
      </w:tabs>
      <w:spacing w:after="100"/>
      <w:ind w:right="-1"/>
    </w:pPr>
  </w:style>
  <w:style w:type="character" w:customStyle="1" w:styleId="Heading2boldedblackChar">
    <w:name w:val="Heading 2 bolded black Char"/>
    <w:link w:val="Heading2boldedblack"/>
    <w:rsid w:val="001B7B14"/>
    <w:rPr>
      <w:rFonts w:ascii="Verdana" w:eastAsia="Verdana" w:hAnsi="Verdana" w:cs="Verdana"/>
      <w:b/>
      <w:bCs/>
      <w:color w:val="F15E64"/>
      <w:sz w:val="20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681E2F"/>
    <w:pPr>
      <w:tabs>
        <w:tab w:val="right" w:leader="dot" w:pos="10065"/>
      </w:tabs>
      <w:spacing w:after="100"/>
      <w:ind w:left="200"/>
    </w:pPr>
  </w:style>
  <w:style w:type="paragraph" w:customStyle="1" w:styleId="Heading3pink2">
    <w:name w:val="Heading 3 pink2"/>
    <w:basedOn w:val="Heading3blue"/>
    <w:link w:val="Heading3pink2Char"/>
    <w:qFormat/>
    <w:rsid w:val="00AE2104"/>
    <w:pPr>
      <w:numPr>
        <w:numId w:val="30"/>
      </w:numPr>
      <w:tabs>
        <w:tab w:val="clear" w:pos="1980"/>
      </w:tabs>
      <w:ind w:left="426"/>
    </w:pPr>
    <w:rPr>
      <w:color w:val="F15E64"/>
    </w:rPr>
  </w:style>
  <w:style w:type="character" w:customStyle="1" w:styleId="Heading3pink2Char">
    <w:name w:val="Heading 3 pink2 Char"/>
    <w:link w:val="Heading3pink2"/>
    <w:rsid w:val="00AE2104"/>
    <w:rPr>
      <w:rFonts w:ascii="Verdana" w:eastAsia="Verdana" w:hAnsi="Verdana" w:cs="Verdana"/>
      <w:color w:val="F15E64"/>
      <w:sz w:val="32"/>
      <w:szCs w:val="32"/>
      <w:lang w:val="en-US" w:eastAsia="en-US"/>
    </w:rPr>
  </w:style>
  <w:style w:type="character" w:styleId="CommentReference">
    <w:name w:val="annotation reference"/>
    <w:uiPriority w:val="99"/>
    <w:semiHidden/>
    <w:unhideWhenUsed/>
    <w:rsid w:val="005F73F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F73FD"/>
    <w:pPr>
      <w:spacing w:line="240" w:lineRule="auto"/>
    </w:pPr>
    <w:rPr>
      <w:szCs w:val="20"/>
    </w:rPr>
  </w:style>
  <w:style w:type="character" w:customStyle="1" w:styleId="CommentTextChar">
    <w:name w:val="Comment Text Char"/>
    <w:link w:val="CommentText"/>
    <w:uiPriority w:val="99"/>
    <w:semiHidden/>
    <w:rsid w:val="005F73FD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F73F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5F73FD"/>
    <w:rPr>
      <w:rFonts w:ascii="Verdana" w:hAnsi="Verdana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D44159"/>
    <w:pPr>
      <w:ind w:left="400"/>
    </w:pPr>
  </w:style>
  <w:style w:type="character" w:styleId="FollowedHyperlink">
    <w:name w:val="FollowedHyperlink"/>
    <w:uiPriority w:val="99"/>
    <w:semiHidden/>
    <w:unhideWhenUsed/>
    <w:rsid w:val="00F15007"/>
    <w:rPr>
      <w:color w:val="800080"/>
      <w:u w:val="single"/>
    </w:rPr>
  </w:style>
  <w:style w:type="paragraph" w:customStyle="1" w:styleId="Heading3blue2">
    <w:name w:val="Heading 3 blue2"/>
    <w:basedOn w:val="Heading3green"/>
    <w:link w:val="Heading3blue2Char"/>
    <w:qFormat/>
    <w:rsid w:val="008C54BB"/>
    <w:pPr>
      <w:numPr>
        <w:numId w:val="35"/>
      </w:numPr>
    </w:pPr>
    <w:rPr>
      <w:color w:val="007CA8"/>
    </w:rPr>
  </w:style>
  <w:style w:type="paragraph" w:customStyle="1" w:styleId="heading4casestudy">
    <w:name w:val="heading 4 case study"/>
    <w:basedOn w:val="Heading4"/>
    <w:next w:val="Normal"/>
    <w:link w:val="heading4casestudyChar"/>
    <w:qFormat/>
    <w:rsid w:val="00BE1B30"/>
    <w:pPr>
      <w:numPr>
        <w:ilvl w:val="0"/>
        <w:numId w:val="0"/>
      </w:numPr>
    </w:pPr>
    <w:rPr>
      <w:b/>
      <w:color w:val="000000"/>
      <w:sz w:val="20"/>
    </w:rPr>
  </w:style>
  <w:style w:type="character" w:customStyle="1" w:styleId="Heading3blue2Char">
    <w:name w:val="Heading 3 blue2 Char"/>
    <w:link w:val="Heading3blue2"/>
    <w:rsid w:val="008C54BB"/>
    <w:rPr>
      <w:rFonts w:ascii="Verdana" w:eastAsia="Verdana" w:hAnsi="Verdana" w:cs="Verdana"/>
      <w:color w:val="007CA8"/>
      <w:sz w:val="32"/>
      <w:szCs w:val="32"/>
      <w:lang w:val="en-US" w:eastAsia="en-US"/>
    </w:rPr>
  </w:style>
  <w:style w:type="character" w:styleId="IntenseEmphasis">
    <w:name w:val="Intense Emphasis"/>
    <w:uiPriority w:val="21"/>
    <w:qFormat/>
    <w:rsid w:val="00BE1B30"/>
    <w:rPr>
      <w:b/>
      <w:bCs/>
      <w:i/>
      <w:iCs/>
      <w:color w:val="4F81BD"/>
    </w:rPr>
  </w:style>
  <w:style w:type="character" w:customStyle="1" w:styleId="heading4casestudyChar">
    <w:name w:val="heading 4 case study Char"/>
    <w:link w:val="heading4casestudy"/>
    <w:rsid w:val="00BE1B30"/>
    <w:rPr>
      <w:rFonts w:ascii="Verdana" w:eastAsia="Verdana" w:hAnsi="Verdana" w:cs="Verdana"/>
      <w:b/>
      <w:color w:val="000000"/>
      <w:spacing w:val="-7"/>
      <w:szCs w:val="28"/>
      <w:lang w:val="en-US" w:eastAsia="en-US"/>
    </w:rPr>
  </w:style>
  <w:style w:type="paragraph" w:customStyle="1" w:styleId="Heading5casestuyd">
    <w:name w:val="Heading 5 case stuyd"/>
    <w:basedOn w:val="Heading5"/>
    <w:link w:val="Heading5casestuydChar"/>
    <w:qFormat/>
    <w:rsid w:val="00C5104C"/>
    <w:pPr>
      <w:pBdr>
        <w:top w:val="single" w:sz="4" w:space="1" w:color="FCD7D0"/>
        <w:left w:val="single" w:sz="4" w:space="4" w:color="FCD7D0"/>
        <w:bottom w:val="single" w:sz="4" w:space="1" w:color="FCD7D0"/>
        <w:right w:val="single" w:sz="4" w:space="4" w:color="FCD7D0"/>
      </w:pBdr>
      <w:shd w:val="clear" w:color="auto" w:fill="FCD7D0"/>
    </w:pPr>
    <w:rPr>
      <w:rFonts w:ascii="Verdana" w:hAnsi="Verdana"/>
      <w:i w:val="0"/>
      <w:color w:val="000000"/>
      <w:sz w:val="20"/>
    </w:rPr>
  </w:style>
  <w:style w:type="character" w:customStyle="1" w:styleId="Heading5casestuydChar">
    <w:name w:val="Heading 5 case stuyd Char"/>
    <w:link w:val="Heading5casestuyd"/>
    <w:rsid w:val="00C5104C"/>
    <w:rPr>
      <w:rFonts w:ascii="Verdana" w:eastAsia="Times New Roman" w:hAnsi="Verdana" w:cs="Times New Roman"/>
      <w:b/>
      <w:bCs/>
      <w:iCs/>
      <w:color w:val="000000"/>
      <w:spacing w:val="-7"/>
      <w:szCs w:val="26"/>
      <w:shd w:val="clear" w:color="auto" w:fill="FCD7D0"/>
      <w:lang w:val="en-US" w:eastAsia="en-US"/>
    </w:rPr>
  </w:style>
  <w:style w:type="character" w:customStyle="1" w:styleId="Heading5Char">
    <w:name w:val="Heading 5 Char"/>
    <w:link w:val="Heading5"/>
    <w:uiPriority w:val="9"/>
    <w:semiHidden/>
    <w:rsid w:val="00C5104C"/>
    <w:rPr>
      <w:rFonts w:ascii="Calibri" w:eastAsia="Times New Roman" w:hAnsi="Calibri" w:cs="Times New Roman"/>
      <w:b/>
      <w:bCs/>
      <w:i/>
      <w:iCs/>
      <w:sz w:val="26"/>
      <w:szCs w:val="2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5.xml"/><Relationship Id="rId117" Type="http://schemas.openxmlformats.org/officeDocument/2006/relationships/header" Target="header33.xml"/><Relationship Id="rId21" Type="http://schemas.openxmlformats.org/officeDocument/2006/relationships/header" Target="header3.xml"/><Relationship Id="rId42" Type="http://schemas.openxmlformats.org/officeDocument/2006/relationships/hyperlink" Target="http://www.casey.vic.gov.au/council/policies-" TargetMode="External"/><Relationship Id="rId47" Type="http://schemas.openxmlformats.org/officeDocument/2006/relationships/hyperlink" Target="http://www.acecqa.gov.au/" TargetMode="External"/><Relationship Id="rId63" Type="http://schemas.openxmlformats.org/officeDocument/2006/relationships/hyperlink" Target="http://www.bendigo.vic.gov.au/Residents_and_Services/Children_and_Family_services/Building_a_child_friendly_city/State_of_Bendigos_children_report" TargetMode="External"/><Relationship Id="rId68" Type="http://schemas.openxmlformats.org/officeDocument/2006/relationships/header" Target="header16.xml"/><Relationship Id="rId84" Type="http://schemas.openxmlformats.org/officeDocument/2006/relationships/hyperlink" Target="http://www.legislation.act.gov.au/sl/2008-2/" TargetMode="External"/><Relationship Id="rId89" Type="http://schemas.openxmlformats.org/officeDocument/2006/relationships/hyperlink" Target="http://www.mpa.vic.gov.au/planning-for-community-infrastructure-in-growth-areas-april-2008/" TargetMode="External"/><Relationship Id="rId112" Type="http://schemas.openxmlformats.org/officeDocument/2006/relationships/image" Target="media/image43.jpeg"/><Relationship Id="rId133" Type="http://schemas.openxmlformats.org/officeDocument/2006/relationships/header" Target="header39.xml"/><Relationship Id="rId138" Type="http://schemas.openxmlformats.org/officeDocument/2006/relationships/header" Target="header43.xml"/><Relationship Id="rId154" Type="http://schemas.openxmlformats.org/officeDocument/2006/relationships/hyperlink" Target="http://www.det.act.gov.au/" TargetMode="External"/><Relationship Id="rId159" Type="http://schemas.openxmlformats.org/officeDocument/2006/relationships/hyperlink" Target="http://www.lands.nt.gov.au/planning/planning" TargetMode="External"/><Relationship Id="rId175" Type="http://schemas.openxmlformats.org/officeDocument/2006/relationships/header" Target="header50.xml"/><Relationship Id="rId170" Type="http://schemas.openxmlformats.org/officeDocument/2006/relationships/hyperlink" Target="http://www.education.vic.gov.au/childhood/providers/" TargetMode="External"/><Relationship Id="rId16" Type="http://schemas.openxmlformats.org/officeDocument/2006/relationships/image" Target="media/image3.png"/><Relationship Id="rId107" Type="http://schemas.openxmlformats.org/officeDocument/2006/relationships/header" Target="header29.xml"/><Relationship Id="rId11" Type="http://schemas.openxmlformats.org/officeDocument/2006/relationships/endnotes" Target="endnotes.xml"/><Relationship Id="rId32" Type="http://schemas.openxmlformats.org/officeDocument/2006/relationships/header" Target="header7.xml"/><Relationship Id="rId37" Type="http://schemas.openxmlformats.org/officeDocument/2006/relationships/footer" Target="footer7.xml"/><Relationship Id="rId53" Type="http://schemas.openxmlformats.org/officeDocument/2006/relationships/hyperlink" Target="http://www.hpw.qld.gov.au/construction/" TargetMode="External"/><Relationship Id="rId58" Type="http://schemas.openxmlformats.org/officeDocument/2006/relationships/hyperlink" Target="http://www.brisbane.qld.gov.au/planning-building/do-i-need-approval/business-projects/operating-child-care-facility" TargetMode="External"/><Relationship Id="rId74" Type="http://schemas.openxmlformats.org/officeDocument/2006/relationships/header" Target="header18.xml"/><Relationship Id="rId79" Type="http://schemas.openxmlformats.org/officeDocument/2006/relationships/header" Target="header20.xml"/><Relationship Id="rId102" Type="http://schemas.openxmlformats.org/officeDocument/2006/relationships/hyperlink" Target="http://www.orange.nsw.gov.au/site/index.cfm?display=275628" TargetMode="External"/><Relationship Id="rId123" Type="http://schemas.openxmlformats.org/officeDocument/2006/relationships/hyperlink" Target="http://www.ipswichplanning.com.au/development" TargetMode="External"/><Relationship Id="rId128" Type="http://schemas.openxmlformats.org/officeDocument/2006/relationships/image" Target="media/image56.png"/><Relationship Id="rId144" Type="http://schemas.openxmlformats.org/officeDocument/2006/relationships/hyperlink" Target="http://www.unicef.org.au/Discover/Australia-s-children/Child-Friendly-Cities.aspx" TargetMode="External"/><Relationship Id="rId149" Type="http://schemas.openxmlformats.org/officeDocument/2006/relationships/hyperlink" Target="http://www.legislation.nsw.gov.au/sessionalview/sessional/subordleg/2011-653.pdf" TargetMode="External"/><Relationship Id="rId5" Type="http://schemas.openxmlformats.org/officeDocument/2006/relationships/numbering" Target="numbering.xml"/><Relationship Id="rId90" Type="http://schemas.openxmlformats.org/officeDocument/2006/relationships/header" Target="header24.xml"/><Relationship Id="rId95" Type="http://schemas.openxmlformats.org/officeDocument/2006/relationships/hyperlink" Target="http://www.townsville.qld.gov.au/business/economic/pages/cbdrevit.aspx" TargetMode="External"/><Relationship Id="rId160" Type="http://schemas.openxmlformats.org/officeDocument/2006/relationships/hyperlink" Target="http://www.det.nt.gov.au/" TargetMode="External"/><Relationship Id="rId165" Type="http://schemas.openxmlformats.org/officeDocument/2006/relationships/hyperlink" Target="http://dpti.sa.gov.au/planning/home" TargetMode="External"/><Relationship Id="rId22" Type="http://schemas.openxmlformats.org/officeDocument/2006/relationships/footer" Target="footer2.xml"/><Relationship Id="rId27" Type="http://schemas.openxmlformats.org/officeDocument/2006/relationships/footer" Target="footer4.xml"/><Relationship Id="rId43" Type="http://schemas.openxmlformats.org/officeDocument/2006/relationships/header" Target="header11.xml"/><Relationship Id="rId48" Type="http://schemas.openxmlformats.org/officeDocument/2006/relationships/hyperlink" Target="http://education.gov.au/early-years-learning-framework" TargetMode="External"/><Relationship Id="rId64" Type="http://schemas.openxmlformats.org/officeDocument/2006/relationships/hyperlink" Target="http://www.mychild.gov.au" TargetMode="External"/><Relationship Id="rId69" Type="http://schemas.openxmlformats.org/officeDocument/2006/relationships/header" Target="header17.xml"/><Relationship Id="rId113" Type="http://schemas.openxmlformats.org/officeDocument/2006/relationships/image" Target="media/image44.png"/><Relationship Id="rId118" Type="http://schemas.openxmlformats.org/officeDocument/2006/relationships/hyperlink" Target="http://www.education.vic.gov.au/about/programs/partnerships/pages/partnermav.aspx" TargetMode="External"/><Relationship Id="rId134" Type="http://schemas.openxmlformats.org/officeDocument/2006/relationships/header" Target="header40.xml"/><Relationship Id="rId139" Type="http://schemas.openxmlformats.org/officeDocument/2006/relationships/header" Target="header44.xml"/><Relationship Id="rId80" Type="http://schemas.openxmlformats.org/officeDocument/2006/relationships/footer" Target="footer11.xml"/><Relationship Id="rId85" Type="http://schemas.openxmlformats.org/officeDocument/2006/relationships/header" Target="header22.xml"/><Relationship Id="rId150" Type="http://schemas.openxmlformats.org/officeDocument/2006/relationships/header" Target="header47.xml"/><Relationship Id="rId155" Type="http://schemas.openxmlformats.org/officeDocument/2006/relationships/hyperlink" Target="http://www.planning.nsw.gov.au/" TargetMode="External"/><Relationship Id="rId171" Type="http://schemas.openxmlformats.org/officeDocument/2006/relationships/hyperlink" Target="http://www.mav.asn.au/policy-services/social-" TargetMode="External"/><Relationship Id="rId176" Type="http://schemas.openxmlformats.org/officeDocument/2006/relationships/header" Target="header51.xml"/><Relationship Id="rId12" Type="http://schemas.openxmlformats.org/officeDocument/2006/relationships/image" Target="media/image1.png"/><Relationship Id="rId17" Type="http://schemas.openxmlformats.org/officeDocument/2006/relationships/hyperlink" Target="http://www.acelg.org.au/" TargetMode="External"/><Relationship Id="rId33" Type="http://schemas.openxmlformats.org/officeDocument/2006/relationships/footer" Target="footer6.xml"/><Relationship Id="rId38" Type="http://schemas.openxmlformats.org/officeDocument/2006/relationships/header" Target="header10.xml"/><Relationship Id="rId59" Type="http://schemas.openxmlformats.org/officeDocument/2006/relationships/header" Target="header14.xml"/><Relationship Id="rId103" Type="http://schemas.openxmlformats.org/officeDocument/2006/relationships/hyperlink" Target="http://www.joondalup.wa.gov.au/Develop/ApprovalsAndRegulations/ForBusiness/ChildCareCentres.aspx" TargetMode="External"/><Relationship Id="rId108" Type="http://schemas.openxmlformats.org/officeDocument/2006/relationships/header" Target="header30.xml"/><Relationship Id="rId124" Type="http://schemas.openxmlformats.org/officeDocument/2006/relationships/hyperlink" Target="http://www.thehills.nsw.gov.au/IgnitionSuite/uploads/docs/Child%20Care%20Centre%20Development%20Applications%202013.pdf" TargetMode="External"/><Relationship Id="rId129" Type="http://schemas.openxmlformats.org/officeDocument/2006/relationships/image" Target="media/image57.jpeg"/><Relationship Id="rId54" Type="http://schemas.openxmlformats.org/officeDocument/2006/relationships/hyperlink" Target="http://deta.qld.gov.au/earlychildhood/office/" TargetMode="External"/><Relationship Id="rId70" Type="http://schemas.openxmlformats.org/officeDocument/2006/relationships/image" Target="media/image19.jpeg"/><Relationship Id="rId75" Type="http://schemas.openxmlformats.org/officeDocument/2006/relationships/image" Target="media/image23.png"/><Relationship Id="rId91" Type="http://schemas.openxmlformats.org/officeDocument/2006/relationships/hyperlink" Target="https://www.melbourne.vic.gov.au/ABoUTCoUNCIL/PLANSANDPUBLICATIoNS/Pages/Docklandscommunityinfrastructureplan.aspx" TargetMode="External"/><Relationship Id="rId96" Type="http://schemas.openxmlformats.org/officeDocument/2006/relationships/hyperlink" Target="http://www.leichhardt.nsw.gov.au/Community/Children" TargetMode="External"/><Relationship Id="rId140" Type="http://schemas.openxmlformats.org/officeDocument/2006/relationships/header" Target="header45.xml"/><Relationship Id="rId145" Type="http://schemas.openxmlformats.org/officeDocument/2006/relationships/hyperlink" Target="http://www.unicef.org.au/Discover/Australia-s-children/Child-Friendly-Cities.aspx" TargetMode="External"/><Relationship Id="rId161" Type="http://schemas.openxmlformats.org/officeDocument/2006/relationships/hyperlink" Target="http://www.dsdip.qld.gov.au/statewide-planning/state-" TargetMode="External"/><Relationship Id="rId166" Type="http://schemas.openxmlformats.org/officeDocument/2006/relationships/hyperlink" Target="http://www.eecsrsb.sa.gov.au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4.png"/><Relationship Id="rId28" Type="http://schemas.openxmlformats.org/officeDocument/2006/relationships/header" Target="header6.xml"/><Relationship Id="rId49" Type="http://schemas.openxmlformats.org/officeDocument/2006/relationships/hyperlink" Target="http://education.gov.au/early-" TargetMode="External"/><Relationship Id="rId114" Type="http://schemas.openxmlformats.org/officeDocument/2006/relationships/header" Target="header31.xml"/><Relationship Id="rId119" Type="http://schemas.openxmlformats.org/officeDocument/2006/relationships/header" Target="header34.xml"/><Relationship Id="rId10" Type="http://schemas.openxmlformats.org/officeDocument/2006/relationships/footnotes" Target="footnotes.xml"/><Relationship Id="rId31" Type="http://schemas.openxmlformats.org/officeDocument/2006/relationships/image" Target="media/image6.jpeg"/><Relationship Id="rId44" Type="http://schemas.openxmlformats.org/officeDocument/2006/relationships/footer" Target="footer9.xml"/><Relationship Id="rId52" Type="http://schemas.openxmlformats.org/officeDocument/2006/relationships/hyperlink" Target="http://www.hpw.qld.gov.au/construction/BuildingPlumbing/Building/BuildingLawsCodes/Pages/default.aspx" TargetMode="External"/><Relationship Id="rId60" Type="http://schemas.openxmlformats.org/officeDocument/2006/relationships/hyperlink" Target="http://penrith.nsw.gov.au/our-Council/Documents/Resource-Strategy-2010-2020/" TargetMode="External"/><Relationship Id="rId65" Type="http://schemas.openxmlformats.org/officeDocument/2006/relationships/hyperlink" Target="http://www.mychild.gov.au/" TargetMode="External"/><Relationship Id="rId73" Type="http://schemas.openxmlformats.org/officeDocument/2006/relationships/image" Target="media/image22.png"/><Relationship Id="rId78" Type="http://schemas.openxmlformats.org/officeDocument/2006/relationships/header" Target="header19.xml"/><Relationship Id="rId81" Type="http://schemas.openxmlformats.org/officeDocument/2006/relationships/hyperlink" Target="http://www.hpw.qld.gov.au/construction/buildingplumbing/building/buildinglawscodes/queenslanddevelopmentcode/Pages/default.aspx" TargetMode="External"/><Relationship Id="rId86" Type="http://schemas.openxmlformats.org/officeDocument/2006/relationships/header" Target="header23.xml"/><Relationship Id="rId94" Type="http://schemas.openxmlformats.org/officeDocument/2006/relationships/header" Target="header25.xml"/><Relationship Id="rId99" Type="http://schemas.openxmlformats.org/officeDocument/2006/relationships/hyperlink" Target="http://www.cityofsydney.nsw.gov.au/development/planning-controls/development-control-plans" TargetMode="External"/><Relationship Id="rId101" Type="http://schemas.openxmlformats.org/officeDocument/2006/relationships/hyperlink" Target="http://www.brisbane.qld.gov.au/planning-building/do-i-need-approval/business-projects/operating-child-care-facility" TargetMode="External"/><Relationship Id="rId122" Type="http://schemas.openxmlformats.org/officeDocument/2006/relationships/header" Target="header36.xml"/><Relationship Id="rId130" Type="http://schemas.openxmlformats.org/officeDocument/2006/relationships/image" Target="media/image58.jpeg"/><Relationship Id="rId135" Type="http://schemas.openxmlformats.org/officeDocument/2006/relationships/header" Target="header41.xml"/><Relationship Id="rId143" Type="http://schemas.openxmlformats.org/officeDocument/2006/relationships/header" Target="header46.xml"/><Relationship Id="rId148" Type="http://schemas.openxmlformats.org/officeDocument/2006/relationships/hyperlink" Target="http://www.mav.asn.au/policy-services/social-community/children-families/municipal-early-" TargetMode="External"/><Relationship Id="rId151" Type="http://schemas.openxmlformats.org/officeDocument/2006/relationships/header" Target="header48.xml"/><Relationship Id="rId156" Type="http://schemas.openxmlformats.org/officeDocument/2006/relationships/hyperlink" Target="http://www.planning.nsw.gov.au/en-us/" TargetMode="External"/><Relationship Id="rId164" Type="http://schemas.openxmlformats.org/officeDocument/2006/relationships/hyperlink" Target="http://www.dete.qld.gov.au/earlychildhood" TargetMode="External"/><Relationship Id="rId169" Type="http://schemas.openxmlformats.org/officeDocument/2006/relationships/hyperlink" Target="http://www.dpcd.vic.gov.au/localgovernment/" TargetMode="External"/><Relationship Id="rId177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72" Type="http://schemas.openxmlformats.org/officeDocument/2006/relationships/hyperlink" Target="http://www.planning.wa.gov.au/" TargetMode="External"/><Relationship Id="rId13" Type="http://schemas.openxmlformats.org/officeDocument/2006/relationships/header" Target="header1.xml"/><Relationship Id="rId18" Type="http://schemas.openxmlformats.org/officeDocument/2006/relationships/hyperlink" Target="http://creativecommons.org/" TargetMode="External"/><Relationship Id="rId39" Type="http://schemas.openxmlformats.org/officeDocument/2006/relationships/footer" Target="footer8.xml"/><Relationship Id="rId109" Type="http://schemas.openxmlformats.org/officeDocument/2006/relationships/image" Target="media/image40.png"/><Relationship Id="rId34" Type="http://schemas.openxmlformats.org/officeDocument/2006/relationships/image" Target="media/image7.png"/><Relationship Id="rId50" Type="http://schemas.openxmlformats.org/officeDocument/2006/relationships/header" Target="header12.xml"/><Relationship Id="rId55" Type="http://schemas.openxmlformats.org/officeDocument/2006/relationships/header" Target="header13.xml"/><Relationship Id="rId76" Type="http://schemas.openxmlformats.org/officeDocument/2006/relationships/image" Target="media/image24.png"/><Relationship Id="rId97" Type="http://schemas.openxmlformats.org/officeDocument/2006/relationships/header" Target="header26.xml"/><Relationship Id="rId104" Type="http://schemas.openxmlformats.org/officeDocument/2006/relationships/hyperlink" Target="http://www.cityofsydney.nsw.gov.au/development/planning-controls/development-control-plans" TargetMode="External"/><Relationship Id="rId120" Type="http://schemas.openxmlformats.org/officeDocument/2006/relationships/header" Target="header35.xml"/><Relationship Id="rId125" Type="http://schemas.openxmlformats.org/officeDocument/2006/relationships/header" Target="header37.xml"/><Relationship Id="rId141" Type="http://schemas.openxmlformats.org/officeDocument/2006/relationships/image" Target="media/image62.jpeg"/><Relationship Id="rId146" Type="http://schemas.openxmlformats.org/officeDocument/2006/relationships/hyperlink" Target="http://www.unicef.org/crc/" TargetMode="External"/><Relationship Id="rId167" Type="http://schemas.openxmlformats.org/officeDocument/2006/relationships/hyperlink" Target="http://www.planning.tas.gov.au/" TargetMode="External"/><Relationship Id="rId7" Type="http://schemas.microsoft.com/office/2007/relationships/stylesWithEffects" Target="stylesWithEffects.xml"/><Relationship Id="rId71" Type="http://schemas.openxmlformats.org/officeDocument/2006/relationships/image" Target="media/image20.png"/><Relationship Id="rId92" Type="http://schemas.openxmlformats.org/officeDocument/2006/relationships/hyperlink" Target="http://www.mra.wa.gov.au/" TargetMode="External"/><Relationship Id="rId162" Type="http://schemas.openxmlformats.org/officeDocument/2006/relationships/hyperlink" Target="http://www.dsdip.qld.gov.au/strategic-planning/" TargetMode="External"/><Relationship Id="rId2" Type="http://schemas.openxmlformats.org/officeDocument/2006/relationships/customXml" Target="../customXml/item2.xml"/><Relationship Id="rId29" Type="http://schemas.openxmlformats.org/officeDocument/2006/relationships/footer" Target="footer5.xml"/><Relationship Id="rId24" Type="http://schemas.openxmlformats.org/officeDocument/2006/relationships/header" Target="header4.xml"/><Relationship Id="rId40" Type="http://schemas.openxmlformats.org/officeDocument/2006/relationships/hyperlink" Target="http://www.children.act.gov.au/" TargetMode="External"/><Relationship Id="rId45" Type="http://schemas.openxmlformats.org/officeDocument/2006/relationships/image" Target="media/image10.png"/><Relationship Id="rId66" Type="http://schemas.openxmlformats.org/officeDocument/2006/relationships/hyperlink" Target="http://www.mychild.gov.au" TargetMode="External"/><Relationship Id="rId87" Type="http://schemas.openxmlformats.org/officeDocument/2006/relationships/hyperlink" Target="http://www.planning.nsw.gov.au/en-us/planningyourlocalarea/standardinstrument.aspx" TargetMode="External"/><Relationship Id="rId110" Type="http://schemas.openxmlformats.org/officeDocument/2006/relationships/image" Target="media/image41.png"/><Relationship Id="rId115" Type="http://schemas.openxmlformats.org/officeDocument/2006/relationships/header" Target="header32.xml"/><Relationship Id="rId131" Type="http://schemas.openxmlformats.org/officeDocument/2006/relationships/image" Target="media/image59.jpeg"/><Relationship Id="rId136" Type="http://schemas.openxmlformats.org/officeDocument/2006/relationships/image" Target="media/image61.png"/><Relationship Id="rId157" Type="http://schemas.openxmlformats.org/officeDocument/2006/relationships/hyperlink" Target="http://www.dec.nsw.gov.au/what-we-offer/regulation-" TargetMode="External"/><Relationship Id="rId178" Type="http://schemas.openxmlformats.org/officeDocument/2006/relationships/theme" Target="theme/theme1.xml"/><Relationship Id="rId61" Type="http://schemas.openxmlformats.org/officeDocument/2006/relationships/hyperlink" Target="http://www.leichhardt.nsw.gov.au/Community/Children/Children" TargetMode="External"/><Relationship Id="rId82" Type="http://schemas.openxmlformats.org/officeDocument/2006/relationships/header" Target="header21.xml"/><Relationship Id="rId152" Type="http://schemas.openxmlformats.org/officeDocument/2006/relationships/header" Target="header49.xml"/><Relationship Id="rId173" Type="http://schemas.openxmlformats.org/officeDocument/2006/relationships/hyperlink" Target="http://www.dlgc.wa.gov.au/" TargetMode="External"/><Relationship Id="rId19" Type="http://schemas.openxmlformats.org/officeDocument/2006/relationships/hyperlink" Target="http://www.education.gov.au/" TargetMode="External"/><Relationship Id="rId14" Type="http://schemas.openxmlformats.org/officeDocument/2006/relationships/footer" Target="footer1.xml"/><Relationship Id="rId30" Type="http://schemas.openxmlformats.org/officeDocument/2006/relationships/image" Target="media/image5.jpeg"/><Relationship Id="rId35" Type="http://schemas.openxmlformats.org/officeDocument/2006/relationships/header" Target="header8.xml"/><Relationship Id="rId56" Type="http://schemas.openxmlformats.org/officeDocument/2006/relationships/hyperlink" Target="http://www.cityofsydney.nsw.gov.au/development/planning-controls/development-control-plans" TargetMode="External"/><Relationship Id="rId77" Type="http://schemas.openxmlformats.org/officeDocument/2006/relationships/image" Target="media/image25.png"/><Relationship Id="rId100" Type="http://schemas.openxmlformats.org/officeDocument/2006/relationships/header" Target="header27.xml"/><Relationship Id="rId105" Type="http://schemas.openxmlformats.org/officeDocument/2006/relationships/header" Target="header28.xml"/><Relationship Id="rId126" Type="http://schemas.openxmlformats.org/officeDocument/2006/relationships/header" Target="header38.xml"/><Relationship Id="rId147" Type="http://schemas.openxmlformats.org/officeDocument/2006/relationships/hyperlink" Target="http://www.unicef.org.au/Discover/Australia-s-children/Child-Friendly-Cities.aspx" TargetMode="External"/><Relationship Id="rId168" Type="http://schemas.openxmlformats.org/officeDocument/2006/relationships/hyperlink" Target="http://www.education.tas.gov.au/" TargetMode="External"/><Relationship Id="rId8" Type="http://schemas.openxmlformats.org/officeDocument/2006/relationships/settings" Target="settings.xml"/><Relationship Id="rId51" Type="http://schemas.openxmlformats.org/officeDocument/2006/relationships/footer" Target="footer10.xml"/><Relationship Id="rId72" Type="http://schemas.openxmlformats.org/officeDocument/2006/relationships/image" Target="media/image21.jpeg"/><Relationship Id="rId93" Type="http://schemas.openxmlformats.org/officeDocument/2006/relationships/hyperlink" Target="http://www.mpa.vic.gov.au" TargetMode="External"/><Relationship Id="rId98" Type="http://schemas.openxmlformats.org/officeDocument/2006/relationships/hyperlink" Target="http://www.playford.sa.gov.au" TargetMode="External"/><Relationship Id="rId121" Type="http://schemas.openxmlformats.org/officeDocument/2006/relationships/hyperlink" Target="http://www.swan.wa.gov.au/our_City/City_of_Swan_%20Places" TargetMode="External"/><Relationship Id="rId142" Type="http://schemas.openxmlformats.org/officeDocument/2006/relationships/image" Target="media/image63.jpeg"/><Relationship Id="rId163" Type="http://schemas.openxmlformats.org/officeDocument/2006/relationships/hyperlink" Target="http://www.hpw.qld.gov.au/Pages/default.aspx" TargetMode="External"/><Relationship Id="rId3" Type="http://schemas.openxmlformats.org/officeDocument/2006/relationships/customXml" Target="../customXml/item3.xml"/><Relationship Id="rId25" Type="http://schemas.openxmlformats.org/officeDocument/2006/relationships/footer" Target="footer3.xml"/><Relationship Id="rId46" Type="http://schemas.openxmlformats.org/officeDocument/2006/relationships/hyperlink" Target="http://www.mav.asn.au/policy-services/social-%20community/children-families/municipal-early-%20years-planning/Pages/default.aspx" TargetMode="External"/><Relationship Id="rId67" Type="http://schemas.openxmlformats.org/officeDocument/2006/relationships/hyperlink" Target="http://www.wocs.com.au" TargetMode="External"/><Relationship Id="rId116" Type="http://schemas.openxmlformats.org/officeDocument/2006/relationships/footer" Target="footer12.xml"/><Relationship Id="rId137" Type="http://schemas.openxmlformats.org/officeDocument/2006/relationships/header" Target="header42.xml"/><Relationship Id="rId158" Type="http://schemas.openxmlformats.org/officeDocument/2006/relationships/hyperlink" Target="http://www.licence.nsw.gov.au/new/categories/" TargetMode="External"/><Relationship Id="rId20" Type="http://schemas.openxmlformats.org/officeDocument/2006/relationships/header" Target="header2.xml"/><Relationship Id="rId41" Type="http://schemas.openxmlformats.org/officeDocument/2006/relationships/hyperlink" Target="http://www.casey.vic.gov.au/council/policies-strategies/a-c/caseys-children-a-plan-for-the-future" TargetMode="External"/><Relationship Id="rId62" Type="http://schemas.openxmlformats.org/officeDocument/2006/relationships/header" Target="header15.xml"/><Relationship Id="rId83" Type="http://schemas.openxmlformats.org/officeDocument/2006/relationships/hyperlink" Target="http://www.legislation.act.gov.au/sl/2008-2/default.asp" TargetMode="External"/><Relationship Id="rId88" Type="http://schemas.openxmlformats.org/officeDocument/2006/relationships/hyperlink" Target="http://www.comlaw.gov.au/Details/F2005L02596" TargetMode="External"/><Relationship Id="rId111" Type="http://schemas.openxmlformats.org/officeDocument/2006/relationships/image" Target="media/image42.jpeg"/><Relationship Id="rId132" Type="http://schemas.openxmlformats.org/officeDocument/2006/relationships/image" Target="media/image60.jpeg"/><Relationship Id="rId153" Type="http://schemas.openxmlformats.org/officeDocument/2006/relationships/hyperlink" Target="http://www.actpla.act.gov.au/" TargetMode="External"/><Relationship Id="rId174" Type="http://schemas.openxmlformats.org/officeDocument/2006/relationships/image" Target="media/image64.png"/><Relationship Id="rId15" Type="http://schemas.openxmlformats.org/officeDocument/2006/relationships/image" Target="media/image2.png"/><Relationship Id="rId36" Type="http://schemas.openxmlformats.org/officeDocument/2006/relationships/header" Target="header9.xml"/><Relationship Id="rId57" Type="http://schemas.openxmlformats.org/officeDocument/2006/relationships/hyperlink" Target="http://www.cityofsydney.nsw.gov.au/" TargetMode="External"/><Relationship Id="rId106" Type="http://schemas.openxmlformats.org/officeDocument/2006/relationships/hyperlink" Target="http://www.cityofsydney.nsw.gov.au/development/planning-controls/development-control-plans" TargetMode="External"/><Relationship Id="rId127" Type="http://schemas.openxmlformats.org/officeDocument/2006/relationships/image" Target="media/image55.pn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12.png"/><Relationship Id="rId1" Type="http://schemas.openxmlformats.org/officeDocument/2006/relationships/image" Target="media/image11.pn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3.pn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16.png"/><Relationship Id="rId1" Type="http://schemas.openxmlformats.org/officeDocument/2006/relationships/image" Target="media/image15.png"/></Relationships>
</file>

<file path=word/_rels/header17.xml.rels><?xml version="1.0" encoding="UTF-8" standalone="yes"?>
<Relationships xmlns="http://schemas.openxmlformats.org/package/2006/relationships"><Relationship Id="rId2" Type="http://schemas.openxmlformats.org/officeDocument/2006/relationships/image" Target="media/image18.png"/><Relationship Id="rId1" Type="http://schemas.openxmlformats.org/officeDocument/2006/relationships/image" Target="media/image17.png"/></Relationships>
</file>

<file path=word/_rels/header21.xml.rels><?xml version="1.0" encoding="UTF-8" standalone="yes"?>
<Relationships xmlns="http://schemas.openxmlformats.org/package/2006/relationships"><Relationship Id="rId2" Type="http://schemas.openxmlformats.org/officeDocument/2006/relationships/image" Target="media/image27.png"/><Relationship Id="rId1" Type="http://schemas.openxmlformats.org/officeDocument/2006/relationships/image" Target="media/image26.png"/></Relationships>
</file>

<file path=word/_rels/header22.xml.rels><?xml version="1.0" encoding="UTF-8" standalone="yes"?>
<Relationships xmlns="http://schemas.openxmlformats.org/package/2006/relationships"><Relationship Id="rId2" Type="http://schemas.openxmlformats.org/officeDocument/2006/relationships/image" Target="media/image29.png"/><Relationship Id="rId1" Type="http://schemas.openxmlformats.org/officeDocument/2006/relationships/image" Target="media/image28.pn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31.png"/><Relationship Id="rId1" Type="http://schemas.openxmlformats.org/officeDocument/2006/relationships/image" Target="media/image30.png"/></Relationships>
</file>

<file path=word/_rels/header25.xml.rels><?xml version="1.0" encoding="UTF-8" standalone="yes"?>
<Relationships xmlns="http://schemas.openxmlformats.org/package/2006/relationships"><Relationship Id="rId2" Type="http://schemas.openxmlformats.org/officeDocument/2006/relationships/image" Target="media/image33.png"/><Relationship Id="rId1" Type="http://schemas.openxmlformats.org/officeDocument/2006/relationships/image" Target="media/image32.png"/></Relationships>
</file>

<file path=word/_rels/header26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_rels/header28.xml.rels><?xml version="1.0" encoding="UTF-8" standalone="yes"?>
<Relationships xmlns="http://schemas.openxmlformats.org/package/2006/relationships"><Relationship Id="rId2" Type="http://schemas.openxmlformats.org/officeDocument/2006/relationships/image" Target="media/image37.png"/><Relationship Id="rId1" Type="http://schemas.openxmlformats.org/officeDocument/2006/relationships/image" Target="media/image36.png"/></Relationships>
</file>

<file path=word/_rels/header29.xml.rels><?xml version="1.0" encoding="UTF-8" standalone="yes"?>
<Relationships xmlns="http://schemas.openxmlformats.org/package/2006/relationships"><Relationship Id="rId2" Type="http://schemas.openxmlformats.org/officeDocument/2006/relationships/image" Target="media/image39.png"/><Relationship Id="rId1" Type="http://schemas.openxmlformats.org/officeDocument/2006/relationships/image" Target="media/image38.png"/></Relationships>
</file>

<file path=word/_rels/header33.xml.rels><?xml version="1.0" encoding="UTF-8" standalone="yes"?>
<Relationships xmlns="http://schemas.openxmlformats.org/package/2006/relationships"><Relationship Id="rId2" Type="http://schemas.openxmlformats.org/officeDocument/2006/relationships/image" Target="media/image46.png"/><Relationship Id="rId1" Type="http://schemas.openxmlformats.org/officeDocument/2006/relationships/image" Target="media/image45.png"/></Relationships>
</file>

<file path=word/_rels/header34.xml.rels><?xml version="1.0" encoding="UTF-8" standalone="yes"?>
<Relationships xmlns="http://schemas.openxmlformats.org/package/2006/relationships"><Relationship Id="rId2" Type="http://schemas.openxmlformats.org/officeDocument/2006/relationships/image" Target="media/image48.png"/><Relationship Id="rId1" Type="http://schemas.openxmlformats.org/officeDocument/2006/relationships/image" Target="media/image47.pn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50.png"/><Relationship Id="rId1" Type="http://schemas.openxmlformats.org/officeDocument/2006/relationships/image" Target="media/image49.png"/></Relationships>
</file>

<file path=word/_rels/header36.xml.rels><?xml version="1.0" encoding="UTF-8" standalone="yes"?>
<Relationships xmlns="http://schemas.openxmlformats.org/package/2006/relationships"><Relationship Id="rId2" Type="http://schemas.openxmlformats.org/officeDocument/2006/relationships/image" Target="media/image52.png"/><Relationship Id="rId1" Type="http://schemas.openxmlformats.org/officeDocument/2006/relationships/image" Target="media/image51.png"/></Relationships>
</file>

<file path=word/_rels/header37.xml.rels><?xml version="1.0" encoding="UTF-8" standalone="yes"?>
<Relationships xmlns="http://schemas.openxmlformats.org/package/2006/relationships"><Relationship Id="rId2" Type="http://schemas.openxmlformats.org/officeDocument/2006/relationships/image" Target="media/image54.png"/><Relationship Id="rId1" Type="http://schemas.openxmlformats.org/officeDocument/2006/relationships/image" Target="media/image53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9.png"/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F15E52-07DA-4A1B-9E73-0353E738BAB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B841788-4C8B-42BE-B440-B9B2477BC9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7FF394E-3B56-4E33-9F79-06DF34C70E55}">
  <ds:schemaRefs>
    <ds:schemaRef ds:uri="http://www.w3.org/XML/1998/namespace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metadata/propertie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2E7168C8-3C68-4765-83E8-CE89181DA9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D11D56B2.dotm</Template>
  <TotalTime>0</TotalTime>
  <Pages>57</Pages>
  <Words>14809</Words>
  <Characters>84416</Characters>
  <Application>Microsoft Office Word</Application>
  <DocSecurity>0</DocSecurity>
  <Lines>703</Lines>
  <Paragraphs>198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99027</CharactersWithSpaces>
  <SharedDoc>false</SharedDoc>
  <HLinks>
    <vt:vector size="720" baseType="variant">
      <vt:variant>
        <vt:i4>3670066</vt:i4>
      </vt:variant>
      <vt:variant>
        <vt:i4>531</vt:i4>
      </vt:variant>
      <vt:variant>
        <vt:i4>0</vt:i4>
      </vt:variant>
      <vt:variant>
        <vt:i4>5</vt:i4>
      </vt:variant>
      <vt:variant>
        <vt:lpwstr>http://www.dlgc.wa.gov.au/</vt:lpwstr>
      </vt:variant>
      <vt:variant>
        <vt:lpwstr/>
      </vt:variant>
      <vt:variant>
        <vt:i4>2752561</vt:i4>
      </vt:variant>
      <vt:variant>
        <vt:i4>528</vt:i4>
      </vt:variant>
      <vt:variant>
        <vt:i4>0</vt:i4>
      </vt:variant>
      <vt:variant>
        <vt:i4>5</vt:i4>
      </vt:variant>
      <vt:variant>
        <vt:lpwstr>http://www.planning.wa.gov.au/</vt:lpwstr>
      </vt:variant>
      <vt:variant>
        <vt:lpwstr/>
      </vt:variant>
      <vt:variant>
        <vt:i4>4587543</vt:i4>
      </vt:variant>
      <vt:variant>
        <vt:i4>525</vt:i4>
      </vt:variant>
      <vt:variant>
        <vt:i4>0</vt:i4>
      </vt:variant>
      <vt:variant>
        <vt:i4>5</vt:i4>
      </vt:variant>
      <vt:variant>
        <vt:lpwstr>http://www.mav.asn.au/policy-services/social-</vt:lpwstr>
      </vt:variant>
      <vt:variant>
        <vt:lpwstr/>
      </vt:variant>
      <vt:variant>
        <vt:i4>393236</vt:i4>
      </vt:variant>
      <vt:variant>
        <vt:i4>522</vt:i4>
      </vt:variant>
      <vt:variant>
        <vt:i4>0</vt:i4>
      </vt:variant>
      <vt:variant>
        <vt:i4>5</vt:i4>
      </vt:variant>
      <vt:variant>
        <vt:lpwstr>http://www.education.vic.gov.au/childhood/providers/</vt:lpwstr>
      </vt:variant>
      <vt:variant>
        <vt:lpwstr/>
      </vt:variant>
      <vt:variant>
        <vt:i4>6750304</vt:i4>
      </vt:variant>
      <vt:variant>
        <vt:i4>519</vt:i4>
      </vt:variant>
      <vt:variant>
        <vt:i4>0</vt:i4>
      </vt:variant>
      <vt:variant>
        <vt:i4>5</vt:i4>
      </vt:variant>
      <vt:variant>
        <vt:lpwstr>http://www.dpcd.vic.gov.au/localgovernment/</vt:lpwstr>
      </vt:variant>
      <vt:variant>
        <vt:lpwstr/>
      </vt:variant>
      <vt:variant>
        <vt:i4>327705</vt:i4>
      </vt:variant>
      <vt:variant>
        <vt:i4>516</vt:i4>
      </vt:variant>
      <vt:variant>
        <vt:i4>0</vt:i4>
      </vt:variant>
      <vt:variant>
        <vt:i4>5</vt:i4>
      </vt:variant>
      <vt:variant>
        <vt:lpwstr>http://www.education.tas.gov.au/</vt:lpwstr>
      </vt:variant>
      <vt:variant>
        <vt:lpwstr/>
      </vt:variant>
      <vt:variant>
        <vt:i4>7274539</vt:i4>
      </vt:variant>
      <vt:variant>
        <vt:i4>513</vt:i4>
      </vt:variant>
      <vt:variant>
        <vt:i4>0</vt:i4>
      </vt:variant>
      <vt:variant>
        <vt:i4>5</vt:i4>
      </vt:variant>
      <vt:variant>
        <vt:lpwstr>http://www.planning.tas.gov.au/</vt:lpwstr>
      </vt:variant>
      <vt:variant>
        <vt:lpwstr/>
      </vt:variant>
      <vt:variant>
        <vt:i4>5505034</vt:i4>
      </vt:variant>
      <vt:variant>
        <vt:i4>510</vt:i4>
      </vt:variant>
      <vt:variant>
        <vt:i4>0</vt:i4>
      </vt:variant>
      <vt:variant>
        <vt:i4>5</vt:i4>
      </vt:variant>
      <vt:variant>
        <vt:lpwstr>http://www.eecsrsb.sa.gov.au/</vt:lpwstr>
      </vt:variant>
      <vt:variant>
        <vt:lpwstr/>
      </vt:variant>
      <vt:variant>
        <vt:i4>2228264</vt:i4>
      </vt:variant>
      <vt:variant>
        <vt:i4>507</vt:i4>
      </vt:variant>
      <vt:variant>
        <vt:i4>0</vt:i4>
      </vt:variant>
      <vt:variant>
        <vt:i4>5</vt:i4>
      </vt:variant>
      <vt:variant>
        <vt:lpwstr>http://dpti.sa.gov.au/planning/home</vt:lpwstr>
      </vt:variant>
      <vt:variant>
        <vt:lpwstr/>
      </vt:variant>
      <vt:variant>
        <vt:i4>917526</vt:i4>
      </vt:variant>
      <vt:variant>
        <vt:i4>504</vt:i4>
      </vt:variant>
      <vt:variant>
        <vt:i4>0</vt:i4>
      </vt:variant>
      <vt:variant>
        <vt:i4>5</vt:i4>
      </vt:variant>
      <vt:variant>
        <vt:lpwstr>http://www.dete.qld.gov.au/earlychildhood</vt:lpwstr>
      </vt:variant>
      <vt:variant>
        <vt:lpwstr/>
      </vt:variant>
      <vt:variant>
        <vt:i4>1572878</vt:i4>
      </vt:variant>
      <vt:variant>
        <vt:i4>501</vt:i4>
      </vt:variant>
      <vt:variant>
        <vt:i4>0</vt:i4>
      </vt:variant>
      <vt:variant>
        <vt:i4>5</vt:i4>
      </vt:variant>
      <vt:variant>
        <vt:lpwstr>http://www.hpw.qld.gov.au/Pages/default.aspx</vt:lpwstr>
      </vt:variant>
      <vt:variant>
        <vt:lpwstr/>
      </vt:variant>
      <vt:variant>
        <vt:i4>2687090</vt:i4>
      </vt:variant>
      <vt:variant>
        <vt:i4>498</vt:i4>
      </vt:variant>
      <vt:variant>
        <vt:i4>0</vt:i4>
      </vt:variant>
      <vt:variant>
        <vt:i4>5</vt:i4>
      </vt:variant>
      <vt:variant>
        <vt:lpwstr>http://www.dsdip.qld.gov.au/strategic-planning/</vt:lpwstr>
      </vt:variant>
      <vt:variant>
        <vt:lpwstr/>
      </vt:variant>
      <vt:variant>
        <vt:i4>5505111</vt:i4>
      </vt:variant>
      <vt:variant>
        <vt:i4>495</vt:i4>
      </vt:variant>
      <vt:variant>
        <vt:i4>0</vt:i4>
      </vt:variant>
      <vt:variant>
        <vt:i4>5</vt:i4>
      </vt:variant>
      <vt:variant>
        <vt:lpwstr>http://www.dsdip.qld.gov.au/statewide-planning/state-</vt:lpwstr>
      </vt:variant>
      <vt:variant>
        <vt:lpwstr/>
      </vt:variant>
      <vt:variant>
        <vt:i4>5177375</vt:i4>
      </vt:variant>
      <vt:variant>
        <vt:i4>492</vt:i4>
      </vt:variant>
      <vt:variant>
        <vt:i4>0</vt:i4>
      </vt:variant>
      <vt:variant>
        <vt:i4>5</vt:i4>
      </vt:variant>
      <vt:variant>
        <vt:lpwstr>http://www.det.nt.gov.au/</vt:lpwstr>
      </vt:variant>
      <vt:variant>
        <vt:lpwstr/>
      </vt:variant>
      <vt:variant>
        <vt:i4>1835085</vt:i4>
      </vt:variant>
      <vt:variant>
        <vt:i4>489</vt:i4>
      </vt:variant>
      <vt:variant>
        <vt:i4>0</vt:i4>
      </vt:variant>
      <vt:variant>
        <vt:i4>5</vt:i4>
      </vt:variant>
      <vt:variant>
        <vt:lpwstr>http://www.lands.nt.gov.au/planning/planning</vt:lpwstr>
      </vt:variant>
      <vt:variant>
        <vt:lpwstr/>
      </vt:variant>
      <vt:variant>
        <vt:i4>5373958</vt:i4>
      </vt:variant>
      <vt:variant>
        <vt:i4>486</vt:i4>
      </vt:variant>
      <vt:variant>
        <vt:i4>0</vt:i4>
      </vt:variant>
      <vt:variant>
        <vt:i4>5</vt:i4>
      </vt:variant>
      <vt:variant>
        <vt:lpwstr>http://www.licence.nsw.gov.au/new/categories/</vt:lpwstr>
      </vt:variant>
      <vt:variant>
        <vt:lpwstr/>
      </vt:variant>
      <vt:variant>
        <vt:i4>7733301</vt:i4>
      </vt:variant>
      <vt:variant>
        <vt:i4>483</vt:i4>
      </vt:variant>
      <vt:variant>
        <vt:i4>0</vt:i4>
      </vt:variant>
      <vt:variant>
        <vt:i4>5</vt:i4>
      </vt:variant>
      <vt:variant>
        <vt:lpwstr>http://www.dec.nsw.gov.au/what-we-offer/regulation-</vt:lpwstr>
      </vt:variant>
      <vt:variant>
        <vt:lpwstr/>
      </vt:variant>
      <vt:variant>
        <vt:i4>4587521</vt:i4>
      </vt:variant>
      <vt:variant>
        <vt:i4>480</vt:i4>
      </vt:variant>
      <vt:variant>
        <vt:i4>0</vt:i4>
      </vt:variant>
      <vt:variant>
        <vt:i4>5</vt:i4>
      </vt:variant>
      <vt:variant>
        <vt:lpwstr>http://www.planning.nsw.gov.au/en-us/</vt:lpwstr>
      </vt:variant>
      <vt:variant>
        <vt:lpwstr/>
      </vt:variant>
      <vt:variant>
        <vt:i4>8192053</vt:i4>
      </vt:variant>
      <vt:variant>
        <vt:i4>477</vt:i4>
      </vt:variant>
      <vt:variant>
        <vt:i4>0</vt:i4>
      </vt:variant>
      <vt:variant>
        <vt:i4>5</vt:i4>
      </vt:variant>
      <vt:variant>
        <vt:lpwstr>http://www.planning.nsw.gov.au/</vt:lpwstr>
      </vt:variant>
      <vt:variant>
        <vt:lpwstr/>
      </vt:variant>
      <vt:variant>
        <vt:i4>7405666</vt:i4>
      </vt:variant>
      <vt:variant>
        <vt:i4>474</vt:i4>
      </vt:variant>
      <vt:variant>
        <vt:i4>0</vt:i4>
      </vt:variant>
      <vt:variant>
        <vt:i4>5</vt:i4>
      </vt:variant>
      <vt:variant>
        <vt:lpwstr>http://www.det.act.gov.au/</vt:lpwstr>
      </vt:variant>
      <vt:variant>
        <vt:lpwstr/>
      </vt:variant>
      <vt:variant>
        <vt:i4>327751</vt:i4>
      </vt:variant>
      <vt:variant>
        <vt:i4>471</vt:i4>
      </vt:variant>
      <vt:variant>
        <vt:i4>0</vt:i4>
      </vt:variant>
      <vt:variant>
        <vt:i4>5</vt:i4>
      </vt:variant>
      <vt:variant>
        <vt:lpwstr>http://www.actpla.act.gov.au/</vt:lpwstr>
      </vt:variant>
      <vt:variant>
        <vt:lpwstr/>
      </vt:variant>
      <vt:variant>
        <vt:i4>4587595</vt:i4>
      </vt:variant>
      <vt:variant>
        <vt:i4>468</vt:i4>
      </vt:variant>
      <vt:variant>
        <vt:i4>0</vt:i4>
      </vt:variant>
      <vt:variant>
        <vt:i4>5</vt:i4>
      </vt:variant>
      <vt:variant>
        <vt:lpwstr>http://www.legislation.nsw.gov.au/sessionalview/sessional/subordleg/2011-653.pdf</vt:lpwstr>
      </vt:variant>
      <vt:variant>
        <vt:lpwstr/>
      </vt:variant>
      <vt:variant>
        <vt:i4>720908</vt:i4>
      </vt:variant>
      <vt:variant>
        <vt:i4>465</vt:i4>
      </vt:variant>
      <vt:variant>
        <vt:i4>0</vt:i4>
      </vt:variant>
      <vt:variant>
        <vt:i4>5</vt:i4>
      </vt:variant>
      <vt:variant>
        <vt:lpwstr>http://www.mav.asn.au/policy-services/social-community/children-families/municipal-early-</vt:lpwstr>
      </vt:variant>
      <vt:variant>
        <vt:lpwstr/>
      </vt:variant>
      <vt:variant>
        <vt:i4>5898309</vt:i4>
      </vt:variant>
      <vt:variant>
        <vt:i4>462</vt:i4>
      </vt:variant>
      <vt:variant>
        <vt:i4>0</vt:i4>
      </vt:variant>
      <vt:variant>
        <vt:i4>5</vt:i4>
      </vt:variant>
      <vt:variant>
        <vt:lpwstr>http://www.unicef.org.au/Discover/Australia-s-children/Child-Friendly-Cities.aspx</vt:lpwstr>
      </vt:variant>
      <vt:variant>
        <vt:lpwstr/>
      </vt:variant>
      <vt:variant>
        <vt:i4>8126515</vt:i4>
      </vt:variant>
      <vt:variant>
        <vt:i4>459</vt:i4>
      </vt:variant>
      <vt:variant>
        <vt:i4>0</vt:i4>
      </vt:variant>
      <vt:variant>
        <vt:i4>5</vt:i4>
      </vt:variant>
      <vt:variant>
        <vt:lpwstr>http://www.unicef.org/crc/</vt:lpwstr>
      </vt:variant>
      <vt:variant>
        <vt:lpwstr/>
      </vt:variant>
      <vt:variant>
        <vt:i4>5898309</vt:i4>
      </vt:variant>
      <vt:variant>
        <vt:i4>456</vt:i4>
      </vt:variant>
      <vt:variant>
        <vt:i4>0</vt:i4>
      </vt:variant>
      <vt:variant>
        <vt:i4>5</vt:i4>
      </vt:variant>
      <vt:variant>
        <vt:lpwstr>http://www.unicef.org.au/Discover/Australia-s-children/Child-Friendly-Cities.aspx</vt:lpwstr>
      </vt:variant>
      <vt:variant>
        <vt:lpwstr/>
      </vt:variant>
      <vt:variant>
        <vt:i4>5898309</vt:i4>
      </vt:variant>
      <vt:variant>
        <vt:i4>453</vt:i4>
      </vt:variant>
      <vt:variant>
        <vt:i4>0</vt:i4>
      </vt:variant>
      <vt:variant>
        <vt:i4>5</vt:i4>
      </vt:variant>
      <vt:variant>
        <vt:lpwstr>http://www.unicef.org.au/Discover/Australia-s-children/Child-Friendly-Cities.aspx</vt:lpwstr>
      </vt:variant>
      <vt:variant>
        <vt:lpwstr/>
      </vt:variant>
      <vt:variant>
        <vt:i4>5570591</vt:i4>
      </vt:variant>
      <vt:variant>
        <vt:i4>450</vt:i4>
      </vt:variant>
      <vt:variant>
        <vt:i4>0</vt:i4>
      </vt:variant>
      <vt:variant>
        <vt:i4>5</vt:i4>
      </vt:variant>
      <vt:variant>
        <vt:lpwstr>http://www.thehills.nsw.gov.au/IgnitionSuite/uploads/docs/Child Care Centre Development Applications 2013.pdf</vt:lpwstr>
      </vt:variant>
      <vt:variant>
        <vt:lpwstr/>
      </vt:variant>
      <vt:variant>
        <vt:i4>1048660</vt:i4>
      </vt:variant>
      <vt:variant>
        <vt:i4>447</vt:i4>
      </vt:variant>
      <vt:variant>
        <vt:i4>0</vt:i4>
      </vt:variant>
      <vt:variant>
        <vt:i4>5</vt:i4>
      </vt:variant>
      <vt:variant>
        <vt:lpwstr>http://www.ipswichplanning.com.au/development</vt:lpwstr>
      </vt:variant>
      <vt:variant>
        <vt:lpwstr/>
      </vt:variant>
      <vt:variant>
        <vt:i4>262167</vt:i4>
      </vt:variant>
      <vt:variant>
        <vt:i4>444</vt:i4>
      </vt:variant>
      <vt:variant>
        <vt:i4>0</vt:i4>
      </vt:variant>
      <vt:variant>
        <vt:i4>5</vt:i4>
      </vt:variant>
      <vt:variant>
        <vt:lpwstr>http://www.swan.wa.gov.au/our_City/City_of_Swan_ Places</vt:lpwstr>
      </vt:variant>
      <vt:variant>
        <vt:lpwstr/>
      </vt:variant>
      <vt:variant>
        <vt:i4>5242907</vt:i4>
      </vt:variant>
      <vt:variant>
        <vt:i4>441</vt:i4>
      </vt:variant>
      <vt:variant>
        <vt:i4>0</vt:i4>
      </vt:variant>
      <vt:variant>
        <vt:i4>5</vt:i4>
      </vt:variant>
      <vt:variant>
        <vt:lpwstr>http://www.education.vic.gov.au/about/programs/partnerships/pages/partnermav.aspx</vt:lpwstr>
      </vt:variant>
      <vt:variant>
        <vt:lpwstr/>
      </vt:variant>
      <vt:variant>
        <vt:i4>2883687</vt:i4>
      </vt:variant>
      <vt:variant>
        <vt:i4>435</vt:i4>
      </vt:variant>
      <vt:variant>
        <vt:i4>0</vt:i4>
      </vt:variant>
      <vt:variant>
        <vt:i4>5</vt:i4>
      </vt:variant>
      <vt:variant>
        <vt:lpwstr>http://www.cityofsydney.nsw.gov.au/development/planning-controls/development-control-plans</vt:lpwstr>
      </vt:variant>
      <vt:variant>
        <vt:lpwstr/>
      </vt:variant>
      <vt:variant>
        <vt:i4>2883687</vt:i4>
      </vt:variant>
      <vt:variant>
        <vt:i4>432</vt:i4>
      </vt:variant>
      <vt:variant>
        <vt:i4>0</vt:i4>
      </vt:variant>
      <vt:variant>
        <vt:i4>5</vt:i4>
      </vt:variant>
      <vt:variant>
        <vt:lpwstr>http://www.cityofsydney.nsw.gov.au/development/planning-controls/development-control-plans</vt:lpwstr>
      </vt:variant>
      <vt:variant>
        <vt:lpwstr/>
      </vt:variant>
      <vt:variant>
        <vt:i4>196629</vt:i4>
      </vt:variant>
      <vt:variant>
        <vt:i4>429</vt:i4>
      </vt:variant>
      <vt:variant>
        <vt:i4>0</vt:i4>
      </vt:variant>
      <vt:variant>
        <vt:i4>5</vt:i4>
      </vt:variant>
      <vt:variant>
        <vt:lpwstr>http://www.joondalup.wa.gov.au/Develop/ApprovalsAndRegulations/ForBusiness/ChildCareCentres.aspx</vt:lpwstr>
      </vt:variant>
      <vt:variant>
        <vt:lpwstr/>
      </vt:variant>
      <vt:variant>
        <vt:i4>2949167</vt:i4>
      </vt:variant>
      <vt:variant>
        <vt:i4>426</vt:i4>
      </vt:variant>
      <vt:variant>
        <vt:i4>0</vt:i4>
      </vt:variant>
      <vt:variant>
        <vt:i4>5</vt:i4>
      </vt:variant>
      <vt:variant>
        <vt:lpwstr>http://www.orange.nsw.gov.au/site/index.cfm?display=275628</vt:lpwstr>
      </vt:variant>
      <vt:variant>
        <vt:lpwstr/>
      </vt:variant>
      <vt:variant>
        <vt:i4>2359418</vt:i4>
      </vt:variant>
      <vt:variant>
        <vt:i4>423</vt:i4>
      </vt:variant>
      <vt:variant>
        <vt:i4>0</vt:i4>
      </vt:variant>
      <vt:variant>
        <vt:i4>5</vt:i4>
      </vt:variant>
      <vt:variant>
        <vt:lpwstr>http://www.brisbane.qld.gov.au/planning-building/do-i-need-approval/business-projects/operating-child-care-facility</vt:lpwstr>
      </vt:variant>
      <vt:variant>
        <vt:lpwstr/>
      </vt:variant>
      <vt:variant>
        <vt:i4>2883687</vt:i4>
      </vt:variant>
      <vt:variant>
        <vt:i4>420</vt:i4>
      </vt:variant>
      <vt:variant>
        <vt:i4>0</vt:i4>
      </vt:variant>
      <vt:variant>
        <vt:i4>5</vt:i4>
      </vt:variant>
      <vt:variant>
        <vt:lpwstr>http://www.cityofsydney.nsw.gov.au/development/planning-controls/development-control-plans</vt:lpwstr>
      </vt:variant>
      <vt:variant>
        <vt:lpwstr/>
      </vt:variant>
      <vt:variant>
        <vt:i4>4063271</vt:i4>
      </vt:variant>
      <vt:variant>
        <vt:i4>417</vt:i4>
      </vt:variant>
      <vt:variant>
        <vt:i4>0</vt:i4>
      </vt:variant>
      <vt:variant>
        <vt:i4>5</vt:i4>
      </vt:variant>
      <vt:variant>
        <vt:lpwstr>http://www.playford.sa.gov.au/</vt:lpwstr>
      </vt:variant>
      <vt:variant>
        <vt:lpwstr/>
      </vt:variant>
      <vt:variant>
        <vt:i4>6553663</vt:i4>
      </vt:variant>
      <vt:variant>
        <vt:i4>414</vt:i4>
      </vt:variant>
      <vt:variant>
        <vt:i4>0</vt:i4>
      </vt:variant>
      <vt:variant>
        <vt:i4>5</vt:i4>
      </vt:variant>
      <vt:variant>
        <vt:lpwstr>http://www.leichhardt.nsw.gov.au/Community/Children</vt:lpwstr>
      </vt:variant>
      <vt:variant>
        <vt:lpwstr/>
      </vt:variant>
      <vt:variant>
        <vt:i4>7077989</vt:i4>
      </vt:variant>
      <vt:variant>
        <vt:i4>411</vt:i4>
      </vt:variant>
      <vt:variant>
        <vt:i4>0</vt:i4>
      </vt:variant>
      <vt:variant>
        <vt:i4>5</vt:i4>
      </vt:variant>
      <vt:variant>
        <vt:lpwstr>http://www.townsville.qld.gov.au/business/economic/pages/cbdrevit.aspx</vt:lpwstr>
      </vt:variant>
      <vt:variant>
        <vt:lpwstr/>
      </vt:variant>
      <vt:variant>
        <vt:i4>7143549</vt:i4>
      </vt:variant>
      <vt:variant>
        <vt:i4>408</vt:i4>
      </vt:variant>
      <vt:variant>
        <vt:i4>0</vt:i4>
      </vt:variant>
      <vt:variant>
        <vt:i4>5</vt:i4>
      </vt:variant>
      <vt:variant>
        <vt:lpwstr>http://www.mpa.vic.gov.au/</vt:lpwstr>
      </vt:variant>
      <vt:variant>
        <vt:lpwstr/>
      </vt:variant>
      <vt:variant>
        <vt:i4>4849693</vt:i4>
      </vt:variant>
      <vt:variant>
        <vt:i4>405</vt:i4>
      </vt:variant>
      <vt:variant>
        <vt:i4>0</vt:i4>
      </vt:variant>
      <vt:variant>
        <vt:i4>5</vt:i4>
      </vt:variant>
      <vt:variant>
        <vt:lpwstr>http://www.mra.wa.gov.au/</vt:lpwstr>
      </vt:variant>
      <vt:variant>
        <vt:lpwstr/>
      </vt:variant>
      <vt:variant>
        <vt:i4>7733375</vt:i4>
      </vt:variant>
      <vt:variant>
        <vt:i4>402</vt:i4>
      </vt:variant>
      <vt:variant>
        <vt:i4>0</vt:i4>
      </vt:variant>
      <vt:variant>
        <vt:i4>5</vt:i4>
      </vt:variant>
      <vt:variant>
        <vt:lpwstr>https://www.melbourne.vic.gov.au/ABoUTCoUNCIL/PLANSANDPUBLICATIoNS/Pages/Docklandscommunityinfrastructureplan.aspx</vt:lpwstr>
      </vt:variant>
      <vt:variant>
        <vt:lpwstr/>
      </vt:variant>
      <vt:variant>
        <vt:i4>6750331</vt:i4>
      </vt:variant>
      <vt:variant>
        <vt:i4>399</vt:i4>
      </vt:variant>
      <vt:variant>
        <vt:i4>0</vt:i4>
      </vt:variant>
      <vt:variant>
        <vt:i4>5</vt:i4>
      </vt:variant>
      <vt:variant>
        <vt:lpwstr>http://www.mpa.vic.gov.au/planning-for-community-infrastructure-in-growth-areas-april-2008/</vt:lpwstr>
      </vt:variant>
      <vt:variant>
        <vt:lpwstr/>
      </vt:variant>
      <vt:variant>
        <vt:i4>262233</vt:i4>
      </vt:variant>
      <vt:variant>
        <vt:i4>396</vt:i4>
      </vt:variant>
      <vt:variant>
        <vt:i4>0</vt:i4>
      </vt:variant>
      <vt:variant>
        <vt:i4>5</vt:i4>
      </vt:variant>
      <vt:variant>
        <vt:lpwstr>http://www.comlaw.gov.au/Details/F2005L02596</vt:lpwstr>
      </vt:variant>
      <vt:variant>
        <vt:lpwstr/>
      </vt:variant>
      <vt:variant>
        <vt:i4>6357098</vt:i4>
      </vt:variant>
      <vt:variant>
        <vt:i4>393</vt:i4>
      </vt:variant>
      <vt:variant>
        <vt:i4>0</vt:i4>
      </vt:variant>
      <vt:variant>
        <vt:i4>5</vt:i4>
      </vt:variant>
      <vt:variant>
        <vt:lpwstr>http://www.planning.nsw.gov.au/en-us/planningyourlocalarea/standardinstrument.aspx</vt:lpwstr>
      </vt:variant>
      <vt:variant>
        <vt:lpwstr/>
      </vt:variant>
      <vt:variant>
        <vt:i4>6357098</vt:i4>
      </vt:variant>
      <vt:variant>
        <vt:i4>390</vt:i4>
      </vt:variant>
      <vt:variant>
        <vt:i4>0</vt:i4>
      </vt:variant>
      <vt:variant>
        <vt:i4>5</vt:i4>
      </vt:variant>
      <vt:variant>
        <vt:lpwstr>http://www.planning.nsw.gov.au/en-us/planningyourlocalarea/standardinstrument.aspx</vt:lpwstr>
      </vt:variant>
      <vt:variant>
        <vt:lpwstr/>
      </vt:variant>
      <vt:variant>
        <vt:i4>1245210</vt:i4>
      </vt:variant>
      <vt:variant>
        <vt:i4>387</vt:i4>
      </vt:variant>
      <vt:variant>
        <vt:i4>0</vt:i4>
      </vt:variant>
      <vt:variant>
        <vt:i4>5</vt:i4>
      </vt:variant>
      <vt:variant>
        <vt:lpwstr>http://www.legislation.act.gov.au/sl/2008-2/</vt:lpwstr>
      </vt:variant>
      <vt:variant>
        <vt:lpwstr/>
      </vt:variant>
      <vt:variant>
        <vt:i4>2490488</vt:i4>
      </vt:variant>
      <vt:variant>
        <vt:i4>384</vt:i4>
      </vt:variant>
      <vt:variant>
        <vt:i4>0</vt:i4>
      </vt:variant>
      <vt:variant>
        <vt:i4>5</vt:i4>
      </vt:variant>
      <vt:variant>
        <vt:lpwstr>http://www.legislation.act.gov.au/sl/2008-2/default.asp</vt:lpwstr>
      </vt:variant>
      <vt:variant>
        <vt:lpwstr/>
      </vt:variant>
      <vt:variant>
        <vt:i4>3211370</vt:i4>
      </vt:variant>
      <vt:variant>
        <vt:i4>381</vt:i4>
      </vt:variant>
      <vt:variant>
        <vt:i4>0</vt:i4>
      </vt:variant>
      <vt:variant>
        <vt:i4>5</vt:i4>
      </vt:variant>
      <vt:variant>
        <vt:lpwstr>http://www.hpw.qld.gov.au/construction/buildingplumbing/building/buildinglawscodes/queenslanddevelopmentcode/Pages/default.aspx</vt:lpwstr>
      </vt:variant>
      <vt:variant>
        <vt:lpwstr/>
      </vt:variant>
      <vt:variant>
        <vt:i4>2424867</vt:i4>
      </vt:variant>
      <vt:variant>
        <vt:i4>378</vt:i4>
      </vt:variant>
      <vt:variant>
        <vt:i4>0</vt:i4>
      </vt:variant>
      <vt:variant>
        <vt:i4>5</vt:i4>
      </vt:variant>
      <vt:variant>
        <vt:lpwstr>http://www.wocs.com.au/</vt:lpwstr>
      </vt:variant>
      <vt:variant>
        <vt:lpwstr/>
      </vt:variant>
      <vt:variant>
        <vt:i4>7798839</vt:i4>
      </vt:variant>
      <vt:variant>
        <vt:i4>374</vt:i4>
      </vt:variant>
      <vt:variant>
        <vt:i4>0</vt:i4>
      </vt:variant>
      <vt:variant>
        <vt:i4>5</vt:i4>
      </vt:variant>
      <vt:variant>
        <vt:lpwstr>http://www.mychild.gov.au/</vt:lpwstr>
      </vt:variant>
      <vt:variant>
        <vt:lpwstr/>
      </vt:variant>
      <vt:variant>
        <vt:i4>7798839</vt:i4>
      </vt:variant>
      <vt:variant>
        <vt:i4>372</vt:i4>
      </vt:variant>
      <vt:variant>
        <vt:i4>0</vt:i4>
      </vt:variant>
      <vt:variant>
        <vt:i4>5</vt:i4>
      </vt:variant>
      <vt:variant>
        <vt:lpwstr>http://www.mychild.gov.au/</vt:lpwstr>
      </vt:variant>
      <vt:variant>
        <vt:lpwstr/>
      </vt:variant>
      <vt:variant>
        <vt:i4>7798839</vt:i4>
      </vt:variant>
      <vt:variant>
        <vt:i4>369</vt:i4>
      </vt:variant>
      <vt:variant>
        <vt:i4>0</vt:i4>
      </vt:variant>
      <vt:variant>
        <vt:i4>5</vt:i4>
      </vt:variant>
      <vt:variant>
        <vt:lpwstr>http://www.mychild.gov.au/</vt:lpwstr>
      </vt:variant>
      <vt:variant>
        <vt:lpwstr/>
      </vt:variant>
      <vt:variant>
        <vt:i4>983166</vt:i4>
      </vt:variant>
      <vt:variant>
        <vt:i4>366</vt:i4>
      </vt:variant>
      <vt:variant>
        <vt:i4>0</vt:i4>
      </vt:variant>
      <vt:variant>
        <vt:i4>5</vt:i4>
      </vt:variant>
      <vt:variant>
        <vt:lpwstr>http://www.bendigo.vic.gov.au/Residents_and_Services/Children_and_Family_services/Building_a_child_friendly_city/State_of_Bendigos_children_report</vt:lpwstr>
      </vt:variant>
      <vt:variant>
        <vt:lpwstr/>
      </vt:variant>
      <vt:variant>
        <vt:i4>5439578</vt:i4>
      </vt:variant>
      <vt:variant>
        <vt:i4>363</vt:i4>
      </vt:variant>
      <vt:variant>
        <vt:i4>0</vt:i4>
      </vt:variant>
      <vt:variant>
        <vt:i4>5</vt:i4>
      </vt:variant>
      <vt:variant>
        <vt:lpwstr>http://www.leichhardt.nsw.gov.au/Community/Children/Children</vt:lpwstr>
      </vt:variant>
      <vt:variant>
        <vt:lpwstr/>
      </vt:variant>
      <vt:variant>
        <vt:i4>4456515</vt:i4>
      </vt:variant>
      <vt:variant>
        <vt:i4>360</vt:i4>
      </vt:variant>
      <vt:variant>
        <vt:i4>0</vt:i4>
      </vt:variant>
      <vt:variant>
        <vt:i4>5</vt:i4>
      </vt:variant>
      <vt:variant>
        <vt:lpwstr>http://penrith.nsw.gov.au/our-Council/Documents/Resource-Strategy-2010-2020/</vt:lpwstr>
      </vt:variant>
      <vt:variant>
        <vt:lpwstr/>
      </vt:variant>
      <vt:variant>
        <vt:i4>2359418</vt:i4>
      </vt:variant>
      <vt:variant>
        <vt:i4>357</vt:i4>
      </vt:variant>
      <vt:variant>
        <vt:i4>0</vt:i4>
      </vt:variant>
      <vt:variant>
        <vt:i4>5</vt:i4>
      </vt:variant>
      <vt:variant>
        <vt:lpwstr>http://www.brisbane.qld.gov.au/planning-building/do-i-need-approval/business-projects/operating-child-care-facility</vt:lpwstr>
      </vt:variant>
      <vt:variant>
        <vt:lpwstr/>
      </vt:variant>
      <vt:variant>
        <vt:i4>6684705</vt:i4>
      </vt:variant>
      <vt:variant>
        <vt:i4>354</vt:i4>
      </vt:variant>
      <vt:variant>
        <vt:i4>0</vt:i4>
      </vt:variant>
      <vt:variant>
        <vt:i4>5</vt:i4>
      </vt:variant>
      <vt:variant>
        <vt:lpwstr>http://www.cityofsydney.nsw.gov.au/</vt:lpwstr>
      </vt:variant>
      <vt:variant>
        <vt:lpwstr/>
      </vt:variant>
      <vt:variant>
        <vt:i4>2883687</vt:i4>
      </vt:variant>
      <vt:variant>
        <vt:i4>351</vt:i4>
      </vt:variant>
      <vt:variant>
        <vt:i4>0</vt:i4>
      </vt:variant>
      <vt:variant>
        <vt:i4>5</vt:i4>
      </vt:variant>
      <vt:variant>
        <vt:lpwstr>http://www.cityofsydney.nsw.gov.au/development/planning-controls/development-control-plans</vt:lpwstr>
      </vt:variant>
      <vt:variant>
        <vt:lpwstr/>
      </vt:variant>
      <vt:variant>
        <vt:i4>4915269</vt:i4>
      </vt:variant>
      <vt:variant>
        <vt:i4>348</vt:i4>
      </vt:variant>
      <vt:variant>
        <vt:i4>0</vt:i4>
      </vt:variant>
      <vt:variant>
        <vt:i4>5</vt:i4>
      </vt:variant>
      <vt:variant>
        <vt:lpwstr>http://deta.qld.gov.au/earlychildhood/office/</vt:lpwstr>
      </vt:variant>
      <vt:variant>
        <vt:lpwstr/>
      </vt:variant>
      <vt:variant>
        <vt:i4>7602287</vt:i4>
      </vt:variant>
      <vt:variant>
        <vt:i4>345</vt:i4>
      </vt:variant>
      <vt:variant>
        <vt:i4>0</vt:i4>
      </vt:variant>
      <vt:variant>
        <vt:i4>5</vt:i4>
      </vt:variant>
      <vt:variant>
        <vt:lpwstr>http://www.hpw.qld.gov.au/construction/</vt:lpwstr>
      </vt:variant>
      <vt:variant>
        <vt:lpwstr/>
      </vt:variant>
      <vt:variant>
        <vt:i4>6029384</vt:i4>
      </vt:variant>
      <vt:variant>
        <vt:i4>342</vt:i4>
      </vt:variant>
      <vt:variant>
        <vt:i4>0</vt:i4>
      </vt:variant>
      <vt:variant>
        <vt:i4>5</vt:i4>
      </vt:variant>
      <vt:variant>
        <vt:lpwstr>http://www.hpw.qld.gov.au/construction/BuildingPlumbing/Building/BuildingLawsCodes/Pages/default.aspx</vt:lpwstr>
      </vt:variant>
      <vt:variant>
        <vt:lpwstr/>
      </vt:variant>
      <vt:variant>
        <vt:i4>2228321</vt:i4>
      </vt:variant>
      <vt:variant>
        <vt:i4>336</vt:i4>
      </vt:variant>
      <vt:variant>
        <vt:i4>0</vt:i4>
      </vt:variant>
      <vt:variant>
        <vt:i4>5</vt:i4>
      </vt:variant>
      <vt:variant>
        <vt:lpwstr>http://education.gov.au/early-</vt:lpwstr>
      </vt:variant>
      <vt:variant>
        <vt:lpwstr/>
      </vt:variant>
      <vt:variant>
        <vt:i4>6750256</vt:i4>
      </vt:variant>
      <vt:variant>
        <vt:i4>333</vt:i4>
      </vt:variant>
      <vt:variant>
        <vt:i4>0</vt:i4>
      </vt:variant>
      <vt:variant>
        <vt:i4>5</vt:i4>
      </vt:variant>
      <vt:variant>
        <vt:lpwstr>http://education.gov.au/early-years-learning-framework</vt:lpwstr>
      </vt:variant>
      <vt:variant>
        <vt:lpwstr/>
      </vt:variant>
      <vt:variant>
        <vt:i4>4456513</vt:i4>
      </vt:variant>
      <vt:variant>
        <vt:i4>330</vt:i4>
      </vt:variant>
      <vt:variant>
        <vt:i4>0</vt:i4>
      </vt:variant>
      <vt:variant>
        <vt:i4>5</vt:i4>
      </vt:variant>
      <vt:variant>
        <vt:lpwstr>http://www.acecqa.gov.au/</vt:lpwstr>
      </vt:variant>
      <vt:variant>
        <vt:lpwstr/>
      </vt:variant>
      <vt:variant>
        <vt:i4>5111831</vt:i4>
      </vt:variant>
      <vt:variant>
        <vt:i4>327</vt:i4>
      </vt:variant>
      <vt:variant>
        <vt:i4>0</vt:i4>
      </vt:variant>
      <vt:variant>
        <vt:i4>5</vt:i4>
      </vt:variant>
      <vt:variant>
        <vt:lpwstr>http://www.mav.asn.au/policy-services/social- community/children-families/municipal-early- years-planning/Pages/default.aspx</vt:lpwstr>
      </vt:variant>
      <vt:variant>
        <vt:lpwstr/>
      </vt:variant>
      <vt:variant>
        <vt:i4>5439498</vt:i4>
      </vt:variant>
      <vt:variant>
        <vt:i4>321</vt:i4>
      </vt:variant>
      <vt:variant>
        <vt:i4>0</vt:i4>
      </vt:variant>
      <vt:variant>
        <vt:i4>5</vt:i4>
      </vt:variant>
      <vt:variant>
        <vt:lpwstr>http://www.casey.vic.gov.au/council/policies-</vt:lpwstr>
      </vt:variant>
      <vt:variant>
        <vt:lpwstr/>
      </vt:variant>
      <vt:variant>
        <vt:i4>1179721</vt:i4>
      </vt:variant>
      <vt:variant>
        <vt:i4>318</vt:i4>
      </vt:variant>
      <vt:variant>
        <vt:i4>0</vt:i4>
      </vt:variant>
      <vt:variant>
        <vt:i4>5</vt:i4>
      </vt:variant>
      <vt:variant>
        <vt:lpwstr>http://www.casey.vic.gov.au/council/policies-strategies/a-c/caseys-children-a-plan-for-the-future</vt:lpwstr>
      </vt:variant>
      <vt:variant>
        <vt:lpwstr/>
      </vt:variant>
      <vt:variant>
        <vt:i4>7798829</vt:i4>
      </vt:variant>
      <vt:variant>
        <vt:i4>315</vt:i4>
      </vt:variant>
      <vt:variant>
        <vt:i4>0</vt:i4>
      </vt:variant>
      <vt:variant>
        <vt:i4>5</vt:i4>
      </vt:variant>
      <vt:variant>
        <vt:lpwstr>http://www.children.act.gov.au/</vt:lpwstr>
      </vt:variant>
      <vt:variant>
        <vt:lpwstr/>
      </vt:variant>
      <vt:variant>
        <vt:i4>1966135</vt:i4>
      </vt:variant>
      <vt:variant>
        <vt:i4>287</vt:i4>
      </vt:variant>
      <vt:variant>
        <vt:i4>0</vt:i4>
      </vt:variant>
      <vt:variant>
        <vt:i4>5</vt:i4>
      </vt:variant>
      <vt:variant>
        <vt:lpwstr/>
      </vt:variant>
      <vt:variant>
        <vt:lpwstr>_Toc392236549</vt:lpwstr>
      </vt:variant>
      <vt:variant>
        <vt:i4>1966135</vt:i4>
      </vt:variant>
      <vt:variant>
        <vt:i4>281</vt:i4>
      </vt:variant>
      <vt:variant>
        <vt:i4>0</vt:i4>
      </vt:variant>
      <vt:variant>
        <vt:i4>5</vt:i4>
      </vt:variant>
      <vt:variant>
        <vt:lpwstr/>
      </vt:variant>
      <vt:variant>
        <vt:lpwstr>_Toc392236548</vt:lpwstr>
      </vt:variant>
      <vt:variant>
        <vt:i4>1966135</vt:i4>
      </vt:variant>
      <vt:variant>
        <vt:i4>275</vt:i4>
      </vt:variant>
      <vt:variant>
        <vt:i4>0</vt:i4>
      </vt:variant>
      <vt:variant>
        <vt:i4>5</vt:i4>
      </vt:variant>
      <vt:variant>
        <vt:lpwstr/>
      </vt:variant>
      <vt:variant>
        <vt:lpwstr>_Toc392236547</vt:lpwstr>
      </vt:variant>
      <vt:variant>
        <vt:i4>1966135</vt:i4>
      </vt:variant>
      <vt:variant>
        <vt:i4>269</vt:i4>
      </vt:variant>
      <vt:variant>
        <vt:i4>0</vt:i4>
      </vt:variant>
      <vt:variant>
        <vt:i4>5</vt:i4>
      </vt:variant>
      <vt:variant>
        <vt:lpwstr/>
      </vt:variant>
      <vt:variant>
        <vt:lpwstr>_Toc392236546</vt:lpwstr>
      </vt:variant>
      <vt:variant>
        <vt:i4>1966135</vt:i4>
      </vt:variant>
      <vt:variant>
        <vt:i4>263</vt:i4>
      </vt:variant>
      <vt:variant>
        <vt:i4>0</vt:i4>
      </vt:variant>
      <vt:variant>
        <vt:i4>5</vt:i4>
      </vt:variant>
      <vt:variant>
        <vt:lpwstr/>
      </vt:variant>
      <vt:variant>
        <vt:lpwstr>_Toc392236545</vt:lpwstr>
      </vt:variant>
      <vt:variant>
        <vt:i4>1966135</vt:i4>
      </vt:variant>
      <vt:variant>
        <vt:i4>257</vt:i4>
      </vt:variant>
      <vt:variant>
        <vt:i4>0</vt:i4>
      </vt:variant>
      <vt:variant>
        <vt:i4>5</vt:i4>
      </vt:variant>
      <vt:variant>
        <vt:lpwstr/>
      </vt:variant>
      <vt:variant>
        <vt:lpwstr>_Toc392236544</vt:lpwstr>
      </vt:variant>
      <vt:variant>
        <vt:i4>1966135</vt:i4>
      </vt:variant>
      <vt:variant>
        <vt:i4>251</vt:i4>
      </vt:variant>
      <vt:variant>
        <vt:i4>0</vt:i4>
      </vt:variant>
      <vt:variant>
        <vt:i4>5</vt:i4>
      </vt:variant>
      <vt:variant>
        <vt:lpwstr/>
      </vt:variant>
      <vt:variant>
        <vt:lpwstr>_Toc392236543</vt:lpwstr>
      </vt:variant>
      <vt:variant>
        <vt:i4>1966135</vt:i4>
      </vt:variant>
      <vt:variant>
        <vt:i4>245</vt:i4>
      </vt:variant>
      <vt:variant>
        <vt:i4>0</vt:i4>
      </vt:variant>
      <vt:variant>
        <vt:i4>5</vt:i4>
      </vt:variant>
      <vt:variant>
        <vt:lpwstr/>
      </vt:variant>
      <vt:variant>
        <vt:lpwstr>_Toc392236542</vt:lpwstr>
      </vt:variant>
      <vt:variant>
        <vt:i4>1966135</vt:i4>
      </vt:variant>
      <vt:variant>
        <vt:i4>239</vt:i4>
      </vt:variant>
      <vt:variant>
        <vt:i4>0</vt:i4>
      </vt:variant>
      <vt:variant>
        <vt:i4>5</vt:i4>
      </vt:variant>
      <vt:variant>
        <vt:lpwstr/>
      </vt:variant>
      <vt:variant>
        <vt:lpwstr>_Toc392236541</vt:lpwstr>
      </vt:variant>
      <vt:variant>
        <vt:i4>1966135</vt:i4>
      </vt:variant>
      <vt:variant>
        <vt:i4>233</vt:i4>
      </vt:variant>
      <vt:variant>
        <vt:i4>0</vt:i4>
      </vt:variant>
      <vt:variant>
        <vt:i4>5</vt:i4>
      </vt:variant>
      <vt:variant>
        <vt:lpwstr/>
      </vt:variant>
      <vt:variant>
        <vt:lpwstr>_Toc392236540</vt:lpwstr>
      </vt:variant>
      <vt:variant>
        <vt:i4>1638455</vt:i4>
      </vt:variant>
      <vt:variant>
        <vt:i4>227</vt:i4>
      </vt:variant>
      <vt:variant>
        <vt:i4>0</vt:i4>
      </vt:variant>
      <vt:variant>
        <vt:i4>5</vt:i4>
      </vt:variant>
      <vt:variant>
        <vt:lpwstr/>
      </vt:variant>
      <vt:variant>
        <vt:lpwstr>_Toc392236539</vt:lpwstr>
      </vt:variant>
      <vt:variant>
        <vt:i4>1638455</vt:i4>
      </vt:variant>
      <vt:variant>
        <vt:i4>221</vt:i4>
      </vt:variant>
      <vt:variant>
        <vt:i4>0</vt:i4>
      </vt:variant>
      <vt:variant>
        <vt:i4>5</vt:i4>
      </vt:variant>
      <vt:variant>
        <vt:lpwstr/>
      </vt:variant>
      <vt:variant>
        <vt:lpwstr>_Toc392236538</vt:lpwstr>
      </vt:variant>
      <vt:variant>
        <vt:i4>1638455</vt:i4>
      </vt:variant>
      <vt:variant>
        <vt:i4>215</vt:i4>
      </vt:variant>
      <vt:variant>
        <vt:i4>0</vt:i4>
      </vt:variant>
      <vt:variant>
        <vt:i4>5</vt:i4>
      </vt:variant>
      <vt:variant>
        <vt:lpwstr/>
      </vt:variant>
      <vt:variant>
        <vt:lpwstr>_Toc392236537</vt:lpwstr>
      </vt:variant>
      <vt:variant>
        <vt:i4>1638455</vt:i4>
      </vt:variant>
      <vt:variant>
        <vt:i4>209</vt:i4>
      </vt:variant>
      <vt:variant>
        <vt:i4>0</vt:i4>
      </vt:variant>
      <vt:variant>
        <vt:i4>5</vt:i4>
      </vt:variant>
      <vt:variant>
        <vt:lpwstr/>
      </vt:variant>
      <vt:variant>
        <vt:lpwstr>_Toc392236536</vt:lpwstr>
      </vt:variant>
      <vt:variant>
        <vt:i4>1638455</vt:i4>
      </vt:variant>
      <vt:variant>
        <vt:i4>203</vt:i4>
      </vt:variant>
      <vt:variant>
        <vt:i4>0</vt:i4>
      </vt:variant>
      <vt:variant>
        <vt:i4>5</vt:i4>
      </vt:variant>
      <vt:variant>
        <vt:lpwstr/>
      </vt:variant>
      <vt:variant>
        <vt:lpwstr>_Toc392236535</vt:lpwstr>
      </vt:variant>
      <vt:variant>
        <vt:i4>1638455</vt:i4>
      </vt:variant>
      <vt:variant>
        <vt:i4>197</vt:i4>
      </vt:variant>
      <vt:variant>
        <vt:i4>0</vt:i4>
      </vt:variant>
      <vt:variant>
        <vt:i4>5</vt:i4>
      </vt:variant>
      <vt:variant>
        <vt:lpwstr/>
      </vt:variant>
      <vt:variant>
        <vt:lpwstr>_Toc392236534</vt:lpwstr>
      </vt:variant>
      <vt:variant>
        <vt:i4>1638455</vt:i4>
      </vt:variant>
      <vt:variant>
        <vt:i4>191</vt:i4>
      </vt:variant>
      <vt:variant>
        <vt:i4>0</vt:i4>
      </vt:variant>
      <vt:variant>
        <vt:i4>5</vt:i4>
      </vt:variant>
      <vt:variant>
        <vt:lpwstr/>
      </vt:variant>
      <vt:variant>
        <vt:lpwstr>_Toc392236533</vt:lpwstr>
      </vt:variant>
      <vt:variant>
        <vt:i4>1638455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_Toc392236532</vt:lpwstr>
      </vt:variant>
      <vt:variant>
        <vt:i4>1638455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_Toc392236531</vt:lpwstr>
      </vt:variant>
      <vt:variant>
        <vt:i4>1638455</vt:i4>
      </vt:variant>
      <vt:variant>
        <vt:i4>173</vt:i4>
      </vt:variant>
      <vt:variant>
        <vt:i4>0</vt:i4>
      </vt:variant>
      <vt:variant>
        <vt:i4>5</vt:i4>
      </vt:variant>
      <vt:variant>
        <vt:lpwstr/>
      </vt:variant>
      <vt:variant>
        <vt:lpwstr>_Toc392236530</vt:lpwstr>
      </vt:variant>
      <vt:variant>
        <vt:i4>1572919</vt:i4>
      </vt:variant>
      <vt:variant>
        <vt:i4>167</vt:i4>
      </vt:variant>
      <vt:variant>
        <vt:i4>0</vt:i4>
      </vt:variant>
      <vt:variant>
        <vt:i4>5</vt:i4>
      </vt:variant>
      <vt:variant>
        <vt:lpwstr/>
      </vt:variant>
      <vt:variant>
        <vt:lpwstr>_Toc392236529</vt:lpwstr>
      </vt:variant>
      <vt:variant>
        <vt:i4>1572919</vt:i4>
      </vt:variant>
      <vt:variant>
        <vt:i4>161</vt:i4>
      </vt:variant>
      <vt:variant>
        <vt:i4>0</vt:i4>
      </vt:variant>
      <vt:variant>
        <vt:i4>5</vt:i4>
      </vt:variant>
      <vt:variant>
        <vt:lpwstr/>
      </vt:variant>
      <vt:variant>
        <vt:lpwstr>_Toc392236528</vt:lpwstr>
      </vt:variant>
      <vt:variant>
        <vt:i4>1572919</vt:i4>
      </vt:variant>
      <vt:variant>
        <vt:i4>155</vt:i4>
      </vt:variant>
      <vt:variant>
        <vt:i4>0</vt:i4>
      </vt:variant>
      <vt:variant>
        <vt:i4>5</vt:i4>
      </vt:variant>
      <vt:variant>
        <vt:lpwstr/>
      </vt:variant>
      <vt:variant>
        <vt:lpwstr>_Toc392236527</vt:lpwstr>
      </vt:variant>
      <vt:variant>
        <vt:i4>1572919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_Toc392236526</vt:lpwstr>
      </vt:variant>
      <vt:variant>
        <vt:i4>1572919</vt:i4>
      </vt:variant>
      <vt:variant>
        <vt:i4>143</vt:i4>
      </vt:variant>
      <vt:variant>
        <vt:i4>0</vt:i4>
      </vt:variant>
      <vt:variant>
        <vt:i4>5</vt:i4>
      </vt:variant>
      <vt:variant>
        <vt:lpwstr/>
      </vt:variant>
      <vt:variant>
        <vt:lpwstr>_Toc392236525</vt:lpwstr>
      </vt:variant>
      <vt:variant>
        <vt:i4>1572919</vt:i4>
      </vt:variant>
      <vt:variant>
        <vt:i4>137</vt:i4>
      </vt:variant>
      <vt:variant>
        <vt:i4>0</vt:i4>
      </vt:variant>
      <vt:variant>
        <vt:i4>5</vt:i4>
      </vt:variant>
      <vt:variant>
        <vt:lpwstr/>
      </vt:variant>
      <vt:variant>
        <vt:lpwstr>_Toc392236524</vt:lpwstr>
      </vt:variant>
      <vt:variant>
        <vt:i4>1572919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_Toc392236523</vt:lpwstr>
      </vt:variant>
      <vt:variant>
        <vt:i4>1572919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_Toc392236522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_Toc392236521</vt:lpwstr>
      </vt:variant>
      <vt:variant>
        <vt:i4>1572919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_Toc392236520</vt:lpwstr>
      </vt:variant>
      <vt:variant>
        <vt:i4>1769527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_Toc392236519</vt:lpwstr>
      </vt:variant>
      <vt:variant>
        <vt:i4>1769527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_Toc392236518</vt:lpwstr>
      </vt:variant>
      <vt:variant>
        <vt:i4>1769527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_Toc392236517</vt:lpwstr>
      </vt:variant>
      <vt:variant>
        <vt:i4>1769527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_Toc392236516</vt:lpwstr>
      </vt:variant>
      <vt:variant>
        <vt:i4>1769527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_Toc392236515</vt:lpwstr>
      </vt:variant>
      <vt:variant>
        <vt:i4>1769527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_Toc392236514</vt:lpwstr>
      </vt:variant>
      <vt:variant>
        <vt:i4>1769527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_Toc392236513</vt:lpwstr>
      </vt:variant>
      <vt:variant>
        <vt:i4>1769527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_Toc392236512</vt:lpwstr>
      </vt:variant>
      <vt:variant>
        <vt:i4>1769527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_Toc392236511</vt:lpwstr>
      </vt:variant>
      <vt:variant>
        <vt:i4>1769527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_Toc392236510</vt:lpwstr>
      </vt:variant>
      <vt:variant>
        <vt:i4>1703991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_Toc392236509</vt:lpwstr>
      </vt:variant>
      <vt:variant>
        <vt:i4>1703991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_Toc392236508</vt:lpwstr>
      </vt:variant>
      <vt:variant>
        <vt:i4>1703991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_Toc392236507</vt:lpwstr>
      </vt:variant>
      <vt:variant>
        <vt:i4>1703991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_Toc392236506</vt:lpwstr>
      </vt:variant>
      <vt:variant>
        <vt:i4>1703991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_Toc392236505</vt:lpwstr>
      </vt:variant>
      <vt:variant>
        <vt:i4>1703991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_Toc392236504</vt:lpwstr>
      </vt:variant>
      <vt:variant>
        <vt:i4>1703991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_Toc392236503</vt:lpwstr>
      </vt:variant>
      <vt:variant>
        <vt:i4>131158</vt:i4>
      </vt:variant>
      <vt:variant>
        <vt:i4>6</vt:i4>
      </vt:variant>
      <vt:variant>
        <vt:i4>0</vt:i4>
      </vt:variant>
      <vt:variant>
        <vt:i4>5</vt:i4>
      </vt:variant>
      <vt:variant>
        <vt:lpwstr>http://www.education.gov.au/</vt:lpwstr>
      </vt:variant>
      <vt:variant>
        <vt:lpwstr/>
      </vt:variant>
      <vt:variant>
        <vt:i4>3473446</vt:i4>
      </vt:variant>
      <vt:variant>
        <vt:i4>3</vt:i4>
      </vt:variant>
      <vt:variant>
        <vt:i4>0</vt:i4>
      </vt:variant>
      <vt:variant>
        <vt:i4>5</vt:i4>
      </vt:variant>
      <vt:variant>
        <vt:lpwstr>http://creativecommons.org/</vt:lpwstr>
      </vt:variant>
      <vt:variant>
        <vt:lpwstr/>
      </vt:variant>
      <vt:variant>
        <vt:i4>917592</vt:i4>
      </vt:variant>
      <vt:variant>
        <vt:i4>0</vt:i4>
      </vt:variant>
      <vt:variant>
        <vt:i4>0</vt:i4>
      </vt:variant>
      <vt:variant>
        <vt:i4>5</vt:i4>
      </vt:variant>
      <vt:variant>
        <vt:lpwstr>http://www.acelg.org.au/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Charlotte</dc:creator>
  <cp:lastModifiedBy>Andrew Garland</cp:lastModifiedBy>
  <cp:revision>2</cp:revision>
  <dcterms:created xsi:type="dcterms:W3CDTF">2014-08-26T00:11:00Z</dcterms:created>
  <dcterms:modified xsi:type="dcterms:W3CDTF">2014-08-26T00:11:00Z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2014-06-11T00:00:00Z</vt:filetime>
  </property>
  <property fmtid="{D5CDD505-2E9C-101B-9397-08002B2CF9AE}" pid="3" name="LastSaved">
    <vt:filetime>2014-06-17T00:00:00Z</vt:filetime>
  </property>
</Properties>
</file>