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0587FA" w14:textId="658158EC" w:rsidR="00D70868" w:rsidRPr="00D70868" w:rsidRDefault="00B73CDF" w:rsidP="004D0B34">
      <w:pPr>
        <w:pStyle w:val="nqs1-2"/>
        <w:rPr>
          <w:color w:val="000000" w:themeColor="text1"/>
        </w:rPr>
      </w:pPr>
      <w:r>
        <w:rPr>
          <w:noProof/>
          <w:color w:val="000000" w:themeColor="text1"/>
          <w:lang w:eastAsia="en-AU"/>
        </w:rPr>
        <w:drawing>
          <wp:anchor distT="0" distB="0" distL="114300" distR="114300" simplePos="0" relativeHeight="251691008" behindDoc="0" locked="0" layoutInCell="1" allowOverlap="1" wp14:anchorId="77294F6D" wp14:editId="0072FCBF">
            <wp:simplePos x="0" y="0"/>
            <wp:positionH relativeFrom="margin">
              <wp:posOffset>6350</wp:posOffset>
            </wp:positionH>
            <wp:positionV relativeFrom="margin">
              <wp:posOffset>6309995</wp:posOffset>
            </wp:positionV>
            <wp:extent cx="6657975" cy="348742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age.png"/>
                    <pic:cNvPicPr/>
                  </pic:nvPicPr>
                  <pic:blipFill>
                    <a:blip r:embed="rId8">
                      <a:extLst>
                        <a:ext uri="{28A0092B-C50C-407E-A947-70E740481C1C}">
                          <a14:useLocalDpi xmlns:a14="http://schemas.microsoft.com/office/drawing/2010/main" val="0"/>
                        </a:ext>
                      </a:extLst>
                    </a:blip>
                    <a:stretch>
                      <a:fillRect/>
                    </a:stretch>
                  </pic:blipFill>
                  <pic:spPr>
                    <a:xfrm>
                      <a:off x="0" y="0"/>
                      <a:ext cx="6657975" cy="3487420"/>
                    </a:xfrm>
                    <a:prstGeom prst="rect">
                      <a:avLst/>
                    </a:prstGeom>
                  </pic:spPr>
                </pic:pic>
              </a:graphicData>
            </a:graphic>
            <wp14:sizeRelH relativeFrom="margin">
              <wp14:pctWidth>0</wp14:pctWidth>
            </wp14:sizeRelH>
            <wp14:sizeRelV relativeFrom="margin">
              <wp14:pctHeight>0</wp14:pctHeight>
            </wp14:sizeRelV>
          </wp:anchor>
        </w:drawing>
      </w:r>
      <w:r w:rsidR="004D0B34">
        <w:rPr>
          <w:noProof/>
          <w:color w:val="000000" w:themeColor="text1"/>
          <w:lang w:eastAsia="en-AU"/>
        </w:rPr>
        <mc:AlternateContent>
          <mc:Choice Requires="wpg">
            <w:drawing>
              <wp:anchor distT="0" distB="0" distL="114300" distR="114300" simplePos="0" relativeHeight="251684864" behindDoc="0" locked="0" layoutInCell="1" allowOverlap="1" wp14:anchorId="11E7D863" wp14:editId="70682160">
                <wp:simplePos x="0" y="0"/>
                <wp:positionH relativeFrom="column">
                  <wp:posOffset>-228600</wp:posOffset>
                </wp:positionH>
                <wp:positionV relativeFrom="paragraph">
                  <wp:posOffset>-540385</wp:posOffset>
                </wp:positionV>
                <wp:extent cx="7086600" cy="6633210"/>
                <wp:effectExtent l="0" t="0" r="0" b="0"/>
                <wp:wrapThrough wrapText="bothSides">
                  <wp:wrapPolygon edited="0">
                    <wp:start x="174" y="0"/>
                    <wp:lineTo x="174" y="20967"/>
                    <wp:lineTo x="406" y="21464"/>
                    <wp:lineTo x="465" y="21526"/>
                    <wp:lineTo x="21077" y="21526"/>
                    <wp:lineTo x="21368" y="21029"/>
                    <wp:lineTo x="21310" y="0"/>
                    <wp:lineTo x="174" y="0"/>
                  </wp:wrapPolygon>
                </wp:wrapThrough>
                <wp:docPr id="32" name="Group 32"/>
                <wp:cNvGraphicFramePr/>
                <a:graphic xmlns:a="http://schemas.openxmlformats.org/drawingml/2006/main">
                  <a:graphicData uri="http://schemas.microsoft.com/office/word/2010/wordprocessingGroup">
                    <wpg:wgp>
                      <wpg:cNvGrpSpPr/>
                      <wpg:grpSpPr>
                        <a:xfrm>
                          <a:off x="0" y="0"/>
                          <a:ext cx="7086600" cy="6633210"/>
                          <a:chOff x="0" y="0"/>
                          <a:chExt cx="6960235" cy="6515100"/>
                        </a:xfrm>
                      </wpg:grpSpPr>
                      <pic:pic xmlns:pic="http://schemas.openxmlformats.org/drawingml/2006/picture">
                        <pic:nvPicPr>
                          <pic:cNvPr id="31" name="Picture 20"/>
                          <pic:cNvPicPr>
                            <a:picLocks noChangeAspect="1"/>
                          </pic:cNvPicPr>
                        </pic:nvPicPr>
                        <pic:blipFill rotWithShape="1">
                          <a:blip r:embed="rId9" cstate="print">
                            <a:extLst>
                              <a:ext uri="{28A0092B-C50C-407E-A947-70E740481C1C}">
                                <a14:useLocalDpi xmlns:a14="http://schemas.microsoft.com/office/drawing/2010/main"/>
                              </a:ext>
                            </a:extLst>
                          </a:blip>
                          <a:srcRect t="1509"/>
                          <a:stretch/>
                        </pic:blipFill>
                        <pic:spPr bwMode="auto">
                          <a:xfrm>
                            <a:off x="0" y="0"/>
                            <a:ext cx="6960235" cy="6515100"/>
                          </a:xfrm>
                          <a:prstGeom prst="rect">
                            <a:avLst/>
                          </a:prstGeom>
                          <a:noFill/>
                          <a:ln>
                            <a:noFill/>
                          </a:ln>
                          <a:extLst>
                            <a:ext uri="{53640926-AAD7-44D8-BBD7-CCE9431645EC}">
                              <a14:shadowObscured xmlns:a14="http://schemas.microsoft.com/office/drawing/2010/main"/>
                            </a:ext>
                          </a:extLst>
                        </pic:spPr>
                      </pic:pic>
                      <wps:wsp>
                        <wps:cNvPr id="1" name="Text Box 1"/>
                        <wps:cNvSpPr txBox="1"/>
                        <wps:spPr>
                          <a:xfrm>
                            <a:off x="342900" y="4426585"/>
                            <a:ext cx="6294120" cy="18738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941E595" w14:textId="77777777" w:rsidR="00853C85" w:rsidRPr="004D0B34" w:rsidRDefault="00853C85" w:rsidP="004D0B34">
                              <w:pPr>
                                <w:pStyle w:val="nqs1-2"/>
                                <w:jc w:val="right"/>
                                <w:rPr>
                                  <w:rFonts w:ascii="Gill Sans MT" w:hAnsi="Gill Sans MT"/>
                                  <w:color w:val="FFFFFF" w:themeColor="background1"/>
                                  <w:sz w:val="76"/>
                                  <w:szCs w:val="76"/>
                                </w:rPr>
                              </w:pPr>
                              <w:r w:rsidRPr="004D0B34">
                                <w:rPr>
                                  <w:rFonts w:ascii="Gill Sans MT" w:hAnsi="Gill Sans MT"/>
                                  <w:color w:val="FFFFFF" w:themeColor="background1"/>
                                  <w:sz w:val="76"/>
                                  <w:szCs w:val="76"/>
                                </w:rPr>
                                <w:t>Developmental milestones</w:t>
                              </w:r>
                            </w:p>
                            <w:p w14:paraId="00115562" w14:textId="77777777" w:rsidR="00853C85" w:rsidRPr="004D0B34" w:rsidRDefault="00853C85" w:rsidP="004D0B34">
                              <w:pPr>
                                <w:jc w:val="right"/>
                                <w:rPr>
                                  <w:rFonts w:ascii="Gill Sans MT" w:hAnsi="Gill Sans MT"/>
                                  <w:color w:val="FFFFFF" w:themeColor="background1"/>
                                  <w:sz w:val="56"/>
                                  <w:szCs w:val="56"/>
                                </w:rPr>
                              </w:pPr>
                              <w:proofErr w:type="gramStart"/>
                              <w:r w:rsidRPr="004D0B34">
                                <w:rPr>
                                  <w:rFonts w:ascii="Gill Sans MT" w:hAnsi="Gill Sans MT"/>
                                  <w:color w:val="FFFFFF" w:themeColor="background1"/>
                                  <w:sz w:val="56"/>
                                  <w:szCs w:val="56"/>
                                </w:rPr>
                                <w:t>and</w:t>
                              </w:r>
                              <w:proofErr w:type="gramEnd"/>
                              <w:r w:rsidRPr="004D0B34">
                                <w:rPr>
                                  <w:rFonts w:ascii="Gill Sans MT" w:hAnsi="Gill Sans MT"/>
                                  <w:color w:val="FFFFFF" w:themeColor="background1"/>
                                  <w:sz w:val="56"/>
                                  <w:szCs w:val="56"/>
                                </w:rPr>
                                <w:t xml:space="preserve"> the Early Years Learning Framework </w:t>
                              </w:r>
                              <w:r w:rsidRPr="004D0B34">
                                <w:rPr>
                                  <w:rFonts w:ascii="Gill Sans MT" w:hAnsi="Gill Sans MT"/>
                                  <w:color w:val="FFFFFF" w:themeColor="background1"/>
                                  <w:sz w:val="56"/>
                                  <w:szCs w:val="56"/>
                                </w:rPr>
                                <w:br/>
                                <w:t>and the National Quality Standards</w:t>
                              </w:r>
                            </w:p>
                            <w:p w14:paraId="34053252" w14:textId="77777777" w:rsidR="00853C85" w:rsidRPr="001A6D1D" w:rsidRDefault="00853C85" w:rsidP="00292335">
                              <w:pPr>
                                <w:pStyle w:val="nqs1-2"/>
                                <w:rPr>
                                  <w:color w:val="000000" w:themeColor="text1"/>
                                  <w:sz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2" o:spid="_x0000_s1026" style="position:absolute;margin-left:-18pt;margin-top:-42.55pt;width:558pt;height:522.3pt;z-index:251684864;mso-width-relative:margin;mso-height-relative:margin" coordsize="69602,65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69602;height:65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ty1TCAAAA2wAAAA8AAABkcnMvZG93bnJldi54bWxEj0FrwkAUhO+C/2F5hV5Ed7VQS5pVxCCU&#10;3qr2/sy+ZIPZtyG7mvjvu4VCj8PMfMPk29G14k59aDxrWC4UCOLSm4ZrDefTYf4GIkRkg61n0vCg&#10;ANvNdJJjZvzAX3Q/xlokCIcMNdgYu0zKUFpyGBa+I05e5XuHMcm+lqbHIcFdK1dKvUqHDacFix3t&#10;LZXX481puPrZZ2FdJ3dOFYVaV4fHZfjW+vlp3L2DiDTG//Bf+8NoeFnC75f0A+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7ctUwgAAANsAAAAPAAAAAAAAAAAAAAAAAJ8C&#10;AABkcnMvZG93bnJldi54bWxQSwUGAAAAAAQABAD3AAAAjgMAAAAA&#10;">
                  <v:imagedata r:id="rId10" o:title="" croptop="989f"/>
                  <v:path arrowok="t"/>
                </v:shape>
                <v:shapetype id="_x0000_t202" coordsize="21600,21600" o:spt="202" path="m,l,21600r21600,l21600,xe">
                  <v:stroke joinstyle="miter"/>
                  <v:path gradientshapeok="t" o:connecttype="rect"/>
                </v:shapetype>
                <v:shape id="Text Box 1" o:spid="_x0000_s1028" type="#_x0000_t202" style="position:absolute;left:3429;top:44265;width:62941;height:18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zX78A&#10;AADaAAAADwAAAGRycy9kb3ducmV2LnhtbERPS4vCMBC+L/gfwgje1sRFxa1GkRXBk+JjF/Y2NGNb&#10;bCalibb+eyMInoaP7zmzRWtLcaPaF441DPoKBHHqTMGZhtNx/TkB4QOywdIxabiTh8W88zHDxLiG&#10;93Q7hEzEEPYJashDqBIpfZqTRd93FXHkzq62GCKsM2lqbGK4LeWXUmNpseDYkGNFPzmll8PVavjd&#10;nv//hmqXreyoalyrJNtvqXWv2y6nIAK14S1+uTcmzofnK88r5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QTNfvwAAANoAAAAPAAAAAAAAAAAAAAAAAJgCAABkcnMvZG93bnJl&#10;di54bWxQSwUGAAAAAAQABAD1AAAAhAMAAAAA&#10;" filled="f" stroked="f">
                  <v:textbox>
                    <w:txbxContent>
                      <w:p w14:paraId="4941E595" w14:textId="77777777" w:rsidR="00853C85" w:rsidRPr="004D0B34" w:rsidRDefault="00853C85" w:rsidP="004D0B34">
                        <w:pPr>
                          <w:pStyle w:val="nqs1-2"/>
                          <w:jc w:val="right"/>
                          <w:rPr>
                            <w:rFonts w:ascii="Gill Sans MT" w:hAnsi="Gill Sans MT"/>
                            <w:color w:val="FFFFFF" w:themeColor="background1"/>
                            <w:sz w:val="76"/>
                            <w:szCs w:val="76"/>
                          </w:rPr>
                        </w:pPr>
                        <w:r w:rsidRPr="004D0B34">
                          <w:rPr>
                            <w:rFonts w:ascii="Gill Sans MT" w:hAnsi="Gill Sans MT"/>
                            <w:color w:val="FFFFFF" w:themeColor="background1"/>
                            <w:sz w:val="76"/>
                            <w:szCs w:val="76"/>
                          </w:rPr>
                          <w:t>Developmental milestones</w:t>
                        </w:r>
                      </w:p>
                      <w:p w14:paraId="00115562" w14:textId="77777777" w:rsidR="00853C85" w:rsidRPr="004D0B34" w:rsidRDefault="00853C85" w:rsidP="004D0B34">
                        <w:pPr>
                          <w:jc w:val="right"/>
                          <w:rPr>
                            <w:rFonts w:ascii="Gill Sans MT" w:hAnsi="Gill Sans MT"/>
                            <w:color w:val="FFFFFF" w:themeColor="background1"/>
                            <w:sz w:val="56"/>
                            <w:szCs w:val="56"/>
                          </w:rPr>
                        </w:pPr>
                        <w:proofErr w:type="gramStart"/>
                        <w:r w:rsidRPr="004D0B34">
                          <w:rPr>
                            <w:rFonts w:ascii="Gill Sans MT" w:hAnsi="Gill Sans MT"/>
                            <w:color w:val="FFFFFF" w:themeColor="background1"/>
                            <w:sz w:val="56"/>
                            <w:szCs w:val="56"/>
                          </w:rPr>
                          <w:t>and</w:t>
                        </w:r>
                        <w:proofErr w:type="gramEnd"/>
                        <w:r w:rsidRPr="004D0B34">
                          <w:rPr>
                            <w:rFonts w:ascii="Gill Sans MT" w:hAnsi="Gill Sans MT"/>
                            <w:color w:val="FFFFFF" w:themeColor="background1"/>
                            <w:sz w:val="56"/>
                            <w:szCs w:val="56"/>
                          </w:rPr>
                          <w:t xml:space="preserve"> the Early Years Learning Framework </w:t>
                        </w:r>
                        <w:r w:rsidRPr="004D0B34">
                          <w:rPr>
                            <w:rFonts w:ascii="Gill Sans MT" w:hAnsi="Gill Sans MT"/>
                            <w:color w:val="FFFFFF" w:themeColor="background1"/>
                            <w:sz w:val="56"/>
                            <w:szCs w:val="56"/>
                          </w:rPr>
                          <w:br/>
                          <w:t>and the National Quality Standards</w:t>
                        </w:r>
                      </w:p>
                      <w:p w14:paraId="34053252" w14:textId="77777777" w:rsidR="00853C85" w:rsidRPr="001A6D1D" w:rsidRDefault="00853C85" w:rsidP="00292335">
                        <w:pPr>
                          <w:pStyle w:val="nqs1-2"/>
                          <w:rPr>
                            <w:color w:val="000000" w:themeColor="text1"/>
                            <w:sz w:val="25"/>
                          </w:rPr>
                        </w:pPr>
                      </w:p>
                    </w:txbxContent>
                  </v:textbox>
                </v:shape>
                <w10:wrap type="through"/>
              </v:group>
            </w:pict>
          </mc:Fallback>
        </mc:AlternateContent>
      </w:r>
      <w:r w:rsidR="00D70868" w:rsidRPr="00D70868">
        <w:rPr>
          <w:color w:val="000000" w:themeColor="text1"/>
        </w:rPr>
        <w:br w:type="column"/>
      </w:r>
    </w:p>
    <w:p w14:paraId="7F3E4FE4" w14:textId="2E28AA5C" w:rsidR="00D70868" w:rsidRPr="00D70868" w:rsidRDefault="0078755B" w:rsidP="00D70868">
      <w:pPr>
        <w:rPr>
          <w:color w:val="000000" w:themeColor="text1"/>
        </w:rPr>
      </w:pPr>
      <w:r>
        <w:rPr>
          <w:noProof/>
          <w:color w:val="000000" w:themeColor="text1"/>
          <w:lang w:val="en-AU" w:eastAsia="en-AU"/>
        </w:rPr>
        <w:drawing>
          <wp:anchor distT="0" distB="0" distL="114300" distR="114300" simplePos="0" relativeHeight="251688960" behindDoc="1" locked="0" layoutInCell="1" allowOverlap="1" wp14:anchorId="2B4C52F0" wp14:editId="07DDF23B">
            <wp:simplePos x="463550" y="643890"/>
            <wp:positionH relativeFrom="margin">
              <wp:align>center</wp:align>
            </wp:positionH>
            <wp:positionV relativeFrom="margin">
              <wp:align>top</wp:align>
            </wp:positionV>
            <wp:extent cx="6606862" cy="6143223"/>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rint page1.png"/>
                    <pic:cNvPicPr/>
                  </pic:nvPicPr>
                  <pic:blipFill>
                    <a:blip r:embed="rId11">
                      <a:extLst>
                        <a:ext uri="{28A0092B-C50C-407E-A947-70E740481C1C}">
                          <a14:useLocalDpi xmlns:a14="http://schemas.microsoft.com/office/drawing/2010/main" val="0"/>
                        </a:ext>
                      </a:extLst>
                    </a:blip>
                    <a:stretch>
                      <a:fillRect/>
                    </a:stretch>
                  </pic:blipFill>
                  <pic:spPr>
                    <a:xfrm>
                      <a:off x="0" y="0"/>
                      <a:ext cx="6603197" cy="6139815"/>
                    </a:xfrm>
                    <a:prstGeom prst="rect">
                      <a:avLst/>
                    </a:prstGeom>
                  </pic:spPr>
                </pic:pic>
              </a:graphicData>
            </a:graphic>
            <wp14:sizeRelH relativeFrom="margin">
              <wp14:pctWidth>0</wp14:pctWidth>
            </wp14:sizeRelH>
          </wp:anchor>
        </w:drawing>
      </w:r>
    </w:p>
    <w:p w14:paraId="148BE860" w14:textId="77777777" w:rsidR="00D70868" w:rsidRPr="00D70868" w:rsidRDefault="00D70868" w:rsidP="00D70868">
      <w:pPr>
        <w:rPr>
          <w:color w:val="000000" w:themeColor="text1"/>
        </w:rPr>
      </w:pPr>
    </w:p>
    <w:p w14:paraId="565E58CE" w14:textId="77777777" w:rsidR="00D70868" w:rsidRPr="00D70868" w:rsidRDefault="00D70868" w:rsidP="00D70868">
      <w:pPr>
        <w:rPr>
          <w:color w:val="000000" w:themeColor="text1"/>
        </w:rPr>
      </w:pPr>
    </w:p>
    <w:p w14:paraId="7C81BDEF" w14:textId="77777777" w:rsidR="00D70868" w:rsidRPr="00D70868" w:rsidRDefault="00D70868" w:rsidP="00D70868">
      <w:pPr>
        <w:rPr>
          <w:color w:val="000000" w:themeColor="text1"/>
        </w:rPr>
      </w:pPr>
    </w:p>
    <w:p w14:paraId="186077A2" w14:textId="77777777" w:rsidR="00D70868" w:rsidRPr="00D70868" w:rsidRDefault="00D70868" w:rsidP="00D70868">
      <w:pPr>
        <w:rPr>
          <w:color w:val="000000" w:themeColor="text1"/>
        </w:rPr>
      </w:pPr>
    </w:p>
    <w:p w14:paraId="47DA346E" w14:textId="77777777" w:rsidR="00D70868" w:rsidRPr="00D70868" w:rsidRDefault="00D70868" w:rsidP="00D70868">
      <w:pPr>
        <w:rPr>
          <w:color w:val="000000" w:themeColor="text1"/>
        </w:rPr>
      </w:pPr>
    </w:p>
    <w:p w14:paraId="191A2ABE" w14:textId="77777777" w:rsidR="00D70868" w:rsidRPr="00D70868" w:rsidRDefault="00D70868" w:rsidP="00D70868">
      <w:pPr>
        <w:rPr>
          <w:color w:val="000000" w:themeColor="text1"/>
        </w:rPr>
      </w:pPr>
    </w:p>
    <w:p w14:paraId="1BE67924" w14:textId="77777777" w:rsidR="00D70868" w:rsidRPr="00D70868" w:rsidRDefault="00D70868" w:rsidP="00D70868">
      <w:pPr>
        <w:rPr>
          <w:color w:val="000000" w:themeColor="text1"/>
        </w:rPr>
      </w:pPr>
    </w:p>
    <w:p w14:paraId="73C223CE" w14:textId="77777777" w:rsidR="00D70868" w:rsidRPr="00D70868" w:rsidRDefault="00D70868" w:rsidP="00D70868">
      <w:pPr>
        <w:rPr>
          <w:color w:val="000000" w:themeColor="text1"/>
        </w:rPr>
      </w:pPr>
    </w:p>
    <w:p w14:paraId="79E48BD8" w14:textId="77777777" w:rsidR="00D70868" w:rsidRPr="00D70868" w:rsidRDefault="00D70868" w:rsidP="00D70868">
      <w:pPr>
        <w:rPr>
          <w:color w:val="000000" w:themeColor="text1"/>
        </w:rPr>
      </w:pPr>
    </w:p>
    <w:p w14:paraId="4FD5E0F8" w14:textId="77777777" w:rsidR="00D70868" w:rsidRPr="00D70868" w:rsidRDefault="00D70868" w:rsidP="00D70868">
      <w:pPr>
        <w:rPr>
          <w:color w:val="000000" w:themeColor="text1"/>
        </w:rPr>
      </w:pPr>
    </w:p>
    <w:p w14:paraId="5B245B8A" w14:textId="77777777" w:rsidR="00D70868" w:rsidRPr="00D70868" w:rsidRDefault="00D70868" w:rsidP="00D70868">
      <w:pPr>
        <w:rPr>
          <w:color w:val="000000" w:themeColor="text1"/>
        </w:rPr>
      </w:pPr>
    </w:p>
    <w:p w14:paraId="1CD8A7FC" w14:textId="77777777" w:rsidR="00D70868" w:rsidRPr="00D70868" w:rsidRDefault="00D70868" w:rsidP="00D70868">
      <w:pPr>
        <w:rPr>
          <w:color w:val="000000" w:themeColor="text1"/>
        </w:rPr>
      </w:pPr>
    </w:p>
    <w:p w14:paraId="3EB122C6" w14:textId="77777777" w:rsidR="00D70868" w:rsidRPr="00D70868" w:rsidRDefault="00D70868" w:rsidP="00D70868">
      <w:pPr>
        <w:rPr>
          <w:color w:val="000000" w:themeColor="text1"/>
        </w:rPr>
      </w:pPr>
    </w:p>
    <w:p w14:paraId="2C8FD08F" w14:textId="77777777" w:rsidR="00D70868" w:rsidRPr="00D70868" w:rsidRDefault="00D70868" w:rsidP="00D70868">
      <w:pPr>
        <w:rPr>
          <w:color w:val="000000" w:themeColor="text1"/>
        </w:rPr>
      </w:pPr>
    </w:p>
    <w:p w14:paraId="2440D47E" w14:textId="77777777" w:rsidR="00D70868" w:rsidRPr="00D70868" w:rsidRDefault="00D70868" w:rsidP="00D70868">
      <w:pPr>
        <w:rPr>
          <w:color w:val="000000" w:themeColor="text1"/>
        </w:rPr>
      </w:pPr>
    </w:p>
    <w:p w14:paraId="6624B7BE" w14:textId="77777777" w:rsidR="00D70868" w:rsidRPr="00D70868" w:rsidRDefault="00D70868" w:rsidP="00D70868">
      <w:pPr>
        <w:rPr>
          <w:color w:val="000000" w:themeColor="text1"/>
        </w:rPr>
      </w:pPr>
    </w:p>
    <w:p w14:paraId="29A9E94A" w14:textId="77777777" w:rsidR="00D70868" w:rsidRPr="00D70868" w:rsidRDefault="00D70868" w:rsidP="00D70868">
      <w:pPr>
        <w:rPr>
          <w:color w:val="000000" w:themeColor="text1"/>
        </w:rPr>
      </w:pPr>
    </w:p>
    <w:p w14:paraId="7667799F" w14:textId="77777777" w:rsidR="00D70868" w:rsidRPr="00D70868" w:rsidRDefault="00D70868" w:rsidP="00D70868">
      <w:pPr>
        <w:rPr>
          <w:color w:val="000000" w:themeColor="text1"/>
        </w:rPr>
      </w:pPr>
    </w:p>
    <w:p w14:paraId="7AB1BC5F" w14:textId="77777777" w:rsidR="00D70868" w:rsidRPr="00D70868" w:rsidRDefault="00D70868" w:rsidP="00D70868">
      <w:pPr>
        <w:rPr>
          <w:color w:val="000000" w:themeColor="text1"/>
        </w:rPr>
      </w:pPr>
    </w:p>
    <w:p w14:paraId="0F949335" w14:textId="77777777" w:rsidR="00D70868" w:rsidRPr="00D70868" w:rsidRDefault="00D70868" w:rsidP="00D70868">
      <w:pPr>
        <w:rPr>
          <w:color w:val="000000" w:themeColor="text1"/>
        </w:rPr>
      </w:pPr>
    </w:p>
    <w:p w14:paraId="51E0141F" w14:textId="77777777" w:rsidR="00D70868" w:rsidRPr="00D70868" w:rsidRDefault="00D70868" w:rsidP="00D70868">
      <w:pPr>
        <w:rPr>
          <w:color w:val="000000" w:themeColor="text1"/>
        </w:rPr>
      </w:pPr>
    </w:p>
    <w:p w14:paraId="51D0A3C6" w14:textId="77777777" w:rsidR="00AC2D0D" w:rsidRDefault="00AC2D0D" w:rsidP="00D70868">
      <w:pPr>
        <w:rPr>
          <w:color w:val="000000" w:themeColor="text1"/>
        </w:rPr>
      </w:pPr>
    </w:p>
    <w:p w14:paraId="4C27D68B" w14:textId="77777777" w:rsidR="00AC2D0D" w:rsidRDefault="00AC2D0D" w:rsidP="00D70868">
      <w:pPr>
        <w:rPr>
          <w:color w:val="000000" w:themeColor="text1"/>
        </w:rPr>
      </w:pPr>
    </w:p>
    <w:p w14:paraId="2F5E76C0" w14:textId="77777777" w:rsidR="00AC2D0D" w:rsidRDefault="00AC2D0D" w:rsidP="00D70868">
      <w:pPr>
        <w:rPr>
          <w:color w:val="000000" w:themeColor="text1"/>
        </w:rPr>
      </w:pPr>
    </w:p>
    <w:p w14:paraId="55FE7EF0" w14:textId="77777777" w:rsidR="00AC2D0D" w:rsidRPr="00D70868" w:rsidRDefault="00AC2D0D" w:rsidP="00D70868">
      <w:pPr>
        <w:rPr>
          <w:color w:val="000000" w:themeColor="text1"/>
        </w:rPr>
      </w:pPr>
    </w:p>
    <w:p w14:paraId="2DBA2574" w14:textId="77777777" w:rsidR="00D70868" w:rsidRPr="00D70868" w:rsidRDefault="00D70868" w:rsidP="00D70868">
      <w:pPr>
        <w:rPr>
          <w:color w:val="000000" w:themeColor="text1"/>
        </w:rPr>
      </w:pPr>
    </w:p>
    <w:p w14:paraId="593BA4F6" w14:textId="77777777" w:rsidR="00D70868" w:rsidRPr="00D70868" w:rsidRDefault="00D70868">
      <w:pPr>
        <w:rPr>
          <w:color w:val="000000" w:themeColor="text1"/>
        </w:rPr>
      </w:pPr>
    </w:p>
    <w:p w14:paraId="603458B1" w14:textId="77777777" w:rsidR="00D70868" w:rsidRPr="00D70868" w:rsidRDefault="00D70868" w:rsidP="00D70868">
      <w:pPr>
        <w:widowControl w:val="0"/>
        <w:spacing w:before="34" w:line="258" w:lineRule="auto"/>
        <w:ind w:left="150" w:right="52"/>
        <w:rPr>
          <w:rFonts w:ascii="Gill Sans MT" w:eastAsia="Gill Sans MT" w:hAnsi="Gill Sans MT" w:cs="Gill Sans MT"/>
          <w:color w:val="000000"/>
          <w:sz w:val="20"/>
          <w:szCs w:val="20"/>
        </w:rPr>
      </w:pPr>
      <w:r w:rsidRPr="007A6861">
        <w:rPr>
          <w:rFonts w:ascii="Gill Sans MT" w:eastAsia="Gill Sans MT" w:hAnsi="Gill Sans MT" w:cs="Gill Sans MT"/>
          <w:color w:val="FFFFFF" w:themeColor="background1"/>
          <w:sz w:val="20"/>
          <w:szCs w:val="20"/>
        </w:rPr>
        <w:t xml:space="preserve">The </w:t>
      </w:r>
      <w:r w:rsidRPr="007A6861">
        <w:rPr>
          <w:rFonts w:ascii="Gill Sans MT" w:eastAsia="Gill Sans MT" w:hAnsi="Gill Sans MT" w:cs="Gill Sans MT"/>
          <w:i/>
          <w:color w:val="FFFFFF" w:themeColor="background1"/>
          <w:sz w:val="20"/>
          <w:szCs w:val="20"/>
        </w:rPr>
        <w:t>Early</w:t>
      </w:r>
      <w:r w:rsidRPr="007A6861">
        <w:rPr>
          <w:rFonts w:ascii="Gill Sans MT" w:eastAsia="Gill Sans MT" w:hAnsi="Gill Sans MT" w:cs="Gill Sans MT"/>
          <w:i/>
          <w:color w:val="FFFFFF" w:themeColor="background1"/>
          <w:spacing w:val="-35"/>
          <w:sz w:val="20"/>
          <w:szCs w:val="20"/>
        </w:rPr>
        <w:t xml:space="preserve"> </w:t>
      </w:r>
      <w:r w:rsidRPr="007A6861">
        <w:rPr>
          <w:rFonts w:ascii="Gill Sans MT" w:eastAsia="Gill Sans MT" w:hAnsi="Gill Sans MT" w:cs="Gill Sans MT"/>
          <w:i/>
          <w:color w:val="FFFFFF" w:themeColor="background1"/>
          <w:spacing w:val="-16"/>
          <w:sz w:val="20"/>
          <w:szCs w:val="20"/>
        </w:rPr>
        <w:t>Y</w:t>
      </w:r>
      <w:r w:rsidRPr="007A6861">
        <w:rPr>
          <w:rFonts w:ascii="Gill Sans MT" w:eastAsia="Gill Sans MT" w:hAnsi="Gill Sans MT" w:cs="Gill Sans MT"/>
          <w:i/>
          <w:color w:val="FFFFFF" w:themeColor="background1"/>
          <w:sz w:val="20"/>
          <w:szCs w:val="20"/>
        </w:rPr>
        <w:t>ea</w:t>
      </w:r>
      <w:r w:rsidRPr="007A6861">
        <w:rPr>
          <w:rFonts w:ascii="Gill Sans MT" w:eastAsia="Gill Sans MT" w:hAnsi="Gill Sans MT" w:cs="Gill Sans MT"/>
          <w:i/>
          <w:color w:val="FFFFFF" w:themeColor="background1"/>
          <w:spacing w:val="4"/>
          <w:sz w:val="20"/>
          <w:szCs w:val="20"/>
        </w:rPr>
        <w:t>r</w:t>
      </w:r>
      <w:r w:rsidRPr="007A6861">
        <w:rPr>
          <w:rFonts w:ascii="Gill Sans MT" w:eastAsia="Gill Sans MT" w:hAnsi="Gill Sans MT" w:cs="Gill Sans MT"/>
          <w:i/>
          <w:color w:val="FFFFFF" w:themeColor="background1"/>
          <w:sz w:val="20"/>
          <w:szCs w:val="20"/>
        </w:rPr>
        <w:t xml:space="preserve">s Learning </w:t>
      </w:r>
      <w:r w:rsidRPr="007A6861">
        <w:rPr>
          <w:rFonts w:ascii="Gill Sans MT" w:eastAsia="Gill Sans MT" w:hAnsi="Gill Sans MT" w:cs="Gill Sans MT"/>
          <w:i/>
          <w:color w:val="FFFFFF" w:themeColor="background1"/>
          <w:spacing w:val="-3"/>
          <w:sz w:val="20"/>
          <w:szCs w:val="20"/>
        </w:rPr>
        <w:t>F</w:t>
      </w:r>
      <w:r w:rsidRPr="007A6861">
        <w:rPr>
          <w:rFonts w:ascii="Gill Sans MT" w:eastAsia="Gill Sans MT" w:hAnsi="Gill Sans MT" w:cs="Gill Sans MT"/>
          <w:i/>
          <w:color w:val="FFFFFF" w:themeColor="background1"/>
          <w:spacing w:val="-4"/>
          <w:sz w:val="20"/>
          <w:szCs w:val="20"/>
        </w:rPr>
        <w:t>r</w:t>
      </w:r>
      <w:r w:rsidRPr="007A6861">
        <w:rPr>
          <w:rFonts w:ascii="Gill Sans MT" w:eastAsia="Gill Sans MT" w:hAnsi="Gill Sans MT" w:cs="Gill Sans MT"/>
          <w:i/>
          <w:color w:val="FFFFFF" w:themeColor="background1"/>
          <w:sz w:val="20"/>
          <w:szCs w:val="20"/>
        </w:rPr>
        <w:t>am</w:t>
      </w:r>
      <w:r w:rsidRPr="007A6861">
        <w:rPr>
          <w:rFonts w:ascii="Gill Sans MT" w:eastAsia="Gill Sans MT" w:hAnsi="Gill Sans MT" w:cs="Gill Sans MT"/>
          <w:i/>
          <w:color w:val="FFFFFF" w:themeColor="background1"/>
          <w:spacing w:val="-2"/>
          <w:sz w:val="20"/>
          <w:szCs w:val="20"/>
        </w:rPr>
        <w:t>e</w:t>
      </w:r>
      <w:r w:rsidRPr="007A6861">
        <w:rPr>
          <w:rFonts w:ascii="Gill Sans MT" w:eastAsia="Gill Sans MT" w:hAnsi="Gill Sans MT" w:cs="Gill Sans MT"/>
          <w:i/>
          <w:color w:val="FFFFFF" w:themeColor="background1"/>
          <w:sz w:val="20"/>
          <w:szCs w:val="20"/>
        </w:rPr>
        <w:t>work P</w:t>
      </w:r>
      <w:r w:rsidRPr="007A6861">
        <w:rPr>
          <w:rFonts w:ascii="Gill Sans MT" w:eastAsia="Gill Sans MT" w:hAnsi="Gill Sans MT" w:cs="Gill Sans MT"/>
          <w:i/>
          <w:color w:val="FFFFFF" w:themeColor="background1"/>
          <w:spacing w:val="-4"/>
          <w:sz w:val="20"/>
          <w:szCs w:val="20"/>
        </w:rPr>
        <w:t>r</w:t>
      </w:r>
      <w:r w:rsidRPr="007A6861">
        <w:rPr>
          <w:rFonts w:ascii="Gill Sans MT" w:eastAsia="Gill Sans MT" w:hAnsi="Gill Sans MT" w:cs="Gill Sans MT"/>
          <w:i/>
          <w:color w:val="FFFFFF" w:themeColor="background1"/>
          <w:sz w:val="20"/>
          <w:szCs w:val="20"/>
        </w:rPr>
        <w:t xml:space="preserve">actice Based Resources </w:t>
      </w:r>
      <w:r w:rsidRPr="007A6861">
        <w:rPr>
          <w:rFonts w:ascii="Gill Sans MT" w:eastAsia="Gill Sans MT" w:hAnsi="Gill Sans MT" w:cs="Gill Sans MT"/>
          <w:color w:val="FFFFFF" w:themeColor="background1"/>
          <w:sz w:val="20"/>
          <w:szCs w:val="20"/>
        </w:rPr>
        <w:t>p</w:t>
      </w:r>
      <w:r w:rsidRPr="007A6861">
        <w:rPr>
          <w:rFonts w:ascii="Gill Sans MT" w:eastAsia="Gill Sans MT" w:hAnsi="Gill Sans MT" w:cs="Gill Sans MT"/>
          <w:color w:val="FFFFFF" w:themeColor="background1"/>
          <w:spacing w:val="-5"/>
          <w:sz w:val="20"/>
          <w:szCs w:val="20"/>
        </w:rPr>
        <w:t>r</w:t>
      </w:r>
      <w:r w:rsidRPr="007A6861">
        <w:rPr>
          <w:rFonts w:ascii="Gill Sans MT" w:eastAsia="Gill Sans MT" w:hAnsi="Gill Sans MT" w:cs="Gill Sans MT"/>
          <w:color w:val="FFFFFF" w:themeColor="background1"/>
          <w:sz w:val="20"/>
          <w:szCs w:val="20"/>
        </w:rPr>
        <w:t xml:space="preserve">oject has been funded </w:t>
      </w:r>
      <w:r w:rsidRPr="007A6861">
        <w:rPr>
          <w:rFonts w:ascii="Gill Sans MT" w:eastAsia="Gill Sans MT" w:hAnsi="Gill Sans MT" w:cs="Gill Sans MT"/>
          <w:color w:val="FFFFFF" w:themeColor="background1"/>
          <w:spacing w:val="-2"/>
          <w:sz w:val="20"/>
          <w:szCs w:val="20"/>
        </w:rPr>
        <w:t>b</w:t>
      </w:r>
      <w:r w:rsidRPr="007A6861">
        <w:rPr>
          <w:rFonts w:ascii="Gill Sans MT" w:eastAsia="Gill Sans MT" w:hAnsi="Gill Sans MT" w:cs="Gill Sans MT"/>
          <w:color w:val="FFFFFF" w:themeColor="background1"/>
          <w:sz w:val="20"/>
          <w:szCs w:val="20"/>
        </w:rPr>
        <w:t>y the</w:t>
      </w:r>
      <w:r w:rsidRPr="007A6861">
        <w:rPr>
          <w:rFonts w:ascii="Gill Sans MT" w:eastAsia="Gill Sans MT" w:hAnsi="Gill Sans MT" w:cs="Gill Sans MT"/>
          <w:color w:val="FFFFFF" w:themeColor="background1"/>
          <w:spacing w:val="-20"/>
          <w:sz w:val="20"/>
          <w:szCs w:val="20"/>
        </w:rPr>
        <w:t xml:space="preserve"> </w:t>
      </w:r>
      <w:r w:rsidRPr="007A6861">
        <w:rPr>
          <w:rFonts w:ascii="Gill Sans MT" w:eastAsia="Gill Sans MT" w:hAnsi="Gill Sans MT" w:cs="Gill Sans MT"/>
          <w:color w:val="FFFFFF" w:themeColor="background1"/>
          <w:sz w:val="20"/>
          <w:szCs w:val="20"/>
        </w:rPr>
        <w:t>Australian G</w:t>
      </w:r>
      <w:r w:rsidRPr="007A6861">
        <w:rPr>
          <w:rFonts w:ascii="Gill Sans MT" w:eastAsia="Gill Sans MT" w:hAnsi="Gill Sans MT" w:cs="Gill Sans MT"/>
          <w:color w:val="FFFFFF" w:themeColor="background1"/>
          <w:spacing w:val="-2"/>
          <w:sz w:val="20"/>
          <w:szCs w:val="20"/>
        </w:rPr>
        <w:t>o</w:t>
      </w:r>
      <w:r w:rsidRPr="007A6861">
        <w:rPr>
          <w:rFonts w:ascii="Gill Sans MT" w:eastAsia="Gill Sans MT" w:hAnsi="Gill Sans MT" w:cs="Gill Sans MT"/>
          <w:color w:val="FFFFFF" w:themeColor="background1"/>
          <w:spacing w:val="-4"/>
          <w:sz w:val="20"/>
          <w:szCs w:val="20"/>
        </w:rPr>
        <w:t>v</w:t>
      </w:r>
      <w:r w:rsidRPr="007A6861">
        <w:rPr>
          <w:rFonts w:ascii="Gill Sans MT" w:eastAsia="Gill Sans MT" w:hAnsi="Gill Sans MT" w:cs="Gill Sans MT"/>
          <w:color w:val="FFFFFF" w:themeColor="background1"/>
          <w:sz w:val="20"/>
          <w:szCs w:val="20"/>
        </w:rPr>
        <w:t>ernment th</w:t>
      </w:r>
      <w:r w:rsidRPr="007A6861">
        <w:rPr>
          <w:rFonts w:ascii="Gill Sans MT" w:eastAsia="Gill Sans MT" w:hAnsi="Gill Sans MT" w:cs="Gill Sans MT"/>
          <w:color w:val="FFFFFF" w:themeColor="background1"/>
          <w:spacing w:val="-5"/>
          <w:sz w:val="20"/>
          <w:szCs w:val="20"/>
        </w:rPr>
        <w:t>r</w:t>
      </w:r>
      <w:r w:rsidRPr="007A6861">
        <w:rPr>
          <w:rFonts w:ascii="Gill Sans MT" w:eastAsia="Gill Sans MT" w:hAnsi="Gill Sans MT" w:cs="Gill Sans MT"/>
          <w:color w:val="FFFFFF" w:themeColor="background1"/>
          <w:sz w:val="20"/>
          <w:szCs w:val="20"/>
        </w:rPr>
        <w:t>ough the Depa</w:t>
      </w:r>
      <w:r w:rsidRPr="007A6861">
        <w:rPr>
          <w:rFonts w:ascii="Gill Sans MT" w:eastAsia="Gill Sans MT" w:hAnsi="Gill Sans MT" w:cs="Gill Sans MT"/>
          <w:color w:val="FFFFFF" w:themeColor="background1"/>
          <w:spacing w:val="4"/>
          <w:sz w:val="20"/>
          <w:szCs w:val="20"/>
        </w:rPr>
        <w:t>r</w:t>
      </w:r>
      <w:r w:rsidRPr="007A6861">
        <w:rPr>
          <w:rFonts w:ascii="Gill Sans MT" w:eastAsia="Gill Sans MT" w:hAnsi="Gill Sans MT" w:cs="Gill Sans MT"/>
          <w:color w:val="FFFFFF" w:themeColor="background1"/>
          <w:sz w:val="20"/>
          <w:szCs w:val="20"/>
        </w:rPr>
        <w:t>tment of Education,</w:t>
      </w:r>
      <w:r w:rsidRPr="007A6861">
        <w:rPr>
          <w:rFonts w:ascii="Gill Sans MT" w:eastAsia="Gill Sans MT" w:hAnsi="Gill Sans MT" w:cs="Gill Sans MT"/>
          <w:color w:val="FFFFFF" w:themeColor="background1"/>
          <w:spacing w:val="-20"/>
          <w:sz w:val="20"/>
          <w:szCs w:val="20"/>
        </w:rPr>
        <w:t xml:space="preserve"> </w:t>
      </w:r>
      <w:r w:rsidRPr="007A6861">
        <w:rPr>
          <w:rFonts w:ascii="Gill Sans MT" w:eastAsia="Gill Sans MT" w:hAnsi="Gill Sans MT" w:cs="Gill Sans MT"/>
          <w:color w:val="FFFFFF" w:themeColor="background1"/>
          <w:sz w:val="20"/>
          <w:szCs w:val="20"/>
        </w:rPr>
        <w:t>Empl</w:t>
      </w:r>
      <w:r w:rsidRPr="007A6861">
        <w:rPr>
          <w:rFonts w:ascii="Gill Sans MT" w:eastAsia="Gill Sans MT" w:hAnsi="Gill Sans MT" w:cs="Gill Sans MT"/>
          <w:color w:val="FFFFFF" w:themeColor="background1"/>
          <w:spacing w:val="-4"/>
          <w:sz w:val="20"/>
          <w:szCs w:val="20"/>
        </w:rPr>
        <w:t>o</w:t>
      </w:r>
      <w:r w:rsidRPr="007A6861">
        <w:rPr>
          <w:rFonts w:ascii="Gill Sans MT" w:eastAsia="Gill Sans MT" w:hAnsi="Gill Sans MT" w:cs="Gill Sans MT"/>
          <w:color w:val="FFFFFF" w:themeColor="background1"/>
          <w:sz w:val="20"/>
          <w:szCs w:val="20"/>
        </w:rPr>
        <w:t>yment and</w:t>
      </w:r>
      <w:r w:rsidRPr="007A6861">
        <w:rPr>
          <w:rFonts w:ascii="Gill Sans MT" w:eastAsia="Gill Sans MT" w:hAnsi="Gill Sans MT" w:cs="Gill Sans MT"/>
          <w:color w:val="FFFFFF" w:themeColor="background1"/>
          <w:spacing w:val="-25"/>
          <w:sz w:val="20"/>
          <w:szCs w:val="20"/>
        </w:rPr>
        <w:t xml:space="preserve"> </w:t>
      </w:r>
      <w:r w:rsidRPr="007A6861">
        <w:rPr>
          <w:rFonts w:ascii="Gill Sans MT" w:eastAsia="Gill Sans MT" w:hAnsi="Gill Sans MT" w:cs="Gill Sans MT"/>
          <w:color w:val="FFFFFF" w:themeColor="background1"/>
          <w:spacing w:val="-18"/>
          <w:sz w:val="20"/>
          <w:szCs w:val="20"/>
        </w:rPr>
        <w:t>W</w:t>
      </w:r>
      <w:r w:rsidRPr="007A6861">
        <w:rPr>
          <w:rFonts w:ascii="Gill Sans MT" w:eastAsia="Gill Sans MT" w:hAnsi="Gill Sans MT" w:cs="Gill Sans MT"/>
          <w:color w:val="FFFFFF" w:themeColor="background1"/>
          <w:sz w:val="20"/>
          <w:szCs w:val="20"/>
        </w:rPr>
        <w:t>orkplace Relations.</w:t>
      </w:r>
      <w:r w:rsidRPr="007A6861">
        <w:rPr>
          <w:rFonts w:ascii="Gill Sans MT" w:eastAsia="Gill Sans MT" w:hAnsi="Gill Sans MT" w:cs="Gill Sans MT"/>
          <w:color w:val="FFFFFF" w:themeColor="background1"/>
          <w:spacing w:val="11"/>
          <w:sz w:val="20"/>
          <w:szCs w:val="20"/>
        </w:rPr>
        <w:t xml:space="preserve"> </w:t>
      </w:r>
      <w:r w:rsidRPr="007A6861">
        <w:rPr>
          <w:rFonts w:ascii="Gill Sans MT" w:eastAsia="Gill Sans MT" w:hAnsi="Gill Sans MT" w:cs="Gill Sans MT"/>
          <w:color w:val="FFFFFF" w:themeColor="background1"/>
          <w:sz w:val="20"/>
          <w:szCs w:val="20"/>
        </w:rPr>
        <w:t xml:space="preserve">The </w:t>
      </w:r>
      <w:r w:rsidRPr="007A6861">
        <w:rPr>
          <w:rFonts w:ascii="Gill Sans MT" w:eastAsia="Gill Sans MT" w:hAnsi="Gill Sans MT" w:cs="Gill Sans MT"/>
          <w:color w:val="FFFFFF" w:themeColor="background1"/>
          <w:spacing w:val="-4"/>
          <w:sz w:val="20"/>
          <w:szCs w:val="20"/>
        </w:rPr>
        <w:t>r</w:t>
      </w:r>
      <w:r w:rsidRPr="007A6861">
        <w:rPr>
          <w:rFonts w:ascii="Gill Sans MT" w:eastAsia="Gill Sans MT" w:hAnsi="Gill Sans MT" w:cs="Gill Sans MT"/>
          <w:color w:val="FFFFFF" w:themeColor="background1"/>
          <w:sz w:val="20"/>
          <w:szCs w:val="20"/>
        </w:rPr>
        <w:t>esou</w:t>
      </w:r>
      <w:r w:rsidRPr="007A6861">
        <w:rPr>
          <w:rFonts w:ascii="Gill Sans MT" w:eastAsia="Gill Sans MT" w:hAnsi="Gill Sans MT" w:cs="Gill Sans MT"/>
          <w:color w:val="FFFFFF" w:themeColor="background1"/>
          <w:spacing w:val="-5"/>
          <w:sz w:val="20"/>
          <w:szCs w:val="20"/>
        </w:rPr>
        <w:t>r</w:t>
      </w:r>
      <w:r w:rsidRPr="007A6861">
        <w:rPr>
          <w:rFonts w:ascii="Gill Sans MT" w:eastAsia="Gill Sans MT" w:hAnsi="Gill Sans MT" w:cs="Gill Sans MT"/>
          <w:color w:val="FFFFFF" w:themeColor="background1"/>
          <w:sz w:val="20"/>
          <w:szCs w:val="20"/>
        </w:rPr>
        <w:t>ces h</w:t>
      </w:r>
      <w:r w:rsidRPr="007A6861">
        <w:rPr>
          <w:rFonts w:ascii="Gill Sans MT" w:eastAsia="Gill Sans MT" w:hAnsi="Gill Sans MT" w:cs="Gill Sans MT"/>
          <w:color w:val="FFFFFF" w:themeColor="background1"/>
          <w:spacing w:val="-7"/>
          <w:sz w:val="20"/>
          <w:szCs w:val="20"/>
        </w:rPr>
        <w:t>a</w:t>
      </w:r>
      <w:r w:rsidRPr="007A6861">
        <w:rPr>
          <w:rFonts w:ascii="Gill Sans MT" w:eastAsia="Gill Sans MT" w:hAnsi="Gill Sans MT" w:cs="Gill Sans MT"/>
          <w:color w:val="FFFFFF" w:themeColor="background1"/>
          <w:spacing w:val="-4"/>
          <w:sz w:val="20"/>
          <w:szCs w:val="20"/>
        </w:rPr>
        <w:t>v</w:t>
      </w:r>
      <w:r w:rsidRPr="007A6861">
        <w:rPr>
          <w:rFonts w:ascii="Gill Sans MT" w:eastAsia="Gill Sans MT" w:hAnsi="Gill Sans MT" w:cs="Gill Sans MT"/>
          <w:color w:val="FFFFFF" w:themeColor="background1"/>
          <w:sz w:val="20"/>
          <w:szCs w:val="20"/>
        </w:rPr>
        <w:t>e been d</w:t>
      </w:r>
      <w:r w:rsidRPr="007A6861">
        <w:rPr>
          <w:rFonts w:ascii="Gill Sans MT" w:eastAsia="Gill Sans MT" w:hAnsi="Gill Sans MT" w:cs="Gill Sans MT"/>
          <w:color w:val="FFFFFF" w:themeColor="background1"/>
          <w:spacing w:val="-3"/>
          <w:sz w:val="20"/>
          <w:szCs w:val="20"/>
        </w:rPr>
        <w:t>e</w:t>
      </w:r>
      <w:r w:rsidRPr="007A6861">
        <w:rPr>
          <w:rFonts w:ascii="Gill Sans MT" w:eastAsia="Gill Sans MT" w:hAnsi="Gill Sans MT" w:cs="Gill Sans MT"/>
          <w:color w:val="FFFFFF" w:themeColor="background1"/>
          <w:spacing w:val="-4"/>
          <w:sz w:val="20"/>
          <w:szCs w:val="20"/>
        </w:rPr>
        <w:t>v</w:t>
      </w:r>
      <w:r w:rsidRPr="007A6861">
        <w:rPr>
          <w:rFonts w:ascii="Gill Sans MT" w:eastAsia="Gill Sans MT" w:hAnsi="Gill Sans MT" w:cs="Gill Sans MT"/>
          <w:color w:val="FFFFFF" w:themeColor="background1"/>
          <w:sz w:val="20"/>
          <w:szCs w:val="20"/>
        </w:rPr>
        <w:t xml:space="preserve">eloped </w:t>
      </w:r>
      <w:r w:rsidRPr="007A6861">
        <w:rPr>
          <w:rFonts w:ascii="Gill Sans MT" w:eastAsia="Gill Sans MT" w:hAnsi="Gill Sans MT" w:cs="Gill Sans MT"/>
          <w:color w:val="FFFFFF" w:themeColor="background1"/>
          <w:spacing w:val="-2"/>
          <w:sz w:val="20"/>
          <w:szCs w:val="20"/>
        </w:rPr>
        <w:t>b</w:t>
      </w:r>
      <w:r w:rsidRPr="007A6861">
        <w:rPr>
          <w:rFonts w:ascii="Gill Sans MT" w:eastAsia="Gill Sans MT" w:hAnsi="Gill Sans MT" w:cs="Gill Sans MT"/>
          <w:color w:val="FFFFFF" w:themeColor="background1"/>
          <w:sz w:val="20"/>
          <w:szCs w:val="20"/>
        </w:rPr>
        <w:t>y Com</w:t>
      </w:r>
      <w:r w:rsidRPr="007A6861">
        <w:rPr>
          <w:rFonts w:ascii="Gill Sans MT" w:eastAsia="Gill Sans MT" w:hAnsi="Gill Sans MT" w:cs="Gill Sans MT"/>
          <w:color w:val="FFFFFF" w:themeColor="background1"/>
          <w:spacing w:val="-2"/>
          <w:sz w:val="20"/>
          <w:szCs w:val="20"/>
        </w:rPr>
        <w:t>m</w:t>
      </w:r>
      <w:r w:rsidRPr="007A6861">
        <w:rPr>
          <w:rFonts w:ascii="Gill Sans MT" w:eastAsia="Gill Sans MT" w:hAnsi="Gill Sans MT" w:cs="Gill Sans MT"/>
          <w:color w:val="FFFFFF" w:themeColor="background1"/>
          <w:sz w:val="20"/>
          <w:szCs w:val="20"/>
        </w:rPr>
        <w:t>unity Child Ca</w:t>
      </w:r>
      <w:r w:rsidRPr="007A6861">
        <w:rPr>
          <w:rFonts w:ascii="Gill Sans MT" w:eastAsia="Gill Sans MT" w:hAnsi="Gill Sans MT" w:cs="Gill Sans MT"/>
          <w:color w:val="FFFFFF" w:themeColor="background1"/>
          <w:spacing w:val="-4"/>
          <w:sz w:val="20"/>
          <w:szCs w:val="20"/>
        </w:rPr>
        <w:t>r</w:t>
      </w:r>
      <w:r w:rsidRPr="007A6861">
        <w:rPr>
          <w:rFonts w:ascii="Gill Sans MT" w:eastAsia="Gill Sans MT" w:hAnsi="Gill Sans MT" w:cs="Gill Sans MT"/>
          <w:color w:val="FFFFFF" w:themeColor="background1"/>
          <w:sz w:val="20"/>
          <w:szCs w:val="20"/>
        </w:rPr>
        <w:t>e Co-operati</w:t>
      </w:r>
      <w:r w:rsidRPr="007A6861">
        <w:rPr>
          <w:rFonts w:ascii="Gill Sans MT" w:eastAsia="Gill Sans MT" w:hAnsi="Gill Sans MT" w:cs="Gill Sans MT"/>
          <w:color w:val="FFFFFF" w:themeColor="background1"/>
          <w:spacing w:val="-4"/>
          <w:sz w:val="20"/>
          <w:szCs w:val="20"/>
        </w:rPr>
        <w:t>v</w:t>
      </w:r>
      <w:r w:rsidRPr="007A6861">
        <w:rPr>
          <w:rFonts w:ascii="Gill Sans MT" w:eastAsia="Gill Sans MT" w:hAnsi="Gill Sans MT" w:cs="Gill Sans MT"/>
          <w:color w:val="FFFFFF" w:themeColor="background1"/>
          <w:sz w:val="20"/>
          <w:szCs w:val="20"/>
        </w:rPr>
        <w:t>e Ltd (NSW) to p</w:t>
      </w:r>
      <w:r w:rsidRPr="007A6861">
        <w:rPr>
          <w:rFonts w:ascii="Gill Sans MT" w:eastAsia="Gill Sans MT" w:hAnsi="Gill Sans MT" w:cs="Gill Sans MT"/>
          <w:color w:val="FFFFFF" w:themeColor="background1"/>
          <w:spacing w:val="-5"/>
          <w:sz w:val="20"/>
          <w:szCs w:val="20"/>
        </w:rPr>
        <w:t>r</w:t>
      </w:r>
      <w:r w:rsidRPr="007A6861">
        <w:rPr>
          <w:rFonts w:ascii="Gill Sans MT" w:eastAsia="Gill Sans MT" w:hAnsi="Gill Sans MT" w:cs="Gill Sans MT"/>
          <w:color w:val="FFFFFF" w:themeColor="background1"/>
          <w:spacing w:val="-2"/>
          <w:sz w:val="20"/>
          <w:szCs w:val="20"/>
        </w:rPr>
        <w:t>o</w:t>
      </w:r>
      <w:r w:rsidRPr="007A6861">
        <w:rPr>
          <w:rFonts w:ascii="Gill Sans MT" w:eastAsia="Gill Sans MT" w:hAnsi="Gill Sans MT" w:cs="Gill Sans MT"/>
          <w:color w:val="FFFFFF" w:themeColor="background1"/>
          <w:sz w:val="20"/>
          <w:szCs w:val="20"/>
        </w:rPr>
        <w:t>vide suppo</w:t>
      </w:r>
      <w:r w:rsidRPr="007A6861">
        <w:rPr>
          <w:rFonts w:ascii="Gill Sans MT" w:eastAsia="Gill Sans MT" w:hAnsi="Gill Sans MT" w:cs="Gill Sans MT"/>
          <w:color w:val="FFFFFF" w:themeColor="background1"/>
          <w:spacing w:val="4"/>
          <w:sz w:val="20"/>
          <w:szCs w:val="20"/>
        </w:rPr>
        <w:t>r</w:t>
      </w:r>
      <w:r w:rsidRPr="007A6861">
        <w:rPr>
          <w:rFonts w:ascii="Gill Sans MT" w:eastAsia="Gill Sans MT" w:hAnsi="Gill Sans MT" w:cs="Gill Sans MT"/>
          <w:color w:val="FFFFFF" w:themeColor="background1"/>
          <w:sz w:val="20"/>
          <w:szCs w:val="20"/>
        </w:rPr>
        <w:t xml:space="preserve">t </w:t>
      </w:r>
      <w:r w:rsidRPr="007A6861">
        <w:rPr>
          <w:rFonts w:ascii="Gill Sans MT" w:eastAsia="Gill Sans MT" w:hAnsi="Gill Sans MT" w:cs="Gill Sans MT"/>
          <w:color w:val="FFFFFF" w:themeColor="background1"/>
          <w:spacing w:val="-2"/>
          <w:sz w:val="20"/>
          <w:szCs w:val="20"/>
        </w:rPr>
        <w:t>f</w:t>
      </w:r>
      <w:r w:rsidRPr="007A6861">
        <w:rPr>
          <w:rFonts w:ascii="Gill Sans MT" w:eastAsia="Gill Sans MT" w:hAnsi="Gill Sans MT" w:cs="Gill Sans MT"/>
          <w:color w:val="FFFFFF" w:themeColor="background1"/>
          <w:sz w:val="20"/>
          <w:szCs w:val="20"/>
        </w:rPr>
        <w:t>or ear</w:t>
      </w:r>
      <w:r w:rsidRPr="007A6861">
        <w:rPr>
          <w:rFonts w:ascii="Gill Sans MT" w:eastAsia="Gill Sans MT" w:hAnsi="Gill Sans MT" w:cs="Gill Sans MT"/>
          <w:color w:val="FFFFFF" w:themeColor="background1"/>
          <w:spacing w:val="-2"/>
          <w:sz w:val="20"/>
          <w:szCs w:val="20"/>
        </w:rPr>
        <w:t>l</w:t>
      </w:r>
      <w:r w:rsidRPr="007A6861">
        <w:rPr>
          <w:rFonts w:ascii="Gill Sans MT" w:eastAsia="Gill Sans MT" w:hAnsi="Gill Sans MT" w:cs="Gill Sans MT"/>
          <w:color w:val="FFFFFF" w:themeColor="background1"/>
          <w:sz w:val="20"/>
          <w:szCs w:val="20"/>
        </w:rPr>
        <w:t xml:space="preserve">y childhood educators to implement the </w:t>
      </w:r>
      <w:r w:rsidRPr="007A6861">
        <w:rPr>
          <w:rFonts w:ascii="Gill Sans MT" w:eastAsia="Gill Sans MT" w:hAnsi="Gill Sans MT" w:cs="Gill Sans MT"/>
          <w:i/>
          <w:color w:val="FFFFFF" w:themeColor="background1"/>
          <w:sz w:val="20"/>
          <w:szCs w:val="20"/>
        </w:rPr>
        <w:t>Early</w:t>
      </w:r>
      <w:r w:rsidRPr="007A6861">
        <w:rPr>
          <w:rFonts w:ascii="Gill Sans MT" w:eastAsia="Gill Sans MT" w:hAnsi="Gill Sans MT" w:cs="Gill Sans MT"/>
          <w:i/>
          <w:color w:val="FFFFFF" w:themeColor="background1"/>
          <w:spacing w:val="-35"/>
          <w:sz w:val="20"/>
          <w:szCs w:val="20"/>
        </w:rPr>
        <w:t xml:space="preserve"> </w:t>
      </w:r>
      <w:r w:rsidRPr="007A6861">
        <w:rPr>
          <w:rFonts w:ascii="Gill Sans MT" w:eastAsia="Gill Sans MT" w:hAnsi="Gill Sans MT" w:cs="Gill Sans MT"/>
          <w:i/>
          <w:color w:val="FFFFFF" w:themeColor="background1"/>
          <w:spacing w:val="-16"/>
          <w:sz w:val="20"/>
          <w:szCs w:val="20"/>
        </w:rPr>
        <w:t>Y</w:t>
      </w:r>
      <w:r w:rsidRPr="007A6861">
        <w:rPr>
          <w:rFonts w:ascii="Gill Sans MT" w:eastAsia="Gill Sans MT" w:hAnsi="Gill Sans MT" w:cs="Gill Sans MT"/>
          <w:i/>
          <w:color w:val="FFFFFF" w:themeColor="background1"/>
          <w:sz w:val="20"/>
          <w:szCs w:val="20"/>
        </w:rPr>
        <w:t>ea</w:t>
      </w:r>
      <w:r w:rsidRPr="007A6861">
        <w:rPr>
          <w:rFonts w:ascii="Gill Sans MT" w:eastAsia="Gill Sans MT" w:hAnsi="Gill Sans MT" w:cs="Gill Sans MT"/>
          <w:i/>
          <w:color w:val="FFFFFF" w:themeColor="background1"/>
          <w:spacing w:val="4"/>
          <w:sz w:val="20"/>
          <w:szCs w:val="20"/>
        </w:rPr>
        <w:t>r</w:t>
      </w:r>
      <w:r w:rsidRPr="007A6861">
        <w:rPr>
          <w:rFonts w:ascii="Gill Sans MT" w:eastAsia="Gill Sans MT" w:hAnsi="Gill Sans MT" w:cs="Gill Sans MT"/>
          <w:i/>
          <w:color w:val="FFFFFF" w:themeColor="background1"/>
          <w:sz w:val="20"/>
          <w:szCs w:val="20"/>
        </w:rPr>
        <w:t xml:space="preserve">s Learning </w:t>
      </w:r>
      <w:r w:rsidRPr="007A6861">
        <w:rPr>
          <w:rFonts w:ascii="Gill Sans MT" w:eastAsia="Gill Sans MT" w:hAnsi="Gill Sans MT" w:cs="Gill Sans MT"/>
          <w:i/>
          <w:color w:val="FFFFFF" w:themeColor="background1"/>
          <w:spacing w:val="-3"/>
          <w:sz w:val="20"/>
          <w:szCs w:val="20"/>
        </w:rPr>
        <w:t>F</w:t>
      </w:r>
      <w:r w:rsidRPr="007A6861">
        <w:rPr>
          <w:rFonts w:ascii="Gill Sans MT" w:eastAsia="Gill Sans MT" w:hAnsi="Gill Sans MT" w:cs="Gill Sans MT"/>
          <w:i/>
          <w:color w:val="FFFFFF" w:themeColor="background1"/>
          <w:spacing w:val="-4"/>
          <w:sz w:val="20"/>
          <w:szCs w:val="20"/>
        </w:rPr>
        <w:t>r</w:t>
      </w:r>
      <w:r w:rsidRPr="007A6861">
        <w:rPr>
          <w:rFonts w:ascii="Gill Sans MT" w:eastAsia="Gill Sans MT" w:hAnsi="Gill Sans MT" w:cs="Gill Sans MT"/>
          <w:i/>
          <w:color w:val="FFFFFF" w:themeColor="background1"/>
          <w:sz w:val="20"/>
          <w:szCs w:val="20"/>
        </w:rPr>
        <w:t>am</w:t>
      </w:r>
      <w:r w:rsidRPr="007A6861">
        <w:rPr>
          <w:rFonts w:ascii="Gill Sans MT" w:eastAsia="Gill Sans MT" w:hAnsi="Gill Sans MT" w:cs="Gill Sans MT"/>
          <w:i/>
          <w:color w:val="FFFFFF" w:themeColor="background1"/>
          <w:spacing w:val="-2"/>
          <w:sz w:val="20"/>
          <w:szCs w:val="20"/>
        </w:rPr>
        <w:t>e</w:t>
      </w:r>
      <w:r w:rsidRPr="007A6861">
        <w:rPr>
          <w:rFonts w:ascii="Gill Sans MT" w:eastAsia="Gill Sans MT" w:hAnsi="Gill Sans MT" w:cs="Gill Sans MT"/>
          <w:i/>
          <w:color w:val="FFFFFF" w:themeColor="background1"/>
          <w:sz w:val="20"/>
          <w:szCs w:val="20"/>
        </w:rPr>
        <w:t>work</w:t>
      </w:r>
      <w:r w:rsidRPr="00D70868">
        <w:rPr>
          <w:rFonts w:ascii="Gill Sans MT" w:eastAsia="Gill Sans MT" w:hAnsi="Gill Sans MT" w:cs="Gill Sans MT"/>
          <w:i/>
          <w:color w:val="000000"/>
          <w:sz w:val="20"/>
          <w:szCs w:val="20"/>
        </w:rPr>
        <w:t>.</w:t>
      </w:r>
    </w:p>
    <w:p w14:paraId="533B6AA5" w14:textId="77777777" w:rsidR="00D70868" w:rsidRPr="00D70868" w:rsidRDefault="00D70868" w:rsidP="00D70868">
      <w:pPr>
        <w:widowControl w:val="0"/>
        <w:spacing w:line="200" w:lineRule="exact"/>
        <w:rPr>
          <w:rFonts w:ascii="Gill Sans MT" w:eastAsia="Calibri" w:hAnsi="Gill Sans MT" w:cs="Times New Roman"/>
          <w:color w:val="42237A"/>
          <w:sz w:val="20"/>
          <w:szCs w:val="20"/>
        </w:rPr>
      </w:pPr>
    </w:p>
    <w:p w14:paraId="29772ECF" w14:textId="77777777" w:rsidR="00D70868" w:rsidRPr="00D70868" w:rsidRDefault="00D70868" w:rsidP="00D70868">
      <w:pPr>
        <w:widowControl w:val="0"/>
        <w:spacing w:line="200" w:lineRule="exact"/>
        <w:rPr>
          <w:rFonts w:ascii="Gill Sans MT" w:eastAsia="Calibri" w:hAnsi="Gill Sans MT" w:cs="Times New Roman"/>
          <w:color w:val="42237A"/>
          <w:sz w:val="20"/>
          <w:szCs w:val="20"/>
        </w:rPr>
      </w:pPr>
    </w:p>
    <w:p w14:paraId="5C4B8022" w14:textId="77777777" w:rsidR="00D70868" w:rsidRPr="00D70868" w:rsidRDefault="00D70868" w:rsidP="00D70868">
      <w:pPr>
        <w:widowControl w:val="0"/>
        <w:spacing w:line="200" w:lineRule="exact"/>
        <w:rPr>
          <w:rFonts w:ascii="Gill Sans MT" w:eastAsia="Calibri" w:hAnsi="Gill Sans MT" w:cs="Times New Roman"/>
          <w:sz w:val="20"/>
          <w:szCs w:val="20"/>
        </w:rPr>
      </w:pPr>
    </w:p>
    <w:p w14:paraId="577F7663" w14:textId="77777777" w:rsidR="00D70868" w:rsidRPr="00D70868" w:rsidRDefault="00D70868" w:rsidP="00D70868">
      <w:pPr>
        <w:widowControl w:val="0"/>
        <w:spacing w:before="6" w:line="240" w:lineRule="exact"/>
        <w:rPr>
          <w:rFonts w:ascii="Gill Sans MT" w:eastAsia="Calibri" w:hAnsi="Gill Sans MT" w:cs="Times New Roman"/>
        </w:rPr>
      </w:pPr>
    </w:p>
    <w:p w14:paraId="4FED8C3B" w14:textId="77777777" w:rsidR="00D70868" w:rsidRPr="00D70868" w:rsidRDefault="00D70868" w:rsidP="00D70868">
      <w:pPr>
        <w:widowControl w:val="0"/>
        <w:ind w:left="132" w:right="-20"/>
        <w:rPr>
          <w:rFonts w:ascii="Times New Roman" w:eastAsia="Times New Roman" w:hAnsi="Times New Roman" w:cs="Times New Roman"/>
          <w:sz w:val="20"/>
          <w:szCs w:val="20"/>
        </w:rPr>
      </w:pPr>
      <w:r w:rsidRPr="00D70868">
        <w:rPr>
          <w:rFonts w:ascii="Gill Sans MT" w:eastAsia="Calibri" w:hAnsi="Gill Sans MT" w:cs="Times New Roman"/>
          <w:noProof/>
          <w:sz w:val="22"/>
          <w:szCs w:val="22"/>
          <w:lang w:val="en-AU" w:eastAsia="en-AU"/>
        </w:rPr>
        <w:drawing>
          <wp:inline distT="0" distB="0" distL="0" distR="0" wp14:anchorId="782056C8" wp14:editId="506718FF">
            <wp:extent cx="746974" cy="360609"/>
            <wp:effectExtent l="0" t="0" r="0" b="190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744220" cy="359279"/>
                    </a:xfrm>
                    <a:prstGeom prst="rect">
                      <a:avLst/>
                    </a:prstGeom>
                    <a:noFill/>
                    <a:ln>
                      <a:noFill/>
                    </a:ln>
                  </pic:spPr>
                </pic:pic>
              </a:graphicData>
            </a:graphic>
          </wp:inline>
        </w:drawing>
      </w:r>
    </w:p>
    <w:p w14:paraId="67298C39" w14:textId="77777777" w:rsidR="00D70868" w:rsidRPr="00D70868" w:rsidRDefault="00D70868" w:rsidP="00D70868">
      <w:pPr>
        <w:widowControl w:val="0"/>
        <w:spacing w:before="4" w:line="130" w:lineRule="exact"/>
        <w:rPr>
          <w:rFonts w:ascii="Gill Sans MT" w:eastAsia="Calibri" w:hAnsi="Gill Sans MT" w:cs="Times New Roman"/>
          <w:sz w:val="13"/>
          <w:szCs w:val="13"/>
        </w:rPr>
      </w:pPr>
    </w:p>
    <w:p w14:paraId="3FF549EA" w14:textId="77777777" w:rsidR="00D70868" w:rsidRPr="00D70868" w:rsidRDefault="00D70868" w:rsidP="00D70868">
      <w:pPr>
        <w:widowControl w:val="0"/>
        <w:spacing w:line="200" w:lineRule="exact"/>
        <w:rPr>
          <w:rFonts w:ascii="Gill Sans MT" w:eastAsia="Calibri" w:hAnsi="Gill Sans MT" w:cs="Times New Roman"/>
          <w:sz w:val="20"/>
          <w:szCs w:val="20"/>
        </w:rPr>
      </w:pPr>
    </w:p>
    <w:p w14:paraId="40215C5E" w14:textId="7DB5011B" w:rsidR="00D70868" w:rsidRPr="00D70868" w:rsidRDefault="007A6861" w:rsidP="00D70868">
      <w:pPr>
        <w:widowControl w:val="0"/>
        <w:spacing w:line="200" w:lineRule="exact"/>
        <w:rPr>
          <w:rFonts w:ascii="Gill Sans MT" w:eastAsia="Calibri" w:hAnsi="Gill Sans MT" w:cs="Times New Roman"/>
          <w:color w:val="42237A"/>
          <w:sz w:val="20"/>
          <w:szCs w:val="20"/>
        </w:rPr>
      </w:pPr>
      <w:r>
        <w:rPr>
          <w:rFonts w:ascii="Gill Sans MT" w:eastAsia="Gill Sans MT" w:hAnsi="Gill Sans MT" w:cs="Gill Sans MT"/>
          <w:noProof/>
          <w:color w:val="000000"/>
          <w:sz w:val="20"/>
          <w:szCs w:val="20"/>
          <w:lang w:val="en-AU" w:eastAsia="en-AU"/>
        </w:rPr>
        <w:drawing>
          <wp:anchor distT="0" distB="0" distL="114300" distR="114300" simplePos="0" relativeHeight="251689984" behindDoc="1" locked="0" layoutInCell="1" allowOverlap="1" wp14:anchorId="606EA6DB" wp14:editId="674CEA5F">
            <wp:simplePos x="0" y="0"/>
            <wp:positionH relativeFrom="margin">
              <wp:posOffset>-109855</wp:posOffset>
            </wp:positionH>
            <wp:positionV relativeFrom="margin">
              <wp:posOffset>6947535</wp:posOffset>
            </wp:positionV>
            <wp:extent cx="6735445" cy="2150110"/>
            <wp:effectExtent l="0" t="0" r="8255"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rint page3.png"/>
                    <pic:cNvPicPr/>
                  </pic:nvPicPr>
                  <pic:blipFill>
                    <a:blip r:embed="rId13">
                      <a:extLst>
                        <a:ext uri="{28A0092B-C50C-407E-A947-70E740481C1C}">
                          <a14:useLocalDpi xmlns:a14="http://schemas.microsoft.com/office/drawing/2010/main" val="0"/>
                        </a:ext>
                      </a:extLst>
                    </a:blip>
                    <a:stretch>
                      <a:fillRect/>
                    </a:stretch>
                  </pic:blipFill>
                  <pic:spPr>
                    <a:xfrm>
                      <a:off x="0" y="0"/>
                      <a:ext cx="6735445" cy="2150110"/>
                    </a:xfrm>
                    <a:prstGeom prst="rect">
                      <a:avLst/>
                    </a:prstGeom>
                  </pic:spPr>
                </pic:pic>
              </a:graphicData>
            </a:graphic>
            <wp14:sizeRelH relativeFrom="margin">
              <wp14:pctWidth>0</wp14:pctWidth>
            </wp14:sizeRelH>
            <wp14:sizeRelV relativeFrom="margin">
              <wp14:pctHeight>0</wp14:pctHeight>
            </wp14:sizeRelV>
          </wp:anchor>
        </w:drawing>
      </w:r>
    </w:p>
    <w:p w14:paraId="5AE14B21" w14:textId="2E408EDA" w:rsidR="00D70868" w:rsidRPr="007A6861" w:rsidRDefault="00D70868" w:rsidP="00D70868">
      <w:pPr>
        <w:widowControl w:val="0"/>
        <w:spacing w:line="258" w:lineRule="auto"/>
        <w:ind w:left="113" w:right="139"/>
        <w:rPr>
          <w:rFonts w:ascii="Gill Sans MT" w:eastAsia="Gill Sans MT" w:hAnsi="Gill Sans MT" w:cs="Gill Sans MT"/>
          <w:color w:val="FFFFFF" w:themeColor="background1"/>
          <w:sz w:val="20"/>
          <w:szCs w:val="20"/>
        </w:rPr>
      </w:pPr>
      <w:r w:rsidRPr="007A6861">
        <w:rPr>
          <w:rFonts w:ascii="Gill Sans MT" w:eastAsia="Gill Sans MT" w:hAnsi="Gill Sans MT" w:cs="Gill Sans MT"/>
          <w:color w:val="FFFFFF" w:themeColor="background1"/>
          <w:sz w:val="20"/>
          <w:szCs w:val="20"/>
        </w:rPr>
        <w:t xml:space="preserve">With the exception of the Commonwealth Coat of Arms, the Department’s logo, any material protected by a trade mark and where otherwise noted all material presented in this document is provided under a Creative Commons Attribution 3.0 Australia (http://creativecommons.org/licenses/by/3.0/au/) </w:t>
      </w:r>
      <w:proofErr w:type="spellStart"/>
      <w:r w:rsidRPr="007A6861">
        <w:rPr>
          <w:rFonts w:ascii="Gill Sans MT" w:eastAsia="Gill Sans MT" w:hAnsi="Gill Sans MT" w:cs="Gill Sans MT"/>
          <w:color w:val="FFFFFF" w:themeColor="background1"/>
          <w:sz w:val="20"/>
          <w:szCs w:val="20"/>
        </w:rPr>
        <w:t>licence</w:t>
      </w:r>
      <w:proofErr w:type="spellEnd"/>
      <w:r w:rsidRPr="007A6861">
        <w:rPr>
          <w:rFonts w:ascii="Gill Sans MT" w:eastAsia="Gill Sans MT" w:hAnsi="Gill Sans MT" w:cs="Gill Sans MT"/>
          <w:color w:val="FFFFFF" w:themeColor="background1"/>
          <w:sz w:val="20"/>
          <w:szCs w:val="20"/>
        </w:rPr>
        <w:t xml:space="preserve">. </w:t>
      </w:r>
    </w:p>
    <w:p w14:paraId="100C07AF" w14:textId="77777777" w:rsidR="00D70868" w:rsidRPr="007A6861" w:rsidRDefault="00D70868" w:rsidP="00D70868">
      <w:pPr>
        <w:widowControl w:val="0"/>
        <w:spacing w:line="258" w:lineRule="auto"/>
        <w:ind w:left="113" w:right="139"/>
        <w:rPr>
          <w:rFonts w:ascii="Gill Sans MT" w:eastAsia="Gill Sans MT" w:hAnsi="Gill Sans MT" w:cs="Gill Sans MT"/>
          <w:color w:val="FFFFFF" w:themeColor="background1"/>
          <w:sz w:val="20"/>
          <w:szCs w:val="20"/>
        </w:rPr>
      </w:pPr>
    </w:p>
    <w:p w14:paraId="388F7E1F" w14:textId="77777777" w:rsidR="00D70868" w:rsidRPr="007A6861" w:rsidRDefault="00D70868" w:rsidP="00D70868">
      <w:pPr>
        <w:widowControl w:val="0"/>
        <w:spacing w:line="258" w:lineRule="auto"/>
        <w:ind w:left="113" w:right="139"/>
        <w:rPr>
          <w:rFonts w:ascii="Gill Sans MT" w:eastAsia="Gill Sans MT" w:hAnsi="Gill Sans MT" w:cs="Gill Sans MT"/>
          <w:color w:val="FFFFFF" w:themeColor="background1"/>
          <w:sz w:val="20"/>
          <w:szCs w:val="20"/>
        </w:rPr>
      </w:pPr>
      <w:r w:rsidRPr="007A6861">
        <w:rPr>
          <w:rFonts w:ascii="Gill Sans MT" w:eastAsia="Gill Sans MT" w:hAnsi="Gill Sans MT" w:cs="Gill Sans MT"/>
          <w:color w:val="FFFFFF" w:themeColor="background1"/>
          <w:sz w:val="20"/>
          <w:szCs w:val="20"/>
        </w:rPr>
        <w:t xml:space="preserve">The details of the relevant </w:t>
      </w:r>
      <w:proofErr w:type="spellStart"/>
      <w:r w:rsidRPr="007A6861">
        <w:rPr>
          <w:rFonts w:ascii="Gill Sans MT" w:eastAsia="Gill Sans MT" w:hAnsi="Gill Sans MT" w:cs="Gill Sans MT"/>
          <w:color w:val="FFFFFF" w:themeColor="background1"/>
          <w:sz w:val="20"/>
          <w:szCs w:val="20"/>
        </w:rPr>
        <w:t>licence</w:t>
      </w:r>
      <w:proofErr w:type="spellEnd"/>
      <w:r w:rsidRPr="007A6861">
        <w:rPr>
          <w:rFonts w:ascii="Gill Sans MT" w:eastAsia="Gill Sans MT" w:hAnsi="Gill Sans MT" w:cs="Gill Sans MT"/>
          <w:color w:val="FFFFFF" w:themeColor="background1"/>
          <w:sz w:val="20"/>
          <w:szCs w:val="20"/>
        </w:rPr>
        <w:t xml:space="preserve"> conditions are available on the Creative Commons website (accessible using the links provided) as is the full legal code for the CC BY 3.0 AU </w:t>
      </w:r>
      <w:proofErr w:type="spellStart"/>
      <w:r w:rsidRPr="007A6861">
        <w:rPr>
          <w:rFonts w:ascii="Gill Sans MT" w:eastAsia="Gill Sans MT" w:hAnsi="Gill Sans MT" w:cs="Gill Sans MT"/>
          <w:color w:val="FFFFFF" w:themeColor="background1"/>
          <w:sz w:val="20"/>
          <w:szCs w:val="20"/>
        </w:rPr>
        <w:t>licence</w:t>
      </w:r>
      <w:proofErr w:type="spellEnd"/>
      <w:r w:rsidRPr="007A6861">
        <w:rPr>
          <w:rFonts w:ascii="Gill Sans MT" w:eastAsia="Gill Sans MT" w:hAnsi="Gill Sans MT" w:cs="Gill Sans MT"/>
          <w:color w:val="FFFFFF" w:themeColor="background1"/>
          <w:sz w:val="20"/>
          <w:szCs w:val="20"/>
        </w:rPr>
        <w:t xml:space="preserve"> (http://creativecommons.org/licenses/by/3.0/au/legalcode).</w:t>
      </w:r>
    </w:p>
    <w:p w14:paraId="73E631EB" w14:textId="77777777" w:rsidR="00D70868" w:rsidRPr="007A6861" w:rsidRDefault="00D70868" w:rsidP="00D70868">
      <w:pPr>
        <w:widowControl w:val="0"/>
        <w:spacing w:line="258" w:lineRule="auto"/>
        <w:ind w:left="113" w:right="139"/>
        <w:rPr>
          <w:rFonts w:ascii="Gill Sans MT" w:eastAsia="Gill Sans MT" w:hAnsi="Gill Sans MT" w:cs="Gill Sans MT"/>
          <w:color w:val="FFFFFF" w:themeColor="background1"/>
          <w:sz w:val="20"/>
          <w:szCs w:val="20"/>
        </w:rPr>
      </w:pPr>
    </w:p>
    <w:p w14:paraId="6115E939" w14:textId="77777777" w:rsidR="00D70868" w:rsidRPr="007A6861" w:rsidRDefault="00D70868" w:rsidP="00D70868">
      <w:pPr>
        <w:widowControl w:val="0"/>
        <w:spacing w:line="258" w:lineRule="auto"/>
        <w:ind w:left="113" w:right="139"/>
        <w:rPr>
          <w:rFonts w:ascii="Gill Sans MT" w:eastAsia="Gill Sans MT" w:hAnsi="Gill Sans MT" w:cs="Gill Sans MT"/>
          <w:color w:val="FFFFFF" w:themeColor="background1"/>
          <w:sz w:val="20"/>
          <w:szCs w:val="20"/>
        </w:rPr>
      </w:pPr>
      <w:r w:rsidRPr="007A6861">
        <w:rPr>
          <w:rFonts w:ascii="Gill Sans MT" w:eastAsia="Gill Sans MT" w:hAnsi="Gill Sans MT" w:cs="Gill Sans MT"/>
          <w:color w:val="FFFFFF" w:themeColor="background1"/>
          <w:sz w:val="20"/>
          <w:szCs w:val="20"/>
        </w:rPr>
        <w:t xml:space="preserve">The document must be attributed as the Early Years Learning Framework Practice Based Resources - Developmental Milestones. </w:t>
      </w:r>
    </w:p>
    <w:p w14:paraId="20A11C6E" w14:textId="77777777" w:rsidR="00D70868" w:rsidRPr="007A6861" w:rsidRDefault="00D70868" w:rsidP="00D70868">
      <w:pPr>
        <w:widowControl w:val="0"/>
        <w:spacing w:line="258" w:lineRule="auto"/>
        <w:ind w:left="113" w:right="139"/>
        <w:rPr>
          <w:rFonts w:ascii="Gill Sans MT" w:eastAsia="Gill Sans MT" w:hAnsi="Gill Sans MT" w:cs="Gill Sans MT"/>
          <w:color w:val="FFFFFF" w:themeColor="background1"/>
          <w:sz w:val="20"/>
          <w:szCs w:val="20"/>
        </w:rPr>
      </w:pPr>
    </w:p>
    <w:p w14:paraId="6D4DF6E2" w14:textId="77777777" w:rsidR="002B6615" w:rsidRPr="007A6861" w:rsidRDefault="00D70868" w:rsidP="00AC2D0D">
      <w:pPr>
        <w:widowControl w:val="0"/>
        <w:spacing w:line="258" w:lineRule="auto"/>
        <w:ind w:left="113" w:right="139"/>
        <w:rPr>
          <w:rFonts w:ascii="Gill Sans MT" w:eastAsia="Gill Sans MT" w:hAnsi="Gill Sans MT" w:cs="Gill Sans MT"/>
          <w:color w:val="FFFFFF" w:themeColor="background1"/>
          <w:sz w:val="20"/>
          <w:szCs w:val="20"/>
        </w:rPr>
        <w:sectPr w:rsidR="002B6615" w:rsidRPr="007A6861" w:rsidSect="00B73CDF">
          <w:footerReference w:type="default" r:id="rId14"/>
          <w:pgSz w:w="11900" w:h="16840"/>
          <w:pgMar w:top="720" w:right="720" w:bottom="720" w:left="720" w:header="708" w:footer="708" w:gutter="0"/>
          <w:cols w:space="708"/>
          <w:docGrid w:linePitch="360"/>
        </w:sectPr>
      </w:pPr>
      <w:r w:rsidRPr="007A6861">
        <w:rPr>
          <w:rFonts w:ascii="Gill Sans MT" w:eastAsia="Gill Sans MT" w:hAnsi="Gill Sans MT" w:cs="Gill Sans MT"/>
          <w:color w:val="FFFFFF" w:themeColor="background1"/>
          <w:sz w:val="20"/>
          <w:szCs w:val="20"/>
        </w:rPr>
        <w:t>ISBN: 978-0-9873543-3-4</w:t>
      </w:r>
      <w:bookmarkStart w:id="0" w:name="_GoBack"/>
      <w:bookmarkEnd w:id="0"/>
    </w:p>
    <w:p w14:paraId="764ABE6E" w14:textId="2A8AF6FB" w:rsidR="00D70868" w:rsidRPr="00D70868" w:rsidRDefault="00AC68B4" w:rsidP="00D70868">
      <w:pPr>
        <w:rPr>
          <w:color w:val="000000" w:themeColor="text1"/>
        </w:rPr>
      </w:pPr>
      <w:r w:rsidRPr="00AC68B4">
        <w:rPr>
          <w:noProof/>
          <w:color w:val="000000" w:themeColor="text1"/>
          <w:lang w:val="en-AU" w:eastAsia="en-AU"/>
        </w:rPr>
        <w:lastRenderedPageBreak/>
        <w:drawing>
          <wp:anchor distT="0" distB="0" distL="114300" distR="114300" simplePos="0" relativeHeight="251659264" behindDoc="1" locked="0" layoutInCell="1" allowOverlap="1" wp14:anchorId="13C05CFB" wp14:editId="7BC22DFD">
            <wp:simplePos x="0" y="0"/>
            <wp:positionH relativeFrom="margin">
              <wp:posOffset>0</wp:posOffset>
            </wp:positionH>
            <wp:positionV relativeFrom="margin">
              <wp:posOffset>-685800</wp:posOffset>
            </wp:positionV>
            <wp:extent cx="6723380" cy="2301089"/>
            <wp:effectExtent l="0" t="0" r="0" b="1079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6723380" cy="23010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786EFC" w14:textId="77777777" w:rsidR="00D70868" w:rsidRDefault="00D70868" w:rsidP="00D70868">
      <w:pPr>
        <w:rPr>
          <w:color w:val="000000" w:themeColor="text1"/>
        </w:rPr>
      </w:pPr>
    </w:p>
    <w:p w14:paraId="6BB2EFFA" w14:textId="77777777" w:rsidR="00D1300B" w:rsidRPr="00D70868" w:rsidRDefault="00D1300B" w:rsidP="00D70868">
      <w:pPr>
        <w:rPr>
          <w:color w:val="000000" w:themeColor="text1"/>
        </w:rPr>
      </w:pPr>
    </w:p>
    <w:p w14:paraId="2346781D" w14:textId="77777777" w:rsidR="00D70868" w:rsidRPr="00D70868" w:rsidRDefault="00D70868" w:rsidP="00D70868">
      <w:pPr>
        <w:rPr>
          <w:color w:val="000000" w:themeColor="text1"/>
        </w:rPr>
      </w:pPr>
    </w:p>
    <w:p w14:paraId="617ABDB6" w14:textId="77777777" w:rsidR="00D70868" w:rsidRPr="00D70868" w:rsidRDefault="00D70868" w:rsidP="00D70868">
      <w:pPr>
        <w:rPr>
          <w:color w:val="000000" w:themeColor="text1"/>
        </w:rPr>
      </w:pPr>
    </w:p>
    <w:p w14:paraId="05645497" w14:textId="77777777" w:rsidR="00AC68B4" w:rsidRPr="00D1300B" w:rsidRDefault="00AC68B4" w:rsidP="00D1300B">
      <w:pPr>
        <w:pStyle w:val="mainheading"/>
        <w:ind w:left="567"/>
        <w:rPr>
          <w:sz w:val="72"/>
        </w:rPr>
      </w:pPr>
      <w:r w:rsidRPr="00D1300B">
        <w:rPr>
          <w:sz w:val="72"/>
        </w:rPr>
        <w:t>Introduction</w:t>
      </w:r>
    </w:p>
    <w:p w14:paraId="3CCCCC67" w14:textId="1A96E990" w:rsidR="00D70868" w:rsidRPr="00D70868" w:rsidRDefault="00D70868" w:rsidP="00D70868">
      <w:pPr>
        <w:rPr>
          <w:color w:val="000000" w:themeColor="text1"/>
        </w:rPr>
      </w:pPr>
    </w:p>
    <w:p w14:paraId="4AAD3A5D" w14:textId="77777777" w:rsidR="00D1300B" w:rsidRPr="00D70868" w:rsidRDefault="00D1300B" w:rsidP="00D70868">
      <w:pPr>
        <w:rPr>
          <w:color w:val="000000" w:themeColor="text1"/>
        </w:rPr>
      </w:pPr>
    </w:p>
    <w:p w14:paraId="6068B54C" w14:textId="77777777" w:rsidR="00AC68B4" w:rsidRPr="00AC68B4" w:rsidRDefault="00AC68B4" w:rsidP="00AC2D0D">
      <w:pPr>
        <w:pStyle w:val="nqs1-2"/>
        <w:spacing w:before="567" w:after="283"/>
        <w:ind w:left="567"/>
        <w:rPr>
          <w:rFonts w:ascii="Gill Sans MT" w:hAnsi="Gill Sans MT"/>
          <w:color w:val="50217B"/>
          <w:sz w:val="38"/>
          <w:szCs w:val="38"/>
        </w:rPr>
      </w:pPr>
      <w:r w:rsidRPr="00AC68B4">
        <w:rPr>
          <w:rFonts w:ascii="Gill Sans MT" w:hAnsi="Gill Sans MT"/>
          <w:color w:val="50217B"/>
          <w:sz w:val="38"/>
          <w:szCs w:val="38"/>
        </w:rPr>
        <w:t>The EYLF outlines that:</w:t>
      </w:r>
    </w:p>
    <w:p w14:paraId="2BFFFCBA" w14:textId="77777777" w:rsidR="00AC68B4" w:rsidRDefault="00AC68B4" w:rsidP="00AC2D0D">
      <w:pPr>
        <w:pStyle w:val="nqs1-2"/>
        <w:ind w:left="851" w:right="624"/>
        <w:rPr>
          <w:rFonts w:ascii="GillSansMT" w:hAnsi="GillSansMT" w:cs="GillSansMT"/>
          <w:b w:val="0"/>
          <w:bCs w:val="0"/>
          <w:color w:val="50217B"/>
          <w:sz w:val="22"/>
          <w:szCs w:val="22"/>
        </w:rPr>
      </w:pPr>
      <w:r>
        <w:rPr>
          <w:rFonts w:ascii="GillSansMT" w:hAnsi="GillSansMT" w:cs="GillSansMT"/>
          <w:b w:val="0"/>
          <w:bCs w:val="0"/>
          <w:color w:val="50217B"/>
          <w:sz w:val="30"/>
          <w:szCs w:val="30"/>
        </w:rPr>
        <w:t xml:space="preserve">“Children’s learning is ongoing and each child will progress towards the outcomes in different and equally meaningful ways.  Learning is not always predictable and linear. Educators plan with each child and the outcomes in mind.” </w:t>
      </w:r>
    </w:p>
    <w:p w14:paraId="168F366D" w14:textId="77777777" w:rsidR="00AC68B4" w:rsidRDefault="00AC68B4" w:rsidP="00AC2D0D">
      <w:pPr>
        <w:pStyle w:val="nqs1-2"/>
        <w:ind w:left="851" w:right="794"/>
        <w:jc w:val="right"/>
        <w:rPr>
          <w:rFonts w:ascii="GillSansMT" w:hAnsi="GillSansMT" w:cs="GillSansMT"/>
          <w:b w:val="0"/>
          <w:bCs w:val="0"/>
          <w:color w:val="000000"/>
          <w:sz w:val="22"/>
          <w:szCs w:val="22"/>
        </w:rPr>
      </w:pPr>
      <w:r>
        <w:rPr>
          <w:rFonts w:ascii="GillSans-Light" w:hAnsi="GillSans-Light" w:cs="GillSans-Light"/>
          <w:b w:val="0"/>
          <w:bCs w:val="0"/>
          <w:color w:val="50217B"/>
          <w:sz w:val="22"/>
          <w:szCs w:val="22"/>
        </w:rPr>
        <w:t>(</w:t>
      </w:r>
      <w:r>
        <w:rPr>
          <w:rFonts w:ascii="GillSans-LightItalic" w:hAnsi="GillSans-LightItalic" w:cs="GillSans-LightItalic"/>
          <w:b w:val="0"/>
          <w:bCs w:val="0"/>
          <w:i/>
          <w:iCs/>
          <w:color w:val="50217B"/>
          <w:sz w:val="22"/>
          <w:szCs w:val="22"/>
        </w:rPr>
        <w:t>Early Years Learning Framework</w:t>
      </w:r>
      <w:r>
        <w:rPr>
          <w:rFonts w:ascii="GillSans-Light" w:hAnsi="GillSans-Light" w:cs="GillSans-Light"/>
          <w:b w:val="0"/>
          <w:bCs w:val="0"/>
          <w:color w:val="50217B"/>
          <w:sz w:val="22"/>
          <w:szCs w:val="22"/>
        </w:rPr>
        <w:t>, p.19)</w:t>
      </w:r>
    </w:p>
    <w:p w14:paraId="0F27B8AF" w14:textId="77777777" w:rsidR="00AC68B4" w:rsidRDefault="00AC68B4" w:rsidP="00AC2D0D">
      <w:pPr>
        <w:pStyle w:val="nqs1-2"/>
        <w:spacing w:before="850"/>
        <w:ind w:left="567"/>
        <w:rPr>
          <w:rFonts w:ascii="GillSansMT" w:hAnsi="GillSansMT" w:cs="GillSansMT"/>
          <w:b w:val="0"/>
          <w:bCs w:val="0"/>
          <w:color w:val="000000"/>
          <w:sz w:val="22"/>
          <w:szCs w:val="22"/>
        </w:rPr>
      </w:pPr>
      <w:r>
        <w:rPr>
          <w:rFonts w:ascii="GillSansMT" w:hAnsi="GillSansMT" w:cs="GillSansMT"/>
          <w:b w:val="0"/>
          <w:bCs w:val="0"/>
          <w:color w:val="000000"/>
          <w:sz w:val="22"/>
          <w:szCs w:val="22"/>
        </w:rPr>
        <w:t xml:space="preserve">With this in mind we encourage educators to use this reference as a source of information rather than as a prescriptive checklist.  A sound understanding of developmental milestones will support you to effectively assess children’s play and learning.  Intentional teaching, planning and evaluation should be based on sound professional knowledge. </w:t>
      </w:r>
    </w:p>
    <w:p w14:paraId="01E4D730" w14:textId="77777777" w:rsidR="00AC68B4" w:rsidRDefault="00AC68B4" w:rsidP="00AC2D0D">
      <w:pPr>
        <w:pStyle w:val="nqs1-2"/>
        <w:ind w:left="567"/>
        <w:rPr>
          <w:rFonts w:ascii="GillSansMT" w:hAnsi="GillSansMT" w:cs="GillSansMT"/>
          <w:b w:val="0"/>
          <w:bCs w:val="0"/>
          <w:color w:val="000000"/>
          <w:sz w:val="22"/>
          <w:szCs w:val="22"/>
        </w:rPr>
      </w:pPr>
      <w:r>
        <w:rPr>
          <w:rFonts w:ascii="GillSansMT" w:hAnsi="GillSansMT" w:cs="GillSansMT"/>
          <w:b w:val="0"/>
          <w:bCs w:val="0"/>
          <w:color w:val="000000"/>
          <w:sz w:val="22"/>
          <w:szCs w:val="22"/>
        </w:rPr>
        <w:t>Links to the Early Years Learning Framework (EYLF) outcomes and the National Quality Standards are given as examples.  The examples should serve to support you in your reflection about how sound professional knowledge supports your evaluation of the EYLF outcomes.  A sound knowledge of developmental information (as well as ongoing professional learning about theories of play and development) will enrich and inform your understanding of and support for the learning and growth of the children in your care.</w:t>
      </w:r>
    </w:p>
    <w:p w14:paraId="431FF619" w14:textId="77777777" w:rsidR="00AC68B4" w:rsidRDefault="00AC68B4" w:rsidP="00AC2D0D">
      <w:pPr>
        <w:pStyle w:val="nqs1-2"/>
        <w:ind w:left="567"/>
        <w:rPr>
          <w:rFonts w:ascii="GillSansMT" w:hAnsi="GillSansMT" w:cs="GillSansMT"/>
          <w:b w:val="0"/>
          <w:bCs w:val="0"/>
          <w:color w:val="000000"/>
          <w:sz w:val="22"/>
          <w:szCs w:val="22"/>
        </w:rPr>
      </w:pPr>
      <w:r>
        <w:rPr>
          <w:rFonts w:ascii="GillSansMT" w:hAnsi="GillSansMT" w:cs="GillSansMT"/>
          <w:b w:val="0"/>
          <w:bCs w:val="0"/>
          <w:color w:val="000000"/>
          <w:sz w:val="22"/>
          <w:szCs w:val="22"/>
        </w:rPr>
        <w:t xml:space="preserve">It is our belief that when educators embed the practices and principles of the EYLF into their daily practice, the EYLF outcomes will follow, as will the capacity to meet the National Quality Standards. </w:t>
      </w:r>
    </w:p>
    <w:p w14:paraId="3C30F6A0" w14:textId="77777777" w:rsidR="00AC68B4" w:rsidRDefault="00AC68B4" w:rsidP="00AC2D0D">
      <w:pPr>
        <w:pStyle w:val="nqs1-2"/>
        <w:spacing w:after="170"/>
        <w:ind w:left="567"/>
        <w:rPr>
          <w:color w:val="000000"/>
          <w:sz w:val="22"/>
          <w:szCs w:val="22"/>
        </w:rPr>
      </w:pPr>
      <w:r>
        <w:rPr>
          <w:rFonts w:ascii="GillSansMT" w:hAnsi="GillSansMT" w:cs="GillSansMT"/>
          <w:b w:val="0"/>
          <w:bCs w:val="0"/>
          <w:color w:val="000000"/>
          <w:sz w:val="22"/>
          <w:szCs w:val="22"/>
        </w:rPr>
        <w:t>Each age category includes a list indicating when to seek advice. If you are concerned about a child’s development, you should:</w:t>
      </w:r>
    </w:p>
    <w:p w14:paraId="3D7224ED" w14:textId="77777777" w:rsidR="00AC68B4" w:rsidRDefault="00AC68B4" w:rsidP="00AC2D0D">
      <w:pPr>
        <w:pStyle w:val="bullets2"/>
        <w:numPr>
          <w:ilvl w:val="0"/>
          <w:numId w:val="1"/>
        </w:numPr>
        <w:spacing w:after="170"/>
        <w:ind w:left="1418"/>
        <w:rPr>
          <w:sz w:val="22"/>
          <w:szCs w:val="22"/>
        </w:rPr>
      </w:pPr>
      <w:r>
        <w:rPr>
          <w:sz w:val="22"/>
          <w:szCs w:val="22"/>
        </w:rPr>
        <w:t>Talk with your colleagues and with the service director.</w:t>
      </w:r>
    </w:p>
    <w:p w14:paraId="5EFF78E7" w14:textId="77777777" w:rsidR="00AC68B4" w:rsidRDefault="00AC68B4" w:rsidP="00AC2D0D">
      <w:pPr>
        <w:pStyle w:val="body"/>
        <w:numPr>
          <w:ilvl w:val="0"/>
          <w:numId w:val="1"/>
        </w:numPr>
        <w:ind w:left="1418"/>
      </w:pPr>
      <w:r>
        <w:t>Support families to make an appointment with their local family health nurse who will carry out a full developmental check.</w:t>
      </w:r>
    </w:p>
    <w:p w14:paraId="6A65A4B0" w14:textId="77777777" w:rsidR="00D70868" w:rsidRDefault="00D70868" w:rsidP="00D70868">
      <w:pPr>
        <w:rPr>
          <w:color w:val="000000" w:themeColor="text1"/>
        </w:rPr>
      </w:pPr>
    </w:p>
    <w:p w14:paraId="6D6AEF1E" w14:textId="77777777" w:rsidR="002B6615" w:rsidRPr="00D70868" w:rsidRDefault="002B6615" w:rsidP="00D70868">
      <w:pPr>
        <w:rPr>
          <w:color w:val="000000" w:themeColor="text1"/>
        </w:rPr>
      </w:pPr>
    </w:p>
    <w:p w14:paraId="26BC623C" w14:textId="3D753914" w:rsidR="00BF3B02" w:rsidRPr="00D1300B" w:rsidRDefault="00BF3B02" w:rsidP="00D1300B">
      <w:pPr>
        <w:pStyle w:val="mainhead1"/>
        <w:rPr>
          <w14:textFill>
            <w14:noFill/>
          </w14:textFill>
        </w:rPr>
      </w:pPr>
      <w:r w:rsidRPr="00D1300B">
        <w:t>Developmental milestones and the EYLF/NQS</w:t>
      </w:r>
    </w:p>
    <w:p w14:paraId="4147A4FA" w14:textId="7490E422" w:rsidR="00A37C7C" w:rsidRDefault="004D0B34" w:rsidP="004D0B34">
      <w:pPr>
        <w:rPr>
          <w:color w:val="000000" w:themeColor="text1"/>
        </w:rPr>
      </w:pPr>
      <w:r>
        <w:rPr>
          <w:color w:val="000000" w:themeColor="text1"/>
        </w:rPr>
        <w:br w:type="page"/>
      </w:r>
    </w:p>
    <w:p w14:paraId="41A4B3A0" w14:textId="666717D5" w:rsidR="00D1300B" w:rsidRDefault="00D1300B" w:rsidP="00D70868">
      <w:pPr>
        <w:tabs>
          <w:tab w:val="left" w:pos="1910"/>
        </w:tabs>
        <w:rPr>
          <w:color w:val="000000" w:themeColor="text1"/>
        </w:rPr>
      </w:pPr>
      <w:r>
        <w:rPr>
          <w:noProof/>
          <w:color w:val="000000" w:themeColor="text1"/>
          <w:lang w:val="en-AU" w:eastAsia="en-AU"/>
        </w:rPr>
        <w:lastRenderedPageBreak/>
        <w:drawing>
          <wp:anchor distT="0" distB="0" distL="114300" distR="114300" simplePos="0" relativeHeight="251660288" behindDoc="1" locked="0" layoutInCell="1" allowOverlap="1" wp14:anchorId="5F572F72" wp14:editId="4F0A31A1">
            <wp:simplePos x="0" y="0"/>
            <wp:positionH relativeFrom="column">
              <wp:posOffset>0</wp:posOffset>
            </wp:positionH>
            <wp:positionV relativeFrom="paragraph">
              <wp:posOffset>-571500</wp:posOffset>
            </wp:positionV>
            <wp:extent cx="7150100" cy="1600200"/>
            <wp:effectExtent l="0" t="0" r="1270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t="4765" r="1720"/>
                    <a:stretch/>
                  </pic:blipFill>
                  <pic:spPr bwMode="auto">
                    <a:xfrm>
                      <a:off x="0" y="0"/>
                      <a:ext cx="7150100"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6F94B9" w14:textId="77777777" w:rsidR="00EE235F" w:rsidRPr="00EE235F" w:rsidRDefault="00EE235F" w:rsidP="00EE235F">
      <w:pPr>
        <w:pStyle w:val="mainhead1"/>
      </w:pPr>
      <w:r w:rsidRPr="00EE235F">
        <w:t>Developmental milestones and the EYLF/NQS</w:t>
      </w:r>
    </w:p>
    <w:p w14:paraId="3AA948CF" w14:textId="77777777" w:rsidR="00EE235F" w:rsidRPr="00EE235F" w:rsidRDefault="00EE235F" w:rsidP="00EE235F">
      <w:pPr>
        <w:pStyle w:val="mainheading"/>
      </w:pPr>
      <w:r w:rsidRPr="00EE235F">
        <w:t>Birth to 4 months</w:t>
      </w:r>
    </w:p>
    <w:p w14:paraId="668BC7A1" w14:textId="6254D696" w:rsidR="00D1300B" w:rsidRDefault="00D1300B" w:rsidP="00D70868">
      <w:pPr>
        <w:tabs>
          <w:tab w:val="left" w:pos="1910"/>
        </w:tabs>
        <w:rPr>
          <w:color w:val="000000" w:themeColor="text1"/>
        </w:rPr>
      </w:pPr>
    </w:p>
    <w:p w14:paraId="59A6E5FD" w14:textId="77777777" w:rsidR="00461EC2" w:rsidRDefault="00461EC2" w:rsidP="00D70868">
      <w:pPr>
        <w:tabs>
          <w:tab w:val="left" w:pos="1910"/>
        </w:tabs>
        <w:rPr>
          <w:color w:val="000000" w:themeColor="text1"/>
        </w:rPr>
      </w:pPr>
    </w:p>
    <w:p w14:paraId="3EC0DB90" w14:textId="77777777" w:rsidR="00D1300B" w:rsidRDefault="00D1300B" w:rsidP="00D70868">
      <w:pPr>
        <w:tabs>
          <w:tab w:val="left" w:pos="1910"/>
        </w:tabs>
        <w:rPr>
          <w:color w:val="000000" w:themeColor="text1"/>
        </w:rPr>
      </w:pPr>
    </w:p>
    <w:tbl>
      <w:tblPr>
        <w:tblW w:w="0" w:type="auto"/>
        <w:tblInd w:w="392" w:type="dxa"/>
        <w:tblLayout w:type="fixed"/>
        <w:tblCellMar>
          <w:left w:w="0" w:type="dxa"/>
          <w:right w:w="0" w:type="dxa"/>
        </w:tblCellMar>
        <w:tblLook w:val="0000" w:firstRow="0" w:lastRow="0" w:firstColumn="0" w:lastColumn="0" w:noHBand="0" w:noVBand="0"/>
      </w:tblPr>
      <w:tblGrid>
        <w:gridCol w:w="2268"/>
        <w:gridCol w:w="4660"/>
        <w:gridCol w:w="3244"/>
      </w:tblGrid>
      <w:tr w:rsidR="00D1300B" w:rsidRPr="00EE235F" w14:paraId="1CA4058D" w14:textId="77777777" w:rsidTr="00EE235F">
        <w:trPr>
          <w:trHeight w:val="20"/>
          <w:tblHeader/>
        </w:trPr>
        <w:tc>
          <w:tcPr>
            <w:tcW w:w="2268" w:type="dxa"/>
            <w:tcBorders>
              <w:top w:val="single" w:sz="6" w:space="0" w:color="009DE0"/>
              <w:left w:val="single" w:sz="6" w:space="0" w:color="009DE0"/>
              <w:bottom w:val="single" w:sz="6" w:space="0" w:color="009DE0"/>
              <w:right w:val="single" w:sz="6" w:space="0" w:color="009DE0"/>
            </w:tcBorders>
            <w:shd w:val="solid" w:color="009DE0" w:fill="auto"/>
            <w:tcMar>
              <w:top w:w="113" w:type="dxa"/>
              <w:left w:w="108" w:type="dxa"/>
              <w:bottom w:w="113" w:type="dxa"/>
              <w:right w:w="108" w:type="dxa"/>
            </w:tcMar>
            <w:vAlign w:val="bottom"/>
          </w:tcPr>
          <w:p w14:paraId="00E00C41" w14:textId="77777777" w:rsidR="00D1300B" w:rsidRPr="00EE235F" w:rsidRDefault="00D1300B" w:rsidP="00D1300B">
            <w:pPr>
              <w:widowControl w:val="0"/>
              <w:suppressAutoHyphens/>
              <w:autoSpaceDE w:val="0"/>
              <w:autoSpaceDN w:val="0"/>
              <w:adjustRightInd w:val="0"/>
              <w:spacing w:line="288" w:lineRule="auto"/>
              <w:jc w:val="center"/>
              <w:textAlignment w:val="center"/>
              <w:rPr>
                <w:rFonts w:ascii="Frutiger LT Std 57 Cn" w:hAnsi="Frutiger LT Std 57 Cn" w:cs="Times New Roman"/>
                <w:bCs/>
                <w:caps/>
                <w:color w:val="FFFFFF"/>
                <w:sz w:val="20"/>
                <w:szCs w:val="20"/>
                <w:lang w:val="en-AU"/>
              </w:rPr>
            </w:pPr>
            <w:r w:rsidRPr="00EE235F">
              <w:rPr>
                <w:rFonts w:ascii="Frutiger LT Std 57 Cn" w:hAnsi="Frutiger LT Std 57 Cn" w:cs="GillSansMTPro-BoldCondensed"/>
                <w:bCs/>
                <w:caps/>
                <w:color w:val="FFFFFF"/>
                <w:sz w:val="20"/>
                <w:szCs w:val="20"/>
                <w:lang w:val="en-AU"/>
              </w:rPr>
              <w:t>Developmental Area</w:t>
            </w:r>
          </w:p>
        </w:tc>
        <w:tc>
          <w:tcPr>
            <w:tcW w:w="4660" w:type="dxa"/>
            <w:tcBorders>
              <w:top w:val="single" w:sz="6" w:space="0" w:color="009DE0"/>
              <w:left w:val="single" w:sz="6" w:space="0" w:color="009DE0"/>
              <w:bottom w:val="single" w:sz="6" w:space="0" w:color="009DE0"/>
              <w:right w:val="single" w:sz="6" w:space="0" w:color="009DE0"/>
            </w:tcBorders>
            <w:shd w:val="solid" w:color="009DE0" w:fill="auto"/>
            <w:tcMar>
              <w:top w:w="113" w:type="dxa"/>
              <w:left w:w="108" w:type="dxa"/>
              <w:bottom w:w="113" w:type="dxa"/>
              <w:right w:w="108" w:type="dxa"/>
            </w:tcMar>
            <w:vAlign w:val="bottom"/>
          </w:tcPr>
          <w:p w14:paraId="2E42BA82" w14:textId="77777777" w:rsidR="00D1300B" w:rsidRPr="00EE235F" w:rsidRDefault="00D1300B" w:rsidP="00D1300B">
            <w:pPr>
              <w:widowControl w:val="0"/>
              <w:suppressAutoHyphens/>
              <w:autoSpaceDE w:val="0"/>
              <w:autoSpaceDN w:val="0"/>
              <w:adjustRightInd w:val="0"/>
              <w:spacing w:line="288" w:lineRule="auto"/>
              <w:jc w:val="center"/>
              <w:textAlignment w:val="center"/>
              <w:rPr>
                <w:rFonts w:ascii="Frutiger LT Std 57 Cn" w:hAnsi="Frutiger LT Std 57 Cn" w:cs="Times New Roman"/>
                <w:bCs/>
                <w:caps/>
                <w:color w:val="FFFFFF"/>
                <w:sz w:val="20"/>
                <w:szCs w:val="20"/>
                <w:lang w:val="en-AU"/>
              </w:rPr>
            </w:pPr>
            <w:r w:rsidRPr="00EE235F">
              <w:rPr>
                <w:rFonts w:ascii="Frutiger LT Std 57 Cn" w:hAnsi="Frutiger LT Std 57 Cn" w:cs="GillSansMTPro-BoldCondensed"/>
                <w:bCs/>
                <w:caps/>
                <w:color w:val="FFFFFF"/>
                <w:sz w:val="20"/>
                <w:szCs w:val="20"/>
                <w:lang w:val="en-AU"/>
              </w:rPr>
              <w:t>Observe</w:t>
            </w:r>
          </w:p>
        </w:tc>
        <w:tc>
          <w:tcPr>
            <w:tcW w:w="3244" w:type="dxa"/>
            <w:tcBorders>
              <w:top w:val="single" w:sz="6" w:space="0" w:color="009DE0"/>
              <w:left w:val="single" w:sz="6" w:space="0" w:color="009DE0"/>
              <w:bottom w:val="single" w:sz="6" w:space="0" w:color="009DE0"/>
              <w:right w:val="single" w:sz="6" w:space="0" w:color="009DE0"/>
            </w:tcBorders>
            <w:shd w:val="solid" w:color="009DE0" w:fill="auto"/>
            <w:tcMar>
              <w:top w:w="113" w:type="dxa"/>
              <w:left w:w="108" w:type="dxa"/>
              <w:bottom w:w="113" w:type="dxa"/>
              <w:right w:w="108" w:type="dxa"/>
            </w:tcMar>
            <w:vAlign w:val="bottom"/>
          </w:tcPr>
          <w:p w14:paraId="50F9DD1A" w14:textId="77777777" w:rsidR="00D1300B" w:rsidRPr="00EE235F" w:rsidRDefault="00D1300B" w:rsidP="00D1300B">
            <w:pPr>
              <w:widowControl w:val="0"/>
              <w:suppressAutoHyphens/>
              <w:autoSpaceDE w:val="0"/>
              <w:autoSpaceDN w:val="0"/>
              <w:adjustRightInd w:val="0"/>
              <w:spacing w:line="288" w:lineRule="auto"/>
              <w:jc w:val="center"/>
              <w:textAlignment w:val="center"/>
              <w:rPr>
                <w:rFonts w:ascii="Frutiger LT Std 57 Cn" w:hAnsi="Frutiger LT Std 57 Cn" w:cs="Times New Roman"/>
                <w:bCs/>
                <w:caps/>
                <w:color w:val="FFFFFF"/>
                <w:sz w:val="20"/>
                <w:szCs w:val="20"/>
                <w:lang w:val="en-AU"/>
              </w:rPr>
            </w:pPr>
            <w:r w:rsidRPr="00EE235F">
              <w:rPr>
                <w:rFonts w:ascii="Frutiger LT Std 57 Cn" w:hAnsi="Frutiger LT Std 57 Cn" w:cs="GillSansMTPro-BoldCondensed"/>
                <w:bCs/>
                <w:caps/>
                <w:color w:val="FFFFFF"/>
                <w:sz w:val="20"/>
                <w:szCs w:val="20"/>
                <w:lang w:val="en-AU"/>
              </w:rPr>
              <w:t>Examples of Links to EYLF/NQS</w:t>
            </w:r>
          </w:p>
        </w:tc>
      </w:tr>
      <w:tr w:rsidR="00D1300B" w:rsidRPr="00D1300B" w14:paraId="14FAC5D4" w14:textId="77777777" w:rsidTr="00EE235F">
        <w:trPr>
          <w:trHeight w:val="60"/>
        </w:trPr>
        <w:tc>
          <w:tcPr>
            <w:tcW w:w="2268" w:type="dxa"/>
            <w:tcBorders>
              <w:top w:val="single" w:sz="6" w:space="0" w:color="009DE0"/>
              <w:left w:val="single" w:sz="6" w:space="0" w:color="009DE0"/>
              <w:bottom w:val="single" w:sz="6" w:space="0" w:color="009DE0"/>
              <w:right w:val="single" w:sz="6" w:space="0" w:color="009DE0"/>
            </w:tcBorders>
            <w:tcMar>
              <w:top w:w="113" w:type="dxa"/>
              <w:left w:w="108" w:type="dxa"/>
              <w:bottom w:w="113" w:type="dxa"/>
              <w:right w:w="108" w:type="dxa"/>
            </w:tcMar>
          </w:tcPr>
          <w:p w14:paraId="5B75BEF3" w14:textId="77777777" w:rsidR="00D1300B" w:rsidRPr="00D1300B" w:rsidRDefault="00D1300B" w:rsidP="002E731D">
            <w:pPr>
              <w:pStyle w:val="col1"/>
            </w:pPr>
            <w:r w:rsidRPr="00D1300B">
              <w:t>Physical</w:t>
            </w:r>
          </w:p>
        </w:tc>
        <w:tc>
          <w:tcPr>
            <w:tcW w:w="4660" w:type="dxa"/>
            <w:tcBorders>
              <w:top w:val="single" w:sz="6" w:space="0" w:color="009DE0"/>
              <w:left w:val="single" w:sz="6" w:space="0" w:color="009DE0"/>
              <w:bottom w:val="single" w:sz="6" w:space="0" w:color="009DE0"/>
              <w:right w:val="single" w:sz="6" w:space="0" w:color="009DE0"/>
            </w:tcBorders>
            <w:tcMar>
              <w:top w:w="113" w:type="dxa"/>
              <w:left w:w="108" w:type="dxa"/>
              <w:bottom w:w="113" w:type="dxa"/>
              <w:right w:w="108" w:type="dxa"/>
            </w:tcMar>
          </w:tcPr>
          <w:p w14:paraId="4F2B4A1E" w14:textId="77777777" w:rsidR="00D1300B" w:rsidRPr="00D1300B" w:rsidRDefault="00D1300B" w:rsidP="00EE235F">
            <w:pPr>
              <w:pStyle w:val="bullets"/>
            </w:pPr>
            <w:r w:rsidRPr="00D1300B">
              <w:t xml:space="preserve">moves whole body  </w:t>
            </w:r>
          </w:p>
          <w:p w14:paraId="4AC73292" w14:textId="77777777" w:rsidR="00D1300B" w:rsidRPr="00D1300B" w:rsidRDefault="00D1300B" w:rsidP="00EE235F">
            <w:pPr>
              <w:pStyle w:val="bullets"/>
            </w:pPr>
            <w:r w:rsidRPr="00D1300B">
              <w:t>squirms, arms wave, legs move up and down</w:t>
            </w:r>
          </w:p>
          <w:p w14:paraId="56EBE46D" w14:textId="77777777" w:rsidR="00D1300B" w:rsidRPr="00D1300B" w:rsidRDefault="00D1300B" w:rsidP="00EE235F">
            <w:pPr>
              <w:pStyle w:val="bullets"/>
            </w:pPr>
            <w:r w:rsidRPr="00D1300B">
              <w:t>eating and sleeping patterns</w:t>
            </w:r>
          </w:p>
          <w:p w14:paraId="32A71E30" w14:textId="77777777" w:rsidR="00D1300B" w:rsidRPr="00D1300B" w:rsidRDefault="00D1300B" w:rsidP="00EE235F">
            <w:pPr>
              <w:pStyle w:val="bullets"/>
            </w:pPr>
            <w:r w:rsidRPr="00D1300B">
              <w:t>startle reflex when placed unwrapped on flat surface/when hears loud noise</w:t>
            </w:r>
          </w:p>
          <w:p w14:paraId="503DE330" w14:textId="77777777" w:rsidR="00D1300B" w:rsidRPr="00D1300B" w:rsidRDefault="00D1300B" w:rsidP="00EE235F">
            <w:pPr>
              <w:pStyle w:val="bullets"/>
            </w:pPr>
            <w:r w:rsidRPr="00D1300B">
              <w:t>head turns to side when cheek touched</w:t>
            </w:r>
          </w:p>
          <w:p w14:paraId="71419AC6" w14:textId="77777777" w:rsidR="00D1300B" w:rsidRPr="00D1300B" w:rsidRDefault="00D1300B" w:rsidP="00EE235F">
            <w:pPr>
              <w:pStyle w:val="bullets"/>
            </w:pPr>
            <w:r w:rsidRPr="00D1300B">
              <w:t>sucking motions with mouth (seeking nipple)</w:t>
            </w:r>
          </w:p>
          <w:p w14:paraId="7CDBA52C" w14:textId="77777777" w:rsidR="00D1300B" w:rsidRPr="00D1300B" w:rsidRDefault="00D1300B" w:rsidP="00EE235F">
            <w:pPr>
              <w:pStyle w:val="bullets"/>
            </w:pPr>
            <w:r w:rsidRPr="00D1300B">
              <w:t>responds to gentle touching, cuddling, rocking</w:t>
            </w:r>
          </w:p>
          <w:p w14:paraId="115C83F2" w14:textId="77777777" w:rsidR="00D1300B" w:rsidRPr="00D1300B" w:rsidRDefault="00D1300B" w:rsidP="00EE235F">
            <w:pPr>
              <w:pStyle w:val="bullets"/>
            </w:pPr>
            <w:r w:rsidRPr="00D1300B">
              <w:t>shuts eyes tight in bright sunlight</w:t>
            </w:r>
          </w:p>
          <w:p w14:paraId="253E913D" w14:textId="77777777" w:rsidR="00D1300B" w:rsidRPr="00D1300B" w:rsidRDefault="00D1300B" w:rsidP="00EE235F">
            <w:pPr>
              <w:pStyle w:val="bullets"/>
            </w:pPr>
            <w:r w:rsidRPr="00D1300B">
              <w:t>able to lift head and chest when laying on stomach</w:t>
            </w:r>
          </w:p>
          <w:p w14:paraId="6C569F15" w14:textId="77777777" w:rsidR="00D1300B" w:rsidRPr="00D1300B" w:rsidRDefault="00D1300B" w:rsidP="00EE235F">
            <w:pPr>
              <w:pStyle w:val="bullets"/>
            </w:pPr>
            <w:r w:rsidRPr="00D1300B">
              <w:t>begins to roll from side to side</w:t>
            </w:r>
          </w:p>
          <w:p w14:paraId="5221E53C" w14:textId="77777777" w:rsidR="00D1300B" w:rsidRPr="00D1300B" w:rsidRDefault="00D1300B" w:rsidP="00EE235F">
            <w:pPr>
              <w:pStyle w:val="bullets"/>
            </w:pPr>
            <w:r w:rsidRPr="00D1300B">
              <w:t>starts reaching to swipe at dangling objects</w:t>
            </w:r>
          </w:p>
          <w:p w14:paraId="79640B55" w14:textId="77777777" w:rsidR="00D1300B" w:rsidRPr="00D1300B" w:rsidRDefault="00D1300B" w:rsidP="00EE235F">
            <w:pPr>
              <w:pStyle w:val="bullets"/>
            </w:pPr>
            <w:r w:rsidRPr="00D1300B">
              <w:t>able to grasp object put into hands</w:t>
            </w:r>
          </w:p>
        </w:tc>
        <w:tc>
          <w:tcPr>
            <w:tcW w:w="3244" w:type="dxa"/>
            <w:tcBorders>
              <w:top w:val="single" w:sz="6" w:space="0" w:color="009DE0"/>
              <w:left w:val="single" w:sz="6" w:space="0" w:color="009DE0"/>
              <w:bottom w:val="single" w:sz="6" w:space="0" w:color="009DE0"/>
              <w:right w:val="single" w:sz="6" w:space="0" w:color="009DE0"/>
            </w:tcBorders>
            <w:tcMar>
              <w:top w:w="113" w:type="dxa"/>
              <w:left w:w="108" w:type="dxa"/>
              <w:bottom w:w="113" w:type="dxa"/>
              <w:right w:w="108" w:type="dxa"/>
            </w:tcMar>
          </w:tcPr>
          <w:p w14:paraId="0E13A23C" w14:textId="5555A563" w:rsidR="00D1300B" w:rsidRPr="002E731D" w:rsidRDefault="00D1300B" w:rsidP="002E731D">
            <w:pPr>
              <w:pStyle w:val="col3"/>
            </w:pPr>
            <w:r w:rsidRPr="002E731D">
              <w:rPr>
                <w:b/>
              </w:rPr>
              <w:t>EYLF Outcome 1:</w:t>
            </w:r>
            <w:r w:rsidRPr="002E731D">
              <w:t xml:space="preserve"> Children have a strong sense of identity - Children develop their emerging autonomy, inter-dependence, res</w:t>
            </w:r>
            <w:r w:rsidR="002E731D">
              <w:t xml:space="preserve">ilience and sense of agency. </w:t>
            </w:r>
            <w:r w:rsidRPr="002E731D">
              <w:t>E.g. “display delight, encouragement and enthusiasm for children’s attempts.” (p.22)</w:t>
            </w:r>
          </w:p>
          <w:p w14:paraId="22439012" w14:textId="77777777" w:rsidR="00D1300B" w:rsidRPr="00D1300B" w:rsidRDefault="00D1300B" w:rsidP="002E731D">
            <w:pPr>
              <w:pStyle w:val="col1"/>
            </w:pPr>
            <w:r w:rsidRPr="00D1300B">
              <w:t>NQS:  Areas 1, 2, 3, 5, 6</w:t>
            </w:r>
          </w:p>
        </w:tc>
      </w:tr>
      <w:tr w:rsidR="00D1300B" w:rsidRPr="00D1300B" w14:paraId="0FF11D18" w14:textId="77777777" w:rsidTr="00EE235F">
        <w:trPr>
          <w:trHeight w:val="60"/>
        </w:trPr>
        <w:tc>
          <w:tcPr>
            <w:tcW w:w="2268" w:type="dxa"/>
            <w:tcBorders>
              <w:top w:val="single" w:sz="6" w:space="0" w:color="009DE0"/>
              <w:left w:val="single" w:sz="6" w:space="0" w:color="009DE0"/>
              <w:bottom w:val="single" w:sz="6" w:space="0" w:color="009DE0"/>
              <w:right w:val="single" w:sz="6" w:space="0" w:color="009DE0"/>
            </w:tcBorders>
            <w:tcMar>
              <w:top w:w="113" w:type="dxa"/>
              <w:left w:w="108" w:type="dxa"/>
              <w:bottom w:w="113" w:type="dxa"/>
              <w:right w:w="108" w:type="dxa"/>
            </w:tcMar>
          </w:tcPr>
          <w:p w14:paraId="73840DD6" w14:textId="77777777" w:rsidR="00D1300B" w:rsidRPr="00D1300B" w:rsidRDefault="00D1300B" w:rsidP="002E731D">
            <w:pPr>
              <w:pStyle w:val="col1"/>
            </w:pPr>
            <w:r w:rsidRPr="00D1300B">
              <w:t>Social</w:t>
            </w:r>
          </w:p>
        </w:tc>
        <w:tc>
          <w:tcPr>
            <w:tcW w:w="4660" w:type="dxa"/>
            <w:tcBorders>
              <w:top w:val="single" w:sz="6" w:space="0" w:color="009DE0"/>
              <w:left w:val="single" w:sz="6" w:space="0" w:color="009DE0"/>
              <w:bottom w:val="single" w:sz="6" w:space="0" w:color="009DE0"/>
              <w:right w:val="single" w:sz="6" w:space="0" w:color="009DE0"/>
            </w:tcBorders>
            <w:tcMar>
              <w:top w:w="113" w:type="dxa"/>
              <w:left w:w="108" w:type="dxa"/>
              <w:bottom w:w="113" w:type="dxa"/>
              <w:right w:w="108" w:type="dxa"/>
            </w:tcMar>
          </w:tcPr>
          <w:p w14:paraId="2C13B0F2" w14:textId="77777777" w:rsidR="00D1300B" w:rsidRPr="00D1300B" w:rsidRDefault="00D1300B" w:rsidP="00EE235F">
            <w:pPr>
              <w:pStyle w:val="bullets"/>
            </w:pPr>
            <w:r w:rsidRPr="00D1300B">
              <w:t>smiles and laughs</w:t>
            </w:r>
          </w:p>
          <w:p w14:paraId="0A780477" w14:textId="77777777" w:rsidR="00D1300B" w:rsidRPr="00D1300B" w:rsidRDefault="00D1300B" w:rsidP="00EE235F">
            <w:pPr>
              <w:pStyle w:val="bullets"/>
            </w:pPr>
            <w:r w:rsidRPr="00D1300B">
              <w:t>makes eye contact when held with face about 20cm from face of adult looking at them</w:t>
            </w:r>
          </w:p>
          <w:p w14:paraId="395006D2" w14:textId="77777777" w:rsidR="00D1300B" w:rsidRPr="00D1300B" w:rsidRDefault="00D1300B" w:rsidP="00EE235F">
            <w:pPr>
              <w:pStyle w:val="bullets"/>
            </w:pPr>
            <w:r w:rsidRPr="00D1300B">
              <w:t>may sleep most of the time</w:t>
            </w:r>
          </w:p>
          <w:p w14:paraId="4E228BF7" w14:textId="77777777" w:rsidR="00D1300B" w:rsidRPr="00D1300B" w:rsidRDefault="00D1300B" w:rsidP="00EE235F">
            <w:pPr>
              <w:pStyle w:val="bullets"/>
            </w:pPr>
            <w:r w:rsidRPr="00D1300B">
              <w:t>alert and preoccupied with faces</w:t>
            </w:r>
          </w:p>
          <w:p w14:paraId="1E606F3B" w14:textId="77777777" w:rsidR="00D1300B" w:rsidRPr="00D1300B" w:rsidRDefault="00D1300B" w:rsidP="00EE235F">
            <w:pPr>
              <w:pStyle w:val="bullets"/>
            </w:pPr>
            <w:r w:rsidRPr="00D1300B">
              <w:t>moves head to sound of voices</w:t>
            </w:r>
          </w:p>
        </w:tc>
        <w:tc>
          <w:tcPr>
            <w:tcW w:w="3244" w:type="dxa"/>
            <w:tcBorders>
              <w:top w:val="single" w:sz="6" w:space="0" w:color="009DE0"/>
              <w:left w:val="single" w:sz="6" w:space="0" w:color="009DE0"/>
              <w:bottom w:val="single" w:sz="6" w:space="0" w:color="009DE0"/>
              <w:right w:val="single" w:sz="6" w:space="0" w:color="009DE0"/>
            </w:tcBorders>
            <w:tcMar>
              <w:top w:w="113" w:type="dxa"/>
              <w:left w:w="108" w:type="dxa"/>
              <w:bottom w:w="113" w:type="dxa"/>
              <w:right w:w="108" w:type="dxa"/>
            </w:tcMar>
          </w:tcPr>
          <w:p w14:paraId="7497DE82" w14:textId="77777777" w:rsidR="00D1300B" w:rsidRPr="00D1300B" w:rsidRDefault="00D1300B" w:rsidP="002E731D">
            <w:pPr>
              <w:pStyle w:val="col3"/>
              <w:rPr>
                <w:rFonts w:ascii="ArialMT" w:hAnsi="ArialMT" w:cs="ArialMT"/>
                <w:sz w:val="20"/>
                <w:szCs w:val="20"/>
                <w:lang w:val="en-AU"/>
              </w:rPr>
            </w:pPr>
            <w:r w:rsidRPr="002E731D">
              <w:rPr>
                <w:b/>
              </w:rPr>
              <w:t>EYLF Outcome 3:</w:t>
            </w:r>
            <w:r w:rsidRPr="00D1300B">
              <w:t xml:space="preserve"> Children have a strong sense of wellbeing - Children become strong in their social and emotional wellbeing. E.g. “promote children’s sense of belonging, connectedness and wellbeing.” (p.31)</w:t>
            </w:r>
          </w:p>
          <w:p w14:paraId="01400449" w14:textId="77777777" w:rsidR="00D1300B" w:rsidRPr="00D1300B" w:rsidRDefault="00D1300B" w:rsidP="002E731D">
            <w:pPr>
              <w:pStyle w:val="col1"/>
            </w:pPr>
            <w:r w:rsidRPr="00D1300B">
              <w:t xml:space="preserve"> NQS:  Areas 1, 4, 5, 6</w:t>
            </w:r>
          </w:p>
        </w:tc>
      </w:tr>
      <w:tr w:rsidR="00D1300B" w:rsidRPr="00D1300B" w14:paraId="16527ADB" w14:textId="77777777" w:rsidTr="00EE235F">
        <w:trPr>
          <w:trHeight w:val="60"/>
        </w:trPr>
        <w:tc>
          <w:tcPr>
            <w:tcW w:w="2268" w:type="dxa"/>
            <w:tcBorders>
              <w:top w:val="single" w:sz="6" w:space="0" w:color="009DE0"/>
              <w:left w:val="single" w:sz="6" w:space="0" w:color="009DE0"/>
              <w:bottom w:val="single" w:sz="6" w:space="0" w:color="009DE0"/>
              <w:right w:val="single" w:sz="6" w:space="0" w:color="009DE0"/>
            </w:tcBorders>
            <w:tcMar>
              <w:top w:w="113" w:type="dxa"/>
              <w:left w:w="108" w:type="dxa"/>
              <w:bottom w:w="113" w:type="dxa"/>
              <w:right w:w="108" w:type="dxa"/>
            </w:tcMar>
          </w:tcPr>
          <w:p w14:paraId="2FF5DA84" w14:textId="77777777" w:rsidR="00D1300B" w:rsidRPr="00D1300B" w:rsidRDefault="00D1300B" w:rsidP="002E731D">
            <w:pPr>
              <w:pStyle w:val="col1"/>
            </w:pPr>
            <w:r w:rsidRPr="00D1300B">
              <w:t>Emotional</w:t>
            </w:r>
          </w:p>
        </w:tc>
        <w:tc>
          <w:tcPr>
            <w:tcW w:w="4660" w:type="dxa"/>
            <w:tcBorders>
              <w:top w:val="single" w:sz="6" w:space="0" w:color="009DE0"/>
              <w:left w:val="single" w:sz="6" w:space="0" w:color="009DE0"/>
              <w:bottom w:val="single" w:sz="6" w:space="0" w:color="009DE0"/>
              <w:right w:val="single" w:sz="6" w:space="0" w:color="009DE0"/>
            </w:tcBorders>
            <w:tcMar>
              <w:top w:w="113" w:type="dxa"/>
              <w:left w:w="108" w:type="dxa"/>
              <w:bottom w:w="113" w:type="dxa"/>
              <w:right w:w="108" w:type="dxa"/>
            </w:tcMar>
          </w:tcPr>
          <w:p w14:paraId="05CCD329" w14:textId="77777777" w:rsidR="00D1300B" w:rsidRPr="00D1300B" w:rsidRDefault="00D1300B" w:rsidP="00EE235F">
            <w:pPr>
              <w:pStyle w:val="bullets"/>
            </w:pPr>
            <w:r w:rsidRPr="00D1300B">
              <w:t>bonding</w:t>
            </w:r>
          </w:p>
          <w:p w14:paraId="1DCD7585" w14:textId="77777777" w:rsidR="00D1300B" w:rsidRPr="00D1300B" w:rsidRDefault="00D1300B" w:rsidP="00EE235F">
            <w:pPr>
              <w:pStyle w:val="bullets"/>
            </w:pPr>
            <w:r w:rsidRPr="00D1300B">
              <w:t>cries (peaks about six to eight weeks) and levels off about 12-14 weeks</w:t>
            </w:r>
          </w:p>
          <w:p w14:paraId="6E223230" w14:textId="77777777" w:rsidR="00D1300B" w:rsidRPr="00D1300B" w:rsidRDefault="00D1300B" w:rsidP="00EE235F">
            <w:pPr>
              <w:pStyle w:val="bullets"/>
            </w:pPr>
            <w:r w:rsidRPr="00D1300B">
              <w:t>cries when hungry or uncomfortable and usually stops when held</w:t>
            </w:r>
          </w:p>
          <w:p w14:paraId="30EC4CD8" w14:textId="77777777" w:rsidR="00D1300B" w:rsidRPr="00D1300B" w:rsidRDefault="00D1300B" w:rsidP="00EE235F">
            <w:pPr>
              <w:pStyle w:val="bullets"/>
            </w:pPr>
            <w:r w:rsidRPr="00D1300B">
              <w:t>shows excitement as parent prepared to feed</w:t>
            </w:r>
          </w:p>
        </w:tc>
        <w:tc>
          <w:tcPr>
            <w:tcW w:w="3244" w:type="dxa"/>
            <w:tcBorders>
              <w:top w:val="single" w:sz="6" w:space="0" w:color="009DE0"/>
              <w:left w:val="single" w:sz="6" w:space="0" w:color="009DE0"/>
              <w:bottom w:val="single" w:sz="6" w:space="0" w:color="009DE0"/>
              <w:right w:val="single" w:sz="6" w:space="0" w:color="009DE0"/>
            </w:tcBorders>
            <w:tcMar>
              <w:top w:w="113" w:type="dxa"/>
              <w:left w:w="108" w:type="dxa"/>
              <w:bottom w:w="113" w:type="dxa"/>
              <w:right w:w="108" w:type="dxa"/>
            </w:tcMar>
          </w:tcPr>
          <w:p w14:paraId="744CBDD4" w14:textId="77777777" w:rsidR="00D1300B" w:rsidRPr="00D1300B" w:rsidRDefault="00D1300B" w:rsidP="00D1300B">
            <w:pPr>
              <w:widowControl w:val="0"/>
              <w:suppressAutoHyphens/>
              <w:autoSpaceDE w:val="0"/>
              <w:autoSpaceDN w:val="0"/>
              <w:adjustRightInd w:val="0"/>
              <w:spacing w:line="288" w:lineRule="auto"/>
              <w:textAlignment w:val="center"/>
              <w:rPr>
                <w:rFonts w:ascii="ArialMT" w:hAnsi="ArialMT" w:cs="ArialMT"/>
                <w:color w:val="000000"/>
                <w:sz w:val="20"/>
                <w:szCs w:val="20"/>
                <w:lang w:val="en-AU"/>
              </w:rPr>
            </w:pPr>
            <w:r w:rsidRPr="002E731D">
              <w:rPr>
                <w:rFonts w:ascii="Gill Sans MT" w:hAnsi="Gill Sans MT" w:cs="GillSansMT-Bold"/>
                <w:b/>
                <w:bCs/>
                <w:color w:val="000000"/>
                <w:sz w:val="21"/>
                <w:szCs w:val="21"/>
                <w:lang w:val="en-GB"/>
              </w:rPr>
              <w:t>EYLF Outcome 4:</w:t>
            </w:r>
            <w:r w:rsidRPr="002E731D">
              <w:rPr>
                <w:rFonts w:ascii="Gill Sans MT" w:hAnsi="Gill Sans MT" w:cs="GillSansMT"/>
                <w:color w:val="000000"/>
                <w:sz w:val="21"/>
                <w:szCs w:val="21"/>
                <w:lang w:val="en-GB"/>
              </w:rPr>
              <w:t xml:space="preserve"> Children are confident and involved learners - Children resource their own learning through connecting with people.  E.g. “provide opportunities and support for children to engage in meaningful learning relationships.” (p.37)</w:t>
            </w:r>
          </w:p>
          <w:p w14:paraId="3F1B532B" w14:textId="77777777" w:rsidR="00D1300B" w:rsidRPr="00D1300B" w:rsidRDefault="00D1300B" w:rsidP="002E731D">
            <w:pPr>
              <w:pStyle w:val="col1"/>
            </w:pPr>
            <w:r w:rsidRPr="00D1300B">
              <w:t>NQS:  Areas 1, 5, 6</w:t>
            </w:r>
          </w:p>
        </w:tc>
      </w:tr>
    </w:tbl>
    <w:p w14:paraId="3A08FD15" w14:textId="77777777" w:rsidR="002E731D" w:rsidRDefault="002E731D"/>
    <w:p w14:paraId="4421F1FA" w14:textId="77777777" w:rsidR="002E731D" w:rsidRDefault="002E731D"/>
    <w:p w14:paraId="654CD75D" w14:textId="77777777" w:rsidR="002E731D" w:rsidRDefault="002E731D"/>
    <w:p w14:paraId="4FEEF8EE" w14:textId="77777777" w:rsidR="002E731D" w:rsidRDefault="002E731D"/>
    <w:p w14:paraId="1DD09CC0" w14:textId="77777777" w:rsidR="002E731D" w:rsidRDefault="002E731D"/>
    <w:p w14:paraId="671A46DE" w14:textId="15CFABBE" w:rsidR="004D0B34" w:rsidRDefault="004D0B34">
      <w:r>
        <w:br w:type="page"/>
      </w:r>
    </w:p>
    <w:p w14:paraId="689D5252" w14:textId="25D024A5" w:rsidR="002E731D" w:rsidRDefault="004D0B34">
      <w:r>
        <w:rPr>
          <w:noProof/>
          <w:color w:val="000000" w:themeColor="text1"/>
          <w:lang w:val="en-AU" w:eastAsia="en-AU"/>
        </w:rPr>
        <w:lastRenderedPageBreak/>
        <w:drawing>
          <wp:anchor distT="0" distB="0" distL="114300" distR="114300" simplePos="0" relativeHeight="251662336" behindDoc="1" locked="0" layoutInCell="1" allowOverlap="1" wp14:anchorId="3A235398" wp14:editId="479121F2">
            <wp:simplePos x="0" y="0"/>
            <wp:positionH relativeFrom="column">
              <wp:posOffset>-457200</wp:posOffset>
            </wp:positionH>
            <wp:positionV relativeFrom="paragraph">
              <wp:posOffset>-571500</wp:posOffset>
            </wp:positionV>
            <wp:extent cx="7150100" cy="1600200"/>
            <wp:effectExtent l="0" t="0" r="0" b="0"/>
            <wp:wrapNone/>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t="4765" r="1720"/>
                    <a:stretch/>
                  </pic:blipFill>
                  <pic:spPr bwMode="auto">
                    <a:xfrm flipH="1">
                      <a:off x="0" y="0"/>
                      <a:ext cx="7150100"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068579" w14:textId="77777777" w:rsidR="002E731D" w:rsidRDefault="002E731D"/>
    <w:p w14:paraId="1D078F8C" w14:textId="77777777" w:rsidR="00970A61" w:rsidRPr="002E731D" w:rsidRDefault="00970A61" w:rsidP="00970A61">
      <w:pPr>
        <w:pStyle w:val="mainhead1"/>
        <w:rPr>
          <w:rFonts w:ascii="Gill Sans Light" w:hAnsi="Gill Sans Light" w:cs="Gill Sans Light"/>
          <w:sz w:val="32"/>
          <w:szCs w:val="32"/>
        </w:rPr>
      </w:pPr>
      <w:r w:rsidRPr="002E731D">
        <w:rPr>
          <w:rFonts w:ascii="Gill Sans Light" w:hAnsi="Gill Sans Light" w:cs="Gill Sans Light"/>
          <w:sz w:val="32"/>
          <w:szCs w:val="32"/>
        </w:rPr>
        <w:t>Developmental milestones and the EYLF/NQS</w:t>
      </w:r>
    </w:p>
    <w:p w14:paraId="461ABD49" w14:textId="77777777" w:rsidR="00970A61" w:rsidRPr="002E731D" w:rsidRDefault="00970A61" w:rsidP="00970A61">
      <w:pPr>
        <w:pStyle w:val="mainheading"/>
        <w:rPr>
          <w:b w:val="0"/>
          <w:sz w:val="32"/>
          <w:szCs w:val="32"/>
        </w:rPr>
      </w:pPr>
      <w:r w:rsidRPr="002E731D">
        <w:rPr>
          <w:b w:val="0"/>
          <w:sz w:val="32"/>
          <w:szCs w:val="32"/>
        </w:rPr>
        <w:t>Birth to 4 months</w:t>
      </w:r>
      <w:r>
        <w:rPr>
          <w:b w:val="0"/>
          <w:sz w:val="32"/>
          <w:szCs w:val="32"/>
        </w:rPr>
        <w:t xml:space="preserve"> </w:t>
      </w:r>
      <w:r w:rsidRPr="002E731D">
        <w:rPr>
          <w:b w:val="0"/>
          <w:i/>
          <w:sz w:val="32"/>
          <w:szCs w:val="32"/>
        </w:rPr>
        <w:t>continued</w:t>
      </w:r>
    </w:p>
    <w:p w14:paraId="633B309F" w14:textId="77777777" w:rsidR="002E731D" w:rsidRDefault="002E731D"/>
    <w:p w14:paraId="0ADC61AE" w14:textId="77777777" w:rsidR="00970A61" w:rsidRDefault="00970A61"/>
    <w:p w14:paraId="6A94B79E" w14:textId="20789444" w:rsidR="002E731D" w:rsidRDefault="002E731D"/>
    <w:tbl>
      <w:tblPr>
        <w:tblW w:w="0" w:type="auto"/>
        <w:tblInd w:w="392" w:type="dxa"/>
        <w:tblLayout w:type="fixed"/>
        <w:tblCellMar>
          <w:left w:w="0" w:type="dxa"/>
          <w:right w:w="0" w:type="dxa"/>
        </w:tblCellMar>
        <w:tblLook w:val="0000" w:firstRow="0" w:lastRow="0" w:firstColumn="0" w:lastColumn="0" w:noHBand="0" w:noVBand="0"/>
      </w:tblPr>
      <w:tblGrid>
        <w:gridCol w:w="2268"/>
        <w:gridCol w:w="4660"/>
        <w:gridCol w:w="3136"/>
      </w:tblGrid>
      <w:tr w:rsidR="002E731D" w:rsidRPr="00EE235F" w14:paraId="180FC073" w14:textId="77777777" w:rsidTr="0054675C">
        <w:trPr>
          <w:trHeight w:val="20"/>
          <w:tblHeader/>
        </w:trPr>
        <w:tc>
          <w:tcPr>
            <w:tcW w:w="2268" w:type="dxa"/>
            <w:tcBorders>
              <w:top w:val="single" w:sz="6" w:space="0" w:color="009DE0"/>
              <w:left w:val="single" w:sz="6" w:space="0" w:color="009DE0"/>
              <w:bottom w:val="single" w:sz="6" w:space="0" w:color="009DE0"/>
              <w:right w:val="single" w:sz="6" w:space="0" w:color="009DE0"/>
            </w:tcBorders>
            <w:shd w:val="solid" w:color="009DE0" w:fill="auto"/>
            <w:tcMar>
              <w:top w:w="113" w:type="dxa"/>
              <w:left w:w="108" w:type="dxa"/>
              <w:bottom w:w="113" w:type="dxa"/>
              <w:right w:w="108" w:type="dxa"/>
            </w:tcMar>
            <w:vAlign w:val="bottom"/>
          </w:tcPr>
          <w:p w14:paraId="2339CC20" w14:textId="77777777" w:rsidR="002E731D" w:rsidRPr="00EE235F" w:rsidRDefault="002E731D" w:rsidP="002E731D">
            <w:pPr>
              <w:widowControl w:val="0"/>
              <w:suppressAutoHyphens/>
              <w:autoSpaceDE w:val="0"/>
              <w:autoSpaceDN w:val="0"/>
              <w:adjustRightInd w:val="0"/>
              <w:spacing w:line="288" w:lineRule="auto"/>
              <w:jc w:val="center"/>
              <w:textAlignment w:val="center"/>
              <w:rPr>
                <w:rFonts w:ascii="Frutiger LT Std 57 Cn" w:hAnsi="Frutiger LT Std 57 Cn" w:cs="Times New Roman"/>
                <w:bCs/>
                <w:caps/>
                <w:color w:val="FFFFFF"/>
                <w:sz w:val="20"/>
                <w:szCs w:val="20"/>
                <w:lang w:val="en-AU"/>
              </w:rPr>
            </w:pPr>
            <w:r w:rsidRPr="00EE235F">
              <w:rPr>
                <w:rFonts w:ascii="Frutiger LT Std 57 Cn" w:hAnsi="Frutiger LT Std 57 Cn" w:cs="GillSansMTPro-BoldCondensed"/>
                <w:bCs/>
                <w:caps/>
                <w:color w:val="FFFFFF"/>
                <w:sz w:val="20"/>
                <w:szCs w:val="20"/>
                <w:lang w:val="en-AU"/>
              </w:rPr>
              <w:t>Developmental Area</w:t>
            </w:r>
          </w:p>
        </w:tc>
        <w:tc>
          <w:tcPr>
            <w:tcW w:w="4660" w:type="dxa"/>
            <w:tcBorders>
              <w:top w:val="single" w:sz="6" w:space="0" w:color="009DE0"/>
              <w:left w:val="single" w:sz="6" w:space="0" w:color="009DE0"/>
              <w:bottom w:val="single" w:sz="6" w:space="0" w:color="009DE0"/>
              <w:right w:val="single" w:sz="6" w:space="0" w:color="009DE0"/>
            </w:tcBorders>
            <w:shd w:val="solid" w:color="009DE0" w:fill="auto"/>
            <w:tcMar>
              <w:top w:w="113" w:type="dxa"/>
              <w:left w:w="108" w:type="dxa"/>
              <w:bottom w:w="113" w:type="dxa"/>
              <w:right w:w="108" w:type="dxa"/>
            </w:tcMar>
            <w:vAlign w:val="bottom"/>
          </w:tcPr>
          <w:p w14:paraId="7B58A1D7" w14:textId="77777777" w:rsidR="002E731D" w:rsidRPr="00EE235F" w:rsidRDefault="002E731D" w:rsidP="002E731D">
            <w:pPr>
              <w:widowControl w:val="0"/>
              <w:suppressAutoHyphens/>
              <w:autoSpaceDE w:val="0"/>
              <w:autoSpaceDN w:val="0"/>
              <w:adjustRightInd w:val="0"/>
              <w:spacing w:line="288" w:lineRule="auto"/>
              <w:jc w:val="center"/>
              <w:textAlignment w:val="center"/>
              <w:rPr>
                <w:rFonts w:ascii="Frutiger LT Std 57 Cn" w:hAnsi="Frutiger LT Std 57 Cn" w:cs="Times New Roman"/>
                <w:bCs/>
                <w:caps/>
                <w:color w:val="FFFFFF"/>
                <w:sz w:val="20"/>
                <w:szCs w:val="20"/>
                <w:lang w:val="en-AU"/>
              </w:rPr>
            </w:pPr>
            <w:r w:rsidRPr="00EE235F">
              <w:rPr>
                <w:rFonts w:ascii="Frutiger LT Std 57 Cn" w:hAnsi="Frutiger LT Std 57 Cn" w:cs="GillSansMTPro-BoldCondensed"/>
                <w:bCs/>
                <w:caps/>
                <w:color w:val="FFFFFF"/>
                <w:sz w:val="20"/>
                <w:szCs w:val="20"/>
                <w:lang w:val="en-AU"/>
              </w:rPr>
              <w:t>Observe</w:t>
            </w:r>
          </w:p>
        </w:tc>
        <w:tc>
          <w:tcPr>
            <w:tcW w:w="3136" w:type="dxa"/>
            <w:tcBorders>
              <w:top w:val="single" w:sz="6" w:space="0" w:color="009DE0"/>
              <w:left w:val="single" w:sz="6" w:space="0" w:color="009DE0"/>
              <w:bottom w:val="single" w:sz="6" w:space="0" w:color="009DE0"/>
              <w:right w:val="single" w:sz="6" w:space="0" w:color="009DE0"/>
            </w:tcBorders>
            <w:shd w:val="solid" w:color="009DE0" w:fill="auto"/>
            <w:tcMar>
              <w:top w:w="113" w:type="dxa"/>
              <w:left w:w="108" w:type="dxa"/>
              <w:bottom w:w="113" w:type="dxa"/>
              <w:right w:w="108" w:type="dxa"/>
            </w:tcMar>
            <w:vAlign w:val="bottom"/>
          </w:tcPr>
          <w:p w14:paraId="1245BA7B" w14:textId="77777777" w:rsidR="002E731D" w:rsidRPr="00EE235F" w:rsidRDefault="002E731D" w:rsidP="002E731D">
            <w:pPr>
              <w:widowControl w:val="0"/>
              <w:suppressAutoHyphens/>
              <w:autoSpaceDE w:val="0"/>
              <w:autoSpaceDN w:val="0"/>
              <w:adjustRightInd w:val="0"/>
              <w:spacing w:line="288" w:lineRule="auto"/>
              <w:jc w:val="center"/>
              <w:textAlignment w:val="center"/>
              <w:rPr>
                <w:rFonts w:ascii="Frutiger LT Std 57 Cn" w:hAnsi="Frutiger LT Std 57 Cn" w:cs="Times New Roman"/>
                <w:bCs/>
                <w:caps/>
                <w:color w:val="FFFFFF"/>
                <w:sz w:val="20"/>
                <w:szCs w:val="20"/>
                <w:lang w:val="en-AU"/>
              </w:rPr>
            </w:pPr>
            <w:r w:rsidRPr="00EE235F">
              <w:rPr>
                <w:rFonts w:ascii="Frutiger LT Std 57 Cn" w:hAnsi="Frutiger LT Std 57 Cn" w:cs="GillSansMTPro-BoldCondensed"/>
                <w:bCs/>
                <w:caps/>
                <w:color w:val="FFFFFF"/>
                <w:sz w:val="20"/>
                <w:szCs w:val="20"/>
                <w:lang w:val="en-AU"/>
              </w:rPr>
              <w:t>Examples of Links to EYLF/NQS</w:t>
            </w:r>
          </w:p>
        </w:tc>
      </w:tr>
      <w:tr w:rsidR="00D1300B" w:rsidRPr="00D1300B" w14:paraId="1156E87A" w14:textId="77777777" w:rsidTr="0054675C">
        <w:trPr>
          <w:trHeight w:val="2319"/>
        </w:trPr>
        <w:tc>
          <w:tcPr>
            <w:tcW w:w="2268" w:type="dxa"/>
            <w:tcBorders>
              <w:top w:val="single" w:sz="6" w:space="0" w:color="009DE0"/>
              <w:left w:val="single" w:sz="6" w:space="0" w:color="009DE0"/>
              <w:bottom w:val="single" w:sz="6" w:space="0" w:color="009DE0"/>
              <w:right w:val="single" w:sz="6" w:space="0" w:color="009DE0"/>
            </w:tcBorders>
            <w:tcMar>
              <w:top w:w="113" w:type="dxa"/>
              <w:left w:w="108" w:type="dxa"/>
              <w:bottom w:w="113" w:type="dxa"/>
              <w:right w:w="108" w:type="dxa"/>
            </w:tcMar>
          </w:tcPr>
          <w:p w14:paraId="753FDC0D" w14:textId="77777777" w:rsidR="00D1300B" w:rsidRPr="00D1300B" w:rsidRDefault="00D1300B" w:rsidP="002E731D">
            <w:pPr>
              <w:pStyle w:val="col1"/>
            </w:pPr>
            <w:r w:rsidRPr="00D1300B">
              <w:t>Cognitive</w:t>
            </w:r>
          </w:p>
        </w:tc>
        <w:tc>
          <w:tcPr>
            <w:tcW w:w="4660" w:type="dxa"/>
            <w:tcBorders>
              <w:top w:val="single" w:sz="6" w:space="0" w:color="009DE0"/>
              <w:left w:val="single" w:sz="6" w:space="0" w:color="009DE0"/>
              <w:bottom w:val="single" w:sz="6" w:space="0" w:color="009DE0"/>
              <w:right w:val="single" w:sz="6" w:space="0" w:color="009DE0"/>
            </w:tcBorders>
            <w:tcMar>
              <w:top w:w="113" w:type="dxa"/>
              <w:left w:w="108" w:type="dxa"/>
              <w:bottom w:w="113" w:type="dxa"/>
              <w:right w:w="108" w:type="dxa"/>
            </w:tcMar>
          </w:tcPr>
          <w:p w14:paraId="2DE9DD47" w14:textId="77777777" w:rsidR="00D1300B" w:rsidRPr="00D1300B" w:rsidRDefault="00D1300B" w:rsidP="00EE235F">
            <w:pPr>
              <w:pStyle w:val="bullets"/>
            </w:pPr>
            <w:r w:rsidRPr="00D1300B">
              <w:t>smiles and laughs</w:t>
            </w:r>
          </w:p>
          <w:p w14:paraId="7FDABEB0" w14:textId="77777777" w:rsidR="00D1300B" w:rsidRPr="00D1300B" w:rsidRDefault="00D1300B" w:rsidP="00EE235F">
            <w:pPr>
              <w:pStyle w:val="bullets"/>
            </w:pPr>
            <w:r w:rsidRPr="00D1300B">
              <w:t>looks toward direction of sound</w:t>
            </w:r>
          </w:p>
          <w:p w14:paraId="05D2543C" w14:textId="77777777" w:rsidR="00D1300B" w:rsidRPr="00D1300B" w:rsidRDefault="00D1300B" w:rsidP="00EE235F">
            <w:pPr>
              <w:pStyle w:val="bullets"/>
            </w:pPr>
            <w:r w:rsidRPr="00D1300B">
              <w:t>eyes track slow moving target for brief period</w:t>
            </w:r>
          </w:p>
          <w:p w14:paraId="70F643A8" w14:textId="77777777" w:rsidR="00D1300B" w:rsidRPr="00D1300B" w:rsidRDefault="00D1300B" w:rsidP="00EE235F">
            <w:pPr>
              <w:pStyle w:val="bullets"/>
            </w:pPr>
            <w:r w:rsidRPr="00D1300B">
              <w:t>looks at edges, patterns with light/dark contrast and faces</w:t>
            </w:r>
          </w:p>
          <w:p w14:paraId="328E7746" w14:textId="77777777" w:rsidR="00D1300B" w:rsidRPr="00D1300B" w:rsidRDefault="00D1300B" w:rsidP="00EE235F">
            <w:pPr>
              <w:pStyle w:val="bullets"/>
            </w:pPr>
            <w:r w:rsidRPr="00D1300B">
              <w:t>imitates adult tongue movements when being held/talked to</w:t>
            </w:r>
          </w:p>
          <w:p w14:paraId="1E8279FF" w14:textId="77777777" w:rsidR="00D1300B" w:rsidRPr="00D1300B" w:rsidRDefault="00D1300B" w:rsidP="00EE235F">
            <w:pPr>
              <w:pStyle w:val="bullets"/>
            </w:pPr>
            <w:r w:rsidRPr="00D1300B">
              <w:t>learns through sensory experiences</w:t>
            </w:r>
          </w:p>
          <w:p w14:paraId="0E8EDCA5" w14:textId="77777777" w:rsidR="00D1300B" w:rsidRPr="00D1300B" w:rsidRDefault="00D1300B" w:rsidP="00EE235F">
            <w:pPr>
              <w:pStyle w:val="bullets"/>
            </w:pPr>
            <w:r w:rsidRPr="00D1300B">
              <w:t>repeats actions  but unaware of ability to cause actions</w:t>
            </w:r>
          </w:p>
        </w:tc>
        <w:tc>
          <w:tcPr>
            <w:tcW w:w="3136" w:type="dxa"/>
            <w:tcBorders>
              <w:top w:val="single" w:sz="6" w:space="0" w:color="009DE0"/>
              <w:left w:val="single" w:sz="6" w:space="0" w:color="009DE0"/>
              <w:bottom w:val="single" w:sz="6" w:space="0" w:color="009DE0"/>
              <w:right w:val="single" w:sz="6" w:space="0" w:color="009DE0"/>
            </w:tcBorders>
            <w:tcMar>
              <w:top w:w="113" w:type="dxa"/>
              <w:left w:w="108" w:type="dxa"/>
              <w:bottom w:w="113" w:type="dxa"/>
              <w:right w:w="108" w:type="dxa"/>
            </w:tcMar>
          </w:tcPr>
          <w:p w14:paraId="19B3517A" w14:textId="77777777" w:rsidR="00D1300B" w:rsidRPr="002E731D" w:rsidRDefault="00D1300B" w:rsidP="002E731D">
            <w:pPr>
              <w:widowControl w:val="0"/>
              <w:suppressAutoHyphens/>
              <w:autoSpaceDE w:val="0"/>
              <w:autoSpaceDN w:val="0"/>
              <w:adjustRightInd w:val="0"/>
              <w:spacing w:line="288" w:lineRule="auto"/>
              <w:textAlignment w:val="center"/>
              <w:rPr>
                <w:rFonts w:ascii="Gill Sans MT" w:hAnsi="Gill Sans MT" w:cs="GillSansMT-Bold"/>
                <w:bCs/>
                <w:color w:val="000000"/>
                <w:sz w:val="21"/>
                <w:szCs w:val="21"/>
                <w:lang w:val="en-GB"/>
              </w:rPr>
            </w:pPr>
            <w:r w:rsidRPr="002E731D">
              <w:rPr>
                <w:rFonts w:ascii="Gill Sans MT" w:hAnsi="Gill Sans MT" w:cs="GillSansMT-Bold"/>
                <w:b/>
                <w:bCs/>
                <w:color w:val="000000"/>
                <w:sz w:val="21"/>
                <w:szCs w:val="21"/>
                <w:lang w:val="en-GB"/>
              </w:rPr>
              <w:t>EYLF Outcome 4:</w:t>
            </w:r>
            <w:r w:rsidRPr="002E731D">
              <w:rPr>
                <w:rFonts w:ascii="Gill Sans MT" w:hAnsi="Gill Sans MT" w:cs="GillSansMT-Bold"/>
                <w:bCs/>
                <w:color w:val="000000"/>
                <w:sz w:val="21"/>
                <w:szCs w:val="21"/>
                <w:lang w:val="en-GB"/>
              </w:rPr>
              <w:t xml:space="preserve"> Children are confident and involved learners - Children transfer what they have learned from one context to another.  E.g. “Develop ability to mirror, repeat and practice the actions of others, either immediately or later.” (p.36)</w:t>
            </w:r>
          </w:p>
          <w:p w14:paraId="0F497D41" w14:textId="77777777" w:rsidR="00D1300B" w:rsidRPr="00D1300B" w:rsidRDefault="00D1300B" w:rsidP="002E731D">
            <w:pPr>
              <w:pStyle w:val="col1"/>
            </w:pPr>
            <w:r w:rsidRPr="00D1300B">
              <w:t>NQS:  Areas 1, 3, 4, 5, 6</w:t>
            </w:r>
          </w:p>
        </w:tc>
      </w:tr>
      <w:tr w:rsidR="00D1300B" w:rsidRPr="00D1300B" w14:paraId="79C75A54" w14:textId="77777777" w:rsidTr="0054675C">
        <w:trPr>
          <w:trHeight w:val="60"/>
        </w:trPr>
        <w:tc>
          <w:tcPr>
            <w:tcW w:w="2268" w:type="dxa"/>
            <w:tcBorders>
              <w:top w:val="single" w:sz="6" w:space="0" w:color="009DE0"/>
              <w:left w:val="single" w:sz="6" w:space="0" w:color="009DE0"/>
              <w:bottom w:val="single" w:sz="6" w:space="0" w:color="009DE0"/>
              <w:right w:val="single" w:sz="6" w:space="0" w:color="009DE0"/>
            </w:tcBorders>
            <w:tcMar>
              <w:top w:w="113" w:type="dxa"/>
              <w:left w:w="108" w:type="dxa"/>
              <w:bottom w:w="113" w:type="dxa"/>
              <w:right w:w="108" w:type="dxa"/>
            </w:tcMar>
          </w:tcPr>
          <w:p w14:paraId="4E215D32" w14:textId="77777777" w:rsidR="00D1300B" w:rsidRPr="00D1300B" w:rsidRDefault="00D1300B" w:rsidP="002E731D">
            <w:pPr>
              <w:pStyle w:val="col1"/>
            </w:pPr>
            <w:r w:rsidRPr="00D1300B">
              <w:t>Language</w:t>
            </w:r>
          </w:p>
        </w:tc>
        <w:tc>
          <w:tcPr>
            <w:tcW w:w="4660" w:type="dxa"/>
            <w:tcBorders>
              <w:top w:val="single" w:sz="6" w:space="0" w:color="009DE0"/>
              <w:left w:val="single" w:sz="6" w:space="0" w:color="009DE0"/>
              <w:bottom w:val="single" w:sz="6" w:space="0" w:color="009DE0"/>
              <w:right w:val="single" w:sz="6" w:space="0" w:color="009DE0"/>
            </w:tcBorders>
            <w:tcMar>
              <w:top w:w="113" w:type="dxa"/>
              <w:left w:w="108" w:type="dxa"/>
              <w:bottom w:w="113" w:type="dxa"/>
              <w:right w:w="108" w:type="dxa"/>
            </w:tcMar>
          </w:tcPr>
          <w:p w14:paraId="71012EF0" w14:textId="77777777" w:rsidR="00D1300B" w:rsidRPr="00D1300B" w:rsidRDefault="00D1300B" w:rsidP="00EE235F">
            <w:pPr>
              <w:pStyle w:val="bullets"/>
            </w:pPr>
            <w:r w:rsidRPr="00D1300B">
              <w:t>expresses needs</w:t>
            </w:r>
          </w:p>
          <w:p w14:paraId="55729CFB" w14:textId="77777777" w:rsidR="00D1300B" w:rsidRPr="00D1300B" w:rsidRDefault="00D1300B" w:rsidP="00EE235F">
            <w:pPr>
              <w:pStyle w:val="bullets"/>
            </w:pPr>
            <w:r w:rsidRPr="00D1300B">
              <w:t>cries</w:t>
            </w:r>
          </w:p>
          <w:p w14:paraId="28FD2353" w14:textId="77777777" w:rsidR="00D1300B" w:rsidRPr="00D1300B" w:rsidRDefault="00D1300B" w:rsidP="00EE235F">
            <w:pPr>
              <w:pStyle w:val="bullets"/>
            </w:pPr>
            <w:r w:rsidRPr="00D1300B">
              <w:t>when content makes small throaty noises</w:t>
            </w:r>
          </w:p>
          <w:p w14:paraId="1240EE56" w14:textId="77777777" w:rsidR="00D1300B" w:rsidRPr="00D1300B" w:rsidRDefault="00D1300B" w:rsidP="00EE235F">
            <w:pPr>
              <w:pStyle w:val="bullets"/>
            </w:pPr>
            <w:r w:rsidRPr="00D1300B">
              <w:rPr>
                <w:spacing w:val="-1"/>
              </w:rPr>
              <w:t>soothed by sound of voice or by low rhythmic sounds</w:t>
            </w:r>
          </w:p>
          <w:p w14:paraId="60042225" w14:textId="77777777" w:rsidR="00D1300B" w:rsidRPr="00D1300B" w:rsidRDefault="00D1300B" w:rsidP="00EE235F">
            <w:pPr>
              <w:pStyle w:val="bullets"/>
            </w:pPr>
            <w:r w:rsidRPr="00D1300B">
              <w:t>imitates adult tongue movements when being held and talked to</w:t>
            </w:r>
          </w:p>
          <w:p w14:paraId="199EDB88" w14:textId="77777777" w:rsidR="00D1300B" w:rsidRPr="00D1300B" w:rsidRDefault="00D1300B" w:rsidP="00EE235F">
            <w:pPr>
              <w:pStyle w:val="bullets"/>
            </w:pPr>
            <w:r w:rsidRPr="00D1300B">
              <w:t>may start to copy sounds</w:t>
            </w:r>
          </w:p>
          <w:p w14:paraId="7E58AE12" w14:textId="77777777" w:rsidR="00D1300B" w:rsidRPr="00D1300B" w:rsidRDefault="00D1300B" w:rsidP="00EE235F">
            <w:pPr>
              <w:pStyle w:val="bullets"/>
            </w:pPr>
            <w:r w:rsidRPr="00D1300B">
              <w:t>coos and gurgles</w:t>
            </w:r>
          </w:p>
        </w:tc>
        <w:tc>
          <w:tcPr>
            <w:tcW w:w="3136" w:type="dxa"/>
            <w:tcBorders>
              <w:top w:val="single" w:sz="6" w:space="0" w:color="009DE0"/>
              <w:left w:val="single" w:sz="6" w:space="0" w:color="009DE0"/>
              <w:bottom w:val="single" w:sz="6" w:space="0" w:color="009DE0"/>
              <w:right w:val="single" w:sz="6" w:space="0" w:color="009DE0"/>
            </w:tcBorders>
            <w:tcMar>
              <w:top w:w="113" w:type="dxa"/>
              <w:left w:w="108" w:type="dxa"/>
              <w:bottom w:w="113" w:type="dxa"/>
              <w:right w:w="108" w:type="dxa"/>
            </w:tcMar>
          </w:tcPr>
          <w:p w14:paraId="2B1AD530" w14:textId="77777777" w:rsidR="00D1300B" w:rsidRPr="00D1300B" w:rsidRDefault="00D1300B" w:rsidP="00D1300B">
            <w:pPr>
              <w:widowControl w:val="0"/>
              <w:suppressAutoHyphens/>
              <w:autoSpaceDE w:val="0"/>
              <w:autoSpaceDN w:val="0"/>
              <w:adjustRightInd w:val="0"/>
              <w:spacing w:line="288" w:lineRule="auto"/>
              <w:textAlignment w:val="center"/>
              <w:rPr>
                <w:rFonts w:ascii="ArialMT" w:hAnsi="ArialMT" w:cs="ArialMT"/>
                <w:color w:val="000000"/>
                <w:sz w:val="20"/>
                <w:szCs w:val="20"/>
                <w:lang w:val="en-AU"/>
              </w:rPr>
            </w:pPr>
            <w:r w:rsidRPr="002E731D">
              <w:rPr>
                <w:rFonts w:ascii="Gill Sans MT" w:hAnsi="Gill Sans MT" w:cs="GillSansMT-Bold"/>
                <w:b/>
                <w:bCs/>
                <w:color w:val="000000"/>
                <w:sz w:val="21"/>
                <w:szCs w:val="21"/>
                <w:lang w:val="en-GB"/>
              </w:rPr>
              <w:t>EYLF Outcome 5:</w:t>
            </w:r>
            <w:r w:rsidRPr="00D1300B">
              <w:rPr>
                <w:rFonts w:ascii="GillSansMT" w:hAnsi="GillSansMT" w:cs="GillSansMT"/>
                <w:color w:val="000000"/>
                <w:sz w:val="21"/>
                <w:szCs w:val="21"/>
                <w:lang w:val="en-GB"/>
              </w:rPr>
              <w:t xml:space="preserve"> </w:t>
            </w:r>
            <w:r w:rsidRPr="00D1300B">
              <w:rPr>
                <w:rFonts w:ascii="GillSansMT" w:hAnsi="GillSansMT" w:cs="GillSansMT"/>
                <w:color w:val="000000"/>
                <w:spacing w:val="-1"/>
                <w:sz w:val="21"/>
                <w:szCs w:val="21"/>
                <w:lang w:val="en-GB"/>
              </w:rPr>
              <w:t>Children are effective communicators - Children interact verbally and non-verbally for a range of purposes. E.g. “engage in enjoyable interactions with babies as they make and play with sounds.” (p.40)</w:t>
            </w:r>
          </w:p>
          <w:p w14:paraId="3F715499" w14:textId="77777777" w:rsidR="00D1300B" w:rsidRPr="00D1300B" w:rsidRDefault="00D1300B" w:rsidP="002E731D">
            <w:pPr>
              <w:pStyle w:val="col1"/>
            </w:pPr>
            <w:r w:rsidRPr="00D1300B">
              <w:t>NQS:  Areas 1, 3, 5</w:t>
            </w:r>
          </w:p>
        </w:tc>
      </w:tr>
      <w:tr w:rsidR="00D1300B" w:rsidRPr="00D1300B" w14:paraId="5B766F05" w14:textId="77777777" w:rsidTr="0054675C">
        <w:trPr>
          <w:trHeight w:val="60"/>
        </w:trPr>
        <w:tc>
          <w:tcPr>
            <w:tcW w:w="2268" w:type="dxa"/>
            <w:tcBorders>
              <w:top w:val="single" w:sz="6" w:space="0" w:color="009DE0"/>
              <w:left w:val="single" w:sz="6" w:space="0" w:color="009DE0"/>
              <w:bottom w:val="single" w:sz="6" w:space="0" w:color="009DE0"/>
              <w:right w:val="single" w:sz="6" w:space="0" w:color="009DE0"/>
            </w:tcBorders>
            <w:shd w:val="clear" w:color="009DE0" w:fill="C0E4F4"/>
            <w:tcMar>
              <w:top w:w="113" w:type="dxa"/>
              <w:left w:w="108" w:type="dxa"/>
              <w:bottom w:w="113" w:type="dxa"/>
              <w:right w:w="108" w:type="dxa"/>
            </w:tcMar>
          </w:tcPr>
          <w:p w14:paraId="6FE1462B" w14:textId="77777777" w:rsidR="00D1300B" w:rsidRPr="00EE235F" w:rsidRDefault="00D1300B" w:rsidP="0020104A">
            <w:pPr>
              <w:pStyle w:val="col1"/>
            </w:pPr>
            <w:r w:rsidRPr="00EE235F">
              <w:t>Seek advice if:</w:t>
            </w:r>
          </w:p>
        </w:tc>
        <w:tc>
          <w:tcPr>
            <w:tcW w:w="4660" w:type="dxa"/>
            <w:tcBorders>
              <w:top w:val="single" w:sz="6" w:space="0" w:color="009DE0"/>
              <w:left w:val="single" w:sz="6" w:space="0" w:color="009DE0"/>
              <w:bottom w:val="single" w:sz="6" w:space="0" w:color="009DE0"/>
              <w:right w:val="single" w:sz="6" w:space="0" w:color="009DE0"/>
            </w:tcBorders>
            <w:shd w:val="clear" w:color="009DE0" w:fill="C0E4F4"/>
            <w:tcMar>
              <w:top w:w="113" w:type="dxa"/>
              <w:left w:w="108" w:type="dxa"/>
              <w:bottom w:w="113" w:type="dxa"/>
              <w:right w:w="108" w:type="dxa"/>
            </w:tcMar>
          </w:tcPr>
          <w:p w14:paraId="304DD0FD" w14:textId="77777777" w:rsidR="00D1300B" w:rsidRPr="00D1300B" w:rsidRDefault="00D1300B" w:rsidP="002E731D">
            <w:pPr>
              <w:pStyle w:val="bullets"/>
            </w:pPr>
            <w:r w:rsidRPr="00D1300B">
              <w:t>is floppy or stiff</w:t>
            </w:r>
          </w:p>
          <w:p w14:paraId="34574D02" w14:textId="77777777" w:rsidR="00D1300B" w:rsidRPr="00D1300B" w:rsidRDefault="00D1300B" w:rsidP="002E731D">
            <w:pPr>
              <w:pStyle w:val="bullets"/>
            </w:pPr>
            <w:r w:rsidRPr="00D1300B">
              <w:t>cries a lot</w:t>
            </w:r>
          </w:p>
          <w:p w14:paraId="14320A10" w14:textId="77777777" w:rsidR="00D1300B" w:rsidRPr="00D1300B" w:rsidRDefault="00D1300B" w:rsidP="002E731D">
            <w:pPr>
              <w:pStyle w:val="bullets"/>
            </w:pPr>
            <w:r w:rsidRPr="00D1300B">
              <w:t>arches his/her back</w:t>
            </w:r>
          </w:p>
          <w:p w14:paraId="5EB8D476" w14:textId="77777777" w:rsidR="00D1300B" w:rsidRPr="00D1300B" w:rsidRDefault="00D1300B" w:rsidP="002E731D">
            <w:pPr>
              <w:pStyle w:val="bullets"/>
            </w:pPr>
            <w:r w:rsidRPr="00D1300B">
              <w:t>is not responding to sounds</w:t>
            </w:r>
          </w:p>
          <w:p w14:paraId="73BBAC19" w14:textId="77777777" w:rsidR="00D1300B" w:rsidRPr="00D1300B" w:rsidRDefault="00D1300B" w:rsidP="002E731D">
            <w:pPr>
              <w:pStyle w:val="bullets"/>
            </w:pPr>
            <w:r w:rsidRPr="00D1300B">
              <w:rPr>
                <w:spacing w:val="-3"/>
              </w:rPr>
              <w:t>is not showing interest or responding when played with</w:t>
            </w:r>
          </w:p>
          <w:p w14:paraId="01C6373E" w14:textId="77777777" w:rsidR="00D1300B" w:rsidRPr="00D1300B" w:rsidRDefault="00D1300B" w:rsidP="002E731D">
            <w:pPr>
              <w:pStyle w:val="bullets"/>
            </w:pPr>
            <w:r w:rsidRPr="00D1300B">
              <w:t>is not feeding as expected</w:t>
            </w:r>
          </w:p>
          <w:p w14:paraId="2C41F840" w14:textId="77777777" w:rsidR="00D1300B" w:rsidRPr="00D1300B" w:rsidRDefault="00D1300B" w:rsidP="002E731D">
            <w:pPr>
              <w:pStyle w:val="bullets"/>
            </w:pPr>
            <w:r w:rsidRPr="00D1300B">
              <w:t>is not starting to make sounds</w:t>
            </w:r>
          </w:p>
          <w:p w14:paraId="79DD87F7" w14:textId="77777777" w:rsidR="00D1300B" w:rsidRPr="00D1300B" w:rsidRDefault="00D1300B" w:rsidP="002E731D">
            <w:pPr>
              <w:pStyle w:val="bullets"/>
            </w:pPr>
            <w:r w:rsidRPr="00D1300B">
              <w:t>is not responding to familiar faces</w:t>
            </w:r>
          </w:p>
        </w:tc>
        <w:tc>
          <w:tcPr>
            <w:tcW w:w="3136" w:type="dxa"/>
            <w:tcBorders>
              <w:top w:val="single" w:sz="6" w:space="0" w:color="009DE0"/>
              <w:left w:val="single" w:sz="6" w:space="0" w:color="009DE0"/>
              <w:bottom w:val="single" w:sz="6" w:space="0" w:color="009DE0"/>
              <w:right w:val="single" w:sz="6" w:space="0" w:color="009DE0"/>
            </w:tcBorders>
            <w:shd w:val="clear" w:color="009DE0" w:fill="C0E4F4"/>
            <w:tcMar>
              <w:top w:w="113" w:type="dxa"/>
              <w:left w:w="108" w:type="dxa"/>
              <w:bottom w:w="113" w:type="dxa"/>
              <w:right w:w="108" w:type="dxa"/>
            </w:tcMar>
          </w:tcPr>
          <w:p w14:paraId="42B601F8" w14:textId="77777777" w:rsidR="00D1300B" w:rsidRPr="00D1300B" w:rsidRDefault="00D1300B" w:rsidP="002E731D">
            <w:pPr>
              <w:pStyle w:val="col1"/>
            </w:pPr>
            <w:r w:rsidRPr="00D1300B">
              <w:t>NQS:  Areas 1, 2, 6, 7</w:t>
            </w:r>
          </w:p>
        </w:tc>
      </w:tr>
    </w:tbl>
    <w:p w14:paraId="07B3EA33" w14:textId="77777777" w:rsidR="00D1300B" w:rsidRDefault="00D1300B" w:rsidP="00D70868">
      <w:pPr>
        <w:tabs>
          <w:tab w:val="left" w:pos="1910"/>
        </w:tabs>
        <w:rPr>
          <w:color w:val="000000" w:themeColor="text1"/>
        </w:rPr>
      </w:pPr>
    </w:p>
    <w:p w14:paraId="53316210" w14:textId="77777777" w:rsidR="00D1300B" w:rsidRDefault="00D1300B" w:rsidP="00D70868">
      <w:pPr>
        <w:tabs>
          <w:tab w:val="left" w:pos="1910"/>
        </w:tabs>
        <w:rPr>
          <w:color w:val="000000" w:themeColor="text1"/>
        </w:rPr>
      </w:pPr>
    </w:p>
    <w:p w14:paraId="288BD442" w14:textId="77777777" w:rsidR="00D1300B" w:rsidRDefault="00D1300B" w:rsidP="00D70868">
      <w:pPr>
        <w:tabs>
          <w:tab w:val="left" w:pos="1910"/>
        </w:tabs>
        <w:rPr>
          <w:color w:val="000000" w:themeColor="text1"/>
        </w:rPr>
      </w:pPr>
    </w:p>
    <w:p w14:paraId="175AB6A7" w14:textId="77777777" w:rsidR="00D1300B" w:rsidRDefault="00D1300B" w:rsidP="00D70868">
      <w:pPr>
        <w:tabs>
          <w:tab w:val="left" w:pos="1910"/>
        </w:tabs>
        <w:rPr>
          <w:color w:val="000000" w:themeColor="text1"/>
        </w:rPr>
      </w:pPr>
    </w:p>
    <w:p w14:paraId="0E1DF3DF" w14:textId="77777777" w:rsidR="00D1300B" w:rsidRDefault="00D1300B" w:rsidP="00D70868">
      <w:pPr>
        <w:tabs>
          <w:tab w:val="left" w:pos="1910"/>
        </w:tabs>
        <w:rPr>
          <w:color w:val="000000" w:themeColor="text1"/>
        </w:rPr>
      </w:pPr>
    </w:p>
    <w:p w14:paraId="51DA755E" w14:textId="77777777" w:rsidR="004D0B34" w:rsidRDefault="004D0B34" w:rsidP="00D70868">
      <w:pPr>
        <w:tabs>
          <w:tab w:val="left" w:pos="1910"/>
        </w:tabs>
        <w:rPr>
          <w:color w:val="000000" w:themeColor="text1"/>
        </w:rPr>
      </w:pPr>
    </w:p>
    <w:p w14:paraId="2E216544" w14:textId="38D7A055" w:rsidR="00D1300B" w:rsidRDefault="00D1300B" w:rsidP="00D70868">
      <w:pPr>
        <w:tabs>
          <w:tab w:val="left" w:pos="1910"/>
        </w:tabs>
        <w:rPr>
          <w:color w:val="000000" w:themeColor="text1"/>
        </w:rPr>
      </w:pPr>
    </w:p>
    <w:p w14:paraId="52369E78" w14:textId="77777777" w:rsidR="00D1300B" w:rsidRDefault="00D1300B" w:rsidP="00D70868">
      <w:pPr>
        <w:tabs>
          <w:tab w:val="left" w:pos="1910"/>
        </w:tabs>
        <w:rPr>
          <w:color w:val="000000" w:themeColor="text1"/>
        </w:rPr>
      </w:pPr>
    </w:p>
    <w:p w14:paraId="146A4759" w14:textId="77777777" w:rsidR="00D1300B" w:rsidRDefault="00D1300B" w:rsidP="00D70868">
      <w:pPr>
        <w:tabs>
          <w:tab w:val="left" w:pos="1910"/>
        </w:tabs>
        <w:rPr>
          <w:color w:val="000000" w:themeColor="text1"/>
        </w:rPr>
      </w:pPr>
    </w:p>
    <w:p w14:paraId="4C3FEE6F" w14:textId="44D57ED9" w:rsidR="004D0B34" w:rsidRDefault="004D0B34">
      <w:pPr>
        <w:rPr>
          <w:color w:val="000000" w:themeColor="text1"/>
        </w:rPr>
      </w:pPr>
      <w:r>
        <w:rPr>
          <w:color w:val="000000" w:themeColor="text1"/>
        </w:rPr>
        <w:br w:type="page"/>
      </w:r>
    </w:p>
    <w:p w14:paraId="3E2C1B44" w14:textId="6CAF229C" w:rsidR="00A26AD2" w:rsidRDefault="004D0B34" w:rsidP="00A26AD2">
      <w:pPr>
        <w:tabs>
          <w:tab w:val="left" w:pos="1910"/>
        </w:tabs>
        <w:rPr>
          <w:color w:val="000000" w:themeColor="text1"/>
        </w:rPr>
      </w:pPr>
      <w:r w:rsidRPr="00A26AD2">
        <w:rPr>
          <w:noProof/>
          <w:lang w:val="en-AU" w:eastAsia="en-AU"/>
        </w:rPr>
        <w:lastRenderedPageBreak/>
        <w:drawing>
          <wp:anchor distT="0" distB="0" distL="114300" distR="114300" simplePos="0" relativeHeight="251664384" behindDoc="1" locked="0" layoutInCell="1" allowOverlap="1" wp14:anchorId="6A45C3F3" wp14:editId="77C21BBD">
            <wp:simplePos x="0" y="0"/>
            <wp:positionH relativeFrom="column">
              <wp:posOffset>0</wp:posOffset>
            </wp:positionH>
            <wp:positionV relativeFrom="paragraph">
              <wp:posOffset>-571500</wp:posOffset>
            </wp:positionV>
            <wp:extent cx="7158990" cy="1600200"/>
            <wp:effectExtent l="0" t="0" r="3810" b="0"/>
            <wp:wrapNone/>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t="4797" r="1625"/>
                    <a:stretch/>
                  </pic:blipFill>
                  <pic:spPr bwMode="auto">
                    <a:xfrm>
                      <a:off x="0" y="0"/>
                      <a:ext cx="7158990"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C6F066" w14:textId="4CEFE3ED" w:rsidR="00A26AD2" w:rsidRPr="00EE235F" w:rsidRDefault="00A26AD2" w:rsidP="00A26AD2">
      <w:pPr>
        <w:pStyle w:val="mainhead1"/>
      </w:pPr>
      <w:r w:rsidRPr="00EE235F">
        <w:t>Developmental milestones and the EYLF/NQS</w:t>
      </w:r>
    </w:p>
    <w:p w14:paraId="2201518C" w14:textId="6FA626DA" w:rsidR="00A26AD2" w:rsidRPr="00EE235F" w:rsidRDefault="00A26AD2" w:rsidP="00A26AD2">
      <w:pPr>
        <w:pStyle w:val="mainheading"/>
      </w:pPr>
      <w:r w:rsidRPr="00EE235F">
        <w:t xml:space="preserve">4 </w:t>
      </w:r>
      <w:r>
        <w:t>to 8 months</w:t>
      </w:r>
    </w:p>
    <w:p w14:paraId="4BAAEEA4" w14:textId="77777777" w:rsidR="00D1300B" w:rsidRDefault="00D1300B" w:rsidP="00D70868">
      <w:pPr>
        <w:tabs>
          <w:tab w:val="left" w:pos="1910"/>
        </w:tabs>
        <w:rPr>
          <w:color w:val="000000" w:themeColor="text1"/>
        </w:rPr>
      </w:pPr>
    </w:p>
    <w:p w14:paraId="7791ED01" w14:textId="77777777" w:rsidR="00D1300B" w:rsidRDefault="00D1300B" w:rsidP="00D70868">
      <w:pPr>
        <w:tabs>
          <w:tab w:val="left" w:pos="1910"/>
        </w:tabs>
        <w:rPr>
          <w:color w:val="000000" w:themeColor="text1"/>
        </w:rPr>
      </w:pPr>
    </w:p>
    <w:p w14:paraId="7C2EDC29" w14:textId="77777777" w:rsidR="00970A61" w:rsidRDefault="00970A61" w:rsidP="00D70868">
      <w:pPr>
        <w:tabs>
          <w:tab w:val="left" w:pos="1910"/>
        </w:tabs>
        <w:rPr>
          <w:color w:val="000000" w:themeColor="text1"/>
        </w:rPr>
      </w:pPr>
    </w:p>
    <w:tbl>
      <w:tblPr>
        <w:tblW w:w="0" w:type="auto"/>
        <w:tblInd w:w="250" w:type="dxa"/>
        <w:tblLayout w:type="fixed"/>
        <w:tblCellMar>
          <w:left w:w="0" w:type="dxa"/>
          <w:right w:w="0" w:type="dxa"/>
        </w:tblCellMar>
        <w:tblLook w:val="0000" w:firstRow="0" w:lastRow="0" w:firstColumn="0" w:lastColumn="0" w:noHBand="0" w:noVBand="0"/>
      </w:tblPr>
      <w:tblGrid>
        <w:gridCol w:w="2268"/>
        <w:gridCol w:w="4972"/>
        <w:gridCol w:w="3092"/>
      </w:tblGrid>
      <w:tr w:rsidR="00C26DC8" w:rsidRPr="00C26DC8" w14:paraId="109DB31E" w14:textId="77777777" w:rsidTr="00C26DC8">
        <w:trPr>
          <w:trHeight w:val="60"/>
          <w:tblHeader/>
        </w:trPr>
        <w:tc>
          <w:tcPr>
            <w:tcW w:w="2268" w:type="dxa"/>
            <w:tcBorders>
              <w:top w:val="single" w:sz="6" w:space="0" w:color="C70A1C"/>
              <w:left w:val="single" w:sz="6" w:space="0" w:color="C70A1C"/>
              <w:bottom w:val="single" w:sz="6" w:space="0" w:color="C70A1C"/>
              <w:right w:val="single" w:sz="6" w:space="0" w:color="C70A1C"/>
            </w:tcBorders>
            <w:shd w:val="solid" w:color="C70A1C" w:fill="auto"/>
            <w:tcMar>
              <w:top w:w="113" w:type="dxa"/>
              <w:left w:w="108" w:type="dxa"/>
              <w:bottom w:w="113" w:type="dxa"/>
              <w:right w:w="108" w:type="dxa"/>
            </w:tcMar>
            <w:vAlign w:val="center"/>
          </w:tcPr>
          <w:p w14:paraId="5810663C" w14:textId="77777777" w:rsidR="00C26DC8" w:rsidRPr="00C26DC8" w:rsidRDefault="00C26DC8" w:rsidP="00C26DC8">
            <w:pPr>
              <w:pStyle w:val="tabletophead"/>
              <w:rPr>
                <w:rFonts w:cs="Times New Roman"/>
              </w:rPr>
            </w:pPr>
            <w:r w:rsidRPr="00C26DC8">
              <w:t>Developmental Area</w:t>
            </w:r>
          </w:p>
        </w:tc>
        <w:tc>
          <w:tcPr>
            <w:tcW w:w="4972" w:type="dxa"/>
            <w:tcBorders>
              <w:top w:val="single" w:sz="6" w:space="0" w:color="C70A1C"/>
              <w:left w:val="single" w:sz="6" w:space="0" w:color="C70A1C"/>
              <w:bottom w:val="single" w:sz="6" w:space="0" w:color="C70A1C"/>
              <w:right w:val="single" w:sz="6" w:space="0" w:color="C70A1C"/>
            </w:tcBorders>
            <w:shd w:val="solid" w:color="C70A1C" w:fill="auto"/>
            <w:tcMar>
              <w:top w:w="113" w:type="dxa"/>
              <w:left w:w="108" w:type="dxa"/>
              <w:bottom w:w="113" w:type="dxa"/>
              <w:right w:w="108" w:type="dxa"/>
            </w:tcMar>
            <w:vAlign w:val="center"/>
          </w:tcPr>
          <w:p w14:paraId="082EFA05" w14:textId="77777777" w:rsidR="00C26DC8" w:rsidRPr="00C26DC8" w:rsidRDefault="00C26DC8" w:rsidP="00C26DC8">
            <w:pPr>
              <w:pStyle w:val="tabletophead"/>
              <w:rPr>
                <w:rFonts w:cs="Times New Roman"/>
              </w:rPr>
            </w:pPr>
            <w:r w:rsidRPr="00C26DC8">
              <w:t>Observe</w:t>
            </w:r>
          </w:p>
        </w:tc>
        <w:tc>
          <w:tcPr>
            <w:tcW w:w="3092" w:type="dxa"/>
            <w:tcBorders>
              <w:top w:val="single" w:sz="6" w:space="0" w:color="C70A1C"/>
              <w:left w:val="single" w:sz="6" w:space="0" w:color="C70A1C"/>
              <w:bottom w:val="single" w:sz="6" w:space="0" w:color="C70A1C"/>
              <w:right w:val="single" w:sz="6" w:space="0" w:color="C70A1C"/>
            </w:tcBorders>
            <w:shd w:val="solid" w:color="C70A1C" w:fill="auto"/>
            <w:tcMar>
              <w:top w:w="113" w:type="dxa"/>
              <w:left w:w="108" w:type="dxa"/>
              <w:bottom w:w="113" w:type="dxa"/>
              <w:right w:w="108" w:type="dxa"/>
            </w:tcMar>
            <w:vAlign w:val="center"/>
          </w:tcPr>
          <w:p w14:paraId="0D3A4CB7" w14:textId="77777777" w:rsidR="00C26DC8" w:rsidRPr="00C26DC8" w:rsidRDefault="00C26DC8" w:rsidP="00C26DC8">
            <w:pPr>
              <w:pStyle w:val="tabletophead"/>
              <w:rPr>
                <w:rFonts w:cs="Times New Roman"/>
              </w:rPr>
            </w:pPr>
            <w:r w:rsidRPr="00C26DC8">
              <w:t>Examples of Links to EYLF/NQS</w:t>
            </w:r>
          </w:p>
        </w:tc>
      </w:tr>
      <w:tr w:rsidR="00C26DC8" w:rsidRPr="00C26DC8" w14:paraId="10B4CEDC" w14:textId="77777777" w:rsidTr="00C26DC8">
        <w:trPr>
          <w:trHeight w:val="60"/>
        </w:trPr>
        <w:tc>
          <w:tcPr>
            <w:tcW w:w="2268" w:type="dxa"/>
            <w:tcBorders>
              <w:top w:val="single" w:sz="6" w:space="0" w:color="C70A1C"/>
              <w:left w:val="single" w:sz="6" w:space="0" w:color="C70A1C"/>
              <w:bottom w:val="single" w:sz="6" w:space="0" w:color="C70A1C"/>
              <w:right w:val="single" w:sz="6" w:space="0" w:color="C70A1C"/>
            </w:tcBorders>
            <w:tcMar>
              <w:top w:w="113" w:type="dxa"/>
              <w:left w:w="108" w:type="dxa"/>
              <w:bottom w:w="113" w:type="dxa"/>
              <w:right w:w="108" w:type="dxa"/>
            </w:tcMar>
          </w:tcPr>
          <w:p w14:paraId="0CED46F1" w14:textId="77777777" w:rsidR="00C26DC8" w:rsidRPr="00C26DC8" w:rsidRDefault="00C26DC8" w:rsidP="00C26DC8">
            <w:pPr>
              <w:pStyle w:val="col1red"/>
            </w:pPr>
            <w:r w:rsidRPr="00C26DC8">
              <w:t>Physical</w:t>
            </w:r>
          </w:p>
        </w:tc>
        <w:tc>
          <w:tcPr>
            <w:tcW w:w="4972" w:type="dxa"/>
            <w:tcBorders>
              <w:top w:val="single" w:sz="6" w:space="0" w:color="C70A1C"/>
              <w:left w:val="single" w:sz="6" w:space="0" w:color="C70A1C"/>
              <w:bottom w:val="single" w:sz="6" w:space="0" w:color="C70A1C"/>
              <w:right w:val="single" w:sz="6" w:space="0" w:color="C70A1C"/>
            </w:tcBorders>
            <w:tcMar>
              <w:top w:w="113" w:type="dxa"/>
              <w:left w:w="108" w:type="dxa"/>
              <w:bottom w:w="113" w:type="dxa"/>
              <w:right w:w="108" w:type="dxa"/>
            </w:tcMar>
          </w:tcPr>
          <w:p w14:paraId="05C73225" w14:textId="77777777" w:rsidR="00C26DC8" w:rsidRPr="00C26DC8" w:rsidRDefault="00C26DC8" w:rsidP="00C26DC8">
            <w:pPr>
              <w:pStyle w:val="bullets"/>
              <w:rPr>
                <w:sz w:val="21"/>
                <w:szCs w:val="21"/>
              </w:rPr>
            </w:pPr>
            <w:r w:rsidRPr="00C26DC8">
              <w:rPr>
                <w:sz w:val="21"/>
                <w:szCs w:val="21"/>
              </w:rPr>
              <w:t>plays with feet and toes</w:t>
            </w:r>
          </w:p>
          <w:p w14:paraId="45DB5775" w14:textId="77777777" w:rsidR="00C26DC8" w:rsidRPr="00C26DC8" w:rsidRDefault="00C26DC8" w:rsidP="00C26DC8">
            <w:pPr>
              <w:pStyle w:val="bullets"/>
              <w:rPr>
                <w:sz w:val="21"/>
                <w:szCs w:val="21"/>
              </w:rPr>
            </w:pPr>
            <w:r w:rsidRPr="00C26DC8">
              <w:rPr>
                <w:sz w:val="21"/>
                <w:szCs w:val="21"/>
              </w:rPr>
              <w:t>makes effort to sit alone, but needs hand support</w:t>
            </w:r>
          </w:p>
          <w:p w14:paraId="0AB70F2E" w14:textId="77777777" w:rsidR="00C26DC8" w:rsidRPr="00C26DC8" w:rsidRDefault="00C26DC8" w:rsidP="00C26DC8">
            <w:pPr>
              <w:pStyle w:val="bullets"/>
              <w:rPr>
                <w:sz w:val="21"/>
                <w:szCs w:val="21"/>
              </w:rPr>
            </w:pPr>
            <w:r w:rsidRPr="00C26DC8">
              <w:rPr>
                <w:sz w:val="21"/>
                <w:szCs w:val="21"/>
              </w:rPr>
              <w:t>raises head and chest when lying on stomach</w:t>
            </w:r>
          </w:p>
          <w:p w14:paraId="2BCE0BDD" w14:textId="77777777" w:rsidR="00C26DC8" w:rsidRPr="00C26DC8" w:rsidRDefault="00C26DC8" w:rsidP="00C26DC8">
            <w:pPr>
              <w:pStyle w:val="bullets"/>
              <w:rPr>
                <w:sz w:val="21"/>
                <w:szCs w:val="21"/>
              </w:rPr>
            </w:pPr>
            <w:r w:rsidRPr="00C26DC8">
              <w:rPr>
                <w:sz w:val="21"/>
                <w:szCs w:val="21"/>
              </w:rPr>
              <w:t>makes crawling movements when lying on stomach</w:t>
            </w:r>
          </w:p>
          <w:p w14:paraId="1AA9E0F3" w14:textId="77777777" w:rsidR="00C26DC8" w:rsidRPr="00C26DC8" w:rsidRDefault="00C26DC8" w:rsidP="00C26DC8">
            <w:pPr>
              <w:pStyle w:val="bullets"/>
              <w:rPr>
                <w:sz w:val="21"/>
                <w:szCs w:val="21"/>
              </w:rPr>
            </w:pPr>
            <w:r w:rsidRPr="00C26DC8">
              <w:rPr>
                <w:sz w:val="21"/>
                <w:szCs w:val="21"/>
              </w:rPr>
              <w:t>rolls from back to stomach</w:t>
            </w:r>
          </w:p>
          <w:p w14:paraId="02277E95" w14:textId="77777777" w:rsidR="00C26DC8" w:rsidRPr="00C26DC8" w:rsidRDefault="00C26DC8" w:rsidP="00C26DC8">
            <w:pPr>
              <w:pStyle w:val="bullets"/>
              <w:rPr>
                <w:sz w:val="21"/>
                <w:szCs w:val="21"/>
              </w:rPr>
            </w:pPr>
            <w:proofErr w:type="spellStart"/>
            <w:r w:rsidRPr="00C26DC8">
              <w:rPr>
                <w:sz w:val="21"/>
                <w:szCs w:val="21"/>
              </w:rPr>
              <w:t>reachs</w:t>
            </w:r>
            <w:proofErr w:type="spellEnd"/>
            <w:r w:rsidRPr="00C26DC8">
              <w:rPr>
                <w:sz w:val="21"/>
                <w:szCs w:val="21"/>
              </w:rPr>
              <w:t xml:space="preserve"> for and grasp objects, using one hand to grasp</w:t>
            </w:r>
          </w:p>
          <w:p w14:paraId="402FC55D" w14:textId="77777777" w:rsidR="00C26DC8" w:rsidRPr="00C26DC8" w:rsidRDefault="00C26DC8" w:rsidP="00C26DC8">
            <w:pPr>
              <w:pStyle w:val="bullets"/>
              <w:rPr>
                <w:sz w:val="21"/>
                <w:szCs w:val="21"/>
              </w:rPr>
            </w:pPr>
            <w:r w:rsidRPr="00C26DC8">
              <w:rPr>
                <w:sz w:val="21"/>
                <w:szCs w:val="21"/>
              </w:rPr>
              <w:t>eyes smoothly follow object or person</w:t>
            </w:r>
          </w:p>
          <w:p w14:paraId="03B35336" w14:textId="77777777" w:rsidR="00C26DC8" w:rsidRPr="00C26DC8" w:rsidRDefault="00C26DC8" w:rsidP="00C26DC8">
            <w:pPr>
              <w:pStyle w:val="bullets"/>
              <w:rPr>
                <w:sz w:val="21"/>
                <w:szCs w:val="21"/>
              </w:rPr>
            </w:pPr>
            <w:r w:rsidRPr="00C26DC8">
              <w:rPr>
                <w:sz w:val="21"/>
                <w:szCs w:val="21"/>
              </w:rPr>
              <w:t>crawling movements using both hands and feet</w:t>
            </w:r>
          </w:p>
          <w:p w14:paraId="118C019B" w14:textId="77777777" w:rsidR="00C26DC8" w:rsidRPr="00C26DC8" w:rsidRDefault="00C26DC8" w:rsidP="00C26DC8">
            <w:pPr>
              <w:pStyle w:val="bullets"/>
              <w:rPr>
                <w:sz w:val="21"/>
                <w:szCs w:val="21"/>
              </w:rPr>
            </w:pPr>
            <w:r w:rsidRPr="00C26DC8">
              <w:rPr>
                <w:sz w:val="21"/>
                <w:szCs w:val="21"/>
              </w:rPr>
              <w:t>able to take weight on feet when standing</w:t>
            </w:r>
          </w:p>
          <w:p w14:paraId="4326599F" w14:textId="77777777" w:rsidR="00C26DC8" w:rsidRPr="00C26DC8" w:rsidRDefault="00C26DC8" w:rsidP="00C26DC8">
            <w:pPr>
              <w:pStyle w:val="bullets"/>
              <w:rPr>
                <w:sz w:val="21"/>
                <w:szCs w:val="21"/>
              </w:rPr>
            </w:pPr>
            <w:r w:rsidRPr="00C26DC8">
              <w:rPr>
                <w:sz w:val="21"/>
                <w:szCs w:val="21"/>
              </w:rPr>
              <w:t>watch activities across room - eyes move in unison</w:t>
            </w:r>
          </w:p>
          <w:p w14:paraId="3148F916" w14:textId="77777777" w:rsidR="00C26DC8" w:rsidRPr="00C26DC8" w:rsidRDefault="00C26DC8" w:rsidP="00C26DC8">
            <w:pPr>
              <w:pStyle w:val="bullets"/>
              <w:rPr>
                <w:sz w:val="21"/>
                <w:szCs w:val="21"/>
              </w:rPr>
            </w:pPr>
            <w:r w:rsidRPr="00C26DC8">
              <w:rPr>
                <w:sz w:val="21"/>
                <w:szCs w:val="21"/>
              </w:rPr>
              <w:t>turns head to sound of voices</w:t>
            </w:r>
          </w:p>
        </w:tc>
        <w:tc>
          <w:tcPr>
            <w:tcW w:w="3092" w:type="dxa"/>
            <w:tcBorders>
              <w:top w:val="single" w:sz="6" w:space="0" w:color="C70A1C"/>
              <w:left w:val="single" w:sz="6" w:space="0" w:color="C70A1C"/>
              <w:bottom w:val="single" w:sz="6" w:space="0" w:color="C70A1C"/>
              <w:right w:val="single" w:sz="6" w:space="0" w:color="C70A1C"/>
            </w:tcBorders>
            <w:tcMar>
              <w:top w:w="113" w:type="dxa"/>
              <w:left w:w="108" w:type="dxa"/>
              <w:bottom w:w="113" w:type="dxa"/>
              <w:right w:w="108" w:type="dxa"/>
            </w:tcMar>
          </w:tcPr>
          <w:p w14:paraId="57B58E41" w14:textId="2716C1B1" w:rsidR="00970A61" w:rsidRDefault="00C26DC8" w:rsidP="00970A61">
            <w:pPr>
              <w:pStyle w:val="col3"/>
            </w:pPr>
            <w:r w:rsidRPr="00970A61">
              <w:rPr>
                <w:b/>
              </w:rPr>
              <w:t>EYLF Outcome 4:</w:t>
            </w:r>
            <w:r w:rsidRPr="00C26DC8">
              <w:t xml:space="preserve"> Children are confident and involved learners - Children develop dispositions for learning such as ….persistence… E.g. “Persevere and experience the sati</w:t>
            </w:r>
            <w:r w:rsidR="00970A61">
              <w:t>sfaction of achievement.” (p.34)</w:t>
            </w:r>
          </w:p>
          <w:p w14:paraId="2D0AC1AD" w14:textId="6B1F33E5" w:rsidR="00C26DC8" w:rsidRPr="00970A61" w:rsidRDefault="00C26DC8" w:rsidP="00970A61">
            <w:pPr>
              <w:pStyle w:val="col1red"/>
              <w:rPr>
                <w:rFonts w:ascii="ArialMT" w:hAnsi="ArialMT" w:cs="ArialMT"/>
                <w:sz w:val="20"/>
                <w:szCs w:val="20"/>
              </w:rPr>
            </w:pPr>
            <w:r w:rsidRPr="00C26DC8">
              <w:t>NQS:  Areas 1, 2, 3, 5, 6</w:t>
            </w:r>
          </w:p>
        </w:tc>
      </w:tr>
      <w:tr w:rsidR="00C26DC8" w:rsidRPr="00C26DC8" w14:paraId="133BCA30" w14:textId="77777777" w:rsidTr="00C26DC8">
        <w:trPr>
          <w:trHeight w:val="60"/>
        </w:trPr>
        <w:tc>
          <w:tcPr>
            <w:tcW w:w="2268" w:type="dxa"/>
            <w:tcBorders>
              <w:top w:val="single" w:sz="6" w:space="0" w:color="C70A1C"/>
              <w:left w:val="single" w:sz="6" w:space="0" w:color="C70A1C"/>
              <w:bottom w:val="single" w:sz="6" w:space="0" w:color="C70A1C"/>
              <w:right w:val="single" w:sz="6" w:space="0" w:color="C70A1C"/>
            </w:tcBorders>
            <w:tcMar>
              <w:top w:w="113" w:type="dxa"/>
              <w:left w:w="108" w:type="dxa"/>
              <w:bottom w:w="113" w:type="dxa"/>
              <w:right w:w="108" w:type="dxa"/>
            </w:tcMar>
          </w:tcPr>
          <w:p w14:paraId="03708C91" w14:textId="77777777" w:rsidR="00C26DC8" w:rsidRPr="00C26DC8" w:rsidRDefault="00C26DC8" w:rsidP="00C26DC8">
            <w:pPr>
              <w:pStyle w:val="col1red"/>
            </w:pPr>
            <w:r w:rsidRPr="00C26DC8">
              <w:t>Social</w:t>
            </w:r>
          </w:p>
        </w:tc>
        <w:tc>
          <w:tcPr>
            <w:tcW w:w="4972" w:type="dxa"/>
            <w:tcBorders>
              <w:top w:val="single" w:sz="6" w:space="0" w:color="C70A1C"/>
              <w:left w:val="single" w:sz="6" w:space="0" w:color="C70A1C"/>
              <w:bottom w:val="single" w:sz="6" w:space="0" w:color="C70A1C"/>
              <w:right w:val="single" w:sz="6" w:space="0" w:color="C70A1C"/>
            </w:tcBorders>
            <w:tcMar>
              <w:top w:w="113" w:type="dxa"/>
              <w:left w:w="108" w:type="dxa"/>
              <w:bottom w:w="113" w:type="dxa"/>
              <w:right w:w="108" w:type="dxa"/>
            </w:tcMar>
          </w:tcPr>
          <w:p w14:paraId="0FCD4476" w14:textId="77777777" w:rsidR="00C26DC8" w:rsidRPr="00C26DC8" w:rsidRDefault="00C26DC8" w:rsidP="00C26DC8">
            <w:pPr>
              <w:pStyle w:val="bullets"/>
              <w:rPr>
                <w:sz w:val="21"/>
                <w:szCs w:val="21"/>
              </w:rPr>
            </w:pPr>
            <w:r w:rsidRPr="00C26DC8">
              <w:rPr>
                <w:sz w:val="21"/>
                <w:szCs w:val="21"/>
              </w:rPr>
              <w:t>reacts with arousal, attention or approach to presence of another baby or young child</w:t>
            </w:r>
          </w:p>
          <w:p w14:paraId="50C815AB" w14:textId="77777777" w:rsidR="00C26DC8" w:rsidRPr="00C26DC8" w:rsidRDefault="00C26DC8" w:rsidP="00C26DC8">
            <w:pPr>
              <w:pStyle w:val="bullets"/>
              <w:rPr>
                <w:sz w:val="21"/>
                <w:szCs w:val="21"/>
              </w:rPr>
            </w:pPr>
            <w:r w:rsidRPr="00C26DC8">
              <w:rPr>
                <w:sz w:val="21"/>
                <w:szCs w:val="21"/>
              </w:rPr>
              <w:t>responds to own name</w:t>
            </w:r>
          </w:p>
          <w:p w14:paraId="26F420CE" w14:textId="77777777" w:rsidR="00C26DC8" w:rsidRPr="00C26DC8" w:rsidRDefault="00C26DC8" w:rsidP="00C26DC8">
            <w:pPr>
              <w:pStyle w:val="bullets"/>
              <w:rPr>
                <w:sz w:val="21"/>
                <w:szCs w:val="21"/>
              </w:rPr>
            </w:pPr>
            <w:r w:rsidRPr="00C26DC8">
              <w:rPr>
                <w:sz w:val="21"/>
                <w:szCs w:val="21"/>
              </w:rPr>
              <w:t>smiles often and shows excitement when sees preparations being made for meals or for bath</w:t>
            </w:r>
          </w:p>
          <w:p w14:paraId="7E9B56F3" w14:textId="77777777" w:rsidR="00C26DC8" w:rsidRPr="00C26DC8" w:rsidRDefault="00C26DC8" w:rsidP="00C26DC8">
            <w:pPr>
              <w:pStyle w:val="bullets"/>
              <w:rPr>
                <w:sz w:val="21"/>
                <w:szCs w:val="21"/>
              </w:rPr>
            </w:pPr>
            <w:r w:rsidRPr="00C26DC8">
              <w:rPr>
                <w:sz w:val="21"/>
                <w:szCs w:val="21"/>
              </w:rPr>
              <w:t>recognises familiar people and stretches arms to be picked up</w:t>
            </w:r>
          </w:p>
        </w:tc>
        <w:tc>
          <w:tcPr>
            <w:tcW w:w="3092" w:type="dxa"/>
            <w:tcBorders>
              <w:top w:val="single" w:sz="6" w:space="0" w:color="C70A1C"/>
              <w:left w:val="single" w:sz="6" w:space="0" w:color="C70A1C"/>
              <w:bottom w:val="single" w:sz="6" w:space="0" w:color="C70A1C"/>
              <w:right w:val="single" w:sz="6" w:space="0" w:color="C70A1C"/>
            </w:tcBorders>
            <w:tcMar>
              <w:top w:w="113" w:type="dxa"/>
              <w:left w:w="108" w:type="dxa"/>
              <w:bottom w:w="113" w:type="dxa"/>
              <w:right w:w="108" w:type="dxa"/>
            </w:tcMar>
          </w:tcPr>
          <w:p w14:paraId="2863997F" w14:textId="77777777" w:rsidR="00C26DC8" w:rsidRPr="00C26DC8" w:rsidRDefault="00C26DC8" w:rsidP="00970A61">
            <w:pPr>
              <w:pStyle w:val="col3"/>
              <w:rPr>
                <w:rFonts w:ascii="ArialMT" w:hAnsi="ArialMT" w:cs="ArialMT"/>
                <w:spacing w:val="-1"/>
                <w:sz w:val="20"/>
                <w:szCs w:val="20"/>
                <w:lang w:val="en-AU"/>
              </w:rPr>
            </w:pPr>
            <w:r w:rsidRPr="00970A61">
              <w:rPr>
                <w:b/>
              </w:rPr>
              <w:t>EYLF Outcome 5:</w:t>
            </w:r>
            <w:r w:rsidRPr="00C26DC8">
              <w:rPr>
                <w:rFonts w:ascii="GillSansMT" w:hAnsi="GillSansMT"/>
              </w:rPr>
              <w:t xml:space="preserve"> </w:t>
            </w:r>
            <w:r w:rsidRPr="00C26DC8">
              <w:rPr>
                <w:rFonts w:ascii="GillSansMT" w:hAnsi="GillSansMT"/>
                <w:spacing w:val="-3"/>
              </w:rPr>
              <w:t>Children are effective communicators - Children interact verbally and non-verbally with others for a range of purposes. E.g. “are attuned and respond sensitively to children’s efforts to communicate.” (p.40)</w:t>
            </w:r>
          </w:p>
          <w:p w14:paraId="1004624C" w14:textId="77777777" w:rsidR="00C26DC8" w:rsidRPr="00C26DC8" w:rsidRDefault="00C26DC8" w:rsidP="00970A61">
            <w:pPr>
              <w:pStyle w:val="col1red"/>
            </w:pPr>
            <w:r w:rsidRPr="00C26DC8">
              <w:t>NQS:  Areas 1, 5</w:t>
            </w:r>
          </w:p>
        </w:tc>
      </w:tr>
      <w:tr w:rsidR="00C26DC8" w:rsidRPr="00C26DC8" w14:paraId="147847EC" w14:textId="77777777" w:rsidTr="00C26DC8">
        <w:trPr>
          <w:trHeight w:val="60"/>
        </w:trPr>
        <w:tc>
          <w:tcPr>
            <w:tcW w:w="2268" w:type="dxa"/>
            <w:tcBorders>
              <w:top w:val="single" w:sz="6" w:space="0" w:color="C70A1C"/>
              <w:left w:val="single" w:sz="6" w:space="0" w:color="C70A1C"/>
              <w:bottom w:val="single" w:sz="6" w:space="0" w:color="C70A1C"/>
              <w:right w:val="single" w:sz="6" w:space="0" w:color="C70A1C"/>
            </w:tcBorders>
            <w:tcMar>
              <w:top w:w="113" w:type="dxa"/>
              <w:left w:w="108" w:type="dxa"/>
              <w:bottom w:w="113" w:type="dxa"/>
              <w:right w:w="108" w:type="dxa"/>
            </w:tcMar>
          </w:tcPr>
          <w:p w14:paraId="77C85F56" w14:textId="77777777" w:rsidR="00C26DC8" w:rsidRPr="00C26DC8" w:rsidRDefault="00C26DC8" w:rsidP="00C26DC8">
            <w:pPr>
              <w:pStyle w:val="col1red"/>
            </w:pPr>
            <w:r w:rsidRPr="00C26DC8">
              <w:t>Emotional</w:t>
            </w:r>
          </w:p>
        </w:tc>
        <w:tc>
          <w:tcPr>
            <w:tcW w:w="4972" w:type="dxa"/>
            <w:tcBorders>
              <w:top w:val="single" w:sz="6" w:space="0" w:color="C70A1C"/>
              <w:left w:val="single" w:sz="6" w:space="0" w:color="C70A1C"/>
              <w:bottom w:val="single" w:sz="6" w:space="0" w:color="C70A1C"/>
              <w:right w:val="single" w:sz="6" w:space="0" w:color="C70A1C"/>
            </w:tcBorders>
            <w:tcMar>
              <w:top w:w="113" w:type="dxa"/>
              <w:left w:w="108" w:type="dxa"/>
              <w:bottom w:w="113" w:type="dxa"/>
              <w:right w:w="108" w:type="dxa"/>
            </w:tcMar>
          </w:tcPr>
          <w:p w14:paraId="5CFE6685" w14:textId="77777777" w:rsidR="00C26DC8" w:rsidRPr="00C26DC8" w:rsidRDefault="00C26DC8" w:rsidP="00C26DC8">
            <w:pPr>
              <w:pStyle w:val="bullets"/>
              <w:rPr>
                <w:sz w:val="21"/>
                <w:szCs w:val="21"/>
              </w:rPr>
            </w:pPr>
            <w:r w:rsidRPr="00C26DC8">
              <w:rPr>
                <w:sz w:val="21"/>
                <w:szCs w:val="21"/>
              </w:rPr>
              <w:t>becoming more settled in eating and sleeping patterns</w:t>
            </w:r>
          </w:p>
          <w:p w14:paraId="26AFD4F5" w14:textId="77777777" w:rsidR="00C26DC8" w:rsidRPr="00C26DC8" w:rsidRDefault="00C26DC8" w:rsidP="00C26DC8">
            <w:pPr>
              <w:pStyle w:val="bullets"/>
              <w:rPr>
                <w:sz w:val="21"/>
                <w:szCs w:val="21"/>
              </w:rPr>
            </w:pPr>
            <w:r w:rsidRPr="00C26DC8">
              <w:rPr>
                <w:sz w:val="21"/>
                <w:szCs w:val="21"/>
              </w:rPr>
              <w:t>laughs, especially in social interactions</w:t>
            </w:r>
          </w:p>
          <w:p w14:paraId="42899046" w14:textId="77777777" w:rsidR="00C26DC8" w:rsidRPr="00C26DC8" w:rsidRDefault="00C26DC8" w:rsidP="00C26DC8">
            <w:pPr>
              <w:pStyle w:val="bullets"/>
              <w:rPr>
                <w:sz w:val="21"/>
                <w:szCs w:val="21"/>
              </w:rPr>
            </w:pPr>
            <w:r w:rsidRPr="00C26DC8">
              <w:rPr>
                <w:sz w:val="21"/>
                <w:szCs w:val="21"/>
              </w:rPr>
              <w:t>may soothe self when tired or upset by sucking thumb or dummy</w:t>
            </w:r>
          </w:p>
          <w:p w14:paraId="32709C08" w14:textId="77777777" w:rsidR="00C26DC8" w:rsidRPr="00C26DC8" w:rsidRDefault="00C26DC8" w:rsidP="00C26DC8">
            <w:pPr>
              <w:pStyle w:val="bullets"/>
              <w:rPr>
                <w:sz w:val="21"/>
                <w:szCs w:val="21"/>
              </w:rPr>
            </w:pPr>
            <w:r w:rsidRPr="00C26DC8">
              <w:rPr>
                <w:sz w:val="21"/>
                <w:szCs w:val="21"/>
              </w:rPr>
              <w:t>begins to show wariness of strangers</w:t>
            </w:r>
          </w:p>
          <w:p w14:paraId="251EA724" w14:textId="77777777" w:rsidR="00C26DC8" w:rsidRPr="00C26DC8" w:rsidRDefault="00C26DC8" w:rsidP="00C26DC8">
            <w:pPr>
              <w:pStyle w:val="bullets"/>
              <w:rPr>
                <w:sz w:val="21"/>
                <w:szCs w:val="21"/>
              </w:rPr>
            </w:pPr>
            <w:r w:rsidRPr="00C26DC8">
              <w:rPr>
                <w:sz w:val="21"/>
                <w:szCs w:val="21"/>
              </w:rPr>
              <w:t>may fret when parent leaves the room</w:t>
            </w:r>
          </w:p>
          <w:p w14:paraId="23FEC774" w14:textId="77777777" w:rsidR="00C26DC8" w:rsidRPr="00C26DC8" w:rsidRDefault="00C26DC8" w:rsidP="00C26DC8">
            <w:pPr>
              <w:pStyle w:val="bullets"/>
              <w:rPr>
                <w:sz w:val="21"/>
                <w:szCs w:val="21"/>
              </w:rPr>
            </w:pPr>
            <w:r w:rsidRPr="00C26DC8">
              <w:rPr>
                <w:sz w:val="21"/>
                <w:szCs w:val="21"/>
              </w:rPr>
              <w:t>happy to see faces they know</w:t>
            </w:r>
          </w:p>
        </w:tc>
        <w:tc>
          <w:tcPr>
            <w:tcW w:w="3092" w:type="dxa"/>
            <w:tcBorders>
              <w:top w:val="single" w:sz="6" w:space="0" w:color="C70A1C"/>
              <w:left w:val="single" w:sz="6" w:space="0" w:color="C70A1C"/>
              <w:bottom w:val="single" w:sz="6" w:space="0" w:color="C70A1C"/>
              <w:right w:val="single" w:sz="6" w:space="0" w:color="C70A1C"/>
            </w:tcBorders>
            <w:tcMar>
              <w:top w:w="113" w:type="dxa"/>
              <w:left w:w="108" w:type="dxa"/>
              <w:bottom w:w="113" w:type="dxa"/>
              <w:right w:w="108" w:type="dxa"/>
            </w:tcMar>
          </w:tcPr>
          <w:p w14:paraId="00366989" w14:textId="77777777" w:rsidR="00C26DC8" w:rsidRPr="00C26DC8" w:rsidRDefault="00C26DC8" w:rsidP="00970A61">
            <w:pPr>
              <w:pStyle w:val="col3"/>
              <w:rPr>
                <w:rFonts w:ascii="ArialMT" w:hAnsi="ArialMT" w:cs="ArialMT"/>
                <w:sz w:val="20"/>
                <w:szCs w:val="20"/>
                <w:lang w:val="en-AU"/>
              </w:rPr>
            </w:pPr>
            <w:r w:rsidRPr="00970A61">
              <w:rPr>
                <w:b/>
              </w:rPr>
              <w:t>EYLF Outcome 1:</w:t>
            </w:r>
            <w:r w:rsidRPr="00C26DC8">
              <w:t xml:space="preserve"> Children have a strong sense of identity - Children learn to interact in relation to others with care, empathy and respect.  E.g. “initiate one-to-one interactions with children, particularly babies and toddlers during daily routines.” (p.24)</w:t>
            </w:r>
          </w:p>
          <w:p w14:paraId="427B6FAE" w14:textId="77777777" w:rsidR="00C26DC8" w:rsidRPr="00C26DC8" w:rsidRDefault="00C26DC8" w:rsidP="00970A61">
            <w:pPr>
              <w:pStyle w:val="col1red"/>
            </w:pPr>
            <w:r w:rsidRPr="00C26DC8">
              <w:t>NQS:  Areas 1, 4, 5, 6</w:t>
            </w:r>
          </w:p>
        </w:tc>
      </w:tr>
    </w:tbl>
    <w:p w14:paraId="3D5C5B41" w14:textId="77777777" w:rsidR="00970A61" w:rsidRDefault="00970A61"/>
    <w:p w14:paraId="1B2592D3" w14:textId="10F2A7DF" w:rsidR="00597349" w:rsidRDefault="00597349">
      <w:r>
        <w:br w:type="page"/>
      </w:r>
    </w:p>
    <w:p w14:paraId="5CC5E11B" w14:textId="448AFA21" w:rsidR="00970A61" w:rsidRDefault="00597349">
      <w:r w:rsidRPr="00A26AD2">
        <w:rPr>
          <w:noProof/>
          <w:lang w:val="en-AU" w:eastAsia="en-AU"/>
        </w:rPr>
        <w:lastRenderedPageBreak/>
        <w:drawing>
          <wp:anchor distT="0" distB="0" distL="114300" distR="114300" simplePos="0" relativeHeight="251666432" behindDoc="1" locked="0" layoutInCell="1" allowOverlap="1" wp14:anchorId="5E2AA117" wp14:editId="54518B3A">
            <wp:simplePos x="0" y="0"/>
            <wp:positionH relativeFrom="column">
              <wp:posOffset>-457200</wp:posOffset>
            </wp:positionH>
            <wp:positionV relativeFrom="paragraph">
              <wp:posOffset>-571500</wp:posOffset>
            </wp:positionV>
            <wp:extent cx="7158990" cy="1600200"/>
            <wp:effectExtent l="0" t="0" r="0" b="0"/>
            <wp:wrapNone/>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t="4797" r="1625"/>
                    <a:stretch/>
                  </pic:blipFill>
                  <pic:spPr bwMode="auto">
                    <a:xfrm flipH="1">
                      <a:off x="0" y="0"/>
                      <a:ext cx="7158990"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6B2459" w14:textId="5DA5E767" w:rsidR="00970A61" w:rsidRDefault="00970A61"/>
    <w:p w14:paraId="0CCA64C4" w14:textId="77777777" w:rsidR="00970A61" w:rsidRPr="002E731D" w:rsidRDefault="00970A61" w:rsidP="00970A61">
      <w:pPr>
        <w:pStyle w:val="mainhead1"/>
        <w:rPr>
          <w:rFonts w:ascii="Gill Sans Light" w:hAnsi="Gill Sans Light" w:cs="Gill Sans Light"/>
          <w:sz w:val="32"/>
          <w:szCs w:val="32"/>
        </w:rPr>
      </w:pPr>
      <w:r w:rsidRPr="002E731D">
        <w:rPr>
          <w:rFonts w:ascii="Gill Sans Light" w:hAnsi="Gill Sans Light" w:cs="Gill Sans Light"/>
          <w:sz w:val="32"/>
          <w:szCs w:val="32"/>
        </w:rPr>
        <w:t>Developmental milestones and the EYLF/NQS</w:t>
      </w:r>
    </w:p>
    <w:p w14:paraId="4B8874B1" w14:textId="66FCFB0B" w:rsidR="00970A61" w:rsidRPr="002E731D" w:rsidRDefault="00970A61" w:rsidP="00970A61">
      <w:pPr>
        <w:pStyle w:val="mainheading"/>
        <w:rPr>
          <w:b w:val="0"/>
          <w:sz w:val="32"/>
          <w:szCs w:val="32"/>
        </w:rPr>
      </w:pPr>
      <w:r w:rsidRPr="002E731D">
        <w:rPr>
          <w:b w:val="0"/>
          <w:sz w:val="32"/>
          <w:szCs w:val="32"/>
        </w:rPr>
        <w:t xml:space="preserve">4 </w:t>
      </w:r>
      <w:r>
        <w:rPr>
          <w:b w:val="0"/>
          <w:sz w:val="32"/>
          <w:szCs w:val="32"/>
        </w:rPr>
        <w:t xml:space="preserve">to 8 </w:t>
      </w:r>
      <w:r w:rsidRPr="002E731D">
        <w:rPr>
          <w:b w:val="0"/>
          <w:sz w:val="32"/>
          <w:szCs w:val="32"/>
        </w:rPr>
        <w:t>months</w:t>
      </w:r>
      <w:r>
        <w:rPr>
          <w:b w:val="0"/>
          <w:sz w:val="32"/>
          <w:szCs w:val="32"/>
        </w:rPr>
        <w:t xml:space="preserve"> </w:t>
      </w:r>
      <w:r w:rsidRPr="002E731D">
        <w:rPr>
          <w:b w:val="0"/>
          <w:i/>
          <w:sz w:val="32"/>
          <w:szCs w:val="32"/>
        </w:rPr>
        <w:t>continued</w:t>
      </w:r>
    </w:p>
    <w:p w14:paraId="695E36C2" w14:textId="77777777" w:rsidR="00970A61" w:rsidRDefault="00970A61"/>
    <w:p w14:paraId="5E6794CE" w14:textId="77777777" w:rsidR="00970A61" w:rsidRDefault="00970A61"/>
    <w:p w14:paraId="46C484FE" w14:textId="77777777" w:rsidR="00970A61" w:rsidRDefault="00970A61"/>
    <w:tbl>
      <w:tblPr>
        <w:tblW w:w="0" w:type="auto"/>
        <w:tblInd w:w="250" w:type="dxa"/>
        <w:tblLayout w:type="fixed"/>
        <w:tblCellMar>
          <w:left w:w="0" w:type="dxa"/>
          <w:right w:w="0" w:type="dxa"/>
        </w:tblCellMar>
        <w:tblLook w:val="0000" w:firstRow="0" w:lastRow="0" w:firstColumn="0" w:lastColumn="0" w:noHBand="0" w:noVBand="0"/>
      </w:tblPr>
      <w:tblGrid>
        <w:gridCol w:w="2268"/>
        <w:gridCol w:w="4972"/>
        <w:gridCol w:w="2966"/>
      </w:tblGrid>
      <w:tr w:rsidR="00970A61" w:rsidRPr="00C26DC8" w14:paraId="57DEE61F" w14:textId="77777777" w:rsidTr="00476013">
        <w:trPr>
          <w:trHeight w:val="60"/>
          <w:tblHeader/>
        </w:trPr>
        <w:tc>
          <w:tcPr>
            <w:tcW w:w="2268" w:type="dxa"/>
            <w:tcBorders>
              <w:top w:val="single" w:sz="6" w:space="0" w:color="C70A1C"/>
              <w:left w:val="single" w:sz="6" w:space="0" w:color="C70A1C"/>
              <w:bottom w:val="single" w:sz="6" w:space="0" w:color="C70A1C"/>
              <w:right w:val="single" w:sz="6" w:space="0" w:color="C70A1C"/>
            </w:tcBorders>
            <w:shd w:val="solid" w:color="C70A1C" w:fill="auto"/>
            <w:tcMar>
              <w:top w:w="113" w:type="dxa"/>
              <w:left w:w="108" w:type="dxa"/>
              <w:bottom w:w="113" w:type="dxa"/>
              <w:right w:w="108" w:type="dxa"/>
            </w:tcMar>
            <w:vAlign w:val="center"/>
          </w:tcPr>
          <w:p w14:paraId="3A30165C" w14:textId="77777777" w:rsidR="00970A61" w:rsidRPr="00C26DC8" w:rsidRDefault="00970A61" w:rsidP="00154DF1">
            <w:pPr>
              <w:pStyle w:val="tabletophead"/>
              <w:rPr>
                <w:rFonts w:cs="Times New Roman"/>
              </w:rPr>
            </w:pPr>
            <w:r w:rsidRPr="00C26DC8">
              <w:t>Developmental Area</w:t>
            </w:r>
          </w:p>
        </w:tc>
        <w:tc>
          <w:tcPr>
            <w:tcW w:w="4972" w:type="dxa"/>
            <w:tcBorders>
              <w:top w:val="single" w:sz="6" w:space="0" w:color="C70A1C"/>
              <w:left w:val="single" w:sz="6" w:space="0" w:color="C70A1C"/>
              <w:bottom w:val="single" w:sz="6" w:space="0" w:color="C70A1C"/>
              <w:right w:val="single" w:sz="6" w:space="0" w:color="C70A1C"/>
            </w:tcBorders>
            <w:shd w:val="solid" w:color="C70A1C" w:fill="auto"/>
            <w:tcMar>
              <w:top w:w="113" w:type="dxa"/>
              <w:left w:w="108" w:type="dxa"/>
              <w:bottom w:w="113" w:type="dxa"/>
              <w:right w:w="108" w:type="dxa"/>
            </w:tcMar>
            <w:vAlign w:val="center"/>
          </w:tcPr>
          <w:p w14:paraId="61D6A4EE" w14:textId="77777777" w:rsidR="00970A61" w:rsidRPr="00C26DC8" w:rsidRDefault="00970A61" w:rsidP="00154DF1">
            <w:pPr>
              <w:pStyle w:val="tabletophead"/>
              <w:rPr>
                <w:rFonts w:cs="Times New Roman"/>
              </w:rPr>
            </w:pPr>
            <w:r w:rsidRPr="00C26DC8">
              <w:t>Observe</w:t>
            </w:r>
          </w:p>
        </w:tc>
        <w:tc>
          <w:tcPr>
            <w:tcW w:w="2966" w:type="dxa"/>
            <w:tcBorders>
              <w:top w:val="single" w:sz="6" w:space="0" w:color="C70A1C"/>
              <w:left w:val="single" w:sz="6" w:space="0" w:color="C70A1C"/>
              <w:bottom w:val="single" w:sz="6" w:space="0" w:color="C70A1C"/>
              <w:right w:val="single" w:sz="6" w:space="0" w:color="C70A1C"/>
            </w:tcBorders>
            <w:shd w:val="solid" w:color="C70A1C" w:fill="auto"/>
            <w:tcMar>
              <w:top w:w="113" w:type="dxa"/>
              <w:left w:w="108" w:type="dxa"/>
              <w:bottom w:w="113" w:type="dxa"/>
              <w:right w:w="108" w:type="dxa"/>
            </w:tcMar>
            <w:vAlign w:val="center"/>
          </w:tcPr>
          <w:p w14:paraId="028232AE" w14:textId="77777777" w:rsidR="00970A61" w:rsidRPr="00C26DC8" w:rsidRDefault="00970A61" w:rsidP="00154DF1">
            <w:pPr>
              <w:pStyle w:val="tabletophead"/>
              <w:rPr>
                <w:rFonts w:cs="Times New Roman"/>
              </w:rPr>
            </w:pPr>
            <w:r w:rsidRPr="00C26DC8">
              <w:t>Examples of Links to EYLF/NQS</w:t>
            </w:r>
          </w:p>
        </w:tc>
      </w:tr>
      <w:tr w:rsidR="00C26DC8" w:rsidRPr="00C26DC8" w14:paraId="7A0FD0B2" w14:textId="77777777" w:rsidTr="00476013">
        <w:trPr>
          <w:trHeight w:val="60"/>
        </w:trPr>
        <w:tc>
          <w:tcPr>
            <w:tcW w:w="2268" w:type="dxa"/>
            <w:tcBorders>
              <w:top w:val="single" w:sz="6" w:space="0" w:color="C70A1C"/>
              <w:left w:val="single" w:sz="6" w:space="0" w:color="C70A1C"/>
              <w:bottom w:val="single" w:sz="6" w:space="0" w:color="C70A1C"/>
              <w:right w:val="single" w:sz="6" w:space="0" w:color="C70A1C"/>
            </w:tcBorders>
            <w:tcMar>
              <w:top w:w="113" w:type="dxa"/>
              <w:left w:w="108" w:type="dxa"/>
              <w:bottom w:w="113" w:type="dxa"/>
              <w:right w:w="108" w:type="dxa"/>
            </w:tcMar>
          </w:tcPr>
          <w:p w14:paraId="656BE533" w14:textId="77777777" w:rsidR="00C26DC8" w:rsidRPr="00C26DC8" w:rsidRDefault="00C26DC8" w:rsidP="00C26DC8">
            <w:pPr>
              <w:pStyle w:val="col1red"/>
            </w:pPr>
            <w:r w:rsidRPr="00C26DC8">
              <w:t>Cognitive</w:t>
            </w:r>
          </w:p>
        </w:tc>
        <w:tc>
          <w:tcPr>
            <w:tcW w:w="4972" w:type="dxa"/>
            <w:tcBorders>
              <w:top w:val="single" w:sz="6" w:space="0" w:color="C70A1C"/>
              <w:left w:val="single" w:sz="6" w:space="0" w:color="C70A1C"/>
              <w:bottom w:val="single" w:sz="6" w:space="0" w:color="C70A1C"/>
              <w:right w:val="single" w:sz="6" w:space="0" w:color="C70A1C"/>
            </w:tcBorders>
            <w:tcMar>
              <w:top w:w="113" w:type="dxa"/>
              <w:left w:w="108" w:type="dxa"/>
              <w:bottom w:w="113" w:type="dxa"/>
              <w:right w:w="108" w:type="dxa"/>
            </w:tcMar>
          </w:tcPr>
          <w:p w14:paraId="7744C5C4" w14:textId="77777777" w:rsidR="00C26DC8" w:rsidRPr="00C26DC8" w:rsidRDefault="00C26DC8" w:rsidP="00C26DC8">
            <w:pPr>
              <w:pStyle w:val="bullets"/>
              <w:rPr>
                <w:sz w:val="21"/>
                <w:szCs w:val="21"/>
              </w:rPr>
            </w:pPr>
            <w:r w:rsidRPr="00C26DC8">
              <w:rPr>
                <w:sz w:val="21"/>
                <w:szCs w:val="21"/>
              </w:rPr>
              <w:t>swipes at dangling objects</w:t>
            </w:r>
          </w:p>
          <w:p w14:paraId="2463F427" w14:textId="77777777" w:rsidR="00C26DC8" w:rsidRPr="00C26DC8" w:rsidRDefault="00C26DC8" w:rsidP="00C26DC8">
            <w:pPr>
              <w:pStyle w:val="bullets"/>
              <w:rPr>
                <w:sz w:val="21"/>
                <w:szCs w:val="21"/>
              </w:rPr>
            </w:pPr>
            <w:r w:rsidRPr="00C26DC8">
              <w:rPr>
                <w:sz w:val="21"/>
                <w:szCs w:val="21"/>
              </w:rPr>
              <w:t>shakes and stares at toy placed in hand</w:t>
            </w:r>
          </w:p>
          <w:p w14:paraId="299A5110" w14:textId="77777777" w:rsidR="00C26DC8" w:rsidRPr="00C26DC8" w:rsidRDefault="00C26DC8" w:rsidP="00C26DC8">
            <w:pPr>
              <w:pStyle w:val="bullets"/>
              <w:rPr>
                <w:sz w:val="21"/>
                <w:szCs w:val="21"/>
              </w:rPr>
            </w:pPr>
            <w:r w:rsidRPr="00C26DC8">
              <w:rPr>
                <w:sz w:val="21"/>
                <w:szCs w:val="21"/>
              </w:rPr>
              <w:t>becomes bored if left alone for long periods of time</w:t>
            </w:r>
          </w:p>
          <w:p w14:paraId="2024A4F0" w14:textId="77777777" w:rsidR="00C26DC8" w:rsidRPr="00C26DC8" w:rsidRDefault="00C26DC8" w:rsidP="00C26DC8">
            <w:pPr>
              <w:pStyle w:val="bullets"/>
              <w:rPr>
                <w:sz w:val="21"/>
                <w:szCs w:val="21"/>
              </w:rPr>
            </w:pPr>
            <w:r w:rsidRPr="00C26DC8">
              <w:rPr>
                <w:sz w:val="21"/>
                <w:szCs w:val="21"/>
              </w:rPr>
              <w:t>repeats accidently caused actions that are interesting</w:t>
            </w:r>
          </w:p>
          <w:p w14:paraId="38D841A9" w14:textId="77777777" w:rsidR="00C26DC8" w:rsidRPr="00C26DC8" w:rsidRDefault="00C26DC8" w:rsidP="00C26DC8">
            <w:pPr>
              <w:pStyle w:val="bullets"/>
              <w:rPr>
                <w:sz w:val="21"/>
                <w:szCs w:val="21"/>
              </w:rPr>
            </w:pPr>
            <w:r w:rsidRPr="00C26DC8">
              <w:rPr>
                <w:sz w:val="21"/>
                <w:szCs w:val="21"/>
              </w:rPr>
              <w:t>enjoys games such as peek-a-boo or pat-a-cake</w:t>
            </w:r>
          </w:p>
          <w:p w14:paraId="5B5BCC41" w14:textId="77777777" w:rsidR="00C26DC8" w:rsidRPr="00C26DC8" w:rsidRDefault="00C26DC8" w:rsidP="00C26DC8">
            <w:pPr>
              <w:pStyle w:val="bullets"/>
              <w:rPr>
                <w:sz w:val="21"/>
                <w:szCs w:val="21"/>
              </w:rPr>
            </w:pPr>
            <w:r w:rsidRPr="00C26DC8">
              <w:rPr>
                <w:sz w:val="21"/>
                <w:szCs w:val="21"/>
              </w:rPr>
              <w:t>will search for partly hidden object</w:t>
            </w:r>
          </w:p>
          <w:p w14:paraId="6BB7CDF9" w14:textId="77777777" w:rsidR="00C26DC8" w:rsidRPr="00C26DC8" w:rsidRDefault="00C26DC8" w:rsidP="00C26DC8">
            <w:pPr>
              <w:pStyle w:val="bullets"/>
              <w:rPr>
                <w:sz w:val="21"/>
                <w:szCs w:val="21"/>
              </w:rPr>
            </w:pPr>
            <w:r w:rsidRPr="00C26DC8">
              <w:rPr>
                <w:sz w:val="21"/>
                <w:szCs w:val="21"/>
              </w:rPr>
              <w:t>able to coordinate looking, hearing and touching</w:t>
            </w:r>
          </w:p>
          <w:p w14:paraId="0565CD09" w14:textId="77777777" w:rsidR="00C26DC8" w:rsidRPr="00C26DC8" w:rsidRDefault="00C26DC8" w:rsidP="00C26DC8">
            <w:pPr>
              <w:pStyle w:val="bullets"/>
              <w:rPr>
                <w:sz w:val="21"/>
                <w:szCs w:val="21"/>
              </w:rPr>
            </w:pPr>
            <w:r w:rsidRPr="00C26DC8">
              <w:rPr>
                <w:sz w:val="21"/>
                <w:szCs w:val="21"/>
              </w:rPr>
              <w:t>enjoys toys, banging objects, scrunching paper</w:t>
            </w:r>
          </w:p>
          <w:p w14:paraId="2D778440" w14:textId="77777777" w:rsidR="00C26DC8" w:rsidRPr="00C26DC8" w:rsidRDefault="00C26DC8" w:rsidP="00C26DC8">
            <w:pPr>
              <w:pStyle w:val="bullets"/>
              <w:rPr>
                <w:sz w:val="21"/>
                <w:szCs w:val="21"/>
              </w:rPr>
            </w:pPr>
            <w:r w:rsidRPr="00C26DC8">
              <w:rPr>
                <w:sz w:val="21"/>
                <w:szCs w:val="21"/>
              </w:rPr>
              <w:t>explores objects by looking at and mouthing them</w:t>
            </w:r>
          </w:p>
          <w:p w14:paraId="5D1944A5" w14:textId="77777777" w:rsidR="00C26DC8" w:rsidRPr="00C26DC8" w:rsidRDefault="00C26DC8" w:rsidP="00C26DC8">
            <w:pPr>
              <w:pStyle w:val="bullets"/>
              <w:rPr>
                <w:sz w:val="21"/>
                <w:szCs w:val="21"/>
              </w:rPr>
            </w:pPr>
            <w:r w:rsidRPr="00C26DC8">
              <w:rPr>
                <w:sz w:val="21"/>
                <w:szCs w:val="21"/>
              </w:rPr>
              <w:t>develops preferences for foods</w:t>
            </w:r>
          </w:p>
          <w:p w14:paraId="2D6B4D07" w14:textId="77777777" w:rsidR="00C26DC8" w:rsidRPr="00C26DC8" w:rsidRDefault="00C26DC8" w:rsidP="00C26DC8">
            <w:pPr>
              <w:pStyle w:val="bullets"/>
              <w:rPr>
                <w:sz w:val="21"/>
                <w:szCs w:val="21"/>
              </w:rPr>
            </w:pPr>
            <w:r w:rsidRPr="00C26DC8">
              <w:rPr>
                <w:sz w:val="21"/>
                <w:szCs w:val="21"/>
              </w:rPr>
              <w:t>explores objects with mouth</w:t>
            </w:r>
          </w:p>
        </w:tc>
        <w:tc>
          <w:tcPr>
            <w:tcW w:w="2966" w:type="dxa"/>
            <w:tcBorders>
              <w:top w:val="single" w:sz="6" w:space="0" w:color="C70A1C"/>
              <w:left w:val="single" w:sz="6" w:space="0" w:color="C70A1C"/>
              <w:bottom w:val="single" w:sz="6" w:space="0" w:color="C70A1C"/>
              <w:right w:val="single" w:sz="6" w:space="0" w:color="C70A1C"/>
            </w:tcBorders>
            <w:tcMar>
              <w:top w:w="113" w:type="dxa"/>
              <w:left w:w="108" w:type="dxa"/>
              <w:bottom w:w="113" w:type="dxa"/>
              <w:right w:w="108" w:type="dxa"/>
            </w:tcMar>
          </w:tcPr>
          <w:p w14:paraId="0876CC47" w14:textId="77777777" w:rsidR="00C26DC8" w:rsidRPr="00C26DC8" w:rsidRDefault="00C26DC8" w:rsidP="00970A61">
            <w:pPr>
              <w:pStyle w:val="col3"/>
              <w:rPr>
                <w:rFonts w:ascii="ArialMT" w:hAnsi="ArialMT" w:cs="ArialMT"/>
                <w:sz w:val="20"/>
                <w:szCs w:val="20"/>
                <w:lang w:val="en-AU"/>
              </w:rPr>
            </w:pPr>
            <w:r w:rsidRPr="00970A61">
              <w:rPr>
                <w:b/>
              </w:rPr>
              <w:t>EYLF Outcome 4:</w:t>
            </w:r>
            <w:r w:rsidRPr="00C26DC8">
              <w:rPr>
                <w:rFonts w:ascii="GillSansMT" w:hAnsi="GillSansMT"/>
              </w:rPr>
              <w:t xml:space="preserve"> Children are confident and involved learners - Children develop dispositions for learning such as curiosity… E.g. explore and “express wonder and interest in their environments”(p.34)</w:t>
            </w:r>
          </w:p>
          <w:p w14:paraId="50878540" w14:textId="77777777" w:rsidR="00C26DC8" w:rsidRPr="00C26DC8" w:rsidRDefault="00C26DC8" w:rsidP="00970A61">
            <w:pPr>
              <w:pStyle w:val="col1red"/>
            </w:pPr>
            <w:r w:rsidRPr="00C26DC8">
              <w:t>NQS:  Areas 1, 2, 3</w:t>
            </w:r>
          </w:p>
        </w:tc>
      </w:tr>
      <w:tr w:rsidR="00C26DC8" w:rsidRPr="00C26DC8" w14:paraId="05776D45" w14:textId="77777777" w:rsidTr="00476013">
        <w:trPr>
          <w:trHeight w:val="60"/>
        </w:trPr>
        <w:tc>
          <w:tcPr>
            <w:tcW w:w="2268" w:type="dxa"/>
            <w:tcBorders>
              <w:top w:val="single" w:sz="6" w:space="0" w:color="C70A1C"/>
              <w:left w:val="single" w:sz="6" w:space="0" w:color="C70A1C"/>
              <w:bottom w:val="single" w:sz="6" w:space="0" w:color="C70A1C"/>
              <w:right w:val="single" w:sz="6" w:space="0" w:color="C70A1C"/>
            </w:tcBorders>
            <w:tcMar>
              <w:top w:w="85" w:type="dxa"/>
              <w:left w:w="108" w:type="dxa"/>
              <w:bottom w:w="85" w:type="dxa"/>
              <w:right w:w="108" w:type="dxa"/>
            </w:tcMar>
          </w:tcPr>
          <w:p w14:paraId="4BC644CF" w14:textId="77777777" w:rsidR="00C26DC8" w:rsidRPr="00C26DC8" w:rsidRDefault="00C26DC8" w:rsidP="00C26DC8">
            <w:pPr>
              <w:pStyle w:val="col1red"/>
            </w:pPr>
            <w:r w:rsidRPr="00C26DC8">
              <w:t>Language</w:t>
            </w:r>
          </w:p>
        </w:tc>
        <w:tc>
          <w:tcPr>
            <w:tcW w:w="4972" w:type="dxa"/>
            <w:tcBorders>
              <w:top w:val="single" w:sz="6" w:space="0" w:color="C70A1C"/>
              <w:left w:val="single" w:sz="6" w:space="0" w:color="C70A1C"/>
              <w:bottom w:val="single" w:sz="6" w:space="0" w:color="C70A1C"/>
              <w:right w:val="single" w:sz="6" w:space="0" w:color="C70A1C"/>
            </w:tcBorders>
            <w:tcMar>
              <w:top w:w="85" w:type="dxa"/>
              <w:left w:w="108" w:type="dxa"/>
              <w:bottom w:w="85" w:type="dxa"/>
              <w:right w:w="108" w:type="dxa"/>
            </w:tcMar>
          </w:tcPr>
          <w:p w14:paraId="104A94B1" w14:textId="77777777" w:rsidR="00C26DC8" w:rsidRPr="00C26DC8" w:rsidRDefault="00C26DC8" w:rsidP="00C26DC8">
            <w:pPr>
              <w:pStyle w:val="bullets"/>
              <w:rPr>
                <w:sz w:val="21"/>
                <w:szCs w:val="21"/>
              </w:rPr>
            </w:pPr>
            <w:r w:rsidRPr="00C26DC8">
              <w:rPr>
                <w:sz w:val="21"/>
                <w:szCs w:val="21"/>
              </w:rPr>
              <w:t>enjoys games such as peek-a-boo or pat-a-cake</w:t>
            </w:r>
          </w:p>
          <w:p w14:paraId="1836F576" w14:textId="77777777" w:rsidR="00C26DC8" w:rsidRPr="00C26DC8" w:rsidRDefault="00C26DC8" w:rsidP="00C26DC8">
            <w:pPr>
              <w:pStyle w:val="bullets"/>
              <w:rPr>
                <w:sz w:val="21"/>
                <w:szCs w:val="21"/>
              </w:rPr>
            </w:pPr>
            <w:r w:rsidRPr="00C26DC8">
              <w:rPr>
                <w:sz w:val="21"/>
                <w:szCs w:val="21"/>
              </w:rPr>
              <w:t>babbles and repeat sounds</w:t>
            </w:r>
          </w:p>
          <w:p w14:paraId="0F737B53" w14:textId="77777777" w:rsidR="00C26DC8" w:rsidRPr="00C26DC8" w:rsidRDefault="00C26DC8" w:rsidP="00C26DC8">
            <w:pPr>
              <w:pStyle w:val="bullets"/>
              <w:rPr>
                <w:sz w:val="21"/>
                <w:szCs w:val="21"/>
              </w:rPr>
            </w:pPr>
            <w:r w:rsidRPr="00C26DC8">
              <w:rPr>
                <w:sz w:val="21"/>
                <w:szCs w:val="21"/>
              </w:rPr>
              <w:t>makes talking sounds in response to others talking</w:t>
            </w:r>
          </w:p>
          <w:p w14:paraId="5C4ECF41" w14:textId="77777777" w:rsidR="00C26DC8" w:rsidRPr="00C26DC8" w:rsidRDefault="00C26DC8" w:rsidP="00C26DC8">
            <w:pPr>
              <w:pStyle w:val="bullets"/>
              <w:rPr>
                <w:sz w:val="21"/>
                <w:szCs w:val="21"/>
              </w:rPr>
            </w:pPr>
            <w:r w:rsidRPr="00C26DC8">
              <w:rPr>
                <w:sz w:val="21"/>
                <w:szCs w:val="21"/>
              </w:rPr>
              <w:t>copies sounds</w:t>
            </w:r>
          </w:p>
          <w:p w14:paraId="5671E1FB" w14:textId="77777777" w:rsidR="00C26DC8" w:rsidRPr="00C26DC8" w:rsidRDefault="00C26DC8" w:rsidP="00C26DC8">
            <w:pPr>
              <w:pStyle w:val="bullets"/>
              <w:rPr>
                <w:sz w:val="21"/>
                <w:szCs w:val="21"/>
              </w:rPr>
            </w:pPr>
            <w:r w:rsidRPr="00C26DC8">
              <w:rPr>
                <w:sz w:val="21"/>
                <w:szCs w:val="21"/>
              </w:rPr>
              <w:t>smiles and babbles at own image in mirror</w:t>
            </w:r>
          </w:p>
          <w:p w14:paraId="69F72D34" w14:textId="77777777" w:rsidR="00C26DC8" w:rsidRPr="00C26DC8" w:rsidRDefault="00C26DC8" w:rsidP="00C26DC8">
            <w:pPr>
              <w:pStyle w:val="bullets"/>
              <w:rPr>
                <w:sz w:val="21"/>
                <w:szCs w:val="21"/>
              </w:rPr>
            </w:pPr>
            <w:r w:rsidRPr="00C26DC8">
              <w:rPr>
                <w:sz w:val="21"/>
                <w:szCs w:val="21"/>
              </w:rPr>
              <w:t>responds to own name</w:t>
            </w:r>
          </w:p>
        </w:tc>
        <w:tc>
          <w:tcPr>
            <w:tcW w:w="2966" w:type="dxa"/>
            <w:tcBorders>
              <w:top w:val="single" w:sz="6" w:space="0" w:color="C70A1C"/>
              <w:left w:val="single" w:sz="6" w:space="0" w:color="C70A1C"/>
              <w:bottom w:val="single" w:sz="6" w:space="0" w:color="C70A1C"/>
              <w:right w:val="single" w:sz="6" w:space="0" w:color="C70A1C"/>
            </w:tcBorders>
            <w:tcMar>
              <w:top w:w="85" w:type="dxa"/>
              <w:left w:w="108" w:type="dxa"/>
              <w:bottom w:w="85" w:type="dxa"/>
              <w:right w:w="108" w:type="dxa"/>
            </w:tcMar>
          </w:tcPr>
          <w:p w14:paraId="4A8E079F" w14:textId="6DBE6CAF" w:rsidR="00C26DC8" w:rsidRPr="00C26DC8" w:rsidRDefault="00C26DC8" w:rsidP="00970A61">
            <w:pPr>
              <w:pStyle w:val="col3"/>
              <w:rPr>
                <w:rFonts w:ascii="ArialMT" w:hAnsi="ArialMT" w:cs="ArialMT"/>
                <w:sz w:val="20"/>
                <w:szCs w:val="20"/>
                <w:lang w:val="en-AU"/>
              </w:rPr>
            </w:pPr>
            <w:r w:rsidRPr="00970A61">
              <w:rPr>
                <w:b/>
              </w:rPr>
              <w:t>EYLF Outcome 5:</w:t>
            </w:r>
            <w:r w:rsidRPr="00C26DC8">
              <w:rPr>
                <w:rFonts w:ascii="GillSansMT" w:hAnsi="GillSansMT"/>
              </w:rPr>
              <w:t xml:space="preserve"> </w:t>
            </w:r>
            <w:r w:rsidRPr="00C26DC8">
              <w:rPr>
                <w:rFonts w:ascii="GillSansMT" w:hAnsi="GillSansMT"/>
                <w:spacing w:val="-2"/>
              </w:rPr>
              <w:t>Children are effective communicators - Children interact verbally and non-verbally for a range of purposes.  E.g. “engage in enjoyable</w:t>
            </w:r>
            <w:r w:rsidR="00970A61">
              <w:rPr>
                <w:rFonts w:ascii="GillSansMT" w:hAnsi="GillSansMT"/>
                <w:spacing w:val="-2"/>
              </w:rPr>
              <w:t xml:space="preserve"> interactions using verbal and </w:t>
            </w:r>
            <w:r w:rsidRPr="00C26DC8">
              <w:rPr>
                <w:rFonts w:ascii="GillSansMT" w:hAnsi="GillSansMT"/>
                <w:spacing w:val="-2"/>
              </w:rPr>
              <w:t>non-verbal language.” (p.40)</w:t>
            </w:r>
          </w:p>
          <w:p w14:paraId="45C72F89" w14:textId="77777777" w:rsidR="00C26DC8" w:rsidRPr="00C26DC8" w:rsidRDefault="00C26DC8" w:rsidP="00970A61">
            <w:pPr>
              <w:pStyle w:val="col1red"/>
            </w:pPr>
            <w:r w:rsidRPr="00C26DC8">
              <w:t>NQS:  Areas 1, 5</w:t>
            </w:r>
          </w:p>
        </w:tc>
      </w:tr>
      <w:tr w:rsidR="00C26DC8" w:rsidRPr="00C26DC8" w14:paraId="46DF75A0" w14:textId="77777777" w:rsidTr="00476013">
        <w:trPr>
          <w:trHeight w:val="1786"/>
        </w:trPr>
        <w:tc>
          <w:tcPr>
            <w:tcW w:w="2268" w:type="dxa"/>
            <w:tcBorders>
              <w:top w:val="single" w:sz="6" w:space="0" w:color="C70A1C"/>
              <w:left w:val="single" w:sz="6" w:space="0" w:color="C70A1C"/>
              <w:bottom w:val="single" w:sz="6" w:space="0" w:color="C70A1C"/>
              <w:right w:val="single" w:sz="6" w:space="0" w:color="C70A1C"/>
            </w:tcBorders>
            <w:shd w:val="clear" w:color="C70A1C" w:fill="E7B29D"/>
            <w:tcMar>
              <w:top w:w="85" w:type="dxa"/>
              <w:left w:w="108" w:type="dxa"/>
              <w:bottom w:w="85" w:type="dxa"/>
              <w:right w:w="108" w:type="dxa"/>
            </w:tcMar>
          </w:tcPr>
          <w:p w14:paraId="51A7A304" w14:textId="77777777" w:rsidR="00C26DC8" w:rsidRPr="00C26DC8" w:rsidRDefault="00C26DC8" w:rsidP="00154DF1">
            <w:pPr>
              <w:pStyle w:val="col1red"/>
            </w:pPr>
            <w:r w:rsidRPr="00C26DC8">
              <w:t>Seek advice if:</w:t>
            </w:r>
          </w:p>
        </w:tc>
        <w:tc>
          <w:tcPr>
            <w:tcW w:w="4972" w:type="dxa"/>
            <w:tcBorders>
              <w:top w:val="single" w:sz="6" w:space="0" w:color="C70A1C"/>
              <w:left w:val="single" w:sz="6" w:space="0" w:color="C70A1C"/>
              <w:bottom w:val="single" w:sz="6" w:space="0" w:color="C70A1C"/>
              <w:right w:val="single" w:sz="6" w:space="0" w:color="C70A1C"/>
            </w:tcBorders>
            <w:shd w:val="clear" w:color="C70A1C" w:fill="E7B29D"/>
            <w:tcMar>
              <w:top w:w="85" w:type="dxa"/>
              <w:left w:w="108" w:type="dxa"/>
              <w:bottom w:w="85" w:type="dxa"/>
              <w:right w:w="108" w:type="dxa"/>
            </w:tcMar>
          </w:tcPr>
          <w:p w14:paraId="2725BE13" w14:textId="77777777" w:rsidR="00C26DC8" w:rsidRPr="00C26DC8" w:rsidRDefault="00C26DC8" w:rsidP="00C26DC8">
            <w:pPr>
              <w:pStyle w:val="bullets"/>
              <w:rPr>
                <w:sz w:val="21"/>
                <w:szCs w:val="21"/>
              </w:rPr>
            </w:pPr>
            <w:r w:rsidRPr="00C26DC8">
              <w:rPr>
                <w:sz w:val="21"/>
                <w:szCs w:val="21"/>
              </w:rPr>
              <w:t>is not learning to make sounds</w:t>
            </w:r>
          </w:p>
          <w:p w14:paraId="6DF9AEC6" w14:textId="77777777" w:rsidR="00C26DC8" w:rsidRPr="00C26DC8" w:rsidRDefault="00C26DC8" w:rsidP="00C26DC8">
            <w:pPr>
              <w:pStyle w:val="bullets"/>
              <w:rPr>
                <w:sz w:val="21"/>
                <w:szCs w:val="21"/>
              </w:rPr>
            </w:pPr>
            <w:r w:rsidRPr="00C26DC8">
              <w:rPr>
                <w:sz w:val="21"/>
                <w:szCs w:val="21"/>
              </w:rPr>
              <w:t>is not responding to familiar faces</w:t>
            </w:r>
          </w:p>
          <w:p w14:paraId="1EB2D3E6" w14:textId="77777777" w:rsidR="00C26DC8" w:rsidRPr="00C26DC8" w:rsidRDefault="00C26DC8" w:rsidP="00C26DC8">
            <w:pPr>
              <w:pStyle w:val="bullets"/>
              <w:rPr>
                <w:sz w:val="21"/>
                <w:szCs w:val="21"/>
              </w:rPr>
            </w:pPr>
            <w:r w:rsidRPr="00C26DC8">
              <w:rPr>
                <w:sz w:val="21"/>
                <w:szCs w:val="21"/>
              </w:rPr>
              <w:t>is not learning to roll when playing on floor</w:t>
            </w:r>
          </w:p>
          <w:p w14:paraId="4D77DCAB" w14:textId="77777777" w:rsidR="00C26DC8" w:rsidRPr="00C26DC8" w:rsidRDefault="00C26DC8" w:rsidP="00C26DC8">
            <w:pPr>
              <w:pStyle w:val="bullets"/>
              <w:rPr>
                <w:sz w:val="21"/>
                <w:szCs w:val="21"/>
              </w:rPr>
            </w:pPr>
            <w:r w:rsidRPr="00C26DC8">
              <w:rPr>
                <w:sz w:val="21"/>
                <w:szCs w:val="21"/>
              </w:rPr>
              <w:t>is not responsive to carers</w:t>
            </w:r>
          </w:p>
          <w:p w14:paraId="0A597C38" w14:textId="77777777" w:rsidR="00C26DC8" w:rsidRPr="00C26DC8" w:rsidRDefault="00C26DC8" w:rsidP="00C26DC8">
            <w:pPr>
              <w:pStyle w:val="bullets"/>
              <w:rPr>
                <w:sz w:val="21"/>
                <w:szCs w:val="21"/>
              </w:rPr>
            </w:pPr>
            <w:r w:rsidRPr="00C26DC8">
              <w:rPr>
                <w:sz w:val="21"/>
                <w:szCs w:val="21"/>
              </w:rPr>
              <w:t>is not babbling and making sounds</w:t>
            </w:r>
          </w:p>
          <w:p w14:paraId="25FF19A2" w14:textId="77777777" w:rsidR="00C26DC8" w:rsidRPr="00C26DC8" w:rsidRDefault="00C26DC8" w:rsidP="00C26DC8">
            <w:pPr>
              <w:pStyle w:val="bullets"/>
              <w:rPr>
                <w:sz w:val="21"/>
                <w:szCs w:val="21"/>
              </w:rPr>
            </w:pPr>
            <w:r w:rsidRPr="00C26DC8">
              <w:rPr>
                <w:spacing w:val="-2"/>
                <w:sz w:val="21"/>
                <w:szCs w:val="21"/>
              </w:rPr>
              <w:t>is not playing with feet/swapping objects between hands</w:t>
            </w:r>
          </w:p>
        </w:tc>
        <w:tc>
          <w:tcPr>
            <w:tcW w:w="2966" w:type="dxa"/>
            <w:tcBorders>
              <w:top w:val="single" w:sz="6" w:space="0" w:color="C70A1C"/>
              <w:left w:val="single" w:sz="6" w:space="0" w:color="C70A1C"/>
              <w:bottom w:val="single" w:sz="6" w:space="0" w:color="C70A1C"/>
              <w:right w:val="single" w:sz="6" w:space="0" w:color="C70A1C"/>
            </w:tcBorders>
            <w:shd w:val="clear" w:color="C70A1C" w:fill="E7B29D"/>
            <w:tcMar>
              <w:top w:w="85" w:type="dxa"/>
              <w:left w:w="108" w:type="dxa"/>
              <w:bottom w:w="85" w:type="dxa"/>
              <w:right w:w="108" w:type="dxa"/>
            </w:tcMar>
          </w:tcPr>
          <w:p w14:paraId="4687128D" w14:textId="77777777" w:rsidR="00C26DC8" w:rsidRPr="00C26DC8" w:rsidRDefault="00C26DC8" w:rsidP="00970A61">
            <w:pPr>
              <w:pStyle w:val="col1red"/>
            </w:pPr>
            <w:r w:rsidRPr="00C26DC8">
              <w:t>NQS:  Areas 1, 5, 6, 7</w:t>
            </w:r>
          </w:p>
        </w:tc>
      </w:tr>
    </w:tbl>
    <w:p w14:paraId="343E40FE" w14:textId="4FAA5F5A" w:rsidR="00D1300B" w:rsidRDefault="00D1300B" w:rsidP="00D70868">
      <w:pPr>
        <w:tabs>
          <w:tab w:val="left" w:pos="1910"/>
        </w:tabs>
        <w:rPr>
          <w:color w:val="000000" w:themeColor="text1"/>
        </w:rPr>
      </w:pPr>
    </w:p>
    <w:p w14:paraId="53500D0A" w14:textId="0F12E147" w:rsidR="00D1300B" w:rsidRDefault="00D1300B" w:rsidP="00D70868">
      <w:pPr>
        <w:tabs>
          <w:tab w:val="left" w:pos="1910"/>
        </w:tabs>
        <w:rPr>
          <w:color w:val="000000" w:themeColor="text1"/>
        </w:rPr>
      </w:pPr>
    </w:p>
    <w:p w14:paraId="41111E63" w14:textId="77777777" w:rsidR="00D1300B" w:rsidRDefault="00D1300B" w:rsidP="00D70868">
      <w:pPr>
        <w:tabs>
          <w:tab w:val="left" w:pos="1910"/>
        </w:tabs>
        <w:rPr>
          <w:color w:val="000000" w:themeColor="text1"/>
        </w:rPr>
      </w:pPr>
    </w:p>
    <w:p w14:paraId="48C78911" w14:textId="77777777" w:rsidR="00D1300B" w:rsidRDefault="00D1300B" w:rsidP="00D70868">
      <w:pPr>
        <w:tabs>
          <w:tab w:val="left" w:pos="1910"/>
        </w:tabs>
        <w:rPr>
          <w:color w:val="000000" w:themeColor="text1"/>
        </w:rPr>
      </w:pPr>
    </w:p>
    <w:p w14:paraId="29E2277F" w14:textId="77777777" w:rsidR="00D1300B" w:rsidRDefault="00D1300B" w:rsidP="00D70868">
      <w:pPr>
        <w:tabs>
          <w:tab w:val="left" w:pos="1910"/>
        </w:tabs>
        <w:rPr>
          <w:color w:val="000000" w:themeColor="text1"/>
        </w:rPr>
      </w:pPr>
    </w:p>
    <w:p w14:paraId="6411F034" w14:textId="77777777" w:rsidR="00D1300B" w:rsidRDefault="00D1300B" w:rsidP="00D70868">
      <w:pPr>
        <w:tabs>
          <w:tab w:val="left" w:pos="1910"/>
        </w:tabs>
        <w:rPr>
          <w:color w:val="000000" w:themeColor="text1"/>
        </w:rPr>
      </w:pPr>
    </w:p>
    <w:p w14:paraId="1F38D628" w14:textId="77777777" w:rsidR="00D1300B" w:rsidRDefault="00D1300B" w:rsidP="00D70868">
      <w:pPr>
        <w:tabs>
          <w:tab w:val="left" w:pos="1910"/>
        </w:tabs>
        <w:rPr>
          <w:color w:val="000000" w:themeColor="text1"/>
        </w:rPr>
      </w:pPr>
    </w:p>
    <w:p w14:paraId="627C7925" w14:textId="77777777" w:rsidR="00D1300B" w:rsidRDefault="00D1300B" w:rsidP="00D70868">
      <w:pPr>
        <w:tabs>
          <w:tab w:val="left" w:pos="1910"/>
        </w:tabs>
        <w:rPr>
          <w:color w:val="000000" w:themeColor="text1"/>
        </w:rPr>
      </w:pPr>
    </w:p>
    <w:p w14:paraId="5C407E9F" w14:textId="77777777" w:rsidR="00D1300B" w:rsidRDefault="00D1300B" w:rsidP="00D70868">
      <w:pPr>
        <w:tabs>
          <w:tab w:val="left" w:pos="1910"/>
        </w:tabs>
        <w:rPr>
          <w:color w:val="000000" w:themeColor="text1"/>
        </w:rPr>
      </w:pPr>
    </w:p>
    <w:p w14:paraId="31466F1B" w14:textId="22AAAEB0" w:rsidR="00597349" w:rsidRDefault="00597349">
      <w:pPr>
        <w:rPr>
          <w:color w:val="000000" w:themeColor="text1"/>
        </w:rPr>
      </w:pPr>
      <w:r>
        <w:rPr>
          <w:color w:val="000000" w:themeColor="text1"/>
        </w:rPr>
        <w:br w:type="page"/>
      </w:r>
    </w:p>
    <w:p w14:paraId="5B77ADF3" w14:textId="2528F1A7" w:rsidR="00D1300B" w:rsidRDefault="00597349" w:rsidP="00D70868">
      <w:pPr>
        <w:tabs>
          <w:tab w:val="left" w:pos="1910"/>
        </w:tabs>
        <w:rPr>
          <w:color w:val="000000" w:themeColor="text1"/>
        </w:rPr>
      </w:pPr>
      <w:r>
        <w:rPr>
          <w:noProof/>
          <w:color w:val="000000" w:themeColor="text1"/>
          <w:lang w:val="en-AU" w:eastAsia="en-AU"/>
        </w:rPr>
        <w:lastRenderedPageBreak/>
        <w:drawing>
          <wp:anchor distT="0" distB="0" distL="114300" distR="114300" simplePos="0" relativeHeight="251667456" behindDoc="1" locked="0" layoutInCell="1" allowOverlap="1" wp14:anchorId="4472F258" wp14:editId="485CA4BE">
            <wp:simplePos x="0" y="0"/>
            <wp:positionH relativeFrom="column">
              <wp:posOffset>114300</wp:posOffset>
            </wp:positionH>
            <wp:positionV relativeFrom="paragraph">
              <wp:posOffset>-571500</wp:posOffset>
            </wp:positionV>
            <wp:extent cx="7002145" cy="1601470"/>
            <wp:effectExtent l="0" t="0" r="8255" b="0"/>
            <wp:wrapNone/>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7002145" cy="160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1951D8" w14:textId="77777777" w:rsidR="00476013" w:rsidRPr="00EE235F" w:rsidRDefault="00476013" w:rsidP="00476013">
      <w:pPr>
        <w:pStyle w:val="mainhead1"/>
      </w:pPr>
      <w:r w:rsidRPr="00EE235F">
        <w:t>Developmental milestones and the EYLF/NQS</w:t>
      </w:r>
    </w:p>
    <w:p w14:paraId="1F6579C7" w14:textId="543A2856" w:rsidR="00476013" w:rsidRPr="00EE235F" w:rsidRDefault="00476013" w:rsidP="00476013">
      <w:pPr>
        <w:pStyle w:val="mainheading"/>
      </w:pPr>
      <w:r>
        <w:t>8 to 12 months</w:t>
      </w:r>
    </w:p>
    <w:p w14:paraId="1959231D" w14:textId="77777777" w:rsidR="00D1300B" w:rsidRDefault="00D1300B" w:rsidP="00D70868">
      <w:pPr>
        <w:tabs>
          <w:tab w:val="left" w:pos="1910"/>
        </w:tabs>
        <w:rPr>
          <w:color w:val="000000" w:themeColor="text1"/>
        </w:rPr>
      </w:pPr>
    </w:p>
    <w:p w14:paraId="0BA4CF3A" w14:textId="77777777" w:rsidR="00D1300B" w:rsidRDefault="00D1300B" w:rsidP="00D70868">
      <w:pPr>
        <w:tabs>
          <w:tab w:val="left" w:pos="1910"/>
        </w:tabs>
        <w:rPr>
          <w:color w:val="000000" w:themeColor="text1"/>
        </w:rPr>
      </w:pPr>
    </w:p>
    <w:tbl>
      <w:tblPr>
        <w:tblpPr w:leftFromText="180" w:rightFromText="180" w:vertAnchor="text" w:tblpY="15"/>
        <w:tblW w:w="0" w:type="auto"/>
        <w:tblLayout w:type="fixed"/>
        <w:tblCellMar>
          <w:left w:w="0" w:type="dxa"/>
          <w:right w:w="0" w:type="dxa"/>
        </w:tblCellMar>
        <w:tblLook w:val="0000" w:firstRow="0" w:lastRow="0" w:firstColumn="0" w:lastColumn="0" w:noHBand="0" w:noVBand="0"/>
      </w:tblPr>
      <w:tblGrid>
        <w:gridCol w:w="2100"/>
        <w:gridCol w:w="4819"/>
        <w:gridCol w:w="3145"/>
      </w:tblGrid>
      <w:tr w:rsidR="00491CFD" w:rsidRPr="00476013" w14:paraId="6ECA2EAE" w14:textId="77777777" w:rsidTr="00491CFD">
        <w:trPr>
          <w:trHeight w:val="60"/>
          <w:tblHeader/>
        </w:trPr>
        <w:tc>
          <w:tcPr>
            <w:tcW w:w="2100" w:type="dxa"/>
            <w:tcBorders>
              <w:top w:val="single" w:sz="6" w:space="0" w:color="9D0075"/>
              <w:left w:val="single" w:sz="6" w:space="0" w:color="9D0075"/>
              <w:bottom w:val="single" w:sz="6" w:space="0" w:color="9D0075"/>
              <w:right w:val="single" w:sz="6" w:space="0" w:color="9D0075"/>
            </w:tcBorders>
            <w:shd w:val="solid" w:color="9D0075" w:fill="auto"/>
            <w:tcMar>
              <w:top w:w="113" w:type="dxa"/>
              <w:left w:w="108" w:type="dxa"/>
              <w:bottom w:w="113" w:type="dxa"/>
              <w:right w:w="108" w:type="dxa"/>
            </w:tcMar>
            <w:vAlign w:val="center"/>
          </w:tcPr>
          <w:p w14:paraId="50ACCCDA" w14:textId="77777777" w:rsidR="00491CFD" w:rsidRPr="00476013" w:rsidRDefault="00491CFD" w:rsidP="00491CFD">
            <w:pPr>
              <w:pStyle w:val="tabletophead"/>
              <w:rPr>
                <w:rFonts w:cs="Times New Roman"/>
              </w:rPr>
            </w:pPr>
            <w:r w:rsidRPr="00476013">
              <w:t>Developmental Area</w:t>
            </w:r>
          </w:p>
        </w:tc>
        <w:tc>
          <w:tcPr>
            <w:tcW w:w="4819" w:type="dxa"/>
            <w:tcBorders>
              <w:top w:val="single" w:sz="6" w:space="0" w:color="9D0075"/>
              <w:left w:val="single" w:sz="6" w:space="0" w:color="9D0075"/>
              <w:bottom w:val="single" w:sz="6" w:space="0" w:color="9D0075"/>
              <w:right w:val="single" w:sz="6" w:space="0" w:color="9D0075"/>
            </w:tcBorders>
            <w:shd w:val="solid" w:color="9D0075" w:fill="auto"/>
            <w:tcMar>
              <w:top w:w="113" w:type="dxa"/>
              <w:left w:w="108" w:type="dxa"/>
              <w:bottom w:w="113" w:type="dxa"/>
              <w:right w:w="108" w:type="dxa"/>
            </w:tcMar>
            <w:vAlign w:val="center"/>
          </w:tcPr>
          <w:p w14:paraId="103BB259" w14:textId="77777777" w:rsidR="00491CFD" w:rsidRPr="00476013" w:rsidRDefault="00491CFD" w:rsidP="00491CFD">
            <w:pPr>
              <w:pStyle w:val="tabletophead"/>
              <w:rPr>
                <w:rFonts w:cs="Times New Roman"/>
              </w:rPr>
            </w:pPr>
            <w:r w:rsidRPr="00476013">
              <w:t>Observe</w:t>
            </w:r>
          </w:p>
        </w:tc>
        <w:tc>
          <w:tcPr>
            <w:tcW w:w="3145" w:type="dxa"/>
            <w:tcBorders>
              <w:top w:val="single" w:sz="6" w:space="0" w:color="9D0075"/>
              <w:left w:val="single" w:sz="6" w:space="0" w:color="9D0075"/>
              <w:bottom w:val="single" w:sz="6" w:space="0" w:color="9D0075"/>
              <w:right w:val="single" w:sz="6" w:space="0" w:color="9D0075"/>
            </w:tcBorders>
            <w:shd w:val="solid" w:color="9D0075" w:fill="auto"/>
            <w:tcMar>
              <w:top w:w="113" w:type="dxa"/>
              <w:left w:w="108" w:type="dxa"/>
              <w:bottom w:w="113" w:type="dxa"/>
              <w:right w:w="108" w:type="dxa"/>
            </w:tcMar>
            <w:vAlign w:val="center"/>
          </w:tcPr>
          <w:p w14:paraId="5D35AA11" w14:textId="77777777" w:rsidR="00491CFD" w:rsidRPr="00476013" w:rsidRDefault="00491CFD" w:rsidP="00491CFD">
            <w:pPr>
              <w:pStyle w:val="tabletophead"/>
              <w:rPr>
                <w:rFonts w:cs="Times New Roman"/>
              </w:rPr>
            </w:pPr>
            <w:r w:rsidRPr="00476013">
              <w:t>Examples of Links to EYLF/NQS</w:t>
            </w:r>
          </w:p>
        </w:tc>
      </w:tr>
      <w:tr w:rsidR="00491CFD" w:rsidRPr="00476013" w14:paraId="53A95391" w14:textId="77777777" w:rsidTr="00491CFD">
        <w:trPr>
          <w:trHeight w:val="60"/>
        </w:trPr>
        <w:tc>
          <w:tcPr>
            <w:tcW w:w="2100" w:type="dxa"/>
            <w:tcBorders>
              <w:top w:val="single" w:sz="6" w:space="0" w:color="9D0075"/>
              <w:left w:val="single" w:sz="6" w:space="0" w:color="9D0075"/>
              <w:bottom w:val="single" w:sz="6" w:space="0" w:color="9D0075"/>
              <w:right w:val="single" w:sz="6" w:space="0" w:color="9D0075"/>
            </w:tcBorders>
            <w:tcMar>
              <w:top w:w="113" w:type="dxa"/>
              <w:left w:w="108" w:type="dxa"/>
              <w:bottom w:w="113" w:type="dxa"/>
              <w:right w:w="108" w:type="dxa"/>
            </w:tcMar>
          </w:tcPr>
          <w:p w14:paraId="5D6DC79D" w14:textId="77777777" w:rsidR="00491CFD" w:rsidRPr="00476013" w:rsidRDefault="00491CFD" w:rsidP="00491CFD">
            <w:pPr>
              <w:pStyle w:val="col1pink"/>
            </w:pPr>
            <w:r w:rsidRPr="00476013">
              <w:t>Physical</w:t>
            </w:r>
          </w:p>
        </w:tc>
        <w:tc>
          <w:tcPr>
            <w:tcW w:w="4819" w:type="dxa"/>
            <w:tcBorders>
              <w:top w:val="single" w:sz="6" w:space="0" w:color="9D0075"/>
              <w:left w:val="single" w:sz="6" w:space="0" w:color="9D0075"/>
              <w:bottom w:val="single" w:sz="6" w:space="0" w:color="9D0075"/>
              <w:right w:val="single" w:sz="6" w:space="0" w:color="9D0075"/>
            </w:tcBorders>
            <w:tcMar>
              <w:top w:w="113" w:type="dxa"/>
              <w:left w:w="108" w:type="dxa"/>
              <w:bottom w:w="113" w:type="dxa"/>
              <w:right w:w="108" w:type="dxa"/>
            </w:tcMar>
          </w:tcPr>
          <w:p w14:paraId="578FBC5B" w14:textId="77777777" w:rsidR="00491CFD" w:rsidRPr="00476013" w:rsidRDefault="00491CFD" w:rsidP="00491CFD">
            <w:pPr>
              <w:pStyle w:val="bullets"/>
              <w:rPr>
                <w:sz w:val="21"/>
                <w:szCs w:val="21"/>
              </w:rPr>
            </w:pPr>
            <w:r w:rsidRPr="00476013">
              <w:rPr>
                <w:sz w:val="21"/>
                <w:szCs w:val="21"/>
              </w:rPr>
              <w:t>pulls self to standing position when hands held</w:t>
            </w:r>
          </w:p>
          <w:p w14:paraId="4039E598" w14:textId="77777777" w:rsidR="00491CFD" w:rsidRPr="00476013" w:rsidRDefault="00491CFD" w:rsidP="00491CFD">
            <w:pPr>
              <w:pStyle w:val="bullets"/>
              <w:rPr>
                <w:sz w:val="21"/>
                <w:szCs w:val="21"/>
              </w:rPr>
            </w:pPr>
            <w:r w:rsidRPr="00476013">
              <w:rPr>
                <w:sz w:val="21"/>
                <w:szCs w:val="21"/>
              </w:rPr>
              <w:t>raises self to sitting position</w:t>
            </w:r>
          </w:p>
          <w:p w14:paraId="0829DFB3" w14:textId="77777777" w:rsidR="00491CFD" w:rsidRPr="00476013" w:rsidRDefault="00491CFD" w:rsidP="00491CFD">
            <w:pPr>
              <w:pStyle w:val="bullets"/>
              <w:rPr>
                <w:sz w:val="21"/>
                <w:szCs w:val="21"/>
              </w:rPr>
            </w:pPr>
            <w:r w:rsidRPr="00476013">
              <w:rPr>
                <w:sz w:val="21"/>
                <w:szCs w:val="21"/>
              </w:rPr>
              <w:t>sits without support</w:t>
            </w:r>
          </w:p>
          <w:p w14:paraId="49778395" w14:textId="77777777" w:rsidR="00491CFD" w:rsidRPr="00476013" w:rsidRDefault="00491CFD" w:rsidP="00491CFD">
            <w:pPr>
              <w:pStyle w:val="bullets"/>
              <w:rPr>
                <w:sz w:val="21"/>
                <w:szCs w:val="21"/>
              </w:rPr>
            </w:pPr>
            <w:r w:rsidRPr="00476013">
              <w:rPr>
                <w:sz w:val="21"/>
                <w:szCs w:val="21"/>
              </w:rPr>
              <w:t>stands by pulling themself up using furniture</w:t>
            </w:r>
          </w:p>
          <w:p w14:paraId="08FFD5C1" w14:textId="77777777" w:rsidR="00491CFD" w:rsidRPr="00476013" w:rsidRDefault="00491CFD" w:rsidP="00491CFD">
            <w:pPr>
              <w:pStyle w:val="bullets"/>
              <w:rPr>
                <w:sz w:val="21"/>
                <w:szCs w:val="21"/>
              </w:rPr>
            </w:pPr>
            <w:r w:rsidRPr="00476013">
              <w:rPr>
                <w:sz w:val="21"/>
                <w:szCs w:val="21"/>
              </w:rPr>
              <w:t>stepping movements around furniture</w:t>
            </w:r>
          </w:p>
          <w:p w14:paraId="59B812CC" w14:textId="77777777" w:rsidR="00491CFD" w:rsidRPr="00476013" w:rsidRDefault="00491CFD" w:rsidP="00491CFD">
            <w:pPr>
              <w:pStyle w:val="bullets"/>
              <w:rPr>
                <w:sz w:val="21"/>
                <w:szCs w:val="21"/>
              </w:rPr>
            </w:pPr>
            <w:r w:rsidRPr="00476013">
              <w:rPr>
                <w:sz w:val="21"/>
                <w:szCs w:val="21"/>
              </w:rPr>
              <w:t>successfully reach out and grasp toy</w:t>
            </w:r>
          </w:p>
          <w:p w14:paraId="05B5F31B" w14:textId="77777777" w:rsidR="00491CFD" w:rsidRPr="00476013" w:rsidRDefault="00491CFD" w:rsidP="00491CFD">
            <w:pPr>
              <w:pStyle w:val="bullets"/>
              <w:rPr>
                <w:sz w:val="21"/>
                <w:szCs w:val="21"/>
              </w:rPr>
            </w:pPr>
            <w:r w:rsidRPr="00476013">
              <w:rPr>
                <w:sz w:val="21"/>
                <w:szCs w:val="21"/>
              </w:rPr>
              <w:t>transfers objects from hand to hand</w:t>
            </w:r>
          </w:p>
          <w:p w14:paraId="303C01DD" w14:textId="77777777" w:rsidR="00491CFD" w:rsidRPr="00476013" w:rsidRDefault="00491CFD" w:rsidP="00491CFD">
            <w:pPr>
              <w:pStyle w:val="bullets"/>
              <w:rPr>
                <w:sz w:val="21"/>
                <w:szCs w:val="21"/>
              </w:rPr>
            </w:pPr>
            <w:r w:rsidRPr="00476013">
              <w:rPr>
                <w:sz w:val="21"/>
                <w:szCs w:val="21"/>
              </w:rPr>
              <w:t>picks up and pokes small objects with thumb and finger</w:t>
            </w:r>
          </w:p>
          <w:p w14:paraId="092057D3" w14:textId="77777777" w:rsidR="00491CFD" w:rsidRPr="00476013" w:rsidRDefault="00491CFD" w:rsidP="00491CFD">
            <w:pPr>
              <w:pStyle w:val="bullets"/>
              <w:rPr>
                <w:sz w:val="21"/>
                <w:szCs w:val="21"/>
              </w:rPr>
            </w:pPr>
            <w:r w:rsidRPr="00476013">
              <w:rPr>
                <w:sz w:val="21"/>
                <w:szCs w:val="21"/>
              </w:rPr>
              <w:t>picks up and throws small objects</w:t>
            </w:r>
          </w:p>
          <w:p w14:paraId="38D5F9A4" w14:textId="77777777" w:rsidR="00491CFD" w:rsidRPr="00476013" w:rsidRDefault="00491CFD" w:rsidP="00491CFD">
            <w:pPr>
              <w:pStyle w:val="bullets"/>
              <w:rPr>
                <w:sz w:val="21"/>
                <w:szCs w:val="21"/>
              </w:rPr>
            </w:pPr>
            <w:r w:rsidRPr="00476013">
              <w:rPr>
                <w:sz w:val="21"/>
                <w:szCs w:val="21"/>
              </w:rPr>
              <w:t>holds biscuit or bottle</w:t>
            </w:r>
          </w:p>
          <w:p w14:paraId="03D6E711" w14:textId="77777777" w:rsidR="00491CFD" w:rsidRPr="00476013" w:rsidRDefault="00491CFD" w:rsidP="00491CFD">
            <w:pPr>
              <w:pStyle w:val="bullets"/>
              <w:rPr>
                <w:sz w:val="21"/>
                <w:szCs w:val="21"/>
              </w:rPr>
            </w:pPr>
            <w:r w:rsidRPr="00476013">
              <w:rPr>
                <w:sz w:val="21"/>
                <w:szCs w:val="21"/>
              </w:rPr>
              <w:t>crawls</w:t>
            </w:r>
          </w:p>
          <w:p w14:paraId="666B2C86" w14:textId="77777777" w:rsidR="00491CFD" w:rsidRPr="00476013" w:rsidRDefault="00491CFD" w:rsidP="00491CFD">
            <w:pPr>
              <w:pStyle w:val="bullets"/>
              <w:rPr>
                <w:sz w:val="21"/>
                <w:szCs w:val="21"/>
              </w:rPr>
            </w:pPr>
            <w:r w:rsidRPr="00476013">
              <w:rPr>
                <w:sz w:val="21"/>
                <w:szCs w:val="21"/>
              </w:rPr>
              <w:t>mature crawling (quick and fluent)</w:t>
            </w:r>
          </w:p>
          <w:p w14:paraId="3897F71C" w14:textId="77777777" w:rsidR="00491CFD" w:rsidRPr="00476013" w:rsidRDefault="00491CFD" w:rsidP="00491CFD">
            <w:pPr>
              <w:pStyle w:val="bullets"/>
              <w:rPr>
                <w:sz w:val="21"/>
                <w:szCs w:val="21"/>
              </w:rPr>
            </w:pPr>
            <w:r w:rsidRPr="00476013">
              <w:rPr>
                <w:sz w:val="21"/>
                <w:szCs w:val="21"/>
              </w:rPr>
              <w:t>may stand alone momentarily</w:t>
            </w:r>
          </w:p>
          <w:p w14:paraId="38EFAC43" w14:textId="77777777" w:rsidR="00491CFD" w:rsidRPr="00476013" w:rsidRDefault="00491CFD" w:rsidP="00491CFD">
            <w:pPr>
              <w:pStyle w:val="bullets"/>
              <w:rPr>
                <w:sz w:val="21"/>
                <w:szCs w:val="21"/>
              </w:rPr>
            </w:pPr>
            <w:r w:rsidRPr="00476013">
              <w:rPr>
                <w:sz w:val="21"/>
                <w:szCs w:val="21"/>
              </w:rPr>
              <w:t>may attempt to crawl up stairs</w:t>
            </w:r>
          </w:p>
          <w:p w14:paraId="5DB05DEE" w14:textId="77777777" w:rsidR="00491CFD" w:rsidRPr="00476013" w:rsidRDefault="00491CFD" w:rsidP="00491CFD">
            <w:pPr>
              <w:pStyle w:val="bullets"/>
              <w:rPr>
                <w:sz w:val="21"/>
                <w:szCs w:val="21"/>
              </w:rPr>
            </w:pPr>
            <w:r w:rsidRPr="00476013">
              <w:rPr>
                <w:sz w:val="21"/>
                <w:szCs w:val="21"/>
              </w:rPr>
              <w:t>grasps spoon in palm, but poor aim of food to mouth</w:t>
            </w:r>
          </w:p>
          <w:p w14:paraId="52105A43" w14:textId="77777777" w:rsidR="00491CFD" w:rsidRPr="00476013" w:rsidRDefault="00491CFD" w:rsidP="00491CFD">
            <w:pPr>
              <w:pStyle w:val="bullets"/>
              <w:rPr>
                <w:sz w:val="21"/>
                <w:szCs w:val="21"/>
              </w:rPr>
            </w:pPr>
            <w:r w:rsidRPr="00476013">
              <w:rPr>
                <w:sz w:val="21"/>
                <w:szCs w:val="21"/>
              </w:rPr>
              <w:t>uses hands to feed self</w:t>
            </w:r>
          </w:p>
          <w:p w14:paraId="58639E45" w14:textId="77777777" w:rsidR="00491CFD" w:rsidRPr="00476013" w:rsidRDefault="00491CFD" w:rsidP="00491CFD">
            <w:pPr>
              <w:pStyle w:val="bullets"/>
              <w:rPr>
                <w:sz w:val="21"/>
                <w:szCs w:val="21"/>
              </w:rPr>
            </w:pPr>
            <w:r w:rsidRPr="00476013">
              <w:rPr>
                <w:sz w:val="21"/>
                <w:szCs w:val="21"/>
              </w:rPr>
              <w:t>alerts peripheral vision</w:t>
            </w:r>
          </w:p>
          <w:p w14:paraId="00BBA66B" w14:textId="77777777" w:rsidR="00491CFD" w:rsidRPr="00476013" w:rsidRDefault="00491CFD" w:rsidP="00491CFD">
            <w:pPr>
              <w:pStyle w:val="bullets"/>
              <w:rPr>
                <w:sz w:val="21"/>
                <w:szCs w:val="21"/>
              </w:rPr>
            </w:pPr>
            <w:r w:rsidRPr="00476013">
              <w:rPr>
                <w:sz w:val="21"/>
                <w:szCs w:val="21"/>
              </w:rPr>
              <w:t>rolls ball and crawls to retrieve</w:t>
            </w:r>
          </w:p>
        </w:tc>
        <w:tc>
          <w:tcPr>
            <w:tcW w:w="3145" w:type="dxa"/>
            <w:tcBorders>
              <w:top w:val="single" w:sz="6" w:space="0" w:color="9D0075"/>
              <w:left w:val="single" w:sz="6" w:space="0" w:color="9D0075"/>
              <w:bottom w:val="single" w:sz="6" w:space="0" w:color="9D0075"/>
              <w:right w:val="single" w:sz="6" w:space="0" w:color="9D0075"/>
            </w:tcBorders>
            <w:tcMar>
              <w:top w:w="113" w:type="dxa"/>
              <w:left w:w="108" w:type="dxa"/>
              <w:bottom w:w="113" w:type="dxa"/>
              <w:right w:w="108" w:type="dxa"/>
            </w:tcMar>
          </w:tcPr>
          <w:p w14:paraId="39EC192F" w14:textId="77777777" w:rsidR="00491CFD" w:rsidRPr="00476013" w:rsidRDefault="00491CFD" w:rsidP="00491CFD">
            <w:pPr>
              <w:pStyle w:val="col3"/>
              <w:rPr>
                <w:rFonts w:ascii="ArialMT" w:hAnsi="ArialMT" w:cs="ArialMT"/>
                <w:sz w:val="20"/>
                <w:szCs w:val="20"/>
                <w:lang w:val="en-AU"/>
              </w:rPr>
            </w:pPr>
            <w:r w:rsidRPr="00476013">
              <w:rPr>
                <w:b/>
              </w:rPr>
              <w:t>EYLF Outcome 3:</w:t>
            </w:r>
            <w:r w:rsidRPr="00476013">
              <w:t xml:space="preserve"> Children have a strong sense of wellbeing - Children take increasing responsibility for their own health and physical wellbeing. E.g. “engage in increasingly complex sensory-motor skills and movement patters.” (p.32)</w:t>
            </w:r>
          </w:p>
          <w:p w14:paraId="318EF066" w14:textId="77777777" w:rsidR="00491CFD" w:rsidRPr="00476013" w:rsidRDefault="00491CFD" w:rsidP="00491CFD">
            <w:pPr>
              <w:pStyle w:val="col1pink"/>
            </w:pPr>
            <w:r w:rsidRPr="00476013">
              <w:t>NQS:  Areas 1, 2, 3</w:t>
            </w:r>
          </w:p>
        </w:tc>
      </w:tr>
      <w:tr w:rsidR="00491CFD" w:rsidRPr="00476013" w14:paraId="323C392B" w14:textId="77777777" w:rsidTr="00491CFD">
        <w:trPr>
          <w:trHeight w:val="60"/>
        </w:trPr>
        <w:tc>
          <w:tcPr>
            <w:tcW w:w="2100" w:type="dxa"/>
            <w:tcBorders>
              <w:top w:val="single" w:sz="6" w:space="0" w:color="9D0075"/>
              <w:left w:val="single" w:sz="6" w:space="0" w:color="9D0075"/>
              <w:bottom w:val="single" w:sz="6" w:space="0" w:color="9D0075"/>
              <w:right w:val="single" w:sz="6" w:space="0" w:color="9D0075"/>
            </w:tcBorders>
            <w:tcMar>
              <w:top w:w="113" w:type="dxa"/>
              <w:left w:w="108" w:type="dxa"/>
              <w:bottom w:w="113" w:type="dxa"/>
              <w:right w:w="108" w:type="dxa"/>
            </w:tcMar>
          </w:tcPr>
          <w:p w14:paraId="21F7CBB4" w14:textId="77777777" w:rsidR="00491CFD" w:rsidRPr="00476013" w:rsidRDefault="00491CFD" w:rsidP="00491CFD">
            <w:pPr>
              <w:pStyle w:val="col1pink"/>
            </w:pPr>
            <w:r w:rsidRPr="00476013">
              <w:t>Social</w:t>
            </w:r>
          </w:p>
        </w:tc>
        <w:tc>
          <w:tcPr>
            <w:tcW w:w="4819" w:type="dxa"/>
            <w:tcBorders>
              <w:top w:val="single" w:sz="6" w:space="0" w:color="9D0075"/>
              <w:left w:val="single" w:sz="6" w:space="0" w:color="9D0075"/>
              <w:bottom w:val="single" w:sz="6" w:space="0" w:color="9D0075"/>
              <w:right w:val="single" w:sz="6" w:space="0" w:color="9D0075"/>
            </w:tcBorders>
            <w:tcMar>
              <w:top w:w="113" w:type="dxa"/>
              <w:left w:w="108" w:type="dxa"/>
              <w:bottom w:w="113" w:type="dxa"/>
              <w:right w:w="108" w:type="dxa"/>
            </w:tcMar>
          </w:tcPr>
          <w:p w14:paraId="3A4E6CB1" w14:textId="77777777" w:rsidR="00491CFD" w:rsidRPr="00476013" w:rsidRDefault="00491CFD" w:rsidP="00491CFD">
            <w:pPr>
              <w:pStyle w:val="bullets"/>
              <w:rPr>
                <w:sz w:val="21"/>
                <w:szCs w:val="21"/>
              </w:rPr>
            </w:pPr>
            <w:r w:rsidRPr="00476013">
              <w:rPr>
                <w:sz w:val="21"/>
                <w:szCs w:val="21"/>
              </w:rPr>
              <w:t>shows definite anxiety or wariness at appearance of strangers</w:t>
            </w:r>
          </w:p>
        </w:tc>
        <w:tc>
          <w:tcPr>
            <w:tcW w:w="3145" w:type="dxa"/>
            <w:tcBorders>
              <w:top w:val="single" w:sz="6" w:space="0" w:color="9D0075"/>
              <w:left w:val="single" w:sz="6" w:space="0" w:color="9D0075"/>
              <w:bottom w:val="single" w:sz="6" w:space="0" w:color="9D0075"/>
              <w:right w:val="single" w:sz="6" w:space="0" w:color="9D0075"/>
            </w:tcBorders>
            <w:tcMar>
              <w:top w:w="113" w:type="dxa"/>
              <w:left w:w="108" w:type="dxa"/>
              <w:bottom w:w="113" w:type="dxa"/>
              <w:right w:w="108" w:type="dxa"/>
            </w:tcMar>
          </w:tcPr>
          <w:p w14:paraId="6DAC93E5" w14:textId="77777777" w:rsidR="00491CFD" w:rsidRPr="00476013" w:rsidRDefault="00491CFD" w:rsidP="00491CFD">
            <w:pPr>
              <w:pStyle w:val="col3"/>
              <w:rPr>
                <w:rFonts w:ascii="ArialMT" w:hAnsi="ArialMT" w:cs="ArialMT"/>
                <w:sz w:val="20"/>
                <w:szCs w:val="20"/>
                <w:lang w:val="en-AU"/>
              </w:rPr>
            </w:pPr>
            <w:r w:rsidRPr="00476013">
              <w:rPr>
                <w:b/>
              </w:rPr>
              <w:t>EYLF Outcome 3:</w:t>
            </w:r>
            <w:r w:rsidRPr="00476013">
              <w:t xml:space="preserve"> Children have a strong sense of wellbeing - Children become strong in their social and emotional wellbeing.  E.g. acknowledge children’s stage of emotional development and support them to develop resilience.</w:t>
            </w:r>
          </w:p>
          <w:p w14:paraId="10B2B0FB" w14:textId="77777777" w:rsidR="00491CFD" w:rsidRPr="00476013" w:rsidRDefault="00491CFD" w:rsidP="00491CFD">
            <w:pPr>
              <w:pStyle w:val="col1pink"/>
            </w:pPr>
            <w:r w:rsidRPr="00476013">
              <w:t>NQS:  Areas 1, 2, 5</w:t>
            </w:r>
          </w:p>
        </w:tc>
      </w:tr>
      <w:tr w:rsidR="00491CFD" w:rsidRPr="00476013" w14:paraId="61155FA7" w14:textId="77777777" w:rsidTr="00491CFD">
        <w:trPr>
          <w:trHeight w:val="60"/>
        </w:trPr>
        <w:tc>
          <w:tcPr>
            <w:tcW w:w="2100" w:type="dxa"/>
            <w:tcBorders>
              <w:top w:val="single" w:sz="6" w:space="0" w:color="9D0075"/>
              <w:left w:val="single" w:sz="6" w:space="0" w:color="9D0075"/>
              <w:bottom w:val="single" w:sz="6" w:space="0" w:color="9D0075"/>
              <w:right w:val="single" w:sz="6" w:space="0" w:color="9D0075"/>
            </w:tcBorders>
            <w:tcMar>
              <w:top w:w="113" w:type="dxa"/>
              <w:left w:w="108" w:type="dxa"/>
              <w:bottom w:w="113" w:type="dxa"/>
              <w:right w:w="108" w:type="dxa"/>
            </w:tcMar>
          </w:tcPr>
          <w:p w14:paraId="4B69F200" w14:textId="77777777" w:rsidR="00491CFD" w:rsidRPr="00476013" w:rsidRDefault="00491CFD" w:rsidP="00491CFD">
            <w:pPr>
              <w:pStyle w:val="col1pink"/>
              <w:rPr>
                <w:rFonts w:ascii="GillSansMT-Bold" w:hAnsi="GillSansMT-Bold"/>
                <w:color w:val="9D0075"/>
              </w:rPr>
            </w:pPr>
            <w:r w:rsidRPr="00476013">
              <w:rPr>
                <w:rFonts w:ascii="GillSansMT-Bold" w:hAnsi="GillSansMT-Bold"/>
                <w:color w:val="9D0075"/>
              </w:rPr>
              <w:t>Emotional</w:t>
            </w:r>
          </w:p>
        </w:tc>
        <w:tc>
          <w:tcPr>
            <w:tcW w:w="4819" w:type="dxa"/>
            <w:tcBorders>
              <w:top w:val="single" w:sz="6" w:space="0" w:color="9D0075"/>
              <w:left w:val="single" w:sz="6" w:space="0" w:color="9D0075"/>
              <w:bottom w:val="single" w:sz="6" w:space="0" w:color="9D0075"/>
              <w:right w:val="single" w:sz="6" w:space="0" w:color="9D0075"/>
            </w:tcBorders>
            <w:tcMar>
              <w:top w:w="113" w:type="dxa"/>
              <w:left w:w="108" w:type="dxa"/>
              <w:bottom w:w="113" w:type="dxa"/>
              <w:right w:w="108" w:type="dxa"/>
            </w:tcMar>
          </w:tcPr>
          <w:p w14:paraId="3A75B980" w14:textId="77777777" w:rsidR="00491CFD" w:rsidRPr="00476013" w:rsidRDefault="00491CFD" w:rsidP="00491CFD">
            <w:pPr>
              <w:pStyle w:val="bullets"/>
              <w:rPr>
                <w:sz w:val="21"/>
                <w:szCs w:val="21"/>
              </w:rPr>
            </w:pPr>
            <w:r w:rsidRPr="00476013">
              <w:rPr>
                <w:sz w:val="21"/>
                <w:szCs w:val="21"/>
              </w:rPr>
              <w:t>actively seeks to be next to parent or principal caregiver</w:t>
            </w:r>
          </w:p>
          <w:p w14:paraId="515A32A0" w14:textId="77777777" w:rsidR="00491CFD" w:rsidRPr="00476013" w:rsidRDefault="00491CFD" w:rsidP="00491CFD">
            <w:pPr>
              <w:pStyle w:val="bullets"/>
              <w:rPr>
                <w:sz w:val="21"/>
                <w:szCs w:val="21"/>
              </w:rPr>
            </w:pPr>
            <w:r w:rsidRPr="00476013">
              <w:rPr>
                <w:sz w:val="21"/>
                <w:szCs w:val="21"/>
              </w:rPr>
              <w:t>shows signs of anxiety or stress if parent goes away</w:t>
            </w:r>
          </w:p>
          <w:p w14:paraId="0C54F6C6" w14:textId="77777777" w:rsidR="00491CFD" w:rsidRPr="00476013" w:rsidRDefault="00491CFD" w:rsidP="00491CFD">
            <w:pPr>
              <w:pStyle w:val="bullets"/>
              <w:rPr>
                <w:sz w:val="21"/>
                <w:szCs w:val="21"/>
              </w:rPr>
            </w:pPr>
            <w:r w:rsidRPr="00476013">
              <w:rPr>
                <w:sz w:val="21"/>
                <w:szCs w:val="21"/>
              </w:rPr>
              <w:t>offers toy to adult but does not release it</w:t>
            </w:r>
          </w:p>
          <w:p w14:paraId="328BCAD2" w14:textId="77777777" w:rsidR="00491CFD" w:rsidRPr="00476013" w:rsidRDefault="00491CFD" w:rsidP="00491CFD">
            <w:pPr>
              <w:pStyle w:val="bullets"/>
              <w:rPr>
                <w:sz w:val="21"/>
                <w:szCs w:val="21"/>
              </w:rPr>
            </w:pPr>
            <w:r w:rsidRPr="00476013">
              <w:rPr>
                <w:sz w:val="21"/>
                <w:szCs w:val="21"/>
              </w:rPr>
              <w:t>shows signs of empathy to distress of another (but often soothes self)</w:t>
            </w:r>
          </w:p>
          <w:p w14:paraId="37F0994E" w14:textId="77777777" w:rsidR="00491CFD" w:rsidRPr="00476013" w:rsidRDefault="00491CFD" w:rsidP="00491CFD">
            <w:pPr>
              <w:pStyle w:val="bullets"/>
              <w:rPr>
                <w:sz w:val="21"/>
                <w:szCs w:val="21"/>
              </w:rPr>
            </w:pPr>
            <w:r w:rsidRPr="00476013">
              <w:rPr>
                <w:sz w:val="21"/>
                <w:szCs w:val="21"/>
              </w:rPr>
              <w:t>actively explores and plays when parent present, returning now and then for assurance and interaction</w:t>
            </w:r>
          </w:p>
        </w:tc>
        <w:tc>
          <w:tcPr>
            <w:tcW w:w="3145" w:type="dxa"/>
            <w:tcBorders>
              <w:top w:val="single" w:sz="6" w:space="0" w:color="9D0075"/>
              <w:left w:val="single" w:sz="6" w:space="0" w:color="9D0075"/>
              <w:bottom w:val="single" w:sz="6" w:space="0" w:color="9D0075"/>
              <w:right w:val="single" w:sz="6" w:space="0" w:color="9D0075"/>
            </w:tcBorders>
            <w:tcMar>
              <w:top w:w="113" w:type="dxa"/>
              <w:left w:w="108" w:type="dxa"/>
              <w:bottom w:w="113" w:type="dxa"/>
              <w:right w:w="108" w:type="dxa"/>
            </w:tcMar>
          </w:tcPr>
          <w:p w14:paraId="243615F6" w14:textId="77777777" w:rsidR="00491CFD" w:rsidRPr="00476013" w:rsidRDefault="00491CFD" w:rsidP="00491CFD">
            <w:pPr>
              <w:pStyle w:val="col3"/>
              <w:rPr>
                <w:rFonts w:ascii="ArialMT" w:hAnsi="ArialMT" w:cs="ArialMT"/>
                <w:sz w:val="20"/>
                <w:szCs w:val="20"/>
                <w:lang w:val="en-AU"/>
              </w:rPr>
            </w:pPr>
            <w:r w:rsidRPr="00476013">
              <w:rPr>
                <w:b/>
              </w:rPr>
              <w:t>EYLF Outcome 1:</w:t>
            </w:r>
            <w:r w:rsidRPr="00476013">
              <w:t xml:space="preserve"> Children have a strong sense of identity - Children develop their emerging autonomy, inter-dependence, resilience and sense of agency.  E.g. “demonstrate an increasing capacity for self-regulation.” (p.22)</w:t>
            </w:r>
          </w:p>
          <w:p w14:paraId="49F542ED" w14:textId="77777777" w:rsidR="00491CFD" w:rsidRPr="00476013" w:rsidRDefault="00491CFD" w:rsidP="00491CFD">
            <w:pPr>
              <w:pStyle w:val="col1pink"/>
            </w:pPr>
            <w:r w:rsidRPr="00476013">
              <w:t>NQS:  Areas 1, 5, 6</w:t>
            </w:r>
          </w:p>
        </w:tc>
      </w:tr>
    </w:tbl>
    <w:p w14:paraId="4CAEA6AE" w14:textId="744E2D2A" w:rsidR="00D1300B" w:rsidRDefault="00491CFD" w:rsidP="00D70868">
      <w:pPr>
        <w:tabs>
          <w:tab w:val="left" w:pos="1910"/>
        </w:tabs>
        <w:rPr>
          <w:color w:val="000000" w:themeColor="text1"/>
        </w:rPr>
      </w:pPr>
      <w:r>
        <w:rPr>
          <w:noProof/>
          <w:color w:val="000000" w:themeColor="text1"/>
          <w:lang w:val="en-AU" w:eastAsia="en-AU"/>
        </w:rPr>
        <w:lastRenderedPageBreak/>
        <w:drawing>
          <wp:anchor distT="0" distB="0" distL="114300" distR="114300" simplePos="0" relativeHeight="251669504" behindDoc="1" locked="0" layoutInCell="1" allowOverlap="1" wp14:anchorId="1EC1F3D0" wp14:editId="20FAEBAB">
            <wp:simplePos x="0" y="0"/>
            <wp:positionH relativeFrom="column">
              <wp:posOffset>-457200</wp:posOffset>
            </wp:positionH>
            <wp:positionV relativeFrom="paragraph">
              <wp:posOffset>-487680</wp:posOffset>
            </wp:positionV>
            <wp:extent cx="6997065" cy="1692910"/>
            <wp:effectExtent l="0" t="0" r="0" b="2540"/>
            <wp:wrapNone/>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flipH="1">
                      <a:off x="0" y="0"/>
                      <a:ext cx="6997065" cy="1692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4B0B0" w14:textId="7BCFF746" w:rsidR="00476013" w:rsidRDefault="00476013"/>
    <w:p w14:paraId="614FBDC9" w14:textId="20FB2CA3" w:rsidR="00476013" w:rsidRDefault="00476013"/>
    <w:p w14:paraId="58138FFB" w14:textId="77777777" w:rsidR="00476013" w:rsidRPr="002E731D" w:rsidRDefault="00476013" w:rsidP="00476013">
      <w:pPr>
        <w:pStyle w:val="mainhead1"/>
        <w:rPr>
          <w:rFonts w:ascii="Gill Sans Light" w:hAnsi="Gill Sans Light" w:cs="Gill Sans Light"/>
          <w:sz w:val="32"/>
          <w:szCs w:val="32"/>
        </w:rPr>
      </w:pPr>
      <w:r w:rsidRPr="002E731D">
        <w:rPr>
          <w:rFonts w:ascii="Gill Sans Light" w:hAnsi="Gill Sans Light" w:cs="Gill Sans Light"/>
          <w:sz w:val="32"/>
          <w:szCs w:val="32"/>
        </w:rPr>
        <w:t>Developmental milestones and the EYLF/NQS</w:t>
      </w:r>
    </w:p>
    <w:p w14:paraId="018763A8" w14:textId="3B4267F2" w:rsidR="00476013" w:rsidRPr="002E731D" w:rsidRDefault="00476013" w:rsidP="00476013">
      <w:pPr>
        <w:pStyle w:val="mainheading"/>
        <w:rPr>
          <w:b w:val="0"/>
          <w:sz w:val="32"/>
          <w:szCs w:val="32"/>
        </w:rPr>
      </w:pPr>
      <w:r>
        <w:rPr>
          <w:b w:val="0"/>
          <w:sz w:val="32"/>
          <w:szCs w:val="32"/>
        </w:rPr>
        <w:t xml:space="preserve">8 to 12 </w:t>
      </w:r>
      <w:r w:rsidRPr="002E731D">
        <w:rPr>
          <w:b w:val="0"/>
          <w:sz w:val="32"/>
          <w:szCs w:val="32"/>
        </w:rPr>
        <w:t>months</w:t>
      </w:r>
      <w:r>
        <w:rPr>
          <w:b w:val="0"/>
          <w:sz w:val="32"/>
          <w:szCs w:val="32"/>
        </w:rPr>
        <w:t xml:space="preserve"> </w:t>
      </w:r>
      <w:r w:rsidRPr="002E731D">
        <w:rPr>
          <w:b w:val="0"/>
          <w:i/>
          <w:sz w:val="32"/>
          <w:szCs w:val="32"/>
        </w:rPr>
        <w:t>continued</w:t>
      </w:r>
    </w:p>
    <w:p w14:paraId="255F13D8" w14:textId="77777777" w:rsidR="00476013" w:rsidRDefault="00476013"/>
    <w:p w14:paraId="25226D21" w14:textId="77777777" w:rsidR="00476013" w:rsidRDefault="00476013"/>
    <w:p w14:paraId="4B8908C1" w14:textId="77777777" w:rsidR="00476013" w:rsidRDefault="00476013"/>
    <w:tbl>
      <w:tblPr>
        <w:tblW w:w="0" w:type="auto"/>
        <w:tblInd w:w="250" w:type="dxa"/>
        <w:tblLayout w:type="fixed"/>
        <w:tblCellMar>
          <w:left w:w="0" w:type="dxa"/>
          <w:right w:w="0" w:type="dxa"/>
        </w:tblCellMar>
        <w:tblLook w:val="0000" w:firstRow="0" w:lastRow="0" w:firstColumn="0" w:lastColumn="0" w:noHBand="0" w:noVBand="0"/>
      </w:tblPr>
      <w:tblGrid>
        <w:gridCol w:w="2100"/>
        <w:gridCol w:w="4819"/>
        <w:gridCol w:w="3145"/>
      </w:tblGrid>
      <w:tr w:rsidR="00476013" w:rsidRPr="00476013" w14:paraId="3537D535" w14:textId="77777777" w:rsidTr="00476013">
        <w:trPr>
          <w:trHeight w:val="60"/>
          <w:tblHeader/>
        </w:trPr>
        <w:tc>
          <w:tcPr>
            <w:tcW w:w="2100" w:type="dxa"/>
            <w:tcBorders>
              <w:top w:val="single" w:sz="6" w:space="0" w:color="9D0075"/>
              <w:left w:val="single" w:sz="6" w:space="0" w:color="9D0075"/>
              <w:bottom w:val="single" w:sz="6" w:space="0" w:color="9D0075"/>
              <w:right w:val="single" w:sz="6" w:space="0" w:color="9D0075"/>
            </w:tcBorders>
            <w:shd w:val="solid" w:color="9D0075" w:fill="auto"/>
            <w:tcMar>
              <w:top w:w="113" w:type="dxa"/>
              <w:left w:w="108" w:type="dxa"/>
              <w:bottom w:w="113" w:type="dxa"/>
              <w:right w:w="108" w:type="dxa"/>
            </w:tcMar>
            <w:vAlign w:val="center"/>
          </w:tcPr>
          <w:p w14:paraId="469205D9" w14:textId="77777777" w:rsidR="00476013" w:rsidRPr="00476013" w:rsidRDefault="00476013" w:rsidP="00476013">
            <w:pPr>
              <w:pStyle w:val="tabletophead"/>
              <w:rPr>
                <w:rFonts w:cs="Times New Roman"/>
              </w:rPr>
            </w:pPr>
            <w:r w:rsidRPr="00476013">
              <w:t>Developmental Area</w:t>
            </w:r>
          </w:p>
        </w:tc>
        <w:tc>
          <w:tcPr>
            <w:tcW w:w="4819" w:type="dxa"/>
            <w:tcBorders>
              <w:top w:val="single" w:sz="6" w:space="0" w:color="9D0075"/>
              <w:left w:val="single" w:sz="6" w:space="0" w:color="9D0075"/>
              <w:bottom w:val="single" w:sz="6" w:space="0" w:color="9D0075"/>
              <w:right w:val="single" w:sz="6" w:space="0" w:color="9D0075"/>
            </w:tcBorders>
            <w:shd w:val="solid" w:color="9D0075" w:fill="auto"/>
            <w:tcMar>
              <w:top w:w="113" w:type="dxa"/>
              <w:left w:w="108" w:type="dxa"/>
              <w:bottom w:w="113" w:type="dxa"/>
              <w:right w:w="108" w:type="dxa"/>
            </w:tcMar>
            <w:vAlign w:val="center"/>
          </w:tcPr>
          <w:p w14:paraId="6AF73D3B" w14:textId="77777777" w:rsidR="00476013" w:rsidRPr="00476013" w:rsidRDefault="00476013" w:rsidP="00476013">
            <w:pPr>
              <w:pStyle w:val="tabletophead"/>
              <w:rPr>
                <w:rFonts w:cs="Times New Roman"/>
              </w:rPr>
            </w:pPr>
            <w:r w:rsidRPr="00476013">
              <w:t>Observe</w:t>
            </w:r>
          </w:p>
        </w:tc>
        <w:tc>
          <w:tcPr>
            <w:tcW w:w="3145" w:type="dxa"/>
            <w:tcBorders>
              <w:top w:val="single" w:sz="6" w:space="0" w:color="9D0075"/>
              <w:left w:val="single" w:sz="6" w:space="0" w:color="9D0075"/>
              <w:bottom w:val="single" w:sz="6" w:space="0" w:color="9D0075"/>
              <w:right w:val="single" w:sz="6" w:space="0" w:color="9D0075"/>
            </w:tcBorders>
            <w:shd w:val="solid" w:color="9D0075" w:fill="auto"/>
            <w:tcMar>
              <w:top w:w="113" w:type="dxa"/>
              <w:left w:w="108" w:type="dxa"/>
              <w:bottom w:w="113" w:type="dxa"/>
              <w:right w:w="108" w:type="dxa"/>
            </w:tcMar>
            <w:vAlign w:val="center"/>
          </w:tcPr>
          <w:p w14:paraId="29F4F3C0" w14:textId="77777777" w:rsidR="00476013" w:rsidRPr="00476013" w:rsidRDefault="00476013" w:rsidP="00476013">
            <w:pPr>
              <w:pStyle w:val="tabletophead"/>
              <w:rPr>
                <w:rFonts w:cs="Times New Roman"/>
              </w:rPr>
            </w:pPr>
            <w:r w:rsidRPr="00476013">
              <w:t>Examples of Links to EYLF/NQS</w:t>
            </w:r>
          </w:p>
        </w:tc>
      </w:tr>
      <w:tr w:rsidR="00476013" w:rsidRPr="00476013" w14:paraId="088E0B78" w14:textId="77777777" w:rsidTr="00476013">
        <w:trPr>
          <w:trHeight w:val="3651"/>
        </w:trPr>
        <w:tc>
          <w:tcPr>
            <w:tcW w:w="2100" w:type="dxa"/>
            <w:tcBorders>
              <w:top w:val="single" w:sz="6" w:space="0" w:color="9D0075"/>
              <w:left w:val="single" w:sz="6" w:space="0" w:color="9D0075"/>
              <w:bottom w:val="single" w:sz="6" w:space="0" w:color="9D0075"/>
              <w:right w:val="single" w:sz="6" w:space="0" w:color="9D0075"/>
            </w:tcBorders>
            <w:tcMar>
              <w:top w:w="113" w:type="dxa"/>
              <w:left w:w="108" w:type="dxa"/>
              <w:bottom w:w="113" w:type="dxa"/>
              <w:right w:w="108" w:type="dxa"/>
            </w:tcMar>
          </w:tcPr>
          <w:p w14:paraId="7DB76100" w14:textId="77777777" w:rsidR="00476013" w:rsidRPr="00476013" w:rsidRDefault="00476013" w:rsidP="00476013">
            <w:pPr>
              <w:pStyle w:val="col1pink"/>
            </w:pPr>
            <w:r w:rsidRPr="00476013">
              <w:t>Cognitive</w:t>
            </w:r>
          </w:p>
        </w:tc>
        <w:tc>
          <w:tcPr>
            <w:tcW w:w="4819" w:type="dxa"/>
            <w:tcBorders>
              <w:top w:val="single" w:sz="6" w:space="0" w:color="9D0075"/>
              <w:left w:val="single" w:sz="6" w:space="0" w:color="9D0075"/>
              <w:bottom w:val="single" w:sz="6" w:space="0" w:color="9D0075"/>
              <w:right w:val="single" w:sz="6" w:space="0" w:color="9D0075"/>
            </w:tcBorders>
            <w:tcMar>
              <w:top w:w="113" w:type="dxa"/>
              <w:left w:w="108" w:type="dxa"/>
              <w:bottom w:w="113" w:type="dxa"/>
              <w:right w:w="108" w:type="dxa"/>
            </w:tcMar>
          </w:tcPr>
          <w:p w14:paraId="7F112DC3" w14:textId="77777777" w:rsidR="00476013" w:rsidRPr="00476013" w:rsidRDefault="00476013" w:rsidP="00476013">
            <w:pPr>
              <w:pStyle w:val="bullets"/>
              <w:rPr>
                <w:sz w:val="21"/>
                <w:szCs w:val="21"/>
              </w:rPr>
            </w:pPr>
            <w:r w:rsidRPr="00476013">
              <w:rPr>
                <w:sz w:val="21"/>
                <w:szCs w:val="21"/>
              </w:rPr>
              <w:t>moves obstacle to get at desired toy</w:t>
            </w:r>
          </w:p>
          <w:p w14:paraId="5115A047" w14:textId="77777777" w:rsidR="00476013" w:rsidRPr="00476013" w:rsidRDefault="00476013" w:rsidP="00476013">
            <w:pPr>
              <w:pStyle w:val="bullets"/>
              <w:rPr>
                <w:sz w:val="21"/>
                <w:szCs w:val="21"/>
              </w:rPr>
            </w:pPr>
            <w:r w:rsidRPr="00476013">
              <w:rPr>
                <w:sz w:val="21"/>
                <w:szCs w:val="21"/>
              </w:rPr>
              <w:t>bangs two objects held in hands together</w:t>
            </w:r>
          </w:p>
          <w:p w14:paraId="45B2A92C" w14:textId="77777777" w:rsidR="00476013" w:rsidRPr="00476013" w:rsidRDefault="00476013" w:rsidP="00476013">
            <w:pPr>
              <w:pStyle w:val="bullets"/>
              <w:rPr>
                <w:sz w:val="21"/>
                <w:szCs w:val="21"/>
              </w:rPr>
            </w:pPr>
            <w:r w:rsidRPr="00476013">
              <w:rPr>
                <w:sz w:val="21"/>
                <w:szCs w:val="21"/>
              </w:rPr>
              <w:t>responds to own name</w:t>
            </w:r>
          </w:p>
          <w:p w14:paraId="7210CD9B" w14:textId="77777777" w:rsidR="00476013" w:rsidRPr="00476013" w:rsidRDefault="00476013" w:rsidP="00476013">
            <w:pPr>
              <w:pStyle w:val="bullets"/>
              <w:rPr>
                <w:sz w:val="21"/>
                <w:szCs w:val="21"/>
              </w:rPr>
            </w:pPr>
            <w:r w:rsidRPr="00476013">
              <w:rPr>
                <w:sz w:val="21"/>
                <w:szCs w:val="21"/>
              </w:rPr>
              <w:t>makes gestures to communicate and to symbolise objects, e.g. points to something they want</w:t>
            </w:r>
          </w:p>
          <w:p w14:paraId="09AC9E3C" w14:textId="77777777" w:rsidR="00476013" w:rsidRPr="00476013" w:rsidRDefault="00476013" w:rsidP="00476013">
            <w:pPr>
              <w:pStyle w:val="bullets"/>
              <w:rPr>
                <w:sz w:val="21"/>
                <w:szCs w:val="21"/>
              </w:rPr>
            </w:pPr>
            <w:r w:rsidRPr="00476013">
              <w:rPr>
                <w:sz w:val="21"/>
                <w:szCs w:val="21"/>
              </w:rPr>
              <w:t>seems to understand some things parent or familiar adults say to them</w:t>
            </w:r>
          </w:p>
          <w:p w14:paraId="3E3F1F11" w14:textId="77777777" w:rsidR="00476013" w:rsidRPr="00476013" w:rsidRDefault="00476013" w:rsidP="00476013">
            <w:pPr>
              <w:pStyle w:val="bullets"/>
              <w:rPr>
                <w:sz w:val="21"/>
                <w:szCs w:val="21"/>
              </w:rPr>
            </w:pPr>
            <w:r w:rsidRPr="00476013">
              <w:rPr>
                <w:sz w:val="21"/>
                <w:szCs w:val="21"/>
              </w:rPr>
              <w:t>drops toys to be retrieved, handed back, then dropped again/looks in direction of dropped toy</w:t>
            </w:r>
          </w:p>
          <w:p w14:paraId="16979CA8" w14:textId="77777777" w:rsidR="00476013" w:rsidRPr="00476013" w:rsidRDefault="00476013" w:rsidP="00476013">
            <w:pPr>
              <w:pStyle w:val="bullets"/>
              <w:rPr>
                <w:sz w:val="21"/>
                <w:szCs w:val="21"/>
              </w:rPr>
            </w:pPr>
            <w:r w:rsidRPr="00476013">
              <w:rPr>
                <w:sz w:val="21"/>
                <w:szCs w:val="21"/>
              </w:rPr>
              <w:t>smiles at image in mirror</w:t>
            </w:r>
          </w:p>
          <w:p w14:paraId="51618577" w14:textId="77777777" w:rsidR="00476013" w:rsidRPr="00476013" w:rsidRDefault="00476013" w:rsidP="00476013">
            <w:pPr>
              <w:pStyle w:val="bullets"/>
              <w:rPr>
                <w:sz w:val="21"/>
                <w:szCs w:val="21"/>
              </w:rPr>
            </w:pPr>
            <w:r w:rsidRPr="00476013">
              <w:rPr>
                <w:sz w:val="21"/>
                <w:szCs w:val="21"/>
              </w:rPr>
              <w:t>likes playing with water</w:t>
            </w:r>
          </w:p>
          <w:p w14:paraId="2549F50F" w14:textId="77777777" w:rsidR="00476013" w:rsidRPr="00476013" w:rsidRDefault="00476013" w:rsidP="00476013">
            <w:pPr>
              <w:pStyle w:val="bullets"/>
              <w:rPr>
                <w:sz w:val="21"/>
                <w:szCs w:val="21"/>
              </w:rPr>
            </w:pPr>
            <w:r w:rsidRPr="00476013">
              <w:rPr>
                <w:sz w:val="21"/>
                <w:szCs w:val="21"/>
              </w:rPr>
              <w:t>shows interest in picture books</w:t>
            </w:r>
          </w:p>
          <w:p w14:paraId="214AF739" w14:textId="77777777" w:rsidR="00476013" w:rsidRPr="00476013" w:rsidRDefault="00476013" w:rsidP="00476013">
            <w:pPr>
              <w:pStyle w:val="bullets"/>
              <w:rPr>
                <w:sz w:val="21"/>
                <w:szCs w:val="21"/>
              </w:rPr>
            </w:pPr>
            <w:r w:rsidRPr="00476013">
              <w:rPr>
                <w:sz w:val="21"/>
                <w:szCs w:val="21"/>
              </w:rPr>
              <w:t>understands gestures/responds to ‘bye bye’</w:t>
            </w:r>
          </w:p>
          <w:p w14:paraId="53FB1714" w14:textId="77777777" w:rsidR="00476013" w:rsidRPr="00476013" w:rsidRDefault="00476013" w:rsidP="00476013">
            <w:pPr>
              <w:pStyle w:val="bullets"/>
              <w:rPr>
                <w:sz w:val="21"/>
                <w:szCs w:val="21"/>
              </w:rPr>
            </w:pPr>
            <w:r w:rsidRPr="00476013">
              <w:rPr>
                <w:sz w:val="21"/>
                <w:szCs w:val="21"/>
              </w:rPr>
              <w:t>listens with pleasure to sound-making toys and music</w:t>
            </w:r>
          </w:p>
          <w:p w14:paraId="62B13E25" w14:textId="77777777" w:rsidR="00476013" w:rsidRPr="00476013" w:rsidRDefault="00476013" w:rsidP="00476013">
            <w:pPr>
              <w:pStyle w:val="bullets"/>
              <w:rPr>
                <w:sz w:val="21"/>
                <w:szCs w:val="21"/>
              </w:rPr>
            </w:pPr>
            <w:r w:rsidRPr="00476013">
              <w:rPr>
                <w:sz w:val="21"/>
                <w:szCs w:val="21"/>
              </w:rPr>
              <w:t>notices difference and shows surprise</w:t>
            </w:r>
          </w:p>
        </w:tc>
        <w:tc>
          <w:tcPr>
            <w:tcW w:w="3145" w:type="dxa"/>
            <w:tcBorders>
              <w:top w:val="single" w:sz="6" w:space="0" w:color="9D0075"/>
              <w:left w:val="single" w:sz="6" w:space="0" w:color="9D0075"/>
              <w:bottom w:val="single" w:sz="6" w:space="0" w:color="9D0075"/>
              <w:right w:val="single" w:sz="6" w:space="0" w:color="9D0075"/>
            </w:tcBorders>
            <w:tcMar>
              <w:top w:w="113" w:type="dxa"/>
              <w:left w:w="108" w:type="dxa"/>
              <w:bottom w:w="113" w:type="dxa"/>
              <w:right w:w="108" w:type="dxa"/>
            </w:tcMar>
          </w:tcPr>
          <w:p w14:paraId="44A9F027" w14:textId="3EE76501" w:rsidR="00476013" w:rsidRPr="00476013" w:rsidRDefault="00476013" w:rsidP="00476013">
            <w:pPr>
              <w:pStyle w:val="col3"/>
              <w:rPr>
                <w:rFonts w:ascii="ArialMT" w:hAnsi="ArialMT" w:cs="ArialMT"/>
                <w:sz w:val="20"/>
                <w:szCs w:val="20"/>
                <w:lang w:val="en-AU"/>
              </w:rPr>
            </w:pPr>
            <w:r w:rsidRPr="00476013">
              <w:rPr>
                <w:b/>
              </w:rPr>
              <w:t>EYLF Outcome 4:</w:t>
            </w:r>
            <w:r w:rsidRPr="00476013">
              <w:t xml:space="preserve"> Children are confident and involved learners - Children develop a range of skills and processes such as problem solving, enquiry, experimentation, hypothesising, researching and investigating.  E.g. “Provide babies and toddlers with resources that offer challenge, intrigue and surprise, support their investigations and share their enjoyment.” (p.35)</w:t>
            </w:r>
          </w:p>
          <w:p w14:paraId="248B534D" w14:textId="40CF2554" w:rsidR="00476013" w:rsidRPr="00476013" w:rsidRDefault="00476013" w:rsidP="00476013">
            <w:pPr>
              <w:pStyle w:val="col1pink"/>
            </w:pPr>
            <w:r w:rsidRPr="00476013">
              <w:t>NQS:  Areas 1, 5, 6</w:t>
            </w:r>
          </w:p>
          <w:p w14:paraId="10077131" w14:textId="77777777" w:rsidR="00476013" w:rsidRPr="00476013" w:rsidRDefault="00476013" w:rsidP="00476013">
            <w:pPr>
              <w:widowControl w:val="0"/>
              <w:suppressAutoHyphens/>
              <w:autoSpaceDE w:val="0"/>
              <w:autoSpaceDN w:val="0"/>
              <w:adjustRightInd w:val="0"/>
              <w:spacing w:line="288" w:lineRule="auto"/>
              <w:textAlignment w:val="center"/>
              <w:rPr>
                <w:rFonts w:ascii="GillSansMTPro-BoldCondensed" w:hAnsi="GillSansMTPro-BoldCondensed" w:cs="Times New Roman"/>
                <w:color w:val="000000"/>
                <w:sz w:val="22"/>
                <w:szCs w:val="22"/>
                <w:lang w:val="en-AU"/>
              </w:rPr>
            </w:pPr>
          </w:p>
        </w:tc>
      </w:tr>
      <w:tr w:rsidR="00476013" w:rsidRPr="00476013" w14:paraId="4058D4B8" w14:textId="77777777" w:rsidTr="00476013">
        <w:trPr>
          <w:trHeight w:val="60"/>
        </w:trPr>
        <w:tc>
          <w:tcPr>
            <w:tcW w:w="2100" w:type="dxa"/>
            <w:tcBorders>
              <w:top w:val="single" w:sz="6" w:space="0" w:color="9D0075"/>
              <w:left w:val="single" w:sz="6" w:space="0" w:color="9D0075"/>
              <w:bottom w:val="single" w:sz="6" w:space="0" w:color="9D0075"/>
              <w:right w:val="single" w:sz="6" w:space="0" w:color="9D0075"/>
            </w:tcBorders>
            <w:tcMar>
              <w:top w:w="113" w:type="dxa"/>
              <w:left w:w="108" w:type="dxa"/>
              <w:bottom w:w="113" w:type="dxa"/>
              <w:right w:w="108" w:type="dxa"/>
            </w:tcMar>
          </w:tcPr>
          <w:p w14:paraId="4C5AA394" w14:textId="77777777" w:rsidR="00476013" w:rsidRPr="00476013" w:rsidRDefault="00476013" w:rsidP="00476013">
            <w:pPr>
              <w:pStyle w:val="col1pink"/>
            </w:pPr>
            <w:r w:rsidRPr="00476013">
              <w:t>Language</w:t>
            </w:r>
          </w:p>
        </w:tc>
        <w:tc>
          <w:tcPr>
            <w:tcW w:w="4819" w:type="dxa"/>
            <w:tcBorders>
              <w:top w:val="single" w:sz="6" w:space="0" w:color="9D0075"/>
              <w:left w:val="single" w:sz="6" w:space="0" w:color="9D0075"/>
              <w:bottom w:val="single" w:sz="6" w:space="0" w:color="9D0075"/>
              <w:right w:val="single" w:sz="6" w:space="0" w:color="9D0075"/>
            </w:tcBorders>
            <w:tcMar>
              <w:top w:w="113" w:type="dxa"/>
              <w:left w:w="108" w:type="dxa"/>
              <w:bottom w:w="113" w:type="dxa"/>
              <w:right w:w="108" w:type="dxa"/>
            </w:tcMar>
          </w:tcPr>
          <w:p w14:paraId="4C424C51" w14:textId="77777777" w:rsidR="00476013" w:rsidRPr="00476013" w:rsidRDefault="00476013" w:rsidP="00476013">
            <w:pPr>
              <w:pStyle w:val="bullets"/>
              <w:rPr>
                <w:sz w:val="21"/>
                <w:szCs w:val="21"/>
              </w:rPr>
            </w:pPr>
            <w:r w:rsidRPr="00476013">
              <w:rPr>
                <w:sz w:val="21"/>
                <w:szCs w:val="21"/>
              </w:rPr>
              <w:t>responds to own name being called, family names and familiar objects</w:t>
            </w:r>
          </w:p>
          <w:p w14:paraId="26769A51" w14:textId="77777777" w:rsidR="00476013" w:rsidRPr="00476013" w:rsidRDefault="00476013" w:rsidP="00476013">
            <w:pPr>
              <w:pStyle w:val="bullets"/>
              <w:rPr>
                <w:sz w:val="21"/>
                <w:szCs w:val="21"/>
              </w:rPr>
            </w:pPr>
            <w:r w:rsidRPr="00476013">
              <w:rPr>
                <w:sz w:val="21"/>
                <w:szCs w:val="21"/>
              </w:rPr>
              <w:t>babbles tunefully</w:t>
            </w:r>
          </w:p>
          <w:p w14:paraId="2F0AD591" w14:textId="77777777" w:rsidR="00476013" w:rsidRPr="00476013" w:rsidRDefault="00476013" w:rsidP="00476013">
            <w:pPr>
              <w:pStyle w:val="bullets"/>
              <w:rPr>
                <w:sz w:val="21"/>
                <w:szCs w:val="21"/>
              </w:rPr>
            </w:pPr>
            <w:r w:rsidRPr="00476013">
              <w:rPr>
                <w:sz w:val="21"/>
                <w:szCs w:val="21"/>
              </w:rPr>
              <w:t>says words like ‘dada’ or ‘mama’</w:t>
            </w:r>
          </w:p>
          <w:p w14:paraId="4DAFE1BC" w14:textId="77777777" w:rsidR="00476013" w:rsidRPr="00476013" w:rsidRDefault="00476013" w:rsidP="00476013">
            <w:pPr>
              <w:pStyle w:val="bullets"/>
              <w:rPr>
                <w:sz w:val="21"/>
                <w:szCs w:val="21"/>
              </w:rPr>
            </w:pPr>
            <w:r w:rsidRPr="00476013">
              <w:rPr>
                <w:sz w:val="21"/>
                <w:szCs w:val="21"/>
              </w:rPr>
              <w:t>waves goodbye</w:t>
            </w:r>
          </w:p>
          <w:p w14:paraId="6F73BCC4" w14:textId="77777777" w:rsidR="00476013" w:rsidRPr="00476013" w:rsidRDefault="00476013" w:rsidP="00476013">
            <w:pPr>
              <w:pStyle w:val="bullets"/>
              <w:rPr>
                <w:sz w:val="21"/>
                <w:szCs w:val="21"/>
              </w:rPr>
            </w:pPr>
            <w:r w:rsidRPr="00476013">
              <w:rPr>
                <w:sz w:val="21"/>
                <w:szCs w:val="21"/>
              </w:rPr>
              <w:t>imitates hand clapping</w:t>
            </w:r>
          </w:p>
          <w:p w14:paraId="461D9261" w14:textId="77777777" w:rsidR="00476013" w:rsidRPr="00476013" w:rsidRDefault="00476013" w:rsidP="00476013">
            <w:pPr>
              <w:pStyle w:val="bullets"/>
              <w:rPr>
                <w:sz w:val="21"/>
                <w:szCs w:val="21"/>
              </w:rPr>
            </w:pPr>
            <w:r w:rsidRPr="00476013">
              <w:rPr>
                <w:sz w:val="21"/>
                <w:szCs w:val="21"/>
              </w:rPr>
              <w:t>imitates actions and sounds</w:t>
            </w:r>
          </w:p>
          <w:p w14:paraId="778571B8" w14:textId="77777777" w:rsidR="00476013" w:rsidRPr="00476013" w:rsidRDefault="00476013" w:rsidP="00476013">
            <w:pPr>
              <w:pStyle w:val="bullets"/>
              <w:rPr>
                <w:sz w:val="21"/>
                <w:szCs w:val="21"/>
              </w:rPr>
            </w:pPr>
            <w:r w:rsidRPr="00476013">
              <w:rPr>
                <w:sz w:val="21"/>
                <w:szCs w:val="21"/>
              </w:rPr>
              <w:t>enjoys finger-rhymes</w:t>
            </w:r>
          </w:p>
          <w:p w14:paraId="5568A1EB" w14:textId="77777777" w:rsidR="00476013" w:rsidRPr="00476013" w:rsidRDefault="00476013" w:rsidP="00476013">
            <w:pPr>
              <w:pStyle w:val="bullets"/>
              <w:rPr>
                <w:sz w:val="21"/>
                <w:szCs w:val="21"/>
              </w:rPr>
            </w:pPr>
            <w:r w:rsidRPr="00476013">
              <w:rPr>
                <w:sz w:val="21"/>
                <w:szCs w:val="21"/>
              </w:rPr>
              <w:t>shouts to attract attention</w:t>
            </w:r>
          </w:p>
          <w:p w14:paraId="2A189ACD" w14:textId="77777777" w:rsidR="00476013" w:rsidRPr="00476013" w:rsidRDefault="00476013" w:rsidP="00476013">
            <w:pPr>
              <w:pStyle w:val="bullets"/>
              <w:rPr>
                <w:sz w:val="21"/>
                <w:szCs w:val="21"/>
              </w:rPr>
            </w:pPr>
            <w:r w:rsidRPr="00476013">
              <w:rPr>
                <w:sz w:val="21"/>
                <w:szCs w:val="21"/>
              </w:rPr>
              <w:t>vocalises loudly using most vowels and consonants - sounding like conversation</w:t>
            </w:r>
          </w:p>
        </w:tc>
        <w:tc>
          <w:tcPr>
            <w:tcW w:w="3145" w:type="dxa"/>
            <w:tcBorders>
              <w:top w:val="single" w:sz="6" w:space="0" w:color="9D0075"/>
              <w:left w:val="single" w:sz="6" w:space="0" w:color="9D0075"/>
              <w:bottom w:val="single" w:sz="6" w:space="0" w:color="9D0075"/>
              <w:right w:val="single" w:sz="6" w:space="0" w:color="9D0075"/>
            </w:tcBorders>
            <w:tcMar>
              <w:top w:w="113" w:type="dxa"/>
              <w:left w:w="108" w:type="dxa"/>
              <w:bottom w:w="113" w:type="dxa"/>
              <w:right w:w="108" w:type="dxa"/>
            </w:tcMar>
          </w:tcPr>
          <w:p w14:paraId="4E1AAF67" w14:textId="70C7ECAA" w:rsidR="00476013" w:rsidRPr="00476013" w:rsidRDefault="00476013" w:rsidP="00476013">
            <w:pPr>
              <w:pStyle w:val="col3"/>
            </w:pPr>
            <w:r w:rsidRPr="00476013">
              <w:rPr>
                <w:b/>
              </w:rPr>
              <w:t>EYLF Outcome 1:</w:t>
            </w:r>
            <w:r w:rsidRPr="00476013">
              <w:t xml:space="preserve"> Children have a strong sense of identity - Children develop knowledgeable and confident self-identities.  E.g. “share children’s successes with families.” (p.23)</w:t>
            </w:r>
          </w:p>
          <w:p w14:paraId="0A9990E8" w14:textId="77777777" w:rsidR="00476013" w:rsidRPr="00476013" w:rsidRDefault="00476013" w:rsidP="00476013">
            <w:pPr>
              <w:pStyle w:val="col1pink"/>
            </w:pPr>
            <w:r w:rsidRPr="00476013">
              <w:t>NQS:  Areas 1, 5</w:t>
            </w:r>
          </w:p>
        </w:tc>
      </w:tr>
      <w:tr w:rsidR="00476013" w:rsidRPr="00476013" w14:paraId="24723CA6" w14:textId="77777777" w:rsidTr="00476013">
        <w:trPr>
          <w:trHeight w:val="60"/>
        </w:trPr>
        <w:tc>
          <w:tcPr>
            <w:tcW w:w="2100" w:type="dxa"/>
            <w:tcBorders>
              <w:top w:val="single" w:sz="6" w:space="0" w:color="9D0075"/>
              <w:left w:val="single" w:sz="6" w:space="0" w:color="9D0075"/>
              <w:bottom w:val="single" w:sz="6" w:space="0" w:color="9D0075"/>
              <w:right w:val="single" w:sz="6" w:space="0" w:color="9D0075"/>
            </w:tcBorders>
            <w:shd w:val="clear" w:color="9D0075" w:fill="DBBDD5"/>
            <w:tcMar>
              <w:top w:w="113" w:type="dxa"/>
              <w:left w:w="108" w:type="dxa"/>
              <w:bottom w:w="113" w:type="dxa"/>
              <w:right w:w="108" w:type="dxa"/>
            </w:tcMar>
          </w:tcPr>
          <w:p w14:paraId="2AE578C7" w14:textId="77777777" w:rsidR="00476013" w:rsidRPr="00476013" w:rsidRDefault="00476013" w:rsidP="00476013">
            <w:pPr>
              <w:pStyle w:val="col1pink"/>
            </w:pPr>
            <w:r w:rsidRPr="00476013">
              <w:t>Seek advice if:</w:t>
            </w:r>
          </w:p>
        </w:tc>
        <w:tc>
          <w:tcPr>
            <w:tcW w:w="4819" w:type="dxa"/>
            <w:tcBorders>
              <w:top w:val="single" w:sz="6" w:space="0" w:color="9D0075"/>
              <w:left w:val="single" w:sz="6" w:space="0" w:color="9D0075"/>
              <w:bottom w:val="single" w:sz="6" w:space="0" w:color="9D0075"/>
              <w:right w:val="single" w:sz="6" w:space="0" w:color="9D0075"/>
            </w:tcBorders>
            <w:shd w:val="clear" w:color="9D0075" w:fill="DBBDD5"/>
            <w:tcMar>
              <w:top w:w="113" w:type="dxa"/>
              <w:left w:w="108" w:type="dxa"/>
              <w:bottom w:w="113" w:type="dxa"/>
              <w:right w:w="108" w:type="dxa"/>
            </w:tcMar>
          </w:tcPr>
          <w:p w14:paraId="40572D47" w14:textId="77777777" w:rsidR="00476013" w:rsidRPr="00476013" w:rsidRDefault="00476013" w:rsidP="00476013">
            <w:pPr>
              <w:pStyle w:val="bullets"/>
              <w:rPr>
                <w:sz w:val="21"/>
                <w:szCs w:val="21"/>
              </w:rPr>
            </w:pPr>
            <w:r w:rsidRPr="00476013">
              <w:rPr>
                <w:sz w:val="21"/>
                <w:szCs w:val="21"/>
              </w:rPr>
              <w:t>is not responsive to carers</w:t>
            </w:r>
          </w:p>
          <w:p w14:paraId="6B70E577" w14:textId="77777777" w:rsidR="00476013" w:rsidRPr="00476013" w:rsidRDefault="00476013" w:rsidP="00476013">
            <w:pPr>
              <w:pStyle w:val="bullets"/>
              <w:rPr>
                <w:sz w:val="21"/>
                <w:szCs w:val="21"/>
              </w:rPr>
            </w:pPr>
            <w:r w:rsidRPr="00476013">
              <w:rPr>
                <w:sz w:val="21"/>
                <w:szCs w:val="21"/>
              </w:rPr>
              <w:t>is not babbling and making sounds</w:t>
            </w:r>
          </w:p>
          <w:p w14:paraId="651FFCEA" w14:textId="77777777" w:rsidR="00476013" w:rsidRPr="00476013" w:rsidRDefault="00476013" w:rsidP="00476013">
            <w:pPr>
              <w:pStyle w:val="bullets"/>
              <w:rPr>
                <w:sz w:val="21"/>
                <w:szCs w:val="21"/>
              </w:rPr>
            </w:pPr>
            <w:r w:rsidRPr="00476013">
              <w:rPr>
                <w:sz w:val="21"/>
                <w:szCs w:val="21"/>
              </w:rPr>
              <w:t>is not beginning to sit, crawl, or pull to stand</w:t>
            </w:r>
          </w:p>
          <w:p w14:paraId="1736926C" w14:textId="77777777" w:rsidR="00476013" w:rsidRPr="00476013" w:rsidRDefault="00476013" w:rsidP="00476013">
            <w:pPr>
              <w:pStyle w:val="bullets"/>
              <w:rPr>
                <w:sz w:val="21"/>
                <w:szCs w:val="21"/>
              </w:rPr>
            </w:pPr>
            <w:r w:rsidRPr="00476013">
              <w:rPr>
                <w:sz w:val="21"/>
                <w:szCs w:val="21"/>
              </w:rPr>
              <w:t>is not playing with feet, swapping objects between hands</w:t>
            </w:r>
          </w:p>
          <w:p w14:paraId="239C04EA" w14:textId="77777777" w:rsidR="00476013" w:rsidRPr="00476013" w:rsidRDefault="00476013" w:rsidP="00476013">
            <w:pPr>
              <w:pStyle w:val="bullets"/>
              <w:rPr>
                <w:sz w:val="21"/>
                <w:szCs w:val="21"/>
              </w:rPr>
            </w:pPr>
            <w:r w:rsidRPr="00476013">
              <w:rPr>
                <w:sz w:val="21"/>
                <w:szCs w:val="21"/>
              </w:rPr>
              <w:t>is not interested in holding toys</w:t>
            </w:r>
          </w:p>
          <w:p w14:paraId="33754A05" w14:textId="77777777" w:rsidR="00476013" w:rsidRPr="00476013" w:rsidRDefault="00476013" w:rsidP="00476013">
            <w:pPr>
              <w:pStyle w:val="bullets"/>
              <w:rPr>
                <w:sz w:val="21"/>
                <w:szCs w:val="21"/>
              </w:rPr>
            </w:pPr>
            <w:r w:rsidRPr="00476013">
              <w:rPr>
                <w:sz w:val="21"/>
                <w:szCs w:val="21"/>
              </w:rPr>
              <w:t>is not learning to eat solids</w:t>
            </w:r>
          </w:p>
        </w:tc>
        <w:tc>
          <w:tcPr>
            <w:tcW w:w="3145" w:type="dxa"/>
            <w:tcBorders>
              <w:top w:val="single" w:sz="6" w:space="0" w:color="9D0075"/>
              <w:left w:val="single" w:sz="6" w:space="0" w:color="9D0075"/>
              <w:bottom w:val="single" w:sz="6" w:space="0" w:color="9D0075"/>
              <w:right w:val="single" w:sz="6" w:space="0" w:color="9D0075"/>
            </w:tcBorders>
            <w:shd w:val="clear" w:color="9D0075" w:fill="DBBDD5"/>
            <w:tcMar>
              <w:top w:w="113" w:type="dxa"/>
              <w:left w:w="108" w:type="dxa"/>
              <w:bottom w:w="113" w:type="dxa"/>
              <w:right w:w="108" w:type="dxa"/>
            </w:tcMar>
          </w:tcPr>
          <w:p w14:paraId="35A56075" w14:textId="77777777" w:rsidR="00476013" w:rsidRPr="00476013" w:rsidRDefault="00476013" w:rsidP="00476013">
            <w:pPr>
              <w:pStyle w:val="col1pink"/>
            </w:pPr>
            <w:r w:rsidRPr="00476013">
              <w:t>NQS:  Areas 1, 5, 6, 7</w:t>
            </w:r>
          </w:p>
        </w:tc>
      </w:tr>
    </w:tbl>
    <w:p w14:paraId="633D4D68" w14:textId="77777777" w:rsidR="00D1300B" w:rsidRDefault="00D1300B" w:rsidP="00D70868">
      <w:pPr>
        <w:tabs>
          <w:tab w:val="left" w:pos="1910"/>
        </w:tabs>
        <w:rPr>
          <w:color w:val="000000" w:themeColor="text1"/>
        </w:rPr>
      </w:pPr>
    </w:p>
    <w:p w14:paraId="41CF73B6" w14:textId="77777777" w:rsidR="00D1300B" w:rsidRDefault="00D1300B" w:rsidP="00D70868">
      <w:pPr>
        <w:tabs>
          <w:tab w:val="left" w:pos="1910"/>
        </w:tabs>
        <w:rPr>
          <w:color w:val="000000" w:themeColor="text1"/>
        </w:rPr>
      </w:pPr>
    </w:p>
    <w:p w14:paraId="4E96DA4B" w14:textId="77777777" w:rsidR="00D1300B" w:rsidRDefault="00D1300B" w:rsidP="00D70868">
      <w:pPr>
        <w:tabs>
          <w:tab w:val="left" w:pos="1910"/>
        </w:tabs>
        <w:rPr>
          <w:color w:val="000000" w:themeColor="text1"/>
        </w:rPr>
      </w:pPr>
    </w:p>
    <w:p w14:paraId="0C414C89" w14:textId="77777777" w:rsidR="00D1300B" w:rsidRDefault="00D1300B" w:rsidP="00D70868">
      <w:pPr>
        <w:tabs>
          <w:tab w:val="left" w:pos="1910"/>
        </w:tabs>
        <w:rPr>
          <w:color w:val="000000" w:themeColor="text1"/>
        </w:rPr>
      </w:pPr>
    </w:p>
    <w:p w14:paraId="4021DCB7" w14:textId="77777777" w:rsidR="00D1300B" w:rsidRDefault="00D1300B" w:rsidP="00D70868">
      <w:pPr>
        <w:tabs>
          <w:tab w:val="left" w:pos="1910"/>
        </w:tabs>
        <w:rPr>
          <w:color w:val="000000" w:themeColor="text1"/>
        </w:rPr>
      </w:pPr>
    </w:p>
    <w:p w14:paraId="6E1D341E" w14:textId="78672F1B" w:rsidR="00597349" w:rsidRDefault="00491CFD">
      <w:pPr>
        <w:rPr>
          <w:color w:val="000000" w:themeColor="text1"/>
        </w:rPr>
      </w:pPr>
      <w:r>
        <w:rPr>
          <w:noProof/>
          <w:color w:val="000000" w:themeColor="text1"/>
          <w:lang w:val="en-AU" w:eastAsia="en-AU"/>
        </w:rPr>
        <w:lastRenderedPageBreak/>
        <w:drawing>
          <wp:anchor distT="0" distB="0" distL="114300" distR="114300" simplePos="0" relativeHeight="251670528" behindDoc="1" locked="0" layoutInCell="1" allowOverlap="1" wp14:anchorId="53ED4FDA" wp14:editId="230E7BCB">
            <wp:simplePos x="0" y="0"/>
            <wp:positionH relativeFrom="column">
              <wp:posOffset>112643</wp:posOffset>
            </wp:positionH>
            <wp:positionV relativeFrom="paragraph">
              <wp:posOffset>-513881</wp:posOffset>
            </wp:positionV>
            <wp:extent cx="6997148" cy="1736035"/>
            <wp:effectExtent l="0" t="0" r="0" b="0"/>
            <wp:wrapNone/>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7001510" cy="17371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D28BE2" w14:textId="73B4C143" w:rsidR="00D1300B" w:rsidRDefault="00D1300B" w:rsidP="00D70868">
      <w:pPr>
        <w:tabs>
          <w:tab w:val="left" w:pos="1910"/>
        </w:tabs>
        <w:rPr>
          <w:color w:val="000000" w:themeColor="text1"/>
        </w:rPr>
      </w:pPr>
    </w:p>
    <w:p w14:paraId="15D6F866" w14:textId="77777777" w:rsidR="00E671B8" w:rsidRPr="00EE235F" w:rsidRDefault="00E671B8" w:rsidP="00E671B8">
      <w:pPr>
        <w:pStyle w:val="mainhead1"/>
      </w:pPr>
      <w:r w:rsidRPr="00EE235F">
        <w:t>Developmental milestones and the EYLF/NQS</w:t>
      </w:r>
    </w:p>
    <w:p w14:paraId="73040FCF" w14:textId="7CE1C2F3" w:rsidR="00E671B8" w:rsidRPr="00EE235F" w:rsidRDefault="00E671B8" w:rsidP="00E671B8">
      <w:pPr>
        <w:pStyle w:val="mainheading"/>
      </w:pPr>
      <w:r>
        <w:t>1 to 2 years</w:t>
      </w:r>
    </w:p>
    <w:p w14:paraId="3CAF54A5" w14:textId="77777777" w:rsidR="00D1300B" w:rsidRDefault="00D1300B" w:rsidP="00D70868">
      <w:pPr>
        <w:tabs>
          <w:tab w:val="left" w:pos="1910"/>
        </w:tabs>
        <w:rPr>
          <w:color w:val="000000" w:themeColor="text1"/>
        </w:rPr>
      </w:pPr>
    </w:p>
    <w:tbl>
      <w:tblPr>
        <w:tblpPr w:leftFromText="180" w:rightFromText="180" w:vertAnchor="text" w:tblpY="57"/>
        <w:tblW w:w="0" w:type="auto"/>
        <w:tblLayout w:type="fixed"/>
        <w:tblCellMar>
          <w:left w:w="0" w:type="dxa"/>
          <w:right w:w="0" w:type="dxa"/>
        </w:tblCellMar>
        <w:tblLook w:val="0000" w:firstRow="0" w:lastRow="0" w:firstColumn="0" w:lastColumn="0" w:noHBand="0" w:noVBand="0"/>
      </w:tblPr>
      <w:tblGrid>
        <w:gridCol w:w="2100"/>
        <w:gridCol w:w="4672"/>
        <w:gridCol w:w="3542"/>
      </w:tblGrid>
      <w:tr w:rsidR="00491CFD" w:rsidRPr="00E671B8" w14:paraId="25615F2E" w14:textId="77777777" w:rsidTr="00491CFD">
        <w:trPr>
          <w:trHeight w:val="60"/>
          <w:tblHeader/>
        </w:trPr>
        <w:tc>
          <w:tcPr>
            <w:tcW w:w="2100" w:type="dxa"/>
            <w:tcBorders>
              <w:top w:val="single" w:sz="6" w:space="0" w:color="44A12A"/>
              <w:left w:val="single" w:sz="6" w:space="0" w:color="44A12A"/>
              <w:bottom w:val="single" w:sz="6" w:space="0" w:color="44A12A"/>
              <w:right w:val="single" w:sz="6" w:space="0" w:color="44A12A"/>
            </w:tcBorders>
            <w:shd w:val="solid" w:color="44A12A" w:fill="auto"/>
            <w:tcMar>
              <w:top w:w="113" w:type="dxa"/>
              <w:left w:w="108" w:type="dxa"/>
              <w:bottom w:w="113" w:type="dxa"/>
              <w:right w:w="108" w:type="dxa"/>
            </w:tcMar>
            <w:vAlign w:val="center"/>
          </w:tcPr>
          <w:p w14:paraId="1C00ECB5" w14:textId="77777777" w:rsidR="00491CFD" w:rsidRPr="00E671B8" w:rsidRDefault="00491CFD" w:rsidP="00491CFD">
            <w:pPr>
              <w:pStyle w:val="tabletophead"/>
              <w:rPr>
                <w:rFonts w:cs="Times New Roman"/>
              </w:rPr>
            </w:pPr>
            <w:r w:rsidRPr="00E671B8">
              <w:t>Developmental Area</w:t>
            </w:r>
          </w:p>
        </w:tc>
        <w:tc>
          <w:tcPr>
            <w:tcW w:w="4672" w:type="dxa"/>
            <w:tcBorders>
              <w:top w:val="single" w:sz="6" w:space="0" w:color="44A12A"/>
              <w:left w:val="single" w:sz="6" w:space="0" w:color="44A12A"/>
              <w:bottom w:val="single" w:sz="6" w:space="0" w:color="44A12A"/>
              <w:right w:val="single" w:sz="6" w:space="0" w:color="44A12A"/>
            </w:tcBorders>
            <w:shd w:val="solid" w:color="44A12A" w:fill="auto"/>
            <w:tcMar>
              <w:top w:w="113" w:type="dxa"/>
              <w:left w:w="108" w:type="dxa"/>
              <w:bottom w:w="113" w:type="dxa"/>
              <w:right w:w="108" w:type="dxa"/>
            </w:tcMar>
            <w:vAlign w:val="center"/>
          </w:tcPr>
          <w:p w14:paraId="6A8589C2" w14:textId="77777777" w:rsidR="00491CFD" w:rsidRPr="00E671B8" w:rsidRDefault="00491CFD" w:rsidP="00491CFD">
            <w:pPr>
              <w:pStyle w:val="tabletophead"/>
              <w:rPr>
                <w:rFonts w:cs="Times New Roman"/>
              </w:rPr>
            </w:pPr>
            <w:r w:rsidRPr="00E671B8">
              <w:t>Observe</w:t>
            </w:r>
          </w:p>
        </w:tc>
        <w:tc>
          <w:tcPr>
            <w:tcW w:w="3542" w:type="dxa"/>
            <w:tcBorders>
              <w:top w:val="single" w:sz="6" w:space="0" w:color="44A12A"/>
              <w:left w:val="single" w:sz="6" w:space="0" w:color="44A12A"/>
              <w:bottom w:val="single" w:sz="6" w:space="0" w:color="44A12A"/>
              <w:right w:val="single" w:sz="6" w:space="0" w:color="44A12A"/>
            </w:tcBorders>
            <w:shd w:val="solid" w:color="44A12A" w:fill="auto"/>
            <w:tcMar>
              <w:top w:w="113" w:type="dxa"/>
              <w:left w:w="108" w:type="dxa"/>
              <w:bottom w:w="113" w:type="dxa"/>
              <w:right w:w="108" w:type="dxa"/>
            </w:tcMar>
            <w:vAlign w:val="center"/>
          </w:tcPr>
          <w:p w14:paraId="2002C58C" w14:textId="77777777" w:rsidR="00491CFD" w:rsidRPr="00E671B8" w:rsidRDefault="00491CFD" w:rsidP="00491CFD">
            <w:pPr>
              <w:pStyle w:val="tabletophead"/>
              <w:rPr>
                <w:rFonts w:cs="Times New Roman"/>
              </w:rPr>
            </w:pPr>
            <w:r w:rsidRPr="00E671B8">
              <w:t>Examples of Links to EYLF/NQS</w:t>
            </w:r>
          </w:p>
        </w:tc>
      </w:tr>
      <w:tr w:rsidR="00491CFD" w:rsidRPr="00E671B8" w14:paraId="781B23E2" w14:textId="77777777" w:rsidTr="00491CFD">
        <w:trPr>
          <w:trHeight w:val="60"/>
        </w:trPr>
        <w:tc>
          <w:tcPr>
            <w:tcW w:w="2100" w:type="dxa"/>
            <w:tcBorders>
              <w:top w:val="single" w:sz="6" w:space="0" w:color="44A12A"/>
              <w:left w:val="single" w:sz="6" w:space="0" w:color="44A12A"/>
              <w:bottom w:val="single" w:sz="6" w:space="0" w:color="44A12A"/>
              <w:right w:val="single" w:sz="6" w:space="0" w:color="44A12A"/>
            </w:tcBorders>
            <w:shd w:val="solid" w:color="FFFFFF" w:fill="auto"/>
            <w:tcMar>
              <w:top w:w="113" w:type="dxa"/>
              <w:left w:w="108" w:type="dxa"/>
              <w:bottom w:w="113" w:type="dxa"/>
              <w:right w:w="108" w:type="dxa"/>
            </w:tcMar>
          </w:tcPr>
          <w:p w14:paraId="238D40F4" w14:textId="77777777" w:rsidR="00491CFD" w:rsidRPr="00E671B8" w:rsidRDefault="00491CFD" w:rsidP="00491CFD">
            <w:pPr>
              <w:pStyle w:val="col1green"/>
            </w:pPr>
            <w:r w:rsidRPr="00E671B8">
              <w:t>Physical</w:t>
            </w:r>
          </w:p>
        </w:tc>
        <w:tc>
          <w:tcPr>
            <w:tcW w:w="4672" w:type="dxa"/>
            <w:tcBorders>
              <w:top w:val="single" w:sz="6" w:space="0" w:color="44A12A"/>
              <w:left w:val="single" w:sz="6" w:space="0" w:color="44A12A"/>
              <w:bottom w:val="single" w:sz="6" w:space="0" w:color="44A12A"/>
              <w:right w:val="single" w:sz="6" w:space="0" w:color="44A12A"/>
            </w:tcBorders>
            <w:shd w:val="solid" w:color="FFFFFF" w:fill="auto"/>
            <w:tcMar>
              <w:top w:w="113" w:type="dxa"/>
              <w:left w:w="108" w:type="dxa"/>
              <w:bottom w:w="113" w:type="dxa"/>
              <w:right w:w="108" w:type="dxa"/>
            </w:tcMar>
          </w:tcPr>
          <w:p w14:paraId="7D0190ED" w14:textId="77777777" w:rsidR="00491CFD" w:rsidRPr="00E671B8" w:rsidRDefault="00491CFD" w:rsidP="00491CFD">
            <w:pPr>
              <w:pStyle w:val="bullets"/>
              <w:rPr>
                <w:sz w:val="21"/>
                <w:szCs w:val="21"/>
              </w:rPr>
            </w:pPr>
            <w:r w:rsidRPr="00E671B8">
              <w:rPr>
                <w:sz w:val="21"/>
                <w:szCs w:val="21"/>
              </w:rPr>
              <w:t>walks, climbs and runs</w:t>
            </w:r>
          </w:p>
          <w:p w14:paraId="4021CE75" w14:textId="77777777" w:rsidR="00491CFD" w:rsidRPr="00E671B8" w:rsidRDefault="00491CFD" w:rsidP="00491CFD">
            <w:pPr>
              <w:pStyle w:val="bullets"/>
              <w:rPr>
                <w:sz w:val="21"/>
                <w:szCs w:val="21"/>
              </w:rPr>
            </w:pPr>
            <w:r w:rsidRPr="00E671B8">
              <w:rPr>
                <w:sz w:val="21"/>
                <w:szCs w:val="21"/>
              </w:rPr>
              <w:t>takes two to three steps without support, legs wide and hands up for balance</w:t>
            </w:r>
          </w:p>
          <w:p w14:paraId="6BFA29CE" w14:textId="77777777" w:rsidR="00491CFD" w:rsidRPr="00E671B8" w:rsidRDefault="00491CFD" w:rsidP="00491CFD">
            <w:pPr>
              <w:pStyle w:val="bullets"/>
              <w:rPr>
                <w:sz w:val="21"/>
                <w:szCs w:val="21"/>
              </w:rPr>
            </w:pPr>
            <w:r w:rsidRPr="00E671B8">
              <w:rPr>
                <w:sz w:val="21"/>
                <w:szCs w:val="21"/>
              </w:rPr>
              <w:t>crawls up steps</w:t>
            </w:r>
          </w:p>
          <w:p w14:paraId="7722B2BA" w14:textId="77777777" w:rsidR="00491CFD" w:rsidRPr="00E671B8" w:rsidRDefault="00491CFD" w:rsidP="00491CFD">
            <w:pPr>
              <w:pStyle w:val="bullets"/>
              <w:rPr>
                <w:sz w:val="21"/>
                <w:szCs w:val="21"/>
              </w:rPr>
            </w:pPr>
            <w:r w:rsidRPr="00E671B8">
              <w:rPr>
                <w:sz w:val="21"/>
                <w:szCs w:val="21"/>
              </w:rPr>
              <w:t>dances in place to music</w:t>
            </w:r>
          </w:p>
          <w:p w14:paraId="092F832F" w14:textId="77777777" w:rsidR="00491CFD" w:rsidRPr="00E671B8" w:rsidRDefault="00491CFD" w:rsidP="00491CFD">
            <w:pPr>
              <w:pStyle w:val="bullets"/>
              <w:rPr>
                <w:sz w:val="21"/>
                <w:szCs w:val="21"/>
              </w:rPr>
            </w:pPr>
            <w:r w:rsidRPr="00E671B8">
              <w:rPr>
                <w:sz w:val="21"/>
                <w:szCs w:val="21"/>
              </w:rPr>
              <w:t>climbs onto chair</w:t>
            </w:r>
          </w:p>
          <w:p w14:paraId="7EC84E0E" w14:textId="77777777" w:rsidR="00491CFD" w:rsidRPr="00E671B8" w:rsidRDefault="00491CFD" w:rsidP="00491CFD">
            <w:pPr>
              <w:pStyle w:val="bullets"/>
              <w:rPr>
                <w:sz w:val="21"/>
                <w:szCs w:val="21"/>
              </w:rPr>
            </w:pPr>
            <w:r w:rsidRPr="00E671B8">
              <w:rPr>
                <w:sz w:val="21"/>
                <w:szCs w:val="21"/>
              </w:rPr>
              <w:t>kicks and throws a ball</w:t>
            </w:r>
          </w:p>
          <w:p w14:paraId="656760D3" w14:textId="77777777" w:rsidR="00491CFD" w:rsidRPr="00E671B8" w:rsidRDefault="00491CFD" w:rsidP="00491CFD">
            <w:pPr>
              <w:pStyle w:val="bullets"/>
              <w:rPr>
                <w:sz w:val="21"/>
                <w:szCs w:val="21"/>
              </w:rPr>
            </w:pPr>
            <w:r w:rsidRPr="00E671B8">
              <w:rPr>
                <w:sz w:val="21"/>
                <w:szCs w:val="21"/>
              </w:rPr>
              <w:t>feeds themselves</w:t>
            </w:r>
          </w:p>
          <w:p w14:paraId="49FA74AA" w14:textId="77777777" w:rsidR="00491CFD" w:rsidRPr="00E671B8" w:rsidRDefault="00491CFD" w:rsidP="00491CFD">
            <w:pPr>
              <w:pStyle w:val="bullets"/>
              <w:rPr>
                <w:sz w:val="21"/>
                <w:szCs w:val="21"/>
              </w:rPr>
            </w:pPr>
            <w:r w:rsidRPr="00E671B8">
              <w:rPr>
                <w:sz w:val="21"/>
                <w:szCs w:val="21"/>
              </w:rPr>
              <w:t>begins to run (hurried walk)</w:t>
            </w:r>
          </w:p>
          <w:p w14:paraId="285A7AD2" w14:textId="77777777" w:rsidR="00491CFD" w:rsidRPr="00E671B8" w:rsidRDefault="00491CFD" w:rsidP="00491CFD">
            <w:pPr>
              <w:pStyle w:val="bullets"/>
              <w:rPr>
                <w:sz w:val="21"/>
                <w:szCs w:val="21"/>
              </w:rPr>
            </w:pPr>
            <w:r w:rsidRPr="00E671B8">
              <w:rPr>
                <w:sz w:val="21"/>
                <w:szCs w:val="21"/>
              </w:rPr>
              <w:t>scribbles with pencil or crayon held in fist</w:t>
            </w:r>
          </w:p>
          <w:p w14:paraId="322694B2" w14:textId="77777777" w:rsidR="00491CFD" w:rsidRPr="00E671B8" w:rsidRDefault="00491CFD" w:rsidP="00491CFD">
            <w:pPr>
              <w:pStyle w:val="bullets"/>
              <w:rPr>
                <w:sz w:val="21"/>
                <w:szCs w:val="21"/>
              </w:rPr>
            </w:pPr>
            <w:r w:rsidRPr="00E671B8">
              <w:rPr>
                <w:spacing w:val="-2"/>
                <w:sz w:val="21"/>
                <w:szCs w:val="21"/>
              </w:rPr>
              <w:t>turns pages of book, two or three pages at a time</w:t>
            </w:r>
          </w:p>
          <w:p w14:paraId="0D23324E" w14:textId="77777777" w:rsidR="00491CFD" w:rsidRPr="00E671B8" w:rsidRDefault="00491CFD" w:rsidP="00491CFD">
            <w:pPr>
              <w:pStyle w:val="bullets"/>
              <w:rPr>
                <w:sz w:val="21"/>
                <w:szCs w:val="21"/>
              </w:rPr>
            </w:pPr>
            <w:r w:rsidRPr="00E671B8">
              <w:rPr>
                <w:sz w:val="21"/>
                <w:szCs w:val="21"/>
              </w:rPr>
              <w:t>rolls large ball, using both hands and arms</w:t>
            </w:r>
          </w:p>
          <w:p w14:paraId="1A4D924F" w14:textId="77777777" w:rsidR="00491CFD" w:rsidRPr="00E671B8" w:rsidRDefault="00491CFD" w:rsidP="00491CFD">
            <w:pPr>
              <w:pStyle w:val="bullets"/>
              <w:rPr>
                <w:sz w:val="21"/>
                <w:szCs w:val="21"/>
              </w:rPr>
            </w:pPr>
            <w:r w:rsidRPr="00E671B8">
              <w:rPr>
                <w:sz w:val="21"/>
                <w:szCs w:val="21"/>
              </w:rPr>
              <w:t>finger feeds efficiently</w:t>
            </w:r>
          </w:p>
          <w:p w14:paraId="2CF2AE7A" w14:textId="77777777" w:rsidR="00491CFD" w:rsidRPr="00E671B8" w:rsidRDefault="00491CFD" w:rsidP="00491CFD">
            <w:pPr>
              <w:pStyle w:val="bullets"/>
              <w:rPr>
                <w:sz w:val="21"/>
                <w:szCs w:val="21"/>
              </w:rPr>
            </w:pPr>
            <w:r w:rsidRPr="00E671B8">
              <w:rPr>
                <w:sz w:val="21"/>
                <w:szCs w:val="21"/>
              </w:rPr>
              <w:t>begins to walk alone in a ‘tottering way’, with frequent falls</w:t>
            </w:r>
          </w:p>
          <w:p w14:paraId="751C46A0" w14:textId="77777777" w:rsidR="00491CFD" w:rsidRPr="00E671B8" w:rsidRDefault="00491CFD" w:rsidP="00491CFD">
            <w:pPr>
              <w:pStyle w:val="bullets"/>
              <w:rPr>
                <w:sz w:val="21"/>
                <w:szCs w:val="21"/>
              </w:rPr>
            </w:pPr>
            <w:r w:rsidRPr="00E671B8">
              <w:rPr>
                <w:sz w:val="21"/>
                <w:szCs w:val="21"/>
              </w:rPr>
              <w:t>squats to pick up an object</w:t>
            </w:r>
          </w:p>
          <w:p w14:paraId="58CE4CD4" w14:textId="77777777" w:rsidR="00491CFD" w:rsidRPr="00E671B8" w:rsidRDefault="00491CFD" w:rsidP="00491CFD">
            <w:pPr>
              <w:pStyle w:val="bullets"/>
              <w:rPr>
                <w:sz w:val="21"/>
                <w:szCs w:val="21"/>
              </w:rPr>
            </w:pPr>
            <w:r w:rsidRPr="00E671B8">
              <w:rPr>
                <w:sz w:val="21"/>
                <w:szCs w:val="21"/>
              </w:rPr>
              <w:t>reverts to crawling if in a hurry</w:t>
            </w:r>
          </w:p>
          <w:p w14:paraId="7D663FA6" w14:textId="77777777" w:rsidR="00491CFD" w:rsidRPr="00E671B8" w:rsidRDefault="00491CFD" w:rsidP="00491CFD">
            <w:pPr>
              <w:pStyle w:val="bullets"/>
              <w:rPr>
                <w:sz w:val="21"/>
                <w:szCs w:val="21"/>
              </w:rPr>
            </w:pPr>
            <w:r w:rsidRPr="00E671B8">
              <w:rPr>
                <w:sz w:val="21"/>
                <w:szCs w:val="21"/>
              </w:rPr>
              <w:t>can drink from a cup</w:t>
            </w:r>
          </w:p>
          <w:p w14:paraId="56A4ACF4" w14:textId="77777777" w:rsidR="00491CFD" w:rsidRPr="00E671B8" w:rsidRDefault="00491CFD" w:rsidP="00491CFD">
            <w:pPr>
              <w:pStyle w:val="bullets"/>
              <w:rPr>
                <w:sz w:val="21"/>
                <w:szCs w:val="21"/>
              </w:rPr>
            </w:pPr>
            <w:r w:rsidRPr="00E671B8">
              <w:rPr>
                <w:sz w:val="21"/>
                <w:szCs w:val="21"/>
              </w:rPr>
              <w:t>tries to use spoon/fork</w:t>
            </w:r>
          </w:p>
        </w:tc>
        <w:tc>
          <w:tcPr>
            <w:tcW w:w="3542" w:type="dxa"/>
            <w:tcBorders>
              <w:top w:val="single" w:sz="6" w:space="0" w:color="44A12A"/>
              <w:left w:val="single" w:sz="6" w:space="0" w:color="44A12A"/>
              <w:bottom w:val="single" w:sz="6" w:space="0" w:color="44A12A"/>
              <w:right w:val="single" w:sz="6" w:space="0" w:color="44A12A"/>
            </w:tcBorders>
            <w:shd w:val="solid" w:color="FFFFFF" w:fill="auto"/>
            <w:tcMar>
              <w:top w:w="113" w:type="dxa"/>
              <w:left w:w="108" w:type="dxa"/>
              <w:bottom w:w="113" w:type="dxa"/>
              <w:right w:w="108" w:type="dxa"/>
            </w:tcMar>
          </w:tcPr>
          <w:p w14:paraId="068BEAFB" w14:textId="77777777" w:rsidR="00491CFD" w:rsidRPr="00E671B8" w:rsidRDefault="00491CFD" w:rsidP="00491CFD">
            <w:pPr>
              <w:pStyle w:val="col3"/>
              <w:rPr>
                <w:rFonts w:ascii="ArialMT" w:hAnsi="ArialMT" w:cs="ArialMT"/>
                <w:sz w:val="20"/>
                <w:szCs w:val="20"/>
                <w:lang w:val="en-AU"/>
              </w:rPr>
            </w:pPr>
            <w:r w:rsidRPr="00C14BDF">
              <w:rPr>
                <w:b/>
              </w:rPr>
              <w:t>EYLF Outcome 1:</w:t>
            </w:r>
            <w:r w:rsidRPr="00E671B8">
              <w:t xml:space="preserve"> Children have a strong sense of identity - Children develop their emerging autonomy, inter-dependence, resilience and sense of agency.  E.g. “Be open to new challenges and discoveries”, “Motivate and encourage children to succeed when they are faced with challenges.” (p.22)</w:t>
            </w:r>
          </w:p>
          <w:p w14:paraId="40C24699" w14:textId="77777777" w:rsidR="00491CFD" w:rsidRPr="00E671B8" w:rsidRDefault="00491CFD" w:rsidP="00491CFD">
            <w:pPr>
              <w:pStyle w:val="col1green"/>
            </w:pPr>
            <w:r w:rsidRPr="00E671B8">
              <w:t>NQS:  Areas 1, 2, 3, 4, 5, 6</w:t>
            </w:r>
          </w:p>
        </w:tc>
      </w:tr>
      <w:tr w:rsidR="00491CFD" w:rsidRPr="00E671B8" w14:paraId="7F53D341" w14:textId="77777777" w:rsidTr="00491CFD">
        <w:trPr>
          <w:trHeight w:val="60"/>
        </w:trPr>
        <w:tc>
          <w:tcPr>
            <w:tcW w:w="2100" w:type="dxa"/>
            <w:tcBorders>
              <w:top w:val="single" w:sz="6" w:space="0" w:color="44A12A"/>
              <w:left w:val="single" w:sz="6" w:space="0" w:color="44A12A"/>
              <w:bottom w:val="single" w:sz="6" w:space="0" w:color="44A12A"/>
              <w:right w:val="single" w:sz="6" w:space="0" w:color="44A12A"/>
            </w:tcBorders>
            <w:shd w:val="solid" w:color="FFFFFF" w:fill="auto"/>
            <w:tcMar>
              <w:top w:w="113" w:type="dxa"/>
              <w:left w:w="108" w:type="dxa"/>
              <w:bottom w:w="113" w:type="dxa"/>
              <w:right w:w="108" w:type="dxa"/>
            </w:tcMar>
          </w:tcPr>
          <w:p w14:paraId="443CA02B" w14:textId="77777777" w:rsidR="00491CFD" w:rsidRPr="00C14BDF" w:rsidRDefault="00491CFD" w:rsidP="00491CFD">
            <w:pPr>
              <w:pStyle w:val="col1green"/>
            </w:pPr>
            <w:r w:rsidRPr="00C14BDF">
              <w:t>Social</w:t>
            </w:r>
          </w:p>
        </w:tc>
        <w:tc>
          <w:tcPr>
            <w:tcW w:w="4672" w:type="dxa"/>
            <w:tcBorders>
              <w:top w:val="single" w:sz="6" w:space="0" w:color="44A12A"/>
              <w:left w:val="single" w:sz="6" w:space="0" w:color="44A12A"/>
              <w:bottom w:val="single" w:sz="6" w:space="0" w:color="44A12A"/>
              <w:right w:val="single" w:sz="6" w:space="0" w:color="44A12A"/>
            </w:tcBorders>
            <w:shd w:val="solid" w:color="FFFFFF" w:fill="auto"/>
            <w:tcMar>
              <w:top w:w="113" w:type="dxa"/>
              <w:left w:w="108" w:type="dxa"/>
              <w:bottom w:w="113" w:type="dxa"/>
              <w:right w:w="108" w:type="dxa"/>
            </w:tcMar>
          </w:tcPr>
          <w:p w14:paraId="64D97041" w14:textId="77777777" w:rsidR="00491CFD" w:rsidRPr="00E671B8" w:rsidRDefault="00491CFD" w:rsidP="00491CFD">
            <w:pPr>
              <w:pStyle w:val="bullets"/>
              <w:rPr>
                <w:sz w:val="21"/>
                <w:szCs w:val="21"/>
              </w:rPr>
            </w:pPr>
            <w:r w:rsidRPr="00E671B8">
              <w:rPr>
                <w:sz w:val="21"/>
                <w:szCs w:val="21"/>
              </w:rPr>
              <w:t>begins to cooperate when playing</w:t>
            </w:r>
          </w:p>
          <w:p w14:paraId="04B45744" w14:textId="77777777" w:rsidR="00491CFD" w:rsidRPr="00E671B8" w:rsidRDefault="00491CFD" w:rsidP="00491CFD">
            <w:pPr>
              <w:pStyle w:val="bullets"/>
              <w:rPr>
                <w:sz w:val="21"/>
                <w:szCs w:val="21"/>
              </w:rPr>
            </w:pPr>
            <w:r w:rsidRPr="00E671B8">
              <w:rPr>
                <w:sz w:val="21"/>
                <w:szCs w:val="21"/>
              </w:rPr>
              <w:t xml:space="preserve">may play alongside other toddlers, doing what they do but without seeming to interact </w:t>
            </w:r>
            <w:r w:rsidRPr="00E671B8">
              <w:rPr>
                <w:sz w:val="21"/>
                <w:szCs w:val="21"/>
              </w:rPr>
              <w:br/>
              <w:t>(parallel play)</w:t>
            </w:r>
          </w:p>
          <w:p w14:paraId="15848387" w14:textId="77777777" w:rsidR="00491CFD" w:rsidRPr="00E671B8" w:rsidRDefault="00491CFD" w:rsidP="00491CFD">
            <w:pPr>
              <w:pStyle w:val="bullets"/>
              <w:rPr>
                <w:sz w:val="21"/>
                <w:szCs w:val="21"/>
              </w:rPr>
            </w:pPr>
            <w:r w:rsidRPr="00E671B8">
              <w:rPr>
                <w:sz w:val="21"/>
                <w:szCs w:val="21"/>
              </w:rPr>
              <w:t>curious and energetic, but depends on adult presence for reassurance</w:t>
            </w:r>
          </w:p>
        </w:tc>
        <w:tc>
          <w:tcPr>
            <w:tcW w:w="3542" w:type="dxa"/>
            <w:tcBorders>
              <w:top w:val="single" w:sz="6" w:space="0" w:color="44A12A"/>
              <w:left w:val="single" w:sz="6" w:space="0" w:color="44A12A"/>
              <w:bottom w:val="single" w:sz="6" w:space="0" w:color="44A12A"/>
              <w:right w:val="single" w:sz="6" w:space="0" w:color="44A12A"/>
            </w:tcBorders>
            <w:shd w:val="solid" w:color="FFFFFF" w:fill="auto"/>
            <w:tcMar>
              <w:top w:w="113" w:type="dxa"/>
              <w:left w:w="108" w:type="dxa"/>
              <w:bottom w:w="113" w:type="dxa"/>
              <w:right w:w="108" w:type="dxa"/>
            </w:tcMar>
          </w:tcPr>
          <w:p w14:paraId="17B691E2" w14:textId="77777777" w:rsidR="00491CFD" w:rsidRPr="00E671B8" w:rsidRDefault="00491CFD" w:rsidP="00491CFD">
            <w:pPr>
              <w:pStyle w:val="col3"/>
              <w:rPr>
                <w:rFonts w:ascii="ArialMT" w:hAnsi="ArialMT" w:cs="ArialMT"/>
                <w:sz w:val="20"/>
                <w:szCs w:val="20"/>
                <w:lang w:val="en-AU"/>
              </w:rPr>
            </w:pPr>
            <w:r w:rsidRPr="00C14BDF">
              <w:rPr>
                <w:b/>
              </w:rPr>
              <w:t>EYLF Outcome 1:</w:t>
            </w:r>
            <w:r w:rsidRPr="00E671B8">
              <w:t xml:space="preserve"> Children have a strong sense of identity - Children learn to interact in relation to others with care, empathy and respect. </w:t>
            </w:r>
            <w:r w:rsidRPr="00E671B8">
              <w:br/>
              <w:t>E.g. “organise learning environments in ways that promote small group interactions and play experiences” appropriate to children’s development. (p.24)</w:t>
            </w:r>
          </w:p>
          <w:p w14:paraId="52075BA6" w14:textId="77777777" w:rsidR="00491CFD" w:rsidRPr="00E671B8" w:rsidRDefault="00491CFD" w:rsidP="00491CFD">
            <w:pPr>
              <w:pStyle w:val="col1green"/>
            </w:pPr>
            <w:r w:rsidRPr="00E671B8">
              <w:t>NQS:  Areas 1, 3, 5</w:t>
            </w:r>
          </w:p>
        </w:tc>
      </w:tr>
      <w:tr w:rsidR="00491CFD" w:rsidRPr="00E671B8" w14:paraId="0AC504D9" w14:textId="77777777" w:rsidTr="00491CFD">
        <w:trPr>
          <w:trHeight w:val="60"/>
        </w:trPr>
        <w:tc>
          <w:tcPr>
            <w:tcW w:w="2100" w:type="dxa"/>
            <w:tcBorders>
              <w:top w:val="single" w:sz="6" w:space="0" w:color="44A12A"/>
              <w:left w:val="single" w:sz="6" w:space="0" w:color="44A12A"/>
              <w:bottom w:val="single" w:sz="6" w:space="0" w:color="44A12A"/>
              <w:right w:val="single" w:sz="6" w:space="0" w:color="44A12A"/>
            </w:tcBorders>
            <w:shd w:val="solid" w:color="FFFFFF" w:fill="auto"/>
            <w:tcMar>
              <w:top w:w="113" w:type="dxa"/>
              <w:left w:w="108" w:type="dxa"/>
              <w:bottom w:w="113" w:type="dxa"/>
              <w:right w:w="108" w:type="dxa"/>
            </w:tcMar>
          </w:tcPr>
          <w:p w14:paraId="4DDC70A7" w14:textId="77777777" w:rsidR="00491CFD" w:rsidRPr="00C14BDF" w:rsidRDefault="00491CFD" w:rsidP="00491CFD">
            <w:pPr>
              <w:pStyle w:val="col1green"/>
            </w:pPr>
            <w:r w:rsidRPr="00C14BDF">
              <w:t>Emotional</w:t>
            </w:r>
          </w:p>
        </w:tc>
        <w:tc>
          <w:tcPr>
            <w:tcW w:w="4672" w:type="dxa"/>
            <w:tcBorders>
              <w:top w:val="single" w:sz="6" w:space="0" w:color="44A12A"/>
              <w:left w:val="single" w:sz="6" w:space="0" w:color="44A12A"/>
              <w:bottom w:val="single" w:sz="6" w:space="0" w:color="44A12A"/>
              <w:right w:val="single" w:sz="6" w:space="0" w:color="44A12A"/>
            </w:tcBorders>
            <w:shd w:val="solid" w:color="FFFFFF" w:fill="auto"/>
            <w:tcMar>
              <w:top w:w="113" w:type="dxa"/>
              <w:left w:w="108" w:type="dxa"/>
              <w:bottom w:w="113" w:type="dxa"/>
              <w:right w:w="108" w:type="dxa"/>
            </w:tcMar>
          </w:tcPr>
          <w:p w14:paraId="1CDAA33E" w14:textId="77777777" w:rsidR="00491CFD" w:rsidRPr="00E671B8" w:rsidRDefault="00491CFD" w:rsidP="00491CFD">
            <w:pPr>
              <w:pStyle w:val="bullets"/>
              <w:rPr>
                <w:sz w:val="21"/>
                <w:szCs w:val="21"/>
              </w:rPr>
            </w:pPr>
            <w:r w:rsidRPr="00E671B8">
              <w:rPr>
                <w:sz w:val="21"/>
                <w:szCs w:val="21"/>
              </w:rPr>
              <w:t>may show anxiety when separating from significant people in their lives</w:t>
            </w:r>
          </w:p>
          <w:p w14:paraId="0AB53C92" w14:textId="77777777" w:rsidR="00491CFD" w:rsidRPr="00E671B8" w:rsidRDefault="00491CFD" w:rsidP="00491CFD">
            <w:pPr>
              <w:pStyle w:val="bullets"/>
              <w:rPr>
                <w:sz w:val="21"/>
                <w:szCs w:val="21"/>
              </w:rPr>
            </w:pPr>
            <w:r w:rsidRPr="00E671B8">
              <w:rPr>
                <w:sz w:val="21"/>
                <w:szCs w:val="21"/>
              </w:rPr>
              <w:t>seeks comfort when upset or afraid</w:t>
            </w:r>
          </w:p>
          <w:p w14:paraId="65E1659C" w14:textId="77777777" w:rsidR="00491CFD" w:rsidRPr="00E671B8" w:rsidRDefault="00491CFD" w:rsidP="00491CFD">
            <w:pPr>
              <w:pStyle w:val="bullets"/>
              <w:rPr>
                <w:sz w:val="21"/>
                <w:szCs w:val="21"/>
              </w:rPr>
            </w:pPr>
            <w:r w:rsidRPr="00E671B8">
              <w:rPr>
                <w:sz w:val="21"/>
                <w:szCs w:val="21"/>
              </w:rPr>
              <w:t>takes cue from parent or principal carer regarding attitude to a stranger</w:t>
            </w:r>
          </w:p>
          <w:p w14:paraId="1303F0D5" w14:textId="77777777" w:rsidR="00491CFD" w:rsidRPr="00E671B8" w:rsidRDefault="00491CFD" w:rsidP="00491CFD">
            <w:pPr>
              <w:pStyle w:val="bullets"/>
              <w:rPr>
                <w:sz w:val="21"/>
                <w:szCs w:val="21"/>
              </w:rPr>
            </w:pPr>
            <w:r w:rsidRPr="00E671B8">
              <w:rPr>
                <w:sz w:val="21"/>
                <w:szCs w:val="21"/>
              </w:rPr>
              <w:t>may ‘lose control’ of self when tired or frustrated</w:t>
            </w:r>
          </w:p>
          <w:p w14:paraId="193AE915" w14:textId="77777777" w:rsidR="00491CFD" w:rsidRPr="00E671B8" w:rsidRDefault="00491CFD" w:rsidP="00491CFD">
            <w:pPr>
              <w:pStyle w:val="bullets"/>
              <w:rPr>
                <w:sz w:val="21"/>
                <w:szCs w:val="21"/>
              </w:rPr>
            </w:pPr>
            <w:r w:rsidRPr="00E671B8">
              <w:rPr>
                <w:sz w:val="21"/>
                <w:szCs w:val="21"/>
              </w:rPr>
              <w:t>assists another in distress by patting, making sympathetic noises or offering material objects</w:t>
            </w:r>
          </w:p>
        </w:tc>
        <w:tc>
          <w:tcPr>
            <w:tcW w:w="3542" w:type="dxa"/>
            <w:tcBorders>
              <w:top w:val="single" w:sz="6" w:space="0" w:color="44A12A"/>
              <w:left w:val="single" w:sz="6" w:space="0" w:color="44A12A"/>
              <w:bottom w:val="single" w:sz="6" w:space="0" w:color="44A12A"/>
              <w:right w:val="single" w:sz="6" w:space="0" w:color="44A12A"/>
            </w:tcBorders>
            <w:shd w:val="solid" w:color="FFFFFF" w:fill="auto"/>
            <w:tcMar>
              <w:top w:w="113" w:type="dxa"/>
              <w:left w:w="108" w:type="dxa"/>
              <w:bottom w:w="113" w:type="dxa"/>
              <w:right w:w="108" w:type="dxa"/>
            </w:tcMar>
          </w:tcPr>
          <w:p w14:paraId="040C8BF8" w14:textId="77777777" w:rsidR="00491CFD" w:rsidRPr="00E671B8" w:rsidRDefault="00491CFD" w:rsidP="00491CFD">
            <w:pPr>
              <w:pStyle w:val="col3"/>
              <w:rPr>
                <w:rFonts w:ascii="ArialMT" w:hAnsi="ArialMT" w:cs="ArialMT"/>
                <w:sz w:val="20"/>
                <w:szCs w:val="20"/>
                <w:lang w:val="en-AU"/>
              </w:rPr>
            </w:pPr>
            <w:r w:rsidRPr="00C14BDF">
              <w:rPr>
                <w:b/>
              </w:rPr>
              <w:t>EYLF Outcome 1:</w:t>
            </w:r>
            <w:r w:rsidRPr="00E671B8">
              <w:rPr>
                <w:rFonts w:ascii="GillSansMT-Bold" w:hAnsi="GillSansMT-Bold" w:cs="GillSansMT-Bold"/>
                <w:b/>
                <w:bCs/>
              </w:rPr>
              <w:t xml:space="preserve">  </w:t>
            </w:r>
            <w:r w:rsidRPr="00E671B8">
              <w:t>Children have a strong sense of identity - Children feel safe, secure and supported.  E.g. “acknowledge and respond sensitively to children’s cues and signals.”(p.21)</w:t>
            </w:r>
          </w:p>
          <w:p w14:paraId="70626B8D" w14:textId="77777777" w:rsidR="00491CFD" w:rsidRPr="00E671B8" w:rsidRDefault="00491CFD" w:rsidP="00491CFD">
            <w:pPr>
              <w:pStyle w:val="col1green"/>
            </w:pPr>
            <w:r w:rsidRPr="00E671B8">
              <w:t>NQS:  Areas 1, 3, 4, 5, 6</w:t>
            </w:r>
          </w:p>
        </w:tc>
      </w:tr>
    </w:tbl>
    <w:p w14:paraId="2D4F0340" w14:textId="78B950E4" w:rsidR="00D1300B" w:rsidRDefault="00491CFD" w:rsidP="00D70868">
      <w:pPr>
        <w:tabs>
          <w:tab w:val="left" w:pos="1910"/>
        </w:tabs>
        <w:rPr>
          <w:color w:val="000000" w:themeColor="text1"/>
        </w:rPr>
      </w:pPr>
      <w:r>
        <w:rPr>
          <w:noProof/>
          <w:color w:val="000000" w:themeColor="text1"/>
          <w:lang w:val="en-AU" w:eastAsia="en-AU"/>
        </w:rPr>
        <w:lastRenderedPageBreak/>
        <w:drawing>
          <wp:anchor distT="0" distB="0" distL="114300" distR="114300" simplePos="0" relativeHeight="251672576" behindDoc="1" locked="0" layoutInCell="1" allowOverlap="1" wp14:anchorId="42B6EDB9" wp14:editId="64D2BAB5">
            <wp:simplePos x="0" y="0"/>
            <wp:positionH relativeFrom="column">
              <wp:posOffset>-457200</wp:posOffset>
            </wp:positionH>
            <wp:positionV relativeFrom="paragraph">
              <wp:posOffset>-488870</wp:posOffset>
            </wp:positionV>
            <wp:extent cx="6993228" cy="1700012"/>
            <wp:effectExtent l="0" t="0" r="0" b="0"/>
            <wp:wrapNone/>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flipH="1">
                      <a:off x="0" y="0"/>
                      <a:ext cx="7001510" cy="170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798251" w14:textId="7581341E" w:rsidR="005F715F" w:rsidRDefault="005F715F"/>
    <w:p w14:paraId="540892A4" w14:textId="5C2EFBC7" w:rsidR="005F715F" w:rsidRDefault="005F715F"/>
    <w:p w14:paraId="0F0352BD" w14:textId="77777777" w:rsidR="00BA291D" w:rsidRPr="002E731D" w:rsidRDefault="00BA291D" w:rsidP="00BA291D">
      <w:pPr>
        <w:pStyle w:val="mainhead1"/>
        <w:rPr>
          <w:rFonts w:ascii="Gill Sans Light" w:hAnsi="Gill Sans Light" w:cs="Gill Sans Light"/>
          <w:sz w:val="32"/>
          <w:szCs w:val="32"/>
        </w:rPr>
      </w:pPr>
      <w:r w:rsidRPr="002E731D">
        <w:rPr>
          <w:rFonts w:ascii="Gill Sans Light" w:hAnsi="Gill Sans Light" w:cs="Gill Sans Light"/>
          <w:sz w:val="32"/>
          <w:szCs w:val="32"/>
        </w:rPr>
        <w:t>Developmental milestones and the EYLF/NQS</w:t>
      </w:r>
    </w:p>
    <w:p w14:paraId="0D89E21F" w14:textId="0CDDD507" w:rsidR="00BA291D" w:rsidRPr="002E731D" w:rsidRDefault="00BA291D" w:rsidP="00BA291D">
      <w:pPr>
        <w:pStyle w:val="mainheading"/>
        <w:rPr>
          <w:b w:val="0"/>
          <w:sz w:val="32"/>
          <w:szCs w:val="32"/>
        </w:rPr>
      </w:pPr>
      <w:r>
        <w:rPr>
          <w:b w:val="0"/>
          <w:sz w:val="32"/>
          <w:szCs w:val="32"/>
        </w:rPr>
        <w:t xml:space="preserve">1 to 2 years </w:t>
      </w:r>
      <w:r w:rsidRPr="002E731D">
        <w:rPr>
          <w:b w:val="0"/>
          <w:i/>
          <w:sz w:val="32"/>
          <w:szCs w:val="32"/>
        </w:rPr>
        <w:t>continued</w:t>
      </w:r>
    </w:p>
    <w:p w14:paraId="67EE7A30" w14:textId="77777777" w:rsidR="005F715F" w:rsidRDefault="005F715F"/>
    <w:p w14:paraId="1E3C9CD8" w14:textId="77777777" w:rsidR="005F715F" w:rsidRDefault="005F715F"/>
    <w:p w14:paraId="1659C032" w14:textId="77777777" w:rsidR="005F715F" w:rsidRDefault="005F715F"/>
    <w:tbl>
      <w:tblPr>
        <w:tblW w:w="0" w:type="auto"/>
        <w:tblInd w:w="250" w:type="dxa"/>
        <w:tblLayout w:type="fixed"/>
        <w:tblCellMar>
          <w:left w:w="0" w:type="dxa"/>
          <w:right w:w="0" w:type="dxa"/>
        </w:tblCellMar>
        <w:tblLook w:val="0000" w:firstRow="0" w:lastRow="0" w:firstColumn="0" w:lastColumn="0" w:noHBand="0" w:noVBand="0"/>
      </w:tblPr>
      <w:tblGrid>
        <w:gridCol w:w="2100"/>
        <w:gridCol w:w="4672"/>
        <w:gridCol w:w="3292"/>
      </w:tblGrid>
      <w:tr w:rsidR="00BA291D" w:rsidRPr="00E671B8" w14:paraId="64445338" w14:textId="77777777" w:rsidTr="00BA291D">
        <w:trPr>
          <w:trHeight w:val="60"/>
          <w:tblHeader/>
        </w:trPr>
        <w:tc>
          <w:tcPr>
            <w:tcW w:w="2100" w:type="dxa"/>
            <w:tcBorders>
              <w:top w:val="single" w:sz="6" w:space="0" w:color="44A12A"/>
              <w:left w:val="single" w:sz="6" w:space="0" w:color="44A12A"/>
              <w:bottom w:val="single" w:sz="6" w:space="0" w:color="44A12A"/>
              <w:right w:val="single" w:sz="6" w:space="0" w:color="44A12A"/>
            </w:tcBorders>
            <w:shd w:val="solid" w:color="44A12A" w:fill="auto"/>
            <w:tcMar>
              <w:top w:w="113" w:type="dxa"/>
              <w:left w:w="108" w:type="dxa"/>
              <w:bottom w:w="113" w:type="dxa"/>
              <w:right w:w="108" w:type="dxa"/>
            </w:tcMar>
            <w:vAlign w:val="center"/>
          </w:tcPr>
          <w:p w14:paraId="71FCE4D2" w14:textId="77777777" w:rsidR="00BA291D" w:rsidRPr="00E671B8" w:rsidRDefault="00BA291D" w:rsidP="00203A52">
            <w:pPr>
              <w:pStyle w:val="tabletophead"/>
              <w:rPr>
                <w:rFonts w:cs="Times New Roman"/>
              </w:rPr>
            </w:pPr>
            <w:r w:rsidRPr="00E671B8">
              <w:t>Developmental Area</w:t>
            </w:r>
          </w:p>
        </w:tc>
        <w:tc>
          <w:tcPr>
            <w:tcW w:w="4672" w:type="dxa"/>
            <w:tcBorders>
              <w:top w:val="single" w:sz="6" w:space="0" w:color="44A12A"/>
              <w:left w:val="single" w:sz="6" w:space="0" w:color="44A12A"/>
              <w:bottom w:val="single" w:sz="6" w:space="0" w:color="44A12A"/>
              <w:right w:val="single" w:sz="6" w:space="0" w:color="44A12A"/>
            </w:tcBorders>
            <w:shd w:val="solid" w:color="44A12A" w:fill="auto"/>
            <w:tcMar>
              <w:top w:w="113" w:type="dxa"/>
              <w:left w:w="108" w:type="dxa"/>
              <w:bottom w:w="113" w:type="dxa"/>
              <w:right w:w="108" w:type="dxa"/>
            </w:tcMar>
            <w:vAlign w:val="center"/>
          </w:tcPr>
          <w:p w14:paraId="0DE33006" w14:textId="77777777" w:rsidR="00BA291D" w:rsidRPr="00E671B8" w:rsidRDefault="00BA291D" w:rsidP="00203A52">
            <w:pPr>
              <w:pStyle w:val="tabletophead"/>
              <w:rPr>
                <w:rFonts w:cs="Times New Roman"/>
              </w:rPr>
            </w:pPr>
            <w:r w:rsidRPr="00E671B8">
              <w:t>Observe</w:t>
            </w:r>
          </w:p>
        </w:tc>
        <w:tc>
          <w:tcPr>
            <w:tcW w:w="3292" w:type="dxa"/>
            <w:tcBorders>
              <w:top w:val="single" w:sz="6" w:space="0" w:color="44A12A"/>
              <w:left w:val="single" w:sz="6" w:space="0" w:color="44A12A"/>
              <w:bottom w:val="single" w:sz="6" w:space="0" w:color="44A12A"/>
              <w:right w:val="single" w:sz="6" w:space="0" w:color="44A12A"/>
            </w:tcBorders>
            <w:shd w:val="solid" w:color="44A12A" w:fill="auto"/>
            <w:tcMar>
              <w:top w:w="113" w:type="dxa"/>
              <w:left w:w="108" w:type="dxa"/>
              <w:bottom w:w="113" w:type="dxa"/>
              <w:right w:w="108" w:type="dxa"/>
            </w:tcMar>
            <w:vAlign w:val="center"/>
          </w:tcPr>
          <w:p w14:paraId="5FB600AA" w14:textId="77777777" w:rsidR="00BA291D" w:rsidRPr="00E671B8" w:rsidRDefault="00BA291D" w:rsidP="00203A52">
            <w:pPr>
              <w:pStyle w:val="tabletophead"/>
              <w:rPr>
                <w:rFonts w:cs="Times New Roman"/>
              </w:rPr>
            </w:pPr>
            <w:r w:rsidRPr="00E671B8">
              <w:t>Examples of Links to EYLF/NQS</w:t>
            </w:r>
          </w:p>
        </w:tc>
      </w:tr>
      <w:tr w:rsidR="00E671B8" w:rsidRPr="00E671B8" w14:paraId="3A9FEC35" w14:textId="77777777" w:rsidTr="00BA291D">
        <w:trPr>
          <w:trHeight w:val="60"/>
        </w:trPr>
        <w:tc>
          <w:tcPr>
            <w:tcW w:w="2100" w:type="dxa"/>
            <w:tcBorders>
              <w:top w:val="single" w:sz="6" w:space="0" w:color="44A12A"/>
              <w:left w:val="single" w:sz="6" w:space="0" w:color="44A12A"/>
              <w:bottom w:val="single" w:sz="6" w:space="0" w:color="44A12A"/>
              <w:right w:val="single" w:sz="6" w:space="0" w:color="44A12A"/>
            </w:tcBorders>
            <w:shd w:val="solid" w:color="FFFFFF" w:fill="auto"/>
            <w:tcMar>
              <w:top w:w="113" w:type="dxa"/>
              <w:left w:w="108" w:type="dxa"/>
              <w:bottom w:w="113" w:type="dxa"/>
              <w:right w:w="108" w:type="dxa"/>
            </w:tcMar>
          </w:tcPr>
          <w:p w14:paraId="14A0A153" w14:textId="77777777" w:rsidR="00E671B8" w:rsidRPr="00C14BDF" w:rsidRDefault="00E671B8" w:rsidP="00C14BDF">
            <w:pPr>
              <w:pStyle w:val="col1green"/>
            </w:pPr>
            <w:r w:rsidRPr="00C14BDF">
              <w:t>Cognitive</w:t>
            </w:r>
          </w:p>
        </w:tc>
        <w:tc>
          <w:tcPr>
            <w:tcW w:w="4672" w:type="dxa"/>
            <w:tcBorders>
              <w:top w:val="single" w:sz="6" w:space="0" w:color="44A12A"/>
              <w:left w:val="single" w:sz="6" w:space="0" w:color="44A12A"/>
              <w:bottom w:val="single" w:sz="6" w:space="0" w:color="44A12A"/>
              <w:right w:val="single" w:sz="6" w:space="0" w:color="44A12A"/>
            </w:tcBorders>
            <w:shd w:val="solid" w:color="FFFFFF" w:fill="auto"/>
            <w:tcMar>
              <w:top w:w="113" w:type="dxa"/>
              <w:left w:w="108" w:type="dxa"/>
              <w:bottom w:w="113" w:type="dxa"/>
              <w:right w:w="108" w:type="dxa"/>
            </w:tcMar>
          </w:tcPr>
          <w:p w14:paraId="71599BC1" w14:textId="77777777" w:rsidR="00E671B8" w:rsidRPr="00E671B8" w:rsidRDefault="00E671B8" w:rsidP="00E671B8">
            <w:pPr>
              <w:pStyle w:val="bullets"/>
              <w:rPr>
                <w:sz w:val="21"/>
                <w:szCs w:val="21"/>
              </w:rPr>
            </w:pPr>
            <w:r w:rsidRPr="00E671B8">
              <w:rPr>
                <w:sz w:val="21"/>
                <w:szCs w:val="21"/>
              </w:rPr>
              <w:t>repeats actions that lead to interesting/predictable results, e.g. bangs spoon on saucepan</w:t>
            </w:r>
          </w:p>
          <w:p w14:paraId="15B93A92" w14:textId="77777777" w:rsidR="00E671B8" w:rsidRPr="00E671B8" w:rsidRDefault="00E671B8" w:rsidP="00E671B8">
            <w:pPr>
              <w:pStyle w:val="bullets"/>
              <w:rPr>
                <w:sz w:val="21"/>
                <w:szCs w:val="21"/>
              </w:rPr>
            </w:pPr>
            <w:r w:rsidRPr="00E671B8">
              <w:rPr>
                <w:sz w:val="21"/>
                <w:szCs w:val="21"/>
              </w:rPr>
              <w:t>points to objects when named</w:t>
            </w:r>
          </w:p>
          <w:p w14:paraId="7E08A576" w14:textId="77777777" w:rsidR="00E671B8" w:rsidRPr="00E671B8" w:rsidRDefault="00E671B8" w:rsidP="00E671B8">
            <w:pPr>
              <w:pStyle w:val="bullets"/>
              <w:rPr>
                <w:sz w:val="21"/>
                <w:szCs w:val="21"/>
              </w:rPr>
            </w:pPr>
            <w:r w:rsidRPr="00E671B8">
              <w:rPr>
                <w:sz w:val="21"/>
                <w:szCs w:val="21"/>
              </w:rPr>
              <w:t>knows some body parts</w:t>
            </w:r>
          </w:p>
          <w:p w14:paraId="2CC0A970" w14:textId="77777777" w:rsidR="00E671B8" w:rsidRPr="00E671B8" w:rsidRDefault="00E671B8" w:rsidP="00E671B8">
            <w:pPr>
              <w:pStyle w:val="bullets"/>
              <w:rPr>
                <w:sz w:val="21"/>
                <w:szCs w:val="21"/>
              </w:rPr>
            </w:pPr>
            <w:r w:rsidRPr="00E671B8">
              <w:rPr>
                <w:sz w:val="21"/>
                <w:szCs w:val="21"/>
              </w:rPr>
              <w:t>points to body parts in a game</w:t>
            </w:r>
          </w:p>
          <w:p w14:paraId="7630F40B" w14:textId="77777777" w:rsidR="00E671B8" w:rsidRPr="00E671B8" w:rsidRDefault="00E671B8" w:rsidP="00E671B8">
            <w:pPr>
              <w:pStyle w:val="bullets"/>
              <w:rPr>
                <w:sz w:val="21"/>
                <w:szCs w:val="21"/>
              </w:rPr>
            </w:pPr>
            <w:r w:rsidRPr="00E671B8">
              <w:rPr>
                <w:sz w:val="21"/>
                <w:szCs w:val="21"/>
              </w:rPr>
              <w:t>recognises self in photo or mirror</w:t>
            </w:r>
          </w:p>
          <w:p w14:paraId="4F0F3957" w14:textId="77777777" w:rsidR="00E671B8" w:rsidRPr="00E671B8" w:rsidRDefault="00E671B8" w:rsidP="00E671B8">
            <w:pPr>
              <w:pStyle w:val="bullets"/>
              <w:rPr>
                <w:sz w:val="21"/>
                <w:szCs w:val="21"/>
              </w:rPr>
            </w:pPr>
            <w:r w:rsidRPr="00E671B8">
              <w:rPr>
                <w:sz w:val="21"/>
                <w:szCs w:val="21"/>
              </w:rPr>
              <w:t>mimics household activities, e.g. bathing baby, sweeping floor</w:t>
            </w:r>
          </w:p>
          <w:p w14:paraId="16179573" w14:textId="77777777" w:rsidR="00E671B8" w:rsidRPr="00E671B8" w:rsidRDefault="00E671B8" w:rsidP="00E671B8">
            <w:pPr>
              <w:pStyle w:val="bullets"/>
              <w:rPr>
                <w:sz w:val="21"/>
                <w:szCs w:val="21"/>
              </w:rPr>
            </w:pPr>
            <w:r w:rsidRPr="00E671B8">
              <w:rPr>
                <w:sz w:val="21"/>
                <w:szCs w:val="21"/>
              </w:rPr>
              <w:t>may signal when s/he has finished their toileting</w:t>
            </w:r>
          </w:p>
          <w:p w14:paraId="21CD2443" w14:textId="77777777" w:rsidR="00E671B8" w:rsidRPr="00E671B8" w:rsidRDefault="00E671B8" w:rsidP="00E671B8">
            <w:pPr>
              <w:pStyle w:val="bullets"/>
              <w:rPr>
                <w:sz w:val="21"/>
                <w:szCs w:val="21"/>
              </w:rPr>
            </w:pPr>
            <w:r w:rsidRPr="00E671B8">
              <w:rPr>
                <w:sz w:val="21"/>
                <w:szCs w:val="21"/>
              </w:rPr>
              <w:t>spends a lot of time exploring and manipulating objects, putting in mouth, shaking and banging them</w:t>
            </w:r>
          </w:p>
          <w:p w14:paraId="55F4DCC1" w14:textId="77777777" w:rsidR="00E671B8" w:rsidRPr="00E671B8" w:rsidRDefault="00E671B8" w:rsidP="00E671B8">
            <w:pPr>
              <w:pStyle w:val="bullets"/>
              <w:rPr>
                <w:sz w:val="21"/>
                <w:szCs w:val="21"/>
              </w:rPr>
            </w:pPr>
            <w:r w:rsidRPr="00E671B8">
              <w:rPr>
                <w:sz w:val="21"/>
                <w:szCs w:val="21"/>
              </w:rPr>
              <w:t>stacks and knocks over items</w:t>
            </w:r>
          </w:p>
          <w:p w14:paraId="2DC5BDB8" w14:textId="77777777" w:rsidR="00E671B8" w:rsidRPr="00E671B8" w:rsidRDefault="00E671B8" w:rsidP="00E671B8">
            <w:pPr>
              <w:pStyle w:val="bullets"/>
              <w:rPr>
                <w:sz w:val="21"/>
                <w:szCs w:val="21"/>
              </w:rPr>
            </w:pPr>
            <w:r w:rsidRPr="00E671B8">
              <w:rPr>
                <w:sz w:val="21"/>
                <w:szCs w:val="21"/>
              </w:rPr>
              <w:t>selects games and puts them away</w:t>
            </w:r>
          </w:p>
          <w:p w14:paraId="160BFB03" w14:textId="77777777" w:rsidR="00E671B8" w:rsidRPr="00E671B8" w:rsidRDefault="00E671B8" w:rsidP="00E671B8">
            <w:pPr>
              <w:pStyle w:val="bullets"/>
              <w:rPr>
                <w:sz w:val="21"/>
                <w:szCs w:val="21"/>
              </w:rPr>
            </w:pPr>
            <w:r w:rsidRPr="00E671B8">
              <w:rPr>
                <w:sz w:val="21"/>
                <w:szCs w:val="21"/>
              </w:rPr>
              <w:t>calls self by name, uses ‘I’, ‘mine’, ‘I do it myself’</w:t>
            </w:r>
          </w:p>
          <w:p w14:paraId="64A95A49" w14:textId="77777777" w:rsidR="00E671B8" w:rsidRPr="00E671B8" w:rsidRDefault="00E671B8" w:rsidP="00E671B8">
            <w:pPr>
              <w:pStyle w:val="bullets"/>
              <w:rPr>
                <w:sz w:val="21"/>
                <w:szCs w:val="21"/>
              </w:rPr>
            </w:pPr>
            <w:r w:rsidRPr="00E671B8">
              <w:rPr>
                <w:sz w:val="21"/>
                <w:szCs w:val="21"/>
              </w:rPr>
              <w:t>will search for hidden toys</w:t>
            </w:r>
          </w:p>
        </w:tc>
        <w:tc>
          <w:tcPr>
            <w:tcW w:w="3292" w:type="dxa"/>
            <w:tcBorders>
              <w:top w:val="single" w:sz="6" w:space="0" w:color="44A12A"/>
              <w:left w:val="single" w:sz="6" w:space="0" w:color="44A12A"/>
              <w:bottom w:val="single" w:sz="6" w:space="0" w:color="44A12A"/>
              <w:right w:val="single" w:sz="6" w:space="0" w:color="44A12A"/>
            </w:tcBorders>
            <w:shd w:val="solid" w:color="FFFFFF" w:fill="auto"/>
            <w:tcMar>
              <w:top w:w="113" w:type="dxa"/>
              <w:left w:w="108" w:type="dxa"/>
              <w:bottom w:w="113" w:type="dxa"/>
              <w:right w:w="108" w:type="dxa"/>
            </w:tcMar>
          </w:tcPr>
          <w:p w14:paraId="4FF98533" w14:textId="77777777" w:rsidR="00E671B8" w:rsidRPr="00E671B8" w:rsidRDefault="00E671B8" w:rsidP="00C14BDF">
            <w:pPr>
              <w:pStyle w:val="col3"/>
              <w:rPr>
                <w:rFonts w:ascii="ArialMT" w:hAnsi="ArialMT" w:cs="ArialMT"/>
                <w:sz w:val="20"/>
                <w:szCs w:val="20"/>
                <w:lang w:val="en-AU"/>
              </w:rPr>
            </w:pPr>
            <w:r w:rsidRPr="00C14BDF">
              <w:rPr>
                <w:b/>
              </w:rPr>
              <w:t>EYLF Outcome 2:</w:t>
            </w:r>
            <w:r w:rsidRPr="00E671B8">
              <w:t xml:space="preserve"> Children are connected with and contribute to their world - Children develop a sense of belonging to groups and communities and an understanding of the reciprocal rights and responsibilities necessary for active community participation.         E.g. Broaden their understanding of the world in which they live. (p.26)</w:t>
            </w:r>
          </w:p>
          <w:p w14:paraId="3277D7D6" w14:textId="77777777" w:rsidR="00E671B8" w:rsidRPr="00E671B8" w:rsidRDefault="00E671B8" w:rsidP="00C14BDF">
            <w:pPr>
              <w:pStyle w:val="col1green"/>
            </w:pPr>
            <w:r w:rsidRPr="00E671B8">
              <w:t>NQS:  Areas 1, 2, 3, 4, 5, 6</w:t>
            </w:r>
          </w:p>
        </w:tc>
      </w:tr>
      <w:tr w:rsidR="00E671B8" w:rsidRPr="00E671B8" w14:paraId="5365EAA8" w14:textId="77777777" w:rsidTr="00BA291D">
        <w:trPr>
          <w:trHeight w:val="60"/>
        </w:trPr>
        <w:tc>
          <w:tcPr>
            <w:tcW w:w="2100" w:type="dxa"/>
            <w:tcBorders>
              <w:top w:val="single" w:sz="6" w:space="0" w:color="44A12A"/>
              <w:left w:val="single" w:sz="6" w:space="0" w:color="44A12A"/>
              <w:bottom w:val="single" w:sz="6" w:space="0" w:color="44A12A"/>
              <w:right w:val="single" w:sz="6" w:space="0" w:color="44A12A"/>
            </w:tcBorders>
            <w:shd w:val="solid" w:color="FFFFFF" w:fill="auto"/>
            <w:tcMar>
              <w:top w:w="113" w:type="dxa"/>
              <w:left w:w="108" w:type="dxa"/>
              <w:bottom w:w="113" w:type="dxa"/>
              <w:right w:w="108" w:type="dxa"/>
            </w:tcMar>
          </w:tcPr>
          <w:p w14:paraId="24358153" w14:textId="77777777" w:rsidR="00E671B8" w:rsidRPr="00C14BDF" w:rsidRDefault="00E671B8" w:rsidP="00C14BDF">
            <w:pPr>
              <w:pStyle w:val="col1green"/>
            </w:pPr>
            <w:r w:rsidRPr="00C14BDF">
              <w:t>Language</w:t>
            </w:r>
          </w:p>
        </w:tc>
        <w:tc>
          <w:tcPr>
            <w:tcW w:w="4672" w:type="dxa"/>
            <w:tcBorders>
              <w:top w:val="single" w:sz="6" w:space="0" w:color="44A12A"/>
              <w:left w:val="single" w:sz="6" w:space="0" w:color="44A12A"/>
              <w:bottom w:val="single" w:sz="6" w:space="0" w:color="44A12A"/>
              <w:right w:val="single" w:sz="6" w:space="0" w:color="44A12A"/>
            </w:tcBorders>
            <w:shd w:val="solid" w:color="FFFFFF" w:fill="auto"/>
            <w:tcMar>
              <w:top w:w="113" w:type="dxa"/>
              <w:left w:w="108" w:type="dxa"/>
              <w:bottom w:w="113" w:type="dxa"/>
              <w:right w:w="108" w:type="dxa"/>
            </w:tcMar>
          </w:tcPr>
          <w:p w14:paraId="33AF1F5A" w14:textId="77777777" w:rsidR="00E671B8" w:rsidRPr="00E671B8" w:rsidRDefault="00E671B8" w:rsidP="00E671B8">
            <w:pPr>
              <w:pStyle w:val="bullets"/>
              <w:rPr>
                <w:sz w:val="21"/>
                <w:szCs w:val="21"/>
              </w:rPr>
            </w:pPr>
            <w:r w:rsidRPr="00E671B8">
              <w:rPr>
                <w:sz w:val="21"/>
                <w:szCs w:val="21"/>
              </w:rPr>
              <w:t>comprehends and follows simple questions/commands</w:t>
            </w:r>
          </w:p>
          <w:p w14:paraId="60527D23" w14:textId="77777777" w:rsidR="00E671B8" w:rsidRPr="00E671B8" w:rsidRDefault="00E671B8" w:rsidP="00E671B8">
            <w:pPr>
              <w:pStyle w:val="bullets"/>
              <w:rPr>
                <w:sz w:val="21"/>
                <w:szCs w:val="21"/>
              </w:rPr>
            </w:pPr>
            <w:r w:rsidRPr="00E671B8">
              <w:rPr>
                <w:sz w:val="21"/>
                <w:szCs w:val="21"/>
              </w:rPr>
              <w:t>says first name</w:t>
            </w:r>
          </w:p>
          <w:p w14:paraId="57977F74" w14:textId="77777777" w:rsidR="00E671B8" w:rsidRPr="00E671B8" w:rsidRDefault="00E671B8" w:rsidP="00E671B8">
            <w:pPr>
              <w:pStyle w:val="bullets"/>
              <w:rPr>
                <w:sz w:val="21"/>
                <w:szCs w:val="21"/>
              </w:rPr>
            </w:pPr>
            <w:r w:rsidRPr="00E671B8">
              <w:rPr>
                <w:sz w:val="21"/>
                <w:szCs w:val="21"/>
              </w:rPr>
              <w:t>says many words (mostly naming words)</w:t>
            </w:r>
          </w:p>
          <w:p w14:paraId="6A0179E0" w14:textId="77777777" w:rsidR="00E671B8" w:rsidRPr="00E671B8" w:rsidRDefault="00E671B8" w:rsidP="00E671B8">
            <w:pPr>
              <w:pStyle w:val="bullets"/>
              <w:rPr>
                <w:sz w:val="21"/>
                <w:szCs w:val="21"/>
              </w:rPr>
            </w:pPr>
            <w:r w:rsidRPr="00E671B8">
              <w:rPr>
                <w:sz w:val="21"/>
                <w:szCs w:val="21"/>
              </w:rPr>
              <w:t xml:space="preserve">begins to use one to two word sentences, </w:t>
            </w:r>
            <w:r w:rsidRPr="00E671B8">
              <w:rPr>
                <w:sz w:val="21"/>
                <w:szCs w:val="21"/>
              </w:rPr>
              <w:br/>
              <w:t>e.g. ”want milk”</w:t>
            </w:r>
          </w:p>
          <w:p w14:paraId="55AD866D" w14:textId="77777777" w:rsidR="00E671B8" w:rsidRPr="00E671B8" w:rsidRDefault="00E671B8" w:rsidP="00E671B8">
            <w:pPr>
              <w:pStyle w:val="bullets"/>
              <w:rPr>
                <w:sz w:val="21"/>
                <w:szCs w:val="21"/>
              </w:rPr>
            </w:pPr>
            <w:r w:rsidRPr="00E671B8">
              <w:rPr>
                <w:sz w:val="21"/>
                <w:szCs w:val="21"/>
              </w:rPr>
              <w:t>reciprocal imitation of another toddler: will imitate each other’s actions</w:t>
            </w:r>
          </w:p>
          <w:p w14:paraId="7D0AEDB1" w14:textId="77777777" w:rsidR="00E671B8" w:rsidRPr="00E671B8" w:rsidRDefault="00E671B8" w:rsidP="00E671B8">
            <w:pPr>
              <w:pStyle w:val="bullets"/>
              <w:rPr>
                <w:sz w:val="21"/>
                <w:szCs w:val="21"/>
              </w:rPr>
            </w:pPr>
            <w:r w:rsidRPr="00E671B8">
              <w:rPr>
                <w:sz w:val="21"/>
                <w:szCs w:val="21"/>
              </w:rPr>
              <w:t>enjoys rhymes and songs</w:t>
            </w:r>
          </w:p>
        </w:tc>
        <w:tc>
          <w:tcPr>
            <w:tcW w:w="3292" w:type="dxa"/>
            <w:tcBorders>
              <w:top w:val="single" w:sz="6" w:space="0" w:color="44A12A"/>
              <w:left w:val="single" w:sz="6" w:space="0" w:color="44A12A"/>
              <w:bottom w:val="single" w:sz="6" w:space="0" w:color="44A12A"/>
              <w:right w:val="single" w:sz="6" w:space="0" w:color="44A12A"/>
            </w:tcBorders>
            <w:shd w:val="solid" w:color="FFFFFF" w:fill="auto"/>
            <w:tcMar>
              <w:top w:w="113" w:type="dxa"/>
              <w:left w:w="108" w:type="dxa"/>
              <w:bottom w:w="113" w:type="dxa"/>
              <w:right w:w="108" w:type="dxa"/>
            </w:tcMar>
          </w:tcPr>
          <w:p w14:paraId="274DA74C" w14:textId="77777777" w:rsidR="00E671B8" w:rsidRPr="00E671B8" w:rsidRDefault="00E671B8" w:rsidP="00C14BDF">
            <w:pPr>
              <w:pStyle w:val="col3"/>
              <w:rPr>
                <w:rFonts w:ascii="ArialMT" w:hAnsi="ArialMT" w:cs="ArialMT"/>
                <w:sz w:val="20"/>
                <w:szCs w:val="20"/>
                <w:lang w:val="en-AU"/>
              </w:rPr>
            </w:pPr>
            <w:r w:rsidRPr="00C14BDF">
              <w:rPr>
                <w:b/>
              </w:rPr>
              <w:t>EYLF Outcome 5:</w:t>
            </w:r>
            <w:r w:rsidRPr="00E671B8">
              <w:t xml:space="preserve"> Children are effective communicators - Children interact verbally and non-verbally for a range of purposes.  E.g. “model language and encourage children to express themselves through language in a range of contexts and for a range of purposes.” (p.40)</w:t>
            </w:r>
          </w:p>
          <w:p w14:paraId="6917DC28" w14:textId="77777777" w:rsidR="00E671B8" w:rsidRPr="00E671B8" w:rsidRDefault="00E671B8" w:rsidP="00C14BDF">
            <w:pPr>
              <w:pStyle w:val="col1green"/>
            </w:pPr>
            <w:r w:rsidRPr="00E671B8">
              <w:t>NQS:  Areas 1, 4, 5, 6</w:t>
            </w:r>
          </w:p>
        </w:tc>
      </w:tr>
      <w:tr w:rsidR="00E671B8" w:rsidRPr="00E671B8" w14:paraId="56F9161B" w14:textId="77777777" w:rsidTr="00BA291D">
        <w:trPr>
          <w:trHeight w:val="60"/>
        </w:trPr>
        <w:tc>
          <w:tcPr>
            <w:tcW w:w="2100" w:type="dxa"/>
            <w:tcBorders>
              <w:top w:val="single" w:sz="6" w:space="0" w:color="44A12A"/>
              <w:left w:val="single" w:sz="6" w:space="0" w:color="44A12A"/>
              <w:bottom w:val="single" w:sz="6" w:space="0" w:color="44A12A"/>
              <w:right w:val="single" w:sz="6" w:space="0" w:color="44A12A"/>
            </w:tcBorders>
            <w:shd w:val="clear" w:color="44A12A" w:fill="D2E3C3"/>
            <w:tcMar>
              <w:top w:w="113" w:type="dxa"/>
              <w:left w:w="108" w:type="dxa"/>
              <w:bottom w:w="113" w:type="dxa"/>
              <w:right w:w="108" w:type="dxa"/>
            </w:tcMar>
          </w:tcPr>
          <w:p w14:paraId="07E8201A" w14:textId="77777777" w:rsidR="00E671B8" w:rsidRPr="00E671B8" w:rsidRDefault="00E671B8" w:rsidP="005F715F">
            <w:pPr>
              <w:pStyle w:val="col1green"/>
            </w:pPr>
            <w:r w:rsidRPr="00E671B8">
              <w:t>Seek advice if:</w:t>
            </w:r>
          </w:p>
        </w:tc>
        <w:tc>
          <w:tcPr>
            <w:tcW w:w="4672" w:type="dxa"/>
            <w:tcBorders>
              <w:top w:val="single" w:sz="6" w:space="0" w:color="44A12A"/>
              <w:left w:val="single" w:sz="6" w:space="0" w:color="44A12A"/>
              <w:bottom w:val="single" w:sz="6" w:space="0" w:color="44A12A"/>
              <w:right w:val="single" w:sz="6" w:space="0" w:color="44A12A"/>
            </w:tcBorders>
            <w:shd w:val="clear" w:color="44A12A" w:fill="D2E3C3"/>
            <w:tcMar>
              <w:top w:w="113" w:type="dxa"/>
              <w:left w:w="108" w:type="dxa"/>
              <w:bottom w:w="113" w:type="dxa"/>
              <w:right w:w="108" w:type="dxa"/>
            </w:tcMar>
          </w:tcPr>
          <w:p w14:paraId="6F243C97" w14:textId="77777777" w:rsidR="00E671B8" w:rsidRPr="00E671B8" w:rsidRDefault="00E671B8" w:rsidP="00E671B8">
            <w:pPr>
              <w:pStyle w:val="bullets"/>
              <w:rPr>
                <w:sz w:val="21"/>
                <w:szCs w:val="21"/>
              </w:rPr>
            </w:pPr>
            <w:r w:rsidRPr="00E671B8">
              <w:rPr>
                <w:sz w:val="21"/>
                <w:szCs w:val="21"/>
              </w:rPr>
              <w:t>is not using words or actions to communicate such as waving or raising arms to be lifted</w:t>
            </w:r>
          </w:p>
          <w:p w14:paraId="5C356111" w14:textId="77777777" w:rsidR="00E671B8" w:rsidRPr="00E671B8" w:rsidRDefault="00E671B8" w:rsidP="00E671B8">
            <w:pPr>
              <w:pStyle w:val="bullets"/>
              <w:rPr>
                <w:sz w:val="21"/>
                <w:szCs w:val="21"/>
              </w:rPr>
            </w:pPr>
            <w:r w:rsidRPr="00E671B8">
              <w:rPr>
                <w:sz w:val="21"/>
                <w:szCs w:val="21"/>
              </w:rPr>
              <w:t>is not wanting to move around</w:t>
            </w:r>
          </w:p>
          <w:p w14:paraId="06D9BEE4" w14:textId="77777777" w:rsidR="00E671B8" w:rsidRPr="00E671B8" w:rsidRDefault="00E671B8" w:rsidP="00E671B8">
            <w:pPr>
              <w:pStyle w:val="bullets"/>
              <w:rPr>
                <w:sz w:val="21"/>
                <w:szCs w:val="21"/>
              </w:rPr>
            </w:pPr>
            <w:r w:rsidRPr="00E671B8">
              <w:rPr>
                <w:sz w:val="21"/>
                <w:szCs w:val="21"/>
              </w:rPr>
              <w:t>is not responding to others</w:t>
            </w:r>
          </w:p>
          <w:p w14:paraId="6A7CF203" w14:textId="77777777" w:rsidR="00E671B8" w:rsidRPr="00E671B8" w:rsidRDefault="00E671B8" w:rsidP="00E671B8">
            <w:pPr>
              <w:pStyle w:val="bullets"/>
              <w:rPr>
                <w:sz w:val="21"/>
                <w:szCs w:val="21"/>
              </w:rPr>
            </w:pPr>
            <w:r w:rsidRPr="00E671B8">
              <w:rPr>
                <w:sz w:val="21"/>
                <w:szCs w:val="21"/>
              </w:rPr>
              <w:t>is not seeking attention of familiar people</w:t>
            </w:r>
          </w:p>
        </w:tc>
        <w:tc>
          <w:tcPr>
            <w:tcW w:w="3292" w:type="dxa"/>
            <w:tcBorders>
              <w:top w:val="single" w:sz="6" w:space="0" w:color="44A12A"/>
              <w:left w:val="single" w:sz="6" w:space="0" w:color="44A12A"/>
              <w:bottom w:val="single" w:sz="6" w:space="0" w:color="44A12A"/>
              <w:right w:val="single" w:sz="6" w:space="0" w:color="44A12A"/>
            </w:tcBorders>
            <w:shd w:val="clear" w:color="44A12A" w:fill="D2E3C3"/>
            <w:tcMar>
              <w:top w:w="113" w:type="dxa"/>
              <w:left w:w="108" w:type="dxa"/>
              <w:bottom w:w="113" w:type="dxa"/>
              <w:right w:w="108" w:type="dxa"/>
            </w:tcMar>
          </w:tcPr>
          <w:p w14:paraId="565D5E57" w14:textId="77777777" w:rsidR="00E671B8" w:rsidRPr="00E671B8" w:rsidRDefault="00E671B8" w:rsidP="005F715F">
            <w:pPr>
              <w:pStyle w:val="col1green"/>
            </w:pPr>
            <w:r w:rsidRPr="00E671B8">
              <w:t>NQS:  Areas 1, 5, 6, 7</w:t>
            </w:r>
          </w:p>
        </w:tc>
      </w:tr>
    </w:tbl>
    <w:p w14:paraId="4B3C88C3" w14:textId="77777777" w:rsidR="00D1300B" w:rsidRDefault="00D1300B" w:rsidP="00D70868">
      <w:pPr>
        <w:tabs>
          <w:tab w:val="left" w:pos="1910"/>
        </w:tabs>
        <w:rPr>
          <w:color w:val="000000" w:themeColor="text1"/>
        </w:rPr>
      </w:pPr>
    </w:p>
    <w:p w14:paraId="6C578ADC" w14:textId="77777777" w:rsidR="00D1300B" w:rsidRDefault="00D1300B" w:rsidP="00D70868">
      <w:pPr>
        <w:tabs>
          <w:tab w:val="left" w:pos="1910"/>
        </w:tabs>
        <w:rPr>
          <w:color w:val="000000" w:themeColor="text1"/>
        </w:rPr>
      </w:pPr>
    </w:p>
    <w:p w14:paraId="75771AF2" w14:textId="77777777" w:rsidR="00D1300B" w:rsidRDefault="00D1300B" w:rsidP="00D70868">
      <w:pPr>
        <w:tabs>
          <w:tab w:val="left" w:pos="1910"/>
        </w:tabs>
        <w:rPr>
          <w:color w:val="000000" w:themeColor="text1"/>
        </w:rPr>
      </w:pPr>
    </w:p>
    <w:p w14:paraId="3720E42F" w14:textId="77777777" w:rsidR="00D1300B" w:rsidRDefault="00D1300B" w:rsidP="00D70868">
      <w:pPr>
        <w:tabs>
          <w:tab w:val="left" w:pos="1910"/>
        </w:tabs>
        <w:rPr>
          <w:color w:val="000000" w:themeColor="text1"/>
        </w:rPr>
      </w:pPr>
    </w:p>
    <w:p w14:paraId="03DEAE0D" w14:textId="7CEFD076" w:rsidR="00D1300B" w:rsidRDefault="00D1300B" w:rsidP="00D70868">
      <w:pPr>
        <w:tabs>
          <w:tab w:val="left" w:pos="1910"/>
        </w:tabs>
        <w:rPr>
          <w:color w:val="000000" w:themeColor="text1"/>
        </w:rPr>
      </w:pPr>
    </w:p>
    <w:p w14:paraId="10C7ED6F" w14:textId="046D0357" w:rsidR="00BE6FDB" w:rsidRDefault="00BE6FDB">
      <w:pPr>
        <w:rPr>
          <w:color w:val="000000" w:themeColor="text1"/>
        </w:rPr>
      </w:pPr>
      <w:r>
        <w:rPr>
          <w:color w:val="000000" w:themeColor="text1"/>
        </w:rPr>
        <w:br w:type="page"/>
      </w:r>
    </w:p>
    <w:p w14:paraId="60EC8474" w14:textId="31733C29" w:rsidR="00D1300B" w:rsidRDefault="00BE6FDB" w:rsidP="00D70868">
      <w:pPr>
        <w:tabs>
          <w:tab w:val="left" w:pos="1910"/>
        </w:tabs>
        <w:rPr>
          <w:color w:val="000000" w:themeColor="text1"/>
        </w:rPr>
      </w:pPr>
      <w:r>
        <w:rPr>
          <w:noProof/>
          <w:color w:val="000000" w:themeColor="text1"/>
          <w:lang w:val="en-AU" w:eastAsia="en-AU"/>
        </w:rPr>
        <w:lastRenderedPageBreak/>
        <w:drawing>
          <wp:anchor distT="0" distB="0" distL="114300" distR="114300" simplePos="0" relativeHeight="251673600" behindDoc="1" locked="0" layoutInCell="1" allowOverlap="1" wp14:anchorId="1C2F73C0" wp14:editId="4744B226">
            <wp:simplePos x="0" y="0"/>
            <wp:positionH relativeFrom="column">
              <wp:posOffset>114300</wp:posOffset>
            </wp:positionH>
            <wp:positionV relativeFrom="paragraph">
              <wp:posOffset>-571500</wp:posOffset>
            </wp:positionV>
            <wp:extent cx="7086600" cy="1601470"/>
            <wp:effectExtent l="0" t="0" r="0" b="0"/>
            <wp:wrapNone/>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7086600" cy="160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D741DE" w14:textId="77777777" w:rsidR="002C2C3B" w:rsidRPr="00EE235F" w:rsidRDefault="002C2C3B" w:rsidP="002C2C3B">
      <w:pPr>
        <w:pStyle w:val="mainhead1"/>
      </w:pPr>
      <w:r w:rsidRPr="00EE235F">
        <w:t>Developmental milestones and the EYLF/NQS</w:t>
      </w:r>
    </w:p>
    <w:p w14:paraId="5E06DC01" w14:textId="54833D90" w:rsidR="002C2C3B" w:rsidRPr="00EE235F" w:rsidRDefault="002C2C3B" w:rsidP="002C2C3B">
      <w:pPr>
        <w:pStyle w:val="mainheading"/>
      </w:pPr>
      <w:r>
        <w:t>2</w:t>
      </w:r>
      <w:r w:rsidR="00D9281A">
        <w:t xml:space="preserve"> to 3</w:t>
      </w:r>
      <w:r>
        <w:t xml:space="preserve"> years</w:t>
      </w:r>
    </w:p>
    <w:p w14:paraId="6CA23AC4" w14:textId="60A16158" w:rsidR="00D1300B" w:rsidRDefault="00D1300B" w:rsidP="00D70868">
      <w:pPr>
        <w:tabs>
          <w:tab w:val="left" w:pos="1910"/>
        </w:tabs>
        <w:rPr>
          <w:color w:val="000000" w:themeColor="text1"/>
        </w:rPr>
      </w:pPr>
    </w:p>
    <w:p w14:paraId="26B56F3C" w14:textId="77777777" w:rsidR="00D1300B" w:rsidRDefault="00D1300B" w:rsidP="00D70868">
      <w:pPr>
        <w:tabs>
          <w:tab w:val="left" w:pos="1910"/>
        </w:tabs>
        <w:rPr>
          <w:color w:val="000000" w:themeColor="text1"/>
        </w:rPr>
      </w:pPr>
    </w:p>
    <w:p w14:paraId="4AA0BE9B" w14:textId="77777777" w:rsidR="00F60244" w:rsidRDefault="00F60244" w:rsidP="00D70868">
      <w:pPr>
        <w:tabs>
          <w:tab w:val="left" w:pos="1910"/>
        </w:tabs>
        <w:rPr>
          <w:color w:val="000000" w:themeColor="text1"/>
        </w:rPr>
      </w:pPr>
    </w:p>
    <w:tbl>
      <w:tblPr>
        <w:tblW w:w="0" w:type="auto"/>
        <w:tblInd w:w="250" w:type="dxa"/>
        <w:tblLayout w:type="fixed"/>
        <w:tblCellMar>
          <w:left w:w="0" w:type="dxa"/>
          <w:right w:w="0" w:type="dxa"/>
        </w:tblCellMar>
        <w:tblLook w:val="0000" w:firstRow="0" w:lastRow="0" w:firstColumn="0" w:lastColumn="0" w:noHBand="0" w:noVBand="0"/>
      </w:tblPr>
      <w:tblGrid>
        <w:gridCol w:w="2126"/>
        <w:gridCol w:w="4472"/>
        <w:gridCol w:w="3608"/>
      </w:tblGrid>
      <w:tr w:rsidR="00203A52" w:rsidRPr="00203A52" w14:paraId="5CF77DC4" w14:textId="77777777" w:rsidTr="006C4534">
        <w:trPr>
          <w:trHeight w:val="60"/>
          <w:tblHeader/>
        </w:trPr>
        <w:tc>
          <w:tcPr>
            <w:tcW w:w="2126" w:type="dxa"/>
            <w:tcBorders>
              <w:top w:val="single" w:sz="6" w:space="0" w:color="00549F"/>
              <w:left w:val="single" w:sz="6" w:space="0" w:color="00549F"/>
              <w:bottom w:val="single" w:sz="6" w:space="0" w:color="00549F"/>
              <w:right w:val="single" w:sz="6" w:space="0" w:color="00549F"/>
            </w:tcBorders>
            <w:shd w:val="solid" w:color="00549F" w:fill="auto"/>
            <w:tcMar>
              <w:top w:w="113" w:type="dxa"/>
              <w:left w:w="108" w:type="dxa"/>
              <w:bottom w:w="113" w:type="dxa"/>
              <w:right w:w="108" w:type="dxa"/>
            </w:tcMar>
            <w:vAlign w:val="center"/>
          </w:tcPr>
          <w:p w14:paraId="4D591ADC" w14:textId="77777777" w:rsidR="00203A52" w:rsidRPr="00203A52" w:rsidRDefault="00203A52" w:rsidP="00F60244">
            <w:pPr>
              <w:pStyle w:val="tabletophead"/>
              <w:rPr>
                <w:rFonts w:cs="Times New Roman"/>
              </w:rPr>
            </w:pPr>
            <w:r w:rsidRPr="00203A52">
              <w:t>Developmental Area</w:t>
            </w:r>
          </w:p>
        </w:tc>
        <w:tc>
          <w:tcPr>
            <w:tcW w:w="4472" w:type="dxa"/>
            <w:tcBorders>
              <w:top w:val="single" w:sz="6" w:space="0" w:color="00549F"/>
              <w:left w:val="single" w:sz="6" w:space="0" w:color="00549F"/>
              <w:bottom w:val="single" w:sz="6" w:space="0" w:color="00549F"/>
              <w:right w:val="single" w:sz="6" w:space="0" w:color="00549F"/>
            </w:tcBorders>
            <w:shd w:val="solid" w:color="00549F" w:fill="auto"/>
            <w:tcMar>
              <w:top w:w="113" w:type="dxa"/>
              <w:left w:w="108" w:type="dxa"/>
              <w:bottom w:w="113" w:type="dxa"/>
              <w:right w:w="108" w:type="dxa"/>
            </w:tcMar>
            <w:vAlign w:val="center"/>
          </w:tcPr>
          <w:p w14:paraId="6E684D80" w14:textId="77777777" w:rsidR="00203A52" w:rsidRPr="00203A52" w:rsidRDefault="00203A52" w:rsidP="00F60244">
            <w:pPr>
              <w:pStyle w:val="tabletophead"/>
              <w:rPr>
                <w:rFonts w:cs="Times New Roman"/>
              </w:rPr>
            </w:pPr>
            <w:r w:rsidRPr="00203A52">
              <w:t>Observe</w:t>
            </w:r>
          </w:p>
        </w:tc>
        <w:tc>
          <w:tcPr>
            <w:tcW w:w="3608" w:type="dxa"/>
            <w:tcBorders>
              <w:top w:val="single" w:sz="6" w:space="0" w:color="00549F"/>
              <w:left w:val="single" w:sz="6" w:space="0" w:color="00549F"/>
              <w:bottom w:val="single" w:sz="6" w:space="0" w:color="00549F"/>
              <w:right w:val="single" w:sz="6" w:space="0" w:color="00549F"/>
            </w:tcBorders>
            <w:shd w:val="solid" w:color="00549F" w:fill="auto"/>
            <w:tcMar>
              <w:top w:w="113" w:type="dxa"/>
              <w:left w:w="108" w:type="dxa"/>
              <w:bottom w:w="113" w:type="dxa"/>
              <w:right w:w="108" w:type="dxa"/>
            </w:tcMar>
            <w:vAlign w:val="center"/>
          </w:tcPr>
          <w:p w14:paraId="327210B3" w14:textId="77777777" w:rsidR="00203A52" w:rsidRPr="00F60244" w:rsidRDefault="00203A52" w:rsidP="00F60244">
            <w:pPr>
              <w:pStyle w:val="tabletophead"/>
            </w:pPr>
            <w:r w:rsidRPr="00F60244">
              <w:t>Examples of Links to EYLF/NQS</w:t>
            </w:r>
          </w:p>
        </w:tc>
      </w:tr>
      <w:tr w:rsidR="00203A52" w:rsidRPr="00203A52" w14:paraId="3CEAAF2D" w14:textId="77777777" w:rsidTr="006C4534">
        <w:trPr>
          <w:trHeight w:val="60"/>
        </w:trPr>
        <w:tc>
          <w:tcPr>
            <w:tcW w:w="2126" w:type="dxa"/>
            <w:tcBorders>
              <w:top w:val="single" w:sz="6" w:space="0" w:color="00549F"/>
              <w:left w:val="single" w:sz="6" w:space="0" w:color="00549F"/>
              <w:bottom w:val="single" w:sz="6" w:space="0" w:color="00549F"/>
              <w:right w:val="single" w:sz="6" w:space="0" w:color="00549F"/>
            </w:tcBorders>
            <w:tcMar>
              <w:top w:w="113" w:type="dxa"/>
              <w:left w:w="108" w:type="dxa"/>
              <w:bottom w:w="113" w:type="dxa"/>
              <w:right w:w="108" w:type="dxa"/>
            </w:tcMar>
          </w:tcPr>
          <w:p w14:paraId="1DA0A0C5" w14:textId="77777777" w:rsidR="00203A52" w:rsidRPr="00203A52" w:rsidRDefault="00203A52" w:rsidP="00F60244">
            <w:pPr>
              <w:pStyle w:val="col1darkblue"/>
            </w:pPr>
            <w:r w:rsidRPr="00203A52">
              <w:t>Physical</w:t>
            </w:r>
          </w:p>
        </w:tc>
        <w:tc>
          <w:tcPr>
            <w:tcW w:w="4472" w:type="dxa"/>
            <w:tcBorders>
              <w:top w:val="single" w:sz="6" w:space="0" w:color="00549F"/>
              <w:left w:val="single" w:sz="6" w:space="0" w:color="00549F"/>
              <w:bottom w:val="single" w:sz="6" w:space="0" w:color="00549F"/>
              <w:right w:val="single" w:sz="6" w:space="0" w:color="00549F"/>
            </w:tcBorders>
            <w:tcMar>
              <w:top w:w="113" w:type="dxa"/>
              <w:left w:w="108" w:type="dxa"/>
              <w:bottom w:w="113" w:type="dxa"/>
              <w:right w:w="108" w:type="dxa"/>
            </w:tcMar>
          </w:tcPr>
          <w:p w14:paraId="364473DE" w14:textId="77777777" w:rsidR="00203A52" w:rsidRPr="00203A52" w:rsidRDefault="00203A52" w:rsidP="00F60244">
            <w:pPr>
              <w:pStyle w:val="bullets"/>
              <w:rPr>
                <w:sz w:val="21"/>
                <w:szCs w:val="21"/>
              </w:rPr>
            </w:pPr>
            <w:r w:rsidRPr="00203A52">
              <w:rPr>
                <w:sz w:val="21"/>
                <w:szCs w:val="21"/>
              </w:rPr>
              <w:t>walks, runs, climbs, kicks and jumps easily</w:t>
            </w:r>
          </w:p>
          <w:p w14:paraId="7B1DDE5E" w14:textId="77777777" w:rsidR="00203A52" w:rsidRPr="00203A52" w:rsidRDefault="00203A52" w:rsidP="00F60244">
            <w:pPr>
              <w:pStyle w:val="bullets"/>
              <w:rPr>
                <w:sz w:val="21"/>
                <w:szCs w:val="21"/>
              </w:rPr>
            </w:pPr>
            <w:r w:rsidRPr="00203A52">
              <w:rPr>
                <w:sz w:val="21"/>
                <w:szCs w:val="21"/>
              </w:rPr>
              <w:t>uses steps one at a time</w:t>
            </w:r>
          </w:p>
          <w:p w14:paraId="43E8AA5E" w14:textId="77777777" w:rsidR="00203A52" w:rsidRPr="00203A52" w:rsidRDefault="00203A52" w:rsidP="00F60244">
            <w:pPr>
              <w:pStyle w:val="bullets"/>
              <w:rPr>
                <w:sz w:val="21"/>
                <w:szCs w:val="21"/>
              </w:rPr>
            </w:pPr>
            <w:r w:rsidRPr="00203A52">
              <w:rPr>
                <w:sz w:val="21"/>
                <w:szCs w:val="21"/>
              </w:rPr>
              <w:t>squats to play and rises without using hands</w:t>
            </w:r>
          </w:p>
          <w:p w14:paraId="4FDCB97B" w14:textId="77777777" w:rsidR="00203A52" w:rsidRPr="00203A52" w:rsidRDefault="00203A52" w:rsidP="00F60244">
            <w:pPr>
              <w:pStyle w:val="bullets"/>
              <w:rPr>
                <w:sz w:val="21"/>
                <w:szCs w:val="21"/>
              </w:rPr>
            </w:pPr>
            <w:r w:rsidRPr="00203A52">
              <w:rPr>
                <w:sz w:val="21"/>
                <w:szCs w:val="21"/>
              </w:rPr>
              <w:t>catches ball rolled to him/her</w:t>
            </w:r>
          </w:p>
          <w:p w14:paraId="61C47BA6" w14:textId="77777777" w:rsidR="00203A52" w:rsidRPr="00203A52" w:rsidRDefault="00203A52" w:rsidP="00F60244">
            <w:pPr>
              <w:pStyle w:val="bullets"/>
              <w:rPr>
                <w:sz w:val="21"/>
                <w:szCs w:val="21"/>
              </w:rPr>
            </w:pPr>
            <w:r w:rsidRPr="00203A52">
              <w:rPr>
                <w:sz w:val="21"/>
                <w:szCs w:val="21"/>
              </w:rPr>
              <w:t>walks into a ball to kick it</w:t>
            </w:r>
          </w:p>
          <w:p w14:paraId="49C87296" w14:textId="77777777" w:rsidR="00203A52" w:rsidRPr="00203A52" w:rsidRDefault="00203A52" w:rsidP="00F60244">
            <w:pPr>
              <w:pStyle w:val="bullets"/>
              <w:rPr>
                <w:sz w:val="21"/>
                <w:szCs w:val="21"/>
              </w:rPr>
            </w:pPr>
            <w:r w:rsidRPr="00203A52">
              <w:rPr>
                <w:sz w:val="21"/>
                <w:szCs w:val="21"/>
              </w:rPr>
              <w:t>jumps from low step or over low objects</w:t>
            </w:r>
          </w:p>
          <w:p w14:paraId="29E0B1D2" w14:textId="77777777" w:rsidR="00203A52" w:rsidRPr="00203A52" w:rsidRDefault="00203A52" w:rsidP="00F60244">
            <w:pPr>
              <w:pStyle w:val="bullets"/>
              <w:rPr>
                <w:sz w:val="21"/>
                <w:szCs w:val="21"/>
              </w:rPr>
            </w:pPr>
            <w:r w:rsidRPr="00203A52">
              <w:rPr>
                <w:sz w:val="21"/>
                <w:szCs w:val="21"/>
              </w:rPr>
              <w:t>attempts to balance on one foot</w:t>
            </w:r>
          </w:p>
          <w:p w14:paraId="2C128A26" w14:textId="77777777" w:rsidR="00203A52" w:rsidRPr="00203A52" w:rsidRDefault="00203A52" w:rsidP="00F60244">
            <w:pPr>
              <w:pStyle w:val="bullets"/>
              <w:rPr>
                <w:sz w:val="21"/>
                <w:szCs w:val="21"/>
              </w:rPr>
            </w:pPr>
            <w:r w:rsidRPr="00203A52">
              <w:rPr>
                <w:sz w:val="21"/>
                <w:szCs w:val="21"/>
              </w:rPr>
              <w:t>avoids obstacles</w:t>
            </w:r>
          </w:p>
          <w:p w14:paraId="5E4AAADF" w14:textId="77777777" w:rsidR="00203A52" w:rsidRPr="00203A52" w:rsidRDefault="00203A52" w:rsidP="00F60244">
            <w:pPr>
              <w:pStyle w:val="bullets"/>
              <w:rPr>
                <w:sz w:val="21"/>
                <w:szCs w:val="21"/>
              </w:rPr>
            </w:pPr>
            <w:r w:rsidRPr="00203A52">
              <w:rPr>
                <w:sz w:val="21"/>
                <w:szCs w:val="21"/>
              </w:rPr>
              <w:t>able to open doors</w:t>
            </w:r>
          </w:p>
          <w:p w14:paraId="718A0965" w14:textId="77777777" w:rsidR="00203A52" w:rsidRPr="00203A52" w:rsidRDefault="00203A52" w:rsidP="00F60244">
            <w:pPr>
              <w:pStyle w:val="bullets"/>
              <w:rPr>
                <w:sz w:val="21"/>
                <w:szCs w:val="21"/>
              </w:rPr>
            </w:pPr>
            <w:r w:rsidRPr="00203A52">
              <w:rPr>
                <w:sz w:val="21"/>
                <w:szCs w:val="21"/>
              </w:rPr>
              <w:t>stops readily</w:t>
            </w:r>
          </w:p>
          <w:p w14:paraId="57976678" w14:textId="77777777" w:rsidR="00203A52" w:rsidRPr="00203A52" w:rsidRDefault="00203A52" w:rsidP="00F60244">
            <w:pPr>
              <w:pStyle w:val="bullets"/>
              <w:rPr>
                <w:sz w:val="21"/>
                <w:szCs w:val="21"/>
              </w:rPr>
            </w:pPr>
            <w:r w:rsidRPr="00203A52">
              <w:rPr>
                <w:sz w:val="21"/>
                <w:szCs w:val="21"/>
              </w:rPr>
              <w:t>moves about moving to music</w:t>
            </w:r>
          </w:p>
          <w:p w14:paraId="6642F052" w14:textId="77777777" w:rsidR="00203A52" w:rsidRPr="00203A52" w:rsidRDefault="00203A52" w:rsidP="00F60244">
            <w:pPr>
              <w:pStyle w:val="bullets"/>
              <w:rPr>
                <w:sz w:val="21"/>
                <w:szCs w:val="21"/>
              </w:rPr>
            </w:pPr>
            <w:r w:rsidRPr="00203A52">
              <w:rPr>
                <w:sz w:val="21"/>
                <w:szCs w:val="21"/>
              </w:rPr>
              <w:t>turns pages one at a time</w:t>
            </w:r>
          </w:p>
          <w:p w14:paraId="310A54C1" w14:textId="77777777" w:rsidR="00203A52" w:rsidRPr="00203A52" w:rsidRDefault="00203A52" w:rsidP="00F60244">
            <w:pPr>
              <w:pStyle w:val="bullets"/>
              <w:rPr>
                <w:sz w:val="21"/>
                <w:szCs w:val="21"/>
              </w:rPr>
            </w:pPr>
            <w:r w:rsidRPr="00203A52">
              <w:rPr>
                <w:sz w:val="21"/>
                <w:szCs w:val="21"/>
              </w:rPr>
              <w:t>holds crayon with fingers</w:t>
            </w:r>
          </w:p>
          <w:p w14:paraId="74623738" w14:textId="77777777" w:rsidR="00203A52" w:rsidRPr="00203A52" w:rsidRDefault="00203A52" w:rsidP="00F60244">
            <w:pPr>
              <w:pStyle w:val="bullets"/>
              <w:rPr>
                <w:sz w:val="21"/>
                <w:szCs w:val="21"/>
              </w:rPr>
            </w:pPr>
            <w:r w:rsidRPr="00203A52">
              <w:rPr>
                <w:sz w:val="21"/>
                <w:szCs w:val="21"/>
              </w:rPr>
              <w:t xml:space="preserve">uses a pencil to draw or scribble in circles </w:t>
            </w:r>
            <w:r w:rsidRPr="00203A52">
              <w:rPr>
                <w:sz w:val="21"/>
                <w:szCs w:val="21"/>
              </w:rPr>
              <w:br/>
              <w:t>and lines</w:t>
            </w:r>
          </w:p>
          <w:p w14:paraId="76ED47A4" w14:textId="77777777" w:rsidR="00203A52" w:rsidRPr="00203A52" w:rsidRDefault="00203A52" w:rsidP="00F60244">
            <w:pPr>
              <w:pStyle w:val="bullets"/>
              <w:rPr>
                <w:sz w:val="21"/>
                <w:szCs w:val="21"/>
              </w:rPr>
            </w:pPr>
            <w:r w:rsidRPr="00203A52">
              <w:rPr>
                <w:sz w:val="21"/>
                <w:szCs w:val="21"/>
              </w:rPr>
              <w:t>gets dressed with help</w:t>
            </w:r>
          </w:p>
          <w:p w14:paraId="07E258CA" w14:textId="77777777" w:rsidR="00203A52" w:rsidRPr="00203A52" w:rsidRDefault="00203A52" w:rsidP="00F60244">
            <w:pPr>
              <w:pStyle w:val="bullets"/>
              <w:rPr>
                <w:sz w:val="21"/>
                <w:szCs w:val="21"/>
              </w:rPr>
            </w:pPr>
            <w:r w:rsidRPr="00203A52">
              <w:rPr>
                <w:sz w:val="21"/>
                <w:szCs w:val="21"/>
              </w:rPr>
              <w:t>self-feeds using utensils and a cup</w:t>
            </w:r>
          </w:p>
        </w:tc>
        <w:tc>
          <w:tcPr>
            <w:tcW w:w="3608" w:type="dxa"/>
            <w:tcBorders>
              <w:top w:val="single" w:sz="6" w:space="0" w:color="00549F"/>
              <w:left w:val="single" w:sz="6" w:space="0" w:color="00549F"/>
              <w:bottom w:val="single" w:sz="6" w:space="0" w:color="00549F"/>
              <w:right w:val="single" w:sz="6" w:space="0" w:color="00549F"/>
            </w:tcBorders>
            <w:tcMar>
              <w:top w:w="113" w:type="dxa"/>
              <w:left w:w="108" w:type="dxa"/>
              <w:bottom w:w="113" w:type="dxa"/>
              <w:right w:w="108" w:type="dxa"/>
            </w:tcMar>
          </w:tcPr>
          <w:p w14:paraId="1174FAC1" w14:textId="77777777" w:rsidR="00203A52" w:rsidRPr="00203A52" w:rsidRDefault="00203A52" w:rsidP="00F60244">
            <w:pPr>
              <w:pStyle w:val="col3"/>
              <w:rPr>
                <w:rFonts w:ascii="ArialMT" w:hAnsi="ArialMT" w:cs="ArialMT"/>
                <w:sz w:val="20"/>
                <w:szCs w:val="20"/>
                <w:lang w:val="en-AU"/>
              </w:rPr>
            </w:pPr>
            <w:r w:rsidRPr="00F60244">
              <w:rPr>
                <w:b/>
              </w:rPr>
              <w:t>EYLF Outcome 3:</w:t>
            </w:r>
            <w:r w:rsidRPr="00203A52">
              <w:t xml:space="preserve"> Children have a strong sense of wellbeing - Children take increasing responsibility for their own health and physical wellbeing.  E.g. “show enthusiasm for participating in physical play and negotiate play spaces to ensure the safety and wellbeing of themselves and others.” (p.32)</w:t>
            </w:r>
          </w:p>
          <w:p w14:paraId="4FC46886" w14:textId="77777777" w:rsidR="00203A52" w:rsidRPr="00203A52" w:rsidRDefault="00203A52" w:rsidP="00F60244">
            <w:pPr>
              <w:pStyle w:val="col1darkblue"/>
            </w:pPr>
            <w:r w:rsidRPr="00203A52">
              <w:t>NQS:  Areas 1, 2, 3, 5</w:t>
            </w:r>
          </w:p>
        </w:tc>
      </w:tr>
      <w:tr w:rsidR="00203A52" w:rsidRPr="00203A52" w14:paraId="77D8FC21" w14:textId="77777777" w:rsidTr="006C4534">
        <w:trPr>
          <w:trHeight w:val="60"/>
        </w:trPr>
        <w:tc>
          <w:tcPr>
            <w:tcW w:w="2126" w:type="dxa"/>
            <w:tcBorders>
              <w:top w:val="single" w:sz="6" w:space="0" w:color="00549F"/>
              <w:left w:val="single" w:sz="6" w:space="0" w:color="00549F"/>
              <w:bottom w:val="single" w:sz="6" w:space="0" w:color="00549F"/>
              <w:right w:val="single" w:sz="6" w:space="0" w:color="00549F"/>
            </w:tcBorders>
            <w:tcMar>
              <w:top w:w="113" w:type="dxa"/>
              <w:left w:w="108" w:type="dxa"/>
              <w:bottom w:w="113" w:type="dxa"/>
              <w:right w:w="108" w:type="dxa"/>
            </w:tcMar>
          </w:tcPr>
          <w:p w14:paraId="124F2AAA" w14:textId="77777777" w:rsidR="00203A52" w:rsidRPr="00203A52" w:rsidRDefault="00203A52" w:rsidP="00F60244">
            <w:pPr>
              <w:pStyle w:val="col1darkblue"/>
            </w:pPr>
            <w:r w:rsidRPr="00203A52">
              <w:t>Social</w:t>
            </w:r>
          </w:p>
        </w:tc>
        <w:tc>
          <w:tcPr>
            <w:tcW w:w="4472" w:type="dxa"/>
            <w:tcBorders>
              <w:top w:val="single" w:sz="6" w:space="0" w:color="00549F"/>
              <w:left w:val="single" w:sz="6" w:space="0" w:color="00549F"/>
              <w:bottom w:val="single" w:sz="6" w:space="0" w:color="00549F"/>
              <w:right w:val="single" w:sz="6" w:space="0" w:color="00549F"/>
            </w:tcBorders>
            <w:tcMar>
              <w:top w:w="113" w:type="dxa"/>
              <w:left w:w="108" w:type="dxa"/>
              <w:bottom w:w="113" w:type="dxa"/>
              <w:right w:w="108" w:type="dxa"/>
            </w:tcMar>
          </w:tcPr>
          <w:p w14:paraId="02248305" w14:textId="77777777" w:rsidR="00203A52" w:rsidRPr="00203A52" w:rsidRDefault="00203A52" w:rsidP="00F60244">
            <w:pPr>
              <w:pStyle w:val="bullets"/>
              <w:rPr>
                <w:sz w:val="21"/>
                <w:szCs w:val="21"/>
              </w:rPr>
            </w:pPr>
            <w:r w:rsidRPr="00203A52">
              <w:rPr>
                <w:sz w:val="21"/>
                <w:szCs w:val="21"/>
              </w:rPr>
              <w:t>plays with other children</w:t>
            </w:r>
          </w:p>
          <w:p w14:paraId="4DC30053" w14:textId="77777777" w:rsidR="00203A52" w:rsidRPr="00203A52" w:rsidRDefault="00203A52" w:rsidP="00F60244">
            <w:pPr>
              <w:pStyle w:val="bullets"/>
              <w:rPr>
                <w:sz w:val="21"/>
                <w:szCs w:val="21"/>
              </w:rPr>
            </w:pPr>
            <w:r w:rsidRPr="00203A52">
              <w:rPr>
                <w:sz w:val="21"/>
                <w:szCs w:val="21"/>
              </w:rPr>
              <w:t>simple make believe play</w:t>
            </w:r>
          </w:p>
          <w:p w14:paraId="4CF0621F" w14:textId="77777777" w:rsidR="00203A52" w:rsidRPr="00203A52" w:rsidRDefault="00203A52" w:rsidP="00F60244">
            <w:pPr>
              <w:pStyle w:val="bullets"/>
              <w:rPr>
                <w:sz w:val="21"/>
                <w:szCs w:val="21"/>
              </w:rPr>
            </w:pPr>
            <w:r w:rsidRPr="00203A52">
              <w:rPr>
                <w:sz w:val="21"/>
                <w:szCs w:val="21"/>
              </w:rPr>
              <w:t>may prefer same sex playmates and toys</w:t>
            </w:r>
          </w:p>
          <w:p w14:paraId="3CF1144E" w14:textId="77777777" w:rsidR="00203A52" w:rsidRPr="00203A52" w:rsidRDefault="00203A52" w:rsidP="00F60244">
            <w:pPr>
              <w:pStyle w:val="bullets"/>
              <w:rPr>
                <w:sz w:val="21"/>
                <w:szCs w:val="21"/>
              </w:rPr>
            </w:pPr>
            <w:r w:rsidRPr="00203A52">
              <w:rPr>
                <w:sz w:val="21"/>
                <w:szCs w:val="21"/>
              </w:rPr>
              <w:t>unlikely to share toys without protest</w:t>
            </w:r>
          </w:p>
        </w:tc>
        <w:tc>
          <w:tcPr>
            <w:tcW w:w="3608" w:type="dxa"/>
            <w:tcBorders>
              <w:top w:val="single" w:sz="6" w:space="0" w:color="00549F"/>
              <w:left w:val="single" w:sz="6" w:space="0" w:color="00549F"/>
              <w:bottom w:val="single" w:sz="6" w:space="0" w:color="00549F"/>
              <w:right w:val="single" w:sz="6" w:space="0" w:color="00549F"/>
            </w:tcBorders>
            <w:tcMar>
              <w:top w:w="113" w:type="dxa"/>
              <w:left w:w="108" w:type="dxa"/>
              <w:bottom w:w="113" w:type="dxa"/>
              <w:right w:w="108" w:type="dxa"/>
            </w:tcMar>
          </w:tcPr>
          <w:p w14:paraId="07A4D466" w14:textId="77777777" w:rsidR="00203A52" w:rsidRPr="00203A52" w:rsidRDefault="00203A52" w:rsidP="00F60244">
            <w:pPr>
              <w:pStyle w:val="col3"/>
              <w:rPr>
                <w:rFonts w:ascii="ArialMT" w:hAnsi="ArialMT" w:cs="ArialMT"/>
                <w:sz w:val="20"/>
                <w:szCs w:val="20"/>
                <w:lang w:val="en-AU"/>
              </w:rPr>
            </w:pPr>
            <w:r w:rsidRPr="00F60244">
              <w:rPr>
                <w:b/>
              </w:rPr>
              <w:t>EYLF Outcome 2:</w:t>
            </w:r>
            <w:r w:rsidRPr="00203A52">
              <w:t xml:space="preserve"> Children are connected with and contribute to their world - Children become aware of fairness.  E.g. “Engage children in discussions about respectful and equal relations such as when a child dominates in the use of resources.” (p.28)</w:t>
            </w:r>
          </w:p>
          <w:p w14:paraId="5974FB49" w14:textId="77777777" w:rsidR="00203A52" w:rsidRPr="00203A52" w:rsidRDefault="00203A52" w:rsidP="00F60244">
            <w:pPr>
              <w:pStyle w:val="col1darkblue"/>
            </w:pPr>
            <w:r w:rsidRPr="00203A52">
              <w:t>NQS:  Areas 1, 5</w:t>
            </w:r>
          </w:p>
        </w:tc>
      </w:tr>
      <w:tr w:rsidR="00203A52" w:rsidRPr="00203A52" w14:paraId="1892A713" w14:textId="77777777" w:rsidTr="006C4534">
        <w:trPr>
          <w:trHeight w:val="60"/>
        </w:trPr>
        <w:tc>
          <w:tcPr>
            <w:tcW w:w="2126" w:type="dxa"/>
            <w:tcBorders>
              <w:top w:val="single" w:sz="6" w:space="0" w:color="00549F"/>
              <w:left w:val="single" w:sz="6" w:space="0" w:color="00549F"/>
              <w:bottom w:val="single" w:sz="6" w:space="0" w:color="00549F"/>
              <w:right w:val="single" w:sz="6" w:space="0" w:color="00549F"/>
            </w:tcBorders>
            <w:tcMar>
              <w:top w:w="113" w:type="dxa"/>
              <w:left w:w="108" w:type="dxa"/>
              <w:bottom w:w="113" w:type="dxa"/>
              <w:right w:w="108" w:type="dxa"/>
            </w:tcMar>
          </w:tcPr>
          <w:p w14:paraId="5A4D6B4F" w14:textId="77777777" w:rsidR="00203A52" w:rsidRPr="00203A52" w:rsidRDefault="00203A52" w:rsidP="00F60244">
            <w:pPr>
              <w:pStyle w:val="col1darkblue"/>
            </w:pPr>
            <w:r w:rsidRPr="00203A52">
              <w:t>Emotional</w:t>
            </w:r>
          </w:p>
        </w:tc>
        <w:tc>
          <w:tcPr>
            <w:tcW w:w="4472" w:type="dxa"/>
            <w:tcBorders>
              <w:top w:val="single" w:sz="6" w:space="0" w:color="00549F"/>
              <w:left w:val="single" w:sz="6" w:space="0" w:color="00549F"/>
              <w:bottom w:val="single" w:sz="6" w:space="0" w:color="00549F"/>
              <w:right w:val="single" w:sz="6" w:space="0" w:color="00549F"/>
            </w:tcBorders>
            <w:tcMar>
              <w:top w:w="113" w:type="dxa"/>
              <w:left w:w="108" w:type="dxa"/>
              <w:bottom w:w="113" w:type="dxa"/>
              <w:right w:w="108" w:type="dxa"/>
            </w:tcMar>
          </w:tcPr>
          <w:p w14:paraId="671A9023" w14:textId="77777777" w:rsidR="00203A52" w:rsidRPr="00203A52" w:rsidRDefault="00203A52" w:rsidP="00F60244">
            <w:pPr>
              <w:pStyle w:val="bullets"/>
              <w:rPr>
                <w:sz w:val="21"/>
                <w:szCs w:val="21"/>
              </w:rPr>
            </w:pPr>
            <w:r w:rsidRPr="00203A52">
              <w:rPr>
                <w:sz w:val="21"/>
                <w:szCs w:val="21"/>
              </w:rPr>
              <w:t>shows strong attachment to a parent (or main family carer)</w:t>
            </w:r>
          </w:p>
          <w:p w14:paraId="011871C6" w14:textId="77777777" w:rsidR="00203A52" w:rsidRPr="00203A52" w:rsidRDefault="00203A52" w:rsidP="00F60244">
            <w:pPr>
              <w:pStyle w:val="bullets"/>
              <w:rPr>
                <w:sz w:val="21"/>
                <w:szCs w:val="21"/>
              </w:rPr>
            </w:pPr>
            <w:r w:rsidRPr="00203A52">
              <w:rPr>
                <w:sz w:val="21"/>
                <w:szCs w:val="21"/>
              </w:rPr>
              <w:t>shows distress and protest when they leave and wants that person to do things for them</w:t>
            </w:r>
          </w:p>
          <w:p w14:paraId="21D1715A" w14:textId="77777777" w:rsidR="00203A52" w:rsidRPr="00203A52" w:rsidRDefault="00203A52" w:rsidP="00F60244">
            <w:pPr>
              <w:pStyle w:val="bullets"/>
              <w:rPr>
                <w:sz w:val="21"/>
                <w:szCs w:val="21"/>
              </w:rPr>
            </w:pPr>
            <w:r w:rsidRPr="00203A52">
              <w:rPr>
                <w:sz w:val="21"/>
                <w:szCs w:val="21"/>
              </w:rPr>
              <w:t>begins to show guilt or remorse for misdeeds</w:t>
            </w:r>
          </w:p>
          <w:p w14:paraId="7AF65AEA" w14:textId="77777777" w:rsidR="00203A52" w:rsidRPr="00203A52" w:rsidRDefault="00203A52" w:rsidP="00F60244">
            <w:pPr>
              <w:pStyle w:val="bullets"/>
              <w:rPr>
                <w:sz w:val="21"/>
                <w:szCs w:val="21"/>
              </w:rPr>
            </w:pPr>
            <w:r w:rsidRPr="00203A52">
              <w:rPr>
                <w:sz w:val="21"/>
                <w:szCs w:val="21"/>
              </w:rPr>
              <w:t>may be less likely to willingly share toys with peers</w:t>
            </w:r>
          </w:p>
          <w:p w14:paraId="580ACAD0" w14:textId="77777777" w:rsidR="00203A52" w:rsidRPr="00203A52" w:rsidRDefault="00203A52" w:rsidP="00F60244">
            <w:pPr>
              <w:pStyle w:val="bullets"/>
              <w:rPr>
                <w:sz w:val="21"/>
                <w:szCs w:val="21"/>
              </w:rPr>
            </w:pPr>
            <w:r w:rsidRPr="00203A52">
              <w:rPr>
                <w:sz w:val="21"/>
                <w:szCs w:val="21"/>
              </w:rPr>
              <w:t>demands adult attention</w:t>
            </w:r>
          </w:p>
        </w:tc>
        <w:tc>
          <w:tcPr>
            <w:tcW w:w="3608" w:type="dxa"/>
            <w:tcBorders>
              <w:top w:val="single" w:sz="6" w:space="0" w:color="00549F"/>
              <w:left w:val="single" w:sz="6" w:space="0" w:color="00549F"/>
              <w:bottom w:val="single" w:sz="6" w:space="0" w:color="00549F"/>
              <w:right w:val="single" w:sz="6" w:space="0" w:color="00549F"/>
            </w:tcBorders>
            <w:tcMar>
              <w:top w:w="113" w:type="dxa"/>
              <w:left w:w="108" w:type="dxa"/>
              <w:bottom w:w="113" w:type="dxa"/>
              <w:right w:w="108" w:type="dxa"/>
            </w:tcMar>
          </w:tcPr>
          <w:p w14:paraId="31138347" w14:textId="5AC820D7" w:rsidR="00203A52" w:rsidRPr="00203A52" w:rsidRDefault="00203A52" w:rsidP="00F60244">
            <w:pPr>
              <w:pStyle w:val="col3"/>
              <w:rPr>
                <w:rFonts w:ascii="ArialMT" w:hAnsi="ArialMT" w:cs="ArialMT"/>
                <w:sz w:val="20"/>
                <w:szCs w:val="20"/>
                <w:lang w:val="en-AU"/>
              </w:rPr>
            </w:pPr>
            <w:r w:rsidRPr="00F60244">
              <w:rPr>
                <w:b/>
              </w:rPr>
              <w:t>EYLF Outcome 3:</w:t>
            </w:r>
            <w:r w:rsidRPr="00203A52">
              <w:t xml:space="preserve"> Children have a strong sense of wellbeing - Children become strong in their social and emotional wellbeing.  E.g. “Talk with children about their emotions </w:t>
            </w:r>
            <w:r w:rsidR="00F60244">
              <w:t xml:space="preserve">and responses to events with a </w:t>
            </w:r>
            <w:r w:rsidRPr="00203A52">
              <w:t>view to supporting their understandings of emotional regulation and self-control.” (p.31)</w:t>
            </w:r>
          </w:p>
          <w:p w14:paraId="549FFBFB" w14:textId="77777777" w:rsidR="00203A52" w:rsidRPr="00203A52" w:rsidRDefault="00203A52" w:rsidP="00F60244">
            <w:pPr>
              <w:pStyle w:val="col1darkblue"/>
            </w:pPr>
            <w:r w:rsidRPr="00203A52">
              <w:t>NQS:  Areas 1, 5, 6</w:t>
            </w:r>
          </w:p>
        </w:tc>
      </w:tr>
    </w:tbl>
    <w:p w14:paraId="062CB799" w14:textId="2CD7B35C" w:rsidR="00BE6FDB" w:rsidRDefault="00BE6FDB">
      <w:r>
        <w:br w:type="page"/>
      </w:r>
    </w:p>
    <w:p w14:paraId="26CC953C" w14:textId="32BA3989" w:rsidR="00F60244" w:rsidRDefault="00BE6FDB">
      <w:r>
        <w:rPr>
          <w:noProof/>
          <w:color w:val="000000" w:themeColor="text1"/>
          <w:lang w:val="en-AU" w:eastAsia="en-AU"/>
        </w:rPr>
        <w:lastRenderedPageBreak/>
        <w:drawing>
          <wp:anchor distT="0" distB="0" distL="114300" distR="114300" simplePos="0" relativeHeight="251675648" behindDoc="1" locked="0" layoutInCell="1" allowOverlap="1" wp14:anchorId="27CF9412" wp14:editId="13A16C08">
            <wp:simplePos x="0" y="0"/>
            <wp:positionH relativeFrom="column">
              <wp:posOffset>-457200</wp:posOffset>
            </wp:positionH>
            <wp:positionV relativeFrom="paragraph">
              <wp:posOffset>-571500</wp:posOffset>
            </wp:positionV>
            <wp:extent cx="7086600" cy="1601470"/>
            <wp:effectExtent l="0" t="0" r="0" b="0"/>
            <wp:wrapNone/>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flipH="1">
                      <a:off x="0" y="0"/>
                      <a:ext cx="7086600" cy="160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D43088" w14:textId="77777777" w:rsidR="00F60244" w:rsidRDefault="00F60244"/>
    <w:p w14:paraId="69C513D9" w14:textId="77777777" w:rsidR="00F60244" w:rsidRPr="002E731D" w:rsidRDefault="00F60244" w:rsidP="00F60244">
      <w:pPr>
        <w:pStyle w:val="mainhead1"/>
        <w:rPr>
          <w:rFonts w:ascii="Gill Sans Light" w:hAnsi="Gill Sans Light" w:cs="Gill Sans Light"/>
          <w:sz w:val="32"/>
          <w:szCs w:val="32"/>
        </w:rPr>
      </w:pPr>
      <w:r w:rsidRPr="002E731D">
        <w:rPr>
          <w:rFonts w:ascii="Gill Sans Light" w:hAnsi="Gill Sans Light" w:cs="Gill Sans Light"/>
          <w:sz w:val="32"/>
          <w:szCs w:val="32"/>
        </w:rPr>
        <w:t>Developmental milestones and the EYLF/NQS</w:t>
      </w:r>
    </w:p>
    <w:p w14:paraId="489760B8" w14:textId="5BA98F73" w:rsidR="00F60244" w:rsidRPr="002E731D" w:rsidRDefault="00F60244" w:rsidP="00F60244">
      <w:pPr>
        <w:pStyle w:val="mainheading"/>
        <w:rPr>
          <w:b w:val="0"/>
          <w:sz w:val="32"/>
          <w:szCs w:val="32"/>
        </w:rPr>
      </w:pPr>
      <w:r>
        <w:rPr>
          <w:b w:val="0"/>
          <w:sz w:val="32"/>
          <w:szCs w:val="32"/>
        </w:rPr>
        <w:t xml:space="preserve">2 to 3 years </w:t>
      </w:r>
      <w:r w:rsidRPr="002E731D">
        <w:rPr>
          <w:b w:val="0"/>
          <w:i/>
          <w:sz w:val="32"/>
          <w:szCs w:val="32"/>
        </w:rPr>
        <w:t>continued</w:t>
      </w:r>
    </w:p>
    <w:p w14:paraId="54EA9173" w14:textId="77777777" w:rsidR="00F60244" w:rsidRDefault="00F60244"/>
    <w:p w14:paraId="1185E30F" w14:textId="77777777" w:rsidR="00F60244" w:rsidRDefault="00F60244"/>
    <w:p w14:paraId="58647C22" w14:textId="77777777" w:rsidR="00F60244" w:rsidRDefault="00F60244"/>
    <w:tbl>
      <w:tblPr>
        <w:tblW w:w="0" w:type="auto"/>
        <w:tblInd w:w="250" w:type="dxa"/>
        <w:tblLayout w:type="fixed"/>
        <w:tblCellMar>
          <w:left w:w="0" w:type="dxa"/>
          <w:right w:w="0" w:type="dxa"/>
        </w:tblCellMar>
        <w:tblLook w:val="0000" w:firstRow="0" w:lastRow="0" w:firstColumn="0" w:lastColumn="0" w:noHBand="0" w:noVBand="0"/>
      </w:tblPr>
      <w:tblGrid>
        <w:gridCol w:w="2126"/>
        <w:gridCol w:w="4472"/>
        <w:gridCol w:w="3608"/>
      </w:tblGrid>
      <w:tr w:rsidR="00F60244" w:rsidRPr="00203A52" w14:paraId="65247B58" w14:textId="77777777" w:rsidTr="006C4534">
        <w:trPr>
          <w:trHeight w:val="60"/>
          <w:tblHeader/>
        </w:trPr>
        <w:tc>
          <w:tcPr>
            <w:tcW w:w="2126" w:type="dxa"/>
            <w:tcBorders>
              <w:top w:val="single" w:sz="6" w:space="0" w:color="00549F"/>
              <w:left w:val="single" w:sz="6" w:space="0" w:color="00549F"/>
              <w:bottom w:val="single" w:sz="6" w:space="0" w:color="00549F"/>
              <w:right w:val="single" w:sz="6" w:space="0" w:color="00549F"/>
            </w:tcBorders>
            <w:shd w:val="solid" w:color="00549F" w:fill="auto"/>
            <w:tcMar>
              <w:top w:w="113" w:type="dxa"/>
              <w:left w:w="108" w:type="dxa"/>
              <w:bottom w:w="113" w:type="dxa"/>
              <w:right w:w="108" w:type="dxa"/>
            </w:tcMar>
            <w:vAlign w:val="center"/>
          </w:tcPr>
          <w:p w14:paraId="554393AE" w14:textId="77777777" w:rsidR="00F60244" w:rsidRPr="00203A52" w:rsidRDefault="00F60244" w:rsidP="00450A30">
            <w:pPr>
              <w:pStyle w:val="tabletophead"/>
              <w:rPr>
                <w:rFonts w:cs="Times New Roman"/>
              </w:rPr>
            </w:pPr>
            <w:r w:rsidRPr="00203A52">
              <w:t>Developmental Area</w:t>
            </w:r>
          </w:p>
        </w:tc>
        <w:tc>
          <w:tcPr>
            <w:tcW w:w="4472" w:type="dxa"/>
            <w:tcBorders>
              <w:top w:val="single" w:sz="6" w:space="0" w:color="00549F"/>
              <w:left w:val="single" w:sz="6" w:space="0" w:color="00549F"/>
              <w:bottom w:val="single" w:sz="6" w:space="0" w:color="00549F"/>
              <w:right w:val="single" w:sz="6" w:space="0" w:color="00549F"/>
            </w:tcBorders>
            <w:shd w:val="solid" w:color="00549F" w:fill="auto"/>
            <w:tcMar>
              <w:top w:w="113" w:type="dxa"/>
              <w:left w:w="108" w:type="dxa"/>
              <w:bottom w:w="113" w:type="dxa"/>
              <w:right w:w="108" w:type="dxa"/>
            </w:tcMar>
            <w:vAlign w:val="center"/>
          </w:tcPr>
          <w:p w14:paraId="1C8555ED" w14:textId="77777777" w:rsidR="00F60244" w:rsidRPr="00203A52" w:rsidRDefault="00F60244" w:rsidP="00450A30">
            <w:pPr>
              <w:pStyle w:val="tabletophead"/>
              <w:rPr>
                <w:rFonts w:cs="Times New Roman"/>
              </w:rPr>
            </w:pPr>
            <w:r w:rsidRPr="00203A52">
              <w:t>Observe</w:t>
            </w:r>
          </w:p>
        </w:tc>
        <w:tc>
          <w:tcPr>
            <w:tcW w:w="3608" w:type="dxa"/>
            <w:tcBorders>
              <w:top w:val="single" w:sz="6" w:space="0" w:color="00549F"/>
              <w:left w:val="single" w:sz="6" w:space="0" w:color="00549F"/>
              <w:bottom w:val="single" w:sz="6" w:space="0" w:color="00549F"/>
              <w:right w:val="single" w:sz="6" w:space="0" w:color="00549F"/>
            </w:tcBorders>
            <w:shd w:val="solid" w:color="00549F" w:fill="auto"/>
            <w:tcMar>
              <w:top w:w="113" w:type="dxa"/>
              <w:left w:w="108" w:type="dxa"/>
              <w:bottom w:w="113" w:type="dxa"/>
              <w:right w:w="108" w:type="dxa"/>
            </w:tcMar>
            <w:vAlign w:val="center"/>
          </w:tcPr>
          <w:p w14:paraId="423E2529" w14:textId="77777777" w:rsidR="00F60244" w:rsidRPr="00F60244" w:rsidRDefault="00F60244" w:rsidP="00450A30">
            <w:pPr>
              <w:pStyle w:val="tabletophead"/>
            </w:pPr>
            <w:r w:rsidRPr="00F60244">
              <w:t>Examples of Links to EYLF/NQS</w:t>
            </w:r>
          </w:p>
        </w:tc>
      </w:tr>
      <w:tr w:rsidR="00203A52" w:rsidRPr="00203A52" w14:paraId="30F45F56" w14:textId="77777777" w:rsidTr="006C4534">
        <w:trPr>
          <w:trHeight w:val="60"/>
        </w:trPr>
        <w:tc>
          <w:tcPr>
            <w:tcW w:w="2126" w:type="dxa"/>
            <w:tcBorders>
              <w:top w:val="single" w:sz="6" w:space="0" w:color="00549F"/>
              <w:left w:val="single" w:sz="6" w:space="0" w:color="00549F"/>
              <w:bottom w:val="single" w:sz="6" w:space="0" w:color="00549F"/>
              <w:right w:val="single" w:sz="6" w:space="0" w:color="00549F"/>
            </w:tcBorders>
            <w:tcMar>
              <w:top w:w="113" w:type="dxa"/>
              <w:left w:w="108" w:type="dxa"/>
              <w:bottom w:w="113" w:type="dxa"/>
              <w:right w:w="108" w:type="dxa"/>
            </w:tcMar>
          </w:tcPr>
          <w:p w14:paraId="4D20440A" w14:textId="77777777" w:rsidR="00203A52" w:rsidRPr="00203A52" w:rsidRDefault="00203A52" w:rsidP="00F60244">
            <w:pPr>
              <w:pStyle w:val="col1darkblue"/>
            </w:pPr>
            <w:r w:rsidRPr="00203A52">
              <w:t>Cognitive</w:t>
            </w:r>
          </w:p>
        </w:tc>
        <w:tc>
          <w:tcPr>
            <w:tcW w:w="4472" w:type="dxa"/>
            <w:tcBorders>
              <w:top w:val="single" w:sz="6" w:space="0" w:color="00549F"/>
              <w:left w:val="single" w:sz="6" w:space="0" w:color="00549F"/>
              <w:bottom w:val="single" w:sz="6" w:space="0" w:color="00549F"/>
              <w:right w:val="single" w:sz="6" w:space="0" w:color="00549F"/>
            </w:tcBorders>
            <w:tcMar>
              <w:top w:w="113" w:type="dxa"/>
              <w:left w:w="108" w:type="dxa"/>
              <w:bottom w:w="113" w:type="dxa"/>
              <w:right w:w="108" w:type="dxa"/>
            </w:tcMar>
          </w:tcPr>
          <w:p w14:paraId="69DF200D" w14:textId="77777777" w:rsidR="00203A52" w:rsidRPr="00203A52" w:rsidRDefault="00203A52" w:rsidP="00F60244">
            <w:pPr>
              <w:pStyle w:val="bullets"/>
              <w:rPr>
                <w:sz w:val="21"/>
                <w:szCs w:val="21"/>
              </w:rPr>
            </w:pPr>
            <w:r w:rsidRPr="00203A52">
              <w:rPr>
                <w:sz w:val="21"/>
                <w:szCs w:val="21"/>
              </w:rPr>
              <w:t>builds tower of five to seven objects</w:t>
            </w:r>
          </w:p>
          <w:p w14:paraId="2FDD8C8F" w14:textId="77777777" w:rsidR="00203A52" w:rsidRPr="00203A52" w:rsidRDefault="00203A52" w:rsidP="00F60244">
            <w:pPr>
              <w:pStyle w:val="bullets"/>
              <w:rPr>
                <w:sz w:val="21"/>
                <w:szCs w:val="21"/>
              </w:rPr>
            </w:pPr>
            <w:r w:rsidRPr="00203A52">
              <w:rPr>
                <w:sz w:val="21"/>
                <w:szCs w:val="21"/>
              </w:rPr>
              <w:t>lines up objects in ‘train’ fashion</w:t>
            </w:r>
          </w:p>
          <w:p w14:paraId="61660AC3" w14:textId="77777777" w:rsidR="00203A52" w:rsidRPr="00203A52" w:rsidRDefault="00203A52" w:rsidP="00F60244">
            <w:pPr>
              <w:pStyle w:val="bullets"/>
              <w:rPr>
                <w:sz w:val="21"/>
                <w:szCs w:val="21"/>
              </w:rPr>
            </w:pPr>
            <w:r w:rsidRPr="00203A52">
              <w:rPr>
                <w:sz w:val="21"/>
                <w:szCs w:val="21"/>
              </w:rPr>
              <w:t>recognises and identifies common objects and pictures by pointing</w:t>
            </w:r>
          </w:p>
          <w:p w14:paraId="22B7B940" w14:textId="77777777" w:rsidR="00203A52" w:rsidRPr="00203A52" w:rsidRDefault="00203A52" w:rsidP="00F60244">
            <w:pPr>
              <w:pStyle w:val="bullets"/>
              <w:rPr>
                <w:sz w:val="21"/>
                <w:szCs w:val="21"/>
              </w:rPr>
            </w:pPr>
            <w:r w:rsidRPr="00203A52">
              <w:rPr>
                <w:sz w:val="21"/>
                <w:szCs w:val="21"/>
              </w:rPr>
              <w:t>enjoys playing with sand, water, dough; explores what these materials can do more than making things with them</w:t>
            </w:r>
          </w:p>
          <w:p w14:paraId="7D4AA0FE" w14:textId="77777777" w:rsidR="00203A52" w:rsidRPr="00203A52" w:rsidRDefault="00203A52" w:rsidP="00F60244">
            <w:pPr>
              <w:pStyle w:val="bullets"/>
              <w:rPr>
                <w:sz w:val="21"/>
                <w:szCs w:val="21"/>
              </w:rPr>
            </w:pPr>
            <w:r w:rsidRPr="00203A52">
              <w:rPr>
                <w:sz w:val="21"/>
                <w:szCs w:val="21"/>
              </w:rPr>
              <w:t>uses symbolic play, e.g. use a block as a car</w:t>
            </w:r>
          </w:p>
          <w:p w14:paraId="330F1AD3" w14:textId="77777777" w:rsidR="00203A52" w:rsidRPr="00203A52" w:rsidRDefault="00203A52" w:rsidP="00F60244">
            <w:pPr>
              <w:pStyle w:val="bullets"/>
              <w:rPr>
                <w:sz w:val="21"/>
                <w:szCs w:val="21"/>
              </w:rPr>
            </w:pPr>
            <w:r w:rsidRPr="00203A52">
              <w:rPr>
                <w:sz w:val="21"/>
                <w:szCs w:val="21"/>
              </w:rPr>
              <w:t>shows knowledge of gender-role stereotypes</w:t>
            </w:r>
          </w:p>
          <w:p w14:paraId="6584CF84" w14:textId="77777777" w:rsidR="00203A52" w:rsidRPr="00203A52" w:rsidRDefault="00203A52" w:rsidP="00F60244">
            <w:pPr>
              <w:pStyle w:val="bullets"/>
              <w:rPr>
                <w:sz w:val="21"/>
                <w:szCs w:val="21"/>
              </w:rPr>
            </w:pPr>
            <w:r w:rsidRPr="00203A52">
              <w:rPr>
                <w:sz w:val="21"/>
                <w:szCs w:val="21"/>
              </w:rPr>
              <w:t>identifies picture as a boy or girl</w:t>
            </w:r>
          </w:p>
          <w:p w14:paraId="3319E401" w14:textId="77777777" w:rsidR="00203A52" w:rsidRPr="00203A52" w:rsidRDefault="00203A52" w:rsidP="00F60244">
            <w:pPr>
              <w:pStyle w:val="bullets"/>
              <w:rPr>
                <w:sz w:val="21"/>
                <w:szCs w:val="21"/>
              </w:rPr>
            </w:pPr>
            <w:r w:rsidRPr="00203A52">
              <w:rPr>
                <w:sz w:val="21"/>
                <w:szCs w:val="21"/>
              </w:rPr>
              <w:t>engages in making believe and pretend play</w:t>
            </w:r>
          </w:p>
          <w:p w14:paraId="034CC72B" w14:textId="77777777" w:rsidR="00203A52" w:rsidRPr="00203A52" w:rsidRDefault="00203A52" w:rsidP="00F60244">
            <w:pPr>
              <w:pStyle w:val="bullets"/>
              <w:rPr>
                <w:sz w:val="21"/>
                <w:szCs w:val="21"/>
              </w:rPr>
            </w:pPr>
            <w:r w:rsidRPr="00203A52">
              <w:rPr>
                <w:sz w:val="21"/>
                <w:szCs w:val="21"/>
              </w:rPr>
              <w:t>begins to count with numbers</w:t>
            </w:r>
          </w:p>
          <w:p w14:paraId="33817711" w14:textId="77777777" w:rsidR="00203A52" w:rsidRPr="00203A52" w:rsidRDefault="00203A52" w:rsidP="00F60244">
            <w:pPr>
              <w:pStyle w:val="bullets"/>
              <w:rPr>
                <w:sz w:val="21"/>
                <w:szCs w:val="21"/>
              </w:rPr>
            </w:pPr>
            <w:r w:rsidRPr="00203A52">
              <w:rPr>
                <w:sz w:val="21"/>
                <w:szCs w:val="21"/>
              </w:rPr>
              <w:t>recognises similarities and differences</w:t>
            </w:r>
          </w:p>
          <w:p w14:paraId="08C194BC" w14:textId="77777777" w:rsidR="00203A52" w:rsidRPr="00203A52" w:rsidRDefault="00203A52" w:rsidP="00F60244">
            <w:pPr>
              <w:pStyle w:val="bullets"/>
              <w:rPr>
                <w:sz w:val="21"/>
                <w:szCs w:val="21"/>
              </w:rPr>
            </w:pPr>
            <w:r w:rsidRPr="00203A52">
              <w:rPr>
                <w:sz w:val="21"/>
                <w:szCs w:val="21"/>
              </w:rPr>
              <w:t>imitates rhythms and animal movements</w:t>
            </w:r>
          </w:p>
          <w:p w14:paraId="05739457" w14:textId="77777777" w:rsidR="00203A52" w:rsidRPr="00203A52" w:rsidRDefault="00203A52" w:rsidP="00F60244">
            <w:pPr>
              <w:pStyle w:val="bullets"/>
              <w:rPr>
                <w:sz w:val="21"/>
                <w:szCs w:val="21"/>
              </w:rPr>
            </w:pPr>
            <w:r w:rsidRPr="00203A52">
              <w:rPr>
                <w:sz w:val="21"/>
                <w:szCs w:val="21"/>
              </w:rPr>
              <w:t>becoming aware of space through physical activity</w:t>
            </w:r>
          </w:p>
          <w:p w14:paraId="3E0E8F3E" w14:textId="77777777" w:rsidR="00203A52" w:rsidRPr="00203A52" w:rsidRDefault="00203A52" w:rsidP="00F60244">
            <w:pPr>
              <w:pStyle w:val="bullets"/>
              <w:rPr>
                <w:sz w:val="21"/>
                <w:szCs w:val="21"/>
              </w:rPr>
            </w:pPr>
            <w:r w:rsidRPr="00203A52">
              <w:rPr>
                <w:sz w:val="21"/>
                <w:szCs w:val="21"/>
              </w:rPr>
              <w:t>can follow two or more directions</w:t>
            </w:r>
          </w:p>
        </w:tc>
        <w:tc>
          <w:tcPr>
            <w:tcW w:w="3608" w:type="dxa"/>
            <w:tcBorders>
              <w:top w:val="single" w:sz="6" w:space="0" w:color="00549F"/>
              <w:left w:val="single" w:sz="6" w:space="0" w:color="00549F"/>
              <w:bottom w:val="single" w:sz="6" w:space="0" w:color="00549F"/>
              <w:right w:val="single" w:sz="6" w:space="0" w:color="00549F"/>
            </w:tcBorders>
            <w:tcMar>
              <w:top w:w="113" w:type="dxa"/>
              <w:left w:w="108" w:type="dxa"/>
              <w:bottom w:w="113" w:type="dxa"/>
              <w:right w:w="108" w:type="dxa"/>
            </w:tcMar>
          </w:tcPr>
          <w:p w14:paraId="4F9A1BDC" w14:textId="77777777" w:rsidR="00203A52" w:rsidRPr="00203A52" w:rsidRDefault="00203A52" w:rsidP="00F60244">
            <w:pPr>
              <w:pStyle w:val="col3"/>
              <w:rPr>
                <w:rFonts w:ascii="ArialMT" w:hAnsi="ArialMT" w:cs="ArialMT"/>
                <w:sz w:val="20"/>
                <w:szCs w:val="20"/>
              </w:rPr>
            </w:pPr>
            <w:r w:rsidRPr="00F60244">
              <w:rPr>
                <w:b/>
              </w:rPr>
              <w:t>EYLF Outcome 5:</w:t>
            </w:r>
            <w:r w:rsidRPr="00203A52">
              <w:t xml:space="preserve"> Children are effective communicators - Children engage in a range of texts and gain meaning from these texts.  E.g. “Take on roles of literacy and numeracy users in their play.” (p.41)</w:t>
            </w:r>
          </w:p>
          <w:p w14:paraId="662B94B2" w14:textId="77777777" w:rsidR="00203A52" w:rsidRPr="00203A52" w:rsidRDefault="00203A52" w:rsidP="00F60244">
            <w:pPr>
              <w:rPr>
                <w:lang w:val="en-AU"/>
              </w:rPr>
            </w:pPr>
            <w:r w:rsidRPr="00203A52">
              <w:rPr>
                <w:lang w:val="en-AU"/>
              </w:rPr>
              <w:t>NQS:  Areas 1, 3, 5</w:t>
            </w:r>
          </w:p>
        </w:tc>
      </w:tr>
      <w:tr w:rsidR="00203A52" w:rsidRPr="00203A52" w14:paraId="231E9B58" w14:textId="77777777" w:rsidTr="006C4534">
        <w:trPr>
          <w:trHeight w:val="60"/>
        </w:trPr>
        <w:tc>
          <w:tcPr>
            <w:tcW w:w="2126" w:type="dxa"/>
            <w:tcBorders>
              <w:top w:val="single" w:sz="6" w:space="0" w:color="00549F"/>
              <w:left w:val="single" w:sz="6" w:space="0" w:color="00549F"/>
              <w:bottom w:val="single" w:sz="6" w:space="0" w:color="00549F"/>
              <w:right w:val="single" w:sz="6" w:space="0" w:color="00549F"/>
            </w:tcBorders>
            <w:tcMar>
              <w:top w:w="113" w:type="dxa"/>
              <w:left w:w="108" w:type="dxa"/>
              <w:bottom w:w="113" w:type="dxa"/>
              <w:right w:w="108" w:type="dxa"/>
            </w:tcMar>
          </w:tcPr>
          <w:p w14:paraId="29FA2496" w14:textId="77777777" w:rsidR="00203A52" w:rsidRPr="00203A52" w:rsidRDefault="00203A52" w:rsidP="00F60244">
            <w:pPr>
              <w:pStyle w:val="col1darkblue"/>
            </w:pPr>
            <w:r w:rsidRPr="00203A52">
              <w:t>Language</w:t>
            </w:r>
          </w:p>
        </w:tc>
        <w:tc>
          <w:tcPr>
            <w:tcW w:w="4472" w:type="dxa"/>
            <w:tcBorders>
              <w:top w:val="single" w:sz="6" w:space="0" w:color="00549F"/>
              <w:left w:val="single" w:sz="6" w:space="0" w:color="00549F"/>
              <w:bottom w:val="single" w:sz="6" w:space="0" w:color="00549F"/>
              <w:right w:val="single" w:sz="6" w:space="0" w:color="00549F"/>
            </w:tcBorders>
            <w:tcMar>
              <w:top w:w="113" w:type="dxa"/>
              <w:left w:w="108" w:type="dxa"/>
              <w:bottom w:w="113" w:type="dxa"/>
              <w:right w:w="108" w:type="dxa"/>
            </w:tcMar>
          </w:tcPr>
          <w:p w14:paraId="7C5A46C3" w14:textId="77777777" w:rsidR="00203A52" w:rsidRPr="00203A52" w:rsidRDefault="00203A52" w:rsidP="00F60244">
            <w:pPr>
              <w:pStyle w:val="bullets"/>
              <w:rPr>
                <w:sz w:val="21"/>
                <w:szCs w:val="21"/>
              </w:rPr>
            </w:pPr>
            <w:r w:rsidRPr="00203A52">
              <w:rPr>
                <w:sz w:val="21"/>
                <w:szCs w:val="21"/>
              </w:rPr>
              <w:t>uses two or three words together, e.g. “go potty now”</w:t>
            </w:r>
          </w:p>
          <w:p w14:paraId="2E59907D" w14:textId="77777777" w:rsidR="00203A52" w:rsidRPr="00203A52" w:rsidRDefault="00203A52" w:rsidP="00F60244">
            <w:pPr>
              <w:pStyle w:val="bullets"/>
              <w:rPr>
                <w:sz w:val="21"/>
                <w:szCs w:val="21"/>
              </w:rPr>
            </w:pPr>
            <w:r w:rsidRPr="00203A52">
              <w:rPr>
                <w:sz w:val="21"/>
                <w:szCs w:val="21"/>
              </w:rPr>
              <w:t>‘explosion’ of vocabulary and use of correct grammatical forms of language</w:t>
            </w:r>
          </w:p>
          <w:p w14:paraId="3D08E9BF" w14:textId="77777777" w:rsidR="00203A52" w:rsidRPr="00203A52" w:rsidRDefault="00203A52" w:rsidP="00F60244">
            <w:pPr>
              <w:pStyle w:val="bullets"/>
              <w:rPr>
                <w:sz w:val="21"/>
                <w:szCs w:val="21"/>
              </w:rPr>
            </w:pPr>
            <w:r w:rsidRPr="00203A52">
              <w:rPr>
                <w:sz w:val="21"/>
                <w:szCs w:val="21"/>
              </w:rPr>
              <w:t>refers to self by name and often says ‘mine’</w:t>
            </w:r>
          </w:p>
          <w:p w14:paraId="19FC122A" w14:textId="77777777" w:rsidR="00203A52" w:rsidRPr="00203A52" w:rsidRDefault="00203A52" w:rsidP="00F60244">
            <w:pPr>
              <w:pStyle w:val="bullets"/>
              <w:rPr>
                <w:sz w:val="21"/>
                <w:szCs w:val="21"/>
              </w:rPr>
            </w:pPr>
            <w:r w:rsidRPr="00203A52">
              <w:rPr>
                <w:sz w:val="21"/>
                <w:szCs w:val="21"/>
              </w:rPr>
              <w:t>asks lots of questions</w:t>
            </w:r>
          </w:p>
          <w:p w14:paraId="76519D90" w14:textId="77777777" w:rsidR="00203A52" w:rsidRPr="00203A52" w:rsidRDefault="00203A52" w:rsidP="00F60244">
            <w:pPr>
              <w:pStyle w:val="bullets"/>
              <w:rPr>
                <w:sz w:val="21"/>
                <w:szCs w:val="21"/>
              </w:rPr>
            </w:pPr>
            <w:r w:rsidRPr="00203A52">
              <w:rPr>
                <w:sz w:val="21"/>
                <w:szCs w:val="21"/>
              </w:rPr>
              <w:t>uses pronouns and prepositions, simple sentences and phrases</w:t>
            </w:r>
          </w:p>
          <w:p w14:paraId="34168204" w14:textId="77777777" w:rsidR="00203A52" w:rsidRPr="00203A52" w:rsidRDefault="00203A52" w:rsidP="00F60244">
            <w:pPr>
              <w:pStyle w:val="bullets"/>
              <w:rPr>
                <w:sz w:val="21"/>
                <w:szCs w:val="21"/>
              </w:rPr>
            </w:pPr>
            <w:r w:rsidRPr="00203A52">
              <w:rPr>
                <w:sz w:val="21"/>
                <w:szCs w:val="21"/>
              </w:rPr>
              <w:t>labels own gender</w:t>
            </w:r>
          </w:p>
          <w:p w14:paraId="5E86B216" w14:textId="77777777" w:rsidR="00203A52" w:rsidRPr="00203A52" w:rsidRDefault="00203A52" w:rsidP="00F60244">
            <w:pPr>
              <w:pStyle w:val="bullets"/>
              <w:rPr>
                <w:sz w:val="21"/>
                <w:szCs w:val="21"/>
              </w:rPr>
            </w:pPr>
            <w:r w:rsidRPr="00203A52">
              <w:rPr>
                <w:sz w:val="21"/>
                <w:szCs w:val="21"/>
              </w:rPr>
              <w:t>copies words and actions</w:t>
            </w:r>
          </w:p>
          <w:p w14:paraId="706ADFA3" w14:textId="77777777" w:rsidR="00203A52" w:rsidRPr="00203A52" w:rsidRDefault="00203A52" w:rsidP="00F60244">
            <w:pPr>
              <w:pStyle w:val="bullets"/>
              <w:rPr>
                <w:sz w:val="21"/>
                <w:szCs w:val="21"/>
              </w:rPr>
            </w:pPr>
            <w:r w:rsidRPr="00203A52">
              <w:rPr>
                <w:sz w:val="21"/>
                <w:szCs w:val="21"/>
              </w:rPr>
              <w:t>makes music, sing and dance</w:t>
            </w:r>
          </w:p>
          <w:p w14:paraId="4F1274C3" w14:textId="77777777" w:rsidR="00203A52" w:rsidRPr="00203A52" w:rsidRDefault="00203A52" w:rsidP="00F60244">
            <w:pPr>
              <w:pStyle w:val="bullets"/>
              <w:rPr>
                <w:sz w:val="21"/>
                <w:szCs w:val="21"/>
              </w:rPr>
            </w:pPr>
            <w:r w:rsidRPr="00203A52">
              <w:rPr>
                <w:sz w:val="21"/>
                <w:szCs w:val="21"/>
              </w:rPr>
              <w:t>likes listening to stories and books</w:t>
            </w:r>
          </w:p>
        </w:tc>
        <w:tc>
          <w:tcPr>
            <w:tcW w:w="3608" w:type="dxa"/>
            <w:tcBorders>
              <w:top w:val="single" w:sz="6" w:space="0" w:color="00549F"/>
              <w:left w:val="single" w:sz="6" w:space="0" w:color="00549F"/>
              <w:bottom w:val="single" w:sz="6" w:space="0" w:color="00549F"/>
              <w:right w:val="single" w:sz="6" w:space="0" w:color="00549F"/>
            </w:tcBorders>
            <w:tcMar>
              <w:top w:w="113" w:type="dxa"/>
              <w:left w:w="108" w:type="dxa"/>
              <w:bottom w:w="113" w:type="dxa"/>
              <w:right w:w="108" w:type="dxa"/>
            </w:tcMar>
          </w:tcPr>
          <w:p w14:paraId="1216431F" w14:textId="77777777" w:rsidR="00203A52" w:rsidRPr="00203A52" w:rsidRDefault="00203A52" w:rsidP="00F60244">
            <w:pPr>
              <w:pStyle w:val="col3"/>
              <w:rPr>
                <w:rFonts w:ascii="ArialMT" w:hAnsi="ArialMT" w:cs="ArialMT"/>
                <w:sz w:val="20"/>
                <w:szCs w:val="20"/>
                <w:lang w:val="en-AU"/>
              </w:rPr>
            </w:pPr>
            <w:r w:rsidRPr="00F60244">
              <w:rPr>
                <w:b/>
              </w:rPr>
              <w:t>EYLF Outcome 1:</w:t>
            </w:r>
            <w:r w:rsidRPr="00203A52">
              <w:t xml:space="preserve"> Children have a strong sense of identity - Children feel safe secure and supported.  E.g. “children initiate interactions and conversations with trusted educators.” (p.21)</w:t>
            </w:r>
          </w:p>
          <w:p w14:paraId="7B19AD69" w14:textId="77777777" w:rsidR="00203A52" w:rsidRPr="00203A52" w:rsidRDefault="00203A52" w:rsidP="00F60244">
            <w:pPr>
              <w:pStyle w:val="col1darkblue"/>
            </w:pPr>
            <w:r w:rsidRPr="00203A52">
              <w:t>NQS:  Areas 1, 3, 5, 6</w:t>
            </w:r>
          </w:p>
        </w:tc>
      </w:tr>
      <w:tr w:rsidR="00203A52" w:rsidRPr="00203A52" w14:paraId="68FC1678" w14:textId="77777777" w:rsidTr="006C4534">
        <w:trPr>
          <w:trHeight w:val="60"/>
        </w:trPr>
        <w:tc>
          <w:tcPr>
            <w:tcW w:w="2126" w:type="dxa"/>
            <w:tcBorders>
              <w:top w:val="single" w:sz="6" w:space="0" w:color="00549F"/>
              <w:left w:val="single" w:sz="6" w:space="0" w:color="00549F"/>
              <w:bottom w:val="single" w:sz="6" w:space="0" w:color="00549F"/>
              <w:right w:val="single" w:sz="6" w:space="0" w:color="00549F"/>
            </w:tcBorders>
            <w:shd w:val="clear" w:color="00549F" w:fill="BBC4DF"/>
            <w:tcMar>
              <w:top w:w="113" w:type="dxa"/>
              <w:left w:w="108" w:type="dxa"/>
              <w:bottom w:w="113" w:type="dxa"/>
              <w:right w:w="108" w:type="dxa"/>
            </w:tcMar>
          </w:tcPr>
          <w:p w14:paraId="683A3EBB" w14:textId="77777777" w:rsidR="00203A52" w:rsidRPr="00203A52" w:rsidRDefault="00203A52" w:rsidP="006C4534">
            <w:pPr>
              <w:pStyle w:val="col1darkblue"/>
            </w:pPr>
            <w:r w:rsidRPr="00203A52">
              <w:t>Seek advice if:</w:t>
            </w:r>
          </w:p>
        </w:tc>
        <w:tc>
          <w:tcPr>
            <w:tcW w:w="4472" w:type="dxa"/>
            <w:tcBorders>
              <w:top w:val="single" w:sz="6" w:space="0" w:color="00549F"/>
              <w:left w:val="single" w:sz="6" w:space="0" w:color="00549F"/>
              <w:bottom w:val="single" w:sz="6" w:space="0" w:color="00549F"/>
              <w:right w:val="single" w:sz="6" w:space="0" w:color="00549F"/>
            </w:tcBorders>
            <w:shd w:val="clear" w:color="00549F" w:fill="BBC4DF"/>
            <w:tcMar>
              <w:top w:w="113" w:type="dxa"/>
              <w:left w:w="108" w:type="dxa"/>
              <w:bottom w:w="113" w:type="dxa"/>
              <w:right w:w="108" w:type="dxa"/>
            </w:tcMar>
          </w:tcPr>
          <w:p w14:paraId="1D857BE1" w14:textId="77777777" w:rsidR="00203A52" w:rsidRPr="00203A52" w:rsidRDefault="00203A52" w:rsidP="00F60244">
            <w:pPr>
              <w:pStyle w:val="bullets"/>
              <w:rPr>
                <w:sz w:val="21"/>
                <w:szCs w:val="21"/>
              </w:rPr>
            </w:pPr>
            <w:r w:rsidRPr="00203A52">
              <w:rPr>
                <w:sz w:val="21"/>
                <w:szCs w:val="21"/>
              </w:rPr>
              <w:t>is not interested in playing</w:t>
            </w:r>
          </w:p>
          <w:p w14:paraId="24EE2874" w14:textId="77777777" w:rsidR="00203A52" w:rsidRPr="00203A52" w:rsidRDefault="00203A52" w:rsidP="00F60244">
            <w:pPr>
              <w:pStyle w:val="bullets"/>
              <w:rPr>
                <w:sz w:val="21"/>
                <w:szCs w:val="21"/>
              </w:rPr>
            </w:pPr>
            <w:r w:rsidRPr="00203A52">
              <w:rPr>
                <w:sz w:val="21"/>
                <w:szCs w:val="21"/>
              </w:rPr>
              <w:t>is falling a lot</w:t>
            </w:r>
          </w:p>
          <w:p w14:paraId="5F92A914" w14:textId="77777777" w:rsidR="00203A52" w:rsidRPr="00203A52" w:rsidRDefault="00203A52" w:rsidP="00F60244">
            <w:pPr>
              <w:pStyle w:val="bullets"/>
              <w:rPr>
                <w:sz w:val="21"/>
                <w:szCs w:val="21"/>
              </w:rPr>
            </w:pPr>
            <w:r w:rsidRPr="00203A52">
              <w:rPr>
                <w:sz w:val="21"/>
                <w:szCs w:val="21"/>
              </w:rPr>
              <w:t>finds it hard to use small objects</w:t>
            </w:r>
          </w:p>
          <w:p w14:paraId="186D5449" w14:textId="77777777" w:rsidR="00203A52" w:rsidRPr="00203A52" w:rsidRDefault="00203A52" w:rsidP="00F60244">
            <w:pPr>
              <w:pStyle w:val="bullets"/>
              <w:rPr>
                <w:sz w:val="21"/>
                <w:szCs w:val="21"/>
              </w:rPr>
            </w:pPr>
            <w:r w:rsidRPr="00203A52">
              <w:rPr>
                <w:sz w:val="21"/>
                <w:szCs w:val="21"/>
              </w:rPr>
              <w:t>is not understanding simple instructions</w:t>
            </w:r>
          </w:p>
          <w:p w14:paraId="35473D33" w14:textId="77777777" w:rsidR="00203A52" w:rsidRPr="00203A52" w:rsidRDefault="00203A52" w:rsidP="00F60244">
            <w:pPr>
              <w:pStyle w:val="bullets"/>
              <w:rPr>
                <w:sz w:val="21"/>
                <w:szCs w:val="21"/>
              </w:rPr>
            </w:pPr>
            <w:r w:rsidRPr="00203A52">
              <w:rPr>
                <w:sz w:val="21"/>
                <w:szCs w:val="21"/>
              </w:rPr>
              <w:t>is not using many words</w:t>
            </w:r>
          </w:p>
          <w:p w14:paraId="0903AEB7" w14:textId="77777777" w:rsidR="00203A52" w:rsidRPr="00203A52" w:rsidRDefault="00203A52" w:rsidP="00F60244">
            <w:pPr>
              <w:pStyle w:val="bullets"/>
              <w:rPr>
                <w:sz w:val="21"/>
                <w:szCs w:val="21"/>
              </w:rPr>
            </w:pPr>
            <w:r w:rsidRPr="00203A52">
              <w:rPr>
                <w:sz w:val="21"/>
                <w:szCs w:val="21"/>
              </w:rPr>
              <w:t>is not joining words in meaningful phrases</w:t>
            </w:r>
          </w:p>
          <w:p w14:paraId="6D524625" w14:textId="77777777" w:rsidR="00203A52" w:rsidRPr="00203A52" w:rsidRDefault="00203A52" w:rsidP="00F60244">
            <w:pPr>
              <w:pStyle w:val="bullets"/>
              <w:rPr>
                <w:sz w:val="21"/>
                <w:szCs w:val="21"/>
              </w:rPr>
            </w:pPr>
            <w:r w:rsidRPr="00203A52">
              <w:rPr>
                <w:sz w:val="21"/>
                <w:szCs w:val="21"/>
              </w:rPr>
              <w:t>is not interested in food</w:t>
            </w:r>
          </w:p>
          <w:p w14:paraId="0859E4F8" w14:textId="77777777" w:rsidR="00203A52" w:rsidRPr="00203A52" w:rsidRDefault="00203A52" w:rsidP="00F60244">
            <w:pPr>
              <w:pStyle w:val="bullets"/>
              <w:rPr>
                <w:sz w:val="21"/>
                <w:szCs w:val="21"/>
              </w:rPr>
            </w:pPr>
            <w:r w:rsidRPr="00203A52">
              <w:rPr>
                <w:sz w:val="21"/>
                <w:szCs w:val="21"/>
              </w:rPr>
              <w:t>is not interested in others</w:t>
            </w:r>
          </w:p>
        </w:tc>
        <w:tc>
          <w:tcPr>
            <w:tcW w:w="3608" w:type="dxa"/>
            <w:tcBorders>
              <w:top w:val="single" w:sz="6" w:space="0" w:color="00549F"/>
              <w:left w:val="single" w:sz="6" w:space="0" w:color="00549F"/>
              <w:bottom w:val="single" w:sz="6" w:space="0" w:color="00549F"/>
              <w:right w:val="single" w:sz="6" w:space="0" w:color="00549F"/>
            </w:tcBorders>
            <w:shd w:val="clear" w:color="00549F" w:fill="BBC4DF"/>
            <w:tcMar>
              <w:top w:w="113" w:type="dxa"/>
              <w:left w:w="108" w:type="dxa"/>
              <w:bottom w:w="113" w:type="dxa"/>
              <w:right w:w="108" w:type="dxa"/>
            </w:tcMar>
          </w:tcPr>
          <w:p w14:paraId="7BB1A461" w14:textId="77777777" w:rsidR="00203A52" w:rsidRPr="00203A52" w:rsidRDefault="00203A52" w:rsidP="006C4534">
            <w:pPr>
              <w:pStyle w:val="col1darkblue"/>
            </w:pPr>
            <w:r w:rsidRPr="00203A52">
              <w:t>NQS:  Areas 1, 5, 6, 7</w:t>
            </w:r>
          </w:p>
        </w:tc>
      </w:tr>
    </w:tbl>
    <w:p w14:paraId="1979185B" w14:textId="3B0B594C" w:rsidR="00D1300B" w:rsidRDefault="00D1300B" w:rsidP="00D70868">
      <w:pPr>
        <w:tabs>
          <w:tab w:val="left" w:pos="1910"/>
        </w:tabs>
        <w:rPr>
          <w:color w:val="000000" w:themeColor="text1"/>
        </w:rPr>
      </w:pPr>
    </w:p>
    <w:p w14:paraId="3A23A8B5" w14:textId="77777777" w:rsidR="004B0749" w:rsidRDefault="004B0749" w:rsidP="00D70868">
      <w:pPr>
        <w:tabs>
          <w:tab w:val="left" w:pos="1910"/>
        </w:tabs>
        <w:rPr>
          <w:color w:val="000000" w:themeColor="text1"/>
        </w:rPr>
      </w:pPr>
    </w:p>
    <w:p w14:paraId="3513DF04" w14:textId="2D3E1350" w:rsidR="00BE6FDB" w:rsidRDefault="00BE6FDB">
      <w:pPr>
        <w:rPr>
          <w:color w:val="000000" w:themeColor="text1"/>
        </w:rPr>
      </w:pPr>
      <w:r>
        <w:rPr>
          <w:color w:val="000000" w:themeColor="text1"/>
        </w:rPr>
        <w:br w:type="page"/>
      </w:r>
    </w:p>
    <w:p w14:paraId="28246317" w14:textId="2E1AF1F0" w:rsidR="004B0749" w:rsidRDefault="00BE6FDB" w:rsidP="00D70868">
      <w:pPr>
        <w:tabs>
          <w:tab w:val="left" w:pos="1910"/>
        </w:tabs>
        <w:rPr>
          <w:color w:val="000000" w:themeColor="text1"/>
        </w:rPr>
      </w:pPr>
      <w:r w:rsidRPr="004B0749">
        <w:rPr>
          <w:noProof/>
          <w:color w:val="000000" w:themeColor="text1"/>
          <w:lang w:val="en-AU" w:eastAsia="en-AU"/>
        </w:rPr>
        <w:lastRenderedPageBreak/>
        <w:drawing>
          <wp:anchor distT="0" distB="0" distL="114300" distR="114300" simplePos="0" relativeHeight="251676672" behindDoc="1" locked="0" layoutInCell="1" allowOverlap="1" wp14:anchorId="0FE000D2" wp14:editId="0E5D588E">
            <wp:simplePos x="0" y="0"/>
            <wp:positionH relativeFrom="column">
              <wp:posOffset>114300</wp:posOffset>
            </wp:positionH>
            <wp:positionV relativeFrom="paragraph">
              <wp:posOffset>-571500</wp:posOffset>
            </wp:positionV>
            <wp:extent cx="7086600" cy="1601470"/>
            <wp:effectExtent l="0" t="0" r="0" b="0"/>
            <wp:wrapNone/>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7086600" cy="160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8764D" w14:textId="77777777" w:rsidR="005F3FBE" w:rsidRPr="00EE235F" w:rsidRDefault="005F3FBE" w:rsidP="005F3FBE">
      <w:pPr>
        <w:pStyle w:val="mainhead1"/>
      </w:pPr>
      <w:r w:rsidRPr="00EE235F">
        <w:t>Developmental milestones and the EYLF/NQS</w:t>
      </w:r>
    </w:p>
    <w:p w14:paraId="015F41D1" w14:textId="1FE48FF9" w:rsidR="005F3FBE" w:rsidRPr="00EE235F" w:rsidRDefault="008B5EDA" w:rsidP="005F3FBE">
      <w:pPr>
        <w:pStyle w:val="mainheading"/>
      </w:pPr>
      <w:r>
        <w:t>3 to 5</w:t>
      </w:r>
      <w:r w:rsidR="005F3FBE">
        <w:t xml:space="preserve"> years</w:t>
      </w:r>
    </w:p>
    <w:p w14:paraId="16FA3C74" w14:textId="74519DE6" w:rsidR="004B0749" w:rsidRDefault="004B0749" w:rsidP="00D70868">
      <w:pPr>
        <w:tabs>
          <w:tab w:val="left" w:pos="1910"/>
        </w:tabs>
        <w:rPr>
          <w:color w:val="000000" w:themeColor="text1"/>
        </w:rPr>
      </w:pPr>
    </w:p>
    <w:p w14:paraId="18EDF27A" w14:textId="77777777" w:rsidR="004B0749" w:rsidRDefault="004B0749" w:rsidP="00D70868">
      <w:pPr>
        <w:tabs>
          <w:tab w:val="left" w:pos="1910"/>
        </w:tabs>
        <w:rPr>
          <w:color w:val="000000" w:themeColor="text1"/>
        </w:rPr>
      </w:pPr>
    </w:p>
    <w:tbl>
      <w:tblPr>
        <w:tblW w:w="0" w:type="auto"/>
        <w:tblInd w:w="250" w:type="dxa"/>
        <w:tblLayout w:type="fixed"/>
        <w:tblCellMar>
          <w:left w:w="0" w:type="dxa"/>
          <w:right w:w="0" w:type="dxa"/>
        </w:tblCellMar>
        <w:tblLook w:val="0000" w:firstRow="0" w:lastRow="0" w:firstColumn="0" w:lastColumn="0" w:noHBand="0" w:noVBand="0"/>
      </w:tblPr>
      <w:tblGrid>
        <w:gridCol w:w="2268"/>
        <w:gridCol w:w="4405"/>
        <w:gridCol w:w="3533"/>
      </w:tblGrid>
      <w:tr w:rsidR="00450A30" w:rsidRPr="00450A30" w14:paraId="184D3E33" w14:textId="77777777" w:rsidTr="008B5EDA">
        <w:trPr>
          <w:trHeight w:val="60"/>
          <w:tblHeader/>
        </w:trPr>
        <w:tc>
          <w:tcPr>
            <w:tcW w:w="2268" w:type="dxa"/>
            <w:tcBorders>
              <w:top w:val="single" w:sz="6" w:space="0" w:color="E87008"/>
              <w:left w:val="single" w:sz="6" w:space="0" w:color="E87008"/>
              <w:bottom w:val="single" w:sz="6" w:space="0" w:color="E87008"/>
              <w:right w:val="single" w:sz="6" w:space="0" w:color="E87008"/>
            </w:tcBorders>
            <w:shd w:val="solid" w:color="E87008" w:fill="auto"/>
            <w:tcMar>
              <w:top w:w="113" w:type="dxa"/>
              <w:left w:w="108" w:type="dxa"/>
              <w:bottom w:w="113" w:type="dxa"/>
              <w:right w:w="108" w:type="dxa"/>
            </w:tcMar>
            <w:vAlign w:val="center"/>
          </w:tcPr>
          <w:p w14:paraId="2AEA51C8" w14:textId="77777777" w:rsidR="00450A30" w:rsidRPr="00450A30" w:rsidRDefault="00450A30" w:rsidP="008B5EDA">
            <w:pPr>
              <w:pStyle w:val="tabletophead"/>
              <w:rPr>
                <w:rFonts w:cs="Times New Roman"/>
              </w:rPr>
            </w:pPr>
            <w:r w:rsidRPr="00450A30">
              <w:t>Developmental Area</w:t>
            </w:r>
          </w:p>
        </w:tc>
        <w:tc>
          <w:tcPr>
            <w:tcW w:w="4405" w:type="dxa"/>
            <w:tcBorders>
              <w:top w:val="single" w:sz="6" w:space="0" w:color="E87008"/>
              <w:left w:val="single" w:sz="6" w:space="0" w:color="E87008"/>
              <w:bottom w:val="single" w:sz="6" w:space="0" w:color="E87008"/>
              <w:right w:val="single" w:sz="6" w:space="0" w:color="E87008"/>
            </w:tcBorders>
            <w:shd w:val="solid" w:color="E87008" w:fill="auto"/>
            <w:tcMar>
              <w:top w:w="113" w:type="dxa"/>
              <w:left w:w="108" w:type="dxa"/>
              <w:bottom w:w="113" w:type="dxa"/>
              <w:right w:w="108" w:type="dxa"/>
            </w:tcMar>
            <w:vAlign w:val="center"/>
          </w:tcPr>
          <w:p w14:paraId="7A5028A4" w14:textId="77777777" w:rsidR="00450A30" w:rsidRPr="00450A30" w:rsidRDefault="00450A30" w:rsidP="008B5EDA">
            <w:pPr>
              <w:pStyle w:val="tabletophead"/>
              <w:rPr>
                <w:rFonts w:cs="Times New Roman"/>
              </w:rPr>
            </w:pPr>
            <w:r w:rsidRPr="00450A30">
              <w:t>Observe</w:t>
            </w:r>
          </w:p>
        </w:tc>
        <w:tc>
          <w:tcPr>
            <w:tcW w:w="3533" w:type="dxa"/>
            <w:tcBorders>
              <w:top w:val="single" w:sz="6" w:space="0" w:color="E87008"/>
              <w:left w:val="single" w:sz="6" w:space="0" w:color="E87008"/>
              <w:bottom w:val="single" w:sz="6" w:space="0" w:color="E87008"/>
              <w:right w:val="single" w:sz="6" w:space="0" w:color="E87008"/>
            </w:tcBorders>
            <w:shd w:val="solid" w:color="E87008" w:fill="auto"/>
            <w:tcMar>
              <w:top w:w="113" w:type="dxa"/>
              <w:left w:w="108" w:type="dxa"/>
              <w:bottom w:w="113" w:type="dxa"/>
              <w:right w:w="108" w:type="dxa"/>
            </w:tcMar>
            <w:vAlign w:val="center"/>
          </w:tcPr>
          <w:p w14:paraId="70340FC0" w14:textId="77777777" w:rsidR="00450A30" w:rsidRPr="00450A30" w:rsidRDefault="00450A30" w:rsidP="008B5EDA">
            <w:pPr>
              <w:pStyle w:val="tabletophead"/>
              <w:rPr>
                <w:rFonts w:cs="Times New Roman"/>
              </w:rPr>
            </w:pPr>
            <w:r w:rsidRPr="00450A30">
              <w:t>Examples of Links to EYLF/NQS</w:t>
            </w:r>
          </w:p>
        </w:tc>
      </w:tr>
      <w:tr w:rsidR="00450A30" w:rsidRPr="00450A30" w14:paraId="43247A0C" w14:textId="77777777" w:rsidTr="008B5EDA">
        <w:trPr>
          <w:trHeight w:val="60"/>
        </w:trPr>
        <w:tc>
          <w:tcPr>
            <w:tcW w:w="2268" w:type="dxa"/>
            <w:tcBorders>
              <w:top w:val="single" w:sz="6" w:space="0" w:color="E87008"/>
              <w:left w:val="single" w:sz="6" w:space="0" w:color="E87008"/>
              <w:bottom w:val="single" w:sz="6" w:space="0" w:color="E87008"/>
              <w:right w:val="single" w:sz="6" w:space="0" w:color="E87008"/>
            </w:tcBorders>
            <w:tcMar>
              <w:top w:w="113" w:type="dxa"/>
              <w:left w:w="108" w:type="dxa"/>
              <w:bottom w:w="113" w:type="dxa"/>
              <w:right w:w="108" w:type="dxa"/>
            </w:tcMar>
          </w:tcPr>
          <w:p w14:paraId="6657F155" w14:textId="77777777" w:rsidR="00450A30" w:rsidRPr="00450A30" w:rsidRDefault="00450A30" w:rsidP="00450A30">
            <w:pPr>
              <w:pStyle w:val="col1orange"/>
            </w:pPr>
            <w:r w:rsidRPr="00450A30">
              <w:t>Physical</w:t>
            </w:r>
          </w:p>
        </w:tc>
        <w:tc>
          <w:tcPr>
            <w:tcW w:w="4405" w:type="dxa"/>
            <w:tcBorders>
              <w:top w:val="single" w:sz="6" w:space="0" w:color="E87008"/>
              <w:left w:val="single" w:sz="6" w:space="0" w:color="E87008"/>
              <w:bottom w:val="single" w:sz="6" w:space="0" w:color="E87008"/>
              <w:right w:val="single" w:sz="6" w:space="0" w:color="E87008"/>
            </w:tcBorders>
            <w:tcMar>
              <w:top w:w="113" w:type="dxa"/>
              <w:left w:w="108" w:type="dxa"/>
              <w:bottom w:w="113" w:type="dxa"/>
              <w:right w:w="108" w:type="dxa"/>
            </w:tcMar>
          </w:tcPr>
          <w:p w14:paraId="56D23CAB" w14:textId="77777777" w:rsidR="00450A30" w:rsidRPr="00450A30" w:rsidRDefault="00450A30" w:rsidP="00450A30">
            <w:pPr>
              <w:pStyle w:val="bullets"/>
              <w:rPr>
                <w:sz w:val="21"/>
                <w:szCs w:val="21"/>
              </w:rPr>
            </w:pPr>
            <w:r w:rsidRPr="00450A30">
              <w:rPr>
                <w:sz w:val="21"/>
                <w:szCs w:val="21"/>
              </w:rPr>
              <w:t>dresses and undresses with little help</w:t>
            </w:r>
          </w:p>
          <w:p w14:paraId="5A6E5073" w14:textId="77777777" w:rsidR="00450A30" w:rsidRPr="00450A30" w:rsidRDefault="00450A30" w:rsidP="00450A30">
            <w:pPr>
              <w:pStyle w:val="bullets"/>
              <w:rPr>
                <w:sz w:val="21"/>
                <w:szCs w:val="21"/>
              </w:rPr>
            </w:pPr>
            <w:r w:rsidRPr="00450A30">
              <w:rPr>
                <w:sz w:val="21"/>
                <w:szCs w:val="21"/>
              </w:rPr>
              <w:t>hops, jumps and runs with ease</w:t>
            </w:r>
          </w:p>
          <w:p w14:paraId="55112DEF" w14:textId="77777777" w:rsidR="00450A30" w:rsidRPr="00450A30" w:rsidRDefault="00450A30" w:rsidP="00450A30">
            <w:pPr>
              <w:pStyle w:val="bullets"/>
              <w:rPr>
                <w:sz w:val="21"/>
                <w:szCs w:val="21"/>
              </w:rPr>
            </w:pPr>
            <w:r w:rsidRPr="00450A30">
              <w:rPr>
                <w:sz w:val="21"/>
                <w:szCs w:val="21"/>
              </w:rPr>
              <w:t>climbs steps with alternating feet</w:t>
            </w:r>
          </w:p>
          <w:p w14:paraId="0F1C01B8" w14:textId="77777777" w:rsidR="00450A30" w:rsidRPr="00450A30" w:rsidRDefault="00450A30" w:rsidP="00450A30">
            <w:pPr>
              <w:pStyle w:val="bullets"/>
              <w:rPr>
                <w:sz w:val="21"/>
                <w:szCs w:val="21"/>
              </w:rPr>
            </w:pPr>
            <w:r w:rsidRPr="00450A30">
              <w:rPr>
                <w:sz w:val="21"/>
                <w:szCs w:val="21"/>
              </w:rPr>
              <w:t>gallops and skips by leading with one foot</w:t>
            </w:r>
          </w:p>
          <w:p w14:paraId="407AA5CB" w14:textId="77777777" w:rsidR="00450A30" w:rsidRPr="00450A30" w:rsidRDefault="00450A30" w:rsidP="00450A30">
            <w:pPr>
              <w:pStyle w:val="bullets"/>
              <w:rPr>
                <w:sz w:val="21"/>
                <w:szCs w:val="21"/>
              </w:rPr>
            </w:pPr>
            <w:r w:rsidRPr="00450A30">
              <w:rPr>
                <w:sz w:val="21"/>
                <w:szCs w:val="21"/>
              </w:rPr>
              <w:t>transfers weight forward to throw ball</w:t>
            </w:r>
          </w:p>
          <w:p w14:paraId="3C372E32" w14:textId="77777777" w:rsidR="00450A30" w:rsidRPr="00450A30" w:rsidRDefault="00450A30" w:rsidP="00450A30">
            <w:pPr>
              <w:pStyle w:val="bullets"/>
              <w:rPr>
                <w:sz w:val="21"/>
                <w:szCs w:val="21"/>
              </w:rPr>
            </w:pPr>
            <w:r w:rsidRPr="00450A30">
              <w:rPr>
                <w:sz w:val="21"/>
                <w:szCs w:val="21"/>
              </w:rPr>
              <w:t>attempts to catch ball with hands</w:t>
            </w:r>
          </w:p>
          <w:p w14:paraId="2BF3F8A6" w14:textId="77777777" w:rsidR="00450A30" w:rsidRPr="00450A30" w:rsidRDefault="00450A30" w:rsidP="00450A30">
            <w:pPr>
              <w:pStyle w:val="bullets"/>
              <w:rPr>
                <w:sz w:val="21"/>
                <w:szCs w:val="21"/>
              </w:rPr>
            </w:pPr>
            <w:r w:rsidRPr="00450A30">
              <w:rPr>
                <w:sz w:val="21"/>
                <w:szCs w:val="21"/>
              </w:rPr>
              <w:t>climbs playground equipment with increasing agility</w:t>
            </w:r>
          </w:p>
          <w:p w14:paraId="4996D2E5" w14:textId="77777777" w:rsidR="00450A30" w:rsidRPr="00450A30" w:rsidRDefault="00450A30" w:rsidP="00450A30">
            <w:pPr>
              <w:pStyle w:val="bullets"/>
              <w:rPr>
                <w:sz w:val="21"/>
                <w:szCs w:val="21"/>
              </w:rPr>
            </w:pPr>
            <w:r w:rsidRPr="00450A30">
              <w:rPr>
                <w:sz w:val="21"/>
                <w:szCs w:val="21"/>
              </w:rPr>
              <w:t>holds crayon/pencil etc. between thumb and first two fingers</w:t>
            </w:r>
          </w:p>
          <w:p w14:paraId="3A2565D2" w14:textId="77777777" w:rsidR="00450A30" w:rsidRPr="00450A30" w:rsidRDefault="00450A30" w:rsidP="00450A30">
            <w:pPr>
              <w:pStyle w:val="bullets"/>
              <w:rPr>
                <w:sz w:val="21"/>
                <w:szCs w:val="21"/>
              </w:rPr>
            </w:pPr>
            <w:r w:rsidRPr="00450A30">
              <w:rPr>
                <w:sz w:val="21"/>
                <w:szCs w:val="21"/>
              </w:rPr>
              <w:t>exhibits hand preference</w:t>
            </w:r>
          </w:p>
          <w:p w14:paraId="47BFFFD5" w14:textId="77777777" w:rsidR="00450A30" w:rsidRPr="00450A30" w:rsidRDefault="00450A30" w:rsidP="00450A30">
            <w:pPr>
              <w:pStyle w:val="bullets"/>
              <w:rPr>
                <w:sz w:val="21"/>
                <w:szCs w:val="21"/>
              </w:rPr>
            </w:pPr>
            <w:r w:rsidRPr="00450A30">
              <w:rPr>
                <w:sz w:val="21"/>
                <w:szCs w:val="21"/>
              </w:rPr>
              <w:t>imitates variety of shapes in drawing, e.g. circles</w:t>
            </w:r>
          </w:p>
          <w:p w14:paraId="2BC6605A" w14:textId="77777777" w:rsidR="00450A30" w:rsidRPr="00450A30" w:rsidRDefault="00450A30" w:rsidP="00450A30">
            <w:pPr>
              <w:pStyle w:val="bullets"/>
              <w:rPr>
                <w:sz w:val="21"/>
                <w:szCs w:val="21"/>
              </w:rPr>
            </w:pPr>
            <w:r w:rsidRPr="00450A30">
              <w:rPr>
                <w:sz w:val="21"/>
                <w:szCs w:val="21"/>
              </w:rPr>
              <w:t>independently cuts paper with scissors</w:t>
            </w:r>
          </w:p>
          <w:p w14:paraId="746B2B98" w14:textId="77777777" w:rsidR="00450A30" w:rsidRPr="00450A30" w:rsidRDefault="00450A30" w:rsidP="00450A30">
            <w:pPr>
              <w:pStyle w:val="bullets"/>
              <w:rPr>
                <w:sz w:val="21"/>
                <w:szCs w:val="21"/>
              </w:rPr>
            </w:pPr>
            <w:r w:rsidRPr="00450A30">
              <w:rPr>
                <w:sz w:val="21"/>
                <w:szCs w:val="21"/>
              </w:rPr>
              <w:t>toilet themselves</w:t>
            </w:r>
          </w:p>
          <w:p w14:paraId="4E744A53" w14:textId="77777777" w:rsidR="00450A30" w:rsidRPr="00450A30" w:rsidRDefault="00450A30" w:rsidP="00450A30">
            <w:pPr>
              <w:pStyle w:val="bullets"/>
              <w:rPr>
                <w:sz w:val="21"/>
                <w:szCs w:val="21"/>
              </w:rPr>
            </w:pPr>
            <w:r w:rsidRPr="00450A30">
              <w:rPr>
                <w:sz w:val="21"/>
                <w:szCs w:val="21"/>
              </w:rPr>
              <w:t>feeds self with minimum spills</w:t>
            </w:r>
          </w:p>
          <w:p w14:paraId="5E541F67" w14:textId="77777777" w:rsidR="00450A30" w:rsidRPr="00450A30" w:rsidRDefault="00450A30" w:rsidP="00450A30">
            <w:pPr>
              <w:pStyle w:val="bullets"/>
              <w:rPr>
                <w:sz w:val="21"/>
                <w:szCs w:val="21"/>
              </w:rPr>
            </w:pPr>
            <w:r w:rsidRPr="00450A30">
              <w:rPr>
                <w:sz w:val="21"/>
                <w:szCs w:val="21"/>
              </w:rPr>
              <w:t>dresses/undresses with minimal assistance</w:t>
            </w:r>
          </w:p>
          <w:p w14:paraId="5C4596AC" w14:textId="77777777" w:rsidR="00450A30" w:rsidRPr="00450A30" w:rsidRDefault="00450A30" w:rsidP="00450A30">
            <w:pPr>
              <w:pStyle w:val="bullets"/>
              <w:rPr>
                <w:sz w:val="21"/>
                <w:szCs w:val="21"/>
              </w:rPr>
            </w:pPr>
            <w:r w:rsidRPr="00450A30">
              <w:rPr>
                <w:sz w:val="21"/>
                <w:szCs w:val="21"/>
              </w:rPr>
              <w:t>walks and runs more smoothly</w:t>
            </w:r>
          </w:p>
          <w:p w14:paraId="74B21FAB" w14:textId="77777777" w:rsidR="00450A30" w:rsidRPr="00450A30" w:rsidRDefault="00450A30" w:rsidP="00450A30">
            <w:pPr>
              <w:pStyle w:val="bullets"/>
              <w:rPr>
                <w:sz w:val="21"/>
                <w:szCs w:val="21"/>
              </w:rPr>
            </w:pPr>
            <w:r w:rsidRPr="00450A30">
              <w:rPr>
                <w:sz w:val="21"/>
                <w:szCs w:val="21"/>
              </w:rPr>
              <w:t>enjoys learning simple rhythm and movement routines</w:t>
            </w:r>
          </w:p>
          <w:p w14:paraId="7075E57E" w14:textId="77777777" w:rsidR="00450A30" w:rsidRPr="00450A30" w:rsidRDefault="00450A30" w:rsidP="00450A30">
            <w:pPr>
              <w:pStyle w:val="bullets"/>
              <w:rPr>
                <w:sz w:val="21"/>
                <w:szCs w:val="21"/>
              </w:rPr>
            </w:pPr>
            <w:r w:rsidRPr="00450A30">
              <w:rPr>
                <w:sz w:val="21"/>
                <w:szCs w:val="21"/>
              </w:rPr>
              <w:t>develops ability to toilet train at night</w:t>
            </w:r>
          </w:p>
        </w:tc>
        <w:tc>
          <w:tcPr>
            <w:tcW w:w="3533" w:type="dxa"/>
            <w:tcBorders>
              <w:top w:val="single" w:sz="6" w:space="0" w:color="E87008"/>
              <w:left w:val="single" w:sz="6" w:space="0" w:color="E87008"/>
              <w:bottom w:val="single" w:sz="6" w:space="0" w:color="E87008"/>
              <w:right w:val="single" w:sz="6" w:space="0" w:color="E87008"/>
            </w:tcBorders>
            <w:tcMar>
              <w:top w:w="113" w:type="dxa"/>
              <w:left w:w="108" w:type="dxa"/>
              <w:bottom w:w="113" w:type="dxa"/>
              <w:right w:w="108" w:type="dxa"/>
            </w:tcMar>
          </w:tcPr>
          <w:p w14:paraId="75F21512" w14:textId="77777777" w:rsidR="00450A30" w:rsidRPr="00450A30" w:rsidRDefault="00450A30" w:rsidP="00450A30">
            <w:pPr>
              <w:pStyle w:val="col3"/>
              <w:rPr>
                <w:rFonts w:ascii="ArialMT" w:hAnsi="ArialMT" w:cs="ArialMT"/>
              </w:rPr>
            </w:pPr>
            <w:r w:rsidRPr="008B5EDA">
              <w:rPr>
                <w:b/>
              </w:rPr>
              <w:t>EYLF Outcome 3:</w:t>
            </w:r>
            <w:r w:rsidRPr="00450A30">
              <w:rPr>
                <w:rFonts w:ascii="GillSansMT" w:hAnsi="GillSansMT"/>
              </w:rPr>
              <w:t xml:space="preserve"> Children have a strong sense of wellbeing - Children take increasing responsibility for their own health and physical wellbeing. E.g. “Promote continuity of children’s personal health and hygiene by sharing ownership of routines and schedules with children, families and the community.” (p.32)</w:t>
            </w:r>
          </w:p>
          <w:p w14:paraId="631F4EF2" w14:textId="77777777" w:rsidR="00450A30" w:rsidRPr="00450A30" w:rsidRDefault="00450A30" w:rsidP="008B5EDA">
            <w:pPr>
              <w:pStyle w:val="col1orange"/>
              <w:rPr>
                <w:rFonts w:ascii="GillSansMT-Bold" w:hAnsi="GillSansMT-Bold"/>
                <w:color w:val="E87008"/>
              </w:rPr>
            </w:pPr>
            <w:r w:rsidRPr="008B5EDA">
              <w:t>NQS:  Areas 1, 2, 3, 5, 6</w:t>
            </w:r>
          </w:p>
        </w:tc>
      </w:tr>
      <w:tr w:rsidR="00450A30" w:rsidRPr="00450A30" w14:paraId="22CF89DA" w14:textId="77777777" w:rsidTr="008B5EDA">
        <w:trPr>
          <w:trHeight w:val="60"/>
        </w:trPr>
        <w:tc>
          <w:tcPr>
            <w:tcW w:w="2268" w:type="dxa"/>
            <w:tcBorders>
              <w:top w:val="single" w:sz="6" w:space="0" w:color="E87008"/>
              <w:left w:val="single" w:sz="6" w:space="0" w:color="E87008"/>
              <w:bottom w:val="single" w:sz="6" w:space="0" w:color="E87008"/>
              <w:right w:val="single" w:sz="6" w:space="0" w:color="E87008"/>
            </w:tcBorders>
            <w:tcMar>
              <w:top w:w="113" w:type="dxa"/>
              <w:left w:w="108" w:type="dxa"/>
              <w:bottom w:w="113" w:type="dxa"/>
              <w:right w:w="108" w:type="dxa"/>
            </w:tcMar>
          </w:tcPr>
          <w:p w14:paraId="696AF9EB" w14:textId="77777777" w:rsidR="00450A30" w:rsidRPr="00450A30" w:rsidRDefault="00450A30" w:rsidP="00450A30">
            <w:pPr>
              <w:pStyle w:val="col1orange"/>
              <w:rPr>
                <w:rFonts w:ascii="GillSansMT-Bold" w:hAnsi="GillSansMT-Bold"/>
                <w:color w:val="E87008"/>
              </w:rPr>
            </w:pPr>
            <w:r w:rsidRPr="00450A30">
              <w:t>Social</w:t>
            </w:r>
          </w:p>
        </w:tc>
        <w:tc>
          <w:tcPr>
            <w:tcW w:w="4405" w:type="dxa"/>
            <w:tcBorders>
              <w:top w:val="single" w:sz="6" w:space="0" w:color="E87008"/>
              <w:left w:val="single" w:sz="6" w:space="0" w:color="E87008"/>
              <w:bottom w:val="single" w:sz="6" w:space="0" w:color="E87008"/>
              <w:right w:val="single" w:sz="6" w:space="0" w:color="E87008"/>
            </w:tcBorders>
            <w:tcMar>
              <w:top w:w="113" w:type="dxa"/>
              <w:left w:w="108" w:type="dxa"/>
              <w:bottom w:w="113" w:type="dxa"/>
              <w:right w:w="108" w:type="dxa"/>
            </w:tcMar>
          </w:tcPr>
          <w:p w14:paraId="4802AB39" w14:textId="77777777" w:rsidR="00450A30" w:rsidRPr="00450A30" w:rsidRDefault="00450A30" w:rsidP="00450A30">
            <w:pPr>
              <w:pStyle w:val="bullets"/>
              <w:rPr>
                <w:sz w:val="21"/>
                <w:szCs w:val="21"/>
              </w:rPr>
            </w:pPr>
            <w:r w:rsidRPr="00450A30">
              <w:rPr>
                <w:sz w:val="21"/>
                <w:szCs w:val="21"/>
              </w:rPr>
              <w:t>enjoys playing with other children</w:t>
            </w:r>
          </w:p>
          <w:p w14:paraId="296F9767" w14:textId="77777777" w:rsidR="00450A30" w:rsidRPr="00450A30" w:rsidRDefault="00450A30" w:rsidP="00450A30">
            <w:pPr>
              <w:pStyle w:val="bullets"/>
              <w:rPr>
                <w:sz w:val="21"/>
                <w:szCs w:val="21"/>
              </w:rPr>
            </w:pPr>
            <w:r w:rsidRPr="00450A30">
              <w:rPr>
                <w:sz w:val="21"/>
                <w:szCs w:val="21"/>
              </w:rPr>
              <w:t>may have a particular friend</w:t>
            </w:r>
          </w:p>
          <w:p w14:paraId="39102143" w14:textId="77777777" w:rsidR="00450A30" w:rsidRPr="00450A30" w:rsidRDefault="00450A30" w:rsidP="00450A30">
            <w:pPr>
              <w:pStyle w:val="bullets"/>
              <w:rPr>
                <w:sz w:val="21"/>
                <w:szCs w:val="21"/>
              </w:rPr>
            </w:pPr>
            <w:r w:rsidRPr="00450A30">
              <w:rPr>
                <w:sz w:val="21"/>
                <w:szCs w:val="21"/>
              </w:rPr>
              <w:t>shares, smiles and cooperates with peers</w:t>
            </w:r>
          </w:p>
          <w:p w14:paraId="3AD8CED2" w14:textId="77777777" w:rsidR="00450A30" w:rsidRPr="00450A30" w:rsidRDefault="00450A30" w:rsidP="00450A30">
            <w:pPr>
              <w:pStyle w:val="bullets"/>
              <w:rPr>
                <w:sz w:val="21"/>
                <w:szCs w:val="21"/>
              </w:rPr>
            </w:pPr>
            <w:r w:rsidRPr="00450A30">
              <w:rPr>
                <w:sz w:val="21"/>
                <w:szCs w:val="21"/>
              </w:rPr>
              <w:t>jointly manipulates objects with one or two other peers</w:t>
            </w:r>
          </w:p>
          <w:p w14:paraId="2A833312" w14:textId="77777777" w:rsidR="00450A30" w:rsidRPr="00450A30" w:rsidRDefault="00450A30" w:rsidP="00450A30">
            <w:pPr>
              <w:pStyle w:val="bullets"/>
              <w:rPr>
                <w:sz w:val="21"/>
                <w:szCs w:val="21"/>
              </w:rPr>
            </w:pPr>
            <w:r w:rsidRPr="00450A30">
              <w:rPr>
                <w:sz w:val="21"/>
                <w:szCs w:val="21"/>
              </w:rPr>
              <w:t>develops independence and social skills they will use for learning and getting on with others at preschool and school</w:t>
            </w:r>
          </w:p>
        </w:tc>
        <w:tc>
          <w:tcPr>
            <w:tcW w:w="3533" w:type="dxa"/>
            <w:tcBorders>
              <w:top w:val="single" w:sz="6" w:space="0" w:color="E87008"/>
              <w:left w:val="single" w:sz="6" w:space="0" w:color="E87008"/>
              <w:bottom w:val="single" w:sz="6" w:space="0" w:color="E87008"/>
              <w:right w:val="single" w:sz="6" w:space="0" w:color="E87008"/>
            </w:tcBorders>
            <w:tcMar>
              <w:top w:w="113" w:type="dxa"/>
              <w:left w:w="108" w:type="dxa"/>
              <w:bottom w:w="113" w:type="dxa"/>
              <w:right w:w="108" w:type="dxa"/>
            </w:tcMar>
          </w:tcPr>
          <w:p w14:paraId="064AF8C8" w14:textId="309F8BC5" w:rsidR="00450A30" w:rsidRPr="00450A30" w:rsidRDefault="00450A30" w:rsidP="00450A30">
            <w:pPr>
              <w:pStyle w:val="col3"/>
              <w:rPr>
                <w:rFonts w:ascii="ArialMT" w:hAnsi="ArialMT" w:cs="ArialMT"/>
              </w:rPr>
            </w:pPr>
            <w:r w:rsidRPr="008B5EDA">
              <w:rPr>
                <w:b/>
              </w:rPr>
              <w:t>EYLF Outcome 1:</w:t>
            </w:r>
            <w:r w:rsidRPr="00450A30">
              <w:rPr>
                <w:rFonts w:ascii="GillSansMT" w:hAnsi="GillSansMT"/>
              </w:rPr>
              <w:t xml:space="preserve"> Children have a strong sense of identity - Children learn to interact in relation to others with care, empathy and respect.  E.g.” express a wide range of emotions, thou</w:t>
            </w:r>
            <w:r w:rsidR="008B5EDA">
              <w:rPr>
                <w:rFonts w:ascii="GillSansMT" w:hAnsi="GillSansMT"/>
              </w:rPr>
              <w:t xml:space="preserve">ghts and views constructively.” </w:t>
            </w:r>
            <w:r w:rsidRPr="00450A30">
              <w:rPr>
                <w:rFonts w:ascii="GillSansMT" w:hAnsi="GillSansMT"/>
              </w:rPr>
              <w:t>(p.24)</w:t>
            </w:r>
          </w:p>
          <w:p w14:paraId="0536CFD3" w14:textId="77777777" w:rsidR="00450A30" w:rsidRPr="00450A30" w:rsidRDefault="00450A30" w:rsidP="008B5EDA">
            <w:pPr>
              <w:pStyle w:val="col1orange"/>
              <w:rPr>
                <w:rFonts w:ascii="GillSansMT-Bold" w:hAnsi="GillSansMT-Bold"/>
                <w:color w:val="E87008"/>
              </w:rPr>
            </w:pPr>
            <w:r w:rsidRPr="008B5EDA">
              <w:t>NQS:  Areas 1, 5, 6</w:t>
            </w:r>
          </w:p>
        </w:tc>
      </w:tr>
      <w:tr w:rsidR="00450A30" w:rsidRPr="00450A30" w14:paraId="635D69EB" w14:textId="77777777" w:rsidTr="008B5EDA">
        <w:trPr>
          <w:trHeight w:val="60"/>
        </w:trPr>
        <w:tc>
          <w:tcPr>
            <w:tcW w:w="2268" w:type="dxa"/>
            <w:tcBorders>
              <w:top w:val="single" w:sz="6" w:space="0" w:color="E87008"/>
              <w:left w:val="single" w:sz="6" w:space="0" w:color="E87008"/>
              <w:bottom w:val="single" w:sz="6" w:space="0" w:color="E87008"/>
              <w:right w:val="single" w:sz="6" w:space="0" w:color="E87008"/>
            </w:tcBorders>
            <w:tcMar>
              <w:top w:w="113" w:type="dxa"/>
              <w:left w:w="108" w:type="dxa"/>
              <w:bottom w:w="113" w:type="dxa"/>
              <w:right w:w="108" w:type="dxa"/>
            </w:tcMar>
          </w:tcPr>
          <w:p w14:paraId="0EE82C84" w14:textId="77777777" w:rsidR="00450A30" w:rsidRPr="00450A30" w:rsidRDefault="00450A30" w:rsidP="00450A30">
            <w:pPr>
              <w:pStyle w:val="col1orange"/>
            </w:pPr>
            <w:r w:rsidRPr="00450A30">
              <w:t>Emotional</w:t>
            </w:r>
          </w:p>
        </w:tc>
        <w:tc>
          <w:tcPr>
            <w:tcW w:w="4405" w:type="dxa"/>
            <w:tcBorders>
              <w:top w:val="single" w:sz="6" w:space="0" w:color="E87008"/>
              <w:left w:val="single" w:sz="6" w:space="0" w:color="E87008"/>
              <w:bottom w:val="single" w:sz="6" w:space="0" w:color="E87008"/>
              <w:right w:val="single" w:sz="6" w:space="0" w:color="E87008"/>
            </w:tcBorders>
            <w:tcMar>
              <w:top w:w="113" w:type="dxa"/>
              <w:left w:w="108" w:type="dxa"/>
              <w:bottom w:w="113" w:type="dxa"/>
              <w:right w:w="108" w:type="dxa"/>
            </w:tcMar>
          </w:tcPr>
          <w:p w14:paraId="7C007FE4" w14:textId="77777777" w:rsidR="00450A30" w:rsidRPr="00450A30" w:rsidRDefault="00450A30" w:rsidP="00450A30">
            <w:pPr>
              <w:pStyle w:val="bullets"/>
              <w:rPr>
                <w:sz w:val="21"/>
                <w:szCs w:val="21"/>
              </w:rPr>
            </w:pPr>
            <w:r w:rsidRPr="00450A30">
              <w:rPr>
                <w:sz w:val="21"/>
                <w:szCs w:val="21"/>
              </w:rPr>
              <w:t>understands when someone is hurt and comforts them</w:t>
            </w:r>
          </w:p>
          <w:p w14:paraId="3A375A05" w14:textId="77777777" w:rsidR="00450A30" w:rsidRPr="00450A30" w:rsidRDefault="00450A30" w:rsidP="00450A30">
            <w:pPr>
              <w:pStyle w:val="bullets"/>
              <w:rPr>
                <w:sz w:val="21"/>
                <w:szCs w:val="21"/>
              </w:rPr>
            </w:pPr>
            <w:r w:rsidRPr="00450A30">
              <w:rPr>
                <w:sz w:val="21"/>
                <w:szCs w:val="21"/>
              </w:rPr>
              <w:t>attains gender stability (sure she/he is a girl/boy)</w:t>
            </w:r>
          </w:p>
          <w:p w14:paraId="788545F5" w14:textId="77777777" w:rsidR="00450A30" w:rsidRPr="00450A30" w:rsidRDefault="00450A30" w:rsidP="00450A30">
            <w:pPr>
              <w:pStyle w:val="bullets"/>
              <w:rPr>
                <w:sz w:val="21"/>
                <w:szCs w:val="21"/>
              </w:rPr>
            </w:pPr>
            <w:r w:rsidRPr="00450A30">
              <w:rPr>
                <w:sz w:val="21"/>
                <w:szCs w:val="21"/>
              </w:rPr>
              <w:t>may show stronger preference for same-sex playmates</w:t>
            </w:r>
          </w:p>
          <w:p w14:paraId="2BD9C789" w14:textId="77777777" w:rsidR="00450A30" w:rsidRPr="00450A30" w:rsidRDefault="00450A30" w:rsidP="00450A30">
            <w:pPr>
              <w:pStyle w:val="bullets"/>
              <w:rPr>
                <w:sz w:val="21"/>
                <w:szCs w:val="21"/>
              </w:rPr>
            </w:pPr>
            <w:r w:rsidRPr="00450A30">
              <w:rPr>
                <w:sz w:val="21"/>
                <w:szCs w:val="21"/>
              </w:rPr>
              <w:t>may enforce gender-role norms with peers</w:t>
            </w:r>
          </w:p>
          <w:p w14:paraId="5CC88C3D" w14:textId="77777777" w:rsidR="00450A30" w:rsidRPr="00450A30" w:rsidRDefault="00450A30" w:rsidP="00450A30">
            <w:pPr>
              <w:pStyle w:val="bullets"/>
              <w:rPr>
                <w:sz w:val="21"/>
                <w:szCs w:val="21"/>
              </w:rPr>
            </w:pPr>
            <w:r w:rsidRPr="00450A30">
              <w:rPr>
                <w:sz w:val="21"/>
                <w:szCs w:val="21"/>
              </w:rPr>
              <w:t>may show bouts of aggression with peers</w:t>
            </w:r>
          </w:p>
          <w:p w14:paraId="14B8E637" w14:textId="77777777" w:rsidR="00450A30" w:rsidRPr="00450A30" w:rsidRDefault="00450A30" w:rsidP="00450A30">
            <w:pPr>
              <w:pStyle w:val="bullets"/>
              <w:rPr>
                <w:sz w:val="21"/>
                <w:szCs w:val="21"/>
              </w:rPr>
            </w:pPr>
            <w:r w:rsidRPr="00450A30">
              <w:rPr>
                <w:sz w:val="21"/>
                <w:szCs w:val="21"/>
              </w:rPr>
              <w:t>likes to give and receive affection from parents</w:t>
            </w:r>
          </w:p>
          <w:p w14:paraId="14648E98" w14:textId="77777777" w:rsidR="00450A30" w:rsidRPr="00450A30" w:rsidRDefault="00450A30" w:rsidP="00450A30">
            <w:pPr>
              <w:pStyle w:val="bullets"/>
              <w:rPr>
                <w:sz w:val="21"/>
                <w:szCs w:val="21"/>
              </w:rPr>
            </w:pPr>
            <w:r w:rsidRPr="00450A30">
              <w:rPr>
                <w:sz w:val="21"/>
                <w:szCs w:val="21"/>
              </w:rPr>
              <w:t>may praise themselves and be boastful</w:t>
            </w:r>
          </w:p>
        </w:tc>
        <w:tc>
          <w:tcPr>
            <w:tcW w:w="3533" w:type="dxa"/>
            <w:tcBorders>
              <w:top w:val="single" w:sz="6" w:space="0" w:color="E87008"/>
              <w:left w:val="single" w:sz="6" w:space="0" w:color="E87008"/>
              <w:bottom w:val="single" w:sz="6" w:space="0" w:color="E87008"/>
              <w:right w:val="single" w:sz="6" w:space="0" w:color="E87008"/>
            </w:tcBorders>
            <w:tcMar>
              <w:top w:w="113" w:type="dxa"/>
              <w:left w:w="108" w:type="dxa"/>
              <w:bottom w:w="113" w:type="dxa"/>
              <w:right w:w="108" w:type="dxa"/>
            </w:tcMar>
          </w:tcPr>
          <w:p w14:paraId="70BF230D" w14:textId="77777777" w:rsidR="00450A30" w:rsidRPr="00450A30" w:rsidRDefault="00450A30" w:rsidP="00450A30">
            <w:pPr>
              <w:pStyle w:val="col3"/>
              <w:rPr>
                <w:rFonts w:ascii="Arial-BoldMT" w:hAnsi="Arial-BoldMT" w:cs="Arial-BoldMT"/>
                <w:color w:val="C70A1C"/>
              </w:rPr>
            </w:pPr>
            <w:r w:rsidRPr="008B5EDA">
              <w:rPr>
                <w:b/>
              </w:rPr>
              <w:t>EYLF Outcome 2:</w:t>
            </w:r>
            <w:r w:rsidRPr="00450A30">
              <w:rPr>
                <w:rFonts w:ascii="GillSansMT" w:hAnsi="GillSansMT"/>
              </w:rPr>
              <w:t xml:space="preserve"> Children are connected with and contribute to their world - Children respond to diversity with respect.  E.g. “plan experiences and provide resources that broaden children’s perspectives and encourage appreciation of diversity.” (p.27)</w:t>
            </w:r>
          </w:p>
          <w:p w14:paraId="6FB08EA6" w14:textId="77777777" w:rsidR="00450A30" w:rsidRPr="00450A30" w:rsidRDefault="00450A30" w:rsidP="008B5EDA">
            <w:pPr>
              <w:pStyle w:val="col1orange"/>
              <w:rPr>
                <w:rFonts w:ascii="GillSansMT-Bold" w:hAnsi="GillSansMT-Bold"/>
                <w:color w:val="E87008"/>
              </w:rPr>
            </w:pPr>
            <w:r w:rsidRPr="008B5EDA">
              <w:t>NQS:  Areas 1, 2, 5, 6</w:t>
            </w:r>
          </w:p>
        </w:tc>
      </w:tr>
    </w:tbl>
    <w:p w14:paraId="1E740506" w14:textId="77777777" w:rsidR="008B5EDA" w:rsidRDefault="008B5EDA"/>
    <w:p w14:paraId="63F1682E" w14:textId="689A36AD" w:rsidR="008B5EDA" w:rsidRDefault="008B5EDA">
      <w:r w:rsidRPr="004B0749">
        <w:rPr>
          <w:noProof/>
          <w:color w:val="000000" w:themeColor="text1"/>
          <w:lang w:val="en-AU" w:eastAsia="en-AU"/>
        </w:rPr>
        <w:lastRenderedPageBreak/>
        <w:drawing>
          <wp:anchor distT="0" distB="0" distL="114300" distR="114300" simplePos="0" relativeHeight="251678720" behindDoc="1" locked="0" layoutInCell="1" allowOverlap="1" wp14:anchorId="7F30729F" wp14:editId="7C02AB54">
            <wp:simplePos x="0" y="0"/>
            <wp:positionH relativeFrom="column">
              <wp:posOffset>-457200</wp:posOffset>
            </wp:positionH>
            <wp:positionV relativeFrom="paragraph">
              <wp:posOffset>-571500</wp:posOffset>
            </wp:positionV>
            <wp:extent cx="7086600" cy="1601470"/>
            <wp:effectExtent l="0" t="0" r="0" b="0"/>
            <wp:wrapNone/>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flipH="1">
                      <a:off x="0" y="0"/>
                      <a:ext cx="7086600" cy="160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63AC64" w14:textId="77777777" w:rsidR="008B5EDA" w:rsidRDefault="008B5EDA"/>
    <w:p w14:paraId="3C18DB53" w14:textId="77777777" w:rsidR="008B5EDA" w:rsidRPr="002E731D" w:rsidRDefault="008B5EDA" w:rsidP="008B5EDA">
      <w:pPr>
        <w:pStyle w:val="mainhead1"/>
        <w:rPr>
          <w:rFonts w:ascii="Gill Sans Light" w:hAnsi="Gill Sans Light" w:cs="Gill Sans Light"/>
          <w:sz w:val="32"/>
          <w:szCs w:val="32"/>
        </w:rPr>
      </w:pPr>
      <w:r w:rsidRPr="002E731D">
        <w:rPr>
          <w:rFonts w:ascii="Gill Sans Light" w:hAnsi="Gill Sans Light" w:cs="Gill Sans Light"/>
          <w:sz w:val="32"/>
          <w:szCs w:val="32"/>
        </w:rPr>
        <w:t>Developmental milestones and the EYLF/NQS</w:t>
      </w:r>
    </w:p>
    <w:p w14:paraId="20A2C19E" w14:textId="254F2CF1" w:rsidR="008B5EDA" w:rsidRPr="002E731D" w:rsidRDefault="008B5EDA" w:rsidP="008B5EDA">
      <w:pPr>
        <w:pStyle w:val="mainheading"/>
        <w:rPr>
          <w:b w:val="0"/>
          <w:sz w:val="32"/>
          <w:szCs w:val="32"/>
        </w:rPr>
      </w:pPr>
      <w:r>
        <w:rPr>
          <w:b w:val="0"/>
          <w:sz w:val="32"/>
          <w:szCs w:val="32"/>
        </w:rPr>
        <w:t xml:space="preserve">3 to 5 years </w:t>
      </w:r>
      <w:r w:rsidRPr="002E731D">
        <w:rPr>
          <w:b w:val="0"/>
          <w:i/>
          <w:sz w:val="32"/>
          <w:szCs w:val="32"/>
        </w:rPr>
        <w:t>continued</w:t>
      </w:r>
    </w:p>
    <w:p w14:paraId="2E35D885" w14:textId="77777777" w:rsidR="008B5EDA" w:rsidRDefault="008B5EDA"/>
    <w:p w14:paraId="40D93A31" w14:textId="77777777" w:rsidR="008B5EDA" w:rsidRDefault="008B5EDA"/>
    <w:tbl>
      <w:tblPr>
        <w:tblW w:w="0" w:type="auto"/>
        <w:tblInd w:w="250" w:type="dxa"/>
        <w:tblLayout w:type="fixed"/>
        <w:tblCellMar>
          <w:left w:w="0" w:type="dxa"/>
          <w:right w:w="0" w:type="dxa"/>
        </w:tblCellMar>
        <w:tblLook w:val="0000" w:firstRow="0" w:lastRow="0" w:firstColumn="0" w:lastColumn="0" w:noHBand="0" w:noVBand="0"/>
      </w:tblPr>
      <w:tblGrid>
        <w:gridCol w:w="2268"/>
        <w:gridCol w:w="4678"/>
        <w:gridCol w:w="3260"/>
      </w:tblGrid>
      <w:tr w:rsidR="008B5EDA" w:rsidRPr="00450A30" w14:paraId="6B6FAC8C" w14:textId="77777777" w:rsidTr="008B5EDA">
        <w:trPr>
          <w:trHeight w:val="60"/>
          <w:tblHeader/>
        </w:trPr>
        <w:tc>
          <w:tcPr>
            <w:tcW w:w="2268" w:type="dxa"/>
            <w:tcBorders>
              <w:top w:val="single" w:sz="6" w:space="0" w:color="E87008"/>
              <w:left w:val="single" w:sz="6" w:space="0" w:color="E87008"/>
              <w:bottom w:val="single" w:sz="6" w:space="0" w:color="E87008"/>
              <w:right w:val="single" w:sz="6" w:space="0" w:color="E87008"/>
            </w:tcBorders>
            <w:shd w:val="solid" w:color="E87008" w:fill="auto"/>
            <w:tcMar>
              <w:top w:w="113" w:type="dxa"/>
              <w:left w:w="108" w:type="dxa"/>
              <w:bottom w:w="113" w:type="dxa"/>
              <w:right w:w="108" w:type="dxa"/>
            </w:tcMar>
            <w:vAlign w:val="center"/>
          </w:tcPr>
          <w:p w14:paraId="5B466892" w14:textId="77777777" w:rsidR="008B5EDA" w:rsidRPr="00450A30" w:rsidRDefault="008B5EDA" w:rsidP="004B6B95">
            <w:pPr>
              <w:pStyle w:val="tabletophead"/>
              <w:rPr>
                <w:rFonts w:cs="Times New Roman"/>
              </w:rPr>
            </w:pPr>
            <w:r w:rsidRPr="00450A30">
              <w:t>Developmental Area</w:t>
            </w:r>
          </w:p>
        </w:tc>
        <w:tc>
          <w:tcPr>
            <w:tcW w:w="4678" w:type="dxa"/>
            <w:tcBorders>
              <w:top w:val="single" w:sz="6" w:space="0" w:color="E87008"/>
              <w:left w:val="single" w:sz="6" w:space="0" w:color="E87008"/>
              <w:bottom w:val="single" w:sz="6" w:space="0" w:color="E87008"/>
              <w:right w:val="single" w:sz="6" w:space="0" w:color="E87008"/>
            </w:tcBorders>
            <w:shd w:val="solid" w:color="E87008" w:fill="auto"/>
            <w:tcMar>
              <w:top w:w="113" w:type="dxa"/>
              <w:left w:w="108" w:type="dxa"/>
              <w:bottom w:w="113" w:type="dxa"/>
              <w:right w:w="108" w:type="dxa"/>
            </w:tcMar>
            <w:vAlign w:val="center"/>
          </w:tcPr>
          <w:p w14:paraId="37267EC2" w14:textId="77777777" w:rsidR="008B5EDA" w:rsidRPr="00450A30" w:rsidRDefault="008B5EDA" w:rsidP="004B6B95">
            <w:pPr>
              <w:pStyle w:val="tabletophead"/>
              <w:rPr>
                <w:rFonts w:cs="Times New Roman"/>
              </w:rPr>
            </w:pPr>
            <w:r w:rsidRPr="00450A30">
              <w:t>Observe</w:t>
            </w:r>
          </w:p>
        </w:tc>
        <w:tc>
          <w:tcPr>
            <w:tcW w:w="3260" w:type="dxa"/>
            <w:tcBorders>
              <w:top w:val="single" w:sz="6" w:space="0" w:color="E87008"/>
              <w:left w:val="single" w:sz="6" w:space="0" w:color="E87008"/>
              <w:bottom w:val="single" w:sz="6" w:space="0" w:color="E87008"/>
              <w:right w:val="single" w:sz="6" w:space="0" w:color="E87008"/>
            </w:tcBorders>
            <w:shd w:val="solid" w:color="E87008" w:fill="auto"/>
            <w:tcMar>
              <w:top w:w="113" w:type="dxa"/>
              <w:left w:w="108" w:type="dxa"/>
              <w:bottom w:w="113" w:type="dxa"/>
              <w:right w:w="108" w:type="dxa"/>
            </w:tcMar>
            <w:vAlign w:val="center"/>
          </w:tcPr>
          <w:p w14:paraId="5AD9AA86" w14:textId="77777777" w:rsidR="008B5EDA" w:rsidRPr="00450A30" w:rsidRDefault="008B5EDA" w:rsidP="004B6B95">
            <w:pPr>
              <w:pStyle w:val="tabletophead"/>
              <w:rPr>
                <w:rFonts w:cs="Times New Roman"/>
              </w:rPr>
            </w:pPr>
            <w:r w:rsidRPr="00450A30">
              <w:t>Examples of Links to EYLF/NQS</w:t>
            </w:r>
          </w:p>
        </w:tc>
      </w:tr>
      <w:tr w:rsidR="00450A30" w:rsidRPr="00450A30" w14:paraId="7E67F626" w14:textId="77777777" w:rsidTr="008B5EDA">
        <w:trPr>
          <w:trHeight w:val="60"/>
        </w:trPr>
        <w:tc>
          <w:tcPr>
            <w:tcW w:w="2268" w:type="dxa"/>
            <w:tcBorders>
              <w:top w:val="single" w:sz="6" w:space="0" w:color="E87008"/>
              <w:left w:val="single" w:sz="6" w:space="0" w:color="E87008"/>
              <w:bottom w:val="single" w:sz="6" w:space="0" w:color="E87008"/>
              <w:right w:val="single" w:sz="6" w:space="0" w:color="E87008"/>
            </w:tcBorders>
            <w:tcMar>
              <w:top w:w="113" w:type="dxa"/>
              <w:left w:w="108" w:type="dxa"/>
              <w:bottom w:w="113" w:type="dxa"/>
              <w:right w:w="108" w:type="dxa"/>
            </w:tcMar>
          </w:tcPr>
          <w:p w14:paraId="11B540B4" w14:textId="77777777" w:rsidR="00450A30" w:rsidRPr="00450A30" w:rsidRDefault="00450A30" w:rsidP="00450A30">
            <w:pPr>
              <w:pStyle w:val="col1orange"/>
            </w:pPr>
            <w:r w:rsidRPr="00450A30">
              <w:t>Cognitive</w:t>
            </w:r>
          </w:p>
        </w:tc>
        <w:tc>
          <w:tcPr>
            <w:tcW w:w="4678" w:type="dxa"/>
            <w:tcBorders>
              <w:top w:val="single" w:sz="6" w:space="0" w:color="E87008"/>
              <w:left w:val="single" w:sz="6" w:space="0" w:color="E87008"/>
              <w:bottom w:val="single" w:sz="6" w:space="0" w:color="E87008"/>
              <w:right w:val="single" w:sz="6" w:space="0" w:color="E87008"/>
            </w:tcBorders>
            <w:tcMar>
              <w:top w:w="113" w:type="dxa"/>
              <w:left w:w="108" w:type="dxa"/>
              <w:bottom w:w="113" w:type="dxa"/>
              <w:right w:w="108" w:type="dxa"/>
            </w:tcMar>
          </w:tcPr>
          <w:p w14:paraId="717FF52E" w14:textId="77777777" w:rsidR="00450A30" w:rsidRPr="00450A30" w:rsidRDefault="00450A30" w:rsidP="00BE6FDB">
            <w:pPr>
              <w:pStyle w:val="bullets"/>
              <w:spacing w:line="252" w:lineRule="auto"/>
              <w:rPr>
                <w:sz w:val="21"/>
                <w:szCs w:val="21"/>
              </w:rPr>
            </w:pPr>
            <w:r w:rsidRPr="00450A30">
              <w:rPr>
                <w:sz w:val="21"/>
                <w:szCs w:val="21"/>
              </w:rPr>
              <w:t>understands opposites (e.g. big/little) and positional words (middle, end)</w:t>
            </w:r>
          </w:p>
          <w:p w14:paraId="54EDE3F7" w14:textId="77777777" w:rsidR="00450A30" w:rsidRPr="00450A30" w:rsidRDefault="00450A30" w:rsidP="00BE6FDB">
            <w:pPr>
              <w:pStyle w:val="bullets"/>
              <w:spacing w:line="252" w:lineRule="auto"/>
              <w:rPr>
                <w:sz w:val="21"/>
                <w:szCs w:val="21"/>
              </w:rPr>
            </w:pPr>
            <w:r w:rsidRPr="00450A30">
              <w:rPr>
                <w:sz w:val="21"/>
                <w:szCs w:val="21"/>
              </w:rPr>
              <w:t>uses objects and materials to build or construct things, e.g. block tower, puzzle, clay, sand and water</w:t>
            </w:r>
          </w:p>
          <w:p w14:paraId="454F571E" w14:textId="77777777" w:rsidR="00450A30" w:rsidRPr="00450A30" w:rsidRDefault="00450A30" w:rsidP="00BE6FDB">
            <w:pPr>
              <w:pStyle w:val="bullets"/>
              <w:spacing w:line="252" w:lineRule="auto"/>
              <w:rPr>
                <w:sz w:val="21"/>
                <w:szCs w:val="21"/>
              </w:rPr>
            </w:pPr>
            <w:r w:rsidRPr="00450A30">
              <w:rPr>
                <w:sz w:val="21"/>
                <w:szCs w:val="21"/>
              </w:rPr>
              <w:t>builds tower eight to ten blocks</w:t>
            </w:r>
          </w:p>
          <w:p w14:paraId="0FCDF251" w14:textId="77777777" w:rsidR="00450A30" w:rsidRPr="00450A30" w:rsidRDefault="00450A30" w:rsidP="00BE6FDB">
            <w:pPr>
              <w:pStyle w:val="bullets"/>
              <w:spacing w:line="252" w:lineRule="auto"/>
              <w:rPr>
                <w:sz w:val="21"/>
                <w:szCs w:val="21"/>
              </w:rPr>
            </w:pPr>
            <w:r w:rsidRPr="00450A30">
              <w:rPr>
                <w:sz w:val="21"/>
                <w:szCs w:val="21"/>
              </w:rPr>
              <w:t>answers simple questions</w:t>
            </w:r>
          </w:p>
          <w:p w14:paraId="6AD5CDC9" w14:textId="77777777" w:rsidR="00450A30" w:rsidRPr="00450A30" w:rsidRDefault="00450A30" w:rsidP="00BE6FDB">
            <w:pPr>
              <w:pStyle w:val="bullets"/>
              <w:spacing w:line="252" w:lineRule="auto"/>
              <w:rPr>
                <w:sz w:val="21"/>
                <w:szCs w:val="21"/>
              </w:rPr>
            </w:pPr>
            <w:r w:rsidRPr="00450A30">
              <w:rPr>
                <w:sz w:val="21"/>
                <w:szCs w:val="21"/>
              </w:rPr>
              <w:t>counts five to ten things</w:t>
            </w:r>
          </w:p>
          <w:p w14:paraId="27449959" w14:textId="77777777" w:rsidR="00450A30" w:rsidRPr="00450A30" w:rsidRDefault="00450A30" w:rsidP="00BE6FDB">
            <w:pPr>
              <w:pStyle w:val="bullets"/>
              <w:spacing w:line="252" w:lineRule="auto"/>
              <w:rPr>
                <w:sz w:val="21"/>
                <w:szCs w:val="21"/>
              </w:rPr>
            </w:pPr>
            <w:r w:rsidRPr="00450A30">
              <w:rPr>
                <w:sz w:val="21"/>
                <w:szCs w:val="21"/>
              </w:rPr>
              <w:t>has a longer attention span</w:t>
            </w:r>
          </w:p>
          <w:p w14:paraId="0DBBB298" w14:textId="77777777" w:rsidR="00450A30" w:rsidRPr="00450A30" w:rsidRDefault="00450A30" w:rsidP="00BE6FDB">
            <w:pPr>
              <w:pStyle w:val="bullets"/>
              <w:spacing w:line="252" w:lineRule="auto"/>
              <w:rPr>
                <w:sz w:val="21"/>
                <w:szCs w:val="21"/>
              </w:rPr>
            </w:pPr>
            <w:r w:rsidRPr="00450A30">
              <w:rPr>
                <w:sz w:val="21"/>
                <w:szCs w:val="21"/>
              </w:rPr>
              <w:t xml:space="preserve">talks to self during play - to help guide what </w:t>
            </w:r>
            <w:r w:rsidRPr="00450A30">
              <w:rPr>
                <w:sz w:val="21"/>
                <w:szCs w:val="21"/>
              </w:rPr>
              <w:br/>
              <w:t>he/she does</w:t>
            </w:r>
          </w:p>
          <w:p w14:paraId="74BF1ABA" w14:textId="77777777" w:rsidR="00450A30" w:rsidRPr="00450A30" w:rsidRDefault="00450A30" w:rsidP="00BE6FDB">
            <w:pPr>
              <w:pStyle w:val="bullets"/>
              <w:spacing w:line="252" w:lineRule="auto"/>
              <w:rPr>
                <w:sz w:val="21"/>
                <w:szCs w:val="21"/>
              </w:rPr>
            </w:pPr>
            <w:r w:rsidRPr="00450A30">
              <w:rPr>
                <w:sz w:val="21"/>
                <w:szCs w:val="21"/>
              </w:rPr>
              <w:t>follows simple instructions</w:t>
            </w:r>
          </w:p>
          <w:p w14:paraId="62714389" w14:textId="77777777" w:rsidR="00450A30" w:rsidRPr="00450A30" w:rsidRDefault="00450A30" w:rsidP="00BE6FDB">
            <w:pPr>
              <w:pStyle w:val="bullets"/>
              <w:spacing w:line="252" w:lineRule="auto"/>
              <w:rPr>
                <w:sz w:val="21"/>
                <w:szCs w:val="21"/>
              </w:rPr>
            </w:pPr>
            <w:r w:rsidRPr="00450A30">
              <w:rPr>
                <w:sz w:val="21"/>
                <w:szCs w:val="21"/>
              </w:rPr>
              <w:t>follows simple rules and enjoys helping</w:t>
            </w:r>
          </w:p>
          <w:p w14:paraId="2E38C340" w14:textId="77777777" w:rsidR="00450A30" w:rsidRPr="00450A30" w:rsidRDefault="00450A30" w:rsidP="00BE6FDB">
            <w:pPr>
              <w:pStyle w:val="bullets"/>
              <w:spacing w:line="252" w:lineRule="auto"/>
              <w:rPr>
                <w:sz w:val="21"/>
                <w:szCs w:val="21"/>
              </w:rPr>
            </w:pPr>
            <w:r w:rsidRPr="00450A30">
              <w:rPr>
                <w:sz w:val="21"/>
                <w:szCs w:val="21"/>
              </w:rPr>
              <w:t>may write some numbers and letters</w:t>
            </w:r>
          </w:p>
          <w:p w14:paraId="52A737FB" w14:textId="77777777" w:rsidR="00450A30" w:rsidRPr="00450A30" w:rsidRDefault="00450A30" w:rsidP="00BE6FDB">
            <w:pPr>
              <w:pStyle w:val="bullets"/>
              <w:spacing w:line="252" w:lineRule="auto"/>
              <w:rPr>
                <w:sz w:val="21"/>
                <w:szCs w:val="21"/>
              </w:rPr>
            </w:pPr>
            <w:r w:rsidRPr="00450A30">
              <w:rPr>
                <w:sz w:val="21"/>
                <w:szCs w:val="21"/>
              </w:rPr>
              <w:t>engages in dramatic play, taking on pretend character roles</w:t>
            </w:r>
          </w:p>
          <w:p w14:paraId="741B67D4" w14:textId="77777777" w:rsidR="00450A30" w:rsidRPr="00450A30" w:rsidRDefault="00450A30" w:rsidP="00BE6FDB">
            <w:pPr>
              <w:pStyle w:val="bullets"/>
              <w:spacing w:line="252" w:lineRule="auto"/>
              <w:rPr>
                <w:sz w:val="21"/>
                <w:szCs w:val="21"/>
              </w:rPr>
            </w:pPr>
            <w:r w:rsidRPr="00450A30">
              <w:rPr>
                <w:sz w:val="21"/>
                <w:szCs w:val="21"/>
              </w:rPr>
              <w:t>recalls events correctly</w:t>
            </w:r>
          </w:p>
          <w:p w14:paraId="5A6B3370" w14:textId="77777777" w:rsidR="00450A30" w:rsidRPr="00450A30" w:rsidRDefault="00450A30" w:rsidP="00BE6FDB">
            <w:pPr>
              <w:pStyle w:val="bullets"/>
              <w:spacing w:line="252" w:lineRule="auto"/>
              <w:rPr>
                <w:sz w:val="21"/>
                <w:szCs w:val="21"/>
              </w:rPr>
            </w:pPr>
            <w:r w:rsidRPr="00450A30">
              <w:rPr>
                <w:sz w:val="21"/>
                <w:szCs w:val="21"/>
              </w:rPr>
              <w:t>counts by rote, having memorised numbers</w:t>
            </w:r>
          </w:p>
          <w:p w14:paraId="5DA1409A" w14:textId="77777777" w:rsidR="00450A30" w:rsidRPr="00450A30" w:rsidRDefault="00450A30" w:rsidP="00BE6FDB">
            <w:pPr>
              <w:pStyle w:val="bullets"/>
              <w:spacing w:line="252" w:lineRule="auto"/>
              <w:rPr>
                <w:sz w:val="21"/>
                <w:szCs w:val="21"/>
              </w:rPr>
            </w:pPr>
            <w:r w:rsidRPr="00450A30">
              <w:rPr>
                <w:sz w:val="21"/>
                <w:szCs w:val="21"/>
              </w:rPr>
              <w:t>touches objects to count - starting to understand relationship between numbers and objects</w:t>
            </w:r>
          </w:p>
          <w:p w14:paraId="0E3849E3" w14:textId="77777777" w:rsidR="00450A30" w:rsidRPr="00450A30" w:rsidRDefault="00450A30" w:rsidP="00BE6FDB">
            <w:pPr>
              <w:pStyle w:val="bullets"/>
              <w:spacing w:line="252" w:lineRule="auto"/>
              <w:rPr>
                <w:sz w:val="21"/>
                <w:szCs w:val="21"/>
              </w:rPr>
            </w:pPr>
            <w:r w:rsidRPr="00450A30">
              <w:rPr>
                <w:sz w:val="21"/>
                <w:szCs w:val="21"/>
              </w:rPr>
              <w:t>can recount a recent story</w:t>
            </w:r>
          </w:p>
          <w:p w14:paraId="20773932" w14:textId="77777777" w:rsidR="00450A30" w:rsidRPr="00450A30" w:rsidRDefault="00450A30" w:rsidP="00BE6FDB">
            <w:pPr>
              <w:pStyle w:val="bullets"/>
              <w:spacing w:line="252" w:lineRule="auto"/>
              <w:rPr>
                <w:sz w:val="21"/>
                <w:szCs w:val="21"/>
              </w:rPr>
            </w:pPr>
            <w:r w:rsidRPr="00450A30">
              <w:rPr>
                <w:sz w:val="21"/>
                <w:szCs w:val="21"/>
              </w:rPr>
              <w:t>copies letters and may write some unprompted</w:t>
            </w:r>
          </w:p>
          <w:p w14:paraId="18DA01B1" w14:textId="77777777" w:rsidR="00450A30" w:rsidRPr="00450A30" w:rsidRDefault="00450A30" w:rsidP="00BE6FDB">
            <w:pPr>
              <w:pStyle w:val="bullets"/>
              <w:spacing w:line="252" w:lineRule="auto"/>
              <w:rPr>
                <w:sz w:val="21"/>
                <w:szCs w:val="21"/>
              </w:rPr>
            </w:pPr>
            <w:r w:rsidRPr="00450A30">
              <w:rPr>
                <w:sz w:val="21"/>
                <w:szCs w:val="21"/>
              </w:rPr>
              <w:t>can match and name some colours</w:t>
            </w:r>
          </w:p>
        </w:tc>
        <w:tc>
          <w:tcPr>
            <w:tcW w:w="3260" w:type="dxa"/>
            <w:tcBorders>
              <w:top w:val="single" w:sz="6" w:space="0" w:color="E87008"/>
              <w:left w:val="single" w:sz="6" w:space="0" w:color="E87008"/>
              <w:bottom w:val="single" w:sz="6" w:space="0" w:color="E87008"/>
              <w:right w:val="single" w:sz="6" w:space="0" w:color="E87008"/>
            </w:tcBorders>
            <w:tcMar>
              <w:top w:w="113" w:type="dxa"/>
              <w:left w:w="108" w:type="dxa"/>
              <w:bottom w:w="113" w:type="dxa"/>
              <w:right w:w="108" w:type="dxa"/>
            </w:tcMar>
          </w:tcPr>
          <w:p w14:paraId="7E7FA48F" w14:textId="77777777" w:rsidR="00450A30" w:rsidRPr="00450A30" w:rsidRDefault="00450A30" w:rsidP="00450A30">
            <w:pPr>
              <w:pStyle w:val="col3"/>
              <w:rPr>
                <w:rFonts w:ascii="GillSansMT" w:hAnsi="GillSansMT"/>
              </w:rPr>
            </w:pPr>
            <w:r w:rsidRPr="008B5EDA">
              <w:rPr>
                <w:b/>
              </w:rPr>
              <w:t>EYLF Outcome 5:</w:t>
            </w:r>
            <w:r w:rsidRPr="00450A30">
              <w:rPr>
                <w:rFonts w:ascii="GillSansMT" w:hAnsi="GillSansMT"/>
              </w:rPr>
              <w:t xml:space="preserve"> Children are effective communicators - Children express ideas and make meaning using a range of media.  E.g. “use language and engage in play to imagine and create roles, scripts, and ideas.” (p.42)</w:t>
            </w:r>
          </w:p>
          <w:p w14:paraId="01D90A2C" w14:textId="77777777" w:rsidR="00450A30" w:rsidRPr="00450A30" w:rsidRDefault="00450A30" w:rsidP="008B5EDA">
            <w:pPr>
              <w:pStyle w:val="col1orange"/>
              <w:rPr>
                <w:rFonts w:ascii="GillSansMT-Bold" w:hAnsi="GillSansMT-Bold"/>
                <w:color w:val="E87008"/>
              </w:rPr>
            </w:pPr>
            <w:r w:rsidRPr="008B5EDA">
              <w:t>NQS:  Areas 1, 5</w:t>
            </w:r>
          </w:p>
        </w:tc>
      </w:tr>
      <w:tr w:rsidR="00450A30" w:rsidRPr="00450A30" w14:paraId="456289FD" w14:textId="77777777" w:rsidTr="008B5EDA">
        <w:trPr>
          <w:trHeight w:val="60"/>
        </w:trPr>
        <w:tc>
          <w:tcPr>
            <w:tcW w:w="2268" w:type="dxa"/>
            <w:tcBorders>
              <w:top w:val="single" w:sz="6" w:space="0" w:color="E87008"/>
              <w:left w:val="single" w:sz="6" w:space="0" w:color="E87008"/>
              <w:bottom w:val="single" w:sz="6" w:space="0" w:color="E87008"/>
              <w:right w:val="single" w:sz="6" w:space="0" w:color="E87008"/>
            </w:tcBorders>
            <w:tcMar>
              <w:top w:w="113" w:type="dxa"/>
              <w:left w:w="108" w:type="dxa"/>
              <w:bottom w:w="113" w:type="dxa"/>
              <w:right w:w="108" w:type="dxa"/>
            </w:tcMar>
          </w:tcPr>
          <w:p w14:paraId="755B0A89" w14:textId="77777777" w:rsidR="00450A30" w:rsidRPr="00450A30" w:rsidRDefault="00450A30" w:rsidP="00450A30">
            <w:pPr>
              <w:pStyle w:val="col1orange"/>
            </w:pPr>
            <w:r w:rsidRPr="00450A30">
              <w:t>Language</w:t>
            </w:r>
          </w:p>
        </w:tc>
        <w:tc>
          <w:tcPr>
            <w:tcW w:w="4678" w:type="dxa"/>
            <w:tcBorders>
              <w:top w:val="single" w:sz="6" w:space="0" w:color="E87008"/>
              <w:left w:val="single" w:sz="6" w:space="0" w:color="E87008"/>
              <w:bottom w:val="single" w:sz="6" w:space="0" w:color="E87008"/>
              <w:right w:val="single" w:sz="6" w:space="0" w:color="E87008"/>
            </w:tcBorders>
            <w:tcMar>
              <w:top w:w="113" w:type="dxa"/>
              <w:left w:w="108" w:type="dxa"/>
              <w:bottom w:w="113" w:type="dxa"/>
              <w:right w:w="108" w:type="dxa"/>
            </w:tcMar>
          </w:tcPr>
          <w:p w14:paraId="40B02EEB" w14:textId="77777777" w:rsidR="00450A30" w:rsidRPr="00450A30" w:rsidRDefault="00450A30" w:rsidP="00BE6FDB">
            <w:pPr>
              <w:pStyle w:val="bullets"/>
              <w:spacing w:line="252" w:lineRule="auto"/>
              <w:rPr>
                <w:sz w:val="21"/>
                <w:szCs w:val="21"/>
              </w:rPr>
            </w:pPr>
            <w:r w:rsidRPr="00450A30">
              <w:rPr>
                <w:sz w:val="21"/>
                <w:szCs w:val="21"/>
              </w:rPr>
              <w:t>speaks in sentences and use many different words</w:t>
            </w:r>
          </w:p>
          <w:p w14:paraId="4204BEAB" w14:textId="77777777" w:rsidR="00450A30" w:rsidRPr="00450A30" w:rsidRDefault="00450A30" w:rsidP="00BE6FDB">
            <w:pPr>
              <w:pStyle w:val="bullets"/>
              <w:spacing w:line="252" w:lineRule="auto"/>
              <w:rPr>
                <w:sz w:val="21"/>
                <w:szCs w:val="21"/>
              </w:rPr>
            </w:pPr>
            <w:r w:rsidRPr="00450A30">
              <w:rPr>
                <w:sz w:val="21"/>
                <w:szCs w:val="21"/>
              </w:rPr>
              <w:t>answers simple questions</w:t>
            </w:r>
          </w:p>
          <w:p w14:paraId="4B138308" w14:textId="77777777" w:rsidR="00450A30" w:rsidRPr="00450A30" w:rsidRDefault="00450A30" w:rsidP="00BE6FDB">
            <w:pPr>
              <w:pStyle w:val="bullets"/>
              <w:spacing w:line="252" w:lineRule="auto"/>
              <w:rPr>
                <w:sz w:val="21"/>
                <w:szCs w:val="21"/>
              </w:rPr>
            </w:pPr>
            <w:r w:rsidRPr="00450A30">
              <w:rPr>
                <w:sz w:val="21"/>
                <w:szCs w:val="21"/>
              </w:rPr>
              <w:t>asks many questions</w:t>
            </w:r>
          </w:p>
          <w:p w14:paraId="4696ACBD" w14:textId="77777777" w:rsidR="00450A30" w:rsidRPr="00450A30" w:rsidRDefault="00450A30" w:rsidP="00BE6FDB">
            <w:pPr>
              <w:pStyle w:val="bullets"/>
              <w:spacing w:line="252" w:lineRule="auto"/>
              <w:rPr>
                <w:sz w:val="21"/>
                <w:szCs w:val="21"/>
              </w:rPr>
            </w:pPr>
            <w:r w:rsidRPr="00450A30">
              <w:rPr>
                <w:sz w:val="21"/>
                <w:szCs w:val="21"/>
              </w:rPr>
              <w:t>tells stories</w:t>
            </w:r>
          </w:p>
          <w:p w14:paraId="1D6D988B" w14:textId="77777777" w:rsidR="00450A30" w:rsidRPr="00450A30" w:rsidRDefault="00450A30" w:rsidP="00BE6FDB">
            <w:pPr>
              <w:pStyle w:val="bullets"/>
              <w:spacing w:line="252" w:lineRule="auto"/>
              <w:rPr>
                <w:sz w:val="21"/>
                <w:szCs w:val="21"/>
              </w:rPr>
            </w:pPr>
            <w:r w:rsidRPr="00450A30">
              <w:rPr>
                <w:sz w:val="21"/>
                <w:szCs w:val="21"/>
              </w:rPr>
              <w:t>talks constantly</w:t>
            </w:r>
          </w:p>
          <w:p w14:paraId="1081C3B9" w14:textId="77777777" w:rsidR="00450A30" w:rsidRPr="00450A30" w:rsidRDefault="00450A30" w:rsidP="00BE6FDB">
            <w:pPr>
              <w:pStyle w:val="bullets"/>
              <w:spacing w:line="252" w:lineRule="auto"/>
              <w:rPr>
                <w:sz w:val="21"/>
                <w:szCs w:val="21"/>
              </w:rPr>
            </w:pPr>
            <w:r w:rsidRPr="00450A30">
              <w:rPr>
                <w:sz w:val="21"/>
                <w:szCs w:val="21"/>
              </w:rPr>
              <w:t>enjoys talking and may like to experiment with new words</w:t>
            </w:r>
          </w:p>
          <w:p w14:paraId="5D3E3EA9" w14:textId="77777777" w:rsidR="00450A30" w:rsidRPr="00450A30" w:rsidRDefault="00450A30" w:rsidP="00BE6FDB">
            <w:pPr>
              <w:pStyle w:val="bullets"/>
              <w:spacing w:line="252" w:lineRule="auto"/>
              <w:rPr>
                <w:sz w:val="21"/>
                <w:szCs w:val="21"/>
              </w:rPr>
            </w:pPr>
            <w:r w:rsidRPr="00450A30">
              <w:rPr>
                <w:sz w:val="21"/>
                <w:szCs w:val="21"/>
              </w:rPr>
              <w:t>uses adult forms of speech</w:t>
            </w:r>
          </w:p>
          <w:p w14:paraId="37F6CAE9" w14:textId="77777777" w:rsidR="00450A30" w:rsidRPr="00450A30" w:rsidRDefault="00450A30" w:rsidP="00BE6FDB">
            <w:pPr>
              <w:pStyle w:val="bullets"/>
              <w:spacing w:line="252" w:lineRule="auto"/>
              <w:rPr>
                <w:sz w:val="21"/>
                <w:szCs w:val="21"/>
              </w:rPr>
            </w:pPr>
            <w:r w:rsidRPr="00450A30">
              <w:rPr>
                <w:sz w:val="21"/>
                <w:szCs w:val="21"/>
              </w:rPr>
              <w:t>takes part in conversations</w:t>
            </w:r>
          </w:p>
          <w:p w14:paraId="11D32D9B" w14:textId="77777777" w:rsidR="00450A30" w:rsidRPr="00450A30" w:rsidRDefault="00450A30" w:rsidP="00BE6FDB">
            <w:pPr>
              <w:pStyle w:val="bullets"/>
              <w:spacing w:line="252" w:lineRule="auto"/>
              <w:rPr>
                <w:sz w:val="21"/>
                <w:szCs w:val="21"/>
              </w:rPr>
            </w:pPr>
            <w:r w:rsidRPr="00450A30">
              <w:rPr>
                <w:sz w:val="21"/>
                <w:szCs w:val="21"/>
              </w:rPr>
              <w:t>enjoys jokes, rhymes and stories</w:t>
            </w:r>
          </w:p>
          <w:p w14:paraId="6D89486E" w14:textId="77777777" w:rsidR="00450A30" w:rsidRPr="00450A30" w:rsidRDefault="00450A30" w:rsidP="00BE6FDB">
            <w:pPr>
              <w:pStyle w:val="bullets"/>
              <w:spacing w:line="252" w:lineRule="auto"/>
              <w:rPr>
                <w:sz w:val="21"/>
                <w:szCs w:val="21"/>
              </w:rPr>
            </w:pPr>
            <w:r w:rsidRPr="00450A30">
              <w:rPr>
                <w:sz w:val="21"/>
                <w:szCs w:val="21"/>
              </w:rPr>
              <w:t>will assert self with words</w:t>
            </w:r>
          </w:p>
        </w:tc>
        <w:tc>
          <w:tcPr>
            <w:tcW w:w="3260" w:type="dxa"/>
            <w:tcBorders>
              <w:top w:val="single" w:sz="6" w:space="0" w:color="E87008"/>
              <w:left w:val="single" w:sz="6" w:space="0" w:color="E87008"/>
              <w:bottom w:val="single" w:sz="6" w:space="0" w:color="E87008"/>
              <w:right w:val="single" w:sz="6" w:space="0" w:color="E87008"/>
            </w:tcBorders>
            <w:tcMar>
              <w:top w:w="113" w:type="dxa"/>
              <w:left w:w="108" w:type="dxa"/>
              <w:bottom w:w="113" w:type="dxa"/>
              <w:right w:w="108" w:type="dxa"/>
            </w:tcMar>
          </w:tcPr>
          <w:p w14:paraId="46AC9BD9" w14:textId="77777777" w:rsidR="00450A30" w:rsidRPr="00450A30" w:rsidRDefault="00450A30" w:rsidP="00450A30">
            <w:pPr>
              <w:pStyle w:val="col3"/>
              <w:rPr>
                <w:rFonts w:ascii="GillSans-Light" w:hAnsi="GillSans-Light" w:cs="GillSans-Light"/>
                <w:sz w:val="18"/>
                <w:szCs w:val="18"/>
              </w:rPr>
            </w:pPr>
            <w:r w:rsidRPr="008B5EDA">
              <w:rPr>
                <w:b/>
              </w:rPr>
              <w:t>EYLF Outcome 5:</w:t>
            </w:r>
            <w:r w:rsidRPr="00450A30">
              <w:rPr>
                <w:rFonts w:ascii="GillSansMT" w:hAnsi="GillSansMT"/>
                <w:spacing w:val="-1"/>
              </w:rPr>
              <w:t xml:space="preserve"> Children are effective communicators - Children use information and communication technologies to access information, investigate ideas and represent their thinking.  E.g. “Provide children with access to a range of technologies.” (p.44)</w:t>
            </w:r>
          </w:p>
          <w:p w14:paraId="66E39F48" w14:textId="77777777" w:rsidR="00450A30" w:rsidRPr="00450A30" w:rsidRDefault="00450A30" w:rsidP="00450A30">
            <w:pPr>
              <w:pStyle w:val="col1orange"/>
              <w:rPr>
                <w:rFonts w:ascii="GillSansMT-Bold" w:hAnsi="GillSansMT-Bold"/>
                <w:color w:val="E87008"/>
              </w:rPr>
            </w:pPr>
            <w:r w:rsidRPr="00450A30">
              <w:t>NQS:  Areas 1, 5, 6, 7</w:t>
            </w:r>
          </w:p>
        </w:tc>
      </w:tr>
      <w:tr w:rsidR="00450A30" w:rsidRPr="00450A30" w14:paraId="42E00DF4" w14:textId="77777777" w:rsidTr="008B5EDA">
        <w:trPr>
          <w:trHeight w:val="60"/>
        </w:trPr>
        <w:tc>
          <w:tcPr>
            <w:tcW w:w="2268" w:type="dxa"/>
            <w:tcBorders>
              <w:top w:val="single" w:sz="6" w:space="0" w:color="E87008"/>
              <w:left w:val="single" w:sz="6" w:space="0" w:color="E87008"/>
              <w:bottom w:val="single" w:sz="6" w:space="0" w:color="E87008"/>
              <w:right w:val="single" w:sz="6" w:space="0" w:color="E87008"/>
            </w:tcBorders>
            <w:shd w:val="clear" w:color="E87008" w:fill="F7D5B9"/>
            <w:tcMar>
              <w:top w:w="113" w:type="dxa"/>
              <w:left w:w="108" w:type="dxa"/>
              <w:bottom w:w="113" w:type="dxa"/>
              <w:right w:w="108" w:type="dxa"/>
            </w:tcMar>
          </w:tcPr>
          <w:p w14:paraId="705479E9" w14:textId="77777777" w:rsidR="00450A30" w:rsidRPr="00450A30" w:rsidRDefault="00450A30" w:rsidP="00450A30">
            <w:pPr>
              <w:pStyle w:val="col1orange"/>
            </w:pPr>
            <w:r w:rsidRPr="00450A30">
              <w:t>Seek advice if:</w:t>
            </w:r>
          </w:p>
        </w:tc>
        <w:tc>
          <w:tcPr>
            <w:tcW w:w="4678" w:type="dxa"/>
            <w:tcBorders>
              <w:top w:val="single" w:sz="6" w:space="0" w:color="E87008"/>
              <w:left w:val="single" w:sz="6" w:space="0" w:color="E87008"/>
              <w:bottom w:val="single" w:sz="6" w:space="0" w:color="E87008"/>
              <w:right w:val="single" w:sz="6" w:space="0" w:color="E87008"/>
            </w:tcBorders>
            <w:shd w:val="clear" w:color="E87008" w:fill="F7D5B9"/>
            <w:tcMar>
              <w:top w:w="113" w:type="dxa"/>
              <w:left w:w="108" w:type="dxa"/>
              <w:bottom w:w="113" w:type="dxa"/>
              <w:right w:w="108" w:type="dxa"/>
            </w:tcMar>
          </w:tcPr>
          <w:p w14:paraId="73D5D907" w14:textId="77777777" w:rsidR="00450A30" w:rsidRPr="00450A30" w:rsidRDefault="00450A30" w:rsidP="00450A30">
            <w:pPr>
              <w:pStyle w:val="bullets"/>
              <w:rPr>
                <w:sz w:val="21"/>
                <w:szCs w:val="21"/>
              </w:rPr>
            </w:pPr>
            <w:r w:rsidRPr="00450A30">
              <w:rPr>
                <w:sz w:val="21"/>
                <w:szCs w:val="21"/>
              </w:rPr>
              <w:t>is not understood by others</w:t>
            </w:r>
          </w:p>
          <w:p w14:paraId="6DF3C545" w14:textId="77777777" w:rsidR="00450A30" w:rsidRPr="00450A30" w:rsidRDefault="00450A30" w:rsidP="00450A30">
            <w:pPr>
              <w:pStyle w:val="bullets"/>
              <w:rPr>
                <w:sz w:val="21"/>
                <w:szCs w:val="21"/>
              </w:rPr>
            </w:pPr>
            <w:r w:rsidRPr="00450A30">
              <w:rPr>
                <w:sz w:val="21"/>
                <w:szCs w:val="21"/>
              </w:rPr>
              <w:t>has speech fluency problems or stammering</w:t>
            </w:r>
          </w:p>
          <w:p w14:paraId="3BE3DF47" w14:textId="77777777" w:rsidR="00450A30" w:rsidRPr="00450A30" w:rsidRDefault="00450A30" w:rsidP="00450A30">
            <w:pPr>
              <w:pStyle w:val="bullets"/>
              <w:rPr>
                <w:sz w:val="21"/>
                <w:szCs w:val="21"/>
              </w:rPr>
            </w:pPr>
            <w:r w:rsidRPr="00450A30">
              <w:rPr>
                <w:sz w:val="21"/>
                <w:szCs w:val="21"/>
              </w:rPr>
              <w:t>is not playing with other children</w:t>
            </w:r>
          </w:p>
          <w:p w14:paraId="2FF98055" w14:textId="77777777" w:rsidR="00450A30" w:rsidRPr="00450A30" w:rsidRDefault="00450A30" w:rsidP="00450A30">
            <w:pPr>
              <w:pStyle w:val="bullets"/>
              <w:rPr>
                <w:sz w:val="21"/>
                <w:szCs w:val="21"/>
              </w:rPr>
            </w:pPr>
            <w:r w:rsidRPr="00450A30">
              <w:rPr>
                <w:sz w:val="21"/>
                <w:szCs w:val="21"/>
              </w:rPr>
              <w:t>is not able to have a conversation</w:t>
            </w:r>
          </w:p>
          <w:p w14:paraId="11BD190B" w14:textId="77777777" w:rsidR="00450A30" w:rsidRPr="00450A30" w:rsidRDefault="00450A30" w:rsidP="00450A30">
            <w:pPr>
              <w:pStyle w:val="bullets"/>
              <w:rPr>
                <w:sz w:val="21"/>
                <w:szCs w:val="21"/>
              </w:rPr>
            </w:pPr>
            <w:r w:rsidRPr="00450A30">
              <w:rPr>
                <w:spacing w:val="-2"/>
                <w:sz w:val="21"/>
                <w:szCs w:val="21"/>
              </w:rPr>
              <w:t>is not able to go to the toilet or wash him/herself</w:t>
            </w:r>
          </w:p>
        </w:tc>
        <w:tc>
          <w:tcPr>
            <w:tcW w:w="3260" w:type="dxa"/>
            <w:tcBorders>
              <w:top w:val="single" w:sz="6" w:space="0" w:color="E87008"/>
              <w:left w:val="single" w:sz="6" w:space="0" w:color="E87008"/>
              <w:bottom w:val="single" w:sz="6" w:space="0" w:color="E87008"/>
              <w:right w:val="single" w:sz="6" w:space="0" w:color="E87008"/>
            </w:tcBorders>
            <w:shd w:val="clear" w:color="E87008" w:fill="F7D5B9"/>
            <w:tcMar>
              <w:top w:w="113" w:type="dxa"/>
              <w:left w:w="108" w:type="dxa"/>
              <w:bottom w:w="113" w:type="dxa"/>
              <w:right w:w="108" w:type="dxa"/>
            </w:tcMar>
          </w:tcPr>
          <w:p w14:paraId="1E767E82" w14:textId="77777777" w:rsidR="00450A30" w:rsidRPr="00450A30" w:rsidRDefault="00450A30" w:rsidP="00450A30">
            <w:pPr>
              <w:pStyle w:val="col1orange"/>
            </w:pPr>
            <w:r w:rsidRPr="00450A30">
              <w:t>NQS:  Areas 1,5,6,7</w:t>
            </w:r>
          </w:p>
        </w:tc>
      </w:tr>
    </w:tbl>
    <w:p w14:paraId="0A91B6C0" w14:textId="779ECB85" w:rsidR="00292335" w:rsidRDefault="00292335" w:rsidP="00D70868">
      <w:pPr>
        <w:tabs>
          <w:tab w:val="left" w:pos="1910"/>
        </w:tabs>
        <w:rPr>
          <w:color w:val="000000" w:themeColor="text1"/>
        </w:rPr>
      </w:pPr>
    </w:p>
    <w:p w14:paraId="21F2A3A1" w14:textId="77777777" w:rsidR="00292335" w:rsidRDefault="00292335">
      <w:pPr>
        <w:rPr>
          <w:color w:val="000000" w:themeColor="text1"/>
        </w:rPr>
      </w:pPr>
      <w:r>
        <w:rPr>
          <w:color w:val="000000" w:themeColor="text1"/>
        </w:rPr>
        <w:br w:type="page"/>
      </w:r>
    </w:p>
    <w:p w14:paraId="7130C913" w14:textId="6A28993A" w:rsidR="005F3FBE" w:rsidRDefault="00292335" w:rsidP="00D70868">
      <w:pPr>
        <w:tabs>
          <w:tab w:val="left" w:pos="1910"/>
        </w:tabs>
        <w:rPr>
          <w:color w:val="000000" w:themeColor="text1"/>
        </w:rPr>
      </w:pPr>
      <w:r w:rsidRPr="00FF5C33">
        <w:rPr>
          <w:noProof/>
          <w:color w:val="000000" w:themeColor="text1"/>
          <w:lang w:val="en-AU" w:eastAsia="en-AU"/>
        </w:rPr>
        <w:lastRenderedPageBreak/>
        <w:drawing>
          <wp:anchor distT="0" distB="0" distL="114300" distR="114300" simplePos="0" relativeHeight="251679744" behindDoc="1" locked="0" layoutInCell="1" allowOverlap="1" wp14:anchorId="25C60867" wp14:editId="328B3C62">
            <wp:simplePos x="0" y="0"/>
            <wp:positionH relativeFrom="column">
              <wp:posOffset>114300</wp:posOffset>
            </wp:positionH>
            <wp:positionV relativeFrom="paragraph">
              <wp:posOffset>-571500</wp:posOffset>
            </wp:positionV>
            <wp:extent cx="7086600" cy="1600835"/>
            <wp:effectExtent l="0" t="0" r="0" b="0"/>
            <wp:wrapNone/>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7086600" cy="1600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D1B20" w14:textId="23E6D93C" w:rsidR="00A06FEE" w:rsidRPr="00EE235F" w:rsidRDefault="00A06FEE" w:rsidP="00A06FEE">
      <w:pPr>
        <w:pStyle w:val="mainhead1"/>
      </w:pPr>
      <w:r w:rsidRPr="00EE235F">
        <w:t>Developmental milestones and the EYLF/NQS</w:t>
      </w:r>
    </w:p>
    <w:p w14:paraId="7776737D" w14:textId="1DB24729" w:rsidR="00A06FEE" w:rsidRPr="00EE235F" w:rsidRDefault="00A06FEE" w:rsidP="00A06FEE">
      <w:pPr>
        <w:pStyle w:val="mainheading"/>
      </w:pPr>
      <w:r>
        <w:t>References</w:t>
      </w:r>
    </w:p>
    <w:p w14:paraId="131CAA09" w14:textId="26ED59C9" w:rsidR="005F3FBE" w:rsidRDefault="005F3FBE" w:rsidP="00D70868">
      <w:pPr>
        <w:tabs>
          <w:tab w:val="left" w:pos="1910"/>
        </w:tabs>
        <w:rPr>
          <w:color w:val="000000" w:themeColor="text1"/>
        </w:rPr>
      </w:pPr>
    </w:p>
    <w:p w14:paraId="4DB3DD48" w14:textId="0A42C1DD" w:rsidR="005F3FBE" w:rsidRDefault="005F3FBE" w:rsidP="00D70868">
      <w:pPr>
        <w:tabs>
          <w:tab w:val="left" w:pos="1910"/>
        </w:tabs>
        <w:rPr>
          <w:color w:val="000000" w:themeColor="text1"/>
        </w:rPr>
      </w:pPr>
    </w:p>
    <w:p w14:paraId="083CEDF9" w14:textId="77777777" w:rsidR="005F3FBE" w:rsidRDefault="005F3FBE" w:rsidP="00D70868">
      <w:pPr>
        <w:tabs>
          <w:tab w:val="left" w:pos="1910"/>
        </w:tabs>
        <w:rPr>
          <w:color w:val="000000" w:themeColor="text1"/>
        </w:rPr>
      </w:pPr>
    </w:p>
    <w:p w14:paraId="733A4861" w14:textId="77777777" w:rsidR="00A06FEE" w:rsidRPr="00C3525B" w:rsidRDefault="00A06FEE" w:rsidP="00A06FEE">
      <w:pPr>
        <w:pStyle w:val="body"/>
        <w:ind w:left="426"/>
        <w:rPr>
          <w:rFonts w:ascii="Gill Sans MT" w:hAnsi="Gill Sans MT"/>
        </w:rPr>
      </w:pPr>
      <w:proofErr w:type="spellStart"/>
      <w:r w:rsidRPr="00C3525B">
        <w:rPr>
          <w:rFonts w:ascii="Gill Sans MT" w:hAnsi="Gill Sans MT"/>
        </w:rPr>
        <w:t>Faragher</w:t>
      </w:r>
      <w:proofErr w:type="spellEnd"/>
      <w:r w:rsidRPr="00C3525B">
        <w:rPr>
          <w:rFonts w:ascii="Gill Sans MT" w:hAnsi="Gill Sans MT"/>
        </w:rPr>
        <w:t xml:space="preserve">, J &amp; McLean, J 1983, </w:t>
      </w:r>
      <w:r w:rsidRPr="00C3525B">
        <w:rPr>
          <w:rFonts w:ascii="Gill Sans MT" w:hAnsi="Gill Sans MT" w:cs="GillSansMT-Italic"/>
          <w:i/>
          <w:iCs/>
        </w:rPr>
        <w:t xml:space="preserve">Children’s Stages of Development (birth to 2 ½ years), </w:t>
      </w:r>
      <w:r w:rsidRPr="00C3525B">
        <w:rPr>
          <w:rFonts w:ascii="Gill Sans MT" w:hAnsi="Gill Sans MT"/>
        </w:rPr>
        <w:t>Collingwood, TAFE Publications Unit.</w:t>
      </w:r>
    </w:p>
    <w:p w14:paraId="1DF7AEF8" w14:textId="77777777" w:rsidR="00A06FEE" w:rsidRPr="00C3525B" w:rsidRDefault="00A06FEE" w:rsidP="00A06FEE">
      <w:pPr>
        <w:pStyle w:val="body"/>
        <w:ind w:left="426"/>
        <w:rPr>
          <w:rFonts w:ascii="Gill Sans MT" w:hAnsi="Gill Sans MT"/>
        </w:rPr>
      </w:pPr>
      <w:proofErr w:type="spellStart"/>
      <w:proofErr w:type="gramStart"/>
      <w:r w:rsidRPr="00C3525B">
        <w:rPr>
          <w:rFonts w:ascii="Gill Sans MT" w:hAnsi="Gill Sans MT"/>
        </w:rPr>
        <w:t>Faragher</w:t>
      </w:r>
      <w:proofErr w:type="spellEnd"/>
      <w:r w:rsidRPr="00C3525B">
        <w:rPr>
          <w:rFonts w:ascii="Gill Sans MT" w:hAnsi="Gill Sans MT"/>
        </w:rPr>
        <w:t xml:space="preserve">, J 1985, </w:t>
      </w:r>
      <w:r w:rsidRPr="00C3525B">
        <w:rPr>
          <w:rFonts w:ascii="Gill Sans MT" w:hAnsi="Gill Sans MT" w:cs="GillSansMT-Italic"/>
          <w:i/>
          <w:iCs/>
        </w:rPr>
        <w:t>Children’s Development (3-5 years)</w:t>
      </w:r>
      <w:r w:rsidRPr="00C3525B">
        <w:rPr>
          <w:rFonts w:ascii="Gill Sans MT" w:hAnsi="Gill Sans MT"/>
        </w:rPr>
        <w:t>, Collingwood, TAFE Publications Unit.</w:t>
      </w:r>
      <w:proofErr w:type="gramEnd"/>
    </w:p>
    <w:p w14:paraId="42003224" w14:textId="77777777" w:rsidR="00A06FEE" w:rsidRPr="00C3525B" w:rsidRDefault="00A06FEE" w:rsidP="00A06FEE">
      <w:pPr>
        <w:pStyle w:val="body"/>
        <w:ind w:left="426"/>
        <w:rPr>
          <w:rFonts w:ascii="Gill Sans MT" w:hAnsi="Gill Sans MT"/>
        </w:rPr>
      </w:pPr>
      <w:r w:rsidRPr="00C3525B">
        <w:rPr>
          <w:rFonts w:ascii="Gill Sans MT" w:hAnsi="Gill Sans MT" w:cs="GillSansMT-Italic"/>
          <w:i/>
          <w:iCs/>
        </w:rPr>
        <w:t xml:space="preserve">Guide to Children’s Growth and Development, </w:t>
      </w:r>
      <w:r w:rsidRPr="00C3525B">
        <w:rPr>
          <w:rFonts w:ascii="Gill Sans MT" w:hAnsi="Gill Sans MT"/>
        </w:rPr>
        <w:t>NSW Department of Community Services:</w:t>
      </w:r>
    </w:p>
    <w:p w14:paraId="1C9064F3" w14:textId="77777777" w:rsidR="00A06FEE" w:rsidRPr="00C3525B" w:rsidRDefault="00853C85" w:rsidP="00A06FEE">
      <w:pPr>
        <w:pStyle w:val="body"/>
        <w:ind w:left="426"/>
        <w:rPr>
          <w:rFonts w:ascii="Gill Sans MT" w:hAnsi="Gill Sans MT"/>
          <w:u w:color="44A12A"/>
        </w:rPr>
      </w:pPr>
      <w:hyperlink r:id="rId23" w:history="1">
        <w:r w:rsidR="00A06FEE" w:rsidRPr="00C3525B">
          <w:rPr>
            <w:rStyle w:val="Hyperlink"/>
            <w:rFonts w:ascii="Gill Sans MT" w:hAnsi="Gill Sans MT"/>
            <w:color w:val="50217B"/>
            <w:u w:color="44A12A"/>
          </w:rPr>
          <w:t>www.community.nsw.gov.au/docswr/_assets/main/documents/par_development.pdf</w:t>
        </w:r>
      </w:hyperlink>
      <w:r w:rsidR="00A06FEE" w:rsidRPr="00C3525B">
        <w:rPr>
          <w:rFonts w:ascii="Gill Sans MT" w:hAnsi="Gill Sans MT"/>
          <w:color w:val="50217B"/>
          <w:u w:color="44A12A"/>
        </w:rPr>
        <w:t xml:space="preserve"> - </w:t>
      </w:r>
      <w:r w:rsidR="00A06FEE" w:rsidRPr="00C3525B">
        <w:rPr>
          <w:rFonts w:ascii="Gill Sans MT" w:hAnsi="Gill Sans MT"/>
          <w:u w:color="44A12A"/>
        </w:rPr>
        <w:t>accessed 20/01/2012.</w:t>
      </w:r>
    </w:p>
    <w:p w14:paraId="6A7D77E5" w14:textId="77777777" w:rsidR="00A06FEE" w:rsidRPr="00C3525B" w:rsidRDefault="00A06FEE" w:rsidP="00A06FEE">
      <w:pPr>
        <w:pStyle w:val="body"/>
        <w:ind w:left="426"/>
        <w:rPr>
          <w:rFonts w:ascii="Gill Sans MT" w:hAnsi="Gill Sans MT"/>
          <w:u w:color="44A12A"/>
        </w:rPr>
      </w:pPr>
      <w:r w:rsidRPr="00C3525B">
        <w:rPr>
          <w:rFonts w:ascii="Gill Sans MT" w:hAnsi="Gill Sans MT" w:cs="GillSansMT-Italic"/>
          <w:i/>
          <w:iCs/>
          <w:u w:color="44A12A"/>
        </w:rPr>
        <w:t>Love, Talk, Sing, Read, Play -</w:t>
      </w:r>
      <w:r w:rsidRPr="00C3525B">
        <w:rPr>
          <w:rFonts w:ascii="Gill Sans MT" w:hAnsi="Gill Sans MT" w:cs="GillSansMT-Bold"/>
          <w:b/>
          <w:bCs/>
          <w:u w:color="44A12A"/>
        </w:rPr>
        <w:t xml:space="preserve"> </w:t>
      </w:r>
      <w:r w:rsidRPr="00C3525B">
        <w:rPr>
          <w:rFonts w:ascii="Gill Sans MT" w:hAnsi="Gill Sans MT"/>
          <w:u w:color="44A12A"/>
        </w:rPr>
        <w:t>Families NSW in the Sydney metropolitan area have produced resources for parents to provide advice and information on the social and emotional development of their child and how parents can help nurture this important part of child development.  The</w:t>
      </w:r>
      <w:r w:rsidRPr="00C3525B">
        <w:rPr>
          <w:rFonts w:ascii="Gill Sans MT" w:hAnsi="Gill Sans MT" w:cs="GillSansMT-Italic"/>
          <w:i/>
          <w:iCs/>
          <w:u w:color="44A12A"/>
        </w:rPr>
        <w:t xml:space="preserve"> Love, Talk, Sing, Read, Play</w:t>
      </w:r>
      <w:r w:rsidRPr="00C3525B">
        <w:rPr>
          <w:rFonts w:ascii="Gill Sans MT" w:hAnsi="Gill Sans MT"/>
          <w:u w:color="44A12A"/>
        </w:rPr>
        <w:t xml:space="preserve"> child development flipchart has now been translated into four major community languages (Korean, Arabic, Chinese and Vietnamese.)</w:t>
      </w:r>
    </w:p>
    <w:p w14:paraId="6A6D802E" w14:textId="77777777" w:rsidR="00A06FEE" w:rsidRPr="00C3525B" w:rsidRDefault="00A06FEE" w:rsidP="00A06FEE">
      <w:pPr>
        <w:pStyle w:val="body"/>
        <w:ind w:left="426"/>
        <w:rPr>
          <w:rFonts w:ascii="Gill Sans MT" w:hAnsi="Gill Sans MT"/>
          <w:u w:color="44A12A"/>
        </w:rPr>
      </w:pPr>
      <w:r w:rsidRPr="00C3525B">
        <w:rPr>
          <w:rFonts w:ascii="Gill Sans MT" w:hAnsi="Gill Sans MT"/>
          <w:u w:color="44A12A"/>
        </w:rPr>
        <w:t xml:space="preserve">Families NSW also produced radio messages on the themes love and play for Aboriginal mums and dads; and the </w:t>
      </w:r>
      <w:r w:rsidRPr="00C3525B">
        <w:rPr>
          <w:rFonts w:ascii="Gill Sans MT" w:hAnsi="Gill Sans MT" w:cs="GillSansMT-Italic"/>
          <w:i/>
          <w:iCs/>
          <w:u w:color="44A12A"/>
        </w:rPr>
        <w:t>Deadly Tots</w:t>
      </w:r>
      <w:r w:rsidRPr="00C3525B">
        <w:rPr>
          <w:rFonts w:ascii="Gill Sans MT" w:hAnsi="Gill Sans MT"/>
          <w:u w:color="44A12A"/>
        </w:rPr>
        <w:t xml:space="preserve"> project has produced an adaptation of the flipchart for Aboriginal families - </w:t>
      </w:r>
      <w:r w:rsidRPr="00C3525B">
        <w:rPr>
          <w:rFonts w:ascii="Gill Sans MT" w:hAnsi="Gill Sans MT" w:cs="GillSansMT-Italic"/>
          <w:i/>
          <w:iCs/>
          <w:u w:color="44A12A"/>
        </w:rPr>
        <w:t>Love, Yarn, Sing, Read, Play</w:t>
      </w:r>
      <w:r w:rsidRPr="00C3525B">
        <w:rPr>
          <w:rFonts w:ascii="Gill Sans MT" w:hAnsi="Gill Sans MT"/>
          <w:u w:color="44A12A"/>
        </w:rPr>
        <w:t>.</w:t>
      </w:r>
    </w:p>
    <w:p w14:paraId="05DB4572" w14:textId="77777777" w:rsidR="00A06FEE" w:rsidRPr="00C3525B" w:rsidRDefault="00853C85" w:rsidP="00A06FEE">
      <w:pPr>
        <w:pStyle w:val="body"/>
        <w:ind w:left="426"/>
        <w:rPr>
          <w:rFonts w:ascii="Gill Sans MT" w:hAnsi="Gill Sans MT"/>
          <w:u w:color="44A12A"/>
        </w:rPr>
      </w:pPr>
      <w:hyperlink r:id="rId24" w:history="1">
        <w:r w:rsidR="00A06FEE" w:rsidRPr="00C3525B">
          <w:rPr>
            <w:rStyle w:val="Hyperlink"/>
            <w:rFonts w:ascii="Gill Sans MT" w:hAnsi="Gill Sans MT"/>
            <w:color w:val="50217B"/>
            <w:u w:color="44A12A"/>
          </w:rPr>
          <w:t>www.families.nsw.gov.au/resources/love-sing.htm</w:t>
        </w:r>
      </w:hyperlink>
      <w:r w:rsidR="00A06FEE" w:rsidRPr="00C3525B">
        <w:rPr>
          <w:rFonts w:ascii="Gill Sans MT" w:hAnsi="Gill Sans MT"/>
          <w:color w:val="44A12A"/>
          <w:u w:color="44A12A"/>
        </w:rPr>
        <w:t xml:space="preserve"> </w:t>
      </w:r>
      <w:r w:rsidR="00A06FEE" w:rsidRPr="00C3525B">
        <w:rPr>
          <w:rFonts w:ascii="Gill Sans MT" w:hAnsi="Gill Sans MT"/>
          <w:u w:color="44A12A"/>
        </w:rPr>
        <w:t>- accessed 20/01/2012.</w:t>
      </w:r>
    </w:p>
    <w:p w14:paraId="4803ECFF" w14:textId="77777777" w:rsidR="00A06FEE" w:rsidRPr="00C3525B" w:rsidRDefault="00A06FEE" w:rsidP="00A06FEE">
      <w:pPr>
        <w:pStyle w:val="body"/>
        <w:ind w:left="426"/>
        <w:rPr>
          <w:rFonts w:ascii="Gill Sans MT" w:hAnsi="Gill Sans MT"/>
          <w:u w:color="44A12A"/>
        </w:rPr>
      </w:pPr>
      <w:r w:rsidRPr="00C3525B">
        <w:rPr>
          <w:rFonts w:ascii="Gill Sans MT" w:hAnsi="Gill Sans MT"/>
          <w:u w:color="44A12A"/>
        </w:rPr>
        <w:t xml:space="preserve">Nixon, D &amp; Gould, K 1996, </w:t>
      </w:r>
      <w:r w:rsidRPr="00C3525B">
        <w:rPr>
          <w:rFonts w:ascii="Gill Sans MT" w:hAnsi="Gill Sans MT" w:cs="GillSansMT-Italic"/>
          <w:i/>
          <w:iCs/>
          <w:u w:color="44A12A"/>
        </w:rPr>
        <w:t>Emerging: Child Development in the First Three Years (2</w:t>
      </w:r>
      <w:r w:rsidRPr="00C3525B">
        <w:rPr>
          <w:rFonts w:ascii="Gill Sans MT" w:hAnsi="Gill Sans MT" w:cs="GillSansMT-Italic"/>
          <w:i/>
          <w:iCs/>
          <w:u w:color="44A12A"/>
          <w:vertAlign w:val="superscript"/>
        </w:rPr>
        <w:t>nd</w:t>
      </w:r>
      <w:r w:rsidRPr="00C3525B">
        <w:rPr>
          <w:rFonts w:ascii="Gill Sans MT" w:hAnsi="Gill Sans MT" w:cs="GillSansMT-Italic"/>
          <w:i/>
          <w:iCs/>
          <w:u w:color="44A12A"/>
        </w:rPr>
        <w:t xml:space="preserve"> ed.), </w:t>
      </w:r>
      <w:r w:rsidRPr="00C3525B">
        <w:rPr>
          <w:rFonts w:ascii="Gill Sans MT" w:hAnsi="Gill Sans MT"/>
          <w:u w:color="44A12A"/>
        </w:rPr>
        <w:t>Katoomba, Social Sciences Press.</w:t>
      </w:r>
    </w:p>
    <w:p w14:paraId="59A7D085" w14:textId="77777777" w:rsidR="00A06FEE" w:rsidRPr="00C3525B" w:rsidRDefault="00A06FEE" w:rsidP="00A06FEE">
      <w:pPr>
        <w:pStyle w:val="body"/>
        <w:ind w:left="426"/>
        <w:rPr>
          <w:rFonts w:ascii="Gill Sans MT" w:hAnsi="Gill Sans MT"/>
          <w:u w:color="44A12A"/>
        </w:rPr>
      </w:pPr>
      <w:r w:rsidRPr="00C3525B">
        <w:rPr>
          <w:rFonts w:ascii="Gill Sans MT" w:hAnsi="Gill Sans MT"/>
          <w:u w:color="44A12A"/>
        </w:rPr>
        <w:t xml:space="preserve">Nixon, D &amp; </w:t>
      </w:r>
      <w:proofErr w:type="spellStart"/>
      <w:r w:rsidRPr="00C3525B">
        <w:rPr>
          <w:rFonts w:ascii="Gill Sans MT" w:hAnsi="Gill Sans MT"/>
          <w:u w:color="44A12A"/>
        </w:rPr>
        <w:t>Aldwinkle</w:t>
      </w:r>
      <w:proofErr w:type="spellEnd"/>
      <w:r w:rsidRPr="00C3525B">
        <w:rPr>
          <w:rFonts w:ascii="Gill Sans MT" w:hAnsi="Gill Sans MT"/>
          <w:u w:color="44A12A"/>
        </w:rPr>
        <w:t xml:space="preserve">, M 1997, </w:t>
      </w:r>
      <w:r w:rsidRPr="00C3525B">
        <w:rPr>
          <w:rFonts w:ascii="Gill Sans MT" w:hAnsi="Gill Sans MT" w:cs="GillSansMT-Italic"/>
          <w:i/>
          <w:iCs/>
          <w:u w:color="44A12A"/>
        </w:rPr>
        <w:t>Exploring: Child Development from Three to Six Years</w:t>
      </w:r>
      <w:r w:rsidRPr="00C3525B">
        <w:rPr>
          <w:rFonts w:ascii="Gill Sans MT" w:hAnsi="Gill Sans MT"/>
          <w:u w:color="44A12A"/>
        </w:rPr>
        <w:t xml:space="preserve">, Katoomba, </w:t>
      </w:r>
      <w:proofErr w:type="gramStart"/>
      <w:r w:rsidRPr="00C3525B">
        <w:rPr>
          <w:rFonts w:ascii="Gill Sans MT" w:hAnsi="Gill Sans MT"/>
          <w:u w:color="44A12A"/>
        </w:rPr>
        <w:t>Social</w:t>
      </w:r>
      <w:proofErr w:type="gramEnd"/>
      <w:r w:rsidRPr="00C3525B">
        <w:rPr>
          <w:rFonts w:ascii="Gill Sans MT" w:hAnsi="Gill Sans MT"/>
          <w:u w:color="44A12A"/>
        </w:rPr>
        <w:t xml:space="preserve"> Sciences Press.</w:t>
      </w:r>
    </w:p>
    <w:p w14:paraId="248222A1" w14:textId="15F76F03" w:rsidR="005F3FBE" w:rsidRPr="00C3525B" w:rsidRDefault="00A06FEE" w:rsidP="00A06FEE">
      <w:pPr>
        <w:pStyle w:val="body"/>
        <w:ind w:left="426"/>
        <w:rPr>
          <w:rFonts w:ascii="Gill Sans MT" w:hAnsi="Gill Sans MT"/>
          <w:color w:val="000000" w:themeColor="text1"/>
        </w:rPr>
      </w:pPr>
      <w:r w:rsidRPr="00C3525B">
        <w:rPr>
          <w:rFonts w:ascii="Gill Sans MT" w:hAnsi="Gill Sans MT"/>
          <w:u w:color="44A12A"/>
        </w:rPr>
        <w:t xml:space="preserve">Nixon, D &amp; Gould, K (Eds.) 2000, </w:t>
      </w:r>
      <w:r w:rsidRPr="00C3525B">
        <w:rPr>
          <w:rFonts w:ascii="Gill Sans MT" w:hAnsi="Gill Sans MT" w:cs="GillSansMT-Italic"/>
          <w:i/>
          <w:iCs/>
          <w:u w:color="44A12A"/>
        </w:rPr>
        <w:t>Extending: Child Development from Five to Twelve Years</w:t>
      </w:r>
      <w:r w:rsidRPr="00C3525B">
        <w:rPr>
          <w:rFonts w:ascii="Gill Sans MT" w:hAnsi="Gill Sans MT"/>
          <w:u w:color="44A12A"/>
        </w:rPr>
        <w:t xml:space="preserve">, Katoomba, </w:t>
      </w:r>
      <w:proofErr w:type="gramStart"/>
      <w:r w:rsidRPr="00C3525B">
        <w:rPr>
          <w:rFonts w:ascii="Gill Sans MT" w:hAnsi="Gill Sans MT"/>
          <w:u w:color="44A12A"/>
        </w:rPr>
        <w:t>Social</w:t>
      </w:r>
      <w:proofErr w:type="gramEnd"/>
      <w:r w:rsidRPr="00C3525B">
        <w:rPr>
          <w:rFonts w:ascii="Gill Sans MT" w:hAnsi="Gill Sans MT"/>
          <w:u w:color="44A12A"/>
        </w:rPr>
        <w:t xml:space="preserve"> Sciences Press.</w:t>
      </w:r>
    </w:p>
    <w:p w14:paraId="2F7744AB" w14:textId="77777777" w:rsidR="005F3FBE" w:rsidRDefault="005F3FBE" w:rsidP="00A06FEE">
      <w:pPr>
        <w:pStyle w:val="body"/>
        <w:ind w:left="426"/>
        <w:rPr>
          <w:color w:val="000000" w:themeColor="text1"/>
        </w:rPr>
      </w:pPr>
    </w:p>
    <w:p w14:paraId="0D922738" w14:textId="77777777" w:rsidR="005F3FBE" w:rsidRDefault="005F3FBE" w:rsidP="00A06FEE">
      <w:pPr>
        <w:pStyle w:val="body"/>
        <w:rPr>
          <w:color w:val="000000" w:themeColor="text1"/>
        </w:rPr>
      </w:pPr>
    </w:p>
    <w:p w14:paraId="3AF753AE" w14:textId="77777777" w:rsidR="005F3FBE" w:rsidRDefault="005F3FBE" w:rsidP="00D70868">
      <w:pPr>
        <w:tabs>
          <w:tab w:val="left" w:pos="1910"/>
        </w:tabs>
        <w:rPr>
          <w:color w:val="000000" w:themeColor="text1"/>
        </w:rPr>
      </w:pPr>
    </w:p>
    <w:p w14:paraId="3D5206DD" w14:textId="77777777" w:rsidR="005F3FBE" w:rsidRDefault="005F3FBE" w:rsidP="00D70868">
      <w:pPr>
        <w:tabs>
          <w:tab w:val="left" w:pos="1910"/>
        </w:tabs>
        <w:rPr>
          <w:color w:val="000000" w:themeColor="text1"/>
        </w:rPr>
      </w:pPr>
    </w:p>
    <w:p w14:paraId="0EDE1F29" w14:textId="77777777" w:rsidR="005F3FBE" w:rsidRDefault="005F3FBE" w:rsidP="00D70868">
      <w:pPr>
        <w:tabs>
          <w:tab w:val="left" w:pos="1910"/>
        </w:tabs>
        <w:rPr>
          <w:color w:val="000000" w:themeColor="text1"/>
        </w:rPr>
      </w:pPr>
    </w:p>
    <w:p w14:paraId="7A5E1752" w14:textId="77777777" w:rsidR="005F3FBE" w:rsidRDefault="005F3FBE" w:rsidP="00D70868">
      <w:pPr>
        <w:tabs>
          <w:tab w:val="left" w:pos="1910"/>
        </w:tabs>
        <w:rPr>
          <w:color w:val="000000" w:themeColor="text1"/>
        </w:rPr>
      </w:pPr>
    </w:p>
    <w:p w14:paraId="4CD2BD35" w14:textId="77777777" w:rsidR="001A758F" w:rsidRDefault="001A758F" w:rsidP="00D70868">
      <w:pPr>
        <w:tabs>
          <w:tab w:val="left" w:pos="1910"/>
        </w:tabs>
        <w:rPr>
          <w:color w:val="000000" w:themeColor="text1"/>
        </w:rPr>
      </w:pPr>
    </w:p>
    <w:p w14:paraId="4BB17631" w14:textId="77777777" w:rsidR="001A758F" w:rsidRDefault="001A758F" w:rsidP="00D70868">
      <w:pPr>
        <w:tabs>
          <w:tab w:val="left" w:pos="1910"/>
        </w:tabs>
        <w:rPr>
          <w:color w:val="000000" w:themeColor="text1"/>
        </w:rPr>
      </w:pPr>
    </w:p>
    <w:p w14:paraId="72100AC4" w14:textId="77777777" w:rsidR="001A758F" w:rsidRDefault="001A758F" w:rsidP="00D70868">
      <w:pPr>
        <w:tabs>
          <w:tab w:val="left" w:pos="1910"/>
        </w:tabs>
        <w:rPr>
          <w:color w:val="000000" w:themeColor="text1"/>
        </w:rPr>
      </w:pPr>
    </w:p>
    <w:p w14:paraId="6C7A00A7" w14:textId="77777777" w:rsidR="001A758F" w:rsidRDefault="001A758F" w:rsidP="00D70868">
      <w:pPr>
        <w:tabs>
          <w:tab w:val="left" w:pos="1910"/>
        </w:tabs>
        <w:rPr>
          <w:color w:val="000000" w:themeColor="text1"/>
        </w:rPr>
      </w:pPr>
    </w:p>
    <w:p w14:paraId="1F7805D3" w14:textId="77777777" w:rsidR="001A758F" w:rsidRDefault="001A758F" w:rsidP="00D70868">
      <w:pPr>
        <w:tabs>
          <w:tab w:val="left" w:pos="1910"/>
        </w:tabs>
        <w:rPr>
          <w:color w:val="000000" w:themeColor="text1"/>
        </w:rPr>
      </w:pPr>
    </w:p>
    <w:p w14:paraId="5A842C91" w14:textId="77777777" w:rsidR="001A758F" w:rsidRDefault="001A758F" w:rsidP="00D70868">
      <w:pPr>
        <w:tabs>
          <w:tab w:val="left" w:pos="1910"/>
        </w:tabs>
        <w:rPr>
          <w:color w:val="000000" w:themeColor="text1"/>
        </w:rPr>
      </w:pPr>
    </w:p>
    <w:p w14:paraId="1BAEAA5E" w14:textId="77777777" w:rsidR="001A758F" w:rsidRDefault="001A758F" w:rsidP="00D70868">
      <w:pPr>
        <w:tabs>
          <w:tab w:val="left" w:pos="1910"/>
        </w:tabs>
        <w:rPr>
          <w:color w:val="000000" w:themeColor="text1"/>
        </w:rPr>
      </w:pPr>
    </w:p>
    <w:p w14:paraId="16CA9D03" w14:textId="77777777" w:rsidR="001A758F" w:rsidRDefault="001A758F" w:rsidP="00D70868">
      <w:pPr>
        <w:tabs>
          <w:tab w:val="left" w:pos="1910"/>
        </w:tabs>
        <w:rPr>
          <w:color w:val="000000" w:themeColor="text1"/>
        </w:rPr>
      </w:pPr>
    </w:p>
    <w:p w14:paraId="75F62CCA" w14:textId="22984E2D" w:rsidR="00292335" w:rsidRDefault="00292335">
      <w:pPr>
        <w:rPr>
          <w:color w:val="000000" w:themeColor="text1"/>
        </w:rPr>
      </w:pPr>
      <w:r>
        <w:rPr>
          <w:color w:val="000000" w:themeColor="text1"/>
        </w:rPr>
        <w:br w:type="page"/>
      </w:r>
    </w:p>
    <w:p w14:paraId="7FA3B9CC" w14:textId="7D46F037" w:rsidR="001A758F" w:rsidRDefault="00292335" w:rsidP="00D70868">
      <w:pPr>
        <w:tabs>
          <w:tab w:val="left" w:pos="1910"/>
        </w:tabs>
        <w:rPr>
          <w:color w:val="000000" w:themeColor="text1"/>
        </w:rPr>
      </w:pPr>
      <w:r w:rsidRPr="00FF5C33">
        <w:rPr>
          <w:noProof/>
          <w:color w:val="000000" w:themeColor="text1"/>
          <w:lang w:val="en-AU" w:eastAsia="en-AU"/>
        </w:rPr>
        <w:lastRenderedPageBreak/>
        <w:drawing>
          <wp:anchor distT="0" distB="0" distL="114300" distR="114300" simplePos="0" relativeHeight="251681792" behindDoc="1" locked="0" layoutInCell="1" allowOverlap="1" wp14:anchorId="77092816" wp14:editId="5EA86566">
            <wp:simplePos x="0" y="0"/>
            <wp:positionH relativeFrom="column">
              <wp:posOffset>-457200</wp:posOffset>
            </wp:positionH>
            <wp:positionV relativeFrom="paragraph">
              <wp:posOffset>-571500</wp:posOffset>
            </wp:positionV>
            <wp:extent cx="7086600" cy="1600835"/>
            <wp:effectExtent l="0" t="0" r="0" b="0"/>
            <wp:wrapNone/>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flipH="1">
                      <a:off x="0" y="0"/>
                      <a:ext cx="7086600" cy="1600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2F05F" w14:textId="77777777" w:rsidR="001A758F" w:rsidRPr="00EE235F" w:rsidRDefault="001A758F" w:rsidP="001A758F">
      <w:pPr>
        <w:pStyle w:val="mainhead1"/>
      </w:pPr>
      <w:r w:rsidRPr="00EE235F">
        <w:t>Developmental milestones and the EYLF/NQS</w:t>
      </w:r>
    </w:p>
    <w:p w14:paraId="4E7C33FE" w14:textId="01B629AF" w:rsidR="001A758F" w:rsidRPr="00EE235F" w:rsidRDefault="001A758F" w:rsidP="001A758F">
      <w:pPr>
        <w:pStyle w:val="mainheading"/>
      </w:pPr>
      <w:r>
        <w:t>Notes</w:t>
      </w:r>
    </w:p>
    <w:p w14:paraId="471BD2AF" w14:textId="77777777" w:rsidR="001A758F" w:rsidRDefault="001A758F" w:rsidP="00D70868">
      <w:pPr>
        <w:tabs>
          <w:tab w:val="left" w:pos="1910"/>
        </w:tabs>
        <w:rPr>
          <w:color w:val="000000" w:themeColor="text1"/>
        </w:rPr>
      </w:pPr>
    </w:p>
    <w:p w14:paraId="116E4E22" w14:textId="77777777" w:rsidR="001A758F" w:rsidRDefault="001A758F" w:rsidP="00D70868">
      <w:pPr>
        <w:tabs>
          <w:tab w:val="left" w:pos="1910"/>
        </w:tabs>
        <w:rPr>
          <w:color w:val="000000" w:themeColor="text1"/>
        </w:rPr>
      </w:pPr>
    </w:p>
    <w:p w14:paraId="06B1A42C" w14:textId="77777777" w:rsidR="005F3FBE" w:rsidRDefault="005F3FBE" w:rsidP="00D70868">
      <w:pPr>
        <w:tabs>
          <w:tab w:val="left" w:pos="1910"/>
        </w:tabs>
        <w:rPr>
          <w:color w:val="000000" w:themeColor="text1"/>
        </w:rPr>
      </w:pPr>
    </w:p>
    <w:p w14:paraId="67F3D75E" w14:textId="77777777" w:rsidR="005F3FBE" w:rsidRDefault="005F3FBE" w:rsidP="00D70868">
      <w:pPr>
        <w:tabs>
          <w:tab w:val="left" w:pos="1910"/>
        </w:tabs>
        <w:rPr>
          <w:color w:val="000000" w:themeColor="text1"/>
        </w:rPr>
      </w:pPr>
    </w:p>
    <w:p w14:paraId="109A1182" w14:textId="7502DA5C" w:rsidR="004B6B95" w:rsidRDefault="004B6B95">
      <w:pPr>
        <w:rPr>
          <w:color w:val="000000" w:themeColor="text1"/>
        </w:rPr>
      </w:pPr>
      <w:r>
        <w:rPr>
          <w:color w:val="000000" w:themeColor="text1"/>
        </w:rPr>
        <w:br w:type="page"/>
      </w:r>
    </w:p>
    <w:p w14:paraId="097FDF74" w14:textId="0F371B10" w:rsidR="005F3FBE" w:rsidRDefault="00294BEC" w:rsidP="00D70868">
      <w:pPr>
        <w:tabs>
          <w:tab w:val="left" w:pos="1910"/>
        </w:tabs>
        <w:rPr>
          <w:color w:val="000000" w:themeColor="text1"/>
        </w:rPr>
      </w:pPr>
      <w:r w:rsidRPr="00FF5C33">
        <w:rPr>
          <w:noProof/>
          <w:color w:val="000000" w:themeColor="text1"/>
          <w:lang w:val="en-AU" w:eastAsia="en-AU"/>
        </w:rPr>
        <w:lastRenderedPageBreak/>
        <w:drawing>
          <wp:anchor distT="0" distB="0" distL="114300" distR="114300" simplePos="0" relativeHeight="251686912" behindDoc="1" locked="0" layoutInCell="1" allowOverlap="1" wp14:anchorId="6D2F16A4" wp14:editId="59AA67B1">
            <wp:simplePos x="0" y="0"/>
            <wp:positionH relativeFrom="column">
              <wp:posOffset>114300</wp:posOffset>
            </wp:positionH>
            <wp:positionV relativeFrom="paragraph">
              <wp:posOffset>-571500</wp:posOffset>
            </wp:positionV>
            <wp:extent cx="7086600" cy="1600835"/>
            <wp:effectExtent l="0" t="0" r="0" b="0"/>
            <wp:wrapNone/>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7086600" cy="1600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417CF6" w14:textId="77777777" w:rsidR="00294BEC" w:rsidRPr="00EE235F" w:rsidRDefault="00294BEC" w:rsidP="00294BEC">
      <w:pPr>
        <w:pStyle w:val="mainhead1"/>
      </w:pPr>
      <w:r w:rsidRPr="00EE235F">
        <w:t>Developmental milestones and the EYLF/NQS</w:t>
      </w:r>
    </w:p>
    <w:p w14:paraId="1163D125" w14:textId="77777777" w:rsidR="00294BEC" w:rsidRPr="00EE235F" w:rsidRDefault="00294BEC" w:rsidP="00294BEC">
      <w:pPr>
        <w:pStyle w:val="mainheading"/>
      </w:pPr>
      <w:r>
        <w:t>Notes</w:t>
      </w:r>
    </w:p>
    <w:p w14:paraId="019E7256" w14:textId="6F188B11" w:rsidR="005F3FBE" w:rsidRDefault="005F3FBE" w:rsidP="00D70868">
      <w:pPr>
        <w:tabs>
          <w:tab w:val="left" w:pos="1910"/>
        </w:tabs>
        <w:rPr>
          <w:color w:val="000000" w:themeColor="text1"/>
        </w:rPr>
      </w:pPr>
    </w:p>
    <w:p w14:paraId="19895BA0" w14:textId="77777777" w:rsidR="005E5262" w:rsidRDefault="005E5262">
      <w:pPr>
        <w:rPr>
          <w:color w:val="000000" w:themeColor="text1"/>
        </w:rPr>
        <w:sectPr w:rsidR="005E5262" w:rsidSect="00BE6FDB">
          <w:footerReference w:type="even" r:id="rId25"/>
          <w:footerReference w:type="default" r:id="rId26"/>
          <w:pgSz w:w="11900" w:h="16840"/>
          <w:pgMar w:top="851" w:right="720" w:bottom="851" w:left="720" w:header="708" w:footer="567" w:gutter="0"/>
          <w:cols w:space="708"/>
          <w:docGrid w:linePitch="360"/>
        </w:sectPr>
      </w:pPr>
    </w:p>
    <w:p w14:paraId="7B52D0C0" w14:textId="25C060C4" w:rsidR="00294BEC" w:rsidRDefault="005E5262" w:rsidP="00D70868">
      <w:pPr>
        <w:tabs>
          <w:tab w:val="left" w:pos="1910"/>
        </w:tabs>
        <w:rPr>
          <w:color w:val="000000" w:themeColor="text1"/>
        </w:rPr>
      </w:pPr>
      <w:r>
        <w:rPr>
          <w:noProof/>
          <w:color w:val="000000" w:themeColor="text1"/>
          <w:lang w:val="en-AU" w:eastAsia="en-AU"/>
        </w:rPr>
        <w:lastRenderedPageBreak/>
        <w:drawing>
          <wp:anchor distT="0" distB="0" distL="114300" distR="114300" simplePos="0" relativeHeight="251687936" behindDoc="1" locked="0" layoutInCell="1" allowOverlap="1" wp14:anchorId="13ED90F0" wp14:editId="5535631E">
            <wp:simplePos x="0" y="0"/>
            <wp:positionH relativeFrom="column">
              <wp:posOffset>-46990</wp:posOffset>
            </wp:positionH>
            <wp:positionV relativeFrom="paragraph">
              <wp:posOffset>-571500</wp:posOffset>
            </wp:positionV>
            <wp:extent cx="6790711" cy="10401300"/>
            <wp:effectExtent l="0" t="0" r="0" b="0"/>
            <wp:wrapNone/>
            <wp:docPr id="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6790711" cy="1040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FAE226" w14:textId="5E6A0EA3" w:rsidR="00294BEC" w:rsidRPr="00D70868" w:rsidRDefault="00294BEC" w:rsidP="00D70868">
      <w:pPr>
        <w:tabs>
          <w:tab w:val="left" w:pos="1910"/>
        </w:tabs>
        <w:rPr>
          <w:color w:val="000000" w:themeColor="text1"/>
        </w:rPr>
      </w:pPr>
    </w:p>
    <w:sectPr w:rsidR="00294BEC" w:rsidRPr="00D70868" w:rsidSect="00BE6FDB">
      <w:footerReference w:type="default" r:id="rId28"/>
      <w:pgSz w:w="11900" w:h="16840"/>
      <w:pgMar w:top="851" w:right="720" w:bottom="851" w:left="720" w:header="70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D45A8C" w14:textId="77777777" w:rsidR="00853C85" w:rsidRDefault="00853C85" w:rsidP="00DB15D7">
      <w:r>
        <w:separator/>
      </w:r>
    </w:p>
  </w:endnote>
  <w:endnote w:type="continuationSeparator" w:id="0">
    <w:p w14:paraId="72126DC4" w14:textId="77777777" w:rsidR="00853C85" w:rsidRDefault="00853C85" w:rsidP="00DB1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GillSansMT-Bold">
    <w:altName w:val="Gill Sans MT"/>
    <w:panose1 w:val="00000000000000000000"/>
    <w:charset w:val="4D"/>
    <w:family w:val="auto"/>
    <w:notTrueType/>
    <w:pitch w:val="default"/>
    <w:sig w:usb0="00000003" w:usb1="00000000" w:usb2="00000000" w:usb3="00000000" w:csb0="00000001" w:csb1="00000000"/>
  </w:font>
  <w:font w:name="GillSansMT">
    <w:altName w:val="Gill Sans MT"/>
    <w:panose1 w:val="00000000000000000000"/>
    <w:charset w:val="4D"/>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GillSansMT-ExtraBold">
    <w:altName w:val="Cambria"/>
    <w:panose1 w:val="00000000000000000000"/>
    <w:charset w:val="4D"/>
    <w:family w:val="auto"/>
    <w:notTrueType/>
    <w:pitch w:val="default"/>
    <w:sig w:usb0="00000003" w:usb1="00000000" w:usb2="00000000" w:usb3="00000000" w:csb0="00000001" w:csb1="00000000"/>
  </w:font>
  <w:font w:name="GillSans-Light">
    <w:altName w:val="Gill Sans Light"/>
    <w:panose1 w:val="00000000000000000000"/>
    <w:charset w:val="4D"/>
    <w:family w:val="auto"/>
    <w:notTrueType/>
    <w:pitch w:val="default"/>
    <w:sig w:usb0="00000003" w:usb1="00000000" w:usb2="00000000" w:usb3="00000000" w:csb0="00000001" w:csb1="00000000"/>
  </w:font>
  <w:font w:name="GillSansMTPro-BoldCondensed">
    <w:altName w:val="Cambria"/>
    <w:panose1 w:val="00000000000000000000"/>
    <w:charset w:val="4D"/>
    <w:family w:val="auto"/>
    <w:notTrueType/>
    <w:pitch w:val="default"/>
    <w:sig w:usb0="00000003" w:usb1="00000000" w:usb2="00000000" w:usb3="00000000" w:csb0="00000001" w:csb1="00000000"/>
  </w:font>
  <w:font w:name="Frutiger LT Std 57 Cn">
    <w:altName w:val="Arial Narrow"/>
    <w:charset w:val="00"/>
    <w:family w:val="auto"/>
    <w:pitch w:val="variable"/>
    <w:sig w:usb0="00000003" w:usb1="00000000" w:usb2="00000000" w:usb3="00000000" w:csb0="00000001" w:csb1="00000000"/>
  </w:font>
  <w:font w:name="TimesNewRomanPSMT">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GillSans-LightItalic">
    <w:altName w:val="Gill Sans Light"/>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Gill Sans Light">
    <w:altName w:val="Arial"/>
    <w:charset w:val="00"/>
    <w:family w:val="auto"/>
    <w:pitch w:val="variable"/>
    <w:sig w:usb0="00000000" w:usb1="00000000" w:usb2="00000000" w:usb3="00000000" w:csb0="000001F7" w:csb1="00000000"/>
  </w:font>
  <w:font w:name="Arial-BoldMT">
    <w:altName w:val="Cambria"/>
    <w:panose1 w:val="00000000000000000000"/>
    <w:charset w:val="4D"/>
    <w:family w:val="auto"/>
    <w:notTrueType/>
    <w:pitch w:val="default"/>
    <w:sig w:usb0="00000003" w:usb1="00000000" w:usb2="00000000" w:usb3="00000000" w:csb0="00000001" w:csb1="00000000"/>
  </w:font>
  <w:font w:name="GillSansMT-Italic">
    <w:altName w:val="Gill Sans M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15DBF" w14:textId="79E38D07" w:rsidR="00853C85" w:rsidRPr="00DB15D7" w:rsidRDefault="00853C85" w:rsidP="00DB15D7">
    <w:pPr>
      <w:pStyle w:val="Footer"/>
      <w:spacing w:before="240"/>
      <w:jc w:val="right"/>
      <w:rPr>
        <w:rFonts w:ascii="GillSans-Light" w:hAnsi="GillSans-Light" w:cs="GillSans-Light"/>
        <w:color w:val="50217B"/>
        <w:sz w:val="18"/>
        <w:szCs w:val="18"/>
        <w:lang w:val="en-G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DB7A9" w14:textId="039C43D8" w:rsidR="00853C85" w:rsidRPr="00DB15D7" w:rsidRDefault="00853C85" w:rsidP="00DB15D7">
    <w:pPr>
      <w:pStyle w:val="Footer"/>
      <w:spacing w:before="240"/>
      <w:rPr>
        <w:rFonts w:ascii="GillSans-Light" w:hAnsi="GillSans-Light" w:cs="GillSans-Light"/>
        <w:color w:val="50217B"/>
        <w:sz w:val="18"/>
        <w:szCs w:val="18"/>
        <w:lang w:val="en-GB"/>
      </w:rPr>
    </w:pPr>
    <w:r w:rsidRPr="00DB15D7">
      <w:rPr>
        <w:rFonts w:ascii="GillSans-Light" w:hAnsi="GillSans-Light" w:cs="GillSans-Light"/>
        <w:color w:val="50217B"/>
        <w:sz w:val="18"/>
        <w:szCs w:val="18"/>
        <w:lang w:val="en-GB"/>
      </w:rPr>
      <w:fldChar w:fldCharType="begin"/>
    </w:r>
    <w:r w:rsidRPr="00DB15D7">
      <w:rPr>
        <w:rFonts w:ascii="GillSans-Light" w:hAnsi="GillSans-Light" w:cs="GillSans-Light"/>
        <w:color w:val="50217B"/>
        <w:sz w:val="18"/>
        <w:szCs w:val="18"/>
        <w:lang w:val="en-GB"/>
      </w:rPr>
      <w:instrText xml:space="preserve">PAGE  </w:instrText>
    </w:r>
    <w:r w:rsidRPr="00DB15D7">
      <w:rPr>
        <w:rFonts w:ascii="GillSans-Light" w:hAnsi="GillSans-Light" w:cs="GillSans-Light"/>
        <w:color w:val="50217B"/>
        <w:sz w:val="18"/>
        <w:szCs w:val="18"/>
        <w:lang w:val="en-GB"/>
      </w:rPr>
      <w:fldChar w:fldCharType="separate"/>
    </w:r>
    <w:r w:rsidR="007A6861">
      <w:rPr>
        <w:rFonts w:ascii="GillSans-Light" w:hAnsi="GillSans-Light" w:cs="GillSans-Light"/>
        <w:noProof/>
        <w:color w:val="50217B"/>
        <w:sz w:val="18"/>
        <w:szCs w:val="18"/>
        <w:lang w:val="en-GB"/>
      </w:rPr>
      <w:t>18</w:t>
    </w:r>
    <w:r w:rsidRPr="00DB15D7">
      <w:rPr>
        <w:rFonts w:ascii="GillSans-Light" w:hAnsi="GillSans-Light" w:cs="GillSans-Light"/>
        <w:color w:val="50217B"/>
        <w:sz w:val="18"/>
        <w:szCs w:val="18"/>
        <w:lang w:val="en-GB"/>
      </w:rPr>
      <w:fldChar w:fldCharType="end"/>
    </w:r>
    <w:proofErr w:type="gramStart"/>
    <w:r>
      <w:rPr>
        <w:rFonts w:ascii="GillSans-Light" w:hAnsi="GillSans-Light" w:cs="GillSans-Light"/>
        <w:color w:val="50217B"/>
        <w:sz w:val="18"/>
        <w:szCs w:val="18"/>
        <w:lang w:val="en-GB"/>
      </w:rPr>
      <w:t xml:space="preserve"> </w:t>
    </w:r>
    <w:proofErr w:type="gramEnd"/>
    <w:r>
      <w:rPr>
        <w:rFonts w:ascii="GillSans-Light" w:hAnsi="GillSans-Light" w:cs="GillSans-Light"/>
        <w:color w:val="50217B"/>
        <w:sz w:val="18"/>
        <w:szCs w:val="18"/>
        <w:lang w:val="en-GB"/>
      </w:rPr>
      <w:t xml:space="preserve"> </w:t>
    </w:r>
    <w:r>
      <w:rPr>
        <w:rFonts w:ascii="GillSansMT" w:hAnsi="GillSansMT" w:cs="GillSansMT"/>
        <w:color w:val="50217B"/>
        <w:sz w:val="18"/>
        <w:szCs w:val="18"/>
      </w:rPr>
      <w:t xml:space="preserve">::  </w:t>
    </w:r>
    <w:r>
      <w:rPr>
        <w:rFonts w:ascii="GillSans-Light" w:hAnsi="GillSans-Light" w:cs="GillSans-Light"/>
        <w:color w:val="50217B"/>
        <w:sz w:val="18"/>
        <w:szCs w:val="18"/>
      </w:rPr>
      <w:t xml:space="preserve">Developmental milestones and the </w:t>
    </w:r>
    <w:proofErr w:type="spellStart"/>
    <w:r>
      <w:rPr>
        <w:rFonts w:ascii="GillSans-Light" w:hAnsi="GillSans-Light" w:cs="GillSans-Light"/>
        <w:color w:val="50217B"/>
        <w:sz w:val="18"/>
        <w:szCs w:val="18"/>
      </w:rPr>
      <w:t>EYLF</w:t>
    </w:r>
    <w:proofErr w:type="spellEnd"/>
    <w:r>
      <w:rPr>
        <w:rFonts w:ascii="GillSans-Light" w:hAnsi="GillSans-Light" w:cs="GillSans-Light"/>
        <w:color w:val="50217B"/>
        <w:sz w:val="18"/>
        <w:szCs w:val="18"/>
      </w:rPr>
      <w:t>/</w:t>
    </w:r>
    <w:proofErr w:type="spellStart"/>
    <w:r>
      <w:rPr>
        <w:rFonts w:ascii="GillSans-Light" w:hAnsi="GillSans-Light" w:cs="GillSans-Light"/>
        <w:color w:val="50217B"/>
        <w:sz w:val="18"/>
        <w:szCs w:val="18"/>
      </w:rPr>
      <w:t>NQS</w:t>
    </w:r>
    <w:proofErr w:type="spellEnd"/>
    <w:r>
      <w:rPr>
        <w:rFonts w:ascii="GillSans-Light" w:hAnsi="GillSans-Light" w:cs="GillSans-Light"/>
        <w:color w:val="50217B"/>
        <w:sz w:val="18"/>
        <w:szCs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68734" w14:textId="77777777" w:rsidR="00853C85" w:rsidRPr="00DB15D7" w:rsidRDefault="00853C85" w:rsidP="00DB15D7">
    <w:pPr>
      <w:pStyle w:val="Footer"/>
      <w:spacing w:before="240"/>
      <w:jc w:val="right"/>
      <w:rPr>
        <w:rFonts w:ascii="GillSans-Light" w:hAnsi="GillSans-Light" w:cs="GillSans-Light"/>
        <w:color w:val="50217B"/>
        <w:sz w:val="18"/>
        <w:szCs w:val="18"/>
        <w:lang w:val="en-GB"/>
      </w:rPr>
    </w:pPr>
    <w:r>
      <w:rPr>
        <w:rFonts w:ascii="GillSans-Light" w:hAnsi="GillSans-Light" w:cs="GillSans-Light"/>
        <w:color w:val="50217B"/>
        <w:sz w:val="18"/>
        <w:szCs w:val="18"/>
      </w:rPr>
      <w:t>Developmental milestones and the EYLF/</w:t>
    </w:r>
    <w:proofErr w:type="gramStart"/>
    <w:r>
      <w:rPr>
        <w:rFonts w:ascii="GillSans-Light" w:hAnsi="GillSans-Light" w:cs="GillSans-Light"/>
        <w:color w:val="50217B"/>
        <w:sz w:val="18"/>
        <w:szCs w:val="18"/>
      </w:rPr>
      <w:t xml:space="preserve">NQS </w:t>
    </w:r>
    <w:r>
      <w:rPr>
        <w:rFonts w:ascii="GillSansMT" w:hAnsi="GillSansMT" w:cs="GillSansMT"/>
        <w:color w:val="50217B"/>
        <w:sz w:val="18"/>
        <w:szCs w:val="18"/>
      </w:rPr>
      <w:t xml:space="preserve"> :</w:t>
    </w:r>
    <w:proofErr w:type="gramEnd"/>
    <w:r>
      <w:rPr>
        <w:rFonts w:ascii="GillSansMT" w:hAnsi="GillSansMT" w:cs="GillSansMT"/>
        <w:color w:val="50217B"/>
        <w:sz w:val="18"/>
        <w:szCs w:val="18"/>
      </w:rPr>
      <w:t xml:space="preserve">:  </w:t>
    </w:r>
    <w:r w:rsidRPr="00DB15D7">
      <w:rPr>
        <w:rFonts w:ascii="GillSans-Light" w:hAnsi="GillSans-Light" w:cs="GillSans-Light"/>
        <w:color w:val="50217B"/>
        <w:sz w:val="18"/>
        <w:szCs w:val="18"/>
        <w:lang w:val="en-GB"/>
      </w:rPr>
      <w:fldChar w:fldCharType="begin"/>
    </w:r>
    <w:r w:rsidRPr="00DB15D7">
      <w:rPr>
        <w:rFonts w:ascii="GillSans-Light" w:hAnsi="GillSans-Light" w:cs="GillSans-Light"/>
        <w:color w:val="50217B"/>
        <w:sz w:val="18"/>
        <w:szCs w:val="18"/>
        <w:lang w:val="en-GB"/>
      </w:rPr>
      <w:instrText xml:space="preserve">PAGE  </w:instrText>
    </w:r>
    <w:r w:rsidRPr="00DB15D7">
      <w:rPr>
        <w:rFonts w:ascii="GillSans-Light" w:hAnsi="GillSans-Light" w:cs="GillSans-Light"/>
        <w:color w:val="50217B"/>
        <w:sz w:val="18"/>
        <w:szCs w:val="18"/>
        <w:lang w:val="en-GB"/>
      </w:rPr>
      <w:fldChar w:fldCharType="separate"/>
    </w:r>
    <w:r w:rsidR="007A6861">
      <w:rPr>
        <w:rFonts w:ascii="GillSans-Light" w:hAnsi="GillSans-Light" w:cs="GillSans-Light"/>
        <w:noProof/>
        <w:color w:val="50217B"/>
        <w:sz w:val="18"/>
        <w:szCs w:val="18"/>
        <w:lang w:val="en-GB"/>
      </w:rPr>
      <w:t>3</w:t>
    </w:r>
    <w:r w:rsidRPr="00DB15D7">
      <w:rPr>
        <w:rFonts w:ascii="GillSans-Light" w:hAnsi="GillSans-Light" w:cs="GillSans-Light"/>
        <w:color w:val="50217B"/>
        <w:sz w:val="18"/>
        <w:szCs w:val="18"/>
        <w:lang w:val="en-GB"/>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FFF31" w14:textId="44437369" w:rsidR="00853C85" w:rsidRPr="005E5262" w:rsidRDefault="00853C85" w:rsidP="005E52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4A7382" w14:textId="77777777" w:rsidR="00853C85" w:rsidRDefault="00853C85" w:rsidP="00DB15D7">
      <w:r>
        <w:separator/>
      </w:r>
    </w:p>
  </w:footnote>
  <w:footnote w:type="continuationSeparator" w:id="0">
    <w:p w14:paraId="715D031F" w14:textId="77777777" w:rsidR="00853C85" w:rsidRDefault="00853C85" w:rsidP="00DB15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840B6"/>
    <w:multiLevelType w:val="hybridMultilevel"/>
    <w:tmpl w:val="868C5348"/>
    <w:lvl w:ilvl="0" w:tplc="5B9A8FFA">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868"/>
    <w:rsid w:val="00154DF1"/>
    <w:rsid w:val="001A758F"/>
    <w:rsid w:val="0020104A"/>
    <w:rsid w:val="00203A52"/>
    <w:rsid w:val="00292335"/>
    <w:rsid w:val="00294BEC"/>
    <w:rsid w:val="002B6615"/>
    <w:rsid w:val="002C2C3B"/>
    <w:rsid w:val="002E731D"/>
    <w:rsid w:val="00450A30"/>
    <w:rsid w:val="00461EC2"/>
    <w:rsid w:val="00476013"/>
    <w:rsid w:val="00491CFD"/>
    <w:rsid w:val="004B0749"/>
    <w:rsid w:val="004B6B95"/>
    <w:rsid w:val="004D0B34"/>
    <w:rsid w:val="0054675C"/>
    <w:rsid w:val="00597349"/>
    <w:rsid w:val="005E5262"/>
    <w:rsid w:val="005F3FBE"/>
    <w:rsid w:val="005F715F"/>
    <w:rsid w:val="00620103"/>
    <w:rsid w:val="00652D67"/>
    <w:rsid w:val="006C3289"/>
    <w:rsid w:val="006C4534"/>
    <w:rsid w:val="0078755B"/>
    <w:rsid w:val="007A6861"/>
    <w:rsid w:val="007E2E38"/>
    <w:rsid w:val="00804040"/>
    <w:rsid w:val="0080410E"/>
    <w:rsid w:val="00853C85"/>
    <w:rsid w:val="008B5EDA"/>
    <w:rsid w:val="00970A61"/>
    <w:rsid w:val="009A39D4"/>
    <w:rsid w:val="009F457E"/>
    <w:rsid w:val="00A06FEE"/>
    <w:rsid w:val="00A26AD2"/>
    <w:rsid w:val="00A37C7C"/>
    <w:rsid w:val="00A66F8E"/>
    <w:rsid w:val="00AC2D0D"/>
    <w:rsid w:val="00AC68B4"/>
    <w:rsid w:val="00B73CDF"/>
    <w:rsid w:val="00BA291D"/>
    <w:rsid w:val="00BE6FDB"/>
    <w:rsid w:val="00BF3B02"/>
    <w:rsid w:val="00C14BDF"/>
    <w:rsid w:val="00C26DC8"/>
    <w:rsid w:val="00C3525B"/>
    <w:rsid w:val="00D1300B"/>
    <w:rsid w:val="00D70868"/>
    <w:rsid w:val="00D9281A"/>
    <w:rsid w:val="00D95054"/>
    <w:rsid w:val="00DB15D7"/>
    <w:rsid w:val="00E671B8"/>
    <w:rsid w:val="00E67C1D"/>
    <w:rsid w:val="00ED7C6A"/>
    <w:rsid w:val="00EE235F"/>
    <w:rsid w:val="00F60244"/>
    <w:rsid w:val="00FC2875"/>
    <w:rsid w:val="00FF5C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84187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08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0868"/>
    <w:rPr>
      <w:rFonts w:ascii="Lucida Grande" w:hAnsi="Lucida Grande" w:cs="Lucida Grande"/>
      <w:sz w:val="18"/>
      <w:szCs w:val="18"/>
    </w:rPr>
  </w:style>
  <w:style w:type="paragraph" w:customStyle="1" w:styleId="acknowhead">
    <w:name w:val="acknowhead"/>
    <w:basedOn w:val="Normal"/>
    <w:uiPriority w:val="99"/>
    <w:rsid w:val="00D70868"/>
    <w:pPr>
      <w:widowControl w:val="0"/>
      <w:suppressAutoHyphens/>
      <w:autoSpaceDE w:val="0"/>
      <w:autoSpaceDN w:val="0"/>
      <w:adjustRightInd w:val="0"/>
      <w:spacing w:after="57" w:line="288" w:lineRule="auto"/>
      <w:textAlignment w:val="center"/>
    </w:pPr>
    <w:rPr>
      <w:rFonts w:ascii="GillSansMT-Bold" w:hAnsi="GillSansMT-Bold" w:cs="GillSansMT-Bold"/>
      <w:b/>
      <w:bCs/>
      <w:color w:val="FFFFFF"/>
      <w:sz w:val="18"/>
      <w:szCs w:val="18"/>
      <w:lang w:val="en-GB"/>
    </w:rPr>
  </w:style>
  <w:style w:type="paragraph" w:customStyle="1" w:styleId="acknowledgements">
    <w:name w:val="acknowledgements"/>
    <w:basedOn w:val="Normal"/>
    <w:uiPriority w:val="99"/>
    <w:rsid w:val="00D70868"/>
    <w:pPr>
      <w:widowControl w:val="0"/>
      <w:suppressAutoHyphens/>
      <w:autoSpaceDE w:val="0"/>
      <w:autoSpaceDN w:val="0"/>
      <w:adjustRightInd w:val="0"/>
      <w:spacing w:line="288" w:lineRule="auto"/>
      <w:textAlignment w:val="center"/>
    </w:pPr>
    <w:rPr>
      <w:rFonts w:ascii="GillSansMT" w:hAnsi="GillSansMT" w:cs="GillSansMT"/>
      <w:color w:val="FFFFFF"/>
      <w:sz w:val="16"/>
      <w:szCs w:val="16"/>
      <w:lang w:val="en-GB"/>
    </w:rPr>
  </w:style>
  <w:style w:type="paragraph" w:customStyle="1" w:styleId="nqs1-2">
    <w:name w:val="nqs 1-2"/>
    <w:basedOn w:val="Normal"/>
    <w:uiPriority w:val="99"/>
    <w:rsid w:val="00AC68B4"/>
    <w:pPr>
      <w:widowControl w:val="0"/>
      <w:suppressAutoHyphens/>
      <w:autoSpaceDE w:val="0"/>
      <w:autoSpaceDN w:val="0"/>
      <w:adjustRightInd w:val="0"/>
      <w:spacing w:before="170" w:line="288" w:lineRule="auto"/>
      <w:textAlignment w:val="center"/>
    </w:pPr>
    <w:rPr>
      <w:rFonts w:ascii="GillSansMT-Bold" w:hAnsi="GillSansMT-Bold" w:cs="GillSansMT-Bold"/>
      <w:b/>
      <w:bCs/>
      <w:color w:val="44A12A"/>
      <w:sz w:val="21"/>
      <w:szCs w:val="21"/>
      <w:lang w:val="en-AU"/>
    </w:rPr>
  </w:style>
  <w:style w:type="paragraph" w:customStyle="1" w:styleId="bullets2">
    <w:name w:val="bullets2"/>
    <w:basedOn w:val="Normal"/>
    <w:uiPriority w:val="99"/>
    <w:rsid w:val="00AC68B4"/>
    <w:pPr>
      <w:widowControl w:val="0"/>
      <w:suppressAutoHyphens/>
      <w:autoSpaceDE w:val="0"/>
      <w:autoSpaceDN w:val="0"/>
      <w:adjustRightInd w:val="0"/>
      <w:spacing w:after="28" w:line="288" w:lineRule="auto"/>
      <w:ind w:left="283" w:hanging="283"/>
      <w:textAlignment w:val="center"/>
    </w:pPr>
    <w:rPr>
      <w:rFonts w:ascii="GillSansMT" w:hAnsi="GillSansMT" w:cs="GillSansMT"/>
      <w:color w:val="000000"/>
      <w:sz w:val="21"/>
      <w:szCs w:val="21"/>
      <w:lang w:val="en-AU"/>
    </w:rPr>
  </w:style>
  <w:style w:type="paragraph" w:customStyle="1" w:styleId="mainheading">
    <w:name w:val="main heading"/>
    <w:basedOn w:val="Normal"/>
    <w:qFormat/>
    <w:rsid w:val="00EE235F"/>
    <w:pPr>
      <w:widowControl w:val="0"/>
      <w:suppressAutoHyphens/>
      <w:autoSpaceDE w:val="0"/>
      <w:autoSpaceDN w:val="0"/>
      <w:adjustRightInd w:val="0"/>
      <w:spacing w:line="264" w:lineRule="auto"/>
      <w:ind w:left="425"/>
      <w:textAlignment w:val="center"/>
    </w:pPr>
    <w:rPr>
      <w:rFonts w:ascii="Gill Sans MT" w:hAnsi="Gill Sans MT" w:cs="GillSansMT-ExtraBold"/>
      <w:b/>
      <w:color w:val="FFFFFF" w:themeColor="background1"/>
      <w:sz w:val="48"/>
      <w:szCs w:val="64"/>
      <w:lang w:val="en-AU"/>
      <w14:textOutline w14:w="9525" w14:cap="flat" w14:cmpd="sng" w14:algn="ctr">
        <w14:noFill/>
        <w14:prstDash w14:val="solid"/>
        <w14:round/>
      </w14:textOutline>
    </w:rPr>
  </w:style>
  <w:style w:type="paragraph" w:customStyle="1" w:styleId="body">
    <w:name w:val="body"/>
    <w:basedOn w:val="nqs1-2"/>
    <w:qFormat/>
    <w:rsid w:val="00AC68B4"/>
    <w:rPr>
      <w:rFonts w:ascii="GillSansMT" w:hAnsi="GillSansMT" w:cs="GillSansMT"/>
      <w:b w:val="0"/>
      <w:bCs w:val="0"/>
      <w:color w:val="000000"/>
      <w:sz w:val="22"/>
      <w:szCs w:val="22"/>
    </w:rPr>
  </w:style>
  <w:style w:type="paragraph" w:customStyle="1" w:styleId="bullets">
    <w:name w:val="bullets"/>
    <w:basedOn w:val="bullets2"/>
    <w:qFormat/>
    <w:rsid w:val="00EE235F"/>
    <w:pPr>
      <w:numPr>
        <w:numId w:val="1"/>
      </w:numPr>
      <w:spacing w:after="0" w:line="264" w:lineRule="auto"/>
      <w:ind w:left="357" w:hanging="357"/>
    </w:pPr>
    <w:rPr>
      <w:sz w:val="22"/>
      <w:szCs w:val="22"/>
    </w:rPr>
  </w:style>
  <w:style w:type="paragraph" w:customStyle="1" w:styleId="titile2">
    <w:name w:val="titile2"/>
    <w:basedOn w:val="Normal"/>
    <w:uiPriority w:val="99"/>
    <w:rsid w:val="00BF3B02"/>
    <w:pPr>
      <w:widowControl w:val="0"/>
      <w:suppressAutoHyphens/>
      <w:autoSpaceDE w:val="0"/>
      <w:autoSpaceDN w:val="0"/>
      <w:adjustRightInd w:val="0"/>
      <w:spacing w:before="170" w:after="113" w:line="264" w:lineRule="auto"/>
      <w:textAlignment w:val="center"/>
    </w:pPr>
    <w:rPr>
      <w:rFonts w:ascii="GillSansMT-ExtraBold" w:hAnsi="GillSansMT-ExtraBold" w:cs="GillSansMT-ExtraBold"/>
      <w:color w:val="FFFFFF"/>
      <w:sz w:val="50"/>
      <w:szCs w:val="50"/>
      <w:lang w:val="en-AU"/>
    </w:rPr>
  </w:style>
  <w:style w:type="paragraph" w:customStyle="1" w:styleId="mainhead1">
    <w:name w:val="main head 1"/>
    <w:basedOn w:val="Normal"/>
    <w:qFormat/>
    <w:rsid w:val="00EE235F"/>
    <w:pPr>
      <w:widowControl w:val="0"/>
      <w:suppressAutoHyphens/>
      <w:autoSpaceDE w:val="0"/>
      <w:autoSpaceDN w:val="0"/>
      <w:adjustRightInd w:val="0"/>
      <w:spacing w:before="170" w:line="264" w:lineRule="auto"/>
      <w:ind w:left="425"/>
      <w:textAlignment w:val="center"/>
    </w:pPr>
    <w:rPr>
      <w:rFonts w:ascii="GillSans-Light" w:hAnsi="GillSans-Light" w:cs="GillSans-Light"/>
      <w:color w:val="FFFFFF" w:themeColor="background1"/>
      <w:sz w:val="44"/>
      <w:szCs w:val="48"/>
      <w:lang w:val="en-AU"/>
      <w14:textOutline w14:w="9525" w14:cap="flat" w14:cmpd="sng" w14:algn="ctr">
        <w14:noFill/>
        <w14:prstDash w14:val="solid"/>
        <w14:round/>
      </w14:textOutline>
    </w:rPr>
  </w:style>
  <w:style w:type="paragraph" w:customStyle="1" w:styleId="tableheading">
    <w:name w:val="table heading"/>
    <w:basedOn w:val="Normal"/>
    <w:uiPriority w:val="99"/>
    <w:rsid w:val="00D1300B"/>
    <w:pPr>
      <w:widowControl w:val="0"/>
      <w:suppressAutoHyphens/>
      <w:autoSpaceDE w:val="0"/>
      <w:autoSpaceDN w:val="0"/>
      <w:adjustRightInd w:val="0"/>
      <w:spacing w:line="288" w:lineRule="auto"/>
      <w:jc w:val="center"/>
      <w:textAlignment w:val="center"/>
    </w:pPr>
    <w:rPr>
      <w:rFonts w:ascii="GillSansMTPro-BoldCondensed" w:hAnsi="GillSansMTPro-BoldCondensed" w:cs="Times New Roman"/>
      <w:b/>
      <w:bCs/>
      <w:caps/>
      <w:color w:val="FFFFFF"/>
      <w:sz w:val="20"/>
      <w:szCs w:val="20"/>
      <w:lang w:val="en-AU"/>
    </w:rPr>
  </w:style>
  <w:style w:type="paragraph" w:customStyle="1" w:styleId="first4mths">
    <w:name w:val="first 4mths"/>
    <w:basedOn w:val="Normal"/>
    <w:uiPriority w:val="99"/>
    <w:rsid w:val="00D1300B"/>
    <w:pPr>
      <w:widowControl w:val="0"/>
      <w:suppressAutoHyphens/>
      <w:autoSpaceDE w:val="0"/>
      <w:autoSpaceDN w:val="0"/>
      <w:adjustRightInd w:val="0"/>
      <w:spacing w:line="288" w:lineRule="auto"/>
      <w:jc w:val="center"/>
      <w:textAlignment w:val="center"/>
    </w:pPr>
    <w:rPr>
      <w:rFonts w:ascii="GillSansMT-Bold" w:hAnsi="GillSansMT-Bold" w:cs="GillSansMT-Bold"/>
      <w:b/>
      <w:bCs/>
      <w:color w:val="009DE0"/>
      <w:sz w:val="21"/>
      <w:szCs w:val="21"/>
      <w:lang w:val="en-AU"/>
    </w:rPr>
  </w:style>
  <w:style w:type="paragraph" w:customStyle="1" w:styleId="BasicParagraph">
    <w:name w:val="[Basic Paragraph]"/>
    <w:basedOn w:val="Normal"/>
    <w:uiPriority w:val="99"/>
    <w:rsid w:val="00D1300B"/>
    <w:pPr>
      <w:widowControl w:val="0"/>
      <w:suppressAutoHyphens/>
      <w:autoSpaceDE w:val="0"/>
      <w:autoSpaceDN w:val="0"/>
      <w:adjustRightInd w:val="0"/>
      <w:spacing w:line="288" w:lineRule="auto"/>
      <w:textAlignment w:val="center"/>
    </w:pPr>
    <w:rPr>
      <w:rFonts w:ascii="GillSansMT" w:hAnsi="GillSansMT" w:cs="GillSansMT"/>
      <w:color w:val="000000"/>
      <w:sz w:val="21"/>
      <w:szCs w:val="21"/>
      <w:lang w:val="en-GB"/>
    </w:rPr>
  </w:style>
  <w:style w:type="paragraph" w:customStyle="1" w:styleId="nqs4mths">
    <w:name w:val="nqs 4mths"/>
    <w:basedOn w:val="Normal"/>
    <w:uiPriority w:val="99"/>
    <w:rsid w:val="00D1300B"/>
    <w:pPr>
      <w:widowControl w:val="0"/>
      <w:suppressAutoHyphens/>
      <w:autoSpaceDE w:val="0"/>
      <w:autoSpaceDN w:val="0"/>
      <w:adjustRightInd w:val="0"/>
      <w:spacing w:before="170" w:line="288" w:lineRule="auto"/>
      <w:textAlignment w:val="center"/>
    </w:pPr>
    <w:rPr>
      <w:rFonts w:ascii="GillSansMT-Bold" w:hAnsi="GillSansMT-Bold" w:cs="GillSansMT-Bold"/>
      <w:b/>
      <w:bCs/>
      <w:color w:val="009DE0"/>
      <w:sz w:val="21"/>
      <w:szCs w:val="21"/>
      <w:lang w:val="en-AU"/>
    </w:rPr>
  </w:style>
  <w:style w:type="paragraph" w:customStyle="1" w:styleId="col1">
    <w:name w:val="col1"/>
    <w:basedOn w:val="Normal"/>
    <w:qFormat/>
    <w:rsid w:val="002E731D"/>
    <w:pPr>
      <w:widowControl w:val="0"/>
      <w:suppressAutoHyphens/>
      <w:autoSpaceDE w:val="0"/>
      <w:autoSpaceDN w:val="0"/>
      <w:adjustRightInd w:val="0"/>
      <w:spacing w:line="288" w:lineRule="auto"/>
      <w:textAlignment w:val="center"/>
    </w:pPr>
    <w:rPr>
      <w:rFonts w:ascii="Gill Sans MT" w:hAnsi="Gill Sans MT" w:cs="GillSansMT-Bold"/>
      <w:b/>
      <w:bCs/>
      <w:color w:val="009DE0"/>
      <w:sz w:val="21"/>
      <w:szCs w:val="21"/>
      <w:lang w:val="en-AU"/>
    </w:rPr>
  </w:style>
  <w:style w:type="paragraph" w:customStyle="1" w:styleId="col3">
    <w:name w:val="col3"/>
    <w:basedOn w:val="Normal"/>
    <w:qFormat/>
    <w:rsid w:val="00970A61"/>
    <w:pPr>
      <w:widowControl w:val="0"/>
      <w:suppressAutoHyphens/>
      <w:autoSpaceDE w:val="0"/>
      <w:autoSpaceDN w:val="0"/>
      <w:adjustRightInd w:val="0"/>
      <w:spacing w:after="120" w:line="288" w:lineRule="auto"/>
      <w:textAlignment w:val="center"/>
    </w:pPr>
    <w:rPr>
      <w:rFonts w:ascii="Gill Sans MT" w:hAnsi="Gill Sans MT" w:cs="GillSansMT"/>
      <w:color w:val="000000"/>
      <w:sz w:val="21"/>
      <w:szCs w:val="21"/>
      <w:lang w:val="en-GB"/>
    </w:rPr>
  </w:style>
  <w:style w:type="paragraph" w:customStyle="1" w:styleId="first4-8">
    <w:name w:val="first 4-8"/>
    <w:basedOn w:val="Normal"/>
    <w:uiPriority w:val="99"/>
    <w:rsid w:val="00C26DC8"/>
    <w:pPr>
      <w:widowControl w:val="0"/>
      <w:suppressAutoHyphens/>
      <w:autoSpaceDE w:val="0"/>
      <w:autoSpaceDN w:val="0"/>
      <w:adjustRightInd w:val="0"/>
      <w:spacing w:line="288" w:lineRule="auto"/>
      <w:textAlignment w:val="center"/>
    </w:pPr>
    <w:rPr>
      <w:rFonts w:ascii="GillSansMT-Bold" w:hAnsi="GillSansMT-Bold" w:cs="GillSansMT-Bold"/>
      <w:b/>
      <w:bCs/>
      <w:color w:val="CC071D"/>
      <w:sz w:val="21"/>
      <w:szCs w:val="21"/>
      <w:lang w:val="en-AU"/>
    </w:rPr>
  </w:style>
  <w:style w:type="paragraph" w:customStyle="1" w:styleId="nqs4-8">
    <w:name w:val="nqs 4-8"/>
    <w:basedOn w:val="Normal"/>
    <w:uiPriority w:val="99"/>
    <w:rsid w:val="00C26DC8"/>
    <w:pPr>
      <w:widowControl w:val="0"/>
      <w:suppressAutoHyphens/>
      <w:autoSpaceDE w:val="0"/>
      <w:autoSpaceDN w:val="0"/>
      <w:adjustRightInd w:val="0"/>
      <w:spacing w:before="170" w:line="288" w:lineRule="auto"/>
      <w:textAlignment w:val="center"/>
    </w:pPr>
    <w:rPr>
      <w:rFonts w:ascii="GillSansMT-Bold" w:hAnsi="GillSansMT-Bold" w:cs="GillSansMT-Bold"/>
      <w:b/>
      <w:bCs/>
      <w:color w:val="CC071D"/>
      <w:sz w:val="21"/>
      <w:szCs w:val="21"/>
      <w:lang w:val="en-AU"/>
    </w:rPr>
  </w:style>
  <w:style w:type="paragraph" w:customStyle="1" w:styleId="tabletophead">
    <w:name w:val="table top head"/>
    <w:basedOn w:val="Normal"/>
    <w:qFormat/>
    <w:rsid w:val="00C26DC8"/>
    <w:pPr>
      <w:widowControl w:val="0"/>
      <w:suppressAutoHyphens/>
      <w:autoSpaceDE w:val="0"/>
      <w:autoSpaceDN w:val="0"/>
      <w:adjustRightInd w:val="0"/>
      <w:spacing w:line="288" w:lineRule="auto"/>
      <w:jc w:val="center"/>
      <w:textAlignment w:val="center"/>
    </w:pPr>
    <w:rPr>
      <w:rFonts w:ascii="Frutiger LT Std 57 Cn" w:hAnsi="Frutiger LT Std 57 Cn" w:cs="GillSansMTPro-BoldCondensed"/>
      <w:bCs/>
      <w:caps/>
      <w:color w:val="FFFFFF"/>
      <w:sz w:val="20"/>
      <w:szCs w:val="20"/>
      <w:lang w:val="en-AU"/>
    </w:rPr>
  </w:style>
  <w:style w:type="paragraph" w:customStyle="1" w:styleId="col1red">
    <w:name w:val="col 1 red"/>
    <w:basedOn w:val="Normal"/>
    <w:qFormat/>
    <w:rsid w:val="00970A61"/>
    <w:pPr>
      <w:widowControl w:val="0"/>
      <w:suppressAutoHyphens/>
      <w:autoSpaceDE w:val="0"/>
      <w:autoSpaceDN w:val="0"/>
      <w:adjustRightInd w:val="0"/>
      <w:spacing w:line="288" w:lineRule="auto"/>
      <w:textAlignment w:val="center"/>
    </w:pPr>
    <w:rPr>
      <w:rFonts w:ascii="Gill Sans MT" w:hAnsi="Gill Sans MT" w:cs="GillSansMT-Bold"/>
      <w:b/>
      <w:bCs/>
      <w:color w:val="C70A1D"/>
      <w:sz w:val="21"/>
      <w:szCs w:val="21"/>
      <w:lang w:val="en-AU"/>
    </w:rPr>
  </w:style>
  <w:style w:type="paragraph" w:customStyle="1" w:styleId="first8-12">
    <w:name w:val="first 8-12"/>
    <w:basedOn w:val="Normal"/>
    <w:uiPriority w:val="99"/>
    <w:rsid w:val="00476013"/>
    <w:pPr>
      <w:widowControl w:val="0"/>
      <w:suppressAutoHyphens/>
      <w:autoSpaceDE w:val="0"/>
      <w:autoSpaceDN w:val="0"/>
      <w:adjustRightInd w:val="0"/>
      <w:spacing w:line="288" w:lineRule="auto"/>
      <w:jc w:val="center"/>
      <w:textAlignment w:val="center"/>
    </w:pPr>
    <w:rPr>
      <w:rFonts w:ascii="GillSansMT-Bold" w:hAnsi="GillSansMT-Bold" w:cs="GillSansMT-Bold"/>
      <w:b/>
      <w:bCs/>
      <w:color w:val="9D0075"/>
      <w:sz w:val="21"/>
      <w:szCs w:val="21"/>
      <w:lang w:val="en-AU"/>
    </w:rPr>
  </w:style>
  <w:style w:type="paragraph" w:customStyle="1" w:styleId="nqs8-12">
    <w:name w:val="nqs 8-12"/>
    <w:basedOn w:val="Normal"/>
    <w:uiPriority w:val="99"/>
    <w:rsid w:val="00476013"/>
    <w:pPr>
      <w:widowControl w:val="0"/>
      <w:suppressAutoHyphens/>
      <w:autoSpaceDE w:val="0"/>
      <w:autoSpaceDN w:val="0"/>
      <w:adjustRightInd w:val="0"/>
      <w:spacing w:before="170" w:line="288" w:lineRule="auto"/>
      <w:textAlignment w:val="center"/>
    </w:pPr>
    <w:rPr>
      <w:rFonts w:ascii="GillSansMT-Bold" w:hAnsi="GillSansMT-Bold" w:cs="GillSansMT-Bold"/>
      <w:b/>
      <w:bCs/>
      <w:color w:val="9D0075"/>
      <w:sz w:val="21"/>
      <w:szCs w:val="21"/>
      <w:lang w:val="en-AU"/>
    </w:rPr>
  </w:style>
  <w:style w:type="paragraph" w:customStyle="1" w:styleId="col1pink">
    <w:name w:val="col 1 pink"/>
    <w:basedOn w:val="Normal"/>
    <w:qFormat/>
    <w:rsid w:val="00476013"/>
    <w:pPr>
      <w:widowControl w:val="0"/>
      <w:suppressAutoHyphens/>
      <w:autoSpaceDE w:val="0"/>
      <w:autoSpaceDN w:val="0"/>
      <w:adjustRightInd w:val="0"/>
      <w:spacing w:line="288" w:lineRule="auto"/>
      <w:textAlignment w:val="center"/>
    </w:pPr>
    <w:rPr>
      <w:rFonts w:ascii="Gill Sans MT" w:hAnsi="Gill Sans MT" w:cs="GillSansMT-Bold"/>
      <w:b/>
      <w:bCs/>
      <w:color w:val="9E0075"/>
      <w:sz w:val="21"/>
      <w:szCs w:val="21"/>
      <w:lang w:val="en-AU"/>
    </w:rPr>
  </w:style>
  <w:style w:type="paragraph" w:styleId="NoSpacing">
    <w:name w:val="No Spacing"/>
    <w:uiPriority w:val="1"/>
    <w:qFormat/>
    <w:rsid w:val="00476013"/>
  </w:style>
  <w:style w:type="paragraph" w:customStyle="1" w:styleId="first1-2">
    <w:name w:val="first 1-2"/>
    <w:basedOn w:val="Normal"/>
    <w:uiPriority w:val="99"/>
    <w:rsid w:val="00E671B8"/>
    <w:pPr>
      <w:widowControl w:val="0"/>
      <w:suppressAutoHyphens/>
      <w:autoSpaceDE w:val="0"/>
      <w:autoSpaceDN w:val="0"/>
      <w:adjustRightInd w:val="0"/>
      <w:spacing w:line="288" w:lineRule="auto"/>
      <w:jc w:val="center"/>
      <w:textAlignment w:val="center"/>
    </w:pPr>
    <w:rPr>
      <w:rFonts w:ascii="GillSansMT-Bold" w:hAnsi="GillSansMT-Bold" w:cs="GillSansMT-Bold"/>
      <w:b/>
      <w:bCs/>
      <w:color w:val="44A12A"/>
      <w:sz w:val="21"/>
      <w:szCs w:val="21"/>
      <w:lang w:val="en-AU"/>
    </w:rPr>
  </w:style>
  <w:style w:type="paragraph" w:customStyle="1" w:styleId="col1green">
    <w:name w:val="col 1 green"/>
    <w:basedOn w:val="col1red"/>
    <w:qFormat/>
    <w:rsid w:val="00C14BDF"/>
    <w:rPr>
      <w:color w:val="3B9226"/>
    </w:rPr>
  </w:style>
  <w:style w:type="paragraph" w:customStyle="1" w:styleId="firstcol2-3">
    <w:name w:val="first col 2-3"/>
    <w:basedOn w:val="Normal"/>
    <w:uiPriority w:val="99"/>
    <w:rsid w:val="00203A52"/>
    <w:pPr>
      <w:widowControl w:val="0"/>
      <w:suppressAutoHyphens/>
      <w:autoSpaceDE w:val="0"/>
      <w:autoSpaceDN w:val="0"/>
      <w:adjustRightInd w:val="0"/>
      <w:spacing w:line="288" w:lineRule="auto"/>
      <w:jc w:val="center"/>
      <w:textAlignment w:val="center"/>
    </w:pPr>
    <w:rPr>
      <w:rFonts w:ascii="GillSansMT-Bold" w:hAnsi="GillSansMT-Bold" w:cs="GillSansMT-Bold"/>
      <w:b/>
      <w:bCs/>
      <w:color w:val="00549F"/>
      <w:sz w:val="21"/>
      <w:szCs w:val="21"/>
      <w:lang w:val="en-AU"/>
    </w:rPr>
  </w:style>
  <w:style w:type="paragraph" w:customStyle="1" w:styleId="nqs2-3">
    <w:name w:val="nqs 2-3"/>
    <w:basedOn w:val="Normal"/>
    <w:uiPriority w:val="99"/>
    <w:rsid w:val="00203A52"/>
    <w:pPr>
      <w:widowControl w:val="0"/>
      <w:suppressAutoHyphens/>
      <w:autoSpaceDE w:val="0"/>
      <w:autoSpaceDN w:val="0"/>
      <w:adjustRightInd w:val="0"/>
      <w:spacing w:before="170" w:line="288" w:lineRule="auto"/>
      <w:textAlignment w:val="center"/>
    </w:pPr>
    <w:rPr>
      <w:rFonts w:ascii="GillSansMT-Bold" w:hAnsi="GillSansMT-Bold" w:cs="GillSansMT-Bold"/>
      <w:b/>
      <w:bCs/>
      <w:color w:val="00549F"/>
      <w:sz w:val="21"/>
      <w:szCs w:val="21"/>
      <w:lang w:val="en-AU"/>
    </w:rPr>
  </w:style>
  <w:style w:type="paragraph" w:customStyle="1" w:styleId="col1darkblue">
    <w:name w:val="col 1 dark blue"/>
    <w:basedOn w:val="col1red"/>
    <w:qFormat/>
    <w:rsid w:val="00F60244"/>
    <w:rPr>
      <w:color w:val="114289"/>
    </w:rPr>
  </w:style>
  <w:style w:type="paragraph" w:customStyle="1" w:styleId="firstcol3-5">
    <w:name w:val="first col 3-5"/>
    <w:basedOn w:val="Normal"/>
    <w:uiPriority w:val="99"/>
    <w:rsid w:val="00450A30"/>
    <w:pPr>
      <w:widowControl w:val="0"/>
      <w:suppressAutoHyphens/>
      <w:autoSpaceDE w:val="0"/>
      <w:autoSpaceDN w:val="0"/>
      <w:adjustRightInd w:val="0"/>
      <w:spacing w:line="288" w:lineRule="auto"/>
      <w:jc w:val="center"/>
      <w:textAlignment w:val="center"/>
    </w:pPr>
    <w:rPr>
      <w:rFonts w:ascii="GillSansMT-Bold" w:hAnsi="GillSansMT-Bold" w:cs="GillSansMT-Bold"/>
      <w:b/>
      <w:bCs/>
      <w:color w:val="E87008"/>
      <w:sz w:val="21"/>
      <w:szCs w:val="21"/>
      <w:lang w:val="en-AU"/>
    </w:rPr>
  </w:style>
  <w:style w:type="paragraph" w:customStyle="1" w:styleId="nqs3-5">
    <w:name w:val="nqs 3-5"/>
    <w:basedOn w:val="Normal"/>
    <w:uiPriority w:val="99"/>
    <w:rsid w:val="00450A30"/>
    <w:pPr>
      <w:widowControl w:val="0"/>
      <w:suppressAutoHyphens/>
      <w:autoSpaceDE w:val="0"/>
      <w:autoSpaceDN w:val="0"/>
      <w:adjustRightInd w:val="0"/>
      <w:spacing w:before="170" w:line="288" w:lineRule="auto"/>
      <w:textAlignment w:val="center"/>
    </w:pPr>
    <w:rPr>
      <w:rFonts w:ascii="GillSansMT-Bold" w:hAnsi="GillSansMT-Bold" w:cs="GillSansMT-Bold"/>
      <w:b/>
      <w:bCs/>
      <w:color w:val="E87008"/>
      <w:sz w:val="21"/>
      <w:szCs w:val="21"/>
      <w:lang w:val="en-AU"/>
    </w:rPr>
  </w:style>
  <w:style w:type="paragraph" w:customStyle="1" w:styleId="col1orange">
    <w:name w:val="col 1 orange"/>
    <w:basedOn w:val="col1darkblue"/>
    <w:qFormat/>
    <w:rsid w:val="00450A30"/>
    <w:rPr>
      <w:color w:val="DF5A1B"/>
    </w:rPr>
  </w:style>
  <w:style w:type="character" w:styleId="Hyperlink">
    <w:name w:val="Hyperlink"/>
    <w:basedOn w:val="DefaultParagraphFont"/>
    <w:uiPriority w:val="99"/>
    <w:rsid w:val="00A06FEE"/>
    <w:rPr>
      <w:color w:val="0000FF"/>
      <w:w w:val="100"/>
      <w:u w:val="thick" w:color="0000FF"/>
    </w:rPr>
  </w:style>
  <w:style w:type="paragraph" w:styleId="Header">
    <w:name w:val="header"/>
    <w:basedOn w:val="Normal"/>
    <w:link w:val="HeaderChar"/>
    <w:uiPriority w:val="99"/>
    <w:unhideWhenUsed/>
    <w:rsid w:val="00DB15D7"/>
    <w:pPr>
      <w:tabs>
        <w:tab w:val="center" w:pos="4320"/>
        <w:tab w:val="right" w:pos="8640"/>
      </w:tabs>
    </w:pPr>
  </w:style>
  <w:style w:type="character" w:customStyle="1" w:styleId="HeaderChar">
    <w:name w:val="Header Char"/>
    <w:basedOn w:val="DefaultParagraphFont"/>
    <w:link w:val="Header"/>
    <w:uiPriority w:val="99"/>
    <w:rsid w:val="00DB15D7"/>
  </w:style>
  <w:style w:type="paragraph" w:styleId="Footer">
    <w:name w:val="footer"/>
    <w:basedOn w:val="Normal"/>
    <w:link w:val="FooterChar"/>
    <w:uiPriority w:val="99"/>
    <w:unhideWhenUsed/>
    <w:rsid w:val="00DB15D7"/>
    <w:pPr>
      <w:tabs>
        <w:tab w:val="center" w:pos="4320"/>
        <w:tab w:val="right" w:pos="8640"/>
      </w:tabs>
    </w:pPr>
  </w:style>
  <w:style w:type="character" w:customStyle="1" w:styleId="FooterChar">
    <w:name w:val="Footer Char"/>
    <w:basedOn w:val="DefaultParagraphFont"/>
    <w:link w:val="Footer"/>
    <w:uiPriority w:val="99"/>
    <w:rsid w:val="00DB15D7"/>
  </w:style>
  <w:style w:type="paragraph" w:customStyle="1" w:styleId="NoParagraphStyle">
    <w:name w:val="[No Paragraph Style]"/>
    <w:rsid w:val="00DB15D7"/>
    <w:pPr>
      <w:widowControl w:val="0"/>
      <w:autoSpaceDE w:val="0"/>
      <w:autoSpaceDN w:val="0"/>
      <w:adjustRightInd w:val="0"/>
      <w:spacing w:line="288" w:lineRule="auto"/>
      <w:textAlignment w:val="center"/>
    </w:pPr>
    <w:rPr>
      <w:rFonts w:ascii="TimesNewRomanPSMT" w:hAnsi="TimesNewRomanPSMT" w:cs="TimesNewRomanPSMT"/>
      <w:color w:val="000000"/>
      <w:lang w:val="en-GB"/>
    </w:rPr>
  </w:style>
  <w:style w:type="character" w:styleId="PageNumber">
    <w:name w:val="page number"/>
    <w:basedOn w:val="DefaultParagraphFont"/>
    <w:uiPriority w:val="99"/>
    <w:semiHidden/>
    <w:unhideWhenUsed/>
    <w:rsid w:val="00DB15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08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0868"/>
    <w:rPr>
      <w:rFonts w:ascii="Lucida Grande" w:hAnsi="Lucida Grande" w:cs="Lucida Grande"/>
      <w:sz w:val="18"/>
      <w:szCs w:val="18"/>
    </w:rPr>
  </w:style>
  <w:style w:type="paragraph" w:customStyle="1" w:styleId="acknowhead">
    <w:name w:val="acknowhead"/>
    <w:basedOn w:val="Normal"/>
    <w:uiPriority w:val="99"/>
    <w:rsid w:val="00D70868"/>
    <w:pPr>
      <w:widowControl w:val="0"/>
      <w:suppressAutoHyphens/>
      <w:autoSpaceDE w:val="0"/>
      <w:autoSpaceDN w:val="0"/>
      <w:adjustRightInd w:val="0"/>
      <w:spacing w:after="57" w:line="288" w:lineRule="auto"/>
      <w:textAlignment w:val="center"/>
    </w:pPr>
    <w:rPr>
      <w:rFonts w:ascii="GillSansMT-Bold" w:hAnsi="GillSansMT-Bold" w:cs="GillSansMT-Bold"/>
      <w:b/>
      <w:bCs/>
      <w:color w:val="FFFFFF"/>
      <w:sz w:val="18"/>
      <w:szCs w:val="18"/>
      <w:lang w:val="en-GB"/>
    </w:rPr>
  </w:style>
  <w:style w:type="paragraph" w:customStyle="1" w:styleId="acknowledgements">
    <w:name w:val="acknowledgements"/>
    <w:basedOn w:val="Normal"/>
    <w:uiPriority w:val="99"/>
    <w:rsid w:val="00D70868"/>
    <w:pPr>
      <w:widowControl w:val="0"/>
      <w:suppressAutoHyphens/>
      <w:autoSpaceDE w:val="0"/>
      <w:autoSpaceDN w:val="0"/>
      <w:adjustRightInd w:val="0"/>
      <w:spacing w:line="288" w:lineRule="auto"/>
      <w:textAlignment w:val="center"/>
    </w:pPr>
    <w:rPr>
      <w:rFonts w:ascii="GillSansMT" w:hAnsi="GillSansMT" w:cs="GillSansMT"/>
      <w:color w:val="FFFFFF"/>
      <w:sz w:val="16"/>
      <w:szCs w:val="16"/>
      <w:lang w:val="en-GB"/>
    </w:rPr>
  </w:style>
  <w:style w:type="paragraph" w:customStyle="1" w:styleId="nqs1-2">
    <w:name w:val="nqs 1-2"/>
    <w:basedOn w:val="Normal"/>
    <w:uiPriority w:val="99"/>
    <w:rsid w:val="00AC68B4"/>
    <w:pPr>
      <w:widowControl w:val="0"/>
      <w:suppressAutoHyphens/>
      <w:autoSpaceDE w:val="0"/>
      <w:autoSpaceDN w:val="0"/>
      <w:adjustRightInd w:val="0"/>
      <w:spacing w:before="170" w:line="288" w:lineRule="auto"/>
      <w:textAlignment w:val="center"/>
    </w:pPr>
    <w:rPr>
      <w:rFonts w:ascii="GillSansMT-Bold" w:hAnsi="GillSansMT-Bold" w:cs="GillSansMT-Bold"/>
      <w:b/>
      <w:bCs/>
      <w:color w:val="44A12A"/>
      <w:sz w:val="21"/>
      <w:szCs w:val="21"/>
      <w:lang w:val="en-AU"/>
    </w:rPr>
  </w:style>
  <w:style w:type="paragraph" w:customStyle="1" w:styleId="bullets2">
    <w:name w:val="bullets2"/>
    <w:basedOn w:val="Normal"/>
    <w:uiPriority w:val="99"/>
    <w:rsid w:val="00AC68B4"/>
    <w:pPr>
      <w:widowControl w:val="0"/>
      <w:suppressAutoHyphens/>
      <w:autoSpaceDE w:val="0"/>
      <w:autoSpaceDN w:val="0"/>
      <w:adjustRightInd w:val="0"/>
      <w:spacing w:after="28" w:line="288" w:lineRule="auto"/>
      <w:ind w:left="283" w:hanging="283"/>
      <w:textAlignment w:val="center"/>
    </w:pPr>
    <w:rPr>
      <w:rFonts w:ascii="GillSansMT" w:hAnsi="GillSansMT" w:cs="GillSansMT"/>
      <w:color w:val="000000"/>
      <w:sz w:val="21"/>
      <w:szCs w:val="21"/>
      <w:lang w:val="en-AU"/>
    </w:rPr>
  </w:style>
  <w:style w:type="paragraph" w:customStyle="1" w:styleId="mainheading">
    <w:name w:val="main heading"/>
    <w:basedOn w:val="Normal"/>
    <w:qFormat/>
    <w:rsid w:val="00EE235F"/>
    <w:pPr>
      <w:widowControl w:val="0"/>
      <w:suppressAutoHyphens/>
      <w:autoSpaceDE w:val="0"/>
      <w:autoSpaceDN w:val="0"/>
      <w:adjustRightInd w:val="0"/>
      <w:spacing w:line="264" w:lineRule="auto"/>
      <w:ind w:left="425"/>
      <w:textAlignment w:val="center"/>
    </w:pPr>
    <w:rPr>
      <w:rFonts w:ascii="Gill Sans MT" w:hAnsi="Gill Sans MT" w:cs="GillSansMT-ExtraBold"/>
      <w:b/>
      <w:color w:val="FFFFFF" w:themeColor="background1"/>
      <w:sz w:val="48"/>
      <w:szCs w:val="64"/>
      <w:lang w:val="en-AU"/>
      <w14:textOutline w14:w="9525" w14:cap="flat" w14:cmpd="sng" w14:algn="ctr">
        <w14:noFill/>
        <w14:prstDash w14:val="solid"/>
        <w14:round/>
      </w14:textOutline>
    </w:rPr>
  </w:style>
  <w:style w:type="paragraph" w:customStyle="1" w:styleId="body">
    <w:name w:val="body"/>
    <w:basedOn w:val="nqs1-2"/>
    <w:qFormat/>
    <w:rsid w:val="00AC68B4"/>
    <w:rPr>
      <w:rFonts w:ascii="GillSansMT" w:hAnsi="GillSansMT" w:cs="GillSansMT"/>
      <w:b w:val="0"/>
      <w:bCs w:val="0"/>
      <w:color w:val="000000"/>
      <w:sz w:val="22"/>
      <w:szCs w:val="22"/>
    </w:rPr>
  </w:style>
  <w:style w:type="paragraph" w:customStyle="1" w:styleId="bullets">
    <w:name w:val="bullets"/>
    <w:basedOn w:val="bullets2"/>
    <w:qFormat/>
    <w:rsid w:val="00EE235F"/>
    <w:pPr>
      <w:numPr>
        <w:numId w:val="1"/>
      </w:numPr>
      <w:spacing w:after="0" w:line="264" w:lineRule="auto"/>
      <w:ind w:left="357" w:hanging="357"/>
    </w:pPr>
    <w:rPr>
      <w:sz w:val="22"/>
      <w:szCs w:val="22"/>
    </w:rPr>
  </w:style>
  <w:style w:type="paragraph" w:customStyle="1" w:styleId="titile2">
    <w:name w:val="titile2"/>
    <w:basedOn w:val="Normal"/>
    <w:uiPriority w:val="99"/>
    <w:rsid w:val="00BF3B02"/>
    <w:pPr>
      <w:widowControl w:val="0"/>
      <w:suppressAutoHyphens/>
      <w:autoSpaceDE w:val="0"/>
      <w:autoSpaceDN w:val="0"/>
      <w:adjustRightInd w:val="0"/>
      <w:spacing w:before="170" w:after="113" w:line="264" w:lineRule="auto"/>
      <w:textAlignment w:val="center"/>
    </w:pPr>
    <w:rPr>
      <w:rFonts w:ascii="GillSansMT-ExtraBold" w:hAnsi="GillSansMT-ExtraBold" w:cs="GillSansMT-ExtraBold"/>
      <w:color w:val="FFFFFF"/>
      <w:sz w:val="50"/>
      <w:szCs w:val="50"/>
      <w:lang w:val="en-AU"/>
    </w:rPr>
  </w:style>
  <w:style w:type="paragraph" w:customStyle="1" w:styleId="mainhead1">
    <w:name w:val="main head 1"/>
    <w:basedOn w:val="Normal"/>
    <w:qFormat/>
    <w:rsid w:val="00EE235F"/>
    <w:pPr>
      <w:widowControl w:val="0"/>
      <w:suppressAutoHyphens/>
      <w:autoSpaceDE w:val="0"/>
      <w:autoSpaceDN w:val="0"/>
      <w:adjustRightInd w:val="0"/>
      <w:spacing w:before="170" w:line="264" w:lineRule="auto"/>
      <w:ind w:left="425"/>
      <w:textAlignment w:val="center"/>
    </w:pPr>
    <w:rPr>
      <w:rFonts w:ascii="GillSans-Light" w:hAnsi="GillSans-Light" w:cs="GillSans-Light"/>
      <w:color w:val="FFFFFF" w:themeColor="background1"/>
      <w:sz w:val="44"/>
      <w:szCs w:val="48"/>
      <w:lang w:val="en-AU"/>
      <w14:textOutline w14:w="9525" w14:cap="flat" w14:cmpd="sng" w14:algn="ctr">
        <w14:noFill/>
        <w14:prstDash w14:val="solid"/>
        <w14:round/>
      </w14:textOutline>
    </w:rPr>
  </w:style>
  <w:style w:type="paragraph" w:customStyle="1" w:styleId="tableheading">
    <w:name w:val="table heading"/>
    <w:basedOn w:val="Normal"/>
    <w:uiPriority w:val="99"/>
    <w:rsid w:val="00D1300B"/>
    <w:pPr>
      <w:widowControl w:val="0"/>
      <w:suppressAutoHyphens/>
      <w:autoSpaceDE w:val="0"/>
      <w:autoSpaceDN w:val="0"/>
      <w:adjustRightInd w:val="0"/>
      <w:spacing w:line="288" w:lineRule="auto"/>
      <w:jc w:val="center"/>
      <w:textAlignment w:val="center"/>
    </w:pPr>
    <w:rPr>
      <w:rFonts w:ascii="GillSansMTPro-BoldCondensed" w:hAnsi="GillSansMTPro-BoldCondensed" w:cs="Times New Roman"/>
      <w:b/>
      <w:bCs/>
      <w:caps/>
      <w:color w:val="FFFFFF"/>
      <w:sz w:val="20"/>
      <w:szCs w:val="20"/>
      <w:lang w:val="en-AU"/>
    </w:rPr>
  </w:style>
  <w:style w:type="paragraph" w:customStyle="1" w:styleId="first4mths">
    <w:name w:val="first 4mths"/>
    <w:basedOn w:val="Normal"/>
    <w:uiPriority w:val="99"/>
    <w:rsid w:val="00D1300B"/>
    <w:pPr>
      <w:widowControl w:val="0"/>
      <w:suppressAutoHyphens/>
      <w:autoSpaceDE w:val="0"/>
      <w:autoSpaceDN w:val="0"/>
      <w:adjustRightInd w:val="0"/>
      <w:spacing w:line="288" w:lineRule="auto"/>
      <w:jc w:val="center"/>
      <w:textAlignment w:val="center"/>
    </w:pPr>
    <w:rPr>
      <w:rFonts w:ascii="GillSansMT-Bold" w:hAnsi="GillSansMT-Bold" w:cs="GillSansMT-Bold"/>
      <w:b/>
      <w:bCs/>
      <w:color w:val="009DE0"/>
      <w:sz w:val="21"/>
      <w:szCs w:val="21"/>
      <w:lang w:val="en-AU"/>
    </w:rPr>
  </w:style>
  <w:style w:type="paragraph" w:customStyle="1" w:styleId="BasicParagraph">
    <w:name w:val="[Basic Paragraph]"/>
    <w:basedOn w:val="Normal"/>
    <w:uiPriority w:val="99"/>
    <w:rsid w:val="00D1300B"/>
    <w:pPr>
      <w:widowControl w:val="0"/>
      <w:suppressAutoHyphens/>
      <w:autoSpaceDE w:val="0"/>
      <w:autoSpaceDN w:val="0"/>
      <w:adjustRightInd w:val="0"/>
      <w:spacing w:line="288" w:lineRule="auto"/>
      <w:textAlignment w:val="center"/>
    </w:pPr>
    <w:rPr>
      <w:rFonts w:ascii="GillSansMT" w:hAnsi="GillSansMT" w:cs="GillSansMT"/>
      <w:color w:val="000000"/>
      <w:sz w:val="21"/>
      <w:szCs w:val="21"/>
      <w:lang w:val="en-GB"/>
    </w:rPr>
  </w:style>
  <w:style w:type="paragraph" w:customStyle="1" w:styleId="nqs4mths">
    <w:name w:val="nqs 4mths"/>
    <w:basedOn w:val="Normal"/>
    <w:uiPriority w:val="99"/>
    <w:rsid w:val="00D1300B"/>
    <w:pPr>
      <w:widowControl w:val="0"/>
      <w:suppressAutoHyphens/>
      <w:autoSpaceDE w:val="0"/>
      <w:autoSpaceDN w:val="0"/>
      <w:adjustRightInd w:val="0"/>
      <w:spacing w:before="170" w:line="288" w:lineRule="auto"/>
      <w:textAlignment w:val="center"/>
    </w:pPr>
    <w:rPr>
      <w:rFonts w:ascii="GillSansMT-Bold" w:hAnsi="GillSansMT-Bold" w:cs="GillSansMT-Bold"/>
      <w:b/>
      <w:bCs/>
      <w:color w:val="009DE0"/>
      <w:sz w:val="21"/>
      <w:szCs w:val="21"/>
      <w:lang w:val="en-AU"/>
    </w:rPr>
  </w:style>
  <w:style w:type="paragraph" w:customStyle="1" w:styleId="col1">
    <w:name w:val="col1"/>
    <w:basedOn w:val="Normal"/>
    <w:qFormat/>
    <w:rsid w:val="002E731D"/>
    <w:pPr>
      <w:widowControl w:val="0"/>
      <w:suppressAutoHyphens/>
      <w:autoSpaceDE w:val="0"/>
      <w:autoSpaceDN w:val="0"/>
      <w:adjustRightInd w:val="0"/>
      <w:spacing w:line="288" w:lineRule="auto"/>
      <w:textAlignment w:val="center"/>
    </w:pPr>
    <w:rPr>
      <w:rFonts w:ascii="Gill Sans MT" w:hAnsi="Gill Sans MT" w:cs="GillSansMT-Bold"/>
      <w:b/>
      <w:bCs/>
      <w:color w:val="009DE0"/>
      <w:sz w:val="21"/>
      <w:szCs w:val="21"/>
      <w:lang w:val="en-AU"/>
    </w:rPr>
  </w:style>
  <w:style w:type="paragraph" w:customStyle="1" w:styleId="col3">
    <w:name w:val="col3"/>
    <w:basedOn w:val="Normal"/>
    <w:qFormat/>
    <w:rsid w:val="00970A61"/>
    <w:pPr>
      <w:widowControl w:val="0"/>
      <w:suppressAutoHyphens/>
      <w:autoSpaceDE w:val="0"/>
      <w:autoSpaceDN w:val="0"/>
      <w:adjustRightInd w:val="0"/>
      <w:spacing w:after="120" w:line="288" w:lineRule="auto"/>
      <w:textAlignment w:val="center"/>
    </w:pPr>
    <w:rPr>
      <w:rFonts w:ascii="Gill Sans MT" w:hAnsi="Gill Sans MT" w:cs="GillSansMT"/>
      <w:color w:val="000000"/>
      <w:sz w:val="21"/>
      <w:szCs w:val="21"/>
      <w:lang w:val="en-GB"/>
    </w:rPr>
  </w:style>
  <w:style w:type="paragraph" w:customStyle="1" w:styleId="first4-8">
    <w:name w:val="first 4-8"/>
    <w:basedOn w:val="Normal"/>
    <w:uiPriority w:val="99"/>
    <w:rsid w:val="00C26DC8"/>
    <w:pPr>
      <w:widowControl w:val="0"/>
      <w:suppressAutoHyphens/>
      <w:autoSpaceDE w:val="0"/>
      <w:autoSpaceDN w:val="0"/>
      <w:adjustRightInd w:val="0"/>
      <w:spacing w:line="288" w:lineRule="auto"/>
      <w:textAlignment w:val="center"/>
    </w:pPr>
    <w:rPr>
      <w:rFonts w:ascii="GillSansMT-Bold" w:hAnsi="GillSansMT-Bold" w:cs="GillSansMT-Bold"/>
      <w:b/>
      <w:bCs/>
      <w:color w:val="CC071D"/>
      <w:sz w:val="21"/>
      <w:szCs w:val="21"/>
      <w:lang w:val="en-AU"/>
    </w:rPr>
  </w:style>
  <w:style w:type="paragraph" w:customStyle="1" w:styleId="nqs4-8">
    <w:name w:val="nqs 4-8"/>
    <w:basedOn w:val="Normal"/>
    <w:uiPriority w:val="99"/>
    <w:rsid w:val="00C26DC8"/>
    <w:pPr>
      <w:widowControl w:val="0"/>
      <w:suppressAutoHyphens/>
      <w:autoSpaceDE w:val="0"/>
      <w:autoSpaceDN w:val="0"/>
      <w:adjustRightInd w:val="0"/>
      <w:spacing w:before="170" w:line="288" w:lineRule="auto"/>
      <w:textAlignment w:val="center"/>
    </w:pPr>
    <w:rPr>
      <w:rFonts w:ascii="GillSansMT-Bold" w:hAnsi="GillSansMT-Bold" w:cs="GillSansMT-Bold"/>
      <w:b/>
      <w:bCs/>
      <w:color w:val="CC071D"/>
      <w:sz w:val="21"/>
      <w:szCs w:val="21"/>
      <w:lang w:val="en-AU"/>
    </w:rPr>
  </w:style>
  <w:style w:type="paragraph" w:customStyle="1" w:styleId="tabletophead">
    <w:name w:val="table top head"/>
    <w:basedOn w:val="Normal"/>
    <w:qFormat/>
    <w:rsid w:val="00C26DC8"/>
    <w:pPr>
      <w:widowControl w:val="0"/>
      <w:suppressAutoHyphens/>
      <w:autoSpaceDE w:val="0"/>
      <w:autoSpaceDN w:val="0"/>
      <w:adjustRightInd w:val="0"/>
      <w:spacing w:line="288" w:lineRule="auto"/>
      <w:jc w:val="center"/>
      <w:textAlignment w:val="center"/>
    </w:pPr>
    <w:rPr>
      <w:rFonts w:ascii="Frutiger LT Std 57 Cn" w:hAnsi="Frutiger LT Std 57 Cn" w:cs="GillSansMTPro-BoldCondensed"/>
      <w:bCs/>
      <w:caps/>
      <w:color w:val="FFFFFF"/>
      <w:sz w:val="20"/>
      <w:szCs w:val="20"/>
      <w:lang w:val="en-AU"/>
    </w:rPr>
  </w:style>
  <w:style w:type="paragraph" w:customStyle="1" w:styleId="col1red">
    <w:name w:val="col 1 red"/>
    <w:basedOn w:val="Normal"/>
    <w:qFormat/>
    <w:rsid w:val="00970A61"/>
    <w:pPr>
      <w:widowControl w:val="0"/>
      <w:suppressAutoHyphens/>
      <w:autoSpaceDE w:val="0"/>
      <w:autoSpaceDN w:val="0"/>
      <w:adjustRightInd w:val="0"/>
      <w:spacing w:line="288" w:lineRule="auto"/>
      <w:textAlignment w:val="center"/>
    </w:pPr>
    <w:rPr>
      <w:rFonts w:ascii="Gill Sans MT" w:hAnsi="Gill Sans MT" w:cs="GillSansMT-Bold"/>
      <w:b/>
      <w:bCs/>
      <w:color w:val="C70A1D"/>
      <w:sz w:val="21"/>
      <w:szCs w:val="21"/>
      <w:lang w:val="en-AU"/>
    </w:rPr>
  </w:style>
  <w:style w:type="paragraph" w:customStyle="1" w:styleId="first8-12">
    <w:name w:val="first 8-12"/>
    <w:basedOn w:val="Normal"/>
    <w:uiPriority w:val="99"/>
    <w:rsid w:val="00476013"/>
    <w:pPr>
      <w:widowControl w:val="0"/>
      <w:suppressAutoHyphens/>
      <w:autoSpaceDE w:val="0"/>
      <w:autoSpaceDN w:val="0"/>
      <w:adjustRightInd w:val="0"/>
      <w:spacing w:line="288" w:lineRule="auto"/>
      <w:jc w:val="center"/>
      <w:textAlignment w:val="center"/>
    </w:pPr>
    <w:rPr>
      <w:rFonts w:ascii="GillSansMT-Bold" w:hAnsi="GillSansMT-Bold" w:cs="GillSansMT-Bold"/>
      <w:b/>
      <w:bCs/>
      <w:color w:val="9D0075"/>
      <w:sz w:val="21"/>
      <w:szCs w:val="21"/>
      <w:lang w:val="en-AU"/>
    </w:rPr>
  </w:style>
  <w:style w:type="paragraph" w:customStyle="1" w:styleId="nqs8-12">
    <w:name w:val="nqs 8-12"/>
    <w:basedOn w:val="Normal"/>
    <w:uiPriority w:val="99"/>
    <w:rsid w:val="00476013"/>
    <w:pPr>
      <w:widowControl w:val="0"/>
      <w:suppressAutoHyphens/>
      <w:autoSpaceDE w:val="0"/>
      <w:autoSpaceDN w:val="0"/>
      <w:adjustRightInd w:val="0"/>
      <w:spacing w:before="170" w:line="288" w:lineRule="auto"/>
      <w:textAlignment w:val="center"/>
    </w:pPr>
    <w:rPr>
      <w:rFonts w:ascii="GillSansMT-Bold" w:hAnsi="GillSansMT-Bold" w:cs="GillSansMT-Bold"/>
      <w:b/>
      <w:bCs/>
      <w:color w:val="9D0075"/>
      <w:sz w:val="21"/>
      <w:szCs w:val="21"/>
      <w:lang w:val="en-AU"/>
    </w:rPr>
  </w:style>
  <w:style w:type="paragraph" w:customStyle="1" w:styleId="col1pink">
    <w:name w:val="col 1 pink"/>
    <w:basedOn w:val="Normal"/>
    <w:qFormat/>
    <w:rsid w:val="00476013"/>
    <w:pPr>
      <w:widowControl w:val="0"/>
      <w:suppressAutoHyphens/>
      <w:autoSpaceDE w:val="0"/>
      <w:autoSpaceDN w:val="0"/>
      <w:adjustRightInd w:val="0"/>
      <w:spacing w:line="288" w:lineRule="auto"/>
      <w:textAlignment w:val="center"/>
    </w:pPr>
    <w:rPr>
      <w:rFonts w:ascii="Gill Sans MT" w:hAnsi="Gill Sans MT" w:cs="GillSansMT-Bold"/>
      <w:b/>
      <w:bCs/>
      <w:color w:val="9E0075"/>
      <w:sz w:val="21"/>
      <w:szCs w:val="21"/>
      <w:lang w:val="en-AU"/>
    </w:rPr>
  </w:style>
  <w:style w:type="paragraph" w:styleId="NoSpacing">
    <w:name w:val="No Spacing"/>
    <w:uiPriority w:val="1"/>
    <w:qFormat/>
    <w:rsid w:val="00476013"/>
  </w:style>
  <w:style w:type="paragraph" w:customStyle="1" w:styleId="first1-2">
    <w:name w:val="first 1-2"/>
    <w:basedOn w:val="Normal"/>
    <w:uiPriority w:val="99"/>
    <w:rsid w:val="00E671B8"/>
    <w:pPr>
      <w:widowControl w:val="0"/>
      <w:suppressAutoHyphens/>
      <w:autoSpaceDE w:val="0"/>
      <w:autoSpaceDN w:val="0"/>
      <w:adjustRightInd w:val="0"/>
      <w:spacing w:line="288" w:lineRule="auto"/>
      <w:jc w:val="center"/>
      <w:textAlignment w:val="center"/>
    </w:pPr>
    <w:rPr>
      <w:rFonts w:ascii="GillSansMT-Bold" w:hAnsi="GillSansMT-Bold" w:cs="GillSansMT-Bold"/>
      <w:b/>
      <w:bCs/>
      <w:color w:val="44A12A"/>
      <w:sz w:val="21"/>
      <w:szCs w:val="21"/>
      <w:lang w:val="en-AU"/>
    </w:rPr>
  </w:style>
  <w:style w:type="paragraph" w:customStyle="1" w:styleId="col1green">
    <w:name w:val="col 1 green"/>
    <w:basedOn w:val="col1red"/>
    <w:qFormat/>
    <w:rsid w:val="00C14BDF"/>
    <w:rPr>
      <w:color w:val="3B9226"/>
    </w:rPr>
  </w:style>
  <w:style w:type="paragraph" w:customStyle="1" w:styleId="firstcol2-3">
    <w:name w:val="first col 2-3"/>
    <w:basedOn w:val="Normal"/>
    <w:uiPriority w:val="99"/>
    <w:rsid w:val="00203A52"/>
    <w:pPr>
      <w:widowControl w:val="0"/>
      <w:suppressAutoHyphens/>
      <w:autoSpaceDE w:val="0"/>
      <w:autoSpaceDN w:val="0"/>
      <w:adjustRightInd w:val="0"/>
      <w:spacing w:line="288" w:lineRule="auto"/>
      <w:jc w:val="center"/>
      <w:textAlignment w:val="center"/>
    </w:pPr>
    <w:rPr>
      <w:rFonts w:ascii="GillSansMT-Bold" w:hAnsi="GillSansMT-Bold" w:cs="GillSansMT-Bold"/>
      <w:b/>
      <w:bCs/>
      <w:color w:val="00549F"/>
      <w:sz w:val="21"/>
      <w:szCs w:val="21"/>
      <w:lang w:val="en-AU"/>
    </w:rPr>
  </w:style>
  <w:style w:type="paragraph" w:customStyle="1" w:styleId="nqs2-3">
    <w:name w:val="nqs 2-3"/>
    <w:basedOn w:val="Normal"/>
    <w:uiPriority w:val="99"/>
    <w:rsid w:val="00203A52"/>
    <w:pPr>
      <w:widowControl w:val="0"/>
      <w:suppressAutoHyphens/>
      <w:autoSpaceDE w:val="0"/>
      <w:autoSpaceDN w:val="0"/>
      <w:adjustRightInd w:val="0"/>
      <w:spacing w:before="170" w:line="288" w:lineRule="auto"/>
      <w:textAlignment w:val="center"/>
    </w:pPr>
    <w:rPr>
      <w:rFonts w:ascii="GillSansMT-Bold" w:hAnsi="GillSansMT-Bold" w:cs="GillSansMT-Bold"/>
      <w:b/>
      <w:bCs/>
      <w:color w:val="00549F"/>
      <w:sz w:val="21"/>
      <w:szCs w:val="21"/>
      <w:lang w:val="en-AU"/>
    </w:rPr>
  </w:style>
  <w:style w:type="paragraph" w:customStyle="1" w:styleId="col1darkblue">
    <w:name w:val="col 1 dark blue"/>
    <w:basedOn w:val="col1red"/>
    <w:qFormat/>
    <w:rsid w:val="00F60244"/>
    <w:rPr>
      <w:color w:val="114289"/>
    </w:rPr>
  </w:style>
  <w:style w:type="paragraph" w:customStyle="1" w:styleId="firstcol3-5">
    <w:name w:val="first col 3-5"/>
    <w:basedOn w:val="Normal"/>
    <w:uiPriority w:val="99"/>
    <w:rsid w:val="00450A30"/>
    <w:pPr>
      <w:widowControl w:val="0"/>
      <w:suppressAutoHyphens/>
      <w:autoSpaceDE w:val="0"/>
      <w:autoSpaceDN w:val="0"/>
      <w:adjustRightInd w:val="0"/>
      <w:spacing w:line="288" w:lineRule="auto"/>
      <w:jc w:val="center"/>
      <w:textAlignment w:val="center"/>
    </w:pPr>
    <w:rPr>
      <w:rFonts w:ascii="GillSansMT-Bold" w:hAnsi="GillSansMT-Bold" w:cs="GillSansMT-Bold"/>
      <w:b/>
      <w:bCs/>
      <w:color w:val="E87008"/>
      <w:sz w:val="21"/>
      <w:szCs w:val="21"/>
      <w:lang w:val="en-AU"/>
    </w:rPr>
  </w:style>
  <w:style w:type="paragraph" w:customStyle="1" w:styleId="nqs3-5">
    <w:name w:val="nqs 3-5"/>
    <w:basedOn w:val="Normal"/>
    <w:uiPriority w:val="99"/>
    <w:rsid w:val="00450A30"/>
    <w:pPr>
      <w:widowControl w:val="0"/>
      <w:suppressAutoHyphens/>
      <w:autoSpaceDE w:val="0"/>
      <w:autoSpaceDN w:val="0"/>
      <w:adjustRightInd w:val="0"/>
      <w:spacing w:before="170" w:line="288" w:lineRule="auto"/>
      <w:textAlignment w:val="center"/>
    </w:pPr>
    <w:rPr>
      <w:rFonts w:ascii="GillSansMT-Bold" w:hAnsi="GillSansMT-Bold" w:cs="GillSansMT-Bold"/>
      <w:b/>
      <w:bCs/>
      <w:color w:val="E87008"/>
      <w:sz w:val="21"/>
      <w:szCs w:val="21"/>
      <w:lang w:val="en-AU"/>
    </w:rPr>
  </w:style>
  <w:style w:type="paragraph" w:customStyle="1" w:styleId="col1orange">
    <w:name w:val="col 1 orange"/>
    <w:basedOn w:val="col1darkblue"/>
    <w:qFormat/>
    <w:rsid w:val="00450A30"/>
    <w:rPr>
      <w:color w:val="DF5A1B"/>
    </w:rPr>
  </w:style>
  <w:style w:type="character" w:styleId="Hyperlink">
    <w:name w:val="Hyperlink"/>
    <w:basedOn w:val="DefaultParagraphFont"/>
    <w:uiPriority w:val="99"/>
    <w:rsid w:val="00A06FEE"/>
    <w:rPr>
      <w:color w:val="0000FF"/>
      <w:w w:val="100"/>
      <w:u w:val="thick" w:color="0000FF"/>
    </w:rPr>
  </w:style>
  <w:style w:type="paragraph" w:styleId="Header">
    <w:name w:val="header"/>
    <w:basedOn w:val="Normal"/>
    <w:link w:val="HeaderChar"/>
    <w:uiPriority w:val="99"/>
    <w:unhideWhenUsed/>
    <w:rsid w:val="00DB15D7"/>
    <w:pPr>
      <w:tabs>
        <w:tab w:val="center" w:pos="4320"/>
        <w:tab w:val="right" w:pos="8640"/>
      </w:tabs>
    </w:pPr>
  </w:style>
  <w:style w:type="character" w:customStyle="1" w:styleId="HeaderChar">
    <w:name w:val="Header Char"/>
    <w:basedOn w:val="DefaultParagraphFont"/>
    <w:link w:val="Header"/>
    <w:uiPriority w:val="99"/>
    <w:rsid w:val="00DB15D7"/>
  </w:style>
  <w:style w:type="paragraph" w:styleId="Footer">
    <w:name w:val="footer"/>
    <w:basedOn w:val="Normal"/>
    <w:link w:val="FooterChar"/>
    <w:uiPriority w:val="99"/>
    <w:unhideWhenUsed/>
    <w:rsid w:val="00DB15D7"/>
    <w:pPr>
      <w:tabs>
        <w:tab w:val="center" w:pos="4320"/>
        <w:tab w:val="right" w:pos="8640"/>
      </w:tabs>
    </w:pPr>
  </w:style>
  <w:style w:type="character" w:customStyle="1" w:styleId="FooterChar">
    <w:name w:val="Footer Char"/>
    <w:basedOn w:val="DefaultParagraphFont"/>
    <w:link w:val="Footer"/>
    <w:uiPriority w:val="99"/>
    <w:rsid w:val="00DB15D7"/>
  </w:style>
  <w:style w:type="paragraph" w:customStyle="1" w:styleId="NoParagraphStyle">
    <w:name w:val="[No Paragraph Style]"/>
    <w:rsid w:val="00DB15D7"/>
    <w:pPr>
      <w:widowControl w:val="0"/>
      <w:autoSpaceDE w:val="0"/>
      <w:autoSpaceDN w:val="0"/>
      <w:adjustRightInd w:val="0"/>
      <w:spacing w:line="288" w:lineRule="auto"/>
      <w:textAlignment w:val="center"/>
    </w:pPr>
    <w:rPr>
      <w:rFonts w:ascii="TimesNewRomanPSMT" w:hAnsi="TimesNewRomanPSMT" w:cs="TimesNewRomanPSMT"/>
      <w:color w:val="000000"/>
      <w:lang w:val="en-GB"/>
    </w:rPr>
  </w:style>
  <w:style w:type="character" w:styleId="PageNumber">
    <w:name w:val="page number"/>
    <w:basedOn w:val="DefaultParagraphFont"/>
    <w:uiPriority w:val="99"/>
    <w:semiHidden/>
    <w:unhideWhenUsed/>
    <w:rsid w:val="00DB15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footer" Target="footer2.xml"/><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families.nsw.gov.au/resources/love-sing.htm" TargetMode="External"/><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www.community.nsw.gov.au/docswr/_assets/main/documents/par_development.pdf" TargetMode="External"/><Relationship Id="rId28" Type="http://schemas.openxmlformats.org/officeDocument/2006/relationships/footer" Target="footer4.xml"/><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image" Target="media/image14.emf"/><Relationship Id="rId27" Type="http://schemas.openxmlformats.org/officeDocument/2006/relationships/image" Target="media/image15.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Corporate.Portal.Document" ma:contentTypeID="0x010100A307F53EE80F4E9D9B7E4786A22684B700DF4303206402E24ABE0425DD5AB5ABBB" ma:contentTypeVersion="5" ma:contentTypeDescription="" ma:contentTypeScope="" ma:versionID="8841ad025538c01236f8641044bce0c8">
  <xsd:schema xmlns:xsd="http://www.w3.org/2001/XMLSchema" xmlns:p="http://schemas.microsoft.com/office/2006/metadata/properties" xmlns:ns2="d65a7f53-8556-47c0-91e1-a144b3eb9d8e" xmlns:ns3="1faa8ed5-1234-4bc1-9484-ecfa4f697c82" targetNamespace="http://schemas.microsoft.com/office/2006/metadata/properties" ma:root="true" ma:fieldsID="a7f807ee1b467fdf669114d71883da3e" ns2:_="" ns3:_="">
    <xsd:import namespace="d65a7f53-8556-47c0-91e1-a144b3eb9d8e"/>
    <xsd:import namespace="1faa8ed5-1234-4bc1-9484-ecfa4f697c82"/>
    <xsd:element name="properties">
      <xsd:complexType>
        <xsd:sequence>
          <xsd:element name="documentManagement">
            <xsd:complexType>
              <xsd:all>
                <xsd:element ref="ns2:EarlyChildhood" minOccurs="0"/>
                <xsd:element ref="ns2:Schooling" minOccurs="0"/>
                <xsd:element ref="ns2:HigherEducation" minOccurs="0"/>
                <xsd:element ref="ns2:Skills" minOccurs="0"/>
                <xsd:element ref="ns2:Youth" minOccurs="0"/>
                <xsd:element ref="ns2:Employment" minOccurs="0"/>
                <xsd:element ref="ns2:WorkplaceRelations" minOccurs="0"/>
                <xsd:element ref="ns2:TheDepartment" minOccurs="0"/>
                <xsd:element ref="ns3:International" minOccurs="0"/>
                <xsd:element ref="ns3:Indigenous" minOccurs="0"/>
              </xsd:all>
            </xsd:complexType>
          </xsd:element>
        </xsd:sequence>
      </xsd:complexType>
    </xsd:element>
  </xsd:schema>
  <xsd:schema xmlns:xsd="http://www.w3.org/2001/XMLSchema" xmlns:dms="http://schemas.microsoft.com/office/2006/documentManagement/types" targetNamespace="d65a7f53-8556-47c0-91e1-a144b3eb9d8e" elementFormDefault="qualified">
    <xsd:import namespace="http://schemas.microsoft.com/office/2006/documentManagement/types"/>
    <xsd:element name="EarlyChildhood" ma:index="2" nillable="true" ma:displayName="Early Childhood" ma:default="1" ma:internalName="EarlyChildhood">
      <xsd:simpleType>
        <xsd:restriction base="dms:Boolean"/>
      </xsd:simpleType>
    </xsd:element>
    <xsd:element name="Schooling" ma:index="3" nillable="true" ma:displayName="Schooling" ma:internalName="Schooling">
      <xsd:simpleType>
        <xsd:restriction base="dms:Boolean"/>
      </xsd:simpleType>
    </xsd:element>
    <xsd:element name="HigherEducation" ma:index="4" nillable="true" ma:displayName="Higher Education" ma:internalName="HigherEducation">
      <xsd:simpleType>
        <xsd:restriction base="dms:Boolean"/>
      </xsd:simpleType>
    </xsd:element>
    <xsd:element name="Skills" ma:index="5" nillable="true" ma:displayName="Skills" ma:internalName="Skills">
      <xsd:simpleType>
        <xsd:restriction base="dms:Boolean"/>
      </xsd:simpleType>
    </xsd:element>
    <xsd:element name="Youth" ma:index="6" nillable="true" ma:displayName="Youth" ma:internalName="Youth">
      <xsd:simpleType>
        <xsd:restriction base="dms:Boolean"/>
      </xsd:simpleType>
    </xsd:element>
    <xsd:element name="Employment" ma:index="7" nillable="true" ma:displayName="Employment" ma:internalName="Employment">
      <xsd:simpleType>
        <xsd:restriction base="dms:Boolean"/>
      </xsd:simpleType>
    </xsd:element>
    <xsd:element name="WorkplaceRelations" ma:index="8" nillable="true" ma:displayName="Workplace Relations" ma:internalName="WorkplaceRelations">
      <xsd:simpleType>
        <xsd:restriction base="dms:Boolean"/>
      </xsd:simpleType>
    </xsd:element>
    <xsd:element name="TheDepartment" ma:index="9" nillable="true" ma:displayName="Department" ma:internalName="TheDepartment">
      <xsd:simpleType>
        <xsd:restriction base="dms:Boolean"/>
      </xsd:simpleType>
    </xsd:element>
  </xsd:schema>
  <xsd:schema xmlns:xsd="http://www.w3.org/2001/XMLSchema" xmlns:dms="http://schemas.microsoft.com/office/2006/documentManagement/types" targetNamespace="1faa8ed5-1234-4bc1-9484-ecfa4f697c82" elementFormDefault="qualified">
    <xsd:import namespace="http://schemas.microsoft.com/office/2006/documentManagement/types"/>
    <xsd:element name="International" ma:index="10" nillable="true" ma:displayName="International" ma:internalName="International">
      <xsd:simpleType>
        <xsd:restriction base="dms:Boolean"/>
      </xsd:simpleType>
    </xsd:element>
    <xsd:element name="Indigenous" ma:index="11" nillable="true" ma:displayName="Indigenous" ma:internalName="Indigenous">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Employment xmlns="d65a7f53-8556-47c0-91e1-a144b3eb9d8e">false</Employment>
    <Youth xmlns="d65a7f53-8556-47c0-91e1-a144b3eb9d8e">false</Youth>
    <Skills xmlns="d65a7f53-8556-47c0-91e1-a144b3eb9d8e">false</Skills>
    <EarlyChildhood xmlns="d65a7f53-8556-47c0-91e1-a144b3eb9d8e">true</EarlyChildhood>
    <HigherEducation xmlns="d65a7f53-8556-47c0-91e1-a144b3eb9d8e">false</HigherEducation>
    <International xmlns="1faa8ed5-1234-4bc1-9484-ecfa4f697c82">false</International>
    <Schooling xmlns="d65a7f53-8556-47c0-91e1-a144b3eb9d8e">false</Schooling>
    <TheDepartment xmlns="d65a7f53-8556-47c0-91e1-a144b3eb9d8e">false</TheDepartment>
    <Indigenous xmlns="1faa8ed5-1234-4bc1-9484-ecfa4f697c82">false</Indigenous>
    <WorkplaceRelations xmlns="d65a7f53-8556-47c0-91e1-a144b3eb9d8e">false</WorkplaceRelations>
  </documentManagement>
</p:properties>
</file>

<file path=customXml/itemProps1.xml><?xml version="1.0" encoding="utf-8"?>
<ds:datastoreItem xmlns:ds="http://schemas.openxmlformats.org/officeDocument/2006/customXml" ds:itemID="{86D01EC4-797A-4B0A-94BE-120CC4B648B3}"/>
</file>

<file path=customXml/itemProps2.xml><?xml version="1.0" encoding="utf-8"?>
<ds:datastoreItem xmlns:ds="http://schemas.openxmlformats.org/officeDocument/2006/customXml" ds:itemID="{A16ECE57-6202-4783-862F-EE0AC0A01F8D}"/>
</file>

<file path=customXml/itemProps3.xml><?xml version="1.0" encoding="utf-8"?>
<ds:datastoreItem xmlns:ds="http://schemas.openxmlformats.org/officeDocument/2006/customXml" ds:itemID="{2CBBA2D1-3465-4982-94AA-7D8F76D2033F}"/>
</file>

<file path=docProps/app.xml><?xml version="1.0" encoding="utf-8"?>
<Properties xmlns="http://schemas.openxmlformats.org/officeDocument/2006/extended-properties" xmlns:vt="http://schemas.openxmlformats.org/officeDocument/2006/docPropsVTypes">
  <Template>B19F6C11.dotm</Template>
  <TotalTime>49</TotalTime>
  <Pages>19</Pages>
  <Words>4046</Words>
  <Characters>23065</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27057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Gosia Connell</dc:creator>
  <cp:lastModifiedBy>Kerie Newell</cp:lastModifiedBy>
  <cp:revision>8</cp:revision>
  <dcterms:created xsi:type="dcterms:W3CDTF">2012-09-19T01:43:00Z</dcterms:created>
  <dcterms:modified xsi:type="dcterms:W3CDTF">2012-09-19T03:10:00Z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0x010100A307F53EE80F4E9D9B7E4786A22684B700DF4303206402E24ABE0425DD5AB5ABBB</vt:lpwstr>
  </property>
  <property fmtid="{D5CDD505-2E9C-101B-9397-08002B2CF9AE}" pid="3" name="TemplateUrl">
    <vt:lpwstr/>
  </property>
  <property fmtid="{D5CDD505-2E9C-101B-9397-08002B2CF9AE}" pid="4" name="xd_Signature">
    <vt:bool>false</vt:bool>
  </property>
  <property fmtid="{D5CDD505-2E9C-101B-9397-08002B2CF9AE}" pid="5" name="xd_ProgID">
    <vt:lpwstr/>
  </property>
  <property fmtid="{D5CDD505-2E9C-101B-9397-08002B2CF9AE}" pid="8" name="_SourceUrl">
    <vt:lpwstr/>
  </property>
  <property fmtid="{D5CDD505-2E9C-101B-9397-08002B2CF9AE}" pid="9" name="_SharedFileIndex">
    <vt:lpwstr/>
  </property>
</Properties>
</file>