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1.xml" ContentType="application/vnd.openxmlformats-officedocument.customXmlProperties+xml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Default Extension="rels" ContentType="application/vnd.openxmlformats-package.relationships+xml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theme/theme1.xml" ContentType="application/vnd.openxmlformats-officedocument.theme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D25" w:rsidRDefault="0094534F">
      <w:pPr>
        <w:spacing w:after="0" w:line="200" w:lineRule="exact"/>
        <w:rPr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>
                <wp:simplePos x="0" y="0"/>
                <wp:positionH relativeFrom="page">
                  <wp:posOffset>251460</wp:posOffset>
                </wp:positionH>
                <wp:positionV relativeFrom="page">
                  <wp:posOffset>251460</wp:posOffset>
                </wp:positionV>
                <wp:extent cx="7055485" cy="1907540"/>
                <wp:effectExtent l="0" t="0" r="0" b="0"/>
                <wp:wrapNone/>
                <wp:docPr id="74" name="Group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5485" cy="1907540"/>
                          <a:chOff x="397" y="397"/>
                          <a:chExt cx="11112" cy="3005"/>
                        </a:xfrm>
                      </wpg:grpSpPr>
                      <wps:wsp>
                        <wps:cNvPr id="75" name="Freeform 55"/>
                        <wps:cNvSpPr>
                          <a:spLocks/>
                        </wps:cNvSpPr>
                        <wps:spPr bwMode="auto">
                          <a:xfrm>
                            <a:off x="397" y="397"/>
                            <a:ext cx="11112" cy="3005"/>
                          </a:xfrm>
                          <a:custGeom>
                            <a:avLst/>
                            <a:gdLst>
                              <a:gd name="T0" fmla="+- 0 637 397"/>
                              <a:gd name="T1" fmla="*/ T0 w 11112"/>
                              <a:gd name="T2" fmla="+- 0 397 397"/>
                              <a:gd name="T3" fmla="*/ 397 h 3005"/>
                              <a:gd name="T4" fmla="+- 0 562 397"/>
                              <a:gd name="T5" fmla="*/ T4 w 11112"/>
                              <a:gd name="T6" fmla="+- 0 397 397"/>
                              <a:gd name="T7" fmla="*/ 397 h 3005"/>
                              <a:gd name="T8" fmla="+- 0 481 397"/>
                              <a:gd name="T9" fmla="*/ T8 w 11112"/>
                              <a:gd name="T10" fmla="+- 0 403 397"/>
                              <a:gd name="T11" fmla="*/ 403 h 3005"/>
                              <a:gd name="T12" fmla="+- 0 422 397"/>
                              <a:gd name="T13" fmla="*/ T12 w 11112"/>
                              <a:gd name="T14" fmla="+- 0 433 397"/>
                              <a:gd name="T15" fmla="*/ 433 h 3005"/>
                              <a:gd name="T16" fmla="+- 0 400 397"/>
                              <a:gd name="T17" fmla="*/ T16 w 11112"/>
                              <a:gd name="T18" fmla="+- 0 505 397"/>
                              <a:gd name="T19" fmla="*/ 505 h 3005"/>
                              <a:gd name="T20" fmla="+- 0 397 397"/>
                              <a:gd name="T21" fmla="*/ T20 w 11112"/>
                              <a:gd name="T22" fmla="+- 0 597 397"/>
                              <a:gd name="T23" fmla="*/ 597 h 3005"/>
                              <a:gd name="T24" fmla="+- 0 397 397"/>
                              <a:gd name="T25" fmla="*/ T24 w 11112"/>
                              <a:gd name="T26" fmla="+- 0 3202 397"/>
                              <a:gd name="T27" fmla="*/ 3202 h 3005"/>
                              <a:gd name="T28" fmla="+- 0 397 397"/>
                              <a:gd name="T29" fmla="*/ T28 w 11112"/>
                              <a:gd name="T30" fmla="+- 0 3237 397"/>
                              <a:gd name="T31" fmla="*/ 3237 h 3005"/>
                              <a:gd name="T32" fmla="+- 0 403 397"/>
                              <a:gd name="T33" fmla="*/ T32 w 11112"/>
                              <a:gd name="T34" fmla="+- 0 3317 397"/>
                              <a:gd name="T35" fmla="*/ 3317 h 3005"/>
                              <a:gd name="T36" fmla="+- 0 433 397"/>
                              <a:gd name="T37" fmla="*/ T36 w 11112"/>
                              <a:gd name="T38" fmla="+- 0 3377 397"/>
                              <a:gd name="T39" fmla="*/ 3377 h 3005"/>
                              <a:gd name="T40" fmla="+- 0 505 397"/>
                              <a:gd name="T41" fmla="*/ T40 w 11112"/>
                              <a:gd name="T42" fmla="+- 0 3399 397"/>
                              <a:gd name="T43" fmla="*/ 3399 h 3005"/>
                              <a:gd name="T44" fmla="+- 0 598 397"/>
                              <a:gd name="T45" fmla="*/ T44 w 11112"/>
                              <a:gd name="T46" fmla="+- 0 3402 397"/>
                              <a:gd name="T47" fmla="*/ 3402 h 3005"/>
                              <a:gd name="T48" fmla="+- 0 11344 397"/>
                              <a:gd name="T49" fmla="*/ T48 w 11112"/>
                              <a:gd name="T50" fmla="+- 0 3401 397"/>
                              <a:gd name="T51" fmla="*/ 3401 h 3005"/>
                              <a:gd name="T52" fmla="+- 0 11424 397"/>
                              <a:gd name="T53" fmla="*/ T52 w 11112"/>
                              <a:gd name="T54" fmla="+- 0 3395 397"/>
                              <a:gd name="T55" fmla="*/ 3395 h 3005"/>
                              <a:gd name="T56" fmla="+- 0 11484 397"/>
                              <a:gd name="T57" fmla="*/ T56 w 11112"/>
                              <a:gd name="T58" fmla="+- 0 3366 397"/>
                              <a:gd name="T59" fmla="*/ 3366 h 3005"/>
                              <a:gd name="T60" fmla="+- 0 11506 397"/>
                              <a:gd name="T61" fmla="*/ T60 w 11112"/>
                              <a:gd name="T62" fmla="+- 0 3294 397"/>
                              <a:gd name="T63" fmla="*/ 3294 h 3005"/>
                              <a:gd name="T64" fmla="+- 0 11509 397"/>
                              <a:gd name="T65" fmla="*/ T64 w 11112"/>
                              <a:gd name="T66" fmla="+- 0 3202 397"/>
                              <a:gd name="T67" fmla="*/ 3202 h 3005"/>
                              <a:gd name="T68" fmla="+- 0 11509 397"/>
                              <a:gd name="T69" fmla="*/ T68 w 11112"/>
                              <a:gd name="T70" fmla="+- 0 597 397"/>
                              <a:gd name="T71" fmla="*/ 597 h 3005"/>
                              <a:gd name="T72" fmla="+- 0 11508 397"/>
                              <a:gd name="T73" fmla="*/ T72 w 11112"/>
                              <a:gd name="T74" fmla="+- 0 562 397"/>
                              <a:gd name="T75" fmla="*/ 562 h 3005"/>
                              <a:gd name="T76" fmla="+- 0 11503 397"/>
                              <a:gd name="T77" fmla="*/ T76 w 11112"/>
                              <a:gd name="T78" fmla="+- 0 481 397"/>
                              <a:gd name="T79" fmla="*/ 481 h 3005"/>
                              <a:gd name="T80" fmla="+- 0 11473 397"/>
                              <a:gd name="T81" fmla="*/ T80 w 11112"/>
                              <a:gd name="T82" fmla="+- 0 422 397"/>
                              <a:gd name="T83" fmla="*/ 422 h 3005"/>
                              <a:gd name="T84" fmla="+- 0 11401 397"/>
                              <a:gd name="T85" fmla="*/ T84 w 11112"/>
                              <a:gd name="T86" fmla="+- 0 400 397"/>
                              <a:gd name="T87" fmla="*/ 400 h 3005"/>
                              <a:gd name="T88" fmla="+- 0 637 397"/>
                              <a:gd name="T89" fmla="*/ T88 w 11112"/>
                              <a:gd name="T90" fmla="+- 0 397 397"/>
                              <a:gd name="T91" fmla="*/ 397 h 30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112" h="3005">
                                <a:moveTo>
                                  <a:pt x="240" y="0"/>
                                </a:moveTo>
                                <a:lnTo>
                                  <a:pt x="165" y="0"/>
                                </a:lnTo>
                                <a:lnTo>
                                  <a:pt x="84" y="6"/>
                                </a:lnTo>
                                <a:lnTo>
                                  <a:pt x="25" y="36"/>
                                </a:lnTo>
                                <a:lnTo>
                                  <a:pt x="3" y="108"/>
                                </a:lnTo>
                                <a:lnTo>
                                  <a:pt x="0" y="200"/>
                                </a:lnTo>
                                <a:lnTo>
                                  <a:pt x="0" y="2805"/>
                                </a:lnTo>
                                <a:lnTo>
                                  <a:pt x="0" y="2840"/>
                                </a:lnTo>
                                <a:lnTo>
                                  <a:pt x="6" y="2920"/>
                                </a:lnTo>
                                <a:lnTo>
                                  <a:pt x="36" y="2980"/>
                                </a:lnTo>
                                <a:lnTo>
                                  <a:pt x="108" y="3002"/>
                                </a:lnTo>
                                <a:lnTo>
                                  <a:pt x="201" y="3005"/>
                                </a:lnTo>
                                <a:lnTo>
                                  <a:pt x="10947" y="3004"/>
                                </a:lnTo>
                                <a:lnTo>
                                  <a:pt x="11027" y="2998"/>
                                </a:lnTo>
                                <a:lnTo>
                                  <a:pt x="11087" y="2969"/>
                                </a:lnTo>
                                <a:lnTo>
                                  <a:pt x="11109" y="2897"/>
                                </a:lnTo>
                                <a:lnTo>
                                  <a:pt x="11112" y="2805"/>
                                </a:lnTo>
                                <a:lnTo>
                                  <a:pt x="11112" y="200"/>
                                </a:lnTo>
                                <a:lnTo>
                                  <a:pt x="11111" y="165"/>
                                </a:lnTo>
                                <a:lnTo>
                                  <a:pt x="11106" y="84"/>
                                </a:lnTo>
                                <a:lnTo>
                                  <a:pt x="11076" y="25"/>
                                </a:lnTo>
                                <a:lnTo>
                                  <a:pt x="11004" y="3"/>
                                </a:ln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solidFill>
                            <a:srgbClr val="C921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4" o:spid="_x0000_s1026" style="position:absolute;margin-left:19.8pt;margin-top:19.8pt;width:555.55pt;height:150.2pt;z-index:-251674624;mso-position-horizontal-relative:page;mso-position-vertical-relative:page" coordorigin="397,397" coordsize="11112,3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">
                <v:shape id="Freeform 55" o:spid="_x0000_s1027" style="position:absolute;left:397;top:397;width:11112;height:3005;visibility:visible;mso-wrap-style:square;v-text-anchor:top" coordsize="11112,3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lgmsQA&#10;AADbAAAADwAAAGRycy9kb3ducmV2LnhtbESPQWvCQBSE70L/w/IKXkQ3Cm01uooIghehphXM7ZF9&#10;TdJk34bsqtt/3xUKPQ4z8w2z2gTTihv1rrasYDpJQBAXVtdcKvj82I/nIJxH1thaJgU/5GCzfhqs&#10;MNX2zie6Zb4UEcIuRQWV910qpSsqMugmtiOO3pftDfoo+1LqHu8Rblo5S5JXabDmuFBhR7uKiia7&#10;GgXfTXi/mLzJNR4XzSgvs+DOO6WGz2G7BOEp+P/wX/ugFby9wONL/AF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pYJrEAAAA2wAAAA8AAAAAAAAAAAAAAAAAmAIAAGRycy9k&#10;b3ducmV2LnhtbFBLBQYAAAAABAAEAPUAAACJAwAAAAA=&#10;" path="m240,l165,,84,6,25,36,3,108,,200,,2805r,35l6,2920r30,60l108,3002r93,3l10947,3004r80,-6l11087,2969r22,-72l11112,2805r,-2605l11111,165r-5,-81l11076,25,11004,3,240,e" fillcolor="#c92126" stroked="f">
                  <v:path arrowok="t" o:connecttype="custom" o:connectlocs="240,397;165,397;84,403;25,433;3,505;0,597;0,3202;0,3237;6,3317;36,3377;108,3399;201,3402;10947,3401;11027,3395;11087,3366;11109,3294;11112,3202;11112,597;11111,562;11106,481;11076,422;11004,400;240,397" o:connectangles="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before="16" w:after="0" w:line="200" w:lineRule="exact"/>
        <w:rPr>
          <w:sz w:val="20"/>
          <w:szCs w:val="20"/>
        </w:rPr>
      </w:pPr>
    </w:p>
    <w:p w:rsidR="00BB3D25" w:rsidRPr="004277EF" w:rsidRDefault="00C720D6" w:rsidP="004277EF">
      <w:pPr>
        <w:pStyle w:val="Title"/>
      </w:pPr>
      <w:r w:rsidRPr="004277EF">
        <w:t>Connecting</w:t>
      </w:r>
      <w:r w:rsidRPr="004277EF">
        <w:tab/>
        <w:t>with</w:t>
      </w:r>
      <w:r w:rsidRPr="004277EF">
        <w:tab/>
        <w:t>families</w:t>
      </w: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A14532">
      <w:pPr>
        <w:spacing w:before="14" w:after="0" w:line="220" w:lineRule="exact"/>
      </w:pPr>
      <w:r>
        <w:rPr>
          <w:noProof/>
          <w:lang w:val="en-AU" w:eastAsia="en-A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-97790</wp:posOffset>
            </wp:positionH>
            <wp:positionV relativeFrom="paragraph">
              <wp:posOffset>31115</wp:posOffset>
            </wp:positionV>
            <wp:extent cx="7444740" cy="4580036"/>
            <wp:effectExtent l="19050" t="0" r="3810" b="0"/>
            <wp:wrapNone/>
            <wp:docPr id="58" name="Picture 58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nectwithfamilies-cover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44740" cy="45800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D25" w:rsidRDefault="0094534F">
      <w:pPr>
        <w:spacing w:after="0" w:line="240" w:lineRule="auto"/>
        <w:ind w:left="117" w:right="-20"/>
        <w:rPr>
          <w:rFonts w:ascii="Times New Roman" w:eastAsia="Times New Roman" w:hAnsi="Times New Roman"/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>
                <wp:simplePos x="0" y="0"/>
                <wp:positionH relativeFrom="page">
                  <wp:posOffset>2123440</wp:posOffset>
                </wp:positionH>
                <wp:positionV relativeFrom="paragraph">
                  <wp:posOffset>4517390</wp:posOffset>
                </wp:positionV>
                <wp:extent cx="5183505" cy="1403350"/>
                <wp:effectExtent l="0" t="0" r="0" b="6350"/>
                <wp:wrapNone/>
                <wp:docPr id="71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83505" cy="1403350"/>
                          <a:chOff x="3345" y="7115"/>
                          <a:chExt cx="8164" cy="2211"/>
                        </a:xfrm>
                      </wpg:grpSpPr>
                      <wps:wsp>
                        <wps:cNvPr id="72" name="Freeform 53"/>
                        <wps:cNvSpPr>
                          <a:spLocks/>
                        </wps:cNvSpPr>
                        <wps:spPr bwMode="auto">
                          <a:xfrm>
                            <a:off x="3345" y="7115"/>
                            <a:ext cx="8164" cy="2211"/>
                          </a:xfrm>
                          <a:custGeom>
                            <a:avLst/>
                            <a:gdLst>
                              <a:gd name="T0" fmla="+- 0 3585 3345"/>
                              <a:gd name="T1" fmla="*/ T0 w 8164"/>
                              <a:gd name="T2" fmla="+- 0 7115 7115"/>
                              <a:gd name="T3" fmla="*/ 7115 h 2211"/>
                              <a:gd name="T4" fmla="+- 0 3510 3345"/>
                              <a:gd name="T5" fmla="*/ T4 w 8164"/>
                              <a:gd name="T6" fmla="+- 0 7115 7115"/>
                              <a:gd name="T7" fmla="*/ 7115 h 2211"/>
                              <a:gd name="T8" fmla="+- 0 3429 3345"/>
                              <a:gd name="T9" fmla="*/ T8 w 8164"/>
                              <a:gd name="T10" fmla="+- 0 7121 7115"/>
                              <a:gd name="T11" fmla="*/ 7121 h 2211"/>
                              <a:gd name="T12" fmla="+- 0 3370 3345"/>
                              <a:gd name="T13" fmla="*/ T12 w 8164"/>
                              <a:gd name="T14" fmla="+- 0 7151 7115"/>
                              <a:gd name="T15" fmla="*/ 7151 h 2211"/>
                              <a:gd name="T16" fmla="+- 0 3348 3345"/>
                              <a:gd name="T17" fmla="*/ T16 w 8164"/>
                              <a:gd name="T18" fmla="+- 0 7223 7115"/>
                              <a:gd name="T19" fmla="*/ 7223 h 2211"/>
                              <a:gd name="T20" fmla="+- 0 3345 3345"/>
                              <a:gd name="T21" fmla="*/ T20 w 8164"/>
                              <a:gd name="T22" fmla="+- 0 7315 7115"/>
                              <a:gd name="T23" fmla="*/ 7315 h 2211"/>
                              <a:gd name="T24" fmla="+- 0 3345 3345"/>
                              <a:gd name="T25" fmla="*/ T24 w 8164"/>
                              <a:gd name="T26" fmla="+- 0 9126 7115"/>
                              <a:gd name="T27" fmla="*/ 9126 h 2211"/>
                              <a:gd name="T28" fmla="+- 0 3345 3345"/>
                              <a:gd name="T29" fmla="*/ T28 w 8164"/>
                              <a:gd name="T30" fmla="+- 0 9161 7115"/>
                              <a:gd name="T31" fmla="*/ 9161 h 2211"/>
                              <a:gd name="T32" fmla="+- 0 3351 3345"/>
                              <a:gd name="T33" fmla="*/ T32 w 8164"/>
                              <a:gd name="T34" fmla="+- 0 9242 7115"/>
                              <a:gd name="T35" fmla="*/ 9242 h 2211"/>
                              <a:gd name="T36" fmla="+- 0 3381 3345"/>
                              <a:gd name="T37" fmla="*/ T36 w 8164"/>
                              <a:gd name="T38" fmla="+- 0 9301 7115"/>
                              <a:gd name="T39" fmla="*/ 9301 h 2211"/>
                              <a:gd name="T40" fmla="+- 0 3453 3345"/>
                              <a:gd name="T41" fmla="*/ T40 w 8164"/>
                              <a:gd name="T42" fmla="+- 0 9323 7115"/>
                              <a:gd name="T43" fmla="*/ 9323 h 2211"/>
                              <a:gd name="T44" fmla="+- 0 3546 3345"/>
                              <a:gd name="T45" fmla="*/ T44 w 8164"/>
                              <a:gd name="T46" fmla="+- 0 9326 7115"/>
                              <a:gd name="T47" fmla="*/ 9326 h 2211"/>
                              <a:gd name="T48" fmla="+- 0 11344 3345"/>
                              <a:gd name="T49" fmla="*/ T48 w 8164"/>
                              <a:gd name="T50" fmla="+- 0 9326 7115"/>
                              <a:gd name="T51" fmla="*/ 9326 h 2211"/>
                              <a:gd name="T52" fmla="+- 0 11424 3345"/>
                              <a:gd name="T53" fmla="*/ T52 w 8164"/>
                              <a:gd name="T54" fmla="+- 0 9320 7115"/>
                              <a:gd name="T55" fmla="*/ 9320 h 2211"/>
                              <a:gd name="T56" fmla="+- 0 11484 3345"/>
                              <a:gd name="T57" fmla="*/ T56 w 8164"/>
                              <a:gd name="T58" fmla="+- 0 9290 7115"/>
                              <a:gd name="T59" fmla="*/ 9290 h 2211"/>
                              <a:gd name="T60" fmla="+- 0 11506 3345"/>
                              <a:gd name="T61" fmla="*/ T60 w 8164"/>
                              <a:gd name="T62" fmla="+- 0 9218 7115"/>
                              <a:gd name="T63" fmla="*/ 9218 h 2211"/>
                              <a:gd name="T64" fmla="+- 0 11509 3345"/>
                              <a:gd name="T65" fmla="*/ T64 w 8164"/>
                              <a:gd name="T66" fmla="+- 0 9126 7115"/>
                              <a:gd name="T67" fmla="*/ 9126 h 2211"/>
                              <a:gd name="T68" fmla="+- 0 11509 3345"/>
                              <a:gd name="T69" fmla="*/ T68 w 8164"/>
                              <a:gd name="T70" fmla="+- 0 7315 7115"/>
                              <a:gd name="T71" fmla="*/ 7315 h 2211"/>
                              <a:gd name="T72" fmla="+- 0 11508 3345"/>
                              <a:gd name="T73" fmla="*/ T72 w 8164"/>
                              <a:gd name="T74" fmla="+- 0 7280 7115"/>
                              <a:gd name="T75" fmla="*/ 7280 h 2211"/>
                              <a:gd name="T76" fmla="+- 0 11503 3345"/>
                              <a:gd name="T77" fmla="*/ T76 w 8164"/>
                              <a:gd name="T78" fmla="+- 0 7199 7115"/>
                              <a:gd name="T79" fmla="*/ 7199 h 2211"/>
                              <a:gd name="T80" fmla="+- 0 11473 3345"/>
                              <a:gd name="T81" fmla="*/ T80 w 8164"/>
                              <a:gd name="T82" fmla="+- 0 7140 7115"/>
                              <a:gd name="T83" fmla="*/ 7140 h 2211"/>
                              <a:gd name="T84" fmla="+- 0 11401 3345"/>
                              <a:gd name="T85" fmla="*/ T84 w 8164"/>
                              <a:gd name="T86" fmla="+- 0 7118 7115"/>
                              <a:gd name="T87" fmla="*/ 7118 h 2211"/>
                              <a:gd name="T88" fmla="+- 0 3585 3345"/>
                              <a:gd name="T89" fmla="*/ T88 w 8164"/>
                              <a:gd name="T90" fmla="+- 0 7115 7115"/>
                              <a:gd name="T91" fmla="*/ 7115 h 2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8164" h="2211">
                                <a:moveTo>
                                  <a:pt x="240" y="0"/>
                                </a:moveTo>
                                <a:lnTo>
                                  <a:pt x="165" y="0"/>
                                </a:lnTo>
                                <a:lnTo>
                                  <a:pt x="84" y="6"/>
                                </a:lnTo>
                                <a:lnTo>
                                  <a:pt x="25" y="36"/>
                                </a:lnTo>
                                <a:lnTo>
                                  <a:pt x="3" y="108"/>
                                </a:lnTo>
                                <a:lnTo>
                                  <a:pt x="0" y="200"/>
                                </a:lnTo>
                                <a:lnTo>
                                  <a:pt x="0" y="2011"/>
                                </a:lnTo>
                                <a:lnTo>
                                  <a:pt x="0" y="2046"/>
                                </a:lnTo>
                                <a:lnTo>
                                  <a:pt x="6" y="2127"/>
                                </a:lnTo>
                                <a:lnTo>
                                  <a:pt x="36" y="2186"/>
                                </a:lnTo>
                                <a:lnTo>
                                  <a:pt x="108" y="2208"/>
                                </a:lnTo>
                                <a:lnTo>
                                  <a:pt x="201" y="2211"/>
                                </a:lnTo>
                                <a:lnTo>
                                  <a:pt x="7999" y="2211"/>
                                </a:lnTo>
                                <a:lnTo>
                                  <a:pt x="8079" y="2205"/>
                                </a:lnTo>
                                <a:lnTo>
                                  <a:pt x="8139" y="2175"/>
                                </a:lnTo>
                                <a:lnTo>
                                  <a:pt x="8161" y="2103"/>
                                </a:lnTo>
                                <a:lnTo>
                                  <a:pt x="8164" y="2011"/>
                                </a:lnTo>
                                <a:lnTo>
                                  <a:pt x="8164" y="200"/>
                                </a:lnTo>
                                <a:lnTo>
                                  <a:pt x="8163" y="165"/>
                                </a:lnTo>
                                <a:lnTo>
                                  <a:pt x="8158" y="84"/>
                                </a:lnTo>
                                <a:lnTo>
                                  <a:pt x="8128" y="25"/>
                                </a:lnTo>
                                <a:lnTo>
                                  <a:pt x="8056" y="3"/>
                                </a:ln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solidFill>
                            <a:srgbClr val="5429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2" o:spid="_x0000_s1026" style="position:absolute;margin-left:167.2pt;margin-top:355.7pt;width:408.15pt;height:110.5pt;z-index:-251675648;mso-position-horizontal-relative:page" coordorigin="3345,7115" coordsize="8164,2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">
                <v:shape id="Freeform 53" o:spid="_x0000_s1027" style="position:absolute;left:3345;top:7115;width:8164;height:2211;visibility:visible;mso-wrap-style:square;v-text-anchor:top" coordsize="8164,2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DrZ+sIA&#10;AADbAAAADwAAAGRycy9kb3ducmV2LnhtbESPUWvCQBCE34X+h2MLfdNLY7ESPUOqFAR90foDltya&#10;hGb3Qu5q4r/3CoU+DjPzDbPOR27VjXrfODHwOktAkZTONlIZuHx9TpegfECx2DohA3fykG+eJmvM&#10;rBvkRLdzqFSEiM/QQB1Cl2nty5oY/cx1JNG7up4xRNlX2vY4RDi3Ok2ShWZsJC7U2NG2pvL7/MMG&#10;dqehoPthp0c+uOKN+SjzD2/My/NYrEAFGsN/+K+9twbeU/j9En+A3j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Otn6wgAAANsAAAAPAAAAAAAAAAAAAAAAAJgCAABkcnMvZG93&#10;bnJldi54bWxQSwUGAAAAAAQABAD1AAAAhwMAAAAA&#10;" path="m240,l165,,84,6,25,36,3,108,,200,,2011r,35l6,2127r30,59l108,2208r93,3l7999,2211r80,-6l8139,2175r22,-72l8164,2011r,-1811l8163,165r-5,-81l8128,25,8056,3,240,e" fillcolor="#542988" stroked="f">
                  <v:path arrowok="t" o:connecttype="custom" o:connectlocs="240,7115;165,7115;84,7121;25,7151;3,7223;0,7315;0,9126;0,9161;6,9242;36,9301;108,9323;201,9326;7999,9326;8079,9320;8139,9290;8161,9218;8164,9126;8164,7315;8163,7280;8158,7199;8128,7140;8056,7118;240,7115" o:connectangles="0,0,0,0,0,0,0,0,0,0,0,0,0,0,0,0,0,0,0,0,0,0,0"/>
                </v:shape>
                <w10:wrap anchorx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>
                <wp:simplePos x="0" y="0"/>
                <wp:positionH relativeFrom="page">
                  <wp:posOffset>251460</wp:posOffset>
                </wp:positionH>
                <wp:positionV relativeFrom="paragraph">
                  <wp:posOffset>4517390</wp:posOffset>
                </wp:positionV>
                <wp:extent cx="1745615" cy="1403350"/>
                <wp:effectExtent l="0" t="0" r="6985" b="6350"/>
                <wp:wrapNone/>
                <wp:docPr id="69" name="Group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45615" cy="1403350"/>
                          <a:chOff x="397" y="7115"/>
                          <a:chExt cx="2750" cy="2211"/>
                        </a:xfrm>
                      </wpg:grpSpPr>
                      <wps:wsp>
                        <wps:cNvPr id="70" name="Freeform 51"/>
                        <wps:cNvSpPr>
                          <a:spLocks/>
                        </wps:cNvSpPr>
                        <wps:spPr bwMode="auto">
                          <a:xfrm>
                            <a:off x="397" y="7115"/>
                            <a:ext cx="2750" cy="2211"/>
                          </a:xfrm>
                          <a:custGeom>
                            <a:avLst/>
                            <a:gdLst>
                              <a:gd name="T0" fmla="+- 0 637 397"/>
                              <a:gd name="T1" fmla="*/ T0 w 2750"/>
                              <a:gd name="T2" fmla="+- 0 7115 7115"/>
                              <a:gd name="T3" fmla="*/ 7115 h 2211"/>
                              <a:gd name="T4" fmla="+- 0 562 397"/>
                              <a:gd name="T5" fmla="*/ T4 w 2750"/>
                              <a:gd name="T6" fmla="+- 0 7115 7115"/>
                              <a:gd name="T7" fmla="*/ 7115 h 2211"/>
                              <a:gd name="T8" fmla="+- 0 481 397"/>
                              <a:gd name="T9" fmla="*/ T8 w 2750"/>
                              <a:gd name="T10" fmla="+- 0 7121 7115"/>
                              <a:gd name="T11" fmla="*/ 7121 h 2211"/>
                              <a:gd name="T12" fmla="+- 0 422 397"/>
                              <a:gd name="T13" fmla="*/ T12 w 2750"/>
                              <a:gd name="T14" fmla="+- 0 7151 7115"/>
                              <a:gd name="T15" fmla="*/ 7151 h 2211"/>
                              <a:gd name="T16" fmla="+- 0 400 397"/>
                              <a:gd name="T17" fmla="*/ T16 w 2750"/>
                              <a:gd name="T18" fmla="+- 0 7223 7115"/>
                              <a:gd name="T19" fmla="*/ 7223 h 2211"/>
                              <a:gd name="T20" fmla="+- 0 397 397"/>
                              <a:gd name="T21" fmla="*/ T20 w 2750"/>
                              <a:gd name="T22" fmla="+- 0 7315 7115"/>
                              <a:gd name="T23" fmla="*/ 7315 h 2211"/>
                              <a:gd name="T24" fmla="+- 0 397 397"/>
                              <a:gd name="T25" fmla="*/ T24 w 2750"/>
                              <a:gd name="T26" fmla="+- 0 9126 7115"/>
                              <a:gd name="T27" fmla="*/ 9126 h 2211"/>
                              <a:gd name="T28" fmla="+- 0 397 397"/>
                              <a:gd name="T29" fmla="*/ T28 w 2750"/>
                              <a:gd name="T30" fmla="+- 0 9161 7115"/>
                              <a:gd name="T31" fmla="*/ 9161 h 2211"/>
                              <a:gd name="T32" fmla="+- 0 403 397"/>
                              <a:gd name="T33" fmla="*/ T32 w 2750"/>
                              <a:gd name="T34" fmla="+- 0 9242 7115"/>
                              <a:gd name="T35" fmla="*/ 9242 h 2211"/>
                              <a:gd name="T36" fmla="+- 0 433 397"/>
                              <a:gd name="T37" fmla="*/ T36 w 2750"/>
                              <a:gd name="T38" fmla="+- 0 9301 7115"/>
                              <a:gd name="T39" fmla="*/ 9301 h 2211"/>
                              <a:gd name="T40" fmla="+- 0 505 397"/>
                              <a:gd name="T41" fmla="*/ T40 w 2750"/>
                              <a:gd name="T42" fmla="+- 0 9323 7115"/>
                              <a:gd name="T43" fmla="*/ 9323 h 2211"/>
                              <a:gd name="T44" fmla="+- 0 598 397"/>
                              <a:gd name="T45" fmla="*/ T44 w 2750"/>
                              <a:gd name="T46" fmla="+- 0 9326 7115"/>
                              <a:gd name="T47" fmla="*/ 9326 h 2211"/>
                              <a:gd name="T48" fmla="+- 0 2982 397"/>
                              <a:gd name="T49" fmla="*/ T48 w 2750"/>
                              <a:gd name="T50" fmla="+- 0 9326 7115"/>
                              <a:gd name="T51" fmla="*/ 9326 h 2211"/>
                              <a:gd name="T52" fmla="+- 0 3062 397"/>
                              <a:gd name="T53" fmla="*/ T52 w 2750"/>
                              <a:gd name="T54" fmla="+- 0 9320 7115"/>
                              <a:gd name="T55" fmla="*/ 9320 h 2211"/>
                              <a:gd name="T56" fmla="+- 0 3122 397"/>
                              <a:gd name="T57" fmla="*/ T56 w 2750"/>
                              <a:gd name="T58" fmla="+- 0 9290 7115"/>
                              <a:gd name="T59" fmla="*/ 9290 h 2211"/>
                              <a:gd name="T60" fmla="+- 0 3143 397"/>
                              <a:gd name="T61" fmla="*/ T60 w 2750"/>
                              <a:gd name="T62" fmla="+- 0 9218 7115"/>
                              <a:gd name="T63" fmla="*/ 9218 h 2211"/>
                              <a:gd name="T64" fmla="+- 0 3146 397"/>
                              <a:gd name="T65" fmla="*/ T64 w 2750"/>
                              <a:gd name="T66" fmla="+- 0 9126 7115"/>
                              <a:gd name="T67" fmla="*/ 9126 h 2211"/>
                              <a:gd name="T68" fmla="+- 0 3146 397"/>
                              <a:gd name="T69" fmla="*/ T68 w 2750"/>
                              <a:gd name="T70" fmla="+- 0 7315 7115"/>
                              <a:gd name="T71" fmla="*/ 7315 h 2211"/>
                              <a:gd name="T72" fmla="+- 0 3146 397"/>
                              <a:gd name="T73" fmla="*/ T72 w 2750"/>
                              <a:gd name="T74" fmla="+- 0 7280 7115"/>
                              <a:gd name="T75" fmla="*/ 7280 h 2211"/>
                              <a:gd name="T76" fmla="+- 0 3140 397"/>
                              <a:gd name="T77" fmla="*/ T76 w 2750"/>
                              <a:gd name="T78" fmla="+- 0 7199 7115"/>
                              <a:gd name="T79" fmla="*/ 7199 h 2211"/>
                              <a:gd name="T80" fmla="+- 0 3111 397"/>
                              <a:gd name="T81" fmla="*/ T80 w 2750"/>
                              <a:gd name="T82" fmla="+- 0 7140 7115"/>
                              <a:gd name="T83" fmla="*/ 7140 h 2211"/>
                              <a:gd name="T84" fmla="+- 0 3039 397"/>
                              <a:gd name="T85" fmla="*/ T84 w 2750"/>
                              <a:gd name="T86" fmla="+- 0 7118 7115"/>
                              <a:gd name="T87" fmla="*/ 7118 h 2211"/>
                              <a:gd name="T88" fmla="+- 0 637 397"/>
                              <a:gd name="T89" fmla="*/ T88 w 2750"/>
                              <a:gd name="T90" fmla="+- 0 7115 7115"/>
                              <a:gd name="T91" fmla="*/ 7115 h 221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2750" h="2211">
                                <a:moveTo>
                                  <a:pt x="240" y="0"/>
                                </a:moveTo>
                                <a:lnTo>
                                  <a:pt x="165" y="0"/>
                                </a:lnTo>
                                <a:lnTo>
                                  <a:pt x="84" y="6"/>
                                </a:lnTo>
                                <a:lnTo>
                                  <a:pt x="25" y="36"/>
                                </a:lnTo>
                                <a:lnTo>
                                  <a:pt x="3" y="108"/>
                                </a:lnTo>
                                <a:lnTo>
                                  <a:pt x="0" y="200"/>
                                </a:lnTo>
                                <a:lnTo>
                                  <a:pt x="0" y="2011"/>
                                </a:lnTo>
                                <a:lnTo>
                                  <a:pt x="0" y="2046"/>
                                </a:lnTo>
                                <a:lnTo>
                                  <a:pt x="6" y="2127"/>
                                </a:lnTo>
                                <a:lnTo>
                                  <a:pt x="36" y="2186"/>
                                </a:lnTo>
                                <a:lnTo>
                                  <a:pt x="108" y="2208"/>
                                </a:lnTo>
                                <a:lnTo>
                                  <a:pt x="201" y="2211"/>
                                </a:lnTo>
                                <a:lnTo>
                                  <a:pt x="2585" y="2211"/>
                                </a:lnTo>
                                <a:lnTo>
                                  <a:pt x="2665" y="2205"/>
                                </a:lnTo>
                                <a:lnTo>
                                  <a:pt x="2725" y="2175"/>
                                </a:lnTo>
                                <a:lnTo>
                                  <a:pt x="2746" y="2103"/>
                                </a:lnTo>
                                <a:lnTo>
                                  <a:pt x="2749" y="2011"/>
                                </a:lnTo>
                                <a:lnTo>
                                  <a:pt x="2749" y="200"/>
                                </a:lnTo>
                                <a:lnTo>
                                  <a:pt x="2749" y="165"/>
                                </a:lnTo>
                                <a:lnTo>
                                  <a:pt x="2743" y="84"/>
                                </a:lnTo>
                                <a:lnTo>
                                  <a:pt x="2714" y="25"/>
                                </a:lnTo>
                                <a:lnTo>
                                  <a:pt x="2642" y="3"/>
                                </a:ln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50" o:spid="_x0000_s1026" style="position:absolute;margin-left:19.8pt;margin-top:355.7pt;width:137.45pt;height:110.5pt;z-index:-251673600;mso-position-horizontal-relative:page" coordorigin="397,7115" coordsize="2750,2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">
                <v:shape id="Freeform 51" o:spid="_x0000_s1027" style="position:absolute;left:397;top:7115;width:2750;height:2211;visibility:visible;mso-wrap-style:square;v-text-anchor:top" coordsize="2750,2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+CvcEA&#10;AADbAAAADwAAAGRycy9kb3ducmV2LnhtbERPy4rCMBTdC/MP4Q6403QGfFCN4nQU3FqtzOwuzbUp&#10;NjeliVr/frIYcHk47+W6t424U+drxwo+xgkI4tLpmisFp+NuNAfhA7LGxjEpeJKH9eptsMRUuwcf&#10;6J6HSsQQ9ikqMCG0qZS+NGTRj11LHLmL6yyGCLtK6g4fMdw28jNJptJizbHBYEuZofKa36yC5Oec&#10;FV+nyfb7t80OhfHPXTHPlRq+95sFiEB9eIn/3XutYBbXxy/xB8jV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3fgr3BAAAA2wAAAA8AAAAAAAAAAAAAAAAAmAIAAGRycy9kb3du&#10;cmV2LnhtbFBLBQYAAAAABAAEAPUAAACGAwAAAAA=&#10;" path="m240,l165,,84,6,25,36,3,108,,200,,2011r,35l6,2127r30,59l108,2208r93,3l2585,2211r80,-6l2725,2175r21,-72l2749,2011r,-1811l2749,165r-6,-81l2714,25,2642,3,240,e" fillcolor="#40ad49" stroked="f">
                  <v:path arrowok="t" o:connecttype="custom" o:connectlocs="240,7115;165,7115;84,7121;25,7151;3,7223;0,7315;0,9126;0,9161;6,9242;36,9301;108,9323;201,9326;2585,9326;2665,9320;2725,9290;2746,9218;2749,9126;2749,7315;2749,7280;2743,7199;2714,7140;2642,7118;240,7115" o:connectangles="0,0,0,0,0,0,0,0,0,0,0,0,0,0,0,0,0,0,0,0,0,0,0"/>
                </v:shape>
                <w10:wrap anchorx="page"/>
              </v:group>
            </w:pict>
          </mc:Fallback>
        </mc:AlternateContent>
      </w:r>
      <w:r w:rsidR="009F30CF" w:rsidRPr="009F30CF">
        <w:t xml:space="preserve"> </w:t>
      </w:r>
    </w:p>
    <w:p w:rsidR="00BB3D25" w:rsidRDefault="00BB3D25">
      <w:pPr>
        <w:spacing w:before="8" w:after="0" w:line="130" w:lineRule="exact"/>
        <w:rPr>
          <w:sz w:val="13"/>
          <w:szCs w:val="13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9F30CF" w:rsidRDefault="009F30CF">
      <w:pPr>
        <w:spacing w:after="0" w:line="240" w:lineRule="auto"/>
        <w:ind w:left="3504" w:right="-20"/>
        <w:rPr>
          <w:rFonts w:ascii="Gill Sans" w:eastAsia="Times New Roman" w:hAnsi="Gill Sans"/>
          <w:color w:val="FFFFFF"/>
          <w:w w:val="86"/>
          <w:sz w:val="48"/>
          <w:szCs w:val="48"/>
        </w:rPr>
      </w:pPr>
    </w:p>
    <w:p w:rsidR="009F30CF" w:rsidRDefault="009F30CF">
      <w:pPr>
        <w:spacing w:after="0" w:line="240" w:lineRule="auto"/>
        <w:ind w:left="3504" w:right="-20"/>
        <w:rPr>
          <w:rFonts w:ascii="Gill Sans" w:eastAsia="Times New Roman" w:hAnsi="Gill Sans"/>
          <w:color w:val="FFFFFF"/>
          <w:w w:val="86"/>
          <w:sz w:val="48"/>
          <w:szCs w:val="48"/>
        </w:rPr>
      </w:pPr>
    </w:p>
    <w:p w:rsidR="009F30CF" w:rsidRDefault="009F30CF">
      <w:pPr>
        <w:spacing w:after="0" w:line="240" w:lineRule="auto"/>
        <w:ind w:left="3504" w:right="-20"/>
        <w:rPr>
          <w:rFonts w:ascii="Gill Sans" w:eastAsia="Times New Roman" w:hAnsi="Gill Sans"/>
          <w:color w:val="FFFFFF"/>
          <w:w w:val="86"/>
          <w:sz w:val="48"/>
          <w:szCs w:val="48"/>
        </w:rPr>
      </w:pPr>
    </w:p>
    <w:p w:rsidR="009F30CF" w:rsidRDefault="009F30CF">
      <w:pPr>
        <w:spacing w:after="0" w:line="240" w:lineRule="auto"/>
        <w:ind w:left="3504" w:right="-20"/>
        <w:rPr>
          <w:rFonts w:ascii="Gill Sans" w:eastAsia="Times New Roman" w:hAnsi="Gill Sans"/>
          <w:color w:val="FFFFFF"/>
          <w:w w:val="86"/>
          <w:sz w:val="48"/>
          <w:szCs w:val="48"/>
        </w:rPr>
      </w:pPr>
    </w:p>
    <w:p w:rsidR="009F30CF" w:rsidRDefault="009F30CF">
      <w:pPr>
        <w:spacing w:after="0" w:line="240" w:lineRule="auto"/>
        <w:ind w:left="3504" w:right="-20"/>
        <w:rPr>
          <w:rFonts w:ascii="Gill Sans" w:eastAsia="Times New Roman" w:hAnsi="Gill Sans"/>
          <w:color w:val="FFFFFF"/>
          <w:w w:val="86"/>
          <w:sz w:val="48"/>
          <w:szCs w:val="48"/>
        </w:rPr>
      </w:pPr>
    </w:p>
    <w:p w:rsidR="009F30CF" w:rsidRDefault="009F30CF">
      <w:pPr>
        <w:spacing w:after="0" w:line="240" w:lineRule="auto"/>
        <w:ind w:left="3504" w:right="-20"/>
        <w:rPr>
          <w:rFonts w:ascii="Gill Sans" w:eastAsia="Times New Roman" w:hAnsi="Gill Sans"/>
          <w:color w:val="FFFFFF"/>
          <w:w w:val="86"/>
          <w:sz w:val="48"/>
          <w:szCs w:val="48"/>
        </w:rPr>
      </w:pPr>
    </w:p>
    <w:p w:rsidR="009F30CF" w:rsidRDefault="009F30CF">
      <w:pPr>
        <w:spacing w:after="0" w:line="240" w:lineRule="auto"/>
        <w:ind w:left="3504" w:right="-20"/>
        <w:rPr>
          <w:rFonts w:ascii="Gill Sans" w:eastAsia="Times New Roman" w:hAnsi="Gill Sans"/>
          <w:color w:val="FFFFFF"/>
          <w:w w:val="86"/>
          <w:sz w:val="48"/>
          <w:szCs w:val="48"/>
        </w:rPr>
      </w:pPr>
    </w:p>
    <w:p w:rsidR="009F30CF" w:rsidRDefault="009F30CF">
      <w:pPr>
        <w:spacing w:after="0" w:line="240" w:lineRule="auto"/>
        <w:ind w:left="3504" w:right="-20"/>
        <w:rPr>
          <w:rFonts w:ascii="Gill Sans" w:eastAsia="Times New Roman" w:hAnsi="Gill Sans"/>
          <w:color w:val="FFFFFF"/>
          <w:w w:val="86"/>
          <w:sz w:val="48"/>
          <w:szCs w:val="48"/>
        </w:rPr>
      </w:pPr>
    </w:p>
    <w:p w:rsidR="009F30CF" w:rsidRDefault="009F30CF">
      <w:pPr>
        <w:spacing w:after="0" w:line="240" w:lineRule="auto"/>
        <w:ind w:left="3504" w:right="-20"/>
        <w:rPr>
          <w:rFonts w:ascii="Gill Sans" w:eastAsia="Times New Roman" w:hAnsi="Gill Sans"/>
          <w:color w:val="FFFFFF"/>
          <w:w w:val="86"/>
          <w:sz w:val="48"/>
          <w:szCs w:val="48"/>
        </w:rPr>
      </w:pPr>
    </w:p>
    <w:p w:rsidR="009F30CF" w:rsidRDefault="009F30CF">
      <w:pPr>
        <w:spacing w:after="0" w:line="240" w:lineRule="auto"/>
        <w:ind w:left="3504" w:right="-20"/>
        <w:rPr>
          <w:rFonts w:ascii="Gill Sans" w:eastAsia="Times New Roman" w:hAnsi="Gill Sans"/>
          <w:color w:val="FFFFFF"/>
          <w:w w:val="86"/>
          <w:sz w:val="48"/>
          <w:szCs w:val="48"/>
        </w:rPr>
      </w:pPr>
    </w:p>
    <w:p w:rsidR="009F30CF" w:rsidRDefault="009F30CF">
      <w:pPr>
        <w:spacing w:after="0" w:line="240" w:lineRule="auto"/>
        <w:ind w:left="3504" w:right="-20"/>
        <w:rPr>
          <w:rFonts w:ascii="Gill Sans" w:eastAsia="Times New Roman" w:hAnsi="Gill Sans"/>
          <w:color w:val="FFFFFF"/>
          <w:w w:val="86"/>
          <w:sz w:val="48"/>
          <w:szCs w:val="48"/>
        </w:rPr>
      </w:pPr>
    </w:p>
    <w:p w:rsidR="009F30CF" w:rsidRDefault="009F30CF">
      <w:pPr>
        <w:spacing w:after="0" w:line="240" w:lineRule="auto"/>
        <w:ind w:left="3504" w:right="-20"/>
        <w:rPr>
          <w:rFonts w:ascii="Gill Sans" w:eastAsia="Times New Roman" w:hAnsi="Gill Sans"/>
          <w:color w:val="FFFFFF"/>
          <w:w w:val="86"/>
          <w:sz w:val="48"/>
          <w:szCs w:val="48"/>
        </w:rPr>
      </w:pPr>
    </w:p>
    <w:p w:rsidR="009F30CF" w:rsidRPr="004277EF" w:rsidRDefault="009F30CF" w:rsidP="004277EF">
      <w:pPr>
        <w:pStyle w:val="Subtitle"/>
      </w:pPr>
    </w:p>
    <w:p w:rsidR="00BB3D25" w:rsidRPr="004277EF" w:rsidRDefault="00C720D6" w:rsidP="004277EF">
      <w:pPr>
        <w:pStyle w:val="Subtitle"/>
      </w:pPr>
      <w:r w:rsidRPr="004277EF">
        <w:t>Bringing the Early Years Learning</w:t>
      </w:r>
    </w:p>
    <w:p w:rsidR="00BB3D25" w:rsidRPr="004277EF" w:rsidRDefault="00C720D6" w:rsidP="004277EF">
      <w:pPr>
        <w:pStyle w:val="Subtitle"/>
      </w:pPr>
      <w:r w:rsidRPr="004277EF">
        <w:t>Framework to life in your community</w:t>
      </w:r>
    </w:p>
    <w:p w:rsidR="00BB3D25" w:rsidRDefault="00BB3D25">
      <w:pPr>
        <w:spacing w:after="0"/>
        <w:sectPr w:rsidR="00BB3D25">
          <w:type w:val="continuous"/>
          <w:pgSz w:w="11920" w:h="13340"/>
          <w:pgMar w:top="1220" w:right="280" w:bottom="280" w:left="280" w:header="720" w:footer="720" w:gutter="0"/>
          <w:cols w:space="720"/>
        </w:sectPr>
      </w:pPr>
    </w:p>
    <w:p w:rsidR="00BB3D25" w:rsidRDefault="0094534F">
      <w:pPr>
        <w:spacing w:before="7" w:after="0" w:line="150" w:lineRule="exact"/>
        <w:rPr>
          <w:sz w:val="15"/>
          <w:szCs w:val="15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43904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359410</wp:posOffset>
                </wp:positionV>
                <wp:extent cx="6839585" cy="4868545"/>
                <wp:effectExtent l="0" t="0" r="0" b="8255"/>
                <wp:wrapNone/>
                <wp:docPr id="56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9585" cy="4868545"/>
                          <a:chOff x="567" y="567"/>
                          <a:chExt cx="10772" cy="7668"/>
                        </a:xfrm>
                      </wpg:grpSpPr>
                      <wps:wsp>
                        <wps:cNvPr id="68" name="Freeform 48"/>
                        <wps:cNvSpPr>
                          <a:spLocks/>
                        </wps:cNvSpPr>
                        <wps:spPr bwMode="auto">
                          <a:xfrm>
                            <a:off x="567" y="567"/>
                            <a:ext cx="10772" cy="7668"/>
                          </a:xfrm>
                          <a:custGeom>
                            <a:avLst/>
                            <a:gdLst>
                              <a:gd name="T0" fmla="+- 0 807 567"/>
                              <a:gd name="T1" fmla="*/ T0 w 10772"/>
                              <a:gd name="T2" fmla="+- 0 567 567"/>
                              <a:gd name="T3" fmla="*/ 567 h 7668"/>
                              <a:gd name="T4" fmla="+- 0 732 567"/>
                              <a:gd name="T5" fmla="*/ T4 w 10772"/>
                              <a:gd name="T6" fmla="+- 0 567 567"/>
                              <a:gd name="T7" fmla="*/ 567 h 7668"/>
                              <a:gd name="T8" fmla="+- 0 651 567"/>
                              <a:gd name="T9" fmla="*/ T8 w 10772"/>
                              <a:gd name="T10" fmla="+- 0 573 567"/>
                              <a:gd name="T11" fmla="*/ 573 h 7668"/>
                              <a:gd name="T12" fmla="+- 0 592 567"/>
                              <a:gd name="T13" fmla="*/ T12 w 10772"/>
                              <a:gd name="T14" fmla="+- 0 603 567"/>
                              <a:gd name="T15" fmla="*/ 603 h 7668"/>
                              <a:gd name="T16" fmla="+- 0 570 567"/>
                              <a:gd name="T17" fmla="*/ T16 w 10772"/>
                              <a:gd name="T18" fmla="+- 0 675 567"/>
                              <a:gd name="T19" fmla="*/ 675 h 7668"/>
                              <a:gd name="T20" fmla="+- 0 567 567"/>
                              <a:gd name="T21" fmla="*/ T20 w 10772"/>
                              <a:gd name="T22" fmla="+- 0 767 567"/>
                              <a:gd name="T23" fmla="*/ 767 h 7668"/>
                              <a:gd name="T24" fmla="+- 0 567 567"/>
                              <a:gd name="T25" fmla="*/ T24 w 10772"/>
                              <a:gd name="T26" fmla="+- 0 8035 567"/>
                              <a:gd name="T27" fmla="*/ 8035 h 7668"/>
                              <a:gd name="T28" fmla="+- 0 567 567"/>
                              <a:gd name="T29" fmla="*/ T28 w 10772"/>
                              <a:gd name="T30" fmla="+- 0 8070 567"/>
                              <a:gd name="T31" fmla="*/ 8070 h 7668"/>
                              <a:gd name="T32" fmla="+- 0 573 567"/>
                              <a:gd name="T33" fmla="*/ T32 w 10772"/>
                              <a:gd name="T34" fmla="+- 0 8150 567"/>
                              <a:gd name="T35" fmla="*/ 8150 h 7668"/>
                              <a:gd name="T36" fmla="+- 0 603 567"/>
                              <a:gd name="T37" fmla="*/ T36 w 10772"/>
                              <a:gd name="T38" fmla="+- 0 8210 567"/>
                              <a:gd name="T39" fmla="*/ 8210 h 7668"/>
                              <a:gd name="T40" fmla="+- 0 675 567"/>
                              <a:gd name="T41" fmla="*/ T40 w 10772"/>
                              <a:gd name="T42" fmla="+- 0 8232 567"/>
                              <a:gd name="T43" fmla="*/ 8232 h 7668"/>
                              <a:gd name="T44" fmla="+- 0 768 567"/>
                              <a:gd name="T45" fmla="*/ T44 w 10772"/>
                              <a:gd name="T46" fmla="+- 0 8235 567"/>
                              <a:gd name="T47" fmla="*/ 8235 h 7668"/>
                              <a:gd name="T48" fmla="+- 0 11174 567"/>
                              <a:gd name="T49" fmla="*/ T48 w 10772"/>
                              <a:gd name="T50" fmla="+- 0 8234 567"/>
                              <a:gd name="T51" fmla="*/ 8234 h 7668"/>
                              <a:gd name="T52" fmla="+- 0 11254 567"/>
                              <a:gd name="T53" fmla="*/ T52 w 10772"/>
                              <a:gd name="T54" fmla="+- 0 8229 567"/>
                              <a:gd name="T55" fmla="*/ 8229 h 7668"/>
                              <a:gd name="T56" fmla="+- 0 11314 567"/>
                              <a:gd name="T57" fmla="*/ T56 w 10772"/>
                              <a:gd name="T58" fmla="+- 0 8199 567"/>
                              <a:gd name="T59" fmla="*/ 8199 h 7668"/>
                              <a:gd name="T60" fmla="+- 0 11336 567"/>
                              <a:gd name="T61" fmla="*/ T60 w 10772"/>
                              <a:gd name="T62" fmla="+- 0 8127 567"/>
                              <a:gd name="T63" fmla="*/ 8127 h 7668"/>
                              <a:gd name="T64" fmla="+- 0 11339 567"/>
                              <a:gd name="T65" fmla="*/ T64 w 10772"/>
                              <a:gd name="T66" fmla="+- 0 8035 567"/>
                              <a:gd name="T67" fmla="*/ 8035 h 7668"/>
                              <a:gd name="T68" fmla="+- 0 11339 567"/>
                              <a:gd name="T69" fmla="*/ T68 w 10772"/>
                              <a:gd name="T70" fmla="+- 0 767 567"/>
                              <a:gd name="T71" fmla="*/ 767 h 7668"/>
                              <a:gd name="T72" fmla="+- 0 11338 567"/>
                              <a:gd name="T73" fmla="*/ T72 w 10772"/>
                              <a:gd name="T74" fmla="+- 0 732 567"/>
                              <a:gd name="T75" fmla="*/ 732 h 7668"/>
                              <a:gd name="T76" fmla="+- 0 11332 567"/>
                              <a:gd name="T77" fmla="*/ T76 w 10772"/>
                              <a:gd name="T78" fmla="+- 0 651 567"/>
                              <a:gd name="T79" fmla="*/ 651 h 7668"/>
                              <a:gd name="T80" fmla="+- 0 11303 567"/>
                              <a:gd name="T81" fmla="*/ T80 w 10772"/>
                              <a:gd name="T82" fmla="+- 0 592 567"/>
                              <a:gd name="T83" fmla="*/ 592 h 7668"/>
                              <a:gd name="T84" fmla="+- 0 11231 567"/>
                              <a:gd name="T85" fmla="*/ T84 w 10772"/>
                              <a:gd name="T86" fmla="+- 0 570 567"/>
                              <a:gd name="T87" fmla="*/ 570 h 7668"/>
                              <a:gd name="T88" fmla="+- 0 807 567"/>
                              <a:gd name="T89" fmla="*/ T88 w 10772"/>
                              <a:gd name="T90" fmla="+- 0 567 567"/>
                              <a:gd name="T91" fmla="*/ 567 h 766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772" h="7668">
                                <a:moveTo>
                                  <a:pt x="240" y="0"/>
                                </a:moveTo>
                                <a:lnTo>
                                  <a:pt x="165" y="0"/>
                                </a:lnTo>
                                <a:lnTo>
                                  <a:pt x="84" y="6"/>
                                </a:lnTo>
                                <a:lnTo>
                                  <a:pt x="25" y="36"/>
                                </a:lnTo>
                                <a:lnTo>
                                  <a:pt x="3" y="108"/>
                                </a:lnTo>
                                <a:lnTo>
                                  <a:pt x="0" y="200"/>
                                </a:lnTo>
                                <a:lnTo>
                                  <a:pt x="0" y="7468"/>
                                </a:lnTo>
                                <a:lnTo>
                                  <a:pt x="0" y="7503"/>
                                </a:lnTo>
                                <a:lnTo>
                                  <a:pt x="6" y="7583"/>
                                </a:lnTo>
                                <a:lnTo>
                                  <a:pt x="36" y="7643"/>
                                </a:lnTo>
                                <a:lnTo>
                                  <a:pt x="108" y="7665"/>
                                </a:lnTo>
                                <a:lnTo>
                                  <a:pt x="201" y="7668"/>
                                </a:lnTo>
                                <a:lnTo>
                                  <a:pt x="10607" y="7667"/>
                                </a:lnTo>
                                <a:lnTo>
                                  <a:pt x="10687" y="7662"/>
                                </a:lnTo>
                                <a:lnTo>
                                  <a:pt x="10747" y="7632"/>
                                </a:lnTo>
                                <a:lnTo>
                                  <a:pt x="10769" y="7560"/>
                                </a:lnTo>
                                <a:lnTo>
                                  <a:pt x="10772" y="7468"/>
                                </a:lnTo>
                                <a:lnTo>
                                  <a:pt x="10772" y="200"/>
                                </a:lnTo>
                                <a:lnTo>
                                  <a:pt x="10771" y="165"/>
                                </a:lnTo>
                                <a:lnTo>
                                  <a:pt x="10765" y="84"/>
                                </a:lnTo>
                                <a:lnTo>
                                  <a:pt x="10736" y="25"/>
                                </a:lnTo>
                                <a:lnTo>
                                  <a:pt x="10664" y="3"/>
                                </a:ln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solidFill>
                            <a:srgbClr val="C921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7" o:spid="_x0000_s1026" style="position:absolute;margin-left:28.3pt;margin-top:28.3pt;width:538.55pt;height:383.35pt;z-index:-251672576;mso-position-horizontal-relative:page;mso-position-vertical-relative:page" coordorigin="567,567" coordsize="10772,7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">
                <v:shape id="Freeform 48" o:spid="_x0000_s1027" style="position:absolute;left:567;top:567;width:10772;height:7668;visibility:visible;mso-wrap-style:square;v-text-anchor:top" coordsize="10772,7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WhwcIA&#10;AADbAAAADwAAAGRycy9kb3ducmV2LnhtbERPy2rCQBTdC/7DcAV3zcRCpaSOUpQEN0J97W8yt0ls&#10;5k7MjCbt13cWgsvDeS9Wg2nEnTpXW1Ywi2IQxIXVNZcKTsf05R2E88gaG8uk4JccrJbj0QITbXve&#10;0/3gSxFC2CWooPK+TaR0RUUGXWRb4sB9286gD7Arpe6wD+Gmka9xPJcGaw4NFba0rqj4OdyMgut5&#10;ll9u1y+T9n+by7bdZfmbzpSaTobPDxCeBv8UP9xbrWAexoYv4QfI5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1aHBwgAAANsAAAAPAAAAAAAAAAAAAAAAAJgCAABkcnMvZG93&#10;bnJldi54bWxQSwUGAAAAAAQABAD1AAAAhwMAAAAA&#10;" path="m240,l165,,84,6,25,36,3,108,,200,,7468r,35l6,7583r30,60l108,7665r93,3l10607,7667r80,-5l10747,7632r22,-72l10772,7468r,-7268l10771,165r-6,-81l10736,25,10664,3,240,e" fillcolor="#c92126" stroked="f">
                  <v:path arrowok="t" o:connecttype="custom" o:connectlocs="240,567;165,567;84,573;25,603;3,675;0,767;0,8035;0,8070;6,8150;36,8210;108,8232;201,8235;10607,8234;10687,8229;10747,8199;10769,8127;10772,8035;10772,767;10771,732;10765,651;10736,592;10664,570;240,567" o:connectangles="0,0,0,0,0,0,0,0,0,0,0,0,0,0,0,0,0,0,0,0,0,0,0"/>
                </v:shape>
                <w10:wrap anchorx="page" anchory="page"/>
              </v:group>
            </w:pict>
          </mc:Fallback>
        </mc:AlternateContent>
      </w: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5858510</wp:posOffset>
                </wp:positionV>
                <wp:extent cx="6839585" cy="2060575"/>
                <wp:effectExtent l="0" t="0" r="0" b="0"/>
                <wp:wrapNone/>
                <wp:docPr id="5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9585" cy="2060575"/>
                          <a:chOff x="567" y="9227"/>
                          <a:chExt cx="10772" cy="3246"/>
                        </a:xfrm>
                      </wpg:grpSpPr>
                      <wps:wsp>
                        <wps:cNvPr id="55" name="Freeform 46"/>
                        <wps:cNvSpPr>
                          <a:spLocks/>
                        </wps:cNvSpPr>
                        <wps:spPr bwMode="auto">
                          <a:xfrm>
                            <a:off x="567" y="9227"/>
                            <a:ext cx="10772" cy="3246"/>
                          </a:xfrm>
                          <a:custGeom>
                            <a:avLst/>
                            <a:gdLst>
                              <a:gd name="T0" fmla="+- 0 807 567"/>
                              <a:gd name="T1" fmla="*/ T0 w 10772"/>
                              <a:gd name="T2" fmla="+- 0 9227 9227"/>
                              <a:gd name="T3" fmla="*/ 9227 h 3246"/>
                              <a:gd name="T4" fmla="+- 0 732 567"/>
                              <a:gd name="T5" fmla="*/ T4 w 10772"/>
                              <a:gd name="T6" fmla="+- 0 9227 9227"/>
                              <a:gd name="T7" fmla="*/ 9227 h 3246"/>
                              <a:gd name="T8" fmla="+- 0 651 567"/>
                              <a:gd name="T9" fmla="*/ T8 w 10772"/>
                              <a:gd name="T10" fmla="+- 0 9233 9227"/>
                              <a:gd name="T11" fmla="*/ 9233 h 3246"/>
                              <a:gd name="T12" fmla="+- 0 592 567"/>
                              <a:gd name="T13" fmla="*/ T12 w 10772"/>
                              <a:gd name="T14" fmla="+- 0 9263 9227"/>
                              <a:gd name="T15" fmla="*/ 9263 h 3246"/>
                              <a:gd name="T16" fmla="+- 0 570 567"/>
                              <a:gd name="T17" fmla="*/ T16 w 10772"/>
                              <a:gd name="T18" fmla="+- 0 9335 9227"/>
                              <a:gd name="T19" fmla="*/ 9335 h 3246"/>
                              <a:gd name="T20" fmla="+- 0 567 567"/>
                              <a:gd name="T21" fmla="*/ T20 w 10772"/>
                              <a:gd name="T22" fmla="+- 0 9427 9227"/>
                              <a:gd name="T23" fmla="*/ 9427 h 3246"/>
                              <a:gd name="T24" fmla="+- 0 567 567"/>
                              <a:gd name="T25" fmla="*/ T24 w 10772"/>
                              <a:gd name="T26" fmla="+- 0 12272 9227"/>
                              <a:gd name="T27" fmla="*/ 12272 h 3246"/>
                              <a:gd name="T28" fmla="+- 0 567 567"/>
                              <a:gd name="T29" fmla="*/ T28 w 10772"/>
                              <a:gd name="T30" fmla="+- 0 12308 9227"/>
                              <a:gd name="T31" fmla="*/ 12308 h 3246"/>
                              <a:gd name="T32" fmla="+- 0 573 567"/>
                              <a:gd name="T33" fmla="*/ T32 w 10772"/>
                              <a:gd name="T34" fmla="+- 0 12388 9227"/>
                              <a:gd name="T35" fmla="*/ 12388 h 3246"/>
                              <a:gd name="T36" fmla="+- 0 603 567"/>
                              <a:gd name="T37" fmla="*/ T36 w 10772"/>
                              <a:gd name="T38" fmla="+- 0 12448 9227"/>
                              <a:gd name="T39" fmla="*/ 12448 h 3246"/>
                              <a:gd name="T40" fmla="+- 0 675 567"/>
                              <a:gd name="T41" fmla="*/ T40 w 10772"/>
                              <a:gd name="T42" fmla="+- 0 12469 9227"/>
                              <a:gd name="T43" fmla="*/ 12469 h 3246"/>
                              <a:gd name="T44" fmla="+- 0 768 567"/>
                              <a:gd name="T45" fmla="*/ T44 w 10772"/>
                              <a:gd name="T46" fmla="+- 0 12472 9227"/>
                              <a:gd name="T47" fmla="*/ 12472 h 3246"/>
                              <a:gd name="T48" fmla="+- 0 11174 567"/>
                              <a:gd name="T49" fmla="*/ T48 w 10772"/>
                              <a:gd name="T50" fmla="+- 0 12472 9227"/>
                              <a:gd name="T51" fmla="*/ 12472 h 3246"/>
                              <a:gd name="T52" fmla="+- 0 11254 567"/>
                              <a:gd name="T53" fmla="*/ T52 w 10772"/>
                              <a:gd name="T54" fmla="+- 0 12466 9227"/>
                              <a:gd name="T55" fmla="*/ 12466 h 3246"/>
                              <a:gd name="T56" fmla="+- 0 11314 567"/>
                              <a:gd name="T57" fmla="*/ T56 w 10772"/>
                              <a:gd name="T58" fmla="+- 0 12437 9227"/>
                              <a:gd name="T59" fmla="*/ 12437 h 3246"/>
                              <a:gd name="T60" fmla="+- 0 11336 567"/>
                              <a:gd name="T61" fmla="*/ T60 w 10772"/>
                              <a:gd name="T62" fmla="+- 0 12365 9227"/>
                              <a:gd name="T63" fmla="*/ 12365 h 3246"/>
                              <a:gd name="T64" fmla="+- 0 11339 567"/>
                              <a:gd name="T65" fmla="*/ T64 w 10772"/>
                              <a:gd name="T66" fmla="+- 0 12272 9227"/>
                              <a:gd name="T67" fmla="*/ 12272 h 3246"/>
                              <a:gd name="T68" fmla="+- 0 11339 567"/>
                              <a:gd name="T69" fmla="*/ T68 w 10772"/>
                              <a:gd name="T70" fmla="+- 0 9427 9227"/>
                              <a:gd name="T71" fmla="*/ 9427 h 3246"/>
                              <a:gd name="T72" fmla="+- 0 11338 567"/>
                              <a:gd name="T73" fmla="*/ T72 w 10772"/>
                              <a:gd name="T74" fmla="+- 0 9392 9227"/>
                              <a:gd name="T75" fmla="*/ 9392 h 3246"/>
                              <a:gd name="T76" fmla="+- 0 11332 567"/>
                              <a:gd name="T77" fmla="*/ T76 w 10772"/>
                              <a:gd name="T78" fmla="+- 0 9311 9227"/>
                              <a:gd name="T79" fmla="*/ 9311 h 3246"/>
                              <a:gd name="T80" fmla="+- 0 11303 567"/>
                              <a:gd name="T81" fmla="*/ T80 w 10772"/>
                              <a:gd name="T82" fmla="+- 0 9252 9227"/>
                              <a:gd name="T83" fmla="*/ 9252 h 3246"/>
                              <a:gd name="T84" fmla="+- 0 11231 567"/>
                              <a:gd name="T85" fmla="*/ T84 w 10772"/>
                              <a:gd name="T86" fmla="+- 0 9230 9227"/>
                              <a:gd name="T87" fmla="*/ 9230 h 3246"/>
                              <a:gd name="T88" fmla="+- 0 807 567"/>
                              <a:gd name="T89" fmla="*/ T88 w 10772"/>
                              <a:gd name="T90" fmla="+- 0 9227 9227"/>
                              <a:gd name="T91" fmla="*/ 9227 h 32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772" h="3246">
                                <a:moveTo>
                                  <a:pt x="240" y="0"/>
                                </a:moveTo>
                                <a:lnTo>
                                  <a:pt x="165" y="0"/>
                                </a:lnTo>
                                <a:lnTo>
                                  <a:pt x="84" y="6"/>
                                </a:lnTo>
                                <a:lnTo>
                                  <a:pt x="25" y="36"/>
                                </a:lnTo>
                                <a:lnTo>
                                  <a:pt x="3" y="108"/>
                                </a:lnTo>
                                <a:lnTo>
                                  <a:pt x="0" y="200"/>
                                </a:lnTo>
                                <a:lnTo>
                                  <a:pt x="0" y="3045"/>
                                </a:lnTo>
                                <a:lnTo>
                                  <a:pt x="0" y="3081"/>
                                </a:lnTo>
                                <a:lnTo>
                                  <a:pt x="6" y="3161"/>
                                </a:lnTo>
                                <a:lnTo>
                                  <a:pt x="36" y="3221"/>
                                </a:lnTo>
                                <a:lnTo>
                                  <a:pt x="108" y="3242"/>
                                </a:lnTo>
                                <a:lnTo>
                                  <a:pt x="201" y="3245"/>
                                </a:lnTo>
                                <a:lnTo>
                                  <a:pt x="10607" y="3245"/>
                                </a:lnTo>
                                <a:lnTo>
                                  <a:pt x="10687" y="3239"/>
                                </a:lnTo>
                                <a:lnTo>
                                  <a:pt x="10747" y="3210"/>
                                </a:lnTo>
                                <a:lnTo>
                                  <a:pt x="10769" y="3138"/>
                                </a:lnTo>
                                <a:lnTo>
                                  <a:pt x="10772" y="3045"/>
                                </a:lnTo>
                                <a:lnTo>
                                  <a:pt x="10772" y="200"/>
                                </a:lnTo>
                                <a:lnTo>
                                  <a:pt x="10771" y="165"/>
                                </a:lnTo>
                                <a:lnTo>
                                  <a:pt x="10765" y="84"/>
                                </a:lnTo>
                                <a:lnTo>
                                  <a:pt x="10736" y="25"/>
                                </a:lnTo>
                                <a:lnTo>
                                  <a:pt x="10664" y="3"/>
                                </a:ln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solidFill>
                            <a:srgbClr val="5429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5" o:spid="_x0000_s1026" style="position:absolute;margin-left:28.3pt;margin-top:461.3pt;width:538.55pt;height:162.25pt;z-index:-251671552;mso-position-horizontal-relative:page;mso-position-vertical-relative:page" coordorigin="567,9227" coordsize="10772,32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">
                <v:shape id="Freeform 46" o:spid="_x0000_s1027" style="position:absolute;left:567;top:9227;width:10772;height:3246;visibility:visible;mso-wrap-style:square;v-text-anchor:top" coordsize="10772,324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Flu8cYA&#10;AADbAAAADwAAAGRycy9kb3ducmV2LnhtbESPW2vCQBSE3wv9D8sp9K1u2qKU6EZCobQPUjX18nrM&#10;nlwwezZkV5P+e1cQfBxm5htmNh9MI87UudqygtdRBII4t7rmUsHm7+vlA4TzyBoby6TgnxzMk8eH&#10;Gcba9rymc+ZLESDsYlRQed/GUrq8IoNuZFvi4BW2M+iD7EqpO+wD3DTyLYom0mDNYaHClj4ryo/Z&#10;ySj43m/SPlst0uXv8VTshsN+u2jelXp+GtIpCE+Dv4dv7R+tYDyG65fwA2R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Flu8cYAAADbAAAADwAAAAAAAAAAAAAAAACYAgAAZHJz&#10;L2Rvd25yZXYueG1sUEsFBgAAAAAEAAQA9QAAAIsDAAAAAA==&#10;" path="m240,l165,,84,6,25,36,3,108,,200,,3045r,36l6,3161r30,60l108,3242r93,3l10607,3245r80,-6l10747,3210r22,-72l10772,3045r,-2845l10771,165r-6,-81l10736,25,10664,3,240,e" fillcolor="#542988" stroked="f">
                  <v:path arrowok="t" o:connecttype="custom" o:connectlocs="240,9227;165,9227;84,9233;25,9263;3,9335;0,9427;0,12272;0,12308;6,12388;36,12448;108,12469;201,12472;10607,12472;10687,12466;10747,12437;10769,12365;10772,12272;10772,9427;10771,9392;10765,9311;10736,9252;10664,9230;240,9227" o:connectangles="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C720D6">
      <w:pPr>
        <w:spacing w:before="34" w:after="0" w:line="258" w:lineRule="auto"/>
        <w:ind w:left="110" w:right="52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 w:eastAsia="Gill Sans MT" w:hAnsi="Gill Sans MT" w:cs="Gill Sans MT"/>
          <w:color w:val="FFFFFF"/>
          <w:sz w:val="20"/>
          <w:szCs w:val="20"/>
        </w:rPr>
        <w:t xml:space="preserve">The </w:t>
      </w:r>
      <w:r>
        <w:rPr>
          <w:rFonts w:ascii="Gill Sans MT" w:eastAsia="Gill Sans MT" w:hAnsi="Gill Sans MT" w:cs="Gill Sans MT"/>
          <w:i/>
          <w:color w:val="FFFFFF"/>
          <w:sz w:val="20"/>
          <w:szCs w:val="20"/>
        </w:rPr>
        <w:t>Early</w:t>
      </w:r>
      <w:r>
        <w:rPr>
          <w:rFonts w:ascii="Gill Sans MT" w:eastAsia="Gill Sans MT" w:hAnsi="Gill Sans MT" w:cs="Gill Sans MT"/>
          <w:i/>
          <w:color w:val="FFFFFF"/>
          <w:spacing w:val="-3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FFFFFF"/>
          <w:spacing w:val="-16"/>
          <w:sz w:val="20"/>
          <w:szCs w:val="20"/>
        </w:rPr>
        <w:t>Y</w:t>
      </w:r>
      <w:r>
        <w:rPr>
          <w:rFonts w:ascii="Gill Sans MT" w:eastAsia="Gill Sans MT" w:hAnsi="Gill Sans MT" w:cs="Gill Sans MT"/>
          <w:i/>
          <w:color w:val="FFFFFF"/>
          <w:sz w:val="20"/>
          <w:szCs w:val="20"/>
        </w:rPr>
        <w:t>ea</w:t>
      </w:r>
      <w:r>
        <w:rPr>
          <w:rFonts w:ascii="Gill Sans MT" w:eastAsia="Gill Sans MT" w:hAnsi="Gill Sans MT" w:cs="Gill Sans MT"/>
          <w:i/>
          <w:color w:val="FFFFFF"/>
          <w:spacing w:val="4"/>
          <w:sz w:val="20"/>
          <w:szCs w:val="20"/>
        </w:rPr>
        <w:t>r</w:t>
      </w:r>
      <w:r>
        <w:rPr>
          <w:rFonts w:ascii="Gill Sans MT" w:eastAsia="Gill Sans MT" w:hAnsi="Gill Sans MT" w:cs="Gill Sans MT"/>
          <w:i/>
          <w:color w:val="FFFFFF"/>
          <w:sz w:val="20"/>
          <w:szCs w:val="20"/>
        </w:rPr>
        <w:t xml:space="preserve">s Learning </w:t>
      </w:r>
      <w:r>
        <w:rPr>
          <w:rFonts w:ascii="Gill Sans MT" w:eastAsia="Gill Sans MT" w:hAnsi="Gill Sans MT" w:cs="Gill Sans MT"/>
          <w:i/>
          <w:color w:val="FFFFFF"/>
          <w:spacing w:val="-3"/>
          <w:sz w:val="20"/>
          <w:szCs w:val="20"/>
        </w:rPr>
        <w:t>F</w:t>
      </w:r>
      <w:r>
        <w:rPr>
          <w:rFonts w:ascii="Gill Sans MT" w:eastAsia="Gill Sans MT" w:hAnsi="Gill Sans MT" w:cs="Gill Sans MT"/>
          <w:i/>
          <w:color w:val="FFFFFF"/>
          <w:spacing w:val="-4"/>
          <w:sz w:val="20"/>
          <w:szCs w:val="20"/>
        </w:rPr>
        <w:t>r</w:t>
      </w:r>
      <w:r>
        <w:rPr>
          <w:rFonts w:ascii="Gill Sans MT" w:eastAsia="Gill Sans MT" w:hAnsi="Gill Sans MT" w:cs="Gill Sans MT"/>
          <w:i/>
          <w:color w:val="FFFFFF"/>
          <w:sz w:val="20"/>
          <w:szCs w:val="20"/>
        </w:rPr>
        <w:t>am</w:t>
      </w:r>
      <w:r>
        <w:rPr>
          <w:rFonts w:ascii="Gill Sans MT" w:eastAsia="Gill Sans MT" w:hAnsi="Gill Sans MT" w:cs="Gill Sans MT"/>
          <w:i/>
          <w:color w:val="FFFFFF"/>
          <w:spacing w:val="-2"/>
          <w:sz w:val="20"/>
          <w:szCs w:val="20"/>
        </w:rPr>
        <w:t>e</w:t>
      </w:r>
      <w:r>
        <w:rPr>
          <w:rFonts w:ascii="Gill Sans MT" w:eastAsia="Gill Sans MT" w:hAnsi="Gill Sans MT" w:cs="Gill Sans MT"/>
          <w:i/>
          <w:color w:val="FFFFFF"/>
          <w:sz w:val="20"/>
          <w:szCs w:val="20"/>
        </w:rPr>
        <w:t>work P</w:t>
      </w:r>
      <w:r>
        <w:rPr>
          <w:rFonts w:ascii="Gill Sans MT" w:eastAsia="Gill Sans MT" w:hAnsi="Gill Sans MT" w:cs="Gill Sans MT"/>
          <w:i/>
          <w:color w:val="FFFFFF"/>
          <w:spacing w:val="-4"/>
          <w:sz w:val="20"/>
          <w:szCs w:val="20"/>
        </w:rPr>
        <w:t>r</w:t>
      </w:r>
      <w:r>
        <w:rPr>
          <w:rFonts w:ascii="Gill Sans MT" w:eastAsia="Gill Sans MT" w:hAnsi="Gill Sans MT" w:cs="Gill Sans MT"/>
          <w:i/>
          <w:color w:val="FFFFFF"/>
          <w:sz w:val="20"/>
          <w:szCs w:val="20"/>
        </w:rPr>
        <w:t xml:space="preserve">actice Based Resources </w:t>
      </w:r>
      <w:r>
        <w:rPr>
          <w:rFonts w:ascii="Gill Sans MT" w:eastAsia="Gill Sans MT" w:hAnsi="Gill Sans MT" w:cs="Gill Sans MT"/>
          <w:color w:val="FFFFFF"/>
          <w:sz w:val="20"/>
          <w:szCs w:val="20"/>
        </w:rPr>
        <w:t>p</w:t>
      </w:r>
      <w:r>
        <w:rPr>
          <w:rFonts w:ascii="Gill Sans MT" w:eastAsia="Gill Sans MT" w:hAnsi="Gill Sans MT" w:cs="Gill Sans MT"/>
          <w:color w:val="FFFFFF"/>
          <w:spacing w:val="-5"/>
          <w:sz w:val="20"/>
          <w:szCs w:val="20"/>
        </w:rPr>
        <w:t>r</w:t>
      </w:r>
      <w:r>
        <w:rPr>
          <w:rFonts w:ascii="Gill Sans MT" w:eastAsia="Gill Sans MT" w:hAnsi="Gill Sans MT" w:cs="Gill Sans MT"/>
          <w:color w:val="FFFFFF"/>
          <w:sz w:val="20"/>
          <w:szCs w:val="20"/>
        </w:rPr>
        <w:t xml:space="preserve">oject has been funded </w:t>
      </w:r>
      <w:r>
        <w:rPr>
          <w:rFonts w:ascii="Gill Sans MT" w:eastAsia="Gill Sans MT" w:hAnsi="Gill Sans MT" w:cs="Gill Sans MT"/>
          <w:color w:val="FFFFFF"/>
          <w:spacing w:val="-2"/>
          <w:sz w:val="20"/>
          <w:szCs w:val="20"/>
        </w:rPr>
        <w:t>b</w:t>
      </w:r>
      <w:r>
        <w:rPr>
          <w:rFonts w:ascii="Gill Sans MT" w:eastAsia="Gill Sans MT" w:hAnsi="Gill Sans MT" w:cs="Gill Sans MT"/>
          <w:color w:val="FFFFFF"/>
          <w:sz w:val="20"/>
          <w:szCs w:val="20"/>
        </w:rPr>
        <w:t>y the</w:t>
      </w:r>
      <w:r>
        <w:rPr>
          <w:rFonts w:ascii="Gill Sans MT" w:eastAsia="Gill Sans MT" w:hAnsi="Gill Sans MT" w:cs="Gill Sans MT"/>
          <w:color w:val="FFFFFF"/>
          <w:spacing w:val="-20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color w:val="FFFFFF"/>
          <w:sz w:val="20"/>
          <w:szCs w:val="20"/>
        </w:rPr>
        <w:t>Australian G</w:t>
      </w:r>
      <w:r>
        <w:rPr>
          <w:rFonts w:ascii="Gill Sans MT" w:eastAsia="Gill Sans MT" w:hAnsi="Gill Sans MT" w:cs="Gill Sans MT"/>
          <w:color w:val="FFFFFF"/>
          <w:spacing w:val="-2"/>
          <w:sz w:val="20"/>
          <w:szCs w:val="20"/>
        </w:rPr>
        <w:t>o</w:t>
      </w:r>
      <w:r>
        <w:rPr>
          <w:rFonts w:ascii="Gill Sans MT" w:eastAsia="Gill Sans MT" w:hAnsi="Gill Sans MT" w:cs="Gill Sans MT"/>
          <w:color w:val="FFFFFF"/>
          <w:spacing w:val="-4"/>
          <w:sz w:val="20"/>
          <w:szCs w:val="20"/>
        </w:rPr>
        <w:t>v</w:t>
      </w:r>
      <w:r>
        <w:rPr>
          <w:rFonts w:ascii="Gill Sans MT" w:eastAsia="Gill Sans MT" w:hAnsi="Gill Sans MT" w:cs="Gill Sans MT"/>
          <w:color w:val="FFFFFF"/>
          <w:sz w:val="20"/>
          <w:szCs w:val="20"/>
        </w:rPr>
        <w:t>ernment th</w:t>
      </w:r>
      <w:r>
        <w:rPr>
          <w:rFonts w:ascii="Gill Sans MT" w:eastAsia="Gill Sans MT" w:hAnsi="Gill Sans MT" w:cs="Gill Sans MT"/>
          <w:color w:val="FFFFFF"/>
          <w:spacing w:val="-5"/>
          <w:sz w:val="20"/>
          <w:szCs w:val="20"/>
        </w:rPr>
        <w:t>r</w:t>
      </w:r>
      <w:r>
        <w:rPr>
          <w:rFonts w:ascii="Gill Sans MT" w:eastAsia="Gill Sans MT" w:hAnsi="Gill Sans MT" w:cs="Gill Sans MT"/>
          <w:color w:val="FFFFFF"/>
          <w:sz w:val="20"/>
          <w:szCs w:val="20"/>
        </w:rPr>
        <w:t>ough the Depa</w:t>
      </w:r>
      <w:r>
        <w:rPr>
          <w:rFonts w:ascii="Gill Sans MT" w:eastAsia="Gill Sans MT" w:hAnsi="Gill Sans MT" w:cs="Gill Sans MT"/>
          <w:color w:val="FFFFFF"/>
          <w:spacing w:val="4"/>
          <w:sz w:val="20"/>
          <w:szCs w:val="20"/>
        </w:rPr>
        <w:t>r</w:t>
      </w:r>
      <w:r>
        <w:rPr>
          <w:rFonts w:ascii="Gill Sans MT" w:eastAsia="Gill Sans MT" w:hAnsi="Gill Sans MT" w:cs="Gill Sans MT"/>
          <w:color w:val="FFFFFF"/>
          <w:sz w:val="20"/>
          <w:szCs w:val="20"/>
        </w:rPr>
        <w:t>tment of Education,</w:t>
      </w:r>
      <w:r>
        <w:rPr>
          <w:rFonts w:ascii="Gill Sans MT" w:eastAsia="Gill Sans MT" w:hAnsi="Gill Sans MT" w:cs="Gill Sans MT"/>
          <w:color w:val="FFFFFF"/>
          <w:spacing w:val="-20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color w:val="FFFFFF"/>
          <w:sz w:val="20"/>
          <w:szCs w:val="20"/>
        </w:rPr>
        <w:t>Empl</w:t>
      </w:r>
      <w:r>
        <w:rPr>
          <w:rFonts w:ascii="Gill Sans MT" w:eastAsia="Gill Sans MT" w:hAnsi="Gill Sans MT" w:cs="Gill Sans MT"/>
          <w:color w:val="FFFFFF"/>
          <w:spacing w:val="-4"/>
          <w:sz w:val="20"/>
          <w:szCs w:val="20"/>
        </w:rPr>
        <w:t>o</w:t>
      </w:r>
      <w:r>
        <w:rPr>
          <w:rFonts w:ascii="Gill Sans MT" w:eastAsia="Gill Sans MT" w:hAnsi="Gill Sans MT" w:cs="Gill Sans MT"/>
          <w:color w:val="FFFFFF"/>
          <w:sz w:val="20"/>
          <w:szCs w:val="20"/>
        </w:rPr>
        <w:t>yment and</w:t>
      </w:r>
      <w:r>
        <w:rPr>
          <w:rFonts w:ascii="Gill Sans MT" w:eastAsia="Gill Sans MT" w:hAnsi="Gill Sans MT" w:cs="Gill Sans MT"/>
          <w:color w:val="FFFFFF"/>
          <w:spacing w:val="-2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color w:val="FFFFFF"/>
          <w:spacing w:val="-18"/>
          <w:sz w:val="20"/>
          <w:szCs w:val="20"/>
        </w:rPr>
        <w:t>W</w:t>
      </w:r>
      <w:r>
        <w:rPr>
          <w:rFonts w:ascii="Gill Sans MT" w:eastAsia="Gill Sans MT" w:hAnsi="Gill Sans MT" w:cs="Gill Sans MT"/>
          <w:color w:val="FFFFFF"/>
          <w:sz w:val="20"/>
          <w:szCs w:val="20"/>
        </w:rPr>
        <w:t>orkplace Relations.</w:t>
      </w:r>
      <w:r>
        <w:rPr>
          <w:rFonts w:ascii="Gill Sans MT" w:eastAsia="Gill Sans MT" w:hAnsi="Gill Sans MT" w:cs="Gill Sans MT"/>
          <w:color w:val="FFFFFF"/>
          <w:spacing w:val="11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color w:val="FFFFFF"/>
          <w:sz w:val="20"/>
          <w:szCs w:val="20"/>
        </w:rPr>
        <w:t xml:space="preserve">The </w:t>
      </w:r>
      <w:r>
        <w:rPr>
          <w:rFonts w:ascii="Gill Sans MT" w:eastAsia="Gill Sans MT" w:hAnsi="Gill Sans MT" w:cs="Gill Sans MT"/>
          <w:color w:val="FFFFFF"/>
          <w:spacing w:val="-4"/>
          <w:sz w:val="20"/>
          <w:szCs w:val="20"/>
        </w:rPr>
        <w:t>r</w:t>
      </w:r>
      <w:r>
        <w:rPr>
          <w:rFonts w:ascii="Gill Sans MT" w:eastAsia="Gill Sans MT" w:hAnsi="Gill Sans MT" w:cs="Gill Sans MT"/>
          <w:color w:val="FFFFFF"/>
          <w:sz w:val="20"/>
          <w:szCs w:val="20"/>
        </w:rPr>
        <w:t>esou</w:t>
      </w:r>
      <w:r>
        <w:rPr>
          <w:rFonts w:ascii="Gill Sans MT" w:eastAsia="Gill Sans MT" w:hAnsi="Gill Sans MT" w:cs="Gill Sans MT"/>
          <w:color w:val="FFFFFF"/>
          <w:spacing w:val="-5"/>
          <w:sz w:val="20"/>
          <w:szCs w:val="20"/>
        </w:rPr>
        <w:t>r</w:t>
      </w:r>
      <w:r>
        <w:rPr>
          <w:rFonts w:ascii="Gill Sans MT" w:eastAsia="Gill Sans MT" w:hAnsi="Gill Sans MT" w:cs="Gill Sans MT"/>
          <w:color w:val="FFFFFF"/>
          <w:sz w:val="20"/>
          <w:szCs w:val="20"/>
        </w:rPr>
        <w:t>ces h</w:t>
      </w:r>
      <w:r>
        <w:rPr>
          <w:rFonts w:ascii="Gill Sans MT" w:eastAsia="Gill Sans MT" w:hAnsi="Gill Sans MT" w:cs="Gill Sans MT"/>
          <w:color w:val="FFFFFF"/>
          <w:spacing w:val="-7"/>
          <w:sz w:val="20"/>
          <w:szCs w:val="20"/>
        </w:rPr>
        <w:t>a</w:t>
      </w:r>
      <w:r>
        <w:rPr>
          <w:rFonts w:ascii="Gill Sans MT" w:eastAsia="Gill Sans MT" w:hAnsi="Gill Sans MT" w:cs="Gill Sans MT"/>
          <w:color w:val="FFFFFF"/>
          <w:spacing w:val="-4"/>
          <w:sz w:val="20"/>
          <w:szCs w:val="20"/>
        </w:rPr>
        <w:t>v</w:t>
      </w:r>
      <w:r>
        <w:rPr>
          <w:rFonts w:ascii="Gill Sans MT" w:eastAsia="Gill Sans MT" w:hAnsi="Gill Sans MT" w:cs="Gill Sans MT"/>
          <w:color w:val="FFFFFF"/>
          <w:sz w:val="20"/>
          <w:szCs w:val="20"/>
        </w:rPr>
        <w:t>e been d</w:t>
      </w:r>
      <w:r>
        <w:rPr>
          <w:rFonts w:ascii="Gill Sans MT" w:eastAsia="Gill Sans MT" w:hAnsi="Gill Sans MT" w:cs="Gill Sans MT"/>
          <w:color w:val="FFFFFF"/>
          <w:spacing w:val="-3"/>
          <w:sz w:val="20"/>
          <w:szCs w:val="20"/>
        </w:rPr>
        <w:t>e</w:t>
      </w:r>
      <w:r>
        <w:rPr>
          <w:rFonts w:ascii="Gill Sans MT" w:eastAsia="Gill Sans MT" w:hAnsi="Gill Sans MT" w:cs="Gill Sans MT"/>
          <w:color w:val="FFFFFF"/>
          <w:spacing w:val="-4"/>
          <w:sz w:val="20"/>
          <w:szCs w:val="20"/>
        </w:rPr>
        <w:t>v</w:t>
      </w:r>
      <w:r>
        <w:rPr>
          <w:rFonts w:ascii="Gill Sans MT" w:eastAsia="Gill Sans MT" w:hAnsi="Gill Sans MT" w:cs="Gill Sans MT"/>
          <w:color w:val="FFFFFF"/>
          <w:sz w:val="20"/>
          <w:szCs w:val="20"/>
        </w:rPr>
        <w:t xml:space="preserve">eloped </w:t>
      </w:r>
      <w:r>
        <w:rPr>
          <w:rFonts w:ascii="Gill Sans MT" w:eastAsia="Gill Sans MT" w:hAnsi="Gill Sans MT" w:cs="Gill Sans MT"/>
          <w:color w:val="FFFFFF"/>
          <w:spacing w:val="-2"/>
          <w:sz w:val="20"/>
          <w:szCs w:val="20"/>
        </w:rPr>
        <w:t>b</w:t>
      </w:r>
      <w:r>
        <w:rPr>
          <w:rFonts w:ascii="Gill Sans MT" w:eastAsia="Gill Sans MT" w:hAnsi="Gill Sans MT" w:cs="Gill Sans MT"/>
          <w:color w:val="FFFFFF"/>
          <w:sz w:val="20"/>
          <w:szCs w:val="20"/>
        </w:rPr>
        <w:t>y Com</w:t>
      </w:r>
      <w:r>
        <w:rPr>
          <w:rFonts w:ascii="Gill Sans MT" w:eastAsia="Gill Sans MT" w:hAnsi="Gill Sans MT" w:cs="Gill Sans MT"/>
          <w:color w:val="FFFFFF"/>
          <w:spacing w:val="-2"/>
          <w:sz w:val="20"/>
          <w:szCs w:val="20"/>
        </w:rPr>
        <w:t>m</w:t>
      </w:r>
      <w:r>
        <w:rPr>
          <w:rFonts w:ascii="Gill Sans MT" w:eastAsia="Gill Sans MT" w:hAnsi="Gill Sans MT" w:cs="Gill Sans MT"/>
          <w:color w:val="FFFFFF"/>
          <w:sz w:val="20"/>
          <w:szCs w:val="20"/>
        </w:rPr>
        <w:t>unity Child Ca</w:t>
      </w:r>
      <w:r>
        <w:rPr>
          <w:rFonts w:ascii="Gill Sans MT" w:eastAsia="Gill Sans MT" w:hAnsi="Gill Sans MT" w:cs="Gill Sans MT"/>
          <w:color w:val="FFFFFF"/>
          <w:spacing w:val="-4"/>
          <w:sz w:val="20"/>
          <w:szCs w:val="20"/>
        </w:rPr>
        <w:t>r</w:t>
      </w:r>
      <w:r>
        <w:rPr>
          <w:rFonts w:ascii="Gill Sans MT" w:eastAsia="Gill Sans MT" w:hAnsi="Gill Sans MT" w:cs="Gill Sans MT"/>
          <w:color w:val="FFFFFF"/>
          <w:sz w:val="20"/>
          <w:szCs w:val="20"/>
        </w:rPr>
        <w:t>e Co-operati</w:t>
      </w:r>
      <w:r>
        <w:rPr>
          <w:rFonts w:ascii="Gill Sans MT" w:eastAsia="Gill Sans MT" w:hAnsi="Gill Sans MT" w:cs="Gill Sans MT"/>
          <w:color w:val="FFFFFF"/>
          <w:spacing w:val="-4"/>
          <w:sz w:val="20"/>
          <w:szCs w:val="20"/>
        </w:rPr>
        <w:t>v</w:t>
      </w:r>
      <w:r>
        <w:rPr>
          <w:rFonts w:ascii="Gill Sans MT" w:eastAsia="Gill Sans MT" w:hAnsi="Gill Sans MT" w:cs="Gill Sans MT"/>
          <w:color w:val="FFFFFF"/>
          <w:sz w:val="20"/>
          <w:szCs w:val="20"/>
        </w:rPr>
        <w:t>e Ltd (NSW) to p</w:t>
      </w:r>
      <w:r>
        <w:rPr>
          <w:rFonts w:ascii="Gill Sans MT" w:eastAsia="Gill Sans MT" w:hAnsi="Gill Sans MT" w:cs="Gill Sans MT"/>
          <w:color w:val="FFFFFF"/>
          <w:spacing w:val="-5"/>
          <w:sz w:val="20"/>
          <w:szCs w:val="20"/>
        </w:rPr>
        <w:t>r</w:t>
      </w:r>
      <w:r>
        <w:rPr>
          <w:rFonts w:ascii="Gill Sans MT" w:eastAsia="Gill Sans MT" w:hAnsi="Gill Sans MT" w:cs="Gill Sans MT"/>
          <w:color w:val="FFFFFF"/>
          <w:spacing w:val="-2"/>
          <w:sz w:val="20"/>
          <w:szCs w:val="20"/>
        </w:rPr>
        <w:t>o</w:t>
      </w:r>
      <w:r>
        <w:rPr>
          <w:rFonts w:ascii="Gill Sans MT" w:eastAsia="Gill Sans MT" w:hAnsi="Gill Sans MT" w:cs="Gill Sans MT"/>
          <w:color w:val="FFFFFF"/>
          <w:sz w:val="20"/>
          <w:szCs w:val="20"/>
        </w:rPr>
        <w:t>vide suppo</w:t>
      </w:r>
      <w:r>
        <w:rPr>
          <w:rFonts w:ascii="Gill Sans MT" w:eastAsia="Gill Sans MT" w:hAnsi="Gill Sans MT" w:cs="Gill Sans MT"/>
          <w:color w:val="FFFFFF"/>
          <w:spacing w:val="4"/>
          <w:sz w:val="20"/>
          <w:szCs w:val="20"/>
        </w:rPr>
        <w:t>r</w:t>
      </w:r>
      <w:r>
        <w:rPr>
          <w:rFonts w:ascii="Gill Sans MT" w:eastAsia="Gill Sans MT" w:hAnsi="Gill Sans MT" w:cs="Gill Sans MT"/>
          <w:color w:val="FFFFFF"/>
          <w:sz w:val="20"/>
          <w:szCs w:val="20"/>
        </w:rPr>
        <w:t xml:space="preserve">t </w:t>
      </w:r>
      <w:r>
        <w:rPr>
          <w:rFonts w:ascii="Gill Sans MT" w:eastAsia="Gill Sans MT" w:hAnsi="Gill Sans MT" w:cs="Gill Sans MT"/>
          <w:color w:val="FFFFFF"/>
          <w:spacing w:val="-2"/>
          <w:sz w:val="20"/>
          <w:szCs w:val="20"/>
        </w:rPr>
        <w:t>f</w:t>
      </w:r>
      <w:r>
        <w:rPr>
          <w:rFonts w:ascii="Gill Sans MT" w:eastAsia="Gill Sans MT" w:hAnsi="Gill Sans MT" w:cs="Gill Sans MT"/>
          <w:color w:val="FFFFFF"/>
          <w:sz w:val="20"/>
          <w:szCs w:val="20"/>
        </w:rPr>
        <w:t>or ear</w:t>
      </w:r>
      <w:r>
        <w:rPr>
          <w:rFonts w:ascii="Gill Sans MT" w:eastAsia="Gill Sans MT" w:hAnsi="Gill Sans MT" w:cs="Gill Sans MT"/>
          <w:color w:val="FFFFFF"/>
          <w:spacing w:val="-2"/>
          <w:sz w:val="20"/>
          <w:szCs w:val="20"/>
        </w:rPr>
        <w:t>l</w:t>
      </w:r>
      <w:r>
        <w:rPr>
          <w:rFonts w:ascii="Gill Sans MT" w:eastAsia="Gill Sans MT" w:hAnsi="Gill Sans MT" w:cs="Gill Sans MT"/>
          <w:color w:val="FFFFFF"/>
          <w:sz w:val="20"/>
          <w:szCs w:val="20"/>
        </w:rPr>
        <w:t xml:space="preserve">y childhood educators to implement the </w:t>
      </w:r>
      <w:r>
        <w:rPr>
          <w:rFonts w:ascii="Gill Sans MT" w:eastAsia="Gill Sans MT" w:hAnsi="Gill Sans MT" w:cs="Gill Sans MT"/>
          <w:i/>
          <w:color w:val="FFFFFF"/>
          <w:sz w:val="20"/>
          <w:szCs w:val="20"/>
        </w:rPr>
        <w:t>Early</w:t>
      </w:r>
      <w:r>
        <w:rPr>
          <w:rFonts w:ascii="Gill Sans MT" w:eastAsia="Gill Sans MT" w:hAnsi="Gill Sans MT" w:cs="Gill Sans MT"/>
          <w:i/>
          <w:color w:val="FFFFFF"/>
          <w:spacing w:val="-3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FFFFFF"/>
          <w:spacing w:val="-16"/>
          <w:sz w:val="20"/>
          <w:szCs w:val="20"/>
        </w:rPr>
        <w:t>Y</w:t>
      </w:r>
      <w:r>
        <w:rPr>
          <w:rFonts w:ascii="Gill Sans MT" w:eastAsia="Gill Sans MT" w:hAnsi="Gill Sans MT" w:cs="Gill Sans MT"/>
          <w:i/>
          <w:color w:val="FFFFFF"/>
          <w:sz w:val="20"/>
          <w:szCs w:val="20"/>
        </w:rPr>
        <w:t>ea</w:t>
      </w:r>
      <w:r>
        <w:rPr>
          <w:rFonts w:ascii="Gill Sans MT" w:eastAsia="Gill Sans MT" w:hAnsi="Gill Sans MT" w:cs="Gill Sans MT"/>
          <w:i/>
          <w:color w:val="FFFFFF"/>
          <w:spacing w:val="4"/>
          <w:sz w:val="20"/>
          <w:szCs w:val="20"/>
        </w:rPr>
        <w:t>r</w:t>
      </w:r>
      <w:r>
        <w:rPr>
          <w:rFonts w:ascii="Gill Sans MT" w:eastAsia="Gill Sans MT" w:hAnsi="Gill Sans MT" w:cs="Gill Sans MT"/>
          <w:i/>
          <w:color w:val="FFFFFF"/>
          <w:sz w:val="20"/>
          <w:szCs w:val="20"/>
        </w:rPr>
        <w:t xml:space="preserve">s Learning </w:t>
      </w:r>
      <w:r>
        <w:rPr>
          <w:rFonts w:ascii="Gill Sans MT" w:eastAsia="Gill Sans MT" w:hAnsi="Gill Sans MT" w:cs="Gill Sans MT"/>
          <w:i/>
          <w:color w:val="FFFFFF"/>
          <w:spacing w:val="-3"/>
          <w:sz w:val="20"/>
          <w:szCs w:val="20"/>
        </w:rPr>
        <w:t>F</w:t>
      </w:r>
      <w:r>
        <w:rPr>
          <w:rFonts w:ascii="Gill Sans MT" w:eastAsia="Gill Sans MT" w:hAnsi="Gill Sans MT" w:cs="Gill Sans MT"/>
          <w:i/>
          <w:color w:val="FFFFFF"/>
          <w:spacing w:val="-4"/>
          <w:sz w:val="20"/>
          <w:szCs w:val="20"/>
        </w:rPr>
        <w:t>r</w:t>
      </w:r>
      <w:r>
        <w:rPr>
          <w:rFonts w:ascii="Gill Sans MT" w:eastAsia="Gill Sans MT" w:hAnsi="Gill Sans MT" w:cs="Gill Sans MT"/>
          <w:i/>
          <w:color w:val="FFFFFF"/>
          <w:sz w:val="20"/>
          <w:szCs w:val="20"/>
        </w:rPr>
        <w:t>am</w:t>
      </w:r>
      <w:r>
        <w:rPr>
          <w:rFonts w:ascii="Gill Sans MT" w:eastAsia="Gill Sans MT" w:hAnsi="Gill Sans MT" w:cs="Gill Sans MT"/>
          <w:i/>
          <w:color w:val="FFFFFF"/>
          <w:spacing w:val="-2"/>
          <w:sz w:val="20"/>
          <w:szCs w:val="20"/>
        </w:rPr>
        <w:t>e</w:t>
      </w:r>
      <w:r>
        <w:rPr>
          <w:rFonts w:ascii="Gill Sans MT" w:eastAsia="Gill Sans MT" w:hAnsi="Gill Sans MT" w:cs="Gill Sans MT"/>
          <w:i/>
          <w:color w:val="FFFFFF"/>
          <w:sz w:val="20"/>
          <w:szCs w:val="20"/>
        </w:rPr>
        <w:t>work.</w:t>
      </w: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before="17" w:after="0" w:line="240" w:lineRule="exact"/>
        <w:rPr>
          <w:sz w:val="24"/>
          <w:szCs w:val="24"/>
        </w:rPr>
      </w:pPr>
    </w:p>
    <w:p w:rsidR="00BB3D25" w:rsidRDefault="00174756">
      <w:pPr>
        <w:spacing w:after="0" w:line="240" w:lineRule="auto"/>
        <w:ind w:left="114" w:right="-20"/>
        <w:rPr>
          <w:rFonts w:ascii="Times New Roman" w:eastAsia="Times New Roman" w:hAnsi="Times New Roman"/>
          <w:sz w:val="20"/>
          <w:szCs w:val="20"/>
        </w:rPr>
      </w:pPr>
      <w:r>
        <w:rPr>
          <w:noProof/>
          <w:lang w:val="en-AU" w:eastAsia="en-AU"/>
        </w:rPr>
        <w:drawing>
          <wp:inline distT="0" distB="0" distL="0" distR="0">
            <wp:extent cx="744220" cy="276225"/>
            <wp:effectExtent l="19050" t="0" r="0" b="0"/>
            <wp:docPr id="11" name="Picture 2" descr="creative commons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22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D25" w:rsidRDefault="00BB3D25">
      <w:pPr>
        <w:spacing w:before="1" w:after="0" w:line="190" w:lineRule="exact"/>
        <w:rPr>
          <w:sz w:val="19"/>
          <w:szCs w:val="19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C720D6">
      <w:pPr>
        <w:spacing w:before="34" w:after="0" w:line="258" w:lineRule="auto"/>
        <w:ind w:left="110" w:right="101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 w:eastAsia="Gill Sans MT" w:hAnsi="Gill Sans MT" w:cs="Gill Sans MT"/>
          <w:color w:val="FFFFFF"/>
          <w:sz w:val="20"/>
          <w:szCs w:val="20"/>
        </w:rPr>
        <w:t>With the exception of the Common</w:t>
      </w:r>
      <w:r>
        <w:rPr>
          <w:rFonts w:ascii="Gill Sans MT" w:eastAsia="Gill Sans MT" w:hAnsi="Gill Sans MT" w:cs="Gill Sans MT"/>
          <w:color w:val="FFFFFF"/>
          <w:spacing w:val="-4"/>
          <w:sz w:val="20"/>
          <w:szCs w:val="20"/>
        </w:rPr>
        <w:t>w</w:t>
      </w:r>
      <w:r>
        <w:rPr>
          <w:rFonts w:ascii="Gill Sans MT" w:eastAsia="Gill Sans MT" w:hAnsi="Gill Sans MT" w:cs="Gill Sans MT"/>
          <w:color w:val="FFFFFF"/>
          <w:sz w:val="20"/>
          <w:szCs w:val="20"/>
        </w:rPr>
        <w:t>ealth Coat of</w:t>
      </w:r>
      <w:r>
        <w:rPr>
          <w:rFonts w:ascii="Gill Sans MT" w:eastAsia="Gill Sans MT" w:hAnsi="Gill Sans MT" w:cs="Gill Sans MT"/>
          <w:color w:val="FFFFFF"/>
          <w:spacing w:val="-20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color w:val="FFFFFF"/>
          <w:sz w:val="20"/>
          <w:szCs w:val="20"/>
        </w:rPr>
        <w:t>Arms,</w:t>
      </w:r>
      <w:r>
        <w:rPr>
          <w:rFonts w:ascii="Gill Sans MT" w:eastAsia="Gill Sans MT" w:hAnsi="Gill Sans MT" w:cs="Gill Sans MT"/>
          <w:color w:val="FFFFFF"/>
          <w:spacing w:val="-20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color w:val="FFFFFF"/>
          <w:sz w:val="20"/>
          <w:szCs w:val="20"/>
        </w:rPr>
        <w:t>the Depa</w:t>
      </w:r>
      <w:r>
        <w:rPr>
          <w:rFonts w:ascii="Gill Sans MT" w:eastAsia="Gill Sans MT" w:hAnsi="Gill Sans MT" w:cs="Gill Sans MT"/>
          <w:color w:val="FFFFFF"/>
          <w:spacing w:val="4"/>
          <w:sz w:val="20"/>
          <w:szCs w:val="20"/>
        </w:rPr>
        <w:t>r</w:t>
      </w:r>
      <w:r>
        <w:rPr>
          <w:rFonts w:ascii="Gill Sans MT" w:eastAsia="Gill Sans MT" w:hAnsi="Gill Sans MT" w:cs="Gill Sans MT"/>
          <w:color w:val="FFFFFF"/>
          <w:sz w:val="20"/>
          <w:szCs w:val="20"/>
        </w:rPr>
        <w:t>tment</w:t>
      </w:r>
      <w:r>
        <w:rPr>
          <w:rFonts w:ascii="Gill Sans MT" w:eastAsia="Gill Sans MT" w:hAnsi="Gill Sans MT" w:cs="Gill Sans MT"/>
          <w:color w:val="FFFFFF"/>
          <w:spacing w:val="-16"/>
          <w:sz w:val="20"/>
          <w:szCs w:val="20"/>
        </w:rPr>
        <w:t>’</w:t>
      </w:r>
      <w:r>
        <w:rPr>
          <w:rFonts w:ascii="Gill Sans MT" w:eastAsia="Gill Sans MT" w:hAnsi="Gill Sans MT" w:cs="Gill Sans MT"/>
          <w:color w:val="FFFFFF"/>
          <w:sz w:val="20"/>
          <w:szCs w:val="20"/>
        </w:rPr>
        <w:t>s lo</w:t>
      </w:r>
      <w:r>
        <w:rPr>
          <w:rFonts w:ascii="Gill Sans MT" w:eastAsia="Gill Sans MT" w:hAnsi="Gill Sans MT" w:cs="Gill Sans MT"/>
          <w:color w:val="FFFFFF"/>
          <w:spacing w:val="-2"/>
          <w:sz w:val="20"/>
          <w:szCs w:val="20"/>
        </w:rPr>
        <w:t>g</w:t>
      </w:r>
      <w:r>
        <w:rPr>
          <w:rFonts w:ascii="Gill Sans MT" w:eastAsia="Gill Sans MT" w:hAnsi="Gill Sans MT" w:cs="Gill Sans MT"/>
          <w:color w:val="FFFFFF"/>
          <w:spacing w:val="-6"/>
          <w:sz w:val="20"/>
          <w:szCs w:val="20"/>
        </w:rPr>
        <w:t>o</w:t>
      </w:r>
      <w:r>
        <w:rPr>
          <w:rFonts w:ascii="Gill Sans MT" w:eastAsia="Gill Sans MT" w:hAnsi="Gill Sans MT" w:cs="Gill Sans MT"/>
          <w:color w:val="FFFFFF"/>
          <w:sz w:val="20"/>
          <w:szCs w:val="20"/>
        </w:rPr>
        <w:t>,</w:t>
      </w:r>
      <w:r>
        <w:rPr>
          <w:rFonts w:ascii="Gill Sans MT" w:eastAsia="Gill Sans MT" w:hAnsi="Gill Sans MT" w:cs="Gill Sans MT"/>
          <w:color w:val="FFFFFF"/>
          <w:spacing w:val="-20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color w:val="FFFFFF"/>
          <w:sz w:val="20"/>
          <w:szCs w:val="20"/>
        </w:rPr>
        <w:t>a</w:t>
      </w:r>
      <w:r>
        <w:rPr>
          <w:rFonts w:ascii="Gill Sans MT" w:eastAsia="Gill Sans MT" w:hAnsi="Gill Sans MT" w:cs="Gill Sans MT"/>
          <w:color w:val="FFFFFF"/>
          <w:spacing w:val="-4"/>
          <w:sz w:val="20"/>
          <w:szCs w:val="20"/>
        </w:rPr>
        <w:t>n</w:t>
      </w:r>
      <w:r>
        <w:rPr>
          <w:rFonts w:ascii="Gill Sans MT" w:eastAsia="Gill Sans MT" w:hAnsi="Gill Sans MT" w:cs="Gill Sans MT"/>
          <w:color w:val="FFFFFF"/>
          <w:sz w:val="20"/>
          <w:szCs w:val="20"/>
        </w:rPr>
        <w:t>y material p</w:t>
      </w:r>
      <w:r>
        <w:rPr>
          <w:rFonts w:ascii="Gill Sans MT" w:eastAsia="Gill Sans MT" w:hAnsi="Gill Sans MT" w:cs="Gill Sans MT"/>
          <w:color w:val="FFFFFF"/>
          <w:spacing w:val="-5"/>
          <w:sz w:val="20"/>
          <w:szCs w:val="20"/>
        </w:rPr>
        <w:t>r</w:t>
      </w:r>
      <w:r>
        <w:rPr>
          <w:rFonts w:ascii="Gill Sans MT" w:eastAsia="Gill Sans MT" w:hAnsi="Gill Sans MT" w:cs="Gill Sans MT"/>
          <w:color w:val="FFFFFF"/>
          <w:sz w:val="20"/>
          <w:szCs w:val="20"/>
        </w:rPr>
        <w:t xml:space="preserve">otected </w:t>
      </w:r>
      <w:r>
        <w:rPr>
          <w:rFonts w:ascii="Gill Sans MT" w:eastAsia="Gill Sans MT" w:hAnsi="Gill Sans MT" w:cs="Gill Sans MT"/>
          <w:color w:val="FFFFFF"/>
          <w:spacing w:val="-2"/>
          <w:sz w:val="20"/>
          <w:szCs w:val="20"/>
        </w:rPr>
        <w:t>b</w:t>
      </w:r>
      <w:r>
        <w:rPr>
          <w:rFonts w:ascii="Gill Sans MT" w:eastAsia="Gill Sans MT" w:hAnsi="Gill Sans MT" w:cs="Gill Sans MT"/>
          <w:color w:val="FFFFFF"/>
          <w:sz w:val="20"/>
          <w:szCs w:val="20"/>
        </w:rPr>
        <w:t>y a trade mark and whe</w:t>
      </w:r>
      <w:r>
        <w:rPr>
          <w:rFonts w:ascii="Gill Sans MT" w:eastAsia="Gill Sans MT" w:hAnsi="Gill Sans MT" w:cs="Gill Sans MT"/>
          <w:color w:val="FFFFFF"/>
          <w:spacing w:val="-4"/>
          <w:sz w:val="20"/>
          <w:szCs w:val="20"/>
        </w:rPr>
        <w:t>r</w:t>
      </w:r>
      <w:r>
        <w:rPr>
          <w:rFonts w:ascii="Gill Sans MT" w:eastAsia="Gill Sans MT" w:hAnsi="Gill Sans MT" w:cs="Gill Sans MT"/>
          <w:color w:val="FFFFFF"/>
          <w:sz w:val="20"/>
          <w:szCs w:val="20"/>
        </w:rPr>
        <w:t>e otherwise noted all material p</w:t>
      </w:r>
      <w:r>
        <w:rPr>
          <w:rFonts w:ascii="Gill Sans MT" w:eastAsia="Gill Sans MT" w:hAnsi="Gill Sans MT" w:cs="Gill Sans MT"/>
          <w:color w:val="FFFFFF"/>
          <w:spacing w:val="-4"/>
          <w:sz w:val="20"/>
          <w:szCs w:val="20"/>
        </w:rPr>
        <w:t>r</w:t>
      </w:r>
      <w:r>
        <w:rPr>
          <w:rFonts w:ascii="Gill Sans MT" w:eastAsia="Gill Sans MT" w:hAnsi="Gill Sans MT" w:cs="Gill Sans MT"/>
          <w:color w:val="FFFFFF"/>
          <w:sz w:val="20"/>
          <w:szCs w:val="20"/>
        </w:rPr>
        <w:t>esented in this document is p</w:t>
      </w:r>
      <w:r>
        <w:rPr>
          <w:rFonts w:ascii="Gill Sans MT" w:eastAsia="Gill Sans MT" w:hAnsi="Gill Sans MT" w:cs="Gill Sans MT"/>
          <w:color w:val="FFFFFF"/>
          <w:spacing w:val="-5"/>
          <w:sz w:val="20"/>
          <w:szCs w:val="20"/>
        </w:rPr>
        <w:t>r</w:t>
      </w:r>
      <w:r>
        <w:rPr>
          <w:rFonts w:ascii="Gill Sans MT" w:eastAsia="Gill Sans MT" w:hAnsi="Gill Sans MT" w:cs="Gill Sans MT"/>
          <w:color w:val="FFFFFF"/>
          <w:spacing w:val="-2"/>
          <w:sz w:val="20"/>
          <w:szCs w:val="20"/>
        </w:rPr>
        <w:t>o</w:t>
      </w:r>
      <w:r>
        <w:rPr>
          <w:rFonts w:ascii="Gill Sans MT" w:eastAsia="Gill Sans MT" w:hAnsi="Gill Sans MT" w:cs="Gill Sans MT"/>
          <w:color w:val="FFFFFF"/>
          <w:sz w:val="20"/>
          <w:szCs w:val="20"/>
        </w:rPr>
        <w:t>vided under a C</w:t>
      </w:r>
      <w:r>
        <w:rPr>
          <w:rFonts w:ascii="Gill Sans MT" w:eastAsia="Gill Sans MT" w:hAnsi="Gill Sans MT" w:cs="Gill Sans MT"/>
          <w:color w:val="FFFFFF"/>
          <w:spacing w:val="-4"/>
          <w:sz w:val="20"/>
          <w:szCs w:val="20"/>
        </w:rPr>
        <w:t>r</w:t>
      </w:r>
      <w:r>
        <w:rPr>
          <w:rFonts w:ascii="Gill Sans MT" w:eastAsia="Gill Sans MT" w:hAnsi="Gill Sans MT" w:cs="Gill Sans MT"/>
          <w:color w:val="FFFFFF"/>
          <w:sz w:val="20"/>
          <w:szCs w:val="20"/>
        </w:rPr>
        <w:t>eati</w:t>
      </w:r>
      <w:r>
        <w:rPr>
          <w:rFonts w:ascii="Gill Sans MT" w:eastAsia="Gill Sans MT" w:hAnsi="Gill Sans MT" w:cs="Gill Sans MT"/>
          <w:color w:val="FFFFFF"/>
          <w:spacing w:val="-4"/>
          <w:sz w:val="20"/>
          <w:szCs w:val="20"/>
        </w:rPr>
        <w:t>v</w:t>
      </w:r>
      <w:r>
        <w:rPr>
          <w:rFonts w:ascii="Gill Sans MT" w:eastAsia="Gill Sans MT" w:hAnsi="Gill Sans MT" w:cs="Gill Sans MT"/>
          <w:color w:val="FFFFFF"/>
          <w:sz w:val="20"/>
          <w:szCs w:val="20"/>
        </w:rPr>
        <w:t>e Commons</w:t>
      </w:r>
      <w:r>
        <w:rPr>
          <w:rFonts w:ascii="Gill Sans MT" w:eastAsia="Gill Sans MT" w:hAnsi="Gill Sans MT" w:cs="Gill Sans MT"/>
          <w:color w:val="FFFFFF"/>
          <w:spacing w:val="-20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color w:val="FFFFFF"/>
          <w:sz w:val="20"/>
          <w:szCs w:val="20"/>
        </w:rPr>
        <w:t>Attribution 3.0</w:t>
      </w:r>
    </w:p>
    <w:p w:rsidR="00BB3D25" w:rsidRDefault="00D41A3C">
      <w:pPr>
        <w:spacing w:after="0" w:line="240" w:lineRule="auto"/>
        <w:ind w:left="110" w:right="-20"/>
        <w:rPr>
          <w:rFonts w:ascii="Gill Sans MT" w:eastAsia="Gill Sans MT" w:hAnsi="Gill Sans MT" w:cs="Gill Sans MT"/>
          <w:sz w:val="20"/>
          <w:szCs w:val="20"/>
        </w:rPr>
      </w:pPr>
      <w:hyperlink r:id="rId11">
        <w:r w:rsidR="00C720D6">
          <w:rPr>
            <w:rFonts w:ascii="Gill Sans MT" w:eastAsia="Gill Sans MT" w:hAnsi="Gill Sans MT" w:cs="Gill Sans MT"/>
            <w:color w:val="FFFFFF"/>
            <w:sz w:val="20"/>
            <w:szCs w:val="20"/>
          </w:rPr>
          <w:t>Australia (http://c</w:t>
        </w:r>
        <w:r w:rsidR="00C720D6">
          <w:rPr>
            <w:rFonts w:ascii="Gill Sans MT" w:eastAsia="Gill Sans MT" w:hAnsi="Gill Sans MT" w:cs="Gill Sans MT"/>
            <w:color w:val="FFFFFF"/>
            <w:spacing w:val="-4"/>
            <w:sz w:val="20"/>
            <w:szCs w:val="20"/>
          </w:rPr>
          <w:t>r</w:t>
        </w:r>
        <w:r w:rsidR="00C720D6">
          <w:rPr>
            <w:rFonts w:ascii="Gill Sans MT" w:eastAsia="Gill Sans MT" w:hAnsi="Gill Sans MT" w:cs="Gill Sans MT"/>
            <w:color w:val="FFFFFF"/>
            <w:sz w:val="20"/>
            <w:szCs w:val="20"/>
          </w:rPr>
          <w:t>eati</w:t>
        </w:r>
        <w:r w:rsidR="00C720D6">
          <w:rPr>
            <w:rFonts w:ascii="Gill Sans MT" w:eastAsia="Gill Sans MT" w:hAnsi="Gill Sans MT" w:cs="Gill Sans MT"/>
            <w:color w:val="FFFFFF"/>
            <w:spacing w:val="-4"/>
            <w:sz w:val="20"/>
            <w:szCs w:val="20"/>
          </w:rPr>
          <w:t>v</w:t>
        </w:r>
        <w:r w:rsidR="00C720D6">
          <w:rPr>
            <w:rFonts w:ascii="Gill Sans MT" w:eastAsia="Gill Sans MT" w:hAnsi="Gill Sans MT" w:cs="Gill Sans MT"/>
            <w:color w:val="FFFFFF"/>
            <w:sz w:val="20"/>
            <w:szCs w:val="20"/>
          </w:rPr>
          <w:t>ecommons.org/licenses/</w:t>
        </w:r>
        <w:r w:rsidR="00C720D6">
          <w:rPr>
            <w:rFonts w:ascii="Gill Sans MT" w:eastAsia="Gill Sans MT" w:hAnsi="Gill Sans MT" w:cs="Gill Sans MT"/>
            <w:color w:val="FFFFFF"/>
            <w:spacing w:val="-2"/>
            <w:sz w:val="20"/>
            <w:szCs w:val="20"/>
          </w:rPr>
          <w:t>b</w:t>
        </w:r>
      </w:hyperlink>
      <w:r w:rsidR="00C720D6">
        <w:rPr>
          <w:rFonts w:ascii="Gill Sans MT" w:eastAsia="Gill Sans MT" w:hAnsi="Gill Sans MT" w:cs="Gill Sans MT"/>
          <w:color w:val="FFFFFF"/>
          <w:sz w:val="20"/>
          <w:szCs w:val="20"/>
        </w:rPr>
        <w:t xml:space="preserve">y/3.0/au/) </w:t>
      </w:r>
      <w:proofErr w:type="spellStart"/>
      <w:r w:rsidR="00C720D6">
        <w:rPr>
          <w:rFonts w:ascii="Gill Sans MT" w:eastAsia="Gill Sans MT" w:hAnsi="Gill Sans MT" w:cs="Gill Sans MT"/>
          <w:color w:val="FFFFFF"/>
          <w:sz w:val="20"/>
          <w:szCs w:val="20"/>
        </w:rPr>
        <w:t>licenc</w:t>
      </w:r>
      <w:r w:rsidR="00C720D6">
        <w:rPr>
          <w:rFonts w:ascii="Gill Sans MT" w:eastAsia="Gill Sans MT" w:hAnsi="Gill Sans MT" w:cs="Gill Sans MT"/>
          <w:color w:val="FFFFFF"/>
          <w:spacing w:val="4"/>
          <w:sz w:val="20"/>
          <w:szCs w:val="20"/>
        </w:rPr>
        <w:t>e</w:t>
      </w:r>
      <w:proofErr w:type="spellEnd"/>
      <w:r w:rsidR="00C720D6">
        <w:rPr>
          <w:rFonts w:ascii="Gill Sans MT" w:eastAsia="Gill Sans MT" w:hAnsi="Gill Sans MT" w:cs="Gill Sans MT"/>
          <w:color w:val="FFFFFF"/>
          <w:sz w:val="20"/>
          <w:szCs w:val="20"/>
        </w:rPr>
        <w:t>.</w:t>
      </w:r>
    </w:p>
    <w:p w:rsidR="00BB3D25" w:rsidRDefault="00BB3D25">
      <w:pPr>
        <w:spacing w:before="8" w:after="0" w:line="180" w:lineRule="exact"/>
        <w:rPr>
          <w:sz w:val="18"/>
          <w:szCs w:val="18"/>
        </w:rPr>
      </w:pPr>
    </w:p>
    <w:p w:rsidR="00BB3D25" w:rsidRDefault="00C720D6">
      <w:pPr>
        <w:spacing w:after="0" w:line="258" w:lineRule="auto"/>
        <w:ind w:left="110" w:right="250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 w:eastAsia="Gill Sans MT" w:hAnsi="Gill Sans MT" w:cs="Gill Sans MT"/>
          <w:color w:val="FFFFFF"/>
          <w:sz w:val="20"/>
          <w:szCs w:val="20"/>
        </w:rPr>
        <w:t xml:space="preserve">The details of the </w:t>
      </w:r>
      <w:r>
        <w:rPr>
          <w:rFonts w:ascii="Gill Sans MT" w:eastAsia="Gill Sans MT" w:hAnsi="Gill Sans MT" w:cs="Gill Sans MT"/>
          <w:color w:val="FFFFFF"/>
          <w:spacing w:val="-4"/>
          <w:sz w:val="20"/>
          <w:szCs w:val="20"/>
        </w:rPr>
        <w:t>r</w:t>
      </w:r>
      <w:r>
        <w:rPr>
          <w:rFonts w:ascii="Gill Sans MT" w:eastAsia="Gill Sans MT" w:hAnsi="Gill Sans MT" w:cs="Gill Sans MT"/>
          <w:color w:val="FFFFFF"/>
          <w:sz w:val="20"/>
          <w:szCs w:val="20"/>
        </w:rPr>
        <w:t>el</w:t>
      </w:r>
      <w:r>
        <w:rPr>
          <w:rFonts w:ascii="Gill Sans MT" w:eastAsia="Gill Sans MT" w:hAnsi="Gill Sans MT" w:cs="Gill Sans MT"/>
          <w:color w:val="FFFFFF"/>
          <w:spacing w:val="-3"/>
          <w:sz w:val="20"/>
          <w:szCs w:val="20"/>
        </w:rPr>
        <w:t>e</w:t>
      </w:r>
      <w:r>
        <w:rPr>
          <w:rFonts w:ascii="Gill Sans MT" w:eastAsia="Gill Sans MT" w:hAnsi="Gill Sans MT" w:cs="Gill Sans MT"/>
          <w:color w:val="FFFFFF"/>
          <w:sz w:val="20"/>
          <w:szCs w:val="20"/>
        </w:rPr>
        <w:t xml:space="preserve">vant </w:t>
      </w:r>
      <w:proofErr w:type="spellStart"/>
      <w:r>
        <w:rPr>
          <w:rFonts w:ascii="Gill Sans MT" w:eastAsia="Gill Sans MT" w:hAnsi="Gill Sans MT" w:cs="Gill Sans MT"/>
          <w:color w:val="FFFFFF"/>
          <w:sz w:val="20"/>
          <w:szCs w:val="20"/>
        </w:rPr>
        <w:t>licence</w:t>
      </w:r>
      <w:proofErr w:type="spellEnd"/>
      <w:r>
        <w:rPr>
          <w:rFonts w:ascii="Gill Sans MT" w:eastAsia="Gill Sans MT" w:hAnsi="Gill Sans MT" w:cs="Gill Sans MT"/>
          <w:color w:val="FFFFFF"/>
          <w:sz w:val="20"/>
          <w:szCs w:val="20"/>
        </w:rPr>
        <w:t xml:space="preserve"> conditions a</w:t>
      </w:r>
      <w:r>
        <w:rPr>
          <w:rFonts w:ascii="Gill Sans MT" w:eastAsia="Gill Sans MT" w:hAnsi="Gill Sans MT" w:cs="Gill Sans MT"/>
          <w:color w:val="FFFFFF"/>
          <w:spacing w:val="-4"/>
          <w:sz w:val="20"/>
          <w:szCs w:val="20"/>
        </w:rPr>
        <w:t>r</w:t>
      </w:r>
      <w:r>
        <w:rPr>
          <w:rFonts w:ascii="Gill Sans MT" w:eastAsia="Gill Sans MT" w:hAnsi="Gill Sans MT" w:cs="Gill Sans MT"/>
          <w:color w:val="FFFFFF"/>
          <w:sz w:val="20"/>
          <w:szCs w:val="20"/>
        </w:rPr>
        <w:t xml:space="preserve">e </w:t>
      </w:r>
      <w:r>
        <w:rPr>
          <w:rFonts w:ascii="Gill Sans MT" w:eastAsia="Gill Sans MT" w:hAnsi="Gill Sans MT" w:cs="Gill Sans MT"/>
          <w:color w:val="FFFFFF"/>
          <w:spacing w:val="-7"/>
          <w:sz w:val="20"/>
          <w:szCs w:val="20"/>
        </w:rPr>
        <w:t>a</w:t>
      </w:r>
      <w:r>
        <w:rPr>
          <w:rFonts w:ascii="Gill Sans MT" w:eastAsia="Gill Sans MT" w:hAnsi="Gill Sans MT" w:cs="Gill Sans MT"/>
          <w:color w:val="FFFFFF"/>
          <w:sz w:val="20"/>
          <w:szCs w:val="20"/>
        </w:rPr>
        <w:t>vailable on the C</w:t>
      </w:r>
      <w:r>
        <w:rPr>
          <w:rFonts w:ascii="Gill Sans MT" w:eastAsia="Gill Sans MT" w:hAnsi="Gill Sans MT" w:cs="Gill Sans MT"/>
          <w:color w:val="FFFFFF"/>
          <w:spacing w:val="-4"/>
          <w:sz w:val="20"/>
          <w:szCs w:val="20"/>
        </w:rPr>
        <w:t>r</w:t>
      </w:r>
      <w:r>
        <w:rPr>
          <w:rFonts w:ascii="Gill Sans MT" w:eastAsia="Gill Sans MT" w:hAnsi="Gill Sans MT" w:cs="Gill Sans MT"/>
          <w:color w:val="FFFFFF"/>
          <w:sz w:val="20"/>
          <w:szCs w:val="20"/>
        </w:rPr>
        <w:t>eati</w:t>
      </w:r>
      <w:r>
        <w:rPr>
          <w:rFonts w:ascii="Gill Sans MT" w:eastAsia="Gill Sans MT" w:hAnsi="Gill Sans MT" w:cs="Gill Sans MT"/>
          <w:color w:val="FFFFFF"/>
          <w:spacing w:val="-4"/>
          <w:sz w:val="20"/>
          <w:szCs w:val="20"/>
        </w:rPr>
        <w:t>v</w:t>
      </w:r>
      <w:r>
        <w:rPr>
          <w:rFonts w:ascii="Gill Sans MT" w:eastAsia="Gill Sans MT" w:hAnsi="Gill Sans MT" w:cs="Gill Sans MT"/>
          <w:color w:val="FFFFFF"/>
          <w:sz w:val="20"/>
          <w:szCs w:val="20"/>
        </w:rPr>
        <w:t xml:space="preserve">e Commons </w:t>
      </w:r>
      <w:r>
        <w:rPr>
          <w:rFonts w:ascii="Gill Sans MT" w:eastAsia="Gill Sans MT" w:hAnsi="Gill Sans MT" w:cs="Gill Sans MT"/>
          <w:color w:val="FFFFFF"/>
          <w:spacing w:val="-4"/>
          <w:sz w:val="20"/>
          <w:szCs w:val="20"/>
        </w:rPr>
        <w:t>w</w:t>
      </w:r>
      <w:r>
        <w:rPr>
          <w:rFonts w:ascii="Gill Sans MT" w:eastAsia="Gill Sans MT" w:hAnsi="Gill Sans MT" w:cs="Gill Sans MT"/>
          <w:color w:val="FFFFFF"/>
          <w:sz w:val="20"/>
          <w:szCs w:val="20"/>
        </w:rPr>
        <w:t>ebsite (accessible using the links p</w:t>
      </w:r>
      <w:r>
        <w:rPr>
          <w:rFonts w:ascii="Gill Sans MT" w:eastAsia="Gill Sans MT" w:hAnsi="Gill Sans MT" w:cs="Gill Sans MT"/>
          <w:color w:val="FFFFFF"/>
          <w:spacing w:val="-5"/>
          <w:sz w:val="20"/>
          <w:szCs w:val="20"/>
        </w:rPr>
        <w:t>r</w:t>
      </w:r>
      <w:r>
        <w:rPr>
          <w:rFonts w:ascii="Gill Sans MT" w:eastAsia="Gill Sans MT" w:hAnsi="Gill Sans MT" w:cs="Gill Sans MT"/>
          <w:color w:val="FFFFFF"/>
          <w:spacing w:val="-2"/>
          <w:sz w:val="20"/>
          <w:szCs w:val="20"/>
        </w:rPr>
        <w:t>o</w:t>
      </w:r>
      <w:r>
        <w:rPr>
          <w:rFonts w:ascii="Gill Sans MT" w:eastAsia="Gill Sans MT" w:hAnsi="Gill Sans MT" w:cs="Gill Sans MT"/>
          <w:color w:val="FFFFFF"/>
          <w:sz w:val="20"/>
          <w:szCs w:val="20"/>
        </w:rPr>
        <w:t xml:space="preserve">vided) as is the full legal code </w:t>
      </w:r>
      <w:r>
        <w:rPr>
          <w:rFonts w:ascii="Gill Sans MT" w:eastAsia="Gill Sans MT" w:hAnsi="Gill Sans MT" w:cs="Gill Sans MT"/>
          <w:color w:val="FFFFFF"/>
          <w:spacing w:val="-2"/>
          <w:sz w:val="20"/>
          <w:szCs w:val="20"/>
        </w:rPr>
        <w:t>f</w:t>
      </w:r>
      <w:r>
        <w:rPr>
          <w:rFonts w:ascii="Gill Sans MT" w:eastAsia="Gill Sans MT" w:hAnsi="Gill Sans MT" w:cs="Gill Sans MT"/>
          <w:color w:val="FFFFFF"/>
          <w:sz w:val="20"/>
          <w:szCs w:val="20"/>
        </w:rPr>
        <w:t>or the CC BY 3.0</w:t>
      </w:r>
      <w:r>
        <w:rPr>
          <w:rFonts w:ascii="Gill Sans MT" w:eastAsia="Gill Sans MT" w:hAnsi="Gill Sans MT" w:cs="Gill Sans MT"/>
          <w:color w:val="FFFFFF"/>
          <w:spacing w:val="-20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color w:val="FFFFFF"/>
          <w:spacing w:val="-4"/>
          <w:sz w:val="20"/>
          <w:szCs w:val="20"/>
        </w:rPr>
        <w:t>A</w:t>
      </w:r>
      <w:hyperlink r:id="rId12">
        <w:r>
          <w:rPr>
            <w:rFonts w:ascii="Gill Sans MT" w:eastAsia="Gill Sans MT" w:hAnsi="Gill Sans MT" w:cs="Gill Sans MT"/>
            <w:color w:val="FFFFFF"/>
            <w:sz w:val="20"/>
            <w:szCs w:val="20"/>
          </w:rPr>
          <w:t>U licence (http://c</w:t>
        </w:r>
        <w:r>
          <w:rPr>
            <w:rFonts w:ascii="Gill Sans MT" w:eastAsia="Gill Sans MT" w:hAnsi="Gill Sans MT" w:cs="Gill Sans MT"/>
            <w:color w:val="FFFFFF"/>
            <w:spacing w:val="-4"/>
            <w:sz w:val="20"/>
            <w:szCs w:val="20"/>
          </w:rPr>
          <w:t>r</w:t>
        </w:r>
        <w:r>
          <w:rPr>
            <w:rFonts w:ascii="Gill Sans MT" w:eastAsia="Gill Sans MT" w:hAnsi="Gill Sans MT" w:cs="Gill Sans MT"/>
            <w:color w:val="FFFFFF"/>
            <w:sz w:val="20"/>
            <w:szCs w:val="20"/>
          </w:rPr>
          <w:t>eati</w:t>
        </w:r>
        <w:r>
          <w:rPr>
            <w:rFonts w:ascii="Gill Sans MT" w:eastAsia="Gill Sans MT" w:hAnsi="Gill Sans MT" w:cs="Gill Sans MT"/>
            <w:color w:val="FFFFFF"/>
            <w:spacing w:val="-4"/>
            <w:sz w:val="20"/>
            <w:szCs w:val="20"/>
          </w:rPr>
          <w:t>v</w:t>
        </w:r>
        <w:r>
          <w:rPr>
            <w:rFonts w:ascii="Gill Sans MT" w:eastAsia="Gill Sans MT" w:hAnsi="Gill Sans MT" w:cs="Gill Sans MT"/>
            <w:color w:val="FFFFFF"/>
            <w:sz w:val="20"/>
            <w:szCs w:val="20"/>
          </w:rPr>
          <w:t>ecommons.org/licenses/</w:t>
        </w:r>
        <w:r>
          <w:rPr>
            <w:rFonts w:ascii="Gill Sans MT" w:eastAsia="Gill Sans MT" w:hAnsi="Gill Sans MT" w:cs="Gill Sans MT"/>
            <w:color w:val="FFFFFF"/>
            <w:spacing w:val="-2"/>
            <w:sz w:val="20"/>
            <w:szCs w:val="20"/>
          </w:rPr>
          <w:t>b</w:t>
        </w:r>
        <w:r>
          <w:rPr>
            <w:rFonts w:ascii="Gill Sans MT" w:eastAsia="Gill Sans MT" w:hAnsi="Gill Sans MT" w:cs="Gill Sans MT"/>
            <w:color w:val="FFFFFF"/>
            <w:sz w:val="20"/>
            <w:szCs w:val="20"/>
          </w:rPr>
          <w:t>y/3.0/au/legalcode).</w:t>
        </w:r>
      </w:hyperlink>
    </w:p>
    <w:p w:rsidR="00BB3D25" w:rsidRDefault="00BB3D25">
      <w:pPr>
        <w:spacing w:before="10" w:after="0" w:line="160" w:lineRule="exact"/>
        <w:rPr>
          <w:sz w:val="16"/>
          <w:szCs w:val="16"/>
        </w:rPr>
      </w:pPr>
    </w:p>
    <w:p w:rsidR="00BB3D25" w:rsidRDefault="00C720D6">
      <w:pPr>
        <w:spacing w:after="0" w:line="289" w:lineRule="auto"/>
        <w:ind w:left="110" w:right="411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 w:eastAsia="Gill Sans MT" w:hAnsi="Gill Sans MT" w:cs="Gill Sans MT"/>
          <w:color w:val="FFFFFF"/>
          <w:sz w:val="20"/>
          <w:szCs w:val="20"/>
        </w:rPr>
        <w:t xml:space="preserve">The document </w:t>
      </w:r>
      <w:r>
        <w:rPr>
          <w:rFonts w:ascii="Gill Sans MT" w:eastAsia="Gill Sans MT" w:hAnsi="Gill Sans MT" w:cs="Gill Sans MT"/>
          <w:color w:val="FFFFFF"/>
          <w:spacing w:val="-2"/>
          <w:sz w:val="20"/>
          <w:szCs w:val="20"/>
        </w:rPr>
        <w:t>m</w:t>
      </w:r>
      <w:r>
        <w:rPr>
          <w:rFonts w:ascii="Gill Sans MT" w:eastAsia="Gill Sans MT" w:hAnsi="Gill Sans MT" w:cs="Gill Sans MT"/>
          <w:color w:val="FFFFFF"/>
          <w:sz w:val="20"/>
          <w:szCs w:val="20"/>
        </w:rPr>
        <w:t xml:space="preserve">ust be attributed as the </w:t>
      </w:r>
      <w:r>
        <w:rPr>
          <w:rFonts w:ascii="Gill Sans MT" w:eastAsia="Gill Sans MT" w:hAnsi="Gill Sans MT" w:cs="Gill Sans MT"/>
          <w:i/>
          <w:color w:val="FFFFFF"/>
          <w:sz w:val="20"/>
          <w:szCs w:val="20"/>
        </w:rPr>
        <w:t>Early</w:t>
      </w:r>
      <w:r>
        <w:rPr>
          <w:rFonts w:ascii="Gill Sans MT" w:eastAsia="Gill Sans MT" w:hAnsi="Gill Sans MT" w:cs="Gill Sans MT"/>
          <w:i/>
          <w:color w:val="FFFFFF"/>
          <w:spacing w:val="-3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FFFFFF"/>
          <w:spacing w:val="-16"/>
          <w:sz w:val="20"/>
          <w:szCs w:val="20"/>
        </w:rPr>
        <w:t>Y</w:t>
      </w:r>
      <w:r>
        <w:rPr>
          <w:rFonts w:ascii="Gill Sans MT" w:eastAsia="Gill Sans MT" w:hAnsi="Gill Sans MT" w:cs="Gill Sans MT"/>
          <w:i/>
          <w:color w:val="FFFFFF"/>
          <w:sz w:val="20"/>
          <w:szCs w:val="20"/>
        </w:rPr>
        <w:t>ea</w:t>
      </w:r>
      <w:r>
        <w:rPr>
          <w:rFonts w:ascii="Gill Sans MT" w:eastAsia="Gill Sans MT" w:hAnsi="Gill Sans MT" w:cs="Gill Sans MT"/>
          <w:i/>
          <w:color w:val="FFFFFF"/>
          <w:spacing w:val="4"/>
          <w:sz w:val="20"/>
          <w:szCs w:val="20"/>
        </w:rPr>
        <w:t>r</w:t>
      </w:r>
      <w:r>
        <w:rPr>
          <w:rFonts w:ascii="Gill Sans MT" w:eastAsia="Gill Sans MT" w:hAnsi="Gill Sans MT" w:cs="Gill Sans MT"/>
          <w:i/>
          <w:color w:val="FFFFFF"/>
          <w:sz w:val="20"/>
          <w:szCs w:val="20"/>
        </w:rPr>
        <w:t xml:space="preserve">s Learning </w:t>
      </w:r>
      <w:r>
        <w:rPr>
          <w:rFonts w:ascii="Gill Sans MT" w:eastAsia="Gill Sans MT" w:hAnsi="Gill Sans MT" w:cs="Gill Sans MT"/>
          <w:i/>
          <w:color w:val="FFFFFF"/>
          <w:spacing w:val="-3"/>
          <w:sz w:val="20"/>
          <w:szCs w:val="20"/>
        </w:rPr>
        <w:t>F</w:t>
      </w:r>
      <w:r>
        <w:rPr>
          <w:rFonts w:ascii="Gill Sans MT" w:eastAsia="Gill Sans MT" w:hAnsi="Gill Sans MT" w:cs="Gill Sans MT"/>
          <w:i/>
          <w:color w:val="FFFFFF"/>
          <w:spacing w:val="-4"/>
          <w:sz w:val="20"/>
          <w:szCs w:val="20"/>
        </w:rPr>
        <w:t>r</w:t>
      </w:r>
      <w:r>
        <w:rPr>
          <w:rFonts w:ascii="Gill Sans MT" w:eastAsia="Gill Sans MT" w:hAnsi="Gill Sans MT" w:cs="Gill Sans MT"/>
          <w:i/>
          <w:color w:val="FFFFFF"/>
          <w:sz w:val="20"/>
          <w:szCs w:val="20"/>
        </w:rPr>
        <w:t>am</w:t>
      </w:r>
      <w:r>
        <w:rPr>
          <w:rFonts w:ascii="Gill Sans MT" w:eastAsia="Gill Sans MT" w:hAnsi="Gill Sans MT" w:cs="Gill Sans MT"/>
          <w:i/>
          <w:color w:val="FFFFFF"/>
          <w:spacing w:val="-2"/>
          <w:sz w:val="20"/>
          <w:szCs w:val="20"/>
        </w:rPr>
        <w:t>e</w:t>
      </w:r>
      <w:r>
        <w:rPr>
          <w:rFonts w:ascii="Gill Sans MT" w:eastAsia="Gill Sans MT" w:hAnsi="Gill Sans MT" w:cs="Gill Sans MT"/>
          <w:i/>
          <w:color w:val="FFFFFF"/>
          <w:sz w:val="20"/>
          <w:szCs w:val="20"/>
        </w:rPr>
        <w:t>work P</w:t>
      </w:r>
      <w:r>
        <w:rPr>
          <w:rFonts w:ascii="Gill Sans MT" w:eastAsia="Gill Sans MT" w:hAnsi="Gill Sans MT" w:cs="Gill Sans MT"/>
          <w:i/>
          <w:color w:val="FFFFFF"/>
          <w:spacing w:val="-4"/>
          <w:sz w:val="20"/>
          <w:szCs w:val="20"/>
        </w:rPr>
        <w:t>r</w:t>
      </w:r>
      <w:r>
        <w:rPr>
          <w:rFonts w:ascii="Gill Sans MT" w:eastAsia="Gill Sans MT" w:hAnsi="Gill Sans MT" w:cs="Gill Sans MT"/>
          <w:i/>
          <w:color w:val="FFFFFF"/>
          <w:sz w:val="20"/>
          <w:szCs w:val="20"/>
        </w:rPr>
        <w:t xml:space="preserve">actice Based Resources - Connecting with </w:t>
      </w:r>
      <w:r>
        <w:rPr>
          <w:rFonts w:ascii="Gill Sans MT" w:eastAsia="Gill Sans MT" w:hAnsi="Gill Sans MT" w:cs="Gill Sans MT"/>
          <w:i/>
          <w:color w:val="FFFFFF"/>
          <w:spacing w:val="-3"/>
          <w:sz w:val="20"/>
          <w:szCs w:val="20"/>
        </w:rPr>
        <w:t>f</w:t>
      </w:r>
      <w:r>
        <w:rPr>
          <w:rFonts w:ascii="Gill Sans MT" w:eastAsia="Gill Sans MT" w:hAnsi="Gill Sans MT" w:cs="Gill Sans MT"/>
          <w:i/>
          <w:color w:val="FFFFFF"/>
          <w:sz w:val="20"/>
          <w:szCs w:val="20"/>
        </w:rPr>
        <w:t>amilies: B</w:t>
      </w:r>
      <w:r>
        <w:rPr>
          <w:rFonts w:ascii="Gill Sans MT" w:eastAsia="Gill Sans MT" w:hAnsi="Gill Sans MT" w:cs="Gill Sans MT"/>
          <w:i/>
          <w:color w:val="FFFFFF"/>
          <w:spacing w:val="4"/>
          <w:sz w:val="20"/>
          <w:szCs w:val="20"/>
        </w:rPr>
        <w:t>r</w:t>
      </w:r>
      <w:r>
        <w:rPr>
          <w:rFonts w:ascii="Gill Sans MT" w:eastAsia="Gill Sans MT" w:hAnsi="Gill Sans MT" w:cs="Gill Sans MT"/>
          <w:i/>
          <w:color w:val="FFFFFF"/>
          <w:sz w:val="20"/>
          <w:szCs w:val="20"/>
        </w:rPr>
        <w:t>inging the Early</w:t>
      </w:r>
      <w:r>
        <w:rPr>
          <w:rFonts w:ascii="Gill Sans MT" w:eastAsia="Gill Sans MT" w:hAnsi="Gill Sans MT" w:cs="Gill Sans MT"/>
          <w:i/>
          <w:color w:val="FFFFFF"/>
          <w:spacing w:val="-35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i/>
          <w:color w:val="FFFFFF"/>
          <w:spacing w:val="-16"/>
          <w:sz w:val="20"/>
          <w:szCs w:val="20"/>
        </w:rPr>
        <w:t>Y</w:t>
      </w:r>
      <w:r>
        <w:rPr>
          <w:rFonts w:ascii="Gill Sans MT" w:eastAsia="Gill Sans MT" w:hAnsi="Gill Sans MT" w:cs="Gill Sans MT"/>
          <w:i/>
          <w:color w:val="FFFFFF"/>
          <w:sz w:val="20"/>
          <w:szCs w:val="20"/>
        </w:rPr>
        <w:t>ea</w:t>
      </w:r>
      <w:r>
        <w:rPr>
          <w:rFonts w:ascii="Gill Sans MT" w:eastAsia="Gill Sans MT" w:hAnsi="Gill Sans MT" w:cs="Gill Sans MT"/>
          <w:i/>
          <w:color w:val="FFFFFF"/>
          <w:spacing w:val="4"/>
          <w:sz w:val="20"/>
          <w:szCs w:val="20"/>
        </w:rPr>
        <w:t>r</w:t>
      </w:r>
      <w:r>
        <w:rPr>
          <w:rFonts w:ascii="Gill Sans MT" w:eastAsia="Gill Sans MT" w:hAnsi="Gill Sans MT" w:cs="Gill Sans MT"/>
          <w:i/>
          <w:color w:val="FFFFFF"/>
          <w:sz w:val="20"/>
          <w:szCs w:val="20"/>
        </w:rPr>
        <w:t xml:space="preserve">s Learning </w:t>
      </w:r>
      <w:r>
        <w:rPr>
          <w:rFonts w:ascii="Gill Sans MT" w:eastAsia="Gill Sans MT" w:hAnsi="Gill Sans MT" w:cs="Gill Sans MT"/>
          <w:i/>
          <w:color w:val="FFFFFF"/>
          <w:spacing w:val="-3"/>
          <w:sz w:val="20"/>
          <w:szCs w:val="20"/>
        </w:rPr>
        <w:t>F</w:t>
      </w:r>
      <w:r>
        <w:rPr>
          <w:rFonts w:ascii="Gill Sans MT" w:eastAsia="Gill Sans MT" w:hAnsi="Gill Sans MT" w:cs="Gill Sans MT"/>
          <w:i/>
          <w:color w:val="FFFFFF"/>
          <w:spacing w:val="-4"/>
          <w:sz w:val="20"/>
          <w:szCs w:val="20"/>
        </w:rPr>
        <w:t>r</w:t>
      </w:r>
      <w:r>
        <w:rPr>
          <w:rFonts w:ascii="Gill Sans MT" w:eastAsia="Gill Sans MT" w:hAnsi="Gill Sans MT" w:cs="Gill Sans MT"/>
          <w:i/>
          <w:color w:val="FFFFFF"/>
          <w:sz w:val="20"/>
          <w:szCs w:val="20"/>
        </w:rPr>
        <w:t>am</w:t>
      </w:r>
      <w:r>
        <w:rPr>
          <w:rFonts w:ascii="Gill Sans MT" w:eastAsia="Gill Sans MT" w:hAnsi="Gill Sans MT" w:cs="Gill Sans MT"/>
          <w:i/>
          <w:color w:val="FFFFFF"/>
          <w:spacing w:val="-2"/>
          <w:sz w:val="20"/>
          <w:szCs w:val="20"/>
        </w:rPr>
        <w:t>e</w:t>
      </w:r>
      <w:r>
        <w:rPr>
          <w:rFonts w:ascii="Gill Sans MT" w:eastAsia="Gill Sans MT" w:hAnsi="Gill Sans MT" w:cs="Gill Sans MT"/>
          <w:i/>
          <w:color w:val="FFFFFF"/>
          <w:sz w:val="20"/>
          <w:szCs w:val="20"/>
        </w:rPr>
        <w:t>work to li</w:t>
      </w:r>
      <w:r>
        <w:rPr>
          <w:rFonts w:ascii="Gill Sans MT" w:eastAsia="Gill Sans MT" w:hAnsi="Gill Sans MT" w:cs="Gill Sans MT"/>
          <w:i/>
          <w:color w:val="FFFFFF"/>
          <w:spacing w:val="-3"/>
          <w:sz w:val="20"/>
          <w:szCs w:val="20"/>
        </w:rPr>
        <w:t>f</w:t>
      </w:r>
      <w:r>
        <w:rPr>
          <w:rFonts w:ascii="Gill Sans MT" w:eastAsia="Gill Sans MT" w:hAnsi="Gill Sans MT" w:cs="Gill Sans MT"/>
          <w:i/>
          <w:color w:val="FFFFFF"/>
          <w:sz w:val="20"/>
          <w:szCs w:val="20"/>
        </w:rPr>
        <w:t>e in your com</w:t>
      </w:r>
      <w:r>
        <w:rPr>
          <w:rFonts w:ascii="Gill Sans MT" w:eastAsia="Gill Sans MT" w:hAnsi="Gill Sans MT" w:cs="Gill Sans MT"/>
          <w:i/>
          <w:color w:val="FFFFFF"/>
          <w:spacing w:val="-2"/>
          <w:sz w:val="20"/>
          <w:szCs w:val="20"/>
        </w:rPr>
        <w:t>m</w:t>
      </w:r>
      <w:r>
        <w:rPr>
          <w:rFonts w:ascii="Gill Sans MT" w:eastAsia="Gill Sans MT" w:hAnsi="Gill Sans MT" w:cs="Gill Sans MT"/>
          <w:i/>
          <w:color w:val="FFFFFF"/>
          <w:sz w:val="20"/>
          <w:szCs w:val="20"/>
        </w:rPr>
        <w:t>unity</w:t>
      </w:r>
      <w:r>
        <w:rPr>
          <w:rFonts w:ascii="Gill Sans MT" w:eastAsia="Gill Sans MT" w:hAnsi="Gill Sans MT" w:cs="Gill Sans MT"/>
          <w:color w:val="FFFFFF"/>
          <w:sz w:val="20"/>
          <w:szCs w:val="20"/>
        </w:rPr>
        <w:t>.</w:t>
      </w:r>
    </w:p>
    <w:p w:rsidR="00BB3D25" w:rsidRDefault="00BB3D25">
      <w:pPr>
        <w:spacing w:before="3" w:after="0" w:line="280" w:lineRule="exact"/>
        <w:rPr>
          <w:sz w:val="28"/>
          <w:szCs w:val="28"/>
        </w:rPr>
      </w:pPr>
    </w:p>
    <w:p w:rsidR="00BB3D25" w:rsidRDefault="00C720D6">
      <w:pPr>
        <w:spacing w:after="0" w:line="240" w:lineRule="auto"/>
        <w:ind w:left="110" w:right="-20"/>
        <w:rPr>
          <w:rFonts w:ascii="Gill Sans MT" w:eastAsia="Gill Sans MT" w:hAnsi="Gill Sans MT" w:cs="Gill Sans MT"/>
          <w:sz w:val="20"/>
          <w:szCs w:val="20"/>
        </w:rPr>
      </w:pPr>
      <w:r>
        <w:rPr>
          <w:rFonts w:ascii="Gill Sans MT" w:eastAsia="Gill Sans MT" w:hAnsi="Gill Sans MT" w:cs="Gill Sans MT"/>
          <w:color w:val="FFFFFF"/>
          <w:sz w:val="20"/>
          <w:szCs w:val="20"/>
        </w:rPr>
        <w:t>ISBN:</w:t>
      </w:r>
      <w:r>
        <w:rPr>
          <w:rFonts w:ascii="Gill Sans MT" w:eastAsia="Gill Sans MT" w:hAnsi="Gill Sans MT" w:cs="Gill Sans MT"/>
          <w:color w:val="FFFFFF"/>
          <w:spacing w:val="-20"/>
          <w:sz w:val="20"/>
          <w:szCs w:val="20"/>
        </w:rPr>
        <w:t xml:space="preserve"> </w:t>
      </w:r>
      <w:r>
        <w:rPr>
          <w:rFonts w:ascii="Gill Sans MT" w:eastAsia="Gill Sans MT" w:hAnsi="Gill Sans MT" w:cs="Gill Sans MT"/>
          <w:color w:val="FFFFFF"/>
          <w:sz w:val="20"/>
          <w:szCs w:val="20"/>
        </w:rPr>
        <w:t>978-0-9873543-1-0</w:t>
      </w:r>
    </w:p>
    <w:p w:rsidR="00BB3D25" w:rsidRDefault="00BB3D25">
      <w:pPr>
        <w:spacing w:after="0"/>
        <w:sectPr w:rsidR="00BB3D25">
          <w:pgSz w:w="11920" w:h="13340"/>
          <w:pgMar w:top="1220" w:right="920" w:bottom="280" w:left="740" w:header="720" w:footer="720" w:gutter="0"/>
          <w:cols w:space="720"/>
        </w:sectPr>
      </w:pPr>
    </w:p>
    <w:p w:rsidR="00BB3D25" w:rsidRDefault="0094534F">
      <w:pPr>
        <w:spacing w:after="0" w:line="200" w:lineRule="exact"/>
        <w:rPr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45952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359410</wp:posOffset>
                </wp:positionV>
                <wp:extent cx="6839585" cy="7559675"/>
                <wp:effectExtent l="0" t="0" r="0" b="3175"/>
                <wp:wrapNone/>
                <wp:docPr id="5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9585" cy="7559675"/>
                          <a:chOff x="567" y="567"/>
                          <a:chExt cx="10772" cy="11905"/>
                        </a:xfrm>
                      </wpg:grpSpPr>
                      <wps:wsp>
                        <wps:cNvPr id="53" name="Freeform 43"/>
                        <wps:cNvSpPr>
                          <a:spLocks/>
                        </wps:cNvSpPr>
                        <wps:spPr bwMode="auto">
                          <a:xfrm>
                            <a:off x="567" y="567"/>
                            <a:ext cx="10772" cy="11905"/>
                          </a:xfrm>
                          <a:custGeom>
                            <a:avLst/>
                            <a:gdLst>
                              <a:gd name="T0" fmla="+- 0 807 567"/>
                              <a:gd name="T1" fmla="*/ T0 w 10772"/>
                              <a:gd name="T2" fmla="+- 0 567 567"/>
                              <a:gd name="T3" fmla="*/ 567 h 11905"/>
                              <a:gd name="T4" fmla="+- 0 732 567"/>
                              <a:gd name="T5" fmla="*/ T4 w 10772"/>
                              <a:gd name="T6" fmla="+- 0 567 567"/>
                              <a:gd name="T7" fmla="*/ 567 h 11905"/>
                              <a:gd name="T8" fmla="+- 0 651 567"/>
                              <a:gd name="T9" fmla="*/ T8 w 10772"/>
                              <a:gd name="T10" fmla="+- 0 573 567"/>
                              <a:gd name="T11" fmla="*/ 573 h 11905"/>
                              <a:gd name="T12" fmla="+- 0 592 567"/>
                              <a:gd name="T13" fmla="*/ T12 w 10772"/>
                              <a:gd name="T14" fmla="+- 0 603 567"/>
                              <a:gd name="T15" fmla="*/ 603 h 11905"/>
                              <a:gd name="T16" fmla="+- 0 570 567"/>
                              <a:gd name="T17" fmla="*/ T16 w 10772"/>
                              <a:gd name="T18" fmla="+- 0 675 567"/>
                              <a:gd name="T19" fmla="*/ 675 h 11905"/>
                              <a:gd name="T20" fmla="+- 0 567 567"/>
                              <a:gd name="T21" fmla="*/ T20 w 10772"/>
                              <a:gd name="T22" fmla="+- 0 767 567"/>
                              <a:gd name="T23" fmla="*/ 767 h 11905"/>
                              <a:gd name="T24" fmla="+- 0 567 567"/>
                              <a:gd name="T25" fmla="*/ T24 w 10772"/>
                              <a:gd name="T26" fmla="+- 0 12272 567"/>
                              <a:gd name="T27" fmla="*/ 12272 h 11905"/>
                              <a:gd name="T28" fmla="+- 0 567 567"/>
                              <a:gd name="T29" fmla="*/ T28 w 10772"/>
                              <a:gd name="T30" fmla="+- 0 12308 567"/>
                              <a:gd name="T31" fmla="*/ 12308 h 11905"/>
                              <a:gd name="T32" fmla="+- 0 573 567"/>
                              <a:gd name="T33" fmla="*/ T32 w 10772"/>
                              <a:gd name="T34" fmla="+- 0 12388 567"/>
                              <a:gd name="T35" fmla="*/ 12388 h 11905"/>
                              <a:gd name="T36" fmla="+- 0 603 567"/>
                              <a:gd name="T37" fmla="*/ T36 w 10772"/>
                              <a:gd name="T38" fmla="+- 0 12448 567"/>
                              <a:gd name="T39" fmla="*/ 12448 h 11905"/>
                              <a:gd name="T40" fmla="+- 0 675 567"/>
                              <a:gd name="T41" fmla="*/ T40 w 10772"/>
                              <a:gd name="T42" fmla="+- 0 12469 567"/>
                              <a:gd name="T43" fmla="*/ 12469 h 11905"/>
                              <a:gd name="T44" fmla="+- 0 768 567"/>
                              <a:gd name="T45" fmla="*/ T44 w 10772"/>
                              <a:gd name="T46" fmla="+- 0 12472 567"/>
                              <a:gd name="T47" fmla="*/ 12472 h 11905"/>
                              <a:gd name="T48" fmla="+- 0 11174 567"/>
                              <a:gd name="T49" fmla="*/ T48 w 10772"/>
                              <a:gd name="T50" fmla="+- 0 12472 567"/>
                              <a:gd name="T51" fmla="*/ 12472 h 11905"/>
                              <a:gd name="T52" fmla="+- 0 11254 567"/>
                              <a:gd name="T53" fmla="*/ T52 w 10772"/>
                              <a:gd name="T54" fmla="+- 0 12466 567"/>
                              <a:gd name="T55" fmla="*/ 12466 h 11905"/>
                              <a:gd name="T56" fmla="+- 0 11314 567"/>
                              <a:gd name="T57" fmla="*/ T56 w 10772"/>
                              <a:gd name="T58" fmla="+- 0 12437 567"/>
                              <a:gd name="T59" fmla="*/ 12437 h 11905"/>
                              <a:gd name="T60" fmla="+- 0 11336 567"/>
                              <a:gd name="T61" fmla="*/ T60 w 10772"/>
                              <a:gd name="T62" fmla="+- 0 12365 567"/>
                              <a:gd name="T63" fmla="*/ 12365 h 11905"/>
                              <a:gd name="T64" fmla="+- 0 11339 567"/>
                              <a:gd name="T65" fmla="*/ T64 w 10772"/>
                              <a:gd name="T66" fmla="+- 0 12272 567"/>
                              <a:gd name="T67" fmla="*/ 12272 h 11905"/>
                              <a:gd name="T68" fmla="+- 0 11339 567"/>
                              <a:gd name="T69" fmla="*/ T68 w 10772"/>
                              <a:gd name="T70" fmla="+- 0 767 567"/>
                              <a:gd name="T71" fmla="*/ 767 h 11905"/>
                              <a:gd name="T72" fmla="+- 0 11338 567"/>
                              <a:gd name="T73" fmla="*/ T72 w 10772"/>
                              <a:gd name="T74" fmla="+- 0 732 567"/>
                              <a:gd name="T75" fmla="*/ 732 h 11905"/>
                              <a:gd name="T76" fmla="+- 0 11332 567"/>
                              <a:gd name="T77" fmla="*/ T76 w 10772"/>
                              <a:gd name="T78" fmla="+- 0 651 567"/>
                              <a:gd name="T79" fmla="*/ 651 h 11905"/>
                              <a:gd name="T80" fmla="+- 0 11303 567"/>
                              <a:gd name="T81" fmla="*/ T80 w 10772"/>
                              <a:gd name="T82" fmla="+- 0 592 567"/>
                              <a:gd name="T83" fmla="*/ 592 h 11905"/>
                              <a:gd name="T84" fmla="+- 0 11231 567"/>
                              <a:gd name="T85" fmla="*/ T84 w 10772"/>
                              <a:gd name="T86" fmla="+- 0 570 567"/>
                              <a:gd name="T87" fmla="*/ 570 h 11905"/>
                              <a:gd name="T88" fmla="+- 0 807 567"/>
                              <a:gd name="T89" fmla="*/ T88 w 10772"/>
                              <a:gd name="T90" fmla="+- 0 567 567"/>
                              <a:gd name="T91" fmla="*/ 567 h 11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772" h="11905">
                                <a:moveTo>
                                  <a:pt x="240" y="0"/>
                                </a:moveTo>
                                <a:lnTo>
                                  <a:pt x="165" y="0"/>
                                </a:lnTo>
                                <a:lnTo>
                                  <a:pt x="84" y="6"/>
                                </a:lnTo>
                                <a:lnTo>
                                  <a:pt x="25" y="36"/>
                                </a:lnTo>
                                <a:lnTo>
                                  <a:pt x="3" y="108"/>
                                </a:lnTo>
                                <a:lnTo>
                                  <a:pt x="0" y="200"/>
                                </a:lnTo>
                                <a:lnTo>
                                  <a:pt x="0" y="11705"/>
                                </a:lnTo>
                                <a:lnTo>
                                  <a:pt x="0" y="11741"/>
                                </a:lnTo>
                                <a:lnTo>
                                  <a:pt x="6" y="11821"/>
                                </a:lnTo>
                                <a:lnTo>
                                  <a:pt x="36" y="11881"/>
                                </a:lnTo>
                                <a:lnTo>
                                  <a:pt x="108" y="11902"/>
                                </a:lnTo>
                                <a:lnTo>
                                  <a:pt x="201" y="11905"/>
                                </a:lnTo>
                                <a:lnTo>
                                  <a:pt x="10607" y="11905"/>
                                </a:lnTo>
                                <a:lnTo>
                                  <a:pt x="10687" y="11899"/>
                                </a:lnTo>
                                <a:lnTo>
                                  <a:pt x="10747" y="11870"/>
                                </a:lnTo>
                                <a:lnTo>
                                  <a:pt x="10769" y="11798"/>
                                </a:lnTo>
                                <a:lnTo>
                                  <a:pt x="10772" y="11705"/>
                                </a:lnTo>
                                <a:lnTo>
                                  <a:pt x="10772" y="200"/>
                                </a:lnTo>
                                <a:lnTo>
                                  <a:pt x="10771" y="165"/>
                                </a:lnTo>
                                <a:lnTo>
                                  <a:pt x="10765" y="84"/>
                                </a:lnTo>
                                <a:lnTo>
                                  <a:pt x="10736" y="25"/>
                                </a:lnTo>
                                <a:lnTo>
                                  <a:pt x="10664" y="3"/>
                                </a:ln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" o:spid="_x0000_s1026" style="position:absolute;margin-left:28.3pt;margin-top:28.3pt;width:538.55pt;height:595.25pt;z-index:-251670528;mso-position-horizontal-relative:page;mso-position-vertical-relative:page" coordorigin="567,567" coordsize="10772,1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">
                <v:shape id="Freeform 43" o:spid="_x0000_s1027" style="position:absolute;left:567;top:567;width:10772;height:11905;visibility:visible;mso-wrap-style:square;v-text-anchor:top" coordsize="10772,1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qzYMIA&#10;AADbAAAADwAAAGRycy9kb3ducmV2LnhtbESPQWvCQBSE74X+h+UJvdWNlbQSXcVWCt5ErfdH9pkE&#10;s29D9iUm/94tFHocZuYbZrUZXK16akPl2cBsmoAizr2tuDDwc/5+XYAKgmyx9kwGRgqwWT8/rTCz&#10;/s5H6k9SqAjhkKGBUqTJtA55SQ7D1DfE0bv61qFE2RbatniPcFfrtyR51w4rjgslNvRVUn47dc5A&#10;d9h9kPTHQ9ql25kUzfh5SUdjXibDdglKaJD/8F97bw2kc/j9En+AX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erNgwgAAANsAAAAPAAAAAAAAAAAAAAAAAJgCAABkcnMvZG93&#10;bnJldi54bWxQSwUGAAAAAAQABAD1AAAAhwMAAAAA&#10;" path="m240,l165,,84,6,25,36,3,108,,200,,11705r,36l6,11821r30,60l108,11902r93,3l10607,11905r80,-6l10747,11870r22,-72l10772,11705r,-11505l10771,165r-6,-81l10736,25,10664,3,240,e" fillcolor="#40ad49" stroked="f">
                  <v:path arrowok="t" o:connecttype="custom" o:connectlocs="240,567;165,567;84,573;25,603;3,675;0,767;0,12272;0,12308;6,12388;36,12448;108,12469;201,12472;10607,12472;10687,12466;10747,12437;10769,12365;10772,12272;10772,767;10771,732;10765,651;10736,592;10664,570;240,567" o:connectangles="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before="12" w:after="0" w:line="240" w:lineRule="exact"/>
        <w:rPr>
          <w:sz w:val="24"/>
          <w:szCs w:val="24"/>
        </w:rPr>
      </w:pPr>
    </w:p>
    <w:p w:rsidR="00BB3D25" w:rsidRDefault="00C720D6">
      <w:pPr>
        <w:spacing w:before="24" w:after="0" w:line="240" w:lineRule="auto"/>
        <w:ind w:left="111" w:right="-20"/>
        <w:rPr>
          <w:rFonts w:ascii="Gill Sans MT" w:eastAsia="Gill Sans MT" w:hAnsi="Gill Sans MT" w:cs="Gill Sans MT"/>
          <w:sz w:val="28"/>
          <w:szCs w:val="28"/>
        </w:rPr>
      </w:pPr>
      <w:r>
        <w:rPr>
          <w:rFonts w:ascii="Gill Sans MT" w:eastAsia="Gill Sans MT" w:hAnsi="Gill Sans MT" w:cs="Gill Sans MT"/>
          <w:color w:val="FFFFFF"/>
          <w:sz w:val="28"/>
          <w:szCs w:val="28"/>
        </w:rPr>
        <w:t>As ear</w:t>
      </w:r>
      <w:r>
        <w:rPr>
          <w:rFonts w:ascii="Gill Sans MT" w:eastAsia="Gill Sans MT" w:hAnsi="Gill Sans MT" w:cs="Gill Sans MT"/>
          <w:color w:val="FFFFFF"/>
          <w:spacing w:val="-3"/>
          <w:sz w:val="28"/>
          <w:szCs w:val="28"/>
        </w:rPr>
        <w:t>l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 xml:space="preserve">y childhood educators 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elationships a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e at the hea</w:t>
      </w:r>
      <w:r>
        <w:rPr>
          <w:rFonts w:ascii="Gill Sans MT" w:eastAsia="Gill Sans MT" w:hAnsi="Gill Sans MT" w:cs="Gill Sans MT"/>
          <w:color w:val="FFFFFF"/>
          <w:spacing w:val="5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 xml:space="preserve">t of </w:t>
      </w:r>
      <w:r>
        <w:rPr>
          <w:rFonts w:ascii="Gill Sans MT" w:eastAsia="Gill Sans MT" w:hAnsi="Gill Sans MT" w:cs="Gill Sans MT"/>
          <w:color w:val="FFFFFF"/>
          <w:spacing w:val="-4"/>
          <w:sz w:val="28"/>
          <w:szCs w:val="28"/>
        </w:rPr>
        <w:t>e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v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e</w:t>
      </w:r>
      <w:r>
        <w:rPr>
          <w:rFonts w:ascii="Gill Sans MT" w:eastAsia="Gill Sans MT" w:hAnsi="Gill Sans MT" w:cs="Gill Sans MT"/>
          <w:color w:val="FFFFFF"/>
          <w:spacing w:val="8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 xml:space="preserve">ything 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w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e d</w:t>
      </w:r>
      <w:r>
        <w:rPr>
          <w:rFonts w:ascii="Gill Sans MT" w:eastAsia="Gill Sans MT" w:hAnsi="Gill Sans MT" w:cs="Gill Sans MT"/>
          <w:color w:val="FFFFFF"/>
          <w:spacing w:val="-8"/>
          <w:sz w:val="28"/>
          <w:szCs w:val="28"/>
        </w:rPr>
        <w:t>o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.</w:t>
      </w:r>
    </w:p>
    <w:p w:rsidR="00BB3D25" w:rsidRDefault="00BB3D25">
      <w:pPr>
        <w:spacing w:before="15" w:after="0" w:line="280" w:lineRule="exact"/>
        <w:rPr>
          <w:sz w:val="28"/>
          <w:szCs w:val="28"/>
        </w:rPr>
      </w:pPr>
    </w:p>
    <w:p w:rsidR="00BB3D25" w:rsidRDefault="00C720D6">
      <w:pPr>
        <w:spacing w:after="0" w:line="248" w:lineRule="auto"/>
        <w:ind w:left="111" w:right="773"/>
        <w:rPr>
          <w:rFonts w:ascii="Gill Sans MT" w:eastAsia="Gill Sans MT" w:hAnsi="Gill Sans MT" w:cs="Gill Sans MT"/>
          <w:sz w:val="28"/>
          <w:szCs w:val="28"/>
        </w:rPr>
      </w:pPr>
      <w:r>
        <w:rPr>
          <w:rFonts w:ascii="Gill Sans MT" w:eastAsia="Gill Sans MT" w:hAnsi="Gill Sans MT" w:cs="Gill Sans MT"/>
          <w:color w:val="FFFFFF"/>
          <w:sz w:val="28"/>
          <w:szCs w:val="28"/>
        </w:rPr>
        <w:t>Ge</w:t>
      </w:r>
      <w:r>
        <w:rPr>
          <w:rFonts w:ascii="Gill Sans MT" w:eastAsia="Gill Sans MT" w:hAnsi="Gill Sans MT" w:cs="Gill Sans MT"/>
          <w:color w:val="FFFFFF"/>
          <w:spacing w:val="-3"/>
          <w:sz w:val="28"/>
          <w:szCs w:val="28"/>
        </w:rPr>
        <w:t>n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uin</w:t>
      </w:r>
      <w:r>
        <w:rPr>
          <w:rFonts w:ascii="Gill Sans MT" w:eastAsia="Gill Sans MT" w:hAnsi="Gill Sans MT" w:cs="Gill Sans MT"/>
          <w:color w:val="FFFFFF"/>
          <w:spacing w:val="6"/>
          <w:sz w:val="28"/>
          <w:szCs w:val="28"/>
        </w:rPr>
        <w:t>e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,</w:t>
      </w:r>
      <w:r>
        <w:rPr>
          <w:rFonts w:ascii="Gill Sans MT" w:eastAsia="Gill Sans MT" w:hAnsi="Gill Sans MT" w:cs="Gill Sans MT"/>
          <w:color w:val="FFFFFF"/>
          <w:spacing w:val="-28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positi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v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 xml:space="preserve">e 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elationships with child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en,</w:t>
      </w:r>
      <w:r>
        <w:rPr>
          <w:rFonts w:ascii="Gill Sans MT" w:eastAsia="Gill Sans MT" w:hAnsi="Gill Sans MT" w:cs="Gill Sans MT"/>
          <w:color w:val="FFFFFF"/>
          <w:spacing w:val="-28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families and each other a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 xml:space="preserve">e essential if 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w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e want to achi</w:t>
      </w:r>
      <w:r>
        <w:rPr>
          <w:rFonts w:ascii="Gill Sans MT" w:eastAsia="Gill Sans MT" w:hAnsi="Gill Sans MT" w:cs="Gill Sans MT"/>
          <w:color w:val="FFFFFF"/>
          <w:spacing w:val="-4"/>
          <w:sz w:val="28"/>
          <w:szCs w:val="28"/>
        </w:rPr>
        <w:t>e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v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e positi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v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e outcomes.</w:t>
      </w:r>
    </w:p>
    <w:p w:rsidR="00BB3D25" w:rsidRDefault="00BB3D25">
      <w:pPr>
        <w:spacing w:before="3" w:after="0" w:line="280" w:lineRule="exact"/>
        <w:rPr>
          <w:sz w:val="28"/>
          <w:szCs w:val="28"/>
        </w:rPr>
      </w:pPr>
    </w:p>
    <w:p w:rsidR="00BB3D25" w:rsidRDefault="00C720D6">
      <w:pPr>
        <w:spacing w:after="0" w:line="240" w:lineRule="auto"/>
        <w:ind w:left="111" w:right="-20"/>
        <w:rPr>
          <w:rFonts w:ascii="Gill Sans MT" w:eastAsia="Gill Sans MT" w:hAnsi="Gill Sans MT" w:cs="Gill Sans MT"/>
          <w:sz w:val="28"/>
          <w:szCs w:val="28"/>
        </w:rPr>
      </w:pPr>
      <w:r>
        <w:rPr>
          <w:rFonts w:ascii="Gill Sans MT" w:eastAsia="Gill Sans MT" w:hAnsi="Gill Sans MT" w:cs="Gill Sans MT"/>
          <w:color w:val="FFFFFF"/>
          <w:sz w:val="28"/>
          <w:szCs w:val="28"/>
        </w:rPr>
        <w:t xml:space="preserve">When 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w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 xml:space="preserve">e think about 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elationships it is usual</w:t>
      </w:r>
      <w:r>
        <w:rPr>
          <w:rFonts w:ascii="Gill Sans MT" w:eastAsia="Gill Sans MT" w:hAnsi="Gill Sans MT" w:cs="Gill Sans MT"/>
          <w:color w:val="FFFFFF"/>
          <w:spacing w:val="-3"/>
          <w:sz w:val="28"/>
          <w:szCs w:val="28"/>
        </w:rPr>
        <w:t>l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 xml:space="preserve">y 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elationships with child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en that</w:t>
      </w:r>
    </w:p>
    <w:p w:rsidR="00BB3D25" w:rsidRDefault="00C720D6">
      <w:pPr>
        <w:spacing w:before="11" w:after="0" w:line="248" w:lineRule="auto"/>
        <w:ind w:left="111" w:right="571"/>
        <w:rPr>
          <w:rFonts w:ascii="Gill Sans MT" w:eastAsia="Gill Sans MT" w:hAnsi="Gill Sans MT" w:cs="Gill Sans MT"/>
          <w:sz w:val="28"/>
          <w:szCs w:val="28"/>
        </w:rPr>
      </w:pPr>
      <w:proofErr w:type="gramStart"/>
      <w:r>
        <w:rPr>
          <w:rFonts w:ascii="Gill Sans MT" w:eastAsia="Gill Sans MT" w:hAnsi="Gill Sans MT" w:cs="Gill Sans MT"/>
          <w:color w:val="FFFFFF"/>
          <w:sz w:val="28"/>
          <w:szCs w:val="28"/>
        </w:rPr>
        <w:t>spring</w:t>
      </w:r>
      <w:proofErr w:type="gramEnd"/>
      <w:r>
        <w:rPr>
          <w:rFonts w:ascii="Gill Sans MT" w:eastAsia="Gill Sans MT" w:hAnsi="Gill Sans MT" w:cs="Gill Sans MT"/>
          <w:color w:val="FFFFFF"/>
          <w:sz w:val="28"/>
          <w:szCs w:val="28"/>
        </w:rPr>
        <w:t xml:space="preserve"> to mind.</w:t>
      </w:r>
      <w:r>
        <w:rPr>
          <w:rFonts w:ascii="Gill Sans MT" w:eastAsia="Gill Sans MT" w:hAnsi="Gill Sans MT" w:cs="Gill Sans MT"/>
          <w:color w:val="FFFFFF"/>
          <w:spacing w:val="50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 xml:space="preserve">But the 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elationships and pa</w:t>
      </w:r>
      <w:r>
        <w:rPr>
          <w:rFonts w:ascii="Gill Sans MT" w:eastAsia="Gill Sans MT" w:hAnsi="Gill Sans MT" w:cs="Gill Sans MT"/>
          <w:color w:val="FFFFFF"/>
          <w:spacing w:val="5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 xml:space="preserve">tnerships that 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w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e build with families a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e just as impo</w:t>
      </w:r>
      <w:r>
        <w:rPr>
          <w:rFonts w:ascii="Gill Sans MT" w:eastAsia="Gill Sans MT" w:hAnsi="Gill Sans MT" w:cs="Gill Sans MT"/>
          <w:color w:val="FFFFFF"/>
          <w:spacing w:val="5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tant.</w:t>
      </w:r>
    </w:p>
    <w:p w:rsidR="00BB3D25" w:rsidRDefault="00BB3D25">
      <w:pPr>
        <w:spacing w:before="3" w:after="0" w:line="280" w:lineRule="exact"/>
        <w:rPr>
          <w:sz w:val="28"/>
          <w:szCs w:val="28"/>
        </w:rPr>
      </w:pPr>
    </w:p>
    <w:p w:rsidR="00BB3D25" w:rsidRDefault="00C720D6">
      <w:pPr>
        <w:spacing w:after="0" w:line="240" w:lineRule="auto"/>
        <w:ind w:left="111" w:right="-20"/>
        <w:rPr>
          <w:rFonts w:ascii="Gill Sans MT" w:eastAsia="Gill Sans MT" w:hAnsi="Gill Sans MT" w:cs="Gill Sans MT"/>
          <w:sz w:val="28"/>
          <w:szCs w:val="28"/>
        </w:rPr>
      </w:pPr>
      <w:r>
        <w:rPr>
          <w:rFonts w:ascii="Gill Sans MT" w:eastAsia="Gill Sans MT" w:hAnsi="Gill Sans MT" w:cs="Gill Sans MT"/>
          <w:color w:val="FFFFFF"/>
          <w:spacing w:val="-25"/>
          <w:sz w:val="28"/>
          <w:szCs w:val="28"/>
        </w:rPr>
        <w:t>W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orking with pa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 xml:space="preserve">ents is 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FFFFFF"/>
          <w:spacing w:val="-4"/>
          <w:sz w:val="28"/>
          <w:szCs w:val="28"/>
        </w:rPr>
        <w:t>e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wa</w:t>
      </w:r>
      <w:r>
        <w:rPr>
          <w:rFonts w:ascii="Gill Sans MT" w:eastAsia="Gill Sans MT" w:hAnsi="Gill Sans MT" w:cs="Gill Sans MT"/>
          <w:color w:val="FFFFFF"/>
          <w:spacing w:val="-4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ding,</w:t>
      </w:r>
      <w:r>
        <w:rPr>
          <w:rFonts w:ascii="Gill Sans MT" w:eastAsia="Gill Sans MT" w:hAnsi="Gill Sans MT" w:cs="Gill Sans MT"/>
          <w:color w:val="FFFFFF"/>
          <w:spacing w:val="-28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challenging and a</w:t>
      </w:r>
      <w:r>
        <w:rPr>
          <w:rFonts w:ascii="Gill Sans MT" w:eastAsia="Gill Sans MT" w:hAnsi="Gill Sans MT" w:cs="Gill Sans MT"/>
          <w:color w:val="FFFFFF"/>
          <w:spacing w:val="-3"/>
          <w:sz w:val="28"/>
          <w:szCs w:val="28"/>
        </w:rPr>
        <w:t>l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w</w:t>
      </w:r>
      <w:r>
        <w:rPr>
          <w:rFonts w:ascii="Gill Sans MT" w:eastAsia="Gill Sans MT" w:hAnsi="Gill Sans MT" w:cs="Gill Sans MT"/>
          <w:color w:val="FFFFFF"/>
          <w:spacing w:val="-11"/>
          <w:sz w:val="28"/>
          <w:szCs w:val="28"/>
        </w:rPr>
        <w:t>a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ys full of possibilities.</w:t>
      </w:r>
    </w:p>
    <w:p w:rsidR="00BB3D25" w:rsidRDefault="00BB3D25">
      <w:pPr>
        <w:spacing w:before="1" w:after="0" w:line="150" w:lineRule="exact"/>
        <w:rPr>
          <w:sz w:val="15"/>
          <w:szCs w:val="15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C720D6">
      <w:pPr>
        <w:spacing w:after="0" w:line="248" w:lineRule="auto"/>
        <w:ind w:left="111" w:right="954"/>
        <w:rPr>
          <w:rFonts w:ascii="Gill Sans MT" w:eastAsia="Gill Sans MT" w:hAnsi="Gill Sans MT" w:cs="Gill Sans MT"/>
          <w:sz w:val="28"/>
          <w:szCs w:val="28"/>
        </w:rPr>
      </w:pPr>
      <w:r>
        <w:rPr>
          <w:rFonts w:ascii="Gill Sans MT" w:eastAsia="Gill Sans MT" w:hAnsi="Gill Sans MT" w:cs="Gill Sans MT"/>
          <w:color w:val="FFFFFF"/>
          <w:sz w:val="28"/>
          <w:szCs w:val="28"/>
        </w:rPr>
        <w:t xml:space="preserve">The best outcomes </w:t>
      </w:r>
      <w:r>
        <w:rPr>
          <w:rFonts w:ascii="Gill Sans MT" w:eastAsia="Gill Sans MT" w:hAnsi="Gill Sans MT" w:cs="Gill Sans MT"/>
          <w:color w:val="FFFFFF"/>
          <w:spacing w:val="-3"/>
          <w:sz w:val="28"/>
          <w:szCs w:val="28"/>
        </w:rPr>
        <w:t>f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or child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en occur when educators and fami</w:t>
      </w:r>
      <w:r>
        <w:rPr>
          <w:rFonts w:ascii="Gill Sans MT" w:eastAsia="Gill Sans MT" w:hAnsi="Gill Sans MT" w:cs="Gill Sans MT"/>
          <w:color w:val="FFFFFF"/>
          <w:spacing w:val="-3"/>
          <w:sz w:val="28"/>
          <w:szCs w:val="28"/>
        </w:rPr>
        <w:t>l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 xml:space="preserve">y members 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w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ork togethe</w:t>
      </w:r>
      <w:r>
        <w:rPr>
          <w:rFonts w:ascii="Gill Sans MT" w:eastAsia="Gill Sans MT" w:hAnsi="Gill Sans MT" w:cs="Gill Sans MT"/>
          <w:color w:val="FFFFFF"/>
          <w:spacing w:val="11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:</w:t>
      </w:r>
    </w:p>
    <w:p w:rsidR="00BB3D25" w:rsidRDefault="00BB3D25">
      <w:pPr>
        <w:spacing w:before="1" w:after="0" w:line="140" w:lineRule="exact"/>
        <w:rPr>
          <w:sz w:val="14"/>
          <w:szCs w:val="14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Pr="004277EF" w:rsidRDefault="00C720D6" w:rsidP="004277EF">
      <w:pPr>
        <w:pStyle w:val="Quote"/>
      </w:pPr>
      <w:r w:rsidRPr="004277EF">
        <w:t>“Children thrive when families and educators work together in partnership to support young children’s learning.”</w:t>
      </w:r>
    </w:p>
    <w:p w:rsidR="00BB3D25" w:rsidRDefault="00BB3D25">
      <w:pPr>
        <w:spacing w:before="5" w:after="0" w:line="150" w:lineRule="exact"/>
        <w:rPr>
          <w:sz w:val="15"/>
          <w:szCs w:val="15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Pr="008F1144" w:rsidRDefault="00C720D6" w:rsidP="004277EF">
      <w:pPr>
        <w:pStyle w:val="Source"/>
      </w:pPr>
      <w:r w:rsidRPr="008F1144">
        <w:t>(Ea</w:t>
      </w:r>
      <w:r w:rsidRPr="008F1144">
        <w:rPr>
          <w:spacing w:val="8"/>
        </w:rPr>
        <w:t>r</w:t>
      </w:r>
      <w:r w:rsidRPr="008F1144">
        <w:rPr>
          <w:w w:val="76"/>
        </w:rPr>
        <w:t>ly</w:t>
      </w:r>
      <w:r w:rsidRPr="008F1144">
        <w:rPr>
          <w:spacing w:val="-37"/>
        </w:rPr>
        <w:t xml:space="preserve"> </w:t>
      </w:r>
      <w:r w:rsidRPr="008F1144">
        <w:rPr>
          <w:spacing w:val="-18"/>
        </w:rPr>
        <w:t>Y</w:t>
      </w:r>
      <w:r w:rsidRPr="008F1144">
        <w:t>ea</w:t>
      </w:r>
      <w:r w:rsidRPr="008F1144">
        <w:rPr>
          <w:spacing w:val="6"/>
        </w:rPr>
        <w:t>r</w:t>
      </w:r>
      <w:r w:rsidRPr="008F1144">
        <w:t>s</w:t>
      </w:r>
      <w:r w:rsidRPr="008F1144">
        <w:rPr>
          <w:spacing w:val="32"/>
        </w:rPr>
        <w:t xml:space="preserve"> </w:t>
      </w:r>
      <w:r w:rsidRPr="008F1144">
        <w:t>Lea</w:t>
      </w:r>
      <w:r w:rsidRPr="008F1144">
        <w:rPr>
          <w:spacing w:val="7"/>
        </w:rPr>
        <w:t>r</w:t>
      </w:r>
      <w:r w:rsidRPr="008F1144">
        <w:t>ning</w:t>
      </w:r>
      <w:r w:rsidRPr="008F1144">
        <w:rPr>
          <w:spacing w:val="9"/>
        </w:rPr>
        <w:t xml:space="preserve"> </w:t>
      </w:r>
      <w:r w:rsidRPr="008F1144">
        <w:rPr>
          <w:w w:val="68"/>
        </w:rPr>
        <w:t>F</w:t>
      </w:r>
      <w:r w:rsidRPr="008F1144">
        <w:rPr>
          <w:spacing w:val="-6"/>
          <w:w w:val="68"/>
        </w:rPr>
        <w:t>r</w:t>
      </w:r>
      <w:r w:rsidRPr="008F1144">
        <w:t>am</w:t>
      </w:r>
      <w:r w:rsidRPr="008F1144">
        <w:rPr>
          <w:spacing w:val="-4"/>
        </w:rPr>
        <w:t>e</w:t>
      </w:r>
      <w:r w:rsidRPr="008F1144">
        <w:rPr>
          <w:w w:val="85"/>
        </w:rPr>
        <w:t>wo</w:t>
      </w:r>
      <w:r w:rsidRPr="008F1144">
        <w:rPr>
          <w:spacing w:val="8"/>
          <w:w w:val="85"/>
        </w:rPr>
        <w:t>r</w:t>
      </w:r>
      <w:r w:rsidRPr="008F1144">
        <w:rPr>
          <w:w w:val="85"/>
        </w:rPr>
        <w:t>k,</w:t>
      </w:r>
      <w:r w:rsidRPr="008F1144">
        <w:rPr>
          <w:spacing w:val="-15"/>
        </w:rPr>
        <w:t xml:space="preserve"> </w:t>
      </w:r>
      <w:proofErr w:type="spellStart"/>
      <w:r w:rsidRPr="008F1144">
        <w:rPr>
          <w:spacing w:val="-4"/>
        </w:rPr>
        <w:t>p</w:t>
      </w:r>
      <w:r w:rsidRPr="008F1144">
        <w:t>.9</w:t>
      </w:r>
      <w:proofErr w:type="spellEnd"/>
      <w:r w:rsidRPr="008F1144">
        <w:t>)</w:t>
      </w:r>
    </w:p>
    <w:p w:rsidR="00BB3D25" w:rsidRDefault="00BB3D25">
      <w:pPr>
        <w:spacing w:after="0"/>
        <w:sectPr w:rsidR="00BB3D25">
          <w:footerReference w:type="default" r:id="rId13"/>
          <w:pgSz w:w="11920" w:h="13340"/>
          <w:pgMar w:top="1220" w:right="460" w:bottom="640" w:left="1080" w:header="0" w:footer="440" w:gutter="0"/>
          <w:cols w:space="720"/>
        </w:sectPr>
      </w:pPr>
    </w:p>
    <w:p w:rsidR="00BB3D25" w:rsidRPr="009B4E0F" w:rsidRDefault="00201FB6">
      <w:pPr>
        <w:spacing w:before="94" w:after="0" w:line="240" w:lineRule="auto"/>
        <w:ind w:left="118" w:right="-20"/>
        <w:rPr>
          <w:rFonts w:ascii="Times New Roman" w:eastAsia="Times New Roman" w:hAnsi="Times New Roman"/>
          <w:sz w:val="4"/>
          <w:szCs w:val="20"/>
        </w:rPr>
      </w:pPr>
      <w:r>
        <w:rPr>
          <w:rFonts w:ascii="Times New Roman" w:eastAsia="Times New Roman" w:hAnsi="Times New Roman"/>
          <w:noProof/>
          <w:sz w:val="4"/>
          <w:szCs w:val="20"/>
          <w:lang w:val="en-AU" w:eastAsia="en-AU"/>
        </w:rPr>
        <w:lastRenderedPageBreak/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-101600</wp:posOffset>
            </wp:positionH>
            <wp:positionV relativeFrom="paragraph">
              <wp:posOffset>-114300</wp:posOffset>
            </wp:positionV>
            <wp:extent cx="7226300" cy="7590790"/>
            <wp:effectExtent l="19050" t="0" r="0" b="0"/>
            <wp:wrapThrough wrapText="bothSides">
              <wp:wrapPolygon edited="0">
                <wp:start x="-57" y="0"/>
                <wp:lineTo x="-57" y="21520"/>
                <wp:lineTo x="21581" y="21520"/>
                <wp:lineTo x="21581" y="0"/>
                <wp:lineTo x="-57" y="0"/>
              </wp:wrapPolygon>
            </wp:wrapThrough>
            <wp:docPr id="59" name="Picture 59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necting-arrival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6300" cy="7590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D25" w:rsidRDefault="00BB3D25">
      <w:pPr>
        <w:spacing w:before="2" w:after="0" w:line="100" w:lineRule="exact"/>
        <w:rPr>
          <w:sz w:val="10"/>
          <w:szCs w:val="10"/>
        </w:rPr>
      </w:pPr>
    </w:p>
    <w:p w:rsidR="00BB3D25" w:rsidRDefault="00C720D6">
      <w:pPr>
        <w:tabs>
          <w:tab w:val="left" w:pos="480"/>
        </w:tabs>
        <w:spacing w:before="41" w:after="0" w:line="240" w:lineRule="auto"/>
        <w:ind w:left="166" w:right="-20"/>
        <w:rPr>
          <w:rFonts w:ascii="Arial" w:eastAsia="Arial" w:hAnsi="Arial" w:cs="Arial"/>
          <w:sz w:val="15"/>
          <w:szCs w:val="15"/>
        </w:rPr>
      </w:pPr>
      <w:r>
        <w:rPr>
          <w:rFonts w:ascii="Arial" w:eastAsia="Arial" w:hAnsi="Arial" w:cs="Arial"/>
          <w:color w:val="991A82"/>
          <w:sz w:val="15"/>
          <w:szCs w:val="15"/>
        </w:rPr>
        <w:t>4</w:t>
      </w:r>
      <w:r>
        <w:rPr>
          <w:rFonts w:ascii="Arial" w:eastAsia="Arial" w:hAnsi="Arial" w:cs="Arial"/>
          <w:color w:val="991A82"/>
          <w:spacing w:val="-39"/>
          <w:sz w:val="15"/>
          <w:szCs w:val="15"/>
        </w:rPr>
        <w:t xml:space="preserve"> </w:t>
      </w:r>
      <w:r>
        <w:rPr>
          <w:rFonts w:ascii="Arial" w:eastAsia="Arial" w:hAnsi="Arial" w:cs="Arial"/>
          <w:color w:val="991A82"/>
          <w:sz w:val="15"/>
          <w:szCs w:val="15"/>
        </w:rPr>
        <w:tab/>
      </w:r>
      <w:r>
        <w:rPr>
          <w:rFonts w:ascii="Arial" w:eastAsia="Arial" w:hAnsi="Arial" w:cs="Arial"/>
          <w:color w:val="991A82"/>
          <w:w w:val="97"/>
          <w:sz w:val="15"/>
          <w:szCs w:val="15"/>
        </w:rPr>
        <w:t>Connecting</w:t>
      </w:r>
      <w:r>
        <w:rPr>
          <w:rFonts w:ascii="Arial" w:eastAsia="Arial" w:hAnsi="Arial" w:cs="Arial"/>
          <w:color w:val="991A82"/>
          <w:spacing w:val="-25"/>
          <w:sz w:val="15"/>
          <w:szCs w:val="15"/>
        </w:rPr>
        <w:t xml:space="preserve"> </w:t>
      </w:r>
      <w:r>
        <w:rPr>
          <w:rFonts w:ascii="Arial" w:eastAsia="Arial" w:hAnsi="Arial" w:cs="Arial"/>
          <w:color w:val="991A82"/>
          <w:sz w:val="15"/>
          <w:szCs w:val="15"/>
        </w:rPr>
        <w:t>with</w:t>
      </w:r>
      <w:r>
        <w:rPr>
          <w:rFonts w:ascii="Arial" w:eastAsia="Arial" w:hAnsi="Arial" w:cs="Arial"/>
          <w:color w:val="991A82"/>
          <w:spacing w:val="7"/>
          <w:sz w:val="15"/>
          <w:szCs w:val="15"/>
        </w:rPr>
        <w:t xml:space="preserve"> </w:t>
      </w:r>
      <w:r>
        <w:rPr>
          <w:rFonts w:ascii="Arial" w:eastAsia="Arial" w:hAnsi="Arial" w:cs="Arial"/>
          <w:color w:val="991A82"/>
          <w:sz w:val="15"/>
          <w:szCs w:val="15"/>
        </w:rPr>
        <w:t>families</w:t>
      </w:r>
    </w:p>
    <w:p w:rsidR="00BB3D25" w:rsidRDefault="00BB3D25">
      <w:pPr>
        <w:spacing w:after="0"/>
        <w:sectPr w:rsidR="00BB3D25">
          <w:footerReference w:type="even" r:id="rId15"/>
          <w:pgSz w:w="11920" w:h="13340"/>
          <w:pgMar w:top="460" w:right="400" w:bottom="280" w:left="400" w:header="4" w:footer="0" w:gutter="0"/>
          <w:cols w:space="720"/>
        </w:sectPr>
      </w:pPr>
    </w:p>
    <w:p w:rsidR="00BB3D25" w:rsidRDefault="00174756">
      <w:pPr>
        <w:spacing w:after="0" w:line="200" w:lineRule="exact"/>
        <w:rPr>
          <w:sz w:val="20"/>
          <w:szCs w:val="20"/>
        </w:rPr>
      </w:pPr>
      <w:r>
        <w:rPr>
          <w:noProof/>
          <w:lang w:val="en-AU" w:eastAsia="en-A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-290830</wp:posOffset>
            </wp:positionH>
            <wp:positionV relativeFrom="paragraph">
              <wp:posOffset>-290830</wp:posOffset>
            </wp:positionV>
            <wp:extent cx="4458335" cy="7950200"/>
            <wp:effectExtent l="19050" t="0" r="0" b="0"/>
            <wp:wrapThrough wrapText="bothSides">
              <wp:wrapPolygon edited="0">
                <wp:start x="-92" y="0"/>
                <wp:lineTo x="-92" y="21531"/>
                <wp:lineTo x="21597" y="21531"/>
                <wp:lineTo x="21597" y="0"/>
                <wp:lineTo x="-92" y="0"/>
              </wp:wrapPolygon>
            </wp:wrapThrough>
            <wp:docPr id="45" name="Picture 26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8335" cy="795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before="16" w:after="0" w:line="200" w:lineRule="exact"/>
        <w:rPr>
          <w:sz w:val="20"/>
          <w:szCs w:val="20"/>
        </w:rPr>
      </w:pPr>
    </w:p>
    <w:p w:rsidR="00BB3D25" w:rsidRDefault="0094534F">
      <w:pPr>
        <w:spacing w:before="24" w:after="0" w:line="440" w:lineRule="exact"/>
        <w:ind w:left="6955" w:right="367"/>
        <w:rPr>
          <w:rFonts w:ascii="Times New Roman" w:eastAsia="Times New Roman" w:hAnsi="Times New Roman"/>
          <w:sz w:val="23"/>
          <w:szCs w:val="23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>
                <wp:simplePos x="0" y="0"/>
                <wp:positionH relativeFrom="page">
                  <wp:posOffset>4525010</wp:posOffset>
                </wp:positionH>
                <wp:positionV relativeFrom="paragraph">
                  <wp:posOffset>1311910</wp:posOffset>
                </wp:positionV>
                <wp:extent cx="2674620" cy="5921375"/>
                <wp:effectExtent l="0" t="0" r="11430" b="3175"/>
                <wp:wrapNone/>
                <wp:docPr id="50" name="Group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4620" cy="5921375"/>
                          <a:chOff x="7126" y="2067"/>
                          <a:chExt cx="4212" cy="9326"/>
                        </a:xfrm>
                      </wpg:grpSpPr>
                      <wps:wsp>
                        <wps:cNvPr id="51" name="Freeform 40"/>
                        <wps:cNvSpPr>
                          <a:spLocks/>
                        </wps:cNvSpPr>
                        <wps:spPr bwMode="auto">
                          <a:xfrm>
                            <a:off x="7126" y="2067"/>
                            <a:ext cx="4212" cy="9326"/>
                          </a:xfrm>
                          <a:custGeom>
                            <a:avLst/>
                            <a:gdLst>
                              <a:gd name="T0" fmla="+- 0 7366 7126"/>
                              <a:gd name="T1" fmla="*/ T0 w 4212"/>
                              <a:gd name="T2" fmla="+- 0 2067 2067"/>
                              <a:gd name="T3" fmla="*/ 2067 h 9326"/>
                              <a:gd name="T4" fmla="+- 0 7291 7126"/>
                              <a:gd name="T5" fmla="*/ T4 w 4212"/>
                              <a:gd name="T6" fmla="+- 0 2067 2067"/>
                              <a:gd name="T7" fmla="*/ 2067 h 9326"/>
                              <a:gd name="T8" fmla="+- 0 7210 7126"/>
                              <a:gd name="T9" fmla="*/ T8 w 4212"/>
                              <a:gd name="T10" fmla="+- 0 2073 2067"/>
                              <a:gd name="T11" fmla="*/ 2073 h 9326"/>
                              <a:gd name="T12" fmla="+- 0 7151 7126"/>
                              <a:gd name="T13" fmla="*/ T12 w 4212"/>
                              <a:gd name="T14" fmla="+- 0 2103 2067"/>
                              <a:gd name="T15" fmla="*/ 2103 h 9326"/>
                              <a:gd name="T16" fmla="+- 0 7129 7126"/>
                              <a:gd name="T17" fmla="*/ T16 w 4212"/>
                              <a:gd name="T18" fmla="+- 0 2175 2067"/>
                              <a:gd name="T19" fmla="*/ 2175 h 9326"/>
                              <a:gd name="T20" fmla="+- 0 7126 7126"/>
                              <a:gd name="T21" fmla="*/ T20 w 4212"/>
                              <a:gd name="T22" fmla="+- 0 2267 2067"/>
                              <a:gd name="T23" fmla="*/ 2267 h 9326"/>
                              <a:gd name="T24" fmla="+- 0 7126 7126"/>
                              <a:gd name="T25" fmla="*/ T24 w 4212"/>
                              <a:gd name="T26" fmla="+- 0 11193 2067"/>
                              <a:gd name="T27" fmla="*/ 11193 h 9326"/>
                              <a:gd name="T28" fmla="+- 0 7127 7126"/>
                              <a:gd name="T29" fmla="*/ T28 w 4212"/>
                              <a:gd name="T30" fmla="+- 0 11228 2067"/>
                              <a:gd name="T31" fmla="*/ 11228 h 9326"/>
                              <a:gd name="T32" fmla="+- 0 7132 7126"/>
                              <a:gd name="T33" fmla="*/ T32 w 4212"/>
                              <a:gd name="T34" fmla="+- 0 11309 2067"/>
                              <a:gd name="T35" fmla="*/ 11309 h 9326"/>
                              <a:gd name="T36" fmla="+- 0 7162 7126"/>
                              <a:gd name="T37" fmla="*/ T36 w 4212"/>
                              <a:gd name="T38" fmla="+- 0 11368 2067"/>
                              <a:gd name="T39" fmla="*/ 11368 h 9326"/>
                              <a:gd name="T40" fmla="+- 0 7234 7126"/>
                              <a:gd name="T41" fmla="*/ T40 w 4212"/>
                              <a:gd name="T42" fmla="+- 0 11390 2067"/>
                              <a:gd name="T43" fmla="*/ 11390 h 9326"/>
                              <a:gd name="T44" fmla="+- 0 7327 7126"/>
                              <a:gd name="T45" fmla="*/ T44 w 4212"/>
                              <a:gd name="T46" fmla="+- 0 11393 2067"/>
                              <a:gd name="T47" fmla="*/ 11393 h 9326"/>
                              <a:gd name="T48" fmla="+- 0 11174 7126"/>
                              <a:gd name="T49" fmla="*/ T48 w 4212"/>
                              <a:gd name="T50" fmla="+- 0 11392 2067"/>
                              <a:gd name="T51" fmla="*/ 11392 h 9326"/>
                              <a:gd name="T52" fmla="+- 0 11254 7126"/>
                              <a:gd name="T53" fmla="*/ T52 w 4212"/>
                              <a:gd name="T54" fmla="+- 0 11387 2067"/>
                              <a:gd name="T55" fmla="*/ 11387 h 9326"/>
                              <a:gd name="T56" fmla="+- 0 11314 7126"/>
                              <a:gd name="T57" fmla="*/ T56 w 4212"/>
                              <a:gd name="T58" fmla="+- 0 11357 2067"/>
                              <a:gd name="T59" fmla="*/ 11357 h 9326"/>
                              <a:gd name="T60" fmla="+- 0 11336 7126"/>
                              <a:gd name="T61" fmla="*/ T60 w 4212"/>
                              <a:gd name="T62" fmla="+- 0 11285 2067"/>
                              <a:gd name="T63" fmla="*/ 11285 h 9326"/>
                              <a:gd name="T64" fmla="+- 0 11339 7126"/>
                              <a:gd name="T65" fmla="*/ T64 w 4212"/>
                              <a:gd name="T66" fmla="+- 0 11193 2067"/>
                              <a:gd name="T67" fmla="*/ 11193 h 9326"/>
                              <a:gd name="T68" fmla="+- 0 11339 7126"/>
                              <a:gd name="T69" fmla="*/ T68 w 4212"/>
                              <a:gd name="T70" fmla="+- 0 2267 2067"/>
                              <a:gd name="T71" fmla="*/ 2267 h 9326"/>
                              <a:gd name="T72" fmla="+- 0 11338 7126"/>
                              <a:gd name="T73" fmla="*/ T72 w 4212"/>
                              <a:gd name="T74" fmla="+- 0 2232 2067"/>
                              <a:gd name="T75" fmla="*/ 2232 h 9326"/>
                              <a:gd name="T76" fmla="+- 0 11332 7126"/>
                              <a:gd name="T77" fmla="*/ T76 w 4212"/>
                              <a:gd name="T78" fmla="+- 0 2151 2067"/>
                              <a:gd name="T79" fmla="*/ 2151 h 9326"/>
                              <a:gd name="T80" fmla="+- 0 11303 7126"/>
                              <a:gd name="T81" fmla="*/ T80 w 4212"/>
                              <a:gd name="T82" fmla="+- 0 2092 2067"/>
                              <a:gd name="T83" fmla="*/ 2092 h 9326"/>
                              <a:gd name="T84" fmla="+- 0 11231 7126"/>
                              <a:gd name="T85" fmla="*/ T84 w 4212"/>
                              <a:gd name="T86" fmla="+- 0 2070 2067"/>
                              <a:gd name="T87" fmla="*/ 2070 h 9326"/>
                              <a:gd name="T88" fmla="+- 0 7366 7126"/>
                              <a:gd name="T89" fmla="*/ T88 w 4212"/>
                              <a:gd name="T90" fmla="+- 0 2067 2067"/>
                              <a:gd name="T91" fmla="*/ 2067 h 932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212" h="9326">
                                <a:moveTo>
                                  <a:pt x="240" y="0"/>
                                </a:moveTo>
                                <a:lnTo>
                                  <a:pt x="165" y="0"/>
                                </a:lnTo>
                                <a:lnTo>
                                  <a:pt x="84" y="6"/>
                                </a:lnTo>
                                <a:lnTo>
                                  <a:pt x="25" y="36"/>
                                </a:lnTo>
                                <a:lnTo>
                                  <a:pt x="3" y="108"/>
                                </a:lnTo>
                                <a:lnTo>
                                  <a:pt x="0" y="200"/>
                                </a:lnTo>
                                <a:lnTo>
                                  <a:pt x="0" y="9126"/>
                                </a:lnTo>
                                <a:lnTo>
                                  <a:pt x="1" y="9161"/>
                                </a:lnTo>
                                <a:lnTo>
                                  <a:pt x="6" y="9242"/>
                                </a:lnTo>
                                <a:lnTo>
                                  <a:pt x="36" y="9301"/>
                                </a:lnTo>
                                <a:lnTo>
                                  <a:pt x="108" y="9323"/>
                                </a:lnTo>
                                <a:lnTo>
                                  <a:pt x="201" y="9326"/>
                                </a:lnTo>
                                <a:lnTo>
                                  <a:pt x="4048" y="9325"/>
                                </a:lnTo>
                                <a:lnTo>
                                  <a:pt x="4128" y="9320"/>
                                </a:lnTo>
                                <a:lnTo>
                                  <a:pt x="4188" y="9290"/>
                                </a:lnTo>
                                <a:lnTo>
                                  <a:pt x="4210" y="9218"/>
                                </a:lnTo>
                                <a:lnTo>
                                  <a:pt x="4213" y="9126"/>
                                </a:lnTo>
                                <a:lnTo>
                                  <a:pt x="4213" y="200"/>
                                </a:lnTo>
                                <a:lnTo>
                                  <a:pt x="4212" y="165"/>
                                </a:lnTo>
                                <a:lnTo>
                                  <a:pt x="4206" y="84"/>
                                </a:lnTo>
                                <a:lnTo>
                                  <a:pt x="4177" y="25"/>
                                </a:lnTo>
                                <a:lnTo>
                                  <a:pt x="4105" y="3"/>
                                </a:ln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solidFill>
                            <a:srgbClr val="D9BD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9" o:spid="_x0000_s1026" style="position:absolute;margin-left:356.3pt;margin-top:103.3pt;width:210.6pt;height:466.25pt;z-index:-251668480;mso-position-horizontal-relative:page" coordorigin="7126,2067" coordsize="4212,93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">
                <v:shape id="Freeform 40" o:spid="_x0000_s1027" style="position:absolute;left:7126;top:2067;width:4212;height:9326;visibility:visible;mso-wrap-style:square;v-text-anchor:top" coordsize="4212,93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MIaOMEA&#10;AADbAAAADwAAAGRycy9kb3ducmV2LnhtbESP0YrCMBRE3wX/IVxh3zR1YRepRhFFEWEftH7Apbk2&#10;xeamJlmtfr1ZWPBxmJkzzGzR2UbcyIfasYLxKANBXDpdc6XgVGyGExAhImtsHJOCBwVYzPu9Geba&#10;3flAt2OsRIJwyFGBibHNpQylIYth5Fri5J2dtxiT9JXUHu8Jbhv5mWXf0mLNacFgSytD5eX4axWg&#10;MZm/Fj9nubWnPZnNs5jItVIfg245BRGpi+/wf3unFXyN4e9L+gFy/gI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zCGjjBAAAA2wAAAA8AAAAAAAAAAAAAAAAAmAIAAGRycy9kb3du&#10;cmV2LnhtbFBLBQYAAAAABAAEAPUAAACGAwAAAAA=&#10;" path="m240,l165,,84,6,25,36,3,108,,200,,9126r1,35l6,9242r30,59l108,9323r93,3l4048,9325r80,-5l4188,9290r22,-72l4213,9126r,-8926l4212,165r-6,-81l4177,25,4105,3,240,e" fillcolor="#d9bdd8" stroked="f">
                  <v:path arrowok="t" o:connecttype="custom" o:connectlocs="240,2067;165,2067;84,2073;25,2103;3,2175;0,2267;0,11193;1,11228;6,11309;36,11368;108,11390;201,11393;4048,11392;4128,11387;4188,11357;4210,11285;4213,11193;4213,2267;4212,2232;4206,2151;4177,2092;4105,2070;240,2067" o:connectangles="0,0,0,0,0,0,0,0,0,0,0,0,0,0,0,0,0,0,0,0,0,0,0"/>
                </v:shape>
                <w10:wrap anchorx="page"/>
              </v:group>
            </w:pict>
          </mc:Fallback>
        </mc:AlternateContent>
      </w:r>
      <w:r w:rsidR="00C720D6" w:rsidRPr="008F1144">
        <w:rPr>
          <w:rFonts w:ascii="Gill Sans Light" w:eastAsia="Times New Roman" w:hAnsi="Gill Sans Light"/>
          <w:color w:val="FFFFFF"/>
          <w:sz w:val="40"/>
          <w:szCs w:val="40"/>
        </w:rPr>
        <w:t>“</w:t>
      </w:r>
      <w:r w:rsidR="00C720D6" w:rsidRPr="004277EF">
        <w:rPr>
          <w:rStyle w:val="QuoteChar"/>
          <w:rFonts w:eastAsia="Calibri"/>
        </w:rPr>
        <w:t xml:space="preserve">When you </w:t>
      </w:r>
      <w:proofErr w:type="spellStart"/>
      <w:r w:rsidR="00C720D6" w:rsidRPr="004277EF">
        <w:rPr>
          <w:rStyle w:val="QuoteChar"/>
          <w:rFonts w:eastAsia="Calibri"/>
        </w:rPr>
        <w:t>enrol</w:t>
      </w:r>
      <w:proofErr w:type="spellEnd"/>
      <w:r w:rsidR="00C720D6" w:rsidRPr="004277EF">
        <w:rPr>
          <w:rStyle w:val="QuoteChar"/>
          <w:rFonts w:eastAsia="Calibri"/>
        </w:rPr>
        <w:t xml:space="preserve"> a child you actually </w:t>
      </w:r>
      <w:proofErr w:type="spellStart"/>
      <w:r w:rsidR="00C720D6" w:rsidRPr="004277EF">
        <w:rPr>
          <w:rStyle w:val="QuoteChar"/>
          <w:rFonts w:eastAsia="Calibri"/>
        </w:rPr>
        <w:t>enrol</w:t>
      </w:r>
      <w:proofErr w:type="spellEnd"/>
      <w:r w:rsidR="00C720D6" w:rsidRPr="004277EF">
        <w:rPr>
          <w:rStyle w:val="QuoteChar"/>
          <w:rFonts w:eastAsia="Calibri"/>
        </w:rPr>
        <w:t xml:space="preserve"> a family” 1</w:t>
      </w: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before="15" w:after="0" w:line="220" w:lineRule="exact"/>
      </w:pPr>
    </w:p>
    <w:p w:rsidR="00BB3D25" w:rsidRDefault="0094534F">
      <w:pPr>
        <w:spacing w:after="0" w:line="500" w:lineRule="atLeast"/>
        <w:ind w:left="6885" w:right="222"/>
        <w:rPr>
          <w:rFonts w:ascii="Gill Sans MT" w:eastAsia="Gill Sans MT" w:hAnsi="Gill Sans MT" w:cs="Gill Sans MT"/>
          <w:sz w:val="28"/>
          <w:szCs w:val="2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>
                <wp:simplePos x="0" y="0"/>
                <wp:positionH relativeFrom="page">
                  <wp:posOffset>4525010</wp:posOffset>
                </wp:positionH>
                <wp:positionV relativeFrom="paragraph">
                  <wp:posOffset>-1707515</wp:posOffset>
                </wp:positionV>
                <wp:extent cx="2674620" cy="1511935"/>
                <wp:effectExtent l="0" t="0" r="11430" b="0"/>
                <wp:wrapNone/>
                <wp:docPr id="48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74620" cy="1511935"/>
                          <a:chOff x="7126" y="-2692"/>
                          <a:chExt cx="4212" cy="2381"/>
                        </a:xfrm>
                      </wpg:grpSpPr>
                      <wps:wsp>
                        <wps:cNvPr id="49" name="Freeform 38"/>
                        <wps:cNvSpPr>
                          <a:spLocks/>
                        </wps:cNvSpPr>
                        <wps:spPr bwMode="auto">
                          <a:xfrm>
                            <a:off x="7126" y="-2692"/>
                            <a:ext cx="4212" cy="2381"/>
                          </a:xfrm>
                          <a:custGeom>
                            <a:avLst/>
                            <a:gdLst>
                              <a:gd name="T0" fmla="+- 0 7366 7126"/>
                              <a:gd name="T1" fmla="*/ T0 w 4212"/>
                              <a:gd name="T2" fmla="+- 0 -2692 -2692"/>
                              <a:gd name="T3" fmla="*/ -2692 h 2381"/>
                              <a:gd name="T4" fmla="+- 0 7291 7126"/>
                              <a:gd name="T5" fmla="*/ T4 w 4212"/>
                              <a:gd name="T6" fmla="+- 0 -2691 -2692"/>
                              <a:gd name="T7" fmla="*/ -2691 h 2381"/>
                              <a:gd name="T8" fmla="+- 0 7210 7126"/>
                              <a:gd name="T9" fmla="*/ T8 w 4212"/>
                              <a:gd name="T10" fmla="+- 0 -2686 -2692"/>
                              <a:gd name="T11" fmla="*/ -2686 h 2381"/>
                              <a:gd name="T12" fmla="+- 0 7151 7126"/>
                              <a:gd name="T13" fmla="*/ T12 w 4212"/>
                              <a:gd name="T14" fmla="+- 0 -2656 -2692"/>
                              <a:gd name="T15" fmla="*/ -2656 h 2381"/>
                              <a:gd name="T16" fmla="+- 0 7129 7126"/>
                              <a:gd name="T17" fmla="*/ T16 w 4212"/>
                              <a:gd name="T18" fmla="+- 0 -2584 -2692"/>
                              <a:gd name="T19" fmla="*/ -2584 h 2381"/>
                              <a:gd name="T20" fmla="+- 0 7126 7126"/>
                              <a:gd name="T21" fmla="*/ T20 w 4212"/>
                              <a:gd name="T22" fmla="+- 0 -2492 -2692"/>
                              <a:gd name="T23" fmla="*/ -2492 h 2381"/>
                              <a:gd name="T24" fmla="+- 0 7126 7126"/>
                              <a:gd name="T25" fmla="*/ T24 w 4212"/>
                              <a:gd name="T26" fmla="+- 0 -511 -2692"/>
                              <a:gd name="T27" fmla="*/ -511 h 2381"/>
                              <a:gd name="T28" fmla="+- 0 7127 7126"/>
                              <a:gd name="T29" fmla="*/ T28 w 4212"/>
                              <a:gd name="T30" fmla="+- 0 -475 -2692"/>
                              <a:gd name="T31" fmla="*/ -475 h 2381"/>
                              <a:gd name="T32" fmla="+- 0 7132 7126"/>
                              <a:gd name="T33" fmla="*/ T32 w 4212"/>
                              <a:gd name="T34" fmla="+- 0 -395 -2692"/>
                              <a:gd name="T35" fmla="*/ -395 h 2381"/>
                              <a:gd name="T36" fmla="+- 0 7162 7126"/>
                              <a:gd name="T37" fmla="*/ T36 w 4212"/>
                              <a:gd name="T38" fmla="+- 0 -336 -2692"/>
                              <a:gd name="T39" fmla="*/ -336 h 2381"/>
                              <a:gd name="T40" fmla="+- 0 7234 7126"/>
                              <a:gd name="T41" fmla="*/ T40 w 4212"/>
                              <a:gd name="T42" fmla="+- 0 -314 -2692"/>
                              <a:gd name="T43" fmla="*/ -314 h 2381"/>
                              <a:gd name="T44" fmla="+- 0 7327 7126"/>
                              <a:gd name="T45" fmla="*/ T44 w 4212"/>
                              <a:gd name="T46" fmla="+- 0 -311 -2692"/>
                              <a:gd name="T47" fmla="*/ -311 h 2381"/>
                              <a:gd name="T48" fmla="+- 0 11174 7126"/>
                              <a:gd name="T49" fmla="*/ T48 w 4212"/>
                              <a:gd name="T50" fmla="+- 0 -311 -2692"/>
                              <a:gd name="T51" fmla="*/ -311 h 2381"/>
                              <a:gd name="T52" fmla="+- 0 11254 7126"/>
                              <a:gd name="T53" fmla="*/ T52 w 4212"/>
                              <a:gd name="T54" fmla="+- 0 -317 -2692"/>
                              <a:gd name="T55" fmla="*/ -317 h 2381"/>
                              <a:gd name="T56" fmla="+- 0 11314 7126"/>
                              <a:gd name="T57" fmla="*/ T56 w 4212"/>
                              <a:gd name="T58" fmla="+- 0 -347 -2692"/>
                              <a:gd name="T59" fmla="*/ -347 h 2381"/>
                              <a:gd name="T60" fmla="+- 0 11336 7126"/>
                              <a:gd name="T61" fmla="*/ T60 w 4212"/>
                              <a:gd name="T62" fmla="+- 0 -419 -2692"/>
                              <a:gd name="T63" fmla="*/ -419 h 2381"/>
                              <a:gd name="T64" fmla="+- 0 11339 7126"/>
                              <a:gd name="T65" fmla="*/ T64 w 4212"/>
                              <a:gd name="T66" fmla="+- 0 -511 -2692"/>
                              <a:gd name="T67" fmla="*/ -511 h 2381"/>
                              <a:gd name="T68" fmla="+- 0 11339 7126"/>
                              <a:gd name="T69" fmla="*/ T68 w 4212"/>
                              <a:gd name="T70" fmla="+- 0 -2492 -2692"/>
                              <a:gd name="T71" fmla="*/ -2492 h 2381"/>
                              <a:gd name="T72" fmla="+- 0 11338 7126"/>
                              <a:gd name="T73" fmla="*/ T72 w 4212"/>
                              <a:gd name="T74" fmla="+- 0 -2527 -2692"/>
                              <a:gd name="T75" fmla="*/ -2527 h 2381"/>
                              <a:gd name="T76" fmla="+- 0 11332 7126"/>
                              <a:gd name="T77" fmla="*/ T76 w 4212"/>
                              <a:gd name="T78" fmla="+- 0 -2608 -2692"/>
                              <a:gd name="T79" fmla="*/ -2608 h 2381"/>
                              <a:gd name="T80" fmla="+- 0 11303 7126"/>
                              <a:gd name="T81" fmla="*/ T80 w 4212"/>
                              <a:gd name="T82" fmla="+- 0 -2667 -2692"/>
                              <a:gd name="T83" fmla="*/ -2667 h 2381"/>
                              <a:gd name="T84" fmla="+- 0 11231 7126"/>
                              <a:gd name="T85" fmla="*/ T84 w 4212"/>
                              <a:gd name="T86" fmla="+- 0 -2689 -2692"/>
                              <a:gd name="T87" fmla="*/ -2689 h 2381"/>
                              <a:gd name="T88" fmla="+- 0 7366 7126"/>
                              <a:gd name="T89" fmla="*/ T88 w 4212"/>
                              <a:gd name="T90" fmla="+- 0 -2692 -2692"/>
                              <a:gd name="T91" fmla="*/ -2692 h 238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212" h="2381">
                                <a:moveTo>
                                  <a:pt x="240" y="0"/>
                                </a:moveTo>
                                <a:lnTo>
                                  <a:pt x="165" y="1"/>
                                </a:lnTo>
                                <a:lnTo>
                                  <a:pt x="84" y="6"/>
                                </a:lnTo>
                                <a:lnTo>
                                  <a:pt x="25" y="36"/>
                                </a:lnTo>
                                <a:lnTo>
                                  <a:pt x="3" y="108"/>
                                </a:lnTo>
                                <a:lnTo>
                                  <a:pt x="0" y="200"/>
                                </a:lnTo>
                                <a:lnTo>
                                  <a:pt x="0" y="2181"/>
                                </a:lnTo>
                                <a:lnTo>
                                  <a:pt x="1" y="2217"/>
                                </a:lnTo>
                                <a:lnTo>
                                  <a:pt x="6" y="2297"/>
                                </a:lnTo>
                                <a:lnTo>
                                  <a:pt x="36" y="2356"/>
                                </a:lnTo>
                                <a:lnTo>
                                  <a:pt x="108" y="2378"/>
                                </a:lnTo>
                                <a:lnTo>
                                  <a:pt x="201" y="2381"/>
                                </a:lnTo>
                                <a:lnTo>
                                  <a:pt x="4048" y="2381"/>
                                </a:lnTo>
                                <a:lnTo>
                                  <a:pt x="4128" y="2375"/>
                                </a:lnTo>
                                <a:lnTo>
                                  <a:pt x="4188" y="2345"/>
                                </a:lnTo>
                                <a:lnTo>
                                  <a:pt x="4210" y="2273"/>
                                </a:lnTo>
                                <a:lnTo>
                                  <a:pt x="4213" y="2181"/>
                                </a:lnTo>
                                <a:lnTo>
                                  <a:pt x="4213" y="200"/>
                                </a:lnTo>
                                <a:lnTo>
                                  <a:pt x="4212" y="165"/>
                                </a:lnTo>
                                <a:lnTo>
                                  <a:pt x="4206" y="84"/>
                                </a:lnTo>
                                <a:lnTo>
                                  <a:pt x="4177" y="25"/>
                                </a:lnTo>
                                <a:lnTo>
                                  <a:pt x="4105" y="3"/>
                                </a:ln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solidFill>
                            <a:srgbClr val="991B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7" o:spid="_x0000_s1026" style="position:absolute;margin-left:356.3pt;margin-top:-134.45pt;width:210.6pt;height:119.05pt;z-index:-251669504;mso-position-horizontal-relative:page" coordorigin="7126,-2692" coordsize="4212,2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">
                <v:shape id="Freeform 38" o:spid="_x0000_s1027" style="position:absolute;left:7126;top:-2692;width:4212;height:2381;visibility:visible;mso-wrap-style:square;v-text-anchor:top" coordsize="4212,238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4gx8MA&#10;AADbAAAADwAAAGRycy9kb3ducmV2LnhtbESP0WrCQBRE3wv+w3KFvtWNYotGVxFBkIaWNvEDLtlr&#10;EszeDburSf6+Wyj0cZiZM8x2P5hWPMj5xrKC+SwBQVxa3XCl4FKcXlYgfEDW2FomBSN52O8mT1tM&#10;te35mx55qESEsE9RQR1Cl0rpy5oM+pntiKN3tc5giNJVUjvsI9y0cpEkb9Jgw3Ghxo6ONZW3/G4U&#10;HD+XhafVfShfO/4Yx6/sPbNOqefpcNiACDSE//Bf+6wVLNfw+yX+ALn7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4gx8MAAADbAAAADwAAAAAAAAAAAAAAAACYAgAAZHJzL2Rv&#10;d25yZXYueG1sUEsFBgAAAAAEAAQA9QAAAIgDAAAAAA==&#10;" path="m240,l165,1,84,6,25,36,3,108,,200,,2181r1,36l6,2297r30,59l108,2378r93,3l4048,2381r80,-6l4188,2345r22,-72l4213,2181r,-1981l4212,165r-6,-81l4177,25,4105,3,240,e" fillcolor="#991b83" stroked="f">
                  <v:path arrowok="t" o:connecttype="custom" o:connectlocs="240,-2692;165,-2691;84,-2686;25,-2656;3,-2584;0,-2492;0,-511;1,-475;6,-395;36,-336;108,-314;201,-311;4048,-311;4128,-317;4188,-347;4210,-419;4213,-511;4213,-2492;4212,-2527;4206,-2608;4177,-2667;4105,-2689;240,-2692" o:connectangles="0,0,0,0,0,0,0,0,0,0,0,0,0,0,0,0,0,0,0,0,0,0,0"/>
                </v:shape>
                <w10:wrap anchorx="page"/>
              </v:group>
            </w:pict>
          </mc:Fallback>
        </mc:AlternateContent>
      </w:r>
      <w:r w:rsidR="00C720D6">
        <w:rPr>
          <w:rFonts w:ascii="Gill Sans MT" w:eastAsia="Gill Sans MT" w:hAnsi="Gill Sans MT" w:cs="Gill Sans MT"/>
          <w:color w:val="991B83"/>
          <w:sz w:val="28"/>
          <w:szCs w:val="28"/>
        </w:rPr>
        <w:t>Child</w:t>
      </w:r>
      <w:r w:rsidR="00C720D6">
        <w:rPr>
          <w:rFonts w:ascii="Gill Sans MT" w:eastAsia="Gill Sans MT" w:hAnsi="Gill Sans MT" w:cs="Gill Sans MT"/>
          <w:color w:val="991B83"/>
          <w:spacing w:val="-6"/>
          <w:sz w:val="28"/>
          <w:szCs w:val="28"/>
        </w:rPr>
        <w:t>r</w:t>
      </w:r>
      <w:r w:rsidR="00C720D6">
        <w:rPr>
          <w:rFonts w:ascii="Gill Sans MT" w:eastAsia="Gill Sans MT" w:hAnsi="Gill Sans MT" w:cs="Gill Sans MT"/>
          <w:color w:val="991B83"/>
          <w:sz w:val="28"/>
          <w:szCs w:val="28"/>
        </w:rPr>
        <w:t>en do not exist in isolation. Each child is,</w:t>
      </w:r>
      <w:r w:rsidR="00C720D6">
        <w:rPr>
          <w:rFonts w:ascii="Gill Sans MT" w:eastAsia="Gill Sans MT" w:hAnsi="Gill Sans MT" w:cs="Gill Sans MT"/>
          <w:color w:val="991B83"/>
          <w:spacing w:val="-28"/>
          <w:sz w:val="28"/>
          <w:szCs w:val="28"/>
        </w:rPr>
        <w:t xml:space="preserve"> </w:t>
      </w:r>
      <w:r w:rsidR="00C720D6">
        <w:rPr>
          <w:rFonts w:ascii="Gill Sans MT" w:eastAsia="Gill Sans MT" w:hAnsi="Gill Sans MT" w:cs="Gill Sans MT"/>
          <w:color w:val="991B83"/>
          <w:sz w:val="28"/>
          <w:szCs w:val="28"/>
        </w:rPr>
        <w:t>first</w:t>
      </w:r>
      <w:r w:rsidR="00C720D6">
        <w:rPr>
          <w:rFonts w:ascii="Gill Sans MT" w:eastAsia="Gill Sans MT" w:hAnsi="Gill Sans MT" w:cs="Gill Sans MT"/>
          <w:color w:val="991B83"/>
          <w:spacing w:val="9"/>
          <w:sz w:val="28"/>
          <w:szCs w:val="28"/>
        </w:rPr>
        <w:t xml:space="preserve"> </w:t>
      </w:r>
      <w:r w:rsidR="00C720D6">
        <w:rPr>
          <w:rFonts w:ascii="Gill Sans MT" w:eastAsia="Gill Sans MT" w:hAnsi="Gill Sans MT" w:cs="Gill Sans MT"/>
          <w:color w:val="991B83"/>
          <w:sz w:val="28"/>
          <w:szCs w:val="28"/>
        </w:rPr>
        <w:t xml:space="preserve">and </w:t>
      </w:r>
      <w:r w:rsidR="00C720D6">
        <w:rPr>
          <w:rFonts w:ascii="Gill Sans MT" w:eastAsia="Gill Sans MT" w:hAnsi="Gill Sans MT" w:cs="Gill Sans MT"/>
          <w:color w:val="991B83"/>
          <w:spacing w:val="-3"/>
          <w:sz w:val="28"/>
          <w:szCs w:val="28"/>
        </w:rPr>
        <w:t>f</w:t>
      </w:r>
      <w:r w:rsidR="00C720D6">
        <w:rPr>
          <w:rFonts w:ascii="Gill Sans MT" w:eastAsia="Gill Sans MT" w:hAnsi="Gill Sans MT" w:cs="Gill Sans MT"/>
          <w:color w:val="991B83"/>
          <w:sz w:val="28"/>
          <w:szCs w:val="28"/>
        </w:rPr>
        <w:t>o</w:t>
      </w:r>
      <w:r w:rsidR="00C720D6">
        <w:rPr>
          <w:rFonts w:ascii="Gill Sans MT" w:eastAsia="Gill Sans MT" w:hAnsi="Gill Sans MT" w:cs="Gill Sans MT"/>
          <w:color w:val="991B83"/>
          <w:spacing w:val="-6"/>
          <w:sz w:val="28"/>
          <w:szCs w:val="28"/>
        </w:rPr>
        <w:t>r</w:t>
      </w:r>
      <w:r w:rsidR="00C720D6">
        <w:rPr>
          <w:rFonts w:ascii="Gill Sans MT" w:eastAsia="Gill Sans MT" w:hAnsi="Gill Sans MT" w:cs="Gill Sans MT"/>
          <w:color w:val="991B83"/>
          <w:sz w:val="28"/>
          <w:szCs w:val="28"/>
        </w:rPr>
        <w:t>emost,</w:t>
      </w:r>
    </w:p>
    <w:p w:rsidR="00BB3D25" w:rsidRDefault="00C720D6">
      <w:pPr>
        <w:spacing w:before="11" w:after="0" w:line="248" w:lineRule="auto"/>
        <w:ind w:left="6885" w:right="423"/>
        <w:rPr>
          <w:rFonts w:ascii="Gill Sans MT" w:eastAsia="Gill Sans MT" w:hAnsi="Gill Sans MT" w:cs="Gill Sans MT"/>
          <w:sz w:val="28"/>
          <w:szCs w:val="28"/>
        </w:rPr>
      </w:pPr>
      <w:proofErr w:type="gramStart"/>
      <w:r>
        <w:rPr>
          <w:rFonts w:ascii="Gill Sans MT" w:eastAsia="Gill Sans MT" w:hAnsi="Gill Sans MT" w:cs="Gill Sans MT"/>
          <w:color w:val="991B83"/>
          <w:sz w:val="28"/>
          <w:szCs w:val="28"/>
        </w:rPr>
        <w:t>a</w:t>
      </w:r>
      <w:proofErr w:type="gramEnd"/>
      <w:r>
        <w:rPr>
          <w:rFonts w:ascii="Gill Sans MT" w:eastAsia="Gill Sans MT" w:hAnsi="Gill Sans MT" w:cs="Gill Sans MT"/>
          <w:color w:val="991B83"/>
          <w:sz w:val="28"/>
          <w:szCs w:val="28"/>
        </w:rPr>
        <w:t xml:space="preserve"> member of a fami</w:t>
      </w:r>
      <w:r>
        <w:rPr>
          <w:rFonts w:ascii="Gill Sans MT" w:eastAsia="Gill Sans MT" w:hAnsi="Gill Sans MT" w:cs="Gill Sans MT"/>
          <w:color w:val="991B83"/>
          <w:spacing w:val="-3"/>
          <w:sz w:val="28"/>
          <w:szCs w:val="28"/>
        </w:rPr>
        <w:t>l</w:t>
      </w:r>
      <w:r>
        <w:rPr>
          <w:rFonts w:ascii="Gill Sans MT" w:eastAsia="Gill Sans MT" w:hAnsi="Gill Sans MT" w:cs="Gill Sans MT"/>
          <w:color w:val="991B83"/>
          <w:spacing w:val="-22"/>
          <w:sz w:val="28"/>
          <w:szCs w:val="28"/>
        </w:rPr>
        <w:t>y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>.</w:t>
      </w:r>
      <w:r>
        <w:rPr>
          <w:rFonts w:ascii="Gill Sans MT" w:eastAsia="Gill Sans MT" w:hAnsi="Gill Sans MT" w:cs="Gill Sans MT"/>
          <w:color w:val="991B83"/>
          <w:spacing w:val="51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>Pa</w:t>
      </w:r>
      <w:r>
        <w:rPr>
          <w:rFonts w:ascii="Gill Sans MT" w:eastAsia="Gill Sans MT" w:hAnsi="Gill Sans MT" w:cs="Gill Sans MT"/>
          <w:color w:val="991B83"/>
          <w:spacing w:val="-6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>ents and other fami</w:t>
      </w:r>
      <w:r>
        <w:rPr>
          <w:rFonts w:ascii="Gill Sans MT" w:eastAsia="Gill Sans MT" w:hAnsi="Gill Sans MT" w:cs="Gill Sans MT"/>
          <w:color w:val="991B83"/>
          <w:spacing w:val="-3"/>
          <w:sz w:val="28"/>
          <w:szCs w:val="28"/>
        </w:rPr>
        <w:t>l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>y members a</w:t>
      </w:r>
      <w:r>
        <w:rPr>
          <w:rFonts w:ascii="Gill Sans MT" w:eastAsia="Gill Sans MT" w:hAnsi="Gill Sans MT" w:cs="Gill Sans MT"/>
          <w:color w:val="991B83"/>
          <w:spacing w:val="-6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>e a child</w:t>
      </w:r>
      <w:r>
        <w:rPr>
          <w:rFonts w:ascii="Gill Sans MT" w:eastAsia="Gill Sans MT" w:hAnsi="Gill Sans MT" w:cs="Gill Sans MT"/>
          <w:color w:val="991B83"/>
          <w:spacing w:val="-22"/>
          <w:sz w:val="28"/>
          <w:szCs w:val="28"/>
        </w:rPr>
        <w:t>’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>s first</w:t>
      </w:r>
      <w:r>
        <w:rPr>
          <w:rFonts w:ascii="Gill Sans MT" w:eastAsia="Gill Sans MT" w:hAnsi="Gill Sans MT" w:cs="Gill Sans MT"/>
          <w:color w:val="991B83"/>
          <w:spacing w:val="9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>and most impo</w:t>
      </w:r>
      <w:r>
        <w:rPr>
          <w:rFonts w:ascii="Gill Sans MT" w:eastAsia="Gill Sans MT" w:hAnsi="Gill Sans MT" w:cs="Gill Sans MT"/>
          <w:color w:val="991B83"/>
          <w:spacing w:val="5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>tant teachers.</w:t>
      </w:r>
    </w:p>
    <w:p w:rsidR="00BB3D25" w:rsidRDefault="00BB3D25">
      <w:pPr>
        <w:spacing w:before="10" w:after="0" w:line="160" w:lineRule="exact"/>
        <w:rPr>
          <w:sz w:val="16"/>
          <w:szCs w:val="16"/>
        </w:rPr>
      </w:pPr>
    </w:p>
    <w:p w:rsidR="00BB3D25" w:rsidRDefault="00C720D6">
      <w:pPr>
        <w:spacing w:after="0" w:line="240" w:lineRule="auto"/>
        <w:ind w:left="6885" w:right="-20"/>
        <w:rPr>
          <w:rFonts w:ascii="Gill Sans MT" w:eastAsia="Gill Sans MT" w:hAnsi="Gill Sans MT" w:cs="Gill Sans MT"/>
          <w:sz w:val="28"/>
          <w:szCs w:val="28"/>
        </w:rPr>
      </w:pPr>
      <w:r>
        <w:rPr>
          <w:rFonts w:ascii="Gill Sans MT" w:eastAsia="Gill Sans MT" w:hAnsi="Gill Sans MT" w:cs="Gill Sans MT"/>
          <w:color w:val="991B83"/>
          <w:sz w:val="28"/>
          <w:szCs w:val="28"/>
        </w:rPr>
        <w:t xml:space="preserve">When </w:t>
      </w:r>
      <w:r>
        <w:rPr>
          <w:rFonts w:ascii="Gill Sans MT" w:eastAsia="Gill Sans MT" w:hAnsi="Gill Sans MT" w:cs="Gill Sans MT"/>
          <w:color w:val="991B83"/>
          <w:spacing w:val="-6"/>
          <w:sz w:val="28"/>
          <w:szCs w:val="28"/>
        </w:rPr>
        <w:t>w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 xml:space="preserve">e </w:t>
      </w:r>
      <w:r>
        <w:rPr>
          <w:rFonts w:ascii="Gill Sans MT" w:eastAsia="Gill Sans MT" w:hAnsi="Gill Sans MT" w:cs="Gill Sans MT"/>
          <w:color w:val="991B83"/>
          <w:spacing w:val="-6"/>
          <w:sz w:val="28"/>
          <w:szCs w:val="28"/>
        </w:rPr>
        <w:t>w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>ork with a child</w:t>
      </w:r>
    </w:p>
    <w:p w:rsidR="00BB3D25" w:rsidRDefault="00C720D6">
      <w:pPr>
        <w:spacing w:before="11" w:after="0" w:line="248" w:lineRule="auto"/>
        <w:ind w:left="6885" w:right="476"/>
        <w:rPr>
          <w:rFonts w:ascii="Gill Sans MT" w:eastAsia="Gill Sans MT" w:hAnsi="Gill Sans MT" w:cs="Gill Sans MT"/>
          <w:sz w:val="28"/>
          <w:szCs w:val="28"/>
        </w:rPr>
      </w:pPr>
      <w:proofErr w:type="gramStart"/>
      <w:r>
        <w:rPr>
          <w:rFonts w:ascii="Gill Sans MT" w:eastAsia="Gill Sans MT" w:hAnsi="Gill Sans MT" w:cs="Gill Sans MT"/>
          <w:color w:val="991B83"/>
          <w:spacing w:val="-6"/>
          <w:sz w:val="28"/>
          <w:szCs w:val="28"/>
        </w:rPr>
        <w:t>w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>e</w:t>
      </w:r>
      <w:proofErr w:type="gramEnd"/>
      <w:r>
        <w:rPr>
          <w:rFonts w:ascii="Gill Sans MT" w:eastAsia="Gill Sans MT" w:hAnsi="Gill Sans MT" w:cs="Gill Sans MT"/>
          <w:color w:val="991B83"/>
          <w:sz w:val="28"/>
          <w:szCs w:val="28"/>
        </w:rPr>
        <w:t xml:space="preserve"> a</w:t>
      </w:r>
      <w:r>
        <w:rPr>
          <w:rFonts w:ascii="Gill Sans MT" w:eastAsia="Gill Sans MT" w:hAnsi="Gill Sans MT" w:cs="Gill Sans MT"/>
          <w:color w:val="991B83"/>
          <w:spacing w:val="-6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 xml:space="preserve">e also </w:t>
      </w:r>
      <w:r>
        <w:rPr>
          <w:rFonts w:ascii="Gill Sans MT" w:eastAsia="Gill Sans MT" w:hAnsi="Gill Sans MT" w:cs="Gill Sans MT"/>
          <w:color w:val="991B83"/>
          <w:spacing w:val="-6"/>
          <w:sz w:val="28"/>
          <w:szCs w:val="28"/>
        </w:rPr>
        <w:t>w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>orking with their fami</w:t>
      </w:r>
      <w:r>
        <w:rPr>
          <w:rFonts w:ascii="Gill Sans MT" w:eastAsia="Gill Sans MT" w:hAnsi="Gill Sans MT" w:cs="Gill Sans MT"/>
          <w:color w:val="991B83"/>
          <w:spacing w:val="-3"/>
          <w:sz w:val="28"/>
          <w:szCs w:val="28"/>
        </w:rPr>
        <w:t>l</w:t>
      </w:r>
      <w:r>
        <w:rPr>
          <w:rFonts w:ascii="Gill Sans MT" w:eastAsia="Gill Sans MT" w:hAnsi="Gill Sans MT" w:cs="Gill Sans MT"/>
          <w:color w:val="991B83"/>
          <w:spacing w:val="-22"/>
          <w:sz w:val="28"/>
          <w:szCs w:val="28"/>
        </w:rPr>
        <w:t>y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>,</w:t>
      </w:r>
      <w:r>
        <w:rPr>
          <w:rFonts w:ascii="Gill Sans MT" w:eastAsia="Gill Sans MT" w:hAnsi="Gill Sans MT" w:cs="Gill Sans MT"/>
          <w:color w:val="991B83"/>
          <w:spacing w:val="-28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>and often with the wider com</w:t>
      </w:r>
      <w:r>
        <w:rPr>
          <w:rFonts w:ascii="Gill Sans MT" w:eastAsia="Gill Sans MT" w:hAnsi="Gill Sans MT" w:cs="Gill Sans MT"/>
          <w:color w:val="991B83"/>
          <w:spacing w:val="-3"/>
          <w:sz w:val="28"/>
          <w:szCs w:val="28"/>
        </w:rPr>
        <w:t>m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>unit</w:t>
      </w:r>
      <w:r>
        <w:rPr>
          <w:rFonts w:ascii="Gill Sans MT" w:eastAsia="Gill Sans MT" w:hAnsi="Gill Sans MT" w:cs="Gill Sans MT"/>
          <w:color w:val="991B83"/>
          <w:spacing w:val="-22"/>
          <w:sz w:val="28"/>
          <w:szCs w:val="28"/>
        </w:rPr>
        <w:t>y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>,</w:t>
      </w:r>
      <w:r>
        <w:rPr>
          <w:rFonts w:ascii="Gill Sans MT" w:eastAsia="Gill Sans MT" w:hAnsi="Gill Sans MT" w:cs="Gill Sans MT"/>
          <w:color w:val="991B83"/>
          <w:spacing w:val="-28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>to</w:t>
      </w:r>
      <w:r>
        <w:rPr>
          <w:rFonts w:ascii="Gill Sans MT" w:eastAsia="Gill Sans MT" w:hAnsi="Gill Sans MT" w:cs="Gill Sans MT"/>
          <w:color w:val="991B83"/>
          <w:spacing w:val="-9"/>
          <w:sz w:val="28"/>
          <w:szCs w:val="28"/>
        </w:rPr>
        <w:t>o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>.</w:t>
      </w:r>
    </w:p>
    <w:p w:rsidR="00BB3D25" w:rsidRDefault="00BB3D25">
      <w:pPr>
        <w:spacing w:before="10" w:after="0" w:line="160" w:lineRule="exact"/>
        <w:rPr>
          <w:sz w:val="16"/>
          <w:szCs w:val="16"/>
        </w:rPr>
      </w:pPr>
    </w:p>
    <w:p w:rsidR="00BB3D25" w:rsidRDefault="00C720D6">
      <w:pPr>
        <w:spacing w:after="0" w:line="248" w:lineRule="auto"/>
        <w:ind w:left="6885" w:right="440"/>
        <w:rPr>
          <w:rFonts w:ascii="Gill Sans MT" w:eastAsia="Gill Sans MT" w:hAnsi="Gill Sans MT" w:cs="Gill Sans MT"/>
          <w:sz w:val="28"/>
          <w:szCs w:val="28"/>
        </w:rPr>
      </w:pPr>
      <w:r>
        <w:rPr>
          <w:rFonts w:ascii="Gill Sans MT" w:eastAsia="Gill Sans MT" w:hAnsi="Gill Sans MT" w:cs="Gill Sans MT"/>
          <w:color w:val="991B83"/>
          <w:spacing w:val="-25"/>
          <w:sz w:val="28"/>
          <w:szCs w:val="28"/>
        </w:rPr>
        <w:t>W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 xml:space="preserve">e </w:t>
      </w:r>
      <w:r>
        <w:rPr>
          <w:rFonts w:ascii="Gill Sans MT" w:eastAsia="Gill Sans MT" w:hAnsi="Gill Sans MT" w:cs="Gill Sans MT"/>
          <w:color w:val="991B83"/>
          <w:spacing w:val="-3"/>
          <w:sz w:val="28"/>
          <w:szCs w:val="28"/>
        </w:rPr>
        <w:t>m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>ust think about h</w:t>
      </w:r>
      <w:r>
        <w:rPr>
          <w:rFonts w:ascii="Gill Sans MT" w:eastAsia="Gill Sans MT" w:hAnsi="Gill Sans MT" w:cs="Gill Sans MT"/>
          <w:color w:val="991B83"/>
          <w:spacing w:val="-3"/>
          <w:sz w:val="28"/>
          <w:szCs w:val="28"/>
        </w:rPr>
        <w:t>o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 xml:space="preserve">w </w:t>
      </w:r>
      <w:r>
        <w:rPr>
          <w:rFonts w:ascii="Gill Sans MT" w:eastAsia="Gill Sans MT" w:hAnsi="Gill Sans MT" w:cs="Gill Sans MT"/>
          <w:color w:val="991B83"/>
          <w:spacing w:val="-6"/>
          <w:sz w:val="28"/>
          <w:szCs w:val="28"/>
        </w:rPr>
        <w:t>w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>e p</w:t>
      </w:r>
      <w:r>
        <w:rPr>
          <w:rFonts w:ascii="Gill Sans MT" w:eastAsia="Gill Sans MT" w:hAnsi="Gill Sans MT" w:cs="Gill Sans MT"/>
          <w:color w:val="991B83"/>
          <w:spacing w:val="-7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991B83"/>
          <w:spacing w:val="-3"/>
          <w:sz w:val="28"/>
          <w:szCs w:val="28"/>
        </w:rPr>
        <w:t>o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>vide authentic oppo</w:t>
      </w:r>
      <w:r>
        <w:rPr>
          <w:rFonts w:ascii="Gill Sans MT" w:eastAsia="Gill Sans MT" w:hAnsi="Gill Sans MT" w:cs="Gill Sans MT"/>
          <w:color w:val="991B83"/>
          <w:spacing w:val="5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 xml:space="preserve">tunities </w:t>
      </w:r>
      <w:r>
        <w:rPr>
          <w:rFonts w:ascii="Gill Sans MT" w:eastAsia="Gill Sans MT" w:hAnsi="Gill Sans MT" w:cs="Gill Sans MT"/>
          <w:color w:val="991B83"/>
          <w:spacing w:val="-3"/>
          <w:sz w:val="28"/>
          <w:szCs w:val="28"/>
        </w:rPr>
        <w:t>f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>or families to be i</w:t>
      </w:r>
      <w:r>
        <w:rPr>
          <w:rFonts w:ascii="Gill Sans MT" w:eastAsia="Gill Sans MT" w:hAnsi="Gill Sans MT" w:cs="Gill Sans MT"/>
          <w:color w:val="991B83"/>
          <w:spacing w:val="-4"/>
          <w:sz w:val="28"/>
          <w:szCs w:val="28"/>
        </w:rPr>
        <w:t>n</w:t>
      </w:r>
      <w:r>
        <w:rPr>
          <w:rFonts w:ascii="Gill Sans MT" w:eastAsia="Gill Sans MT" w:hAnsi="Gill Sans MT" w:cs="Gill Sans MT"/>
          <w:color w:val="991B83"/>
          <w:spacing w:val="-6"/>
          <w:sz w:val="28"/>
          <w:szCs w:val="28"/>
        </w:rPr>
        <w:t>v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>ol</w:t>
      </w:r>
      <w:r>
        <w:rPr>
          <w:rFonts w:ascii="Gill Sans MT" w:eastAsia="Gill Sans MT" w:hAnsi="Gill Sans MT" w:cs="Gill Sans MT"/>
          <w:color w:val="991B83"/>
          <w:spacing w:val="-6"/>
          <w:sz w:val="28"/>
          <w:szCs w:val="28"/>
        </w:rPr>
        <w:t>v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>ed in, and contribute t</w:t>
      </w:r>
      <w:r>
        <w:rPr>
          <w:rFonts w:ascii="Gill Sans MT" w:eastAsia="Gill Sans MT" w:hAnsi="Gill Sans MT" w:cs="Gill Sans MT"/>
          <w:color w:val="991B83"/>
          <w:spacing w:val="-9"/>
          <w:sz w:val="28"/>
          <w:szCs w:val="28"/>
        </w:rPr>
        <w:t>o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>,</w:t>
      </w:r>
      <w:r>
        <w:rPr>
          <w:rFonts w:ascii="Gill Sans MT" w:eastAsia="Gill Sans MT" w:hAnsi="Gill Sans MT" w:cs="Gill Sans MT"/>
          <w:color w:val="991B83"/>
          <w:spacing w:val="-28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>their child</w:t>
      </w:r>
      <w:r>
        <w:rPr>
          <w:rFonts w:ascii="Gill Sans MT" w:eastAsia="Gill Sans MT" w:hAnsi="Gill Sans MT" w:cs="Gill Sans MT"/>
          <w:color w:val="991B83"/>
          <w:spacing w:val="-22"/>
          <w:sz w:val="28"/>
          <w:szCs w:val="28"/>
        </w:rPr>
        <w:t>’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>s learning.</w:t>
      </w:r>
    </w:p>
    <w:p w:rsidR="00BB3D25" w:rsidRDefault="00BB3D25">
      <w:pPr>
        <w:spacing w:before="10" w:after="0" w:line="160" w:lineRule="exact"/>
        <w:rPr>
          <w:sz w:val="16"/>
          <w:szCs w:val="16"/>
        </w:rPr>
      </w:pPr>
    </w:p>
    <w:p w:rsidR="00BB3D25" w:rsidRDefault="00C720D6">
      <w:pPr>
        <w:spacing w:after="0" w:line="248" w:lineRule="auto"/>
        <w:ind w:left="6885" w:right="322"/>
        <w:rPr>
          <w:rFonts w:ascii="Gill Sans MT" w:eastAsia="Gill Sans MT" w:hAnsi="Gill Sans MT" w:cs="Gill Sans MT"/>
          <w:sz w:val="28"/>
          <w:szCs w:val="28"/>
        </w:rPr>
      </w:pPr>
      <w:r>
        <w:rPr>
          <w:rFonts w:ascii="Gill Sans MT" w:eastAsia="Gill Sans MT" w:hAnsi="Gill Sans MT" w:cs="Gill Sans MT"/>
          <w:color w:val="991B83"/>
          <w:sz w:val="28"/>
          <w:szCs w:val="28"/>
        </w:rPr>
        <w:t>Be</w:t>
      </w:r>
      <w:r>
        <w:rPr>
          <w:rFonts w:ascii="Gill Sans MT" w:eastAsia="Gill Sans MT" w:hAnsi="Gill Sans MT" w:cs="Gill Sans MT"/>
          <w:color w:val="991B83"/>
          <w:spacing w:val="-3"/>
          <w:sz w:val="28"/>
          <w:szCs w:val="28"/>
        </w:rPr>
        <w:t>f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>o</w:t>
      </w:r>
      <w:r>
        <w:rPr>
          <w:rFonts w:ascii="Gill Sans MT" w:eastAsia="Gill Sans MT" w:hAnsi="Gill Sans MT" w:cs="Gill Sans MT"/>
          <w:color w:val="991B83"/>
          <w:spacing w:val="-6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>e such i</w:t>
      </w:r>
      <w:r>
        <w:rPr>
          <w:rFonts w:ascii="Gill Sans MT" w:eastAsia="Gill Sans MT" w:hAnsi="Gill Sans MT" w:cs="Gill Sans MT"/>
          <w:color w:val="991B83"/>
          <w:spacing w:val="-4"/>
          <w:sz w:val="28"/>
          <w:szCs w:val="28"/>
        </w:rPr>
        <w:t>n</w:t>
      </w:r>
      <w:r>
        <w:rPr>
          <w:rFonts w:ascii="Gill Sans MT" w:eastAsia="Gill Sans MT" w:hAnsi="Gill Sans MT" w:cs="Gill Sans MT"/>
          <w:color w:val="991B83"/>
          <w:spacing w:val="-6"/>
          <w:sz w:val="28"/>
          <w:szCs w:val="28"/>
        </w:rPr>
        <w:t>v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>ol</w:t>
      </w:r>
      <w:r>
        <w:rPr>
          <w:rFonts w:ascii="Gill Sans MT" w:eastAsia="Gill Sans MT" w:hAnsi="Gill Sans MT" w:cs="Gill Sans MT"/>
          <w:color w:val="991B83"/>
          <w:spacing w:val="-6"/>
          <w:sz w:val="28"/>
          <w:szCs w:val="28"/>
        </w:rPr>
        <w:t>v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>ement can h</w:t>
      </w:r>
      <w:r>
        <w:rPr>
          <w:rFonts w:ascii="Gill Sans MT" w:eastAsia="Gill Sans MT" w:hAnsi="Gill Sans MT" w:cs="Gill Sans MT"/>
          <w:color w:val="991B83"/>
          <w:spacing w:val="-3"/>
          <w:sz w:val="28"/>
          <w:szCs w:val="28"/>
        </w:rPr>
        <w:t>a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 xml:space="preserve">ppen </w:t>
      </w:r>
      <w:r>
        <w:rPr>
          <w:rFonts w:ascii="Gill Sans MT" w:eastAsia="Gill Sans MT" w:hAnsi="Gill Sans MT" w:cs="Gill Sans MT"/>
          <w:color w:val="991B83"/>
          <w:spacing w:val="-6"/>
          <w:sz w:val="28"/>
          <w:szCs w:val="28"/>
        </w:rPr>
        <w:t>w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>e need to think about h</w:t>
      </w:r>
      <w:r>
        <w:rPr>
          <w:rFonts w:ascii="Gill Sans MT" w:eastAsia="Gill Sans MT" w:hAnsi="Gill Sans MT" w:cs="Gill Sans MT"/>
          <w:color w:val="991B83"/>
          <w:spacing w:val="-3"/>
          <w:sz w:val="28"/>
          <w:szCs w:val="28"/>
        </w:rPr>
        <w:t>o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 xml:space="preserve">w </w:t>
      </w:r>
      <w:r>
        <w:rPr>
          <w:rFonts w:ascii="Gill Sans MT" w:eastAsia="Gill Sans MT" w:hAnsi="Gill Sans MT" w:cs="Gill Sans MT"/>
          <w:color w:val="991B83"/>
          <w:spacing w:val="-6"/>
          <w:sz w:val="28"/>
          <w:szCs w:val="28"/>
        </w:rPr>
        <w:t>w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 xml:space="preserve">e help families to </w:t>
      </w:r>
      <w:r>
        <w:rPr>
          <w:rFonts w:ascii="Gill Sans MT" w:eastAsia="Gill Sans MT" w:hAnsi="Gill Sans MT" w:cs="Gill Sans MT"/>
          <w:color w:val="991B83"/>
          <w:spacing w:val="-3"/>
          <w:sz w:val="28"/>
          <w:szCs w:val="28"/>
        </w:rPr>
        <w:t>f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>eel pa</w:t>
      </w:r>
      <w:r>
        <w:rPr>
          <w:rFonts w:ascii="Gill Sans MT" w:eastAsia="Gill Sans MT" w:hAnsi="Gill Sans MT" w:cs="Gill Sans MT"/>
          <w:color w:val="991B83"/>
          <w:spacing w:val="6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 xml:space="preserve">t of what </w:t>
      </w:r>
      <w:r>
        <w:rPr>
          <w:rFonts w:ascii="Gill Sans MT" w:eastAsia="Gill Sans MT" w:hAnsi="Gill Sans MT" w:cs="Gill Sans MT"/>
          <w:color w:val="991B83"/>
          <w:spacing w:val="-6"/>
          <w:sz w:val="28"/>
          <w:szCs w:val="28"/>
        </w:rPr>
        <w:t>w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>e d</w:t>
      </w:r>
      <w:r>
        <w:rPr>
          <w:rFonts w:ascii="Gill Sans MT" w:eastAsia="Gill Sans MT" w:hAnsi="Gill Sans MT" w:cs="Gill Sans MT"/>
          <w:color w:val="991B83"/>
          <w:spacing w:val="-8"/>
          <w:sz w:val="28"/>
          <w:szCs w:val="28"/>
        </w:rPr>
        <w:t>o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>.</w:t>
      </w: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before="18" w:after="0" w:line="220" w:lineRule="exact"/>
      </w:pPr>
    </w:p>
    <w:p w:rsidR="00BB3D25" w:rsidRPr="004277EF" w:rsidRDefault="00C720D6">
      <w:pPr>
        <w:spacing w:after="0" w:line="250" w:lineRule="auto"/>
        <w:ind w:left="6885" w:right="586"/>
        <w:rPr>
          <w:rStyle w:val="PinksourceChar"/>
          <w:rFonts w:eastAsia="Calibri"/>
        </w:rPr>
      </w:pPr>
      <w:proofErr w:type="gramStart"/>
      <w:r w:rsidRPr="008F1144">
        <w:rPr>
          <w:rFonts w:ascii="Gill Sans Light" w:eastAsia="Times New Roman" w:hAnsi="Gill Sans Light"/>
          <w:color w:val="991B83"/>
          <w:position w:val="7"/>
          <w:sz w:val="11"/>
          <w:szCs w:val="11"/>
        </w:rPr>
        <w:t>1</w:t>
      </w:r>
      <w:r w:rsidRPr="008F1144">
        <w:rPr>
          <w:rFonts w:ascii="Gill Sans Light" w:eastAsia="Times New Roman" w:hAnsi="Gill Sans Light"/>
          <w:color w:val="991B83"/>
          <w:spacing w:val="8"/>
          <w:position w:val="7"/>
          <w:sz w:val="11"/>
          <w:szCs w:val="11"/>
        </w:rPr>
        <w:t xml:space="preserve"> </w:t>
      </w:r>
      <w:proofErr w:type="spellStart"/>
      <w:r w:rsidRPr="004277EF">
        <w:rPr>
          <w:rStyle w:val="PinksourceChar"/>
          <w:rFonts w:eastAsia="Calibri"/>
        </w:rPr>
        <w:t>Intoual</w:t>
      </w:r>
      <w:proofErr w:type="spellEnd"/>
      <w:r w:rsidRPr="004277EF">
        <w:rPr>
          <w:rStyle w:val="PinksourceChar"/>
          <w:rFonts w:eastAsia="Calibri"/>
        </w:rPr>
        <w:t xml:space="preserve">, A., </w:t>
      </w:r>
      <w:proofErr w:type="spellStart"/>
      <w:r w:rsidRPr="004277EF">
        <w:rPr>
          <w:rStyle w:val="PinksourceChar"/>
          <w:rFonts w:eastAsia="Calibri"/>
        </w:rPr>
        <w:t>Kameniar</w:t>
      </w:r>
      <w:proofErr w:type="spellEnd"/>
      <w:r w:rsidRPr="004277EF">
        <w:rPr>
          <w:rStyle w:val="PinksourceChar"/>
          <w:rFonts w:eastAsia="Calibri"/>
        </w:rPr>
        <w:t xml:space="preserve">, B. &amp; Bradley, D. (2009) Bottling the good stuff: stories of hospitality and </w:t>
      </w:r>
      <w:proofErr w:type="spellStart"/>
      <w:r w:rsidRPr="004277EF">
        <w:rPr>
          <w:rStyle w:val="PinksourceChar"/>
          <w:rFonts w:eastAsia="Calibri"/>
        </w:rPr>
        <w:t>yarnin</w:t>
      </w:r>
      <w:proofErr w:type="spellEnd"/>
      <w:r w:rsidRPr="004277EF">
        <w:rPr>
          <w:rStyle w:val="PinksourceChar"/>
          <w:rFonts w:eastAsia="Calibri"/>
        </w:rPr>
        <w:t xml:space="preserve">’ in a multi-racial </w:t>
      </w:r>
      <w:proofErr w:type="spellStart"/>
      <w:r w:rsidRPr="004277EF">
        <w:rPr>
          <w:rStyle w:val="PinksourceChar"/>
          <w:rFonts w:eastAsia="Calibri"/>
        </w:rPr>
        <w:t>kindergar</w:t>
      </w:r>
      <w:proofErr w:type="spellEnd"/>
      <w:r w:rsidRPr="004277EF">
        <w:rPr>
          <w:rStyle w:val="PinksourceChar"/>
          <w:rFonts w:eastAsia="Calibri"/>
        </w:rPr>
        <w:t xml:space="preserve"> ten.</w:t>
      </w:r>
      <w:proofErr w:type="gramEnd"/>
      <w:r w:rsidRPr="004277EF">
        <w:rPr>
          <w:rStyle w:val="PinksourceChar"/>
          <w:rFonts w:eastAsia="Calibri"/>
        </w:rPr>
        <w:t xml:space="preserve"> Australasian Journal of Early Childhood Education, 34 (2), 24-30.</w:t>
      </w:r>
    </w:p>
    <w:p w:rsidR="00BB3D25" w:rsidRDefault="00BB3D25">
      <w:pPr>
        <w:spacing w:after="0"/>
        <w:sectPr w:rsidR="00BB3D25">
          <w:footerReference w:type="even" r:id="rId17"/>
          <w:footerReference w:type="default" r:id="rId18"/>
          <w:pgSz w:w="11920" w:h="13340"/>
          <w:pgMar w:top="460" w:right="460" w:bottom="640" w:left="460" w:header="0" w:footer="440" w:gutter="0"/>
          <w:pgNumType w:start="5"/>
          <w:cols w:space="720"/>
        </w:sectPr>
      </w:pPr>
    </w:p>
    <w:p w:rsidR="00BB3D25" w:rsidRDefault="00AC59F7">
      <w:pPr>
        <w:spacing w:before="4" w:after="0" w:line="100" w:lineRule="exact"/>
        <w:rPr>
          <w:sz w:val="10"/>
          <w:szCs w:val="10"/>
        </w:rPr>
      </w:pPr>
      <w:r>
        <w:rPr>
          <w:noProof/>
          <w:lang w:val="en-AU" w:eastAsia="en-AU"/>
        </w:rPr>
        <w:lastRenderedPageBreak/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-338455</wp:posOffset>
            </wp:positionH>
            <wp:positionV relativeFrom="paragraph">
              <wp:posOffset>-112052</wp:posOffset>
            </wp:positionV>
            <wp:extent cx="7431613" cy="5372014"/>
            <wp:effectExtent l="0" t="0" r="0" b="635"/>
            <wp:wrapNone/>
            <wp:docPr id="1" name="Picture 1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ick.jpg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07" r="1660"/>
                    <a:stretch/>
                  </pic:blipFill>
                  <pic:spPr bwMode="auto">
                    <a:xfrm>
                      <a:off x="0" y="0"/>
                      <a:ext cx="7431613" cy="53720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94534F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>
                <wp:simplePos x="0" y="0"/>
                <wp:positionH relativeFrom="page">
                  <wp:posOffset>2876550</wp:posOffset>
                </wp:positionH>
                <wp:positionV relativeFrom="paragraph">
                  <wp:posOffset>5257800</wp:posOffset>
                </wp:positionV>
                <wp:extent cx="4364355" cy="2297430"/>
                <wp:effectExtent l="0" t="0" r="0" b="7620"/>
                <wp:wrapNone/>
                <wp:docPr id="4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64355" cy="2297430"/>
                          <a:chOff x="4465" y="-697"/>
                          <a:chExt cx="6874" cy="3619"/>
                        </a:xfrm>
                      </wpg:grpSpPr>
                      <wps:wsp>
                        <wps:cNvPr id="46" name="Freeform 35"/>
                        <wps:cNvSpPr>
                          <a:spLocks/>
                        </wps:cNvSpPr>
                        <wps:spPr bwMode="auto">
                          <a:xfrm>
                            <a:off x="4465" y="-697"/>
                            <a:ext cx="6874" cy="3619"/>
                          </a:xfrm>
                          <a:custGeom>
                            <a:avLst/>
                            <a:gdLst>
                              <a:gd name="T0" fmla="+- 0 4705 4465"/>
                              <a:gd name="T1" fmla="*/ T0 w 6874"/>
                              <a:gd name="T2" fmla="+- 0 -697 -697"/>
                              <a:gd name="T3" fmla="*/ -697 h 3619"/>
                              <a:gd name="T4" fmla="+- 0 4629 4465"/>
                              <a:gd name="T5" fmla="*/ T4 w 6874"/>
                              <a:gd name="T6" fmla="+- 0 -697 -697"/>
                              <a:gd name="T7" fmla="*/ -697 h 3619"/>
                              <a:gd name="T8" fmla="+- 0 4549 4465"/>
                              <a:gd name="T9" fmla="*/ T8 w 6874"/>
                              <a:gd name="T10" fmla="+- 0 -691 -697"/>
                              <a:gd name="T11" fmla="*/ -691 h 3619"/>
                              <a:gd name="T12" fmla="+- 0 4489 4465"/>
                              <a:gd name="T13" fmla="*/ T12 w 6874"/>
                              <a:gd name="T14" fmla="+- 0 -661 -697"/>
                              <a:gd name="T15" fmla="*/ -661 h 3619"/>
                              <a:gd name="T16" fmla="+- 0 4468 4465"/>
                              <a:gd name="T17" fmla="*/ T16 w 6874"/>
                              <a:gd name="T18" fmla="+- 0 -589 -697"/>
                              <a:gd name="T19" fmla="*/ -589 h 3619"/>
                              <a:gd name="T20" fmla="+- 0 4465 4465"/>
                              <a:gd name="T21" fmla="*/ T20 w 6874"/>
                              <a:gd name="T22" fmla="+- 0 -497 -697"/>
                              <a:gd name="T23" fmla="*/ -497 h 3619"/>
                              <a:gd name="T24" fmla="+- 0 4465 4465"/>
                              <a:gd name="T25" fmla="*/ T24 w 6874"/>
                              <a:gd name="T26" fmla="+- 0 2722 -697"/>
                              <a:gd name="T27" fmla="*/ 2722 h 3619"/>
                              <a:gd name="T28" fmla="+- 0 4465 4465"/>
                              <a:gd name="T29" fmla="*/ T28 w 6874"/>
                              <a:gd name="T30" fmla="+- 0 2757 -697"/>
                              <a:gd name="T31" fmla="*/ 2757 h 3619"/>
                              <a:gd name="T32" fmla="+- 0 4471 4465"/>
                              <a:gd name="T33" fmla="*/ T32 w 6874"/>
                              <a:gd name="T34" fmla="+- 0 2838 -697"/>
                              <a:gd name="T35" fmla="*/ 2838 h 3619"/>
                              <a:gd name="T36" fmla="+- 0 4500 4465"/>
                              <a:gd name="T37" fmla="*/ T36 w 6874"/>
                              <a:gd name="T38" fmla="+- 0 2897 -697"/>
                              <a:gd name="T39" fmla="*/ 2897 h 3619"/>
                              <a:gd name="T40" fmla="+- 0 4572 4465"/>
                              <a:gd name="T41" fmla="*/ T40 w 6874"/>
                              <a:gd name="T42" fmla="+- 0 2919 -697"/>
                              <a:gd name="T43" fmla="*/ 2919 h 3619"/>
                              <a:gd name="T44" fmla="+- 0 4666 4465"/>
                              <a:gd name="T45" fmla="*/ T44 w 6874"/>
                              <a:gd name="T46" fmla="+- 0 2922 -697"/>
                              <a:gd name="T47" fmla="*/ 2922 h 3619"/>
                              <a:gd name="T48" fmla="+- 0 11174 4465"/>
                              <a:gd name="T49" fmla="*/ T48 w 6874"/>
                              <a:gd name="T50" fmla="+- 0 2921 -697"/>
                              <a:gd name="T51" fmla="*/ 2921 h 3619"/>
                              <a:gd name="T52" fmla="+- 0 11254 4465"/>
                              <a:gd name="T53" fmla="*/ T52 w 6874"/>
                              <a:gd name="T54" fmla="+- 0 2916 -697"/>
                              <a:gd name="T55" fmla="*/ 2916 h 3619"/>
                              <a:gd name="T56" fmla="+- 0 11314 4465"/>
                              <a:gd name="T57" fmla="*/ T56 w 6874"/>
                              <a:gd name="T58" fmla="+- 0 2886 -697"/>
                              <a:gd name="T59" fmla="*/ 2886 h 3619"/>
                              <a:gd name="T60" fmla="+- 0 11336 4465"/>
                              <a:gd name="T61" fmla="*/ T60 w 6874"/>
                              <a:gd name="T62" fmla="+- 0 2814 -697"/>
                              <a:gd name="T63" fmla="*/ 2814 h 3619"/>
                              <a:gd name="T64" fmla="+- 0 11339 4465"/>
                              <a:gd name="T65" fmla="*/ T64 w 6874"/>
                              <a:gd name="T66" fmla="+- 0 2722 -697"/>
                              <a:gd name="T67" fmla="*/ 2722 h 3619"/>
                              <a:gd name="T68" fmla="+- 0 11339 4465"/>
                              <a:gd name="T69" fmla="*/ T68 w 6874"/>
                              <a:gd name="T70" fmla="+- 0 -497 -697"/>
                              <a:gd name="T71" fmla="*/ -497 h 3619"/>
                              <a:gd name="T72" fmla="+- 0 11338 4465"/>
                              <a:gd name="T73" fmla="*/ T72 w 6874"/>
                              <a:gd name="T74" fmla="+- 0 -532 -697"/>
                              <a:gd name="T75" fmla="*/ -532 h 3619"/>
                              <a:gd name="T76" fmla="+- 0 11332 4465"/>
                              <a:gd name="T77" fmla="*/ T76 w 6874"/>
                              <a:gd name="T78" fmla="+- 0 -613 -697"/>
                              <a:gd name="T79" fmla="*/ -613 h 3619"/>
                              <a:gd name="T80" fmla="+- 0 11303 4465"/>
                              <a:gd name="T81" fmla="*/ T80 w 6874"/>
                              <a:gd name="T82" fmla="+- 0 -672 -697"/>
                              <a:gd name="T83" fmla="*/ -672 h 3619"/>
                              <a:gd name="T84" fmla="+- 0 11231 4465"/>
                              <a:gd name="T85" fmla="*/ T84 w 6874"/>
                              <a:gd name="T86" fmla="+- 0 -694 -697"/>
                              <a:gd name="T87" fmla="*/ -694 h 3619"/>
                              <a:gd name="T88" fmla="+- 0 4705 4465"/>
                              <a:gd name="T89" fmla="*/ T88 w 6874"/>
                              <a:gd name="T90" fmla="+- 0 -697 -697"/>
                              <a:gd name="T91" fmla="*/ -697 h 3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6874" h="3619">
                                <a:moveTo>
                                  <a:pt x="240" y="0"/>
                                </a:moveTo>
                                <a:lnTo>
                                  <a:pt x="164" y="0"/>
                                </a:lnTo>
                                <a:lnTo>
                                  <a:pt x="84" y="6"/>
                                </a:lnTo>
                                <a:lnTo>
                                  <a:pt x="24" y="36"/>
                                </a:lnTo>
                                <a:lnTo>
                                  <a:pt x="3" y="108"/>
                                </a:lnTo>
                                <a:lnTo>
                                  <a:pt x="0" y="200"/>
                                </a:lnTo>
                                <a:lnTo>
                                  <a:pt x="0" y="3419"/>
                                </a:lnTo>
                                <a:lnTo>
                                  <a:pt x="0" y="3454"/>
                                </a:lnTo>
                                <a:lnTo>
                                  <a:pt x="6" y="3535"/>
                                </a:lnTo>
                                <a:lnTo>
                                  <a:pt x="35" y="3594"/>
                                </a:lnTo>
                                <a:lnTo>
                                  <a:pt x="107" y="3616"/>
                                </a:lnTo>
                                <a:lnTo>
                                  <a:pt x="201" y="3619"/>
                                </a:lnTo>
                                <a:lnTo>
                                  <a:pt x="6709" y="3618"/>
                                </a:lnTo>
                                <a:lnTo>
                                  <a:pt x="6789" y="3613"/>
                                </a:lnTo>
                                <a:lnTo>
                                  <a:pt x="6849" y="3583"/>
                                </a:lnTo>
                                <a:lnTo>
                                  <a:pt x="6871" y="3511"/>
                                </a:lnTo>
                                <a:lnTo>
                                  <a:pt x="6874" y="3419"/>
                                </a:lnTo>
                                <a:lnTo>
                                  <a:pt x="6874" y="200"/>
                                </a:lnTo>
                                <a:lnTo>
                                  <a:pt x="6873" y="165"/>
                                </a:lnTo>
                                <a:lnTo>
                                  <a:pt x="6867" y="84"/>
                                </a:lnTo>
                                <a:lnTo>
                                  <a:pt x="6838" y="25"/>
                                </a:lnTo>
                                <a:lnTo>
                                  <a:pt x="6766" y="3"/>
                                </a:ln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solidFill>
                            <a:srgbClr val="C2B7D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4" o:spid="_x0000_s1026" style="position:absolute;margin-left:226.5pt;margin-top:414pt;width:343.65pt;height:180.9pt;z-index:-251666432;mso-position-horizontal-relative:page" coordorigin="4465,-697" coordsize="6874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">
                <v:shape id="Freeform 35" o:spid="_x0000_s1027" style="position:absolute;left:4465;top:-697;width:6874;height:3619;visibility:visible;mso-wrap-style:square;v-text-anchor:top" coordsize="6874,3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kGyMUA&#10;AADbAAAADwAAAGRycy9kb3ducmV2LnhtbESPQWvCQBSE7wX/w/IEb3WjSCjRTZBqsMc2lRZvj+wz&#10;ic2+Ddk1xv76bqHQ4zAz3zCbbDStGKh3jWUFi3kEgri0uuFKwfE9f3wC4TyyxtYyKbiTgyydPGww&#10;0fbGbzQUvhIBwi5BBbX3XSKlK2sy6Oa2Iw7e2fYGfZB9JXWPtwA3rVxGUSwNNhwWauzouabyq7ga&#10;Bd/NfvH6mVenfJDFffcR70+Hy1Gp2XTcrkF4Gv1/+K/9ohWsYvj9En6AT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iQbIxQAAANsAAAAPAAAAAAAAAAAAAAAAAJgCAABkcnMv&#10;ZG93bnJldi54bWxQSwUGAAAAAAQABAD1AAAAigMAAAAA&#10;" path="m240,l164,,84,6,24,36,3,108,,200,,3419r,35l6,3535r29,59l107,3616r94,3l6709,3618r80,-5l6849,3583r22,-72l6874,3419r,-3219l6873,165r-6,-81l6838,25,6766,3,240,e" fillcolor="#c2b7d7" stroked="f">
                  <v:path arrowok="t" o:connecttype="custom" o:connectlocs="240,-697;164,-697;84,-691;24,-661;3,-589;0,-497;0,2722;0,2757;6,2838;35,2897;107,2919;201,2922;6709,2921;6789,2916;6849,2886;6871,2814;6874,2722;6874,-497;6873,-532;6867,-613;6838,-672;6766,-694;240,-697" o:connectangles="0,0,0,0,0,0,0,0,0,0,0,0,0,0,0,0,0,0,0,0,0,0,0"/>
                </v:shape>
                <w10:wrap anchorx="page"/>
              </v:group>
            </w:pict>
          </mc:Fallback>
        </mc:AlternateContent>
      </w:r>
      <w:r w:rsidR="0094534F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>
                <wp:simplePos x="0" y="0"/>
                <wp:positionH relativeFrom="page">
                  <wp:posOffset>361950</wp:posOffset>
                </wp:positionH>
                <wp:positionV relativeFrom="paragraph">
                  <wp:posOffset>5257800</wp:posOffset>
                </wp:positionV>
                <wp:extent cx="2348865" cy="2297430"/>
                <wp:effectExtent l="0" t="0" r="0" b="7620"/>
                <wp:wrapNone/>
                <wp:docPr id="41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8865" cy="2297430"/>
                          <a:chOff x="567" y="-1046"/>
                          <a:chExt cx="3699" cy="3619"/>
                        </a:xfrm>
                      </wpg:grpSpPr>
                      <wps:wsp>
                        <wps:cNvPr id="42" name="Freeform 33"/>
                        <wps:cNvSpPr>
                          <a:spLocks/>
                        </wps:cNvSpPr>
                        <wps:spPr bwMode="auto">
                          <a:xfrm>
                            <a:off x="567" y="-1046"/>
                            <a:ext cx="3699" cy="3619"/>
                          </a:xfrm>
                          <a:custGeom>
                            <a:avLst/>
                            <a:gdLst>
                              <a:gd name="T0" fmla="+- 0 807 567"/>
                              <a:gd name="T1" fmla="*/ T0 w 3699"/>
                              <a:gd name="T2" fmla="+- 0 -1046 -1046"/>
                              <a:gd name="T3" fmla="*/ -1046 h 3619"/>
                              <a:gd name="T4" fmla="+- 0 732 567"/>
                              <a:gd name="T5" fmla="*/ T4 w 3699"/>
                              <a:gd name="T6" fmla="+- 0 -1046 -1046"/>
                              <a:gd name="T7" fmla="*/ -1046 h 3619"/>
                              <a:gd name="T8" fmla="+- 0 651 567"/>
                              <a:gd name="T9" fmla="*/ T8 w 3699"/>
                              <a:gd name="T10" fmla="+- 0 -1040 -1046"/>
                              <a:gd name="T11" fmla="*/ -1040 h 3619"/>
                              <a:gd name="T12" fmla="+- 0 592 567"/>
                              <a:gd name="T13" fmla="*/ T12 w 3699"/>
                              <a:gd name="T14" fmla="+- 0 -1010 -1046"/>
                              <a:gd name="T15" fmla="*/ -1010 h 3619"/>
                              <a:gd name="T16" fmla="+- 0 570 567"/>
                              <a:gd name="T17" fmla="*/ T16 w 3699"/>
                              <a:gd name="T18" fmla="+- 0 -938 -1046"/>
                              <a:gd name="T19" fmla="*/ -938 h 3619"/>
                              <a:gd name="T20" fmla="+- 0 567 567"/>
                              <a:gd name="T21" fmla="*/ T20 w 3699"/>
                              <a:gd name="T22" fmla="+- 0 -846 -1046"/>
                              <a:gd name="T23" fmla="*/ -846 h 3619"/>
                              <a:gd name="T24" fmla="+- 0 567 567"/>
                              <a:gd name="T25" fmla="*/ T24 w 3699"/>
                              <a:gd name="T26" fmla="+- 0 2373 -1046"/>
                              <a:gd name="T27" fmla="*/ 2373 h 3619"/>
                              <a:gd name="T28" fmla="+- 0 567 567"/>
                              <a:gd name="T29" fmla="*/ T28 w 3699"/>
                              <a:gd name="T30" fmla="+- 0 2408 -1046"/>
                              <a:gd name="T31" fmla="*/ 2408 h 3619"/>
                              <a:gd name="T32" fmla="+- 0 573 567"/>
                              <a:gd name="T33" fmla="*/ T32 w 3699"/>
                              <a:gd name="T34" fmla="+- 0 2489 -1046"/>
                              <a:gd name="T35" fmla="*/ 2489 h 3619"/>
                              <a:gd name="T36" fmla="+- 0 603 567"/>
                              <a:gd name="T37" fmla="*/ T36 w 3699"/>
                              <a:gd name="T38" fmla="+- 0 2548 -1046"/>
                              <a:gd name="T39" fmla="*/ 2548 h 3619"/>
                              <a:gd name="T40" fmla="+- 0 675 567"/>
                              <a:gd name="T41" fmla="*/ T40 w 3699"/>
                              <a:gd name="T42" fmla="+- 0 2570 -1046"/>
                              <a:gd name="T43" fmla="*/ 2570 h 3619"/>
                              <a:gd name="T44" fmla="+- 0 768 567"/>
                              <a:gd name="T45" fmla="*/ T44 w 3699"/>
                              <a:gd name="T46" fmla="+- 0 2573 -1046"/>
                              <a:gd name="T47" fmla="*/ 2573 h 3619"/>
                              <a:gd name="T48" fmla="+- 0 4101 567"/>
                              <a:gd name="T49" fmla="*/ T48 w 3699"/>
                              <a:gd name="T50" fmla="+- 0 2573 -1046"/>
                              <a:gd name="T51" fmla="*/ 2573 h 3619"/>
                              <a:gd name="T52" fmla="+- 0 4182 567"/>
                              <a:gd name="T53" fmla="*/ T52 w 3699"/>
                              <a:gd name="T54" fmla="+- 0 2567 -1046"/>
                              <a:gd name="T55" fmla="*/ 2567 h 3619"/>
                              <a:gd name="T56" fmla="+- 0 4241 567"/>
                              <a:gd name="T57" fmla="*/ T56 w 3699"/>
                              <a:gd name="T58" fmla="+- 0 2537 -1046"/>
                              <a:gd name="T59" fmla="*/ 2537 h 3619"/>
                              <a:gd name="T60" fmla="+- 0 4263 567"/>
                              <a:gd name="T61" fmla="*/ T60 w 3699"/>
                              <a:gd name="T62" fmla="+- 0 2465 -1046"/>
                              <a:gd name="T63" fmla="*/ 2465 h 3619"/>
                              <a:gd name="T64" fmla="+- 0 4266 567"/>
                              <a:gd name="T65" fmla="*/ T64 w 3699"/>
                              <a:gd name="T66" fmla="+- 0 2373 -1046"/>
                              <a:gd name="T67" fmla="*/ 2373 h 3619"/>
                              <a:gd name="T68" fmla="+- 0 4266 567"/>
                              <a:gd name="T69" fmla="*/ T68 w 3699"/>
                              <a:gd name="T70" fmla="+- 0 -846 -1046"/>
                              <a:gd name="T71" fmla="*/ -846 h 3619"/>
                              <a:gd name="T72" fmla="+- 0 4266 567"/>
                              <a:gd name="T73" fmla="*/ T72 w 3699"/>
                              <a:gd name="T74" fmla="+- 0 -881 -1046"/>
                              <a:gd name="T75" fmla="*/ -881 h 3619"/>
                              <a:gd name="T76" fmla="+- 0 4260 567"/>
                              <a:gd name="T77" fmla="*/ T76 w 3699"/>
                              <a:gd name="T78" fmla="+- 0 -962 -1046"/>
                              <a:gd name="T79" fmla="*/ -962 h 3619"/>
                              <a:gd name="T80" fmla="+- 0 4230 567"/>
                              <a:gd name="T81" fmla="*/ T80 w 3699"/>
                              <a:gd name="T82" fmla="+- 0 -1021 -1046"/>
                              <a:gd name="T83" fmla="*/ -1021 h 3619"/>
                              <a:gd name="T84" fmla="+- 0 4158 567"/>
                              <a:gd name="T85" fmla="*/ T84 w 3699"/>
                              <a:gd name="T86" fmla="+- 0 -1043 -1046"/>
                              <a:gd name="T87" fmla="*/ -1043 h 3619"/>
                              <a:gd name="T88" fmla="+- 0 807 567"/>
                              <a:gd name="T89" fmla="*/ T88 w 3699"/>
                              <a:gd name="T90" fmla="+- 0 -1046 -1046"/>
                              <a:gd name="T91" fmla="*/ -1046 h 361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699" h="3619">
                                <a:moveTo>
                                  <a:pt x="240" y="0"/>
                                </a:moveTo>
                                <a:lnTo>
                                  <a:pt x="165" y="0"/>
                                </a:lnTo>
                                <a:lnTo>
                                  <a:pt x="84" y="6"/>
                                </a:lnTo>
                                <a:lnTo>
                                  <a:pt x="25" y="36"/>
                                </a:lnTo>
                                <a:lnTo>
                                  <a:pt x="3" y="108"/>
                                </a:lnTo>
                                <a:lnTo>
                                  <a:pt x="0" y="200"/>
                                </a:lnTo>
                                <a:lnTo>
                                  <a:pt x="0" y="3419"/>
                                </a:lnTo>
                                <a:lnTo>
                                  <a:pt x="0" y="3454"/>
                                </a:lnTo>
                                <a:lnTo>
                                  <a:pt x="6" y="3535"/>
                                </a:lnTo>
                                <a:lnTo>
                                  <a:pt x="36" y="3594"/>
                                </a:lnTo>
                                <a:lnTo>
                                  <a:pt x="108" y="3616"/>
                                </a:lnTo>
                                <a:lnTo>
                                  <a:pt x="201" y="3619"/>
                                </a:lnTo>
                                <a:lnTo>
                                  <a:pt x="3534" y="3619"/>
                                </a:lnTo>
                                <a:lnTo>
                                  <a:pt x="3615" y="3613"/>
                                </a:lnTo>
                                <a:lnTo>
                                  <a:pt x="3674" y="3583"/>
                                </a:lnTo>
                                <a:lnTo>
                                  <a:pt x="3696" y="3511"/>
                                </a:lnTo>
                                <a:lnTo>
                                  <a:pt x="3699" y="3419"/>
                                </a:lnTo>
                                <a:lnTo>
                                  <a:pt x="3699" y="200"/>
                                </a:lnTo>
                                <a:lnTo>
                                  <a:pt x="3699" y="165"/>
                                </a:lnTo>
                                <a:lnTo>
                                  <a:pt x="3693" y="84"/>
                                </a:lnTo>
                                <a:lnTo>
                                  <a:pt x="3663" y="25"/>
                                </a:lnTo>
                                <a:lnTo>
                                  <a:pt x="3591" y="3"/>
                                </a:ln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solidFill>
                            <a:srgbClr val="5429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2" o:spid="_x0000_s1026" style="position:absolute;margin-left:28.5pt;margin-top:414pt;width:184.95pt;height:180.9pt;z-index:-251665408;mso-position-horizontal-relative:page" coordorigin="567,-1046" coordsize="3699,36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">
                <v:shape id="Freeform 33" o:spid="_x0000_s1027" style="position:absolute;left:567;top:-1046;width:3699;height:3619;visibility:visible;mso-wrap-style:square;v-text-anchor:top" coordsize="3699,36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DhYgMQA&#10;AADbAAAADwAAAGRycy9kb3ducmV2LnhtbESPQWsCMRSE7wX/Q3hCbzVbKaWuRqlCoQcP7erB42Pz&#10;3KxuXpYkdbP99U2h0OMwM98wq02ynbiRD61jBY+zAgRx7XTLjYLj4e3hBUSIyBo7x6RgpACb9eRu&#10;haV2A3/SrYqNyBAOJSowMfallKE2ZDHMXE+cvbPzFmOWvpHa45DhtpPzoniWFlvOCwZ72hmqr9WX&#10;VXCxLn0fttW4N+Oprfd2SAv/odT9NL0uQURK8T/8137XCp7m8Psl/wC5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4WIDEAAAA2wAAAA8AAAAAAAAAAAAAAAAAmAIAAGRycy9k&#10;b3ducmV2LnhtbFBLBQYAAAAABAAEAPUAAACJAwAAAAA=&#10;" path="m240,l165,,84,6,25,36,3,108,,200,,3419r,35l6,3535r30,59l108,3616r93,3l3534,3619r81,-6l3674,3583r22,-72l3699,3419r,-3219l3699,165r-6,-81l3663,25,3591,3,240,e" fillcolor="#542988" stroked="f">
                  <v:path arrowok="t" o:connecttype="custom" o:connectlocs="240,-1046;165,-1046;84,-1040;25,-1010;3,-938;0,-846;0,2373;0,2408;6,2489;36,2548;108,2570;201,2573;3534,2573;3615,2567;3674,2537;3696,2465;3699,2373;3699,-846;3699,-881;3693,-962;3663,-1021;3591,-1043;240,-1046" o:connectangles="0,0,0,0,0,0,0,0,0,0,0,0,0,0,0,0,0,0,0,0,0,0,0"/>
                </v:shape>
                <w10:wrap anchorx="page"/>
              </v:group>
            </w:pict>
          </mc:Fallback>
        </mc:AlternateContent>
      </w:r>
    </w:p>
    <w:p w:rsidR="00BB3D25" w:rsidRDefault="00BB3D25">
      <w:pPr>
        <w:spacing w:after="0" w:line="240" w:lineRule="auto"/>
        <w:ind w:left="107" w:right="-20"/>
        <w:rPr>
          <w:rFonts w:ascii="Times New Roman" w:eastAsia="Times New Roman" w:hAnsi="Times New Roman"/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before="1" w:after="0" w:line="280" w:lineRule="exact"/>
        <w:rPr>
          <w:sz w:val="28"/>
          <w:szCs w:val="28"/>
        </w:rPr>
      </w:pPr>
    </w:p>
    <w:p w:rsidR="00BB3D25" w:rsidRDefault="00BB3D25">
      <w:pPr>
        <w:spacing w:after="0"/>
        <w:sectPr w:rsidR="00BB3D25">
          <w:pgSz w:w="11920" w:h="13340"/>
          <w:pgMar w:top="460" w:right="460" w:bottom="640" w:left="460" w:header="0" w:footer="440" w:gutter="0"/>
          <w:cols w:space="720"/>
        </w:sectPr>
      </w:pPr>
    </w:p>
    <w:p w:rsidR="00DC609B" w:rsidRDefault="00DC609B">
      <w:pPr>
        <w:spacing w:before="38" w:after="0" w:line="270" w:lineRule="auto"/>
        <w:ind w:left="490" w:right="-79"/>
        <w:rPr>
          <w:rFonts w:ascii="Gill Sans" w:eastAsia="Times New Roman" w:hAnsi="Gill Sans"/>
          <w:color w:val="FFFFFF"/>
          <w:w w:val="98"/>
          <w:sz w:val="34"/>
          <w:szCs w:val="34"/>
        </w:rPr>
      </w:pPr>
    </w:p>
    <w:p w:rsidR="00DC609B" w:rsidRDefault="00DC609B">
      <w:pPr>
        <w:spacing w:before="38" w:after="0" w:line="270" w:lineRule="auto"/>
        <w:ind w:left="490" w:right="-79"/>
        <w:rPr>
          <w:rFonts w:ascii="Gill Sans" w:eastAsia="Times New Roman" w:hAnsi="Gill Sans"/>
          <w:color w:val="FFFFFF"/>
          <w:w w:val="98"/>
          <w:sz w:val="34"/>
          <w:szCs w:val="34"/>
        </w:rPr>
      </w:pPr>
    </w:p>
    <w:p w:rsidR="00DC609B" w:rsidRDefault="00DC609B">
      <w:pPr>
        <w:spacing w:before="38" w:after="0" w:line="270" w:lineRule="auto"/>
        <w:ind w:left="490" w:right="-79"/>
        <w:rPr>
          <w:rFonts w:ascii="Gill Sans" w:eastAsia="Times New Roman" w:hAnsi="Gill Sans"/>
          <w:color w:val="FFFFFF"/>
          <w:w w:val="98"/>
          <w:sz w:val="34"/>
          <w:szCs w:val="34"/>
        </w:rPr>
      </w:pPr>
    </w:p>
    <w:p w:rsidR="00DC609B" w:rsidRDefault="00DC609B">
      <w:pPr>
        <w:spacing w:before="38" w:after="0" w:line="270" w:lineRule="auto"/>
        <w:ind w:left="490" w:right="-79"/>
        <w:rPr>
          <w:rFonts w:ascii="Gill Sans" w:eastAsia="Times New Roman" w:hAnsi="Gill Sans"/>
          <w:color w:val="FFFFFF"/>
          <w:w w:val="98"/>
          <w:sz w:val="34"/>
          <w:szCs w:val="34"/>
        </w:rPr>
      </w:pPr>
    </w:p>
    <w:p w:rsidR="00DC609B" w:rsidRDefault="00DC609B">
      <w:pPr>
        <w:spacing w:before="38" w:after="0" w:line="270" w:lineRule="auto"/>
        <w:ind w:left="490" w:right="-79"/>
        <w:rPr>
          <w:rFonts w:ascii="Gill Sans" w:eastAsia="Times New Roman" w:hAnsi="Gill Sans"/>
          <w:color w:val="FFFFFF"/>
          <w:w w:val="98"/>
          <w:sz w:val="34"/>
          <w:szCs w:val="34"/>
        </w:rPr>
      </w:pPr>
    </w:p>
    <w:p w:rsidR="00DC609B" w:rsidRDefault="00DC609B">
      <w:pPr>
        <w:spacing w:before="38" w:after="0" w:line="270" w:lineRule="auto"/>
        <w:ind w:left="490" w:right="-79"/>
        <w:rPr>
          <w:rFonts w:ascii="Gill Sans" w:eastAsia="Times New Roman" w:hAnsi="Gill Sans"/>
          <w:color w:val="FFFFFF"/>
          <w:w w:val="98"/>
          <w:sz w:val="34"/>
          <w:szCs w:val="34"/>
        </w:rPr>
      </w:pPr>
    </w:p>
    <w:p w:rsidR="00DC609B" w:rsidRDefault="00DC609B">
      <w:pPr>
        <w:spacing w:before="38" w:after="0" w:line="270" w:lineRule="auto"/>
        <w:ind w:left="490" w:right="-79"/>
        <w:rPr>
          <w:rFonts w:ascii="Gill Sans" w:eastAsia="Times New Roman" w:hAnsi="Gill Sans"/>
          <w:color w:val="FFFFFF"/>
          <w:w w:val="98"/>
          <w:sz w:val="34"/>
          <w:szCs w:val="34"/>
        </w:rPr>
      </w:pPr>
    </w:p>
    <w:p w:rsidR="00DC609B" w:rsidRDefault="00DC609B">
      <w:pPr>
        <w:spacing w:before="38" w:after="0" w:line="270" w:lineRule="auto"/>
        <w:ind w:left="490" w:right="-79"/>
        <w:rPr>
          <w:rFonts w:ascii="Gill Sans" w:eastAsia="Times New Roman" w:hAnsi="Gill Sans"/>
          <w:color w:val="FFFFFF"/>
          <w:w w:val="98"/>
          <w:sz w:val="34"/>
          <w:szCs w:val="34"/>
        </w:rPr>
      </w:pPr>
    </w:p>
    <w:p w:rsidR="00DC609B" w:rsidRDefault="00DC609B">
      <w:pPr>
        <w:spacing w:before="38" w:after="0" w:line="270" w:lineRule="auto"/>
        <w:ind w:left="490" w:right="-79"/>
        <w:rPr>
          <w:rFonts w:ascii="Gill Sans" w:eastAsia="Times New Roman" w:hAnsi="Gill Sans"/>
          <w:color w:val="FFFFFF"/>
          <w:w w:val="98"/>
          <w:sz w:val="34"/>
          <w:szCs w:val="34"/>
        </w:rPr>
      </w:pPr>
    </w:p>
    <w:p w:rsidR="00DC609B" w:rsidRDefault="00DC609B">
      <w:pPr>
        <w:spacing w:before="38" w:after="0" w:line="270" w:lineRule="auto"/>
        <w:ind w:left="490" w:right="-79"/>
        <w:rPr>
          <w:rFonts w:ascii="Gill Sans" w:eastAsia="Times New Roman" w:hAnsi="Gill Sans"/>
          <w:color w:val="FFFFFF"/>
          <w:w w:val="98"/>
          <w:sz w:val="34"/>
          <w:szCs w:val="34"/>
        </w:rPr>
      </w:pPr>
    </w:p>
    <w:p w:rsidR="00DC609B" w:rsidRDefault="00DC609B">
      <w:pPr>
        <w:spacing w:before="38" w:after="0" w:line="270" w:lineRule="auto"/>
        <w:ind w:left="490" w:right="-79"/>
        <w:rPr>
          <w:rFonts w:ascii="Gill Sans" w:eastAsia="Times New Roman" w:hAnsi="Gill Sans"/>
          <w:color w:val="FFFFFF"/>
          <w:w w:val="98"/>
          <w:sz w:val="34"/>
          <w:szCs w:val="34"/>
        </w:rPr>
      </w:pPr>
    </w:p>
    <w:p w:rsidR="00DC609B" w:rsidRDefault="00DC609B">
      <w:pPr>
        <w:spacing w:before="38" w:after="0" w:line="270" w:lineRule="auto"/>
        <w:ind w:left="490" w:right="-79"/>
        <w:rPr>
          <w:rFonts w:ascii="Gill Sans" w:eastAsia="Times New Roman" w:hAnsi="Gill Sans"/>
          <w:color w:val="FFFFFF"/>
          <w:w w:val="98"/>
          <w:sz w:val="34"/>
          <w:szCs w:val="34"/>
        </w:rPr>
      </w:pPr>
    </w:p>
    <w:p w:rsidR="00DC609B" w:rsidRDefault="00DC609B">
      <w:pPr>
        <w:spacing w:before="38" w:after="0" w:line="270" w:lineRule="auto"/>
        <w:ind w:left="490" w:right="-79"/>
        <w:rPr>
          <w:rFonts w:ascii="Gill Sans" w:eastAsia="Times New Roman" w:hAnsi="Gill Sans"/>
          <w:color w:val="FFFFFF"/>
          <w:w w:val="98"/>
          <w:sz w:val="34"/>
          <w:szCs w:val="34"/>
        </w:rPr>
      </w:pPr>
    </w:p>
    <w:p w:rsidR="00DC609B" w:rsidRDefault="00DC609B">
      <w:pPr>
        <w:spacing w:before="38" w:after="0" w:line="270" w:lineRule="auto"/>
        <w:ind w:left="490" w:right="-79"/>
        <w:rPr>
          <w:rFonts w:ascii="Gill Sans" w:eastAsia="Times New Roman" w:hAnsi="Gill Sans"/>
          <w:color w:val="FFFFFF"/>
          <w:w w:val="98"/>
          <w:sz w:val="34"/>
          <w:szCs w:val="34"/>
        </w:rPr>
      </w:pPr>
    </w:p>
    <w:p w:rsidR="00DC609B" w:rsidRDefault="00DC609B">
      <w:pPr>
        <w:spacing w:before="38" w:after="0" w:line="270" w:lineRule="auto"/>
        <w:ind w:left="490" w:right="-79"/>
        <w:rPr>
          <w:rFonts w:ascii="Gill Sans" w:eastAsia="Times New Roman" w:hAnsi="Gill Sans"/>
          <w:color w:val="FFFFFF"/>
          <w:w w:val="98"/>
          <w:sz w:val="34"/>
          <w:szCs w:val="34"/>
        </w:rPr>
      </w:pPr>
    </w:p>
    <w:p w:rsidR="00DC609B" w:rsidRDefault="00DC609B">
      <w:pPr>
        <w:spacing w:before="38" w:after="0" w:line="270" w:lineRule="auto"/>
        <w:ind w:left="490" w:right="-79"/>
        <w:rPr>
          <w:rFonts w:ascii="Gill Sans" w:eastAsia="Times New Roman" w:hAnsi="Gill Sans"/>
          <w:color w:val="FFFFFF"/>
          <w:w w:val="98"/>
          <w:sz w:val="34"/>
          <w:szCs w:val="34"/>
        </w:rPr>
      </w:pPr>
      <w:bookmarkStart w:id="0" w:name="_GoBack"/>
      <w:bookmarkEnd w:id="0"/>
    </w:p>
    <w:p w:rsidR="00BB3D25" w:rsidRPr="008F1144" w:rsidRDefault="008F1144">
      <w:pPr>
        <w:spacing w:before="38" w:after="0" w:line="270" w:lineRule="auto"/>
        <w:ind w:left="490" w:right="-79"/>
        <w:rPr>
          <w:rFonts w:ascii="Gill Sans" w:eastAsia="Times New Roman" w:hAnsi="Gill Sans"/>
          <w:sz w:val="34"/>
          <w:szCs w:val="34"/>
        </w:rPr>
      </w:pPr>
      <w:r w:rsidRPr="008F1144">
        <w:rPr>
          <w:rFonts w:ascii="Gill Sans" w:eastAsia="Times New Roman" w:hAnsi="Gill Sans"/>
          <w:color w:val="FFFFFF"/>
          <w:w w:val="98"/>
          <w:sz w:val="34"/>
          <w:szCs w:val="34"/>
        </w:rPr>
        <w:t>Be</w:t>
      </w:r>
      <w:r w:rsidR="00C720D6" w:rsidRPr="008F1144">
        <w:rPr>
          <w:rFonts w:ascii="Gill Sans" w:eastAsia="Times New Roman" w:hAnsi="Gill Sans"/>
          <w:color w:val="FFFFFF"/>
          <w:w w:val="98"/>
          <w:sz w:val="34"/>
          <w:szCs w:val="34"/>
        </w:rPr>
        <w:t>longing</w:t>
      </w:r>
      <w:r w:rsidR="00C720D6" w:rsidRPr="008F1144">
        <w:rPr>
          <w:rFonts w:ascii="Gill Sans" w:eastAsia="Times New Roman" w:hAnsi="Gill Sans"/>
          <w:color w:val="FFFFFF"/>
          <w:w w:val="85"/>
          <w:sz w:val="34"/>
          <w:szCs w:val="34"/>
        </w:rPr>
        <w:t xml:space="preserve"> is</w:t>
      </w:r>
      <w:r w:rsidR="00C720D6" w:rsidRPr="008F1144">
        <w:rPr>
          <w:rFonts w:ascii="Gill Sans" w:eastAsia="Times New Roman" w:hAnsi="Gill Sans"/>
          <w:color w:val="FFFFFF"/>
          <w:spacing w:val="14"/>
          <w:w w:val="85"/>
          <w:sz w:val="34"/>
          <w:szCs w:val="34"/>
        </w:rPr>
        <w:t xml:space="preserve"> </w:t>
      </w:r>
      <w:r w:rsidR="00C720D6" w:rsidRPr="008F1144">
        <w:rPr>
          <w:rFonts w:ascii="Gill Sans" w:eastAsia="Times New Roman" w:hAnsi="Gill Sans"/>
          <w:color w:val="FFFFFF"/>
          <w:sz w:val="34"/>
          <w:szCs w:val="34"/>
        </w:rPr>
        <w:t xml:space="preserve">as </w:t>
      </w:r>
      <w:r w:rsidR="00C720D6" w:rsidRPr="00174756">
        <w:rPr>
          <w:rFonts w:ascii="Gill Sans" w:eastAsia="Times New Roman" w:hAnsi="Gill Sans"/>
          <w:color w:val="FFFFFF"/>
          <w:w w:val="86"/>
          <w:sz w:val="34"/>
          <w:szCs w:val="34"/>
        </w:rPr>
        <w:t>important for</w:t>
      </w:r>
      <w:r w:rsidR="00C720D6" w:rsidRPr="008F1144">
        <w:rPr>
          <w:rFonts w:ascii="Gill Sans" w:eastAsia="Times New Roman" w:hAnsi="Gill Sans"/>
          <w:color w:val="FFFFFF"/>
          <w:spacing w:val="10"/>
          <w:sz w:val="34"/>
          <w:szCs w:val="34"/>
        </w:rPr>
        <w:t xml:space="preserve"> </w:t>
      </w:r>
      <w:r w:rsidR="00C720D6" w:rsidRPr="008F1144">
        <w:rPr>
          <w:rFonts w:ascii="Gill Sans" w:eastAsia="Times New Roman" w:hAnsi="Gill Sans"/>
          <w:color w:val="FFFFFF"/>
          <w:w w:val="86"/>
          <w:sz w:val="34"/>
          <w:szCs w:val="34"/>
        </w:rPr>
        <w:t>fami</w:t>
      </w:r>
      <w:r w:rsidR="00C720D6" w:rsidRPr="008F1144">
        <w:rPr>
          <w:rFonts w:ascii="Gill Sans" w:eastAsia="Times New Roman" w:hAnsi="Gill Sans"/>
          <w:color w:val="FFFFFF"/>
          <w:spacing w:val="-3"/>
          <w:w w:val="86"/>
          <w:sz w:val="34"/>
          <w:szCs w:val="34"/>
        </w:rPr>
        <w:t>l</w:t>
      </w:r>
      <w:r w:rsidR="00C720D6" w:rsidRPr="008F1144">
        <w:rPr>
          <w:rFonts w:ascii="Gill Sans" w:eastAsia="Times New Roman" w:hAnsi="Gill Sans"/>
          <w:color w:val="FFFFFF"/>
          <w:w w:val="83"/>
          <w:sz w:val="34"/>
          <w:szCs w:val="34"/>
        </w:rPr>
        <w:t xml:space="preserve">y </w:t>
      </w:r>
      <w:r w:rsidR="00C720D6" w:rsidRPr="008F1144">
        <w:rPr>
          <w:rFonts w:ascii="Gill Sans" w:eastAsia="Times New Roman" w:hAnsi="Gill Sans"/>
          <w:color w:val="FFFFFF"/>
          <w:sz w:val="34"/>
          <w:szCs w:val="34"/>
        </w:rPr>
        <w:t>membe</w:t>
      </w:r>
      <w:r w:rsidR="00C720D6" w:rsidRPr="008F1144">
        <w:rPr>
          <w:rFonts w:ascii="Gill Sans" w:eastAsia="Times New Roman" w:hAnsi="Gill Sans"/>
          <w:color w:val="FFFFFF"/>
          <w:spacing w:val="14"/>
          <w:sz w:val="34"/>
          <w:szCs w:val="34"/>
        </w:rPr>
        <w:t>r</w:t>
      </w:r>
      <w:r w:rsidR="00C720D6" w:rsidRPr="008F1144">
        <w:rPr>
          <w:rFonts w:ascii="Gill Sans" w:eastAsia="Times New Roman" w:hAnsi="Gill Sans"/>
          <w:color w:val="FFFFFF"/>
          <w:sz w:val="34"/>
          <w:szCs w:val="34"/>
        </w:rPr>
        <w:t>s</w:t>
      </w:r>
      <w:r w:rsidR="00C720D6" w:rsidRPr="008F1144">
        <w:rPr>
          <w:rFonts w:ascii="Gill Sans" w:eastAsia="Times New Roman" w:hAnsi="Gill Sans"/>
          <w:color w:val="FFFFFF"/>
          <w:spacing w:val="20"/>
          <w:sz w:val="34"/>
          <w:szCs w:val="34"/>
        </w:rPr>
        <w:t xml:space="preserve"> </w:t>
      </w:r>
      <w:r w:rsidR="00C720D6" w:rsidRPr="008F1144">
        <w:rPr>
          <w:rFonts w:ascii="Gill Sans" w:eastAsia="Times New Roman" w:hAnsi="Gill Sans"/>
          <w:color w:val="FFFFFF"/>
          <w:sz w:val="34"/>
          <w:szCs w:val="34"/>
        </w:rPr>
        <w:t>as</w:t>
      </w:r>
      <w:r w:rsidR="00C720D6" w:rsidRPr="008F1144">
        <w:rPr>
          <w:rFonts w:ascii="Gill Sans" w:eastAsia="Times New Roman" w:hAnsi="Gill Sans"/>
          <w:color w:val="FFFFFF"/>
          <w:spacing w:val="-10"/>
          <w:sz w:val="34"/>
          <w:szCs w:val="34"/>
        </w:rPr>
        <w:t xml:space="preserve"> </w:t>
      </w:r>
      <w:r w:rsidR="00C720D6" w:rsidRPr="008F1144">
        <w:rPr>
          <w:rFonts w:ascii="Gill Sans" w:eastAsia="Times New Roman" w:hAnsi="Gill Sans"/>
          <w:color w:val="FFFFFF"/>
          <w:sz w:val="34"/>
          <w:szCs w:val="34"/>
        </w:rPr>
        <w:t>it</w:t>
      </w:r>
      <w:r w:rsidR="00C720D6" w:rsidRPr="008F1144">
        <w:rPr>
          <w:rFonts w:ascii="Gill Sans" w:eastAsia="Times New Roman" w:hAnsi="Gill Sans"/>
          <w:color w:val="FFFFFF"/>
          <w:spacing w:val="-13"/>
          <w:sz w:val="34"/>
          <w:szCs w:val="34"/>
        </w:rPr>
        <w:t xml:space="preserve"> </w:t>
      </w:r>
      <w:r w:rsidR="00C720D6" w:rsidRPr="008F1144">
        <w:rPr>
          <w:rFonts w:ascii="Gill Sans" w:eastAsia="Times New Roman" w:hAnsi="Gill Sans"/>
          <w:color w:val="FFFFFF"/>
          <w:w w:val="81"/>
          <w:sz w:val="34"/>
          <w:szCs w:val="34"/>
        </w:rPr>
        <w:t>is</w:t>
      </w:r>
      <w:r w:rsidR="00C720D6" w:rsidRPr="008F1144">
        <w:rPr>
          <w:rFonts w:ascii="Gill Sans" w:eastAsia="Times New Roman" w:hAnsi="Gill Sans"/>
          <w:color w:val="FFFFFF"/>
          <w:spacing w:val="26"/>
          <w:w w:val="81"/>
          <w:sz w:val="34"/>
          <w:szCs w:val="34"/>
        </w:rPr>
        <w:t xml:space="preserve"> </w:t>
      </w:r>
      <w:r w:rsidR="00C720D6" w:rsidRPr="008F1144">
        <w:rPr>
          <w:rFonts w:ascii="Gill Sans" w:eastAsia="Times New Roman" w:hAnsi="Gill Sans"/>
          <w:color w:val="FFFFFF"/>
          <w:spacing w:val="-4"/>
          <w:w w:val="72"/>
          <w:sz w:val="34"/>
          <w:szCs w:val="34"/>
        </w:rPr>
        <w:t>f</w:t>
      </w:r>
      <w:r w:rsidR="00C720D6" w:rsidRPr="008F1144">
        <w:rPr>
          <w:rFonts w:ascii="Gill Sans" w:eastAsia="Times New Roman" w:hAnsi="Gill Sans"/>
          <w:color w:val="FFFFFF"/>
          <w:w w:val="105"/>
          <w:sz w:val="34"/>
          <w:szCs w:val="34"/>
        </w:rPr>
        <w:t xml:space="preserve">or </w:t>
      </w:r>
      <w:r w:rsidR="00C720D6" w:rsidRPr="008F1144">
        <w:rPr>
          <w:rFonts w:ascii="Gill Sans" w:eastAsia="Times New Roman" w:hAnsi="Gill Sans"/>
          <w:color w:val="FFFFFF"/>
          <w:sz w:val="34"/>
          <w:szCs w:val="34"/>
        </w:rPr>
        <w:t>the</w:t>
      </w:r>
      <w:r w:rsidR="00C720D6" w:rsidRPr="008F1144">
        <w:rPr>
          <w:rFonts w:ascii="Gill Sans" w:eastAsia="Times New Roman" w:hAnsi="Gill Sans"/>
          <w:color w:val="FFFFFF"/>
          <w:spacing w:val="27"/>
          <w:sz w:val="34"/>
          <w:szCs w:val="34"/>
        </w:rPr>
        <w:t xml:space="preserve"> </w:t>
      </w:r>
      <w:r w:rsidR="00C720D6" w:rsidRPr="008F1144">
        <w:rPr>
          <w:rFonts w:ascii="Gill Sans" w:eastAsia="Times New Roman" w:hAnsi="Gill Sans"/>
          <w:color w:val="FFFFFF"/>
          <w:w w:val="94"/>
          <w:sz w:val="34"/>
          <w:szCs w:val="34"/>
        </w:rPr>
        <w:t>children</w:t>
      </w:r>
      <w:r w:rsidR="00C720D6" w:rsidRPr="008F1144">
        <w:rPr>
          <w:rFonts w:ascii="Gill Sans" w:eastAsia="Times New Roman" w:hAnsi="Gill Sans"/>
          <w:color w:val="FFFFFF"/>
          <w:spacing w:val="15"/>
          <w:w w:val="94"/>
          <w:sz w:val="34"/>
          <w:szCs w:val="34"/>
        </w:rPr>
        <w:t xml:space="preserve"> </w:t>
      </w:r>
      <w:r w:rsidR="00C720D6" w:rsidRPr="008F1144">
        <w:rPr>
          <w:rFonts w:ascii="Gill Sans" w:eastAsia="Times New Roman" w:hAnsi="Gill Sans"/>
          <w:color w:val="FFFFFF"/>
          <w:sz w:val="34"/>
          <w:szCs w:val="34"/>
        </w:rPr>
        <w:t>in</w:t>
      </w:r>
      <w:r w:rsidR="00C720D6" w:rsidRPr="008F1144">
        <w:rPr>
          <w:rFonts w:ascii="Gill Sans" w:eastAsia="Times New Roman" w:hAnsi="Gill Sans"/>
          <w:color w:val="FFFFFF"/>
          <w:spacing w:val="-24"/>
          <w:sz w:val="34"/>
          <w:szCs w:val="34"/>
        </w:rPr>
        <w:t xml:space="preserve"> </w:t>
      </w:r>
      <w:r w:rsidR="00C720D6" w:rsidRPr="008F1144">
        <w:rPr>
          <w:rFonts w:ascii="Gill Sans" w:eastAsia="Times New Roman" w:hAnsi="Gill Sans"/>
          <w:color w:val="FFFFFF"/>
          <w:w w:val="102"/>
          <w:sz w:val="34"/>
          <w:szCs w:val="34"/>
        </w:rPr>
        <w:t xml:space="preserve">our </w:t>
      </w:r>
      <w:r w:rsidR="00C720D6" w:rsidRPr="008F1144">
        <w:rPr>
          <w:rFonts w:ascii="Gill Sans" w:eastAsia="Times New Roman" w:hAnsi="Gill Sans"/>
          <w:color w:val="FFFFFF"/>
          <w:w w:val="99"/>
          <w:sz w:val="34"/>
          <w:szCs w:val="34"/>
        </w:rPr>
        <w:t>car</w:t>
      </w:r>
      <w:r w:rsidR="00C720D6" w:rsidRPr="008F1144">
        <w:rPr>
          <w:rFonts w:ascii="Gill Sans" w:eastAsia="Times New Roman" w:hAnsi="Gill Sans"/>
          <w:color w:val="FFFFFF"/>
          <w:spacing w:val="10"/>
          <w:w w:val="99"/>
          <w:sz w:val="34"/>
          <w:szCs w:val="34"/>
        </w:rPr>
        <w:t>e</w:t>
      </w:r>
      <w:r w:rsidR="00C720D6" w:rsidRPr="008F1144">
        <w:rPr>
          <w:rFonts w:ascii="Gill Sans" w:eastAsia="Times New Roman" w:hAnsi="Gill Sans"/>
          <w:color w:val="FFFFFF"/>
          <w:w w:val="70"/>
          <w:sz w:val="34"/>
          <w:szCs w:val="34"/>
        </w:rPr>
        <w:t>.</w:t>
      </w:r>
    </w:p>
    <w:p w:rsidR="00DC609B" w:rsidRDefault="00C720D6">
      <w:pPr>
        <w:spacing w:before="24" w:after="0" w:line="240" w:lineRule="auto"/>
        <w:ind w:right="-20"/>
      </w:pPr>
      <w:r>
        <w:br w:type="column"/>
      </w:r>
    </w:p>
    <w:p w:rsidR="00DC609B" w:rsidRDefault="00DC609B">
      <w:pPr>
        <w:spacing w:before="24" w:after="0" w:line="240" w:lineRule="auto"/>
        <w:ind w:right="-20"/>
      </w:pPr>
    </w:p>
    <w:p w:rsidR="00DC609B" w:rsidRDefault="00DC609B">
      <w:pPr>
        <w:spacing w:before="24" w:after="0" w:line="240" w:lineRule="auto"/>
        <w:ind w:right="-20"/>
      </w:pPr>
    </w:p>
    <w:p w:rsidR="00DC609B" w:rsidRDefault="00DC609B">
      <w:pPr>
        <w:spacing w:before="24" w:after="0" w:line="240" w:lineRule="auto"/>
        <w:ind w:right="-20"/>
      </w:pPr>
    </w:p>
    <w:p w:rsidR="00DC609B" w:rsidRDefault="00DC609B">
      <w:pPr>
        <w:spacing w:before="24" w:after="0" w:line="240" w:lineRule="auto"/>
        <w:ind w:right="-20"/>
      </w:pPr>
    </w:p>
    <w:p w:rsidR="00DC609B" w:rsidRDefault="00DC609B">
      <w:pPr>
        <w:spacing w:before="24" w:after="0" w:line="240" w:lineRule="auto"/>
        <w:ind w:right="-20"/>
      </w:pPr>
    </w:p>
    <w:p w:rsidR="00DC609B" w:rsidRDefault="00DC609B">
      <w:pPr>
        <w:spacing w:before="24" w:after="0" w:line="240" w:lineRule="auto"/>
        <w:ind w:right="-20"/>
      </w:pPr>
    </w:p>
    <w:p w:rsidR="00DC609B" w:rsidRDefault="00DC609B">
      <w:pPr>
        <w:spacing w:before="24" w:after="0" w:line="240" w:lineRule="auto"/>
        <w:ind w:right="-20"/>
      </w:pPr>
    </w:p>
    <w:p w:rsidR="00DC609B" w:rsidRDefault="00DC609B">
      <w:pPr>
        <w:spacing w:before="24" w:after="0" w:line="240" w:lineRule="auto"/>
        <w:ind w:right="-20"/>
      </w:pPr>
    </w:p>
    <w:p w:rsidR="00DC609B" w:rsidRDefault="00DC609B">
      <w:pPr>
        <w:spacing w:before="24" w:after="0" w:line="240" w:lineRule="auto"/>
        <w:ind w:right="-20"/>
      </w:pPr>
    </w:p>
    <w:p w:rsidR="00DC609B" w:rsidRDefault="00DC609B">
      <w:pPr>
        <w:spacing w:before="24" w:after="0" w:line="240" w:lineRule="auto"/>
        <w:ind w:right="-20"/>
      </w:pPr>
    </w:p>
    <w:p w:rsidR="00DC609B" w:rsidRDefault="00DC609B">
      <w:pPr>
        <w:spacing w:before="24" w:after="0" w:line="240" w:lineRule="auto"/>
        <w:ind w:right="-20"/>
      </w:pPr>
    </w:p>
    <w:p w:rsidR="00DC609B" w:rsidRDefault="00DC609B">
      <w:pPr>
        <w:spacing w:before="24" w:after="0" w:line="240" w:lineRule="auto"/>
        <w:ind w:right="-20"/>
      </w:pPr>
    </w:p>
    <w:p w:rsidR="00DC609B" w:rsidRDefault="00DC609B">
      <w:pPr>
        <w:spacing w:before="24" w:after="0" w:line="240" w:lineRule="auto"/>
        <w:ind w:right="-20"/>
      </w:pPr>
    </w:p>
    <w:p w:rsidR="00DC609B" w:rsidRDefault="00DC609B">
      <w:pPr>
        <w:spacing w:before="24" w:after="0" w:line="240" w:lineRule="auto"/>
        <w:ind w:right="-20"/>
      </w:pPr>
    </w:p>
    <w:p w:rsidR="00DC609B" w:rsidRDefault="00DC609B">
      <w:pPr>
        <w:spacing w:before="24" w:after="0" w:line="240" w:lineRule="auto"/>
        <w:ind w:right="-20"/>
      </w:pPr>
    </w:p>
    <w:p w:rsidR="00DC609B" w:rsidRDefault="00DC609B">
      <w:pPr>
        <w:spacing w:before="24" w:after="0" w:line="240" w:lineRule="auto"/>
        <w:ind w:right="-20"/>
      </w:pPr>
    </w:p>
    <w:p w:rsidR="00DC609B" w:rsidRDefault="00DC609B">
      <w:pPr>
        <w:spacing w:before="24" w:after="0" w:line="240" w:lineRule="auto"/>
        <w:ind w:right="-20"/>
      </w:pPr>
    </w:p>
    <w:p w:rsidR="00DC609B" w:rsidRDefault="00DC609B">
      <w:pPr>
        <w:spacing w:before="24" w:after="0" w:line="240" w:lineRule="auto"/>
        <w:ind w:right="-20"/>
      </w:pPr>
    </w:p>
    <w:p w:rsidR="00DC609B" w:rsidRDefault="00DC609B">
      <w:pPr>
        <w:spacing w:before="24" w:after="0" w:line="240" w:lineRule="auto"/>
        <w:ind w:right="-20"/>
      </w:pPr>
    </w:p>
    <w:p w:rsidR="00DC609B" w:rsidRDefault="00DC609B">
      <w:pPr>
        <w:spacing w:before="24" w:after="0" w:line="240" w:lineRule="auto"/>
        <w:ind w:right="-20"/>
      </w:pPr>
    </w:p>
    <w:p w:rsidR="00DC609B" w:rsidRDefault="00DC609B">
      <w:pPr>
        <w:spacing w:before="24" w:after="0" w:line="240" w:lineRule="auto"/>
        <w:ind w:right="-20"/>
      </w:pPr>
    </w:p>
    <w:p w:rsidR="00DC609B" w:rsidRDefault="00DC609B">
      <w:pPr>
        <w:spacing w:before="24" w:after="0" w:line="240" w:lineRule="auto"/>
        <w:ind w:right="-20"/>
      </w:pPr>
    </w:p>
    <w:p w:rsidR="00DC609B" w:rsidRDefault="00DC609B">
      <w:pPr>
        <w:spacing w:before="24" w:after="0" w:line="240" w:lineRule="auto"/>
        <w:ind w:right="-20"/>
      </w:pPr>
    </w:p>
    <w:p w:rsidR="00DC609B" w:rsidRDefault="00DC609B">
      <w:pPr>
        <w:spacing w:before="24" w:after="0" w:line="240" w:lineRule="auto"/>
        <w:ind w:right="-20"/>
      </w:pPr>
    </w:p>
    <w:p w:rsidR="00DC609B" w:rsidRDefault="00DC609B">
      <w:pPr>
        <w:spacing w:before="24" w:after="0" w:line="240" w:lineRule="auto"/>
        <w:ind w:right="-20"/>
      </w:pPr>
    </w:p>
    <w:p w:rsidR="00BB3D25" w:rsidRDefault="00C720D6">
      <w:pPr>
        <w:spacing w:before="24" w:after="0" w:line="240" w:lineRule="auto"/>
        <w:ind w:right="-20"/>
        <w:rPr>
          <w:rFonts w:ascii="Gill Sans MT" w:eastAsia="Gill Sans MT" w:hAnsi="Gill Sans MT" w:cs="Gill Sans MT"/>
          <w:sz w:val="28"/>
          <w:szCs w:val="28"/>
        </w:rPr>
      </w:pPr>
      <w:r>
        <w:rPr>
          <w:rFonts w:ascii="Gill Sans MT" w:eastAsia="Gill Sans MT" w:hAnsi="Gill Sans MT" w:cs="Gill Sans MT"/>
          <w:color w:val="542988"/>
          <w:sz w:val="28"/>
          <w:szCs w:val="28"/>
        </w:rPr>
        <w:t xml:space="preserve">A sense of belonging and </w:t>
      </w:r>
      <w:r>
        <w:rPr>
          <w:rFonts w:ascii="Gill Sans MT" w:eastAsia="Gill Sans MT" w:hAnsi="Gill Sans MT" w:cs="Gill Sans MT"/>
          <w:color w:val="542988"/>
          <w:spacing w:val="-6"/>
          <w:sz w:val="28"/>
          <w:szCs w:val="28"/>
        </w:rPr>
        <w:t>w</w:t>
      </w:r>
      <w:r>
        <w:rPr>
          <w:rFonts w:ascii="Gill Sans MT" w:eastAsia="Gill Sans MT" w:hAnsi="Gill Sans MT" w:cs="Gill Sans MT"/>
          <w:color w:val="542988"/>
          <w:sz w:val="28"/>
          <w:szCs w:val="28"/>
        </w:rPr>
        <w:t>elcome is essential if</w:t>
      </w:r>
    </w:p>
    <w:p w:rsidR="00BB3D25" w:rsidRDefault="00C720D6">
      <w:pPr>
        <w:spacing w:before="11" w:after="0" w:line="248" w:lineRule="auto"/>
        <w:ind w:right="380"/>
        <w:rPr>
          <w:rFonts w:ascii="Gill Sans MT" w:eastAsia="Gill Sans MT" w:hAnsi="Gill Sans MT" w:cs="Gill Sans MT"/>
          <w:sz w:val="28"/>
          <w:szCs w:val="28"/>
        </w:rPr>
      </w:pPr>
      <w:proofErr w:type="gramStart"/>
      <w:r>
        <w:rPr>
          <w:rFonts w:ascii="Gill Sans MT" w:eastAsia="Gill Sans MT" w:hAnsi="Gill Sans MT" w:cs="Gill Sans MT"/>
          <w:color w:val="542988"/>
          <w:sz w:val="28"/>
          <w:szCs w:val="28"/>
        </w:rPr>
        <w:t>families</w:t>
      </w:r>
      <w:proofErr w:type="gramEnd"/>
      <w:r>
        <w:rPr>
          <w:rFonts w:ascii="Gill Sans MT" w:eastAsia="Gill Sans MT" w:hAnsi="Gill Sans MT" w:cs="Gill Sans MT"/>
          <w:color w:val="542988"/>
          <w:sz w:val="28"/>
          <w:szCs w:val="28"/>
        </w:rPr>
        <w:t xml:space="preserve"> a</w:t>
      </w:r>
      <w:r>
        <w:rPr>
          <w:rFonts w:ascii="Gill Sans MT" w:eastAsia="Gill Sans MT" w:hAnsi="Gill Sans MT" w:cs="Gill Sans MT"/>
          <w:color w:val="542988"/>
          <w:spacing w:val="-6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542988"/>
          <w:sz w:val="28"/>
          <w:szCs w:val="28"/>
        </w:rPr>
        <w:t xml:space="preserve">e to </w:t>
      </w:r>
      <w:r>
        <w:rPr>
          <w:rFonts w:ascii="Gill Sans MT" w:eastAsia="Gill Sans MT" w:hAnsi="Gill Sans MT" w:cs="Gill Sans MT"/>
          <w:color w:val="542988"/>
          <w:spacing w:val="-3"/>
          <w:sz w:val="28"/>
          <w:szCs w:val="28"/>
        </w:rPr>
        <w:t>f</w:t>
      </w:r>
      <w:r>
        <w:rPr>
          <w:rFonts w:ascii="Gill Sans MT" w:eastAsia="Gill Sans MT" w:hAnsi="Gill Sans MT" w:cs="Gill Sans MT"/>
          <w:color w:val="542988"/>
          <w:sz w:val="28"/>
          <w:szCs w:val="28"/>
        </w:rPr>
        <w:t>eel com</w:t>
      </w:r>
      <w:r>
        <w:rPr>
          <w:rFonts w:ascii="Gill Sans MT" w:eastAsia="Gill Sans MT" w:hAnsi="Gill Sans MT" w:cs="Gill Sans MT"/>
          <w:color w:val="542988"/>
          <w:spacing w:val="-3"/>
          <w:sz w:val="28"/>
          <w:szCs w:val="28"/>
        </w:rPr>
        <w:t>f</w:t>
      </w:r>
      <w:r>
        <w:rPr>
          <w:rFonts w:ascii="Gill Sans MT" w:eastAsia="Gill Sans MT" w:hAnsi="Gill Sans MT" w:cs="Gill Sans MT"/>
          <w:color w:val="542988"/>
          <w:sz w:val="28"/>
          <w:szCs w:val="28"/>
        </w:rPr>
        <w:t>o</w:t>
      </w:r>
      <w:r>
        <w:rPr>
          <w:rFonts w:ascii="Gill Sans MT" w:eastAsia="Gill Sans MT" w:hAnsi="Gill Sans MT" w:cs="Gill Sans MT"/>
          <w:color w:val="542988"/>
          <w:spacing w:val="6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542988"/>
          <w:sz w:val="28"/>
          <w:szCs w:val="28"/>
        </w:rPr>
        <w:t>table being in our se</w:t>
      </w:r>
      <w:r>
        <w:rPr>
          <w:rFonts w:ascii="Gill Sans MT" w:eastAsia="Gill Sans MT" w:hAnsi="Gill Sans MT" w:cs="Gill Sans MT"/>
          <w:color w:val="542988"/>
          <w:spacing w:val="8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542988"/>
          <w:sz w:val="28"/>
          <w:szCs w:val="28"/>
        </w:rPr>
        <w:t>vic</w:t>
      </w:r>
      <w:r>
        <w:rPr>
          <w:rFonts w:ascii="Gill Sans MT" w:eastAsia="Gill Sans MT" w:hAnsi="Gill Sans MT" w:cs="Gill Sans MT"/>
          <w:color w:val="542988"/>
          <w:spacing w:val="6"/>
          <w:sz w:val="28"/>
          <w:szCs w:val="28"/>
        </w:rPr>
        <w:t>e</w:t>
      </w:r>
      <w:r>
        <w:rPr>
          <w:rFonts w:ascii="Gill Sans MT" w:eastAsia="Gill Sans MT" w:hAnsi="Gill Sans MT" w:cs="Gill Sans MT"/>
          <w:color w:val="542988"/>
          <w:sz w:val="28"/>
          <w:szCs w:val="28"/>
        </w:rPr>
        <w:t>,</w:t>
      </w:r>
      <w:r>
        <w:rPr>
          <w:rFonts w:ascii="Gill Sans MT" w:eastAsia="Gill Sans MT" w:hAnsi="Gill Sans MT" w:cs="Gill Sans MT"/>
          <w:color w:val="542988"/>
          <w:spacing w:val="-28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color w:val="542988"/>
          <w:sz w:val="28"/>
          <w:szCs w:val="28"/>
        </w:rPr>
        <w:t xml:space="preserve">let alone </w:t>
      </w:r>
      <w:r>
        <w:rPr>
          <w:rFonts w:ascii="Gill Sans MT" w:eastAsia="Gill Sans MT" w:hAnsi="Gill Sans MT" w:cs="Gill Sans MT"/>
          <w:color w:val="542988"/>
          <w:spacing w:val="-3"/>
          <w:sz w:val="28"/>
          <w:szCs w:val="28"/>
        </w:rPr>
        <w:t>f</w:t>
      </w:r>
      <w:r>
        <w:rPr>
          <w:rFonts w:ascii="Gill Sans MT" w:eastAsia="Gill Sans MT" w:hAnsi="Gill Sans MT" w:cs="Gill Sans MT"/>
          <w:color w:val="542988"/>
          <w:sz w:val="28"/>
          <w:szCs w:val="28"/>
        </w:rPr>
        <w:t>eeling that th</w:t>
      </w:r>
      <w:r>
        <w:rPr>
          <w:rFonts w:ascii="Gill Sans MT" w:eastAsia="Gill Sans MT" w:hAnsi="Gill Sans MT" w:cs="Gill Sans MT"/>
          <w:color w:val="542988"/>
          <w:spacing w:val="-4"/>
          <w:sz w:val="28"/>
          <w:szCs w:val="28"/>
        </w:rPr>
        <w:t>e</w:t>
      </w:r>
      <w:r>
        <w:rPr>
          <w:rFonts w:ascii="Gill Sans MT" w:eastAsia="Gill Sans MT" w:hAnsi="Gill Sans MT" w:cs="Gill Sans MT"/>
          <w:color w:val="542988"/>
          <w:sz w:val="28"/>
          <w:szCs w:val="28"/>
        </w:rPr>
        <w:t xml:space="preserve">y can contribute to what </w:t>
      </w:r>
      <w:r>
        <w:rPr>
          <w:rFonts w:ascii="Gill Sans MT" w:eastAsia="Gill Sans MT" w:hAnsi="Gill Sans MT" w:cs="Gill Sans MT"/>
          <w:color w:val="542988"/>
          <w:spacing w:val="-6"/>
          <w:sz w:val="28"/>
          <w:szCs w:val="28"/>
        </w:rPr>
        <w:t>w</w:t>
      </w:r>
      <w:r>
        <w:rPr>
          <w:rFonts w:ascii="Gill Sans MT" w:eastAsia="Gill Sans MT" w:hAnsi="Gill Sans MT" w:cs="Gill Sans MT"/>
          <w:color w:val="542988"/>
          <w:sz w:val="28"/>
          <w:szCs w:val="28"/>
        </w:rPr>
        <w:t>e d</w:t>
      </w:r>
      <w:r>
        <w:rPr>
          <w:rFonts w:ascii="Gill Sans MT" w:eastAsia="Gill Sans MT" w:hAnsi="Gill Sans MT" w:cs="Gill Sans MT"/>
          <w:color w:val="542988"/>
          <w:spacing w:val="-9"/>
          <w:sz w:val="28"/>
          <w:szCs w:val="28"/>
        </w:rPr>
        <w:t>o</w:t>
      </w:r>
      <w:r>
        <w:rPr>
          <w:rFonts w:ascii="Gill Sans MT" w:eastAsia="Gill Sans MT" w:hAnsi="Gill Sans MT" w:cs="Gill Sans MT"/>
          <w:color w:val="542988"/>
          <w:sz w:val="28"/>
          <w:szCs w:val="28"/>
        </w:rPr>
        <w:t>.</w:t>
      </w:r>
    </w:p>
    <w:p w:rsidR="00BB3D25" w:rsidRDefault="00BB3D25">
      <w:pPr>
        <w:spacing w:before="10" w:after="0" w:line="160" w:lineRule="exact"/>
        <w:rPr>
          <w:sz w:val="16"/>
          <w:szCs w:val="16"/>
        </w:rPr>
      </w:pPr>
    </w:p>
    <w:p w:rsidR="00BB3D25" w:rsidRDefault="00C720D6">
      <w:pPr>
        <w:spacing w:after="0" w:line="248" w:lineRule="auto"/>
        <w:ind w:right="549"/>
        <w:rPr>
          <w:rFonts w:ascii="Gill Sans MT" w:eastAsia="Gill Sans MT" w:hAnsi="Gill Sans MT" w:cs="Gill Sans MT"/>
          <w:sz w:val="28"/>
          <w:szCs w:val="28"/>
        </w:rPr>
      </w:pPr>
      <w:r>
        <w:rPr>
          <w:rFonts w:ascii="Gill Sans MT" w:eastAsia="Gill Sans MT" w:hAnsi="Gill Sans MT" w:cs="Gill Sans MT"/>
          <w:color w:val="542988"/>
          <w:sz w:val="28"/>
          <w:szCs w:val="28"/>
        </w:rPr>
        <w:t>Child</w:t>
      </w:r>
      <w:r>
        <w:rPr>
          <w:rFonts w:ascii="Gill Sans MT" w:eastAsia="Gill Sans MT" w:hAnsi="Gill Sans MT" w:cs="Gill Sans MT"/>
          <w:color w:val="542988"/>
          <w:spacing w:val="-6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542988"/>
          <w:sz w:val="28"/>
          <w:szCs w:val="28"/>
        </w:rPr>
        <w:t>en learn h</w:t>
      </w:r>
      <w:r>
        <w:rPr>
          <w:rFonts w:ascii="Gill Sans MT" w:eastAsia="Gill Sans MT" w:hAnsi="Gill Sans MT" w:cs="Gill Sans MT"/>
          <w:color w:val="542988"/>
          <w:spacing w:val="-3"/>
          <w:sz w:val="28"/>
          <w:szCs w:val="28"/>
        </w:rPr>
        <w:t>o</w:t>
      </w:r>
      <w:r>
        <w:rPr>
          <w:rFonts w:ascii="Gill Sans MT" w:eastAsia="Gill Sans MT" w:hAnsi="Gill Sans MT" w:cs="Gill Sans MT"/>
          <w:color w:val="542988"/>
          <w:sz w:val="28"/>
          <w:szCs w:val="28"/>
        </w:rPr>
        <w:t xml:space="preserve">w to act </w:t>
      </w:r>
      <w:r>
        <w:rPr>
          <w:rFonts w:ascii="Gill Sans MT" w:eastAsia="Gill Sans MT" w:hAnsi="Gill Sans MT" w:cs="Gill Sans MT"/>
          <w:color w:val="542988"/>
          <w:spacing w:val="-3"/>
          <w:sz w:val="28"/>
          <w:szCs w:val="28"/>
        </w:rPr>
        <w:t>b</w:t>
      </w:r>
      <w:r>
        <w:rPr>
          <w:rFonts w:ascii="Gill Sans MT" w:eastAsia="Gill Sans MT" w:hAnsi="Gill Sans MT" w:cs="Gill Sans MT"/>
          <w:color w:val="542988"/>
          <w:sz w:val="28"/>
          <w:szCs w:val="28"/>
        </w:rPr>
        <w:t>y watching h</w:t>
      </w:r>
      <w:r>
        <w:rPr>
          <w:rFonts w:ascii="Gill Sans MT" w:eastAsia="Gill Sans MT" w:hAnsi="Gill Sans MT" w:cs="Gill Sans MT"/>
          <w:color w:val="542988"/>
          <w:spacing w:val="-3"/>
          <w:sz w:val="28"/>
          <w:szCs w:val="28"/>
        </w:rPr>
        <w:t>o</w:t>
      </w:r>
      <w:r>
        <w:rPr>
          <w:rFonts w:ascii="Gill Sans MT" w:eastAsia="Gill Sans MT" w:hAnsi="Gill Sans MT" w:cs="Gill Sans MT"/>
          <w:color w:val="542988"/>
          <w:sz w:val="28"/>
          <w:szCs w:val="28"/>
        </w:rPr>
        <w:t>w fami</w:t>
      </w:r>
      <w:r>
        <w:rPr>
          <w:rFonts w:ascii="Gill Sans MT" w:eastAsia="Gill Sans MT" w:hAnsi="Gill Sans MT" w:cs="Gill Sans MT"/>
          <w:color w:val="542988"/>
          <w:spacing w:val="-3"/>
          <w:sz w:val="28"/>
          <w:szCs w:val="28"/>
        </w:rPr>
        <w:t>l</w:t>
      </w:r>
      <w:r>
        <w:rPr>
          <w:rFonts w:ascii="Gill Sans MT" w:eastAsia="Gill Sans MT" w:hAnsi="Gill Sans MT" w:cs="Gill Sans MT"/>
          <w:color w:val="542988"/>
          <w:sz w:val="28"/>
          <w:szCs w:val="28"/>
        </w:rPr>
        <w:t xml:space="preserve">y members </w:t>
      </w:r>
      <w:r>
        <w:rPr>
          <w:rFonts w:ascii="Gill Sans MT" w:eastAsia="Gill Sans MT" w:hAnsi="Gill Sans MT" w:cs="Gill Sans MT"/>
          <w:color w:val="542988"/>
          <w:spacing w:val="-6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542988"/>
          <w:sz w:val="28"/>
          <w:szCs w:val="28"/>
        </w:rPr>
        <w:t>espond.</w:t>
      </w:r>
      <w:r>
        <w:rPr>
          <w:rFonts w:ascii="Gill Sans MT" w:eastAsia="Gill Sans MT" w:hAnsi="Gill Sans MT" w:cs="Gill Sans MT"/>
          <w:color w:val="542988"/>
          <w:spacing w:val="50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color w:val="542988"/>
          <w:sz w:val="28"/>
          <w:szCs w:val="28"/>
        </w:rPr>
        <w:t xml:space="preserve">If families </w:t>
      </w:r>
      <w:r>
        <w:rPr>
          <w:rFonts w:ascii="Gill Sans MT" w:eastAsia="Gill Sans MT" w:hAnsi="Gill Sans MT" w:cs="Gill Sans MT"/>
          <w:color w:val="542988"/>
          <w:spacing w:val="-3"/>
          <w:sz w:val="28"/>
          <w:szCs w:val="28"/>
        </w:rPr>
        <w:t>f</w:t>
      </w:r>
      <w:r>
        <w:rPr>
          <w:rFonts w:ascii="Gill Sans MT" w:eastAsia="Gill Sans MT" w:hAnsi="Gill Sans MT" w:cs="Gill Sans MT"/>
          <w:color w:val="542988"/>
          <w:sz w:val="28"/>
          <w:szCs w:val="28"/>
        </w:rPr>
        <w:t>eel h</w:t>
      </w:r>
      <w:r>
        <w:rPr>
          <w:rFonts w:ascii="Gill Sans MT" w:eastAsia="Gill Sans MT" w:hAnsi="Gill Sans MT" w:cs="Gill Sans MT"/>
          <w:color w:val="542988"/>
          <w:spacing w:val="-3"/>
          <w:sz w:val="28"/>
          <w:szCs w:val="28"/>
        </w:rPr>
        <w:t>a</w:t>
      </w:r>
      <w:r>
        <w:rPr>
          <w:rFonts w:ascii="Gill Sans MT" w:eastAsia="Gill Sans MT" w:hAnsi="Gill Sans MT" w:cs="Gill Sans MT"/>
          <w:color w:val="542988"/>
          <w:sz w:val="28"/>
          <w:szCs w:val="28"/>
        </w:rPr>
        <w:t>p</w:t>
      </w:r>
      <w:r>
        <w:rPr>
          <w:rFonts w:ascii="Gill Sans MT" w:eastAsia="Gill Sans MT" w:hAnsi="Gill Sans MT" w:cs="Gill Sans MT"/>
          <w:color w:val="542988"/>
          <w:spacing w:val="-10"/>
          <w:sz w:val="28"/>
          <w:szCs w:val="28"/>
        </w:rPr>
        <w:t>p</w:t>
      </w:r>
      <w:r>
        <w:rPr>
          <w:rFonts w:ascii="Gill Sans MT" w:eastAsia="Gill Sans MT" w:hAnsi="Gill Sans MT" w:cs="Gill Sans MT"/>
          <w:color w:val="542988"/>
          <w:sz w:val="28"/>
          <w:szCs w:val="28"/>
        </w:rPr>
        <w:t xml:space="preserve">y and </w:t>
      </w:r>
      <w:r>
        <w:rPr>
          <w:rFonts w:ascii="Gill Sans MT" w:eastAsia="Gill Sans MT" w:hAnsi="Gill Sans MT" w:cs="Gill Sans MT"/>
          <w:color w:val="542988"/>
          <w:spacing w:val="-6"/>
          <w:sz w:val="28"/>
          <w:szCs w:val="28"/>
        </w:rPr>
        <w:t>w</w:t>
      </w:r>
      <w:r>
        <w:rPr>
          <w:rFonts w:ascii="Gill Sans MT" w:eastAsia="Gill Sans MT" w:hAnsi="Gill Sans MT" w:cs="Gill Sans MT"/>
          <w:color w:val="542988"/>
          <w:sz w:val="28"/>
          <w:szCs w:val="28"/>
        </w:rPr>
        <w:t>elcome then child</w:t>
      </w:r>
      <w:r>
        <w:rPr>
          <w:rFonts w:ascii="Gill Sans MT" w:eastAsia="Gill Sans MT" w:hAnsi="Gill Sans MT" w:cs="Gill Sans MT"/>
          <w:color w:val="542988"/>
          <w:spacing w:val="-6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542988"/>
          <w:sz w:val="28"/>
          <w:szCs w:val="28"/>
        </w:rPr>
        <w:t>en will to</w:t>
      </w:r>
      <w:r>
        <w:rPr>
          <w:rFonts w:ascii="Gill Sans MT" w:eastAsia="Gill Sans MT" w:hAnsi="Gill Sans MT" w:cs="Gill Sans MT"/>
          <w:color w:val="542988"/>
          <w:spacing w:val="-8"/>
          <w:sz w:val="28"/>
          <w:szCs w:val="28"/>
        </w:rPr>
        <w:t>o</w:t>
      </w:r>
      <w:r>
        <w:rPr>
          <w:rFonts w:ascii="Gill Sans MT" w:eastAsia="Gill Sans MT" w:hAnsi="Gill Sans MT" w:cs="Gill Sans MT"/>
          <w:color w:val="542988"/>
          <w:sz w:val="28"/>
          <w:szCs w:val="28"/>
        </w:rPr>
        <w:t>.</w:t>
      </w:r>
    </w:p>
    <w:p w:rsidR="00BB3D25" w:rsidRDefault="00BB3D25">
      <w:pPr>
        <w:spacing w:after="0"/>
        <w:sectPr w:rsidR="00BB3D25">
          <w:type w:val="continuous"/>
          <w:pgSz w:w="11920" w:h="13340"/>
          <w:pgMar w:top="1220" w:right="460" w:bottom="280" w:left="460" w:header="720" w:footer="720" w:gutter="0"/>
          <w:cols w:num="2" w:space="720" w:equalWidth="0">
            <w:col w:w="3151" w:space="1140"/>
            <w:col w:w="6709"/>
          </w:cols>
        </w:sectPr>
      </w:pPr>
    </w:p>
    <w:p w:rsidR="00BB3D25" w:rsidRPr="00DC609B" w:rsidRDefault="00B2552F" w:rsidP="00DC609B">
      <w:pPr>
        <w:spacing w:before="4" w:after="0" w:line="100" w:lineRule="exact"/>
        <w:rPr>
          <w:sz w:val="10"/>
          <w:szCs w:val="10"/>
        </w:rPr>
      </w:pPr>
      <w:r>
        <w:rPr>
          <w:noProof/>
          <w:sz w:val="10"/>
          <w:szCs w:val="10"/>
          <w:lang w:val="en-AU" w:eastAsia="en-AU"/>
        </w:rPr>
        <w:lastRenderedPageBreak/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-292100</wp:posOffset>
            </wp:positionV>
            <wp:extent cx="7244715" cy="5435600"/>
            <wp:effectExtent l="19050" t="0" r="0" b="0"/>
            <wp:wrapTight wrapText="bothSides">
              <wp:wrapPolygon edited="0">
                <wp:start x="-57" y="0"/>
                <wp:lineTo x="-57" y="21499"/>
                <wp:lineTo x="21583" y="21499"/>
                <wp:lineTo x="21583" y="0"/>
                <wp:lineTo x="-57" y="0"/>
              </wp:wrapPolygon>
            </wp:wrapTight>
            <wp:docPr id="8" name="Picture 8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ys-parent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4715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D25" w:rsidRDefault="00BB3D25">
      <w:pPr>
        <w:spacing w:before="2" w:after="0" w:line="140" w:lineRule="exact"/>
        <w:rPr>
          <w:sz w:val="14"/>
          <w:szCs w:val="14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/>
        <w:sectPr w:rsidR="00BB3D25">
          <w:pgSz w:w="11920" w:h="13340"/>
          <w:pgMar w:top="460" w:right="460" w:bottom="640" w:left="460" w:header="0" w:footer="440" w:gutter="0"/>
          <w:cols w:space="720"/>
        </w:sectPr>
      </w:pPr>
    </w:p>
    <w:p w:rsidR="00BB3D25" w:rsidRDefault="0094534F">
      <w:pPr>
        <w:spacing w:before="24" w:after="0" w:line="243" w:lineRule="auto"/>
        <w:ind w:left="461" w:right="-69"/>
        <w:rPr>
          <w:rFonts w:ascii="Gill Sans MT" w:eastAsia="Gill Sans MT" w:hAnsi="Gill Sans MT" w:cs="Gill Sans MT"/>
          <w:sz w:val="28"/>
          <w:szCs w:val="28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page">
                  <wp:posOffset>4895850</wp:posOffset>
                </wp:positionH>
                <wp:positionV relativeFrom="paragraph">
                  <wp:posOffset>-79375</wp:posOffset>
                </wp:positionV>
                <wp:extent cx="2303780" cy="2290445"/>
                <wp:effectExtent l="0" t="0" r="20320" b="0"/>
                <wp:wrapNone/>
                <wp:docPr id="3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03780" cy="2290445"/>
                          <a:chOff x="7710" y="-127"/>
                          <a:chExt cx="3628" cy="3608"/>
                        </a:xfrm>
                      </wpg:grpSpPr>
                      <wps:wsp>
                        <wps:cNvPr id="40" name="Freeform 30"/>
                        <wps:cNvSpPr>
                          <a:spLocks/>
                        </wps:cNvSpPr>
                        <wps:spPr bwMode="auto">
                          <a:xfrm>
                            <a:off x="7710" y="-127"/>
                            <a:ext cx="3628" cy="3608"/>
                          </a:xfrm>
                          <a:custGeom>
                            <a:avLst/>
                            <a:gdLst>
                              <a:gd name="T0" fmla="+- 0 7950 7710"/>
                              <a:gd name="T1" fmla="*/ T0 w 3628"/>
                              <a:gd name="T2" fmla="+- 0 -127 -127"/>
                              <a:gd name="T3" fmla="*/ -127 h 3608"/>
                              <a:gd name="T4" fmla="+- 0 7875 7710"/>
                              <a:gd name="T5" fmla="*/ T4 w 3628"/>
                              <a:gd name="T6" fmla="+- 0 -127 -127"/>
                              <a:gd name="T7" fmla="*/ -127 h 3608"/>
                              <a:gd name="T8" fmla="+- 0 7794 7710"/>
                              <a:gd name="T9" fmla="*/ T8 w 3628"/>
                              <a:gd name="T10" fmla="+- 0 -121 -127"/>
                              <a:gd name="T11" fmla="*/ -121 h 3608"/>
                              <a:gd name="T12" fmla="+- 0 7735 7710"/>
                              <a:gd name="T13" fmla="*/ T12 w 3628"/>
                              <a:gd name="T14" fmla="+- 0 -91 -127"/>
                              <a:gd name="T15" fmla="*/ -91 h 3608"/>
                              <a:gd name="T16" fmla="+- 0 7713 7710"/>
                              <a:gd name="T17" fmla="*/ T16 w 3628"/>
                              <a:gd name="T18" fmla="+- 0 -19 -127"/>
                              <a:gd name="T19" fmla="*/ -19 h 3608"/>
                              <a:gd name="T20" fmla="+- 0 7710 7710"/>
                              <a:gd name="T21" fmla="*/ T20 w 3628"/>
                              <a:gd name="T22" fmla="+- 0 73 -127"/>
                              <a:gd name="T23" fmla="*/ 73 h 3608"/>
                              <a:gd name="T24" fmla="+- 0 7710 7710"/>
                              <a:gd name="T25" fmla="*/ T24 w 3628"/>
                              <a:gd name="T26" fmla="+- 0 3280 -127"/>
                              <a:gd name="T27" fmla="*/ 3280 h 3608"/>
                              <a:gd name="T28" fmla="+- 0 7711 7710"/>
                              <a:gd name="T29" fmla="*/ T28 w 3628"/>
                              <a:gd name="T30" fmla="+- 0 3316 -127"/>
                              <a:gd name="T31" fmla="*/ 3316 h 3608"/>
                              <a:gd name="T32" fmla="+- 0 7716 7710"/>
                              <a:gd name="T33" fmla="*/ T32 w 3628"/>
                              <a:gd name="T34" fmla="+- 0 3396 -127"/>
                              <a:gd name="T35" fmla="*/ 3396 h 3608"/>
                              <a:gd name="T36" fmla="+- 0 7746 7710"/>
                              <a:gd name="T37" fmla="*/ T36 w 3628"/>
                              <a:gd name="T38" fmla="+- 0 3456 -127"/>
                              <a:gd name="T39" fmla="*/ 3456 h 3608"/>
                              <a:gd name="T40" fmla="+- 0 7818 7710"/>
                              <a:gd name="T41" fmla="*/ T40 w 3628"/>
                              <a:gd name="T42" fmla="+- 0 3477 -127"/>
                              <a:gd name="T43" fmla="*/ 3477 h 3608"/>
                              <a:gd name="T44" fmla="+- 0 7911 7710"/>
                              <a:gd name="T45" fmla="*/ T44 w 3628"/>
                              <a:gd name="T46" fmla="+- 0 3480 -127"/>
                              <a:gd name="T47" fmla="*/ 3480 h 3608"/>
                              <a:gd name="T48" fmla="+- 0 11174 7710"/>
                              <a:gd name="T49" fmla="*/ T48 w 3628"/>
                              <a:gd name="T50" fmla="+- 0 3480 -127"/>
                              <a:gd name="T51" fmla="*/ 3480 h 3608"/>
                              <a:gd name="T52" fmla="+- 0 11254 7710"/>
                              <a:gd name="T53" fmla="*/ T52 w 3628"/>
                              <a:gd name="T54" fmla="+- 0 3474 -127"/>
                              <a:gd name="T55" fmla="*/ 3474 h 3608"/>
                              <a:gd name="T56" fmla="+- 0 11314 7710"/>
                              <a:gd name="T57" fmla="*/ T56 w 3628"/>
                              <a:gd name="T58" fmla="+- 0 3445 -127"/>
                              <a:gd name="T59" fmla="*/ 3445 h 3608"/>
                              <a:gd name="T60" fmla="+- 0 11336 7710"/>
                              <a:gd name="T61" fmla="*/ T60 w 3628"/>
                              <a:gd name="T62" fmla="+- 0 3373 -127"/>
                              <a:gd name="T63" fmla="*/ 3373 h 3608"/>
                              <a:gd name="T64" fmla="+- 0 11339 7710"/>
                              <a:gd name="T65" fmla="*/ T64 w 3628"/>
                              <a:gd name="T66" fmla="+- 0 3280 -127"/>
                              <a:gd name="T67" fmla="*/ 3280 h 3608"/>
                              <a:gd name="T68" fmla="+- 0 11339 7710"/>
                              <a:gd name="T69" fmla="*/ T68 w 3628"/>
                              <a:gd name="T70" fmla="+- 0 73 -127"/>
                              <a:gd name="T71" fmla="*/ 73 h 3608"/>
                              <a:gd name="T72" fmla="+- 0 11338 7710"/>
                              <a:gd name="T73" fmla="*/ T72 w 3628"/>
                              <a:gd name="T74" fmla="+- 0 38 -127"/>
                              <a:gd name="T75" fmla="*/ 38 h 3608"/>
                              <a:gd name="T76" fmla="+- 0 11332 7710"/>
                              <a:gd name="T77" fmla="*/ T76 w 3628"/>
                              <a:gd name="T78" fmla="+- 0 -43 -127"/>
                              <a:gd name="T79" fmla="*/ -43 h 3608"/>
                              <a:gd name="T80" fmla="+- 0 11303 7710"/>
                              <a:gd name="T81" fmla="*/ T80 w 3628"/>
                              <a:gd name="T82" fmla="+- 0 -102 -127"/>
                              <a:gd name="T83" fmla="*/ -102 h 3608"/>
                              <a:gd name="T84" fmla="+- 0 11231 7710"/>
                              <a:gd name="T85" fmla="*/ T84 w 3628"/>
                              <a:gd name="T86" fmla="+- 0 -124 -127"/>
                              <a:gd name="T87" fmla="*/ -124 h 3608"/>
                              <a:gd name="T88" fmla="+- 0 7950 7710"/>
                              <a:gd name="T89" fmla="*/ T88 w 3628"/>
                              <a:gd name="T90" fmla="+- 0 -127 -127"/>
                              <a:gd name="T91" fmla="*/ -127 h 3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3628" h="3608">
                                <a:moveTo>
                                  <a:pt x="240" y="0"/>
                                </a:moveTo>
                                <a:lnTo>
                                  <a:pt x="165" y="0"/>
                                </a:lnTo>
                                <a:lnTo>
                                  <a:pt x="84" y="6"/>
                                </a:lnTo>
                                <a:lnTo>
                                  <a:pt x="25" y="36"/>
                                </a:lnTo>
                                <a:lnTo>
                                  <a:pt x="3" y="108"/>
                                </a:lnTo>
                                <a:lnTo>
                                  <a:pt x="0" y="200"/>
                                </a:lnTo>
                                <a:lnTo>
                                  <a:pt x="0" y="3407"/>
                                </a:lnTo>
                                <a:lnTo>
                                  <a:pt x="1" y="3443"/>
                                </a:lnTo>
                                <a:lnTo>
                                  <a:pt x="6" y="3523"/>
                                </a:lnTo>
                                <a:lnTo>
                                  <a:pt x="36" y="3583"/>
                                </a:lnTo>
                                <a:lnTo>
                                  <a:pt x="108" y="3604"/>
                                </a:lnTo>
                                <a:lnTo>
                                  <a:pt x="201" y="3607"/>
                                </a:lnTo>
                                <a:lnTo>
                                  <a:pt x="3464" y="3607"/>
                                </a:lnTo>
                                <a:lnTo>
                                  <a:pt x="3544" y="3601"/>
                                </a:lnTo>
                                <a:lnTo>
                                  <a:pt x="3604" y="3572"/>
                                </a:lnTo>
                                <a:lnTo>
                                  <a:pt x="3626" y="3500"/>
                                </a:lnTo>
                                <a:lnTo>
                                  <a:pt x="3629" y="3407"/>
                                </a:lnTo>
                                <a:lnTo>
                                  <a:pt x="3629" y="200"/>
                                </a:lnTo>
                                <a:lnTo>
                                  <a:pt x="3628" y="165"/>
                                </a:lnTo>
                                <a:lnTo>
                                  <a:pt x="3622" y="84"/>
                                </a:lnTo>
                                <a:lnTo>
                                  <a:pt x="3593" y="25"/>
                                </a:lnTo>
                                <a:lnTo>
                                  <a:pt x="3521" y="3"/>
                                </a:ln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solidFill>
                            <a:srgbClr val="D2232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9" o:spid="_x0000_s1026" style="position:absolute;margin-left:385.5pt;margin-top:-6.25pt;width:181.4pt;height:180.35pt;z-index:-251663360;mso-position-horizontal-relative:page" coordorigin="7710,-127" coordsize="3628,3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">
                <v:shape id="Freeform 30" o:spid="_x0000_s1027" style="position:absolute;left:7710;top:-127;width:3628;height:3608;visibility:visible;mso-wrap-style:square;v-text-anchor:top" coordsize="3628,3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PlksEA&#10;AADbAAAADwAAAGRycy9kb3ducmV2LnhtbERPTYvCMBC9L/gfwgheFk0VWdZqFBEFT4LdInobmrEt&#10;NpPaRFv99ZvDwh4f73ux6kwlntS40rKC8SgCQZxZXXKuIP3ZDb9BOI+ssbJMCl7kYLXsfSww1rbl&#10;Iz0Tn4sQwi5GBYX3dSylywoy6Ea2Jg7c1TYGfYBNLnWDbQg3lZxE0Zc0WHJoKLCmTUHZLXkYBZWs&#10;02Tmk8/38dKeD5P7dnOSqVKDfreeg/DU+X/xn3uvFUzD+vAl/AC5/A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7T5ZLBAAAA2wAAAA8AAAAAAAAAAAAAAAAAmAIAAGRycy9kb3du&#10;cmV2LnhtbFBLBQYAAAAABAAEAPUAAACGAwAAAAA=&#10;" path="m240,l165,,84,6,25,36,3,108,,200,,3407r1,36l6,3523r30,60l108,3604r93,3l3464,3607r80,-6l3604,3572r22,-72l3629,3407r,-3207l3628,165r-6,-81l3593,25,3521,3,240,e" fillcolor="#d2232a" stroked="f">
                  <v:path arrowok="t" o:connecttype="custom" o:connectlocs="240,-127;165,-127;84,-121;25,-91;3,-19;0,73;0,3280;1,3316;6,3396;36,3456;108,3477;201,3480;3464,3480;3544,3474;3604,3445;3626,3373;3629,3280;3629,73;3628,38;3622,-43;3593,-102;3521,-124;240,-127" o:connectangles="0,0,0,0,0,0,0,0,0,0,0,0,0,0,0,0,0,0,0,0,0,0,0"/>
                </v:shape>
                <w10:wrap anchorx="page"/>
              </v:group>
            </w:pict>
          </mc:Fallback>
        </mc:AlternateContent>
      </w:r>
      <w:r w:rsidR="00C720D6">
        <w:rPr>
          <w:rFonts w:ascii="Gill Sans MT" w:eastAsia="Gill Sans MT" w:hAnsi="Gill Sans MT" w:cs="Gill Sans MT"/>
          <w:color w:val="D2232A"/>
          <w:sz w:val="28"/>
          <w:szCs w:val="28"/>
        </w:rPr>
        <w:t xml:space="preserve">Because </w:t>
      </w:r>
      <w:r w:rsidR="00C720D6">
        <w:rPr>
          <w:rFonts w:ascii="Gill Sans MT" w:eastAsia="Gill Sans MT" w:hAnsi="Gill Sans MT" w:cs="Gill Sans MT"/>
          <w:color w:val="D2232A"/>
          <w:spacing w:val="-6"/>
          <w:sz w:val="28"/>
          <w:szCs w:val="28"/>
        </w:rPr>
        <w:t>w</w:t>
      </w:r>
      <w:r w:rsidR="00C720D6">
        <w:rPr>
          <w:rFonts w:ascii="Gill Sans MT" w:eastAsia="Gill Sans MT" w:hAnsi="Gill Sans MT" w:cs="Gill Sans MT"/>
          <w:color w:val="D2232A"/>
          <w:sz w:val="28"/>
          <w:szCs w:val="28"/>
        </w:rPr>
        <w:t>e kn</w:t>
      </w:r>
      <w:r w:rsidR="00C720D6">
        <w:rPr>
          <w:rFonts w:ascii="Gill Sans MT" w:eastAsia="Gill Sans MT" w:hAnsi="Gill Sans MT" w:cs="Gill Sans MT"/>
          <w:color w:val="D2232A"/>
          <w:spacing w:val="-3"/>
          <w:sz w:val="28"/>
          <w:szCs w:val="28"/>
        </w:rPr>
        <w:t>o</w:t>
      </w:r>
      <w:r w:rsidR="00C720D6">
        <w:rPr>
          <w:rFonts w:ascii="Gill Sans MT" w:eastAsia="Gill Sans MT" w:hAnsi="Gill Sans MT" w:cs="Gill Sans MT"/>
          <w:color w:val="D2232A"/>
          <w:sz w:val="28"/>
          <w:szCs w:val="28"/>
        </w:rPr>
        <w:t>w that fami</w:t>
      </w:r>
      <w:r w:rsidR="00C720D6">
        <w:rPr>
          <w:rFonts w:ascii="Gill Sans MT" w:eastAsia="Gill Sans MT" w:hAnsi="Gill Sans MT" w:cs="Gill Sans MT"/>
          <w:color w:val="D2232A"/>
          <w:spacing w:val="-3"/>
          <w:sz w:val="28"/>
          <w:szCs w:val="28"/>
        </w:rPr>
        <w:t>l</w:t>
      </w:r>
      <w:r w:rsidR="00C720D6">
        <w:rPr>
          <w:rFonts w:ascii="Gill Sans MT" w:eastAsia="Gill Sans MT" w:hAnsi="Gill Sans MT" w:cs="Gill Sans MT"/>
          <w:color w:val="D2232A"/>
          <w:sz w:val="28"/>
          <w:szCs w:val="28"/>
        </w:rPr>
        <w:t>y i</w:t>
      </w:r>
      <w:r w:rsidR="00C720D6">
        <w:rPr>
          <w:rFonts w:ascii="Gill Sans MT" w:eastAsia="Gill Sans MT" w:hAnsi="Gill Sans MT" w:cs="Gill Sans MT"/>
          <w:color w:val="D2232A"/>
          <w:spacing w:val="-4"/>
          <w:sz w:val="28"/>
          <w:szCs w:val="28"/>
        </w:rPr>
        <w:t>n</w:t>
      </w:r>
      <w:r w:rsidR="00C720D6">
        <w:rPr>
          <w:rFonts w:ascii="Gill Sans MT" w:eastAsia="Gill Sans MT" w:hAnsi="Gill Sans MT" w:cs="Gill Sans MT"/>
          <w:color w:val="D2232A"/>
          <w:spacing w:val="-6"/>
          <w:sz w:val="28"/>
          <w:szCs w:val="28"/>
        </w:rPr>
        <w:t>v</w:t>
      </w:r>
      <w:r w:rsidR="00C720D6">
        <w:rPr>
          <w:rFonts w:ascii="Gill Sans MT" w:eastAsia="Gill Sans MT" w:hAnsi="Gill Sans MT" w:cs="Gill Sans MT"/>
          <w:color w:val="D2232A"/>
          <w:sz w:val="28"/>
          <w:szCs w:val="28"/>
        </w:rPr>
        <w:t>ol</w:t>
      </w:r>
      <w:r w:rsidR="00C720D6">
        <w:rPr>
          <w:rFonts w:ascii="Gill Sans MT" w:eastAsia="Gill Sans MT" w:hAnsi="Gill Sans MT" w:cs="Gill Sans MT"/>
          <w:color w:val="D2232A"/>
          <w:spacing w:val="-6"/>
          <w:sz w:val="28"/>
          <w:szCs w:val="28"/>
        </w:rPr>
        <w:t>v</w:t>
      </w:r>
      <w:r w:rsidR="00C720D6">
        <w:rPr>
          <w:rFonts w:ascii="Gill Sans MT" w:eastAsia="Gill Sans MT" w:hAnsi="Gill Sans MT" w:cs="Gill Sans MT"/>
          <w:color w:val="D2232A"/>
          <w:sz w:val="28"/>
          <w:szCs w:val="28"/>
        </w:rPr>
        <w:t>ement is so impo</w:t>
      </w:r>
      <w:r w:rsidR="00C720D6">
        <w:rPr>
          <w:rFonts w:ascii="Gill Sans MT" w:eastAsia="Gill Sans MT" w:hAnsi="Gill Sans MT" w:cs="Gill Sans MT"/>
          <w:color w:val="D2232A"/>
          <w:spacing w:val="6"/>
          <w:sz w:val="28"/>
          <w:szCs w:val="28"/>
        </w:rPr>
        <w:t>r</w:t>
      </w:r>
      <w:r w:rsidR="00C720D6">
        <w:rPr>
          <w:rFonts w:ascii="Gill Sans MT" w:eastAsia="Gill Sans MT" w:hAnsi="Gill Sans MT" w:cs="Gill Sans MT"/>
          <w:color w:val="D2232A"/>
          <w:sz w:val="28"/>
          <w:szCs w:val="28"/>
        </w:rPr>
        <w:t xml:space="preserve">tant </w:t>
      </w:r>
      <w:r w:rsidR="00C720D6">
        <w:rPr>
          <w:rFonts w:ascii="Gill Sans MT" w:eastAsia="Gill Sans MT" w:hAnsi="Gill Sans MT" w:cs="Gill Sans MT"/>
          <w:color w:val="D2232A"/>
          <w:spacing w:val="-6"/>
          <w:sz w:val="28"/>
          <w:szCs w:val="28"/>
        </w:rPr>
        <w:t>w</w:t>
      </w:r>
      <w:r w:rsidR="00C720D6">
        <w:rPr>
          <w:rFonts w:ascii="Gill Sans MT" w:eastAsia="Gill Sans MT" w:hAnsi="Gill Sans MT" w:cs="Gill Sans MT"/>
          <w:color w:val="D2232A"/>
          <w:sz w:val="28"/>
          <w:szCs w:val="28"/>
        </w:rPr>
        <w:t>e sometimes expect a lot.</w:t>
      </w:r>
      <w:r w:rsidR="00C720D6">
        <w:rPr>
          <w:rFonts w:ascii="Gill Sans MT" w:eastAsia="Gill Sans MT" w:hAnsi="Gill Sans MT" w:cs="Gill Sans MT"/>
          <w:color w:val="D2232A"/>
          <w:spacing w:val="15"/>
          <w:sz w:val="28"/>
          <w:szCs w:val="28"/>
        </w:rPr>
        <w:t xml:space="preserve"> </w:t>
      </w:r>
      <w:r w:rsidR="00C720D6">
        <w:rPr>
          <w:rFonts w:ascii="Gill Sans MT" w:eastAsia="Gill Sans MT" w:hAnsi="Gill Sans MT" w:cs="Gill Sans MT"/>
          <w:color w:val="D2232A"/>
          <w:spacing w:val="-25"/>
          <w:sz w:val="28"/>
          <w:szCs w:val="28"/>
        </w:rPr>
        <w:t>W</w:t>
      </w:r>
      <w:r w:rsidR="00C720D6">
        <w:rPr>
          <w:rFonts w:ascii="Gill Sans MT" w:eastAsia="Gill Sans MT" w:hAnsi="Gill Sans MT" w:cs="Gill Sans MT"/>
          <w:color w:val="D2232A"/>
          <w:sz w:val="28"/>
          <w:szCs w:val="28"/>
        </w:rPr>
        <w:t>e ask families to p</w:t>
      </w:r>
      <w:r w:rsidR="00C720D6">
        <w:rPr>
          <w:rFonts w:ascii="Gill Sans MT" w:eastAsia="Gill Sans MT" w:hAnsi="Gill Sans MT" w:cs="Gill Sans MT"/>
          <w:color w:val="D2232A"/>
          <w:spacing w:val="-7"/>
          <w:sz w:val="28"/>
          <w:szCs w:val="28"/>
        </w:rPr>
        <w:t>r</w:t>
      </w:r>
      <w:r w:rsidR="00C720D6">
        <w:rPr>
          <w:rFonts w:ascii="Gill Sans MT" w:eastAsia="Gill Sans MT" w:hAnsi="Gill Sans MT" w:cs="Gill Sans MT"/>
          <w:color w:val="D2232A"/>
          <w:spacing w:val="-3"/>
          <w:sz w:val="28"/>
          <w:szCs w:val="28"/>
        </w:rPr>
        <w:t>o</w:t>
      </w:r>
      <w:r w:rsidR="00C720D6">
        <w:rPr>
          <w:rFonts w:ascii="Gill Sans MT" w:eastAsia="Gill Sans MT" w:hAnsi="Gill Sans MT" w:cs="Gill Sans MT"/>
          <w:color w:val="D2232A"/>
          <w:sz w:val="28"/>
          <w:szCs w:val="28"/>
        </w:rPr>
        <w:t>vide comments on policies and p</w:t>
      </w:r>
      <w:r w:rsidR="00C720D6">
        <w:rPr>
          <w:rFonts w:ascii="Gill Sans MT" w:eastAsia="Gill Sans MT" w:hAnsi="Gill Sans MT" w:cs="Gill Sans MT"/>
          <w:color w:val="D2232A"/>
          <w:spacing w:val="-8"/>
          <w:sz w:val="28"/>
          <w:szCs w:val="28"/>
        </w:rPr>
        <w:t>r</w:t>
      </w:r>
      <w:r w:rsidR="00C720D6">
        <w:rPr>
          <w:rFonts w:ascii="Gill Sans MT" w:eastAsia="Gill Sans MT" w:hAnsi="Gill Sans MT" w:cs="Gill Sans MT"/>
          <w:color w:val="D2232A"/>
          <w:sz w:val="28"/>
          <w:szCs w:val="28"/>
        </w:rPr>
        <w:t>ocedu</w:t>
      </w:r>
      <w:r w:rsidR="00C720D6">
        <w:rPr>
          <w:rFonts w:ascii="Gill Sans MT" w:eastAsia="Gill Sans MT" w:hAnsi="Gill Sans MT" w:cs="Gill Sans MT"/>
          <w:color w:val="D2232A"/>
          <w:spacing w:val="-6"/>
          <w:sz w:val="28"/>
          <w:szCs w:val="28"/>
        </w:rPr>
        <w:t>r</w:t>
      </w:r>
      <w:r w:rsidR="00C720D6">
        <w:rPr>
          <w:rFonts w:ascii="Gill Sans MT" w:eastAsia="Gill Sans MT" w:hAnsi="Gill Sans MT" w:cs="Gill Sans MT"/>
          <w:color w:val="D2232A"/>
          <w:sz w:val="28"/>
          <w:szCs w:val="28"/>
        </w:rPr>
        <w:t>es or</w:t>
      </w:r>
    </w:p>
    <w:p w:rsidR="00BB3D25" w:rsidRDefault="00C720D6">
      <w:pPr>
        <w:spacing w:after="0" w:line="244" w:lineRule="auto"/>
        <w:ind w:left="461" w:right="148"/>
        <w:rPr>
          <w:rFonts w:ascii="Gill Sans MT" w:eastAsia="Gill Sans MT" w:hAnsi="Gill Sans MT" w:cs="Gill Sans MT"/>
          <w:sz w:val="28"/>
          <w:szCs w:val="28"/>
        </w:rPr>
      </w:pPr>
      <w:proofErr w:type="gramStart"/>
      <w:r>
        <w:rPr>
          <w:rFonts w:ascii="Gill Sans MT" w:eastAsia="Gill Sans MT" w:hAnsi="Gill Sans MT" w:cs="Gill Sans MT"/>
          <w:color w:val="D2232A"/>
          <w:sz w:val="28"/>
          <w:szCs w:val="28"/>
        </w:rPr>
        <w:t>to</w:t>
      </w:r>
      <w:proofErr w:type="gramEnd"/>
      <w:r>
        <w:rPr>
          <w:rFonts w:ascii="Gill Sans MT" w:eastAsia="Gill Sans MT" w:hAnsi="Gill Sans MT" w:cs="Gill Sans MT"/>
          <w:color w:val="D2232A"/>
          <w:sz w:val="28"/>
          <w:szCs w:val="28"/>
        </w:rPr>
        <w:t xml:space="preserve"> ma</w:t>
      </w:r>
      <w:r>
        <w:rPr>
          <w:rFonts w:ascii="Gill Sans MT" w:eastAsia="Gill Sans MT" w:hAnsi="Gill Sans MT" w:cs="Gill Sans MT"/>
          <w:color w:val="D2232A"/>
          <w:spacing w:val="-8"/>
          <w:sz w:val="28"/>
          <w:szCs w:val="28"/>
        </w:rPr>
        <w:t>k</w:t>
      </w:r>
      <w:r>
        <w:rPr>
          <w:rFonts w:ascii="Gill Sans MT" w:eastAsia="Gill Sans MT" w:hAnsi="Gill Sans MT" w:cs="Gill Sans MT"/>
          <w:color w:val="D2232A"/>
          <w:sz w:val="28"/>
          <w:szCs w:val="28"/>
        </w:rPr>
        <w:t xml:space="preserve">e </w:t>
      </w:r>
      <w:r>
        <w:rPr>
          <w:rFonts w:ascii="Gill Sans MT" w:eastAsia="Gill Sans MT" w:hAnsi="Gill Sans MT" w:cs="Gill Sans MT"/>
          <w:color w:val="D2232A"/>
          <w:spacing w:val="-6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D2232A"/>
          <w:sz w:val="28"/>
          <w:szCs w:val="28"/>
        </w:rPr>
        <w:t>egular contributions to our p</w:t>
      </w:r>
      <w:r>
        <w:rPr>
          <w:rFonts w:ascii="Gill Sans MT" w:eastAsia="Gill Sans MT" w:hAnsi="Gill Sans MT" w:cs="Gill Sans MT"/>
          <w:color w:val="D2232A"/>
          <w:spacing w:val="-8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D2232A"/>
          <w:sz w:val="28"/>
          <w:szCs w:val="28"/>
        </w:rPr>
        <w:t>ogram.</w:t>
      </w:r>
      <w:r>
        <w:rPr>
          <w:rFonts w:ascii="Gill Sans MT" w:eastAsia="Gill Sans MT" w:hAnsi="Gill Sans MT" w:cs="Gill Sans MT"/>
          <w:color w:val="D2232A"/>
          <w:spacing w:val="50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color w:val="D2232A"/>
          <w:sz w:val="28"/>
          <w:szCs w:val="28"/>
        </w:rPr>
        <w:t xml:space="preserve">Such </w:t>
      </w:r>
      <w:r>
        <w:rPr>
          <w:rFonts w:ascii="Gill Sans MT" w:eastAsia="Gill Sans MT" w:hAnsi="Gill Sans MT" w:cs="Gill Sans MT"/>
          <w:color w:val="D2232A"/>
          <w:spacing w:val="-3"/>
          <w:sz w:val="28"/>
          <w:szCs w:val="28"/>
        </w:rPr>
        <w:t>f</w:t>
      </w:r>
      <w:r>
        <w:rPr>
          <w:rFonts w:ascii="Gill Sans MT" w:eastAsia="Gill Sans MT" w:hAnsi="Gill Sans MT" w:cs="Gill Sans MT"/>
          <w:color w:val="D2232A"/>
          <w:sz w:val="28"/>
          <w:szCs w:val="28"/>
        </w:rPr>
        <w:t xml:space="preserve">eedback and input is valuable but if </w:t>
      </w:r>
      <w:r>
        <w:rPr>
          <w:rFonts w:ascii="Gill Sans MT" w:eastAsia="Gill Sans MT" w:hAnsi="Gill Sans MT" w:cs="Gill Sans MT"/>
          <w:color w:val="D2232A"/>
          <w:spacing w:val="-6"/>
          <w:sz w:val="28"/>
          <w:szCs w:val="28"/>
        </w:rPr>
        <w:t>w</w:t>
      </w:r>
      <w:r>
        <w:rPr>
          <w:rFonts w:ascii="Gill Sans MT" w:eastAsia="Gill Sans MT" w:hAnsi="Gill Sans MT" w:cs="Gill Sans MT"/>
          <w:color w:val="D2232A"/>
          <w:sz w:val="28"/>
          <w:szCs w:val="28"/>
        </w:rPr>
        <w:t>e expect all families to be i</w:t>
      </w:r>
      <w:r>
        <w:rPr>
          <w:rFonts w:ascii="Gill Sans MT" w:eastAsia="Gill Sans MT" w:hAnsi="Gill Sans MT" w:cs="Gill Sans MT"/>
          <w:color w:val="D2232A"/>
          <w:spacing w:val="-4"/>
          <w:sz w:val="28"/>
          <w:szCs w:val="28"/>
        </w:rPr>
        <w:t>n</w:t>
      </w:r>
      <w:r>
        <w:rPr>
          <w:rFonts w:ascii="Gill Sans MT" w:eastAsia="Gill Sans MT" w:hAnsi="Gill Sans MT" w:cs="Gill Sans MT"/>
          <w:color w:val="D2232A"/>
          <w:spacing w:val="-6"/>
          <w:sz w:val="28"/>
          <w:szCs w:val="28"/>
        </w:rPr>
        <w:t>v</w:t>
      </w:r>
      <w:r>
        <w:rPr>
          <w:rFonts w:ascii="Gill Sans MT" w:eastAsia="Gill Sans MT" w:hAnsi="Gill Sans MT" w:cs="Gill Sans MT"/>
          <w:color w:val="D2232A"/>
          <w:sz w:val="28"/>
          <w:szCs w:val="28"/>
        </w:rPr>
        <w:t>ol</w:t>
      </w:r>
      <w:r>
        <w:rPr>
          <w:rFonts w:ascii="Gill Sans MT" w:eastAsia="Gill Sans MT" w:hAnsi="Gill Sans MT" w:cs="Gill Sans MT"/>
          <w:color w:val="D2232A"/>
          <w:spacing w:val="-6"/>
          <w:sz w:val="28"/>
          <w:szCs w:val="28"/>
        </w:rPr>
        <w:t>v</w:t>
      </w:r>
      <w:r>
        <w:rPr>
          <w:rFonts w:ascii="Gill Sans MT" w:eastAsia="Gill Sans MT" w:hAnsi="Gill Sans MT" w:cs="Gill Sans MT"/>
          <w:color w:val="D2232A"/>
          <w:sz w:val="28"/>
          <w:szCs w:val="28"/>
        </w:rPr>
        <w:t xml:space="preserve">ed in such </w:t>
      </w:r>
      <w:r>
        <w:rPr>
          <w:rFonts w:ascii="Gill Sans MT" w:eastAsia="Gill Sans MT" w:hAnsi="Gill Sans MT" w:cs="Gill Sans MT"/>
          <w:color w:val="D2232A"/>
          <w:spacing w:val="-3"/>
          <w:sz w:val="28"/>
          <w:szCs w:val="28"/>
        </w:rPr>
        <w:t>f</w:t>
      </w:r>
      <w:r>
        <w:rPr>
          <w:rFonts w:ascii="Gill Sans MT" w:eastAsia="Gill Sans MT" w:hAnsi="Gill Sans MT" w:cs="Gill Sans MT"/>
          <w:color w:val="D2232A"/>
          <w:sz w:val="28"/>
          <w:szCs w:val="28"/>
        </w:rPr>
        <w:t>ormal w</w:t>
      </w:r>
      <w:r>
        <w:rPr>
          <w:rFonts w:ascii="Gill Sans MT" w:eastAsia="Gill Sans MT" w:hAnsi="Gill Sans MT" w:cs="Gill Sans MT"/>
          <w:color w:val="D2232A"/>
          <w:spacing w:val="-11"/>
          <w:sz w:val="28"/>
          <w:szCs w:val="28"/>
        </w:rPr>
        <w:t>a</w:t>
      </w:r>
      <w:r>
        <w:rPr>
          <w:rFonts w:ascii="Gill Sans MT" w:eastAsia="Gill Sans MT" w:hAnsi="Gill Sans MT" w:cs="Gill Sans MT"/>
          <w:color w:val="D2232A"/>
          <w:sz w:val="28"/>
          <w:szCs w:val="28"/>
        </w:rPr>
        <w:t xml:space="preserve">ys </w:t>
      </w:r>
      <w:r>
        <w:rPr>
          <w:rFonts w:ascii="Gill Sans MT" w:eastAsia="Gill Sans MT" w:hAnsi="Gill Sans MT" w:cs="Gill Sans MT"/>
          <w:color w:val="D2232A"/>
          <w:spacing w:val="-6"/>
          <w:sz w:val="28"/>
          <w:szCs w:val="28"/>
        </w:rPr>
        <w:t>w</w:t>
      </w:r>
      <w:r>
        <w:rPr>
          <w:rFonts w:ascii="Gill Sans MT" w:eastAsia="Gill Sans MT" w:hAnsi="Gill Sans MT" w:cs="Gill Sans MT"/>
          <w:color w:val="D2232A"/>
          <w:sz w:val="28"/>
          <w:szCs w:val="28"/>
        </w:rPr>
        <w:t>e could</w:t>
      </w:r>
    </w:p>
    <w:p w:rsidR="00BB3D25" w:rsidRDefault="00C720D6">
      <w:pPr>
        <w:spacing w:after="0" w:line="244" w:lineRule="auto"/>
        <w:ind w:left="461" w:right="-40"/>
        <w:rPr>
          <w:rFonts w:ascii="Gill Sans MT" w:eastAsia="Gill Sans MT" w:hAnsi="Gill Sans MT" w:cs="Gill Sans MT"/>
          <w:sz w:val="28"/>
          <w:szCs w:val="28"/>
        </w:rPr>
      </w:pPr>
      <w:proofErr w:type="gramStart"/>
      <w:r>
        <w:rPr>
          <w:rFonts w:ascii="Gill Sans MT" w:eastAsia="Gill Sans MT" w:hAnsi="Gill Sans MT" w:cs="Gill Sans MT"/>
          <w:color w:val="D2232A"/>
          <w:sz w:val="28"/>
          <w:szCs w:val="28"/>
        </w:rPr>
        <w:t>be</w:t>
      </w:r>
      <w:proofErr w:type="gramEnd"/>
      <w:r>
        <w:rPr>
          <w:rFonts w:ascii="Gill Sans MT" w:eastAsia="Gill Sans MT" w:hAnsi="Gill Sans MT" w:cs="Gill Sans MT"/>
          <w:color w:val="D2232A"/>
          <w:sz w:val="28"/>
          <w:szCs w:val="28"/>
        </w:rPr>
        <w:t xml:space="preserve"> dis</w:t>
      </w:r>
      <w:r>
        <w:rPr>
          <w:rFonts w:ascii="Gill Sans MT" w:eastAsia="Gill Sans MT" w:hAnsi="Gill Sans MT" w:cs="Gill Sans MT"/>
          <w:color w:val="D2232A"/>
          <w:spacing w:val="-3"/>
          <w:sz w:val="28"/>
          <w:szCs w:val="28"/>
        </w:rPr>
        <w:t>a</w:t>
      </w:r>
      <w:r>
        <w:rPr>
          <w:rFonts w:ascii="Gill Sans MT" w:eastAsia="Gill Sans MT" w:hAnsi="Gill Sans MT" w:cs="Gill Sans MT"/>
          <w:color w:val="D2232A"/>
          <w:sz w:val="28"/>
          <w:szCs w:val="28"/>
        </w:rPr>
        <w:t>ppointed.</w:t>
      </w:r>
      <w:r>
        <w:rPr>
          <w:rFonts w:ascii="Gill Sans MT" w:eastAsia="Gill Sans MT" w:hAnsi="Gill Sans MT" w:cs="Gill Sans MT"/>
          <w:color w:val="D2232A"/>
          <w:spacing w:val="51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color w:val="D2232A"/>
          <w:sz w:val="28"/>
          <w:szCs w:val="28"/>
        </w:rPr>
        <w:t xml:space="preserve">Successful </w:t>
      </w:r>
      <w:r>
        <w:rPr>
          <w:rFonts w:ascii="Gill Sans MT" w:eastAsia="Gill Sans MT" w:hAnsi="Gill Sans MT" w:cs="Gill Sans MT"/>
          <w:color w:val="D2232A"/>
          <w:spacing w:val="-6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D2232A"/>
          <w:sz w:val="28"/>
          <w:szCs w:val="28"/>
        </w:rPr>
        <w:t>elationships a</w:t>
      </w:r>
      <w:r>
        <w:rPr>
          <w:rFonts w:ascii="Gill Sans MT" w:eastAsia="Gill Sans MT" w:hAnsi="Gill Sans MT" w:cs="Gill Sans MT"/>
          <w:color w:val="D2232A"/>
          <w:spacing w:val="-6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D2232A"/>
          <w:sz w:val="28"/>
          <w:szCs w:val="28"/>
        </w:rPr>
        <w:t xml:space="preserve">e based on </w:t>
      </w:r>
      <w:r>
        <w:rPr>
          <w:rFonts w:ascii="Gill Sans MT" w:eastAsia="Gill Sans MT" w:hAnsi="Gill Sans MT" w:cs="Gill Sans MT"/>
          <w:color w:val="D2232A"/>
          <w:spacing w:val="-6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D2232A"/>
          <w:sz w:val="28"/>
          <w:szCs w:val="28"/>
        </w:rPr>
        <w:t>espect and understanding.</w:t>
      </w:r>
      <w:r>
        <w:rPr>
          <w:rFonts w:ascii="Gill Sans MT" w:eastAsia="Gill Sans MT" w:hAnsi="Gill Sans MT" w:cs="Gill Sans MT"/>
          <w:color w:val="D2232A"/>
          <w:spacing w:val="15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color w:val="D2232A"/>
          <w:sz w:val="28"/>
          <w:szCs w:val="28"/>
        </w:rPr>
        <w:t>The</w:t>
      </w:r>
      <w:r>
        <w:rPr>
          <w:rFonts w:ascii="Gill Sans MT" w:eastAsia="Gill Sans MT" w:hAnsi="Gill Sans MT" w:cs="Gill Sans MT"/>
          <w:color w:val="D2232A"/>
          <w:spacing w:val="-6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D2232A"/>
          <w:sz w:val="28"/>
          <w:szCs w:val="28"/>
        </w:rPr>
        <w:t>e a</w:t>
      </w:r>
      <w:r>
        <w:rPr>
          <w:rFonts w:ascii="Gill Sans MT" w:eastAsia="Gill Sans MT" w:hAnsi="Gill Sans MT" w:cs="Gill Sans MT"/>
          <w:color w:val="D2232A"/>
          <w:spacing w:val="-6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D2232A"/>
          <w:sz w:val="28"/>
          <w:szCs w:val="28"/>
        </w:rPr>
        <w:t>e dif</w:t>
      </w:r>
      <w:r>
        <w:rPr>
          <w:rFonts w:ascii="Gill Sans MT" w:eastAsia="Gill Sans MT" w:hAnsi="Gill Sans MT" w:cs="Gill Sans MT"/>
          <w:color w:val="D2232A"/>
          <w:spacing w:val="-3"/>
          <w:sz w:val="28"/>
          <w:szCs w:val="28"/>
        </w:rPr>
        <w:t>f</w:t>
      </w:r>
      <w:r>
        <w:rPr>
          <w:rFonts w:ascii="Gill Sans MT" w:eastAsia="Gill Sans MT" w:hAnsi="Gill Sans MT" w:cs="Gill Sans MT"/>
          <w:color w:val="D2232A"/>
          <w:sz w:val="28"/>
          <w:szCs w:val="28"/>
        </w:rPr>
        <w:t>e</w:t>
      </w:r>
      <w:r>
        <w:rPr>
          <w:rFonts w:ascii="Gill Sans MT" w:eastAsia="Gill Sans MT" w:hAnsi="Gill Sans MT" w:cs="Gill Sans MT"/>
          <w:color w:val="D2232A"/>
          <w:spacing w:val="-6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D2232A"/>
          <w:sz w:val="28"/>
          <w:szCs w:val="28"/>
        </w:rPr>
        <w:t>ent w</w:t>
      </w:r>
      <w:r>
        <w:rPr>
          <w:rFonts w:ascii="Gill Sans MT" w:eastAsia="Gill Sans MT" w:hAnsi="Gill Sans MT" w:cs="Gill Sans MT"/>
          <w:color w:val="D2232A"/>
          <w:spacing w:val="-11"/>
          <w:sz w:val="28"/>
          <w:szCs w:val="28"/>
        </w:rPr>
        <w:t>a</w:t>
      </w:r>
      <w:r>
        <w:rPr>
          <w:rFonts w:ascii="Gill Sans MT" w:eastAsia="Gill Sans MT" w:hAnsi="Gill Sans MT" w:cs="Gill Sans MT"/>
          <w:color w:val="D2232A"/>
          <w:sz w:val="28"/>
          <w:szCs w:val="28"/>
        </w:rPr>
        <w:t>ys</w:t>
      </w:r>
    </w:p>
    <w:p w:rsidR="00BB3D25" w:rsidRDefault="00C720D6">
      <w:pPr>
        <w:spacing w:after="0" w:line="244" w:lineRule="auto"/>
        <w:ind w:left="461" w:right="-21"/>
        <w:rPr>
          <w:rFonts w:ascii="Gill Sans MT" w:eastAsia="Gill Sans MT" w:hAnsi="Gill Sans MT" w:cs="Gill Sans MT"/>
          <w:sz w:val="28"/>
          <w:szCs w:val="28"/>
        </w:rPr>
      </w:pPr>
      <w:proofErr w:type="gramStart"/>
      <w:r>
        <w:rPr>
          <w:rFonts w:ascii="Gill Sans MT" w:eastAsia="Gill Sans MT" w:hAnsi="Gill Sans MT" w:cs="Gill Sans MT"/>
          <w:color w:val="D2232A"/>
          <w:sz w:val="28"/>
          <w:szCs w:val="28"/>
        </w:rPr>
        <w:t>of</w:t>
      </w:r>
      <w:proofErr w:type="gramEnd"/>
      <w:r>
        <w:rPr>
          <w:rFonts w:ascii="Gill Sans MT" w:eastAsia="Gill Sans MT" w:hAnsi="Gill Sans MT" w:cs="Gill Sans MT"/>
          <w:color w:val="D2232A"/>
          <w:sz w:val="28"/>
          <w:szCs w:val="28"/>
        </w:rPr>
        <w:t xml:space="preserve"> being i</w:t>
      </w:r>
      <w:r>
        <w:rPr>
          <w:rFonts w:ascii="Gill Sans MT" w:eastAsia="Gill Sans MT" w:hAnsi="Gill Sans MT" w:cs="Gill Sans MT"/>
          <w:color w:val="D2232A"/>
          <w:spacing w:val="-4"/>
          <w:sz w:val="28"/>
          <w:szCs w:val="28"/>
        </w:rPr>
        <w:t>n</w:t>
      </w:r>
      <w:r>
        <w:rPr>
          <w:rFonts w:ascii="Gill Sans MT" w:eastAsia="Gill Sans MT" w:hAnsi="Gill Sans MT" w:cs="Gill Sans MT"/>
          <w:color w:val="D2232A"/>
          <w:spacing w:val="-6"/>
          <w:sz w:val="28"/>
          <w:szCs w:val="28"/>
        </w:rPr>
        <w:t>v</w:t>
      </w:r>
      <w:r>
        <w:rPr>
          <w:rFonts w:ascii="Gill Sans MT" w:eastAsia="Gill Sans MT" w:hAnsi="Gill Sans MT" w:cs="Gill Sans MT"/>
          <w:color w:val="D2232A"/>
          <w:sz w:val="28"/>
          <w:szCs w:val="28"/>
        </w:rPr>
        <w:t>ol</w:t>
      </w:r>
      <w:r>
        <w:rPr>
          <w:rFonts w:ascii="Gill Sans MT" w:eastAsia="Gill Sans MT" w:hAnsi="Gill Sans MT" w:cs="Gill Sans MT"/>
          <w:color w:val="D2232A"/>
          <w:spacing w:val="-6"/>
          <w:sz w:val="28"/>
          <w:szCs w:val="28"/>
        </w:rPr>
        <w:t>v</w:t>
      </w:r>
      <w:r>
        <w:rPr>
          <w:rFonts w:ascii="Gill Sans MT" w:eastAsia="Gill Sans MT" w:hAnsi="Gill Sans MT" w:cs="Gill Sans MT"/>
          <w:color w:val="D2232A"/>
          <w:sz w:val="28"/>
          <w:szCs w:val="28"/>
        </w:rPr>
        <w:t xml:space="preserve">ed and </w:t>
      </w:r>
      <w:r>
        <w:rPr>
          <w:rFonts w:ascii="Gill Sans MT" w:eastAsia="Gill Sans MT" w:hAnsi="Gill Sans MT" w:cs="Gill Sans MT"/>
          <w:color w:val="D2232A"/>
          <w:spacing w:val="-6"/>
          <w:sz w:val="28"/>
          <w:szCs w:val="28"/>
        </w:rPr>
        <w:t>w</w:t>
      </w:r>
      <w:r>
        <w:rPr>
          <w:rFonts w:ascii="Gill Sans MT" w:eastAsia="Gill Sans MT" w:hAnsi="Gill Sans MT" w:cs="Gill Sans MT"/>
          <w:color w:val="D2232A"/>
          <w:sz w:val="28"/>
          <w:szCs w:val="28"/>
        </w:rPr>
        <w:t>e need to listen and then learn about h</w:t>
      </w:r>
      <w:r>
        <w:rPr>
          <w:rFonts w:ascii="Gill Sans MT" w:eastAsia="Gill Sans MT" w:hAnsi="Gill Sans MT" w:cs="Gill Sans MT"/>
          <w:color w:val="D2232A"/>
          <w:spacing w:val="-3"/>
          <w:sz w:val="28"/>
          <w:szCs w:val="28"/>
        </w:rPr>
        <w:t>o</w:t>
      </w:r>
      <w:r>
        <w:rPr>
          <w:rFonts w:ascii="Gill Sans MT" w:eastAsia="Gill Sans MT" w:hAnsi="Gill Sans MT" w:cs="Gill Sans MT"/>
          <w:color w:val="D2232A"/>
          <w:sz w:val="28"/>
          <w:szCs w:val="28"/>
        </w:rPr>
        <w:t>w best to i</w:t>
      </w:r>
      <w:r>
        <w:rPr>
          <w:rFonts w:ascii="Gill Sans MT" w:eastAsia="Gill Sans MT" w:hAnsi="Gill Sans MT" w:cs="Gill Sans MT"/>
          <w:color w:val="D2232A"/>
          <w:spacing w:val="-4"/>
          <w:sz w:val="28"/>
          <w:szCs w:val="28"/>
        </w:rPr>
        <w:t>n</w:t>
      </w:r>
      <w:r>
        <w:rPr>
          <w:rFonts w:ascii="Gill Sans MT" w:eastAsia="Gill Sans MT" w:hAnsi="Gill Sans MT" w:cs="Gill Sans MT"/>
          <w:color w:val="D2232A"/>
          <w:spacing w:val="-6"/>
          <w:sz w:val="28"/>
          <w:szCs w:val="28"/>
        </w:rPr>
        <w:t>v</w:t>
      </w:r>
      <w:r>
        <w:rPr>
          <w:rFonts w:ascii="Gill Sans MT" w:eastAsia="Gill Sans MT" w:hAnsi="Gill Sans MT" w:cs="Gill Sans MT"/>
          <w:color w:val="D2232A"/>
          <w:sz w:val="28"/>
          <w:szCs w:val="28"/>
        </w:rPr>
        <w:t>ol</w:t>
      </w:r>
      <w:r>
        <w:rPr>
          <w:rFonts w:ascii="Gill Sans MT" w:eastAsia="Gill Sans MT" w:hAnsi="Gill Sans MT" w:cs="Gill Sans MT"/>
          <w:color w:val="D2232A"/>
          <w:spacing w:val="-6"/>
          <w:sz w:val="28"/>
          <w:szCs w:val="28"/>
        </w:rPr>
        <w:t>v</w:t>
      </w:r>
      <w:r>
        <w:rPr>
          <w:rFonts w:ascii="Gill Sans MT" w:eastAsia="Gill Sans MT" w:hAnsi="Gill Sans MT" w:cs="Gill Sans MT"/>
          <w:color w:val="D2232A"/>
          <w:sz w:val="28"/>
          <w:szCs w:val="28"/>
        </w:rPr>
        <w:t>e families.</w:t>
      </w:r>
    </w:p>
    <w:p w:rsidR="00BB3D25" w:rsidRDefault="00C720D6" w:rsidP="00261052">
      <w:pPr>
        <w:spacing w:before="360" w:after="0" w:line="190" w:lineRule="exact"/>
        <w:rPr>
          <w:sz w:val="20"/>
          <w:szCs w:val="20"/>
        </w:rPr>
      </w:pPr>
      <w:r>
        <w:br w:type="column"/>
      </w:r>
    </w:p>
    <w:p w:rsidR="00BB3D25" w:rsidRDefault="0094534F" w:rsidP="00C12A5E">
      <w:pPr>
        <w:pStyle w:val="rednormal"/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7D8B62FC" wp14:editId="67615E92">
                <wp:simplePos x="0" y="0"/>
                <wp:positionH relativeFrom="page">
                  <wp:posOffset>359410</wp:posOffset>
                </wp:positionH>
                <wp:positionV relativeFrom="paragraph">
                  <wp:posOffset>-457835</wp:posOffset>
                </wp:positionV>
                <wp:extent cx="4409440" cy="2290445"/>
                <wp:effectExtent l="0" t="0" r="0" b="0"/>
                <wp:wrapNone/>
                <wp:docPr id="3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409440" cy="2290445"/>
                          <a:chOff x="567" y="-724"/>
                          <a:chExt cx="6945" cy="3608"/>
                        </a:xfrm>
                      </wpg:grpSpPr>
                      <wps:wsp>
                        <wps:cNvPr id="38" name="Freeform 28"/>
                        <wps:cNvSpPr>
                          <a:spLocks/>
                        </wps:cNvSpPr>
                        <wps:spPr bwMode="auto">
                          <a:xfrm>
                            <a:off x="567" y="-724"/>
                            <a:ext cx="6945" cy="3608"/>
                          </a:xfrm>
                          <a:custGeom>
                            <a:avLst/>
                            <a:gdLst>
                              <a:gd name="T0" fmla="+- 0 807 567"/>
                              <a:gd name="T1" fmla="*/ T0 w 6945"/>
                              <a:gd name="T2" fmla="+- 0 -724 -724"/>
                              <a:gd name="T3" fmla="*/ -724 h 3608"/>
                              <a:gd name="T4" fmla="+- 0 732 567"/>
                              <a:gd name="T5" fmla="*/ T4 w 6945"/>
                              <a:gd name="T6" fmla="+- 0 -723 -724"/>
                              <a:gd name="T7" fmla="*/ -723 h 3608"/>
                              <a:gd name="T8" fmla="+- 0 651 567"/>
                              <a:gd name="T9" fmla="*/ T8 w 6945"/>
                              <a:gd name="T10" fmla="+- 0 -718 -724"/>
                              <a:gd name="T11" fmla="*/ -718 h 3608"/>
                              <a:gd name="T12" fmla="+- 0 592 567"/>
                              <a:gd name="T13" fmla="*/ T12 w 6945"/>
                              <a:gd name="T14" fmla="+- 0 -688 -724"/>
                              <a:gd name="T15" fmla="*/ -688 h 3608"/>
                              <a:gd name="T16" fmla="+- 0 570 567"/>
                              <a:gd name="T17" fmla="*/ T16 w 6945"/>
                              <a:gd name="T18" fmla="+- 0 -616 -724"/>
                              <a:gd name="T19" fmla="*/ -616 h 3608"/>
                              <a:gd name="T20" fmla="+- 0 567 567"/>
                              <a:gd name="T21" fmla="*/ T20 w 6945"/>
                              <a:gd name="T22" fmla="+- 0 -524 -724"/>
                              <a:gd name="T23" fmla="*/ -524 h 3608"/>
                              <a:gd name="T24" fmla="+- 0 567 567"/>
                              <a:gd name="T25" fmla="*/ T24 w 6945"/>
                              <a:gd name="T26" fmla="+- 0 2684 -724"/>
                              <a:gd name="T27" fmla="*/ 2684 h 3608"/>
                              <a:gd name="T28" fmla="+- 0 567 567"/>
                              <a:gd name="T29" fmla="*/ T28 w 6945"/>
                              <a:gd name="T30" fmla="+- 0 2719 -724"/>
                              <a:gd name="T31" fmla="*/ 2719 h 3608"/>
                              <a:gd name="T32" fmla="+- 0 573 567"/>
                              <a:gd name="T33" fmla="*/ T32 w 6945"/>
                              <a:gd name="T34" fmla="+- 0 2800 -724"/>
                              <a:gd name="T35" fmla="*/ 2800 h 3608"/>
                              <a:gd name="T36" fmla="+- 0 603 567"/>
                              <a:gd name="T37" fmla="*/ T36 w 6945"/>
                              <a:gd name="T38" fmla="+- 0 2859 -724"/>
                              <a:gd name="T39" fmla="*/ 2859 h 3608"/>
                              <a:gd name="T40" fmla="+- 0 675 567"/>
                              <a:gd name="T41" fmla="*/ T40 w 6945"/>
                              <a:gd name="T42" fmla="+- 0 2881 -724"/>
                              <a:gd name="T43" fmla="*/ 2881 h 3608"/>
                              <a:gd name="T44" fmla="+- 0 768 567"/>
                              <a:gd name="T45" fmla="*/ T44 w 6945"/>
                              <a:gd name="T46" fmla="+- 0 2884 -724"/>
                              <a:gd name="T47" fmla="*/ 2884 h 3608"/>
                              <a:gd name="T48" fmla="+- 0 7347 567"/>
                              <a:gd name="T49" fmla="*/ T48 w 6945"/>
                              <a:gd name="T50" fmla="+- 0 2883 -724"/>
                              <a:gd name="T51" fmla="*/ 2883 h 3608"/>
                              <a:gd name="T52" fmla="+- 0 7428 567"/>
                              <a:gd name="T53" fmla="*/ T52 w 6945"/>
                              <a:gd name="T54" fmla="+- 0 2878 -724"/>
                              <a:gd name="T55" fmla="*/ 2878 h 3608"/>
                              <a:gd name="T56" fmla="+- 0 7487 567"/>
                              <a:gd name="T57" fmla="*/ T56 w 6945"/>
                              <a:gd name="T58" fmla="+- 0 2848 -724"/>
                              <a:gd name="T59" fmla="*/ 2848 h 3608"/>
                              <a:gd name="T60" fmla="+- 0 7509 567"/>
                              <a:gd name="T61" fmla="*/ T60 w 6945"/>
                              <a:gd name="T62" fmla="+- 0 2776 -724"/>
                              <a:gd name="T63" fmla="*/ 2776 h 3608"/>
                              <a:gd name="T64" fmla="+- 0 7512 567"/>
                              <a:gd name="T65" fmla="*/ T64 w 6945"/>
                              <a:gd name="T66" fmla="+- 0 2684 -724"/>
                              <a:gd name="T67" fmla="*/ 2684 h 3608"/>
                              <a:gd name="T68" fmla="+- 0 7512 567"/>
                              <a:gd name="T69" fmla="*/ T68 w 6945"/>
                              <a:gd name="T70" fmla="+- 0 -524 -724"/>
                              <a:gd name="T71" fmla="*/ -524 h 3608"/>
                              <a:gd name="T72" fmla="+- 0 7511 567"/>
                              <a:gd name="T73" fmla="*/ T72 w 6945"/>
                              <a:gd name="T74" fmla="+- 0 -559 -724"/>
                              <a:gd name="T75" fmla="*/ -559 h 3608"/>
                              <a:gd name="T76" fmla="+- 0 7506 567"/>
                              <a:gd name="T77" fmla="*/ T76 w 6945"/>
                              <a:gd name="T78" fmla="+- 0 -640 -724"/>
                              <a:gd name="T79" fmla="*/ -640 h 3608"/>
                              <a:gd name="T80" fmla="+- 0 7476 567"/>
                              <a:gd name="T81" fmla="*/ T80 w 6945"/>
                              <a:gd name="T82" fmla="+- 0 -699 -724"/>
                              <a:gd name="T83" fmla="*/ -699 h 3608"/>
                              <a:gd name="T84" fmla="+- 0 7404 567"/>
                              <a:gd name="T85" fmla="*/ T84 w 6945"/>
                              <a:gd name="T86" fmla="+- 0 -721 -724"/>
                              <a:gd name="T87" fmla="*/ -721 h 3608"/>
                              <a:gd name="T88" fmla="+- 0 807 567"/>
                              <a:gd name="T89" fmla="*/ T88 w 6945"/>
                              <a:gd name="T90" fmla="+- 0 -724 -724"/>
                              <a:gd name="T91" fmla="*/ -724 h 360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6945" h="3608">
                                <a:moveTo>
                                  <a:pt x="240" y="0"/>
                                </a:moveTo>
                                <a:lnTo>
                                  <a:pt x="165" y="1"/>
                                </a:lnTo>
                                <a:lnTo>
                                  <a:pt x="84" y="6"/>
                                </a:lnTo>
                                <a:lnTo>
                                  <a:pt x="25" y="36"/>
                                </a:lnTo>
                                <a:lnTo>
                                  <a:pt x="3" y="108"/>
                                </a:lnTo>
                                <a:lnTo>
                                  <a:pt x="0" y="200"/>
                                </a:lnTo>
                                <a:lnTo>
                                  <a:pt x="0" y="3408"/>
                                </a:lnTo>
                                <a:lnTo>
                                  <a:pt x="0" y="3443"/>
                                </a:lnTo>
                                <a:lnTo>
                                  <a:pt x="6" y="3524"/>
                                </a:lnTo>
                                <a:lnTo>
                                  <a:pt x="36" y="3583"/>
                                </a:lnTo>
                                <a:lnTo>
                                  <a:pt x="108" y="3605"/>
                                </a:lnTo>
                                <a:lnTo>
                                  <a:pt x="201" y="3608"/>
                                </a:lnTo>
                                <a:lnTo>
                                  <a:pt x="6780" y="3607"/>
                                </a:lnTo>
                                <a:lnTo>
                                  <a:pt x="6861" y="3602"/>
                                </a:lnTo>
                                <a:lnTo>
                                  <a:pt x="6920" y="3572"/>
                                </a:lnTo>
                                <a:lnTo>
                                  <a:pt x="6942" y="3500"/>
                                </a:lnTo>
                                <a:lnTo>
                                  <a:pt x="6945" y="3408"/>
                                </a:lnTo>
                                <a:lnTo>
                                  <a:pt x="6945" y="200"/>
                                </a:lnTo>
                                <a:lnTo>
                                  <a:pt x="6944" y="165"/>
                                </a:lnTo>
                                <a:lnTo>
                                  <a:pt x="6939" y="84"/>
                                </a:lnTo>
                                <a:lnTo>
                                  <a:pt x="6909" y="25"/>
                                </a:lnTo>
                                <a:lnTo>
                                  <a:pt x="6837" y="3"/>
                                </a:ln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solidFill>
                            <a:srgbClr val="ECB09B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7" o:spid="_x0000_s1026" style="position:absolute;margin-left:28.3pt;margin-top:-36.05pt;width:347.2pt;height:180.35pt;z-index:-251664384;mso-position-horizontal-relative:page" coordorigin="567,-724" coordsize="6945,36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">
                <v:shape id="Freeform 28" o:spid="_x0000_s1027" style="position:absolute;left:567;top:-724;width:6945;height:3608;visibility:visible;mso-wrap-style:square;v-text-anchor:top" coordsize="6945,36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B2tcIA&#10;AADbAAAADwAAAGRycy9kb3ducmV2LnhtbERPz2vCMBS+D/Y/hDfwNtOpyOhMi0xFDyLMucNuj+Yt&#10;KWteShNr+9+bw2DHj+/3qhxcI3rqQu1Zwcs0A0FceV2zUXD53D2/gggRWWPjmRSMFKAsHh9WmGt/&#10;4w/qz9GIFMIhRwU2xjaXMlSWHIapb4kT9+M7hzHBzkjd4S2Fu0bOsmwpHdacGiy29G6p+j1fnQI/&#10;7o92PK0v182irzLz/WW2i0apydOwfgMRaYj/4j/3QSuYp7HpS/oBsr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wHa1wgAAANsAAAAPAAAAAAAAAAAAAAAAAJgCAABkcnMvZG93&#10;bnJldi54bWxQSwUGAAAAAAQABAD1AAAAhwMAAAAA&#10;" path="m240,l165,1,84,6,25,36,3,108,,200,,3408r,35l6,3524r30,59l108,3605r93,3l6780,3607r81,-5l6920,3572r22,-72l6945,3408r,-3208l6944,165r-5,-81l6909,25,6837,3,240,e" fillcolor="#ecb09b" stroked="f">
                  <v:path arrowok="t" o:connecttype="custom" o:connectlocs="240,-724;165,-723;84,-718;25,-688;3,-616;0,-524;0,2684;0,2719;6,2800;36,2859;108,2881;201,2884;6780,2883;6861,2878;6920,2848;6942,2776;6945,2684;6945,-524;6944,-559;6939,-640;6909,-699;6837,-721;240,-724" o:connectangles="0,0,0,0,0,0,0,0,0,0,0,0,0,0,0,0,0,0,0,0,0,0,0"/>
                </v:shape>
                <w10:wrap anchorx="page"/>
              </v:group>
            </w:pict>
          </mc:Fallback>
        </mc:AlternateContent>
      </w:r>
      <w:r w:rsidR="00C720D6" w:rsidRPr="00031208">
        <w:t xml:space="preserve">It is through day-to-day relationships with family members that we build the foundation for successful </w:t>
      </w:r>
      <w:r w:rsidR="00405933">
        <w:br/>
      </w:r>
      <w:r w:rsidR="00C720D6" w:rsidRPr="00031208">
        <w:t>partnerships</w:t>
      </w:r>
      <w:r w:rsidR="00C720D6">
        <w:t>.</w:t>
      </w:r>
    </w:p>
    <w:p w:rsidR="00BB3D25" w:rsidRDefault="00BB3D25">
      <w:pPr>
        <w:spacing w:after="0"/>
        <w:sectPr w:rsidR="00BB3D25">
          <w:type w:val="continuous"/>
          <w:pgSz w:w="11920" w:h="13340"/>
          <w:pgMar w:top="1220" w:right="460" w:bottom="280" w:left="460" w:header="720" w:footer="720" w:gutter="0"/>
          <w:cols w:num="2" w:space="720" w:equalWidth="0">
            <w:col w:w="6635" w:space="825"/>
            <w:col w:w="3540"/>
          </w:cols>
        </w:sectPr>
      </w:pPr>
    </w:p>
    <w:p w:rsidR="00BB3D25" w:rsidRDefault="00174756">
      <w:pPr>
        <w:spacing w:after="0" w:line="200" w:lineRule="exact"/>
        <w:rPr>
          <w:sz w:val="20"/>
          <w:szCs w:val="20"/>
        </w:rPr>
      </w:pPr>
      <w:r>
        <w:rPr>
          <w:noProof/>
          <w:lang w:val="en-AU" w:eastAsia="en-AU"/>
        </w:rPr>
        <w:lastRenderedPageBreak/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3048000</wp:posOffset>
            </wp:positionH>
            <wp:positionV relativeFrom="page">
              <wp:posOffset>359410</wp:posOffset>
            </wp:positionV>
            <wp:extent cx="4151630" cy="7559675"/>
            <wp:effectExtent l="19050" t="0" r="1270" b="0"/>
            <wp:wrapNone/>
            <wp:docPr id="33" name="Picture 26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1630" cy="75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before="11" w:after="0" w:line="280" w:lineRule="exact"/>
        <w:rPr>
          <w:sz w:val="28"/>
          <w:szCs w:val="28"/>
        </w:rPr>
      </w:pPr>
    </w:p>
    <w:p w:rsidR="00BB3D25" w:rsidRPr="00DC609B" w:rsidRDefault="00DC609B" w:rsidP="00D41A3C">
      <w:pPr>
        <w:widowControl/>
        <w:spacing w:after="0" w:line="271" w:lineRule="auto"/>
        <w:ind w:left="488" w:right="7314"/>
        <w:rPr>
          <w:rFonts w:ascii="Gill Sans" w:eastAsia="Times New Roman" w:hAnsi="Gill Sans"/>
          <w:sz w:val="34"/>
          <w:szCs w:val="34"/>
        </w:rPr>
      </w:pPr>
      <w:r w:rsidRPr="00D41A3C">
        <w:rPr>
          <w:rFonts w:ascii="Gill Sans" w:eastAsia="Times New Roman" w:hAnsi="Gill Sans"/>
          <w:color w:val="FFFFFF"/>
          <w:sz w:val="32"/>
          <w:szCs w:val="32"/>
        </w:rPr>
        <w:t>Wh</w:t>
      </w:r>
      <w:r w:rsidR="00C720D6" w:rsidRPr="00D41A3C">
        <w:rPr>
          <w:rFonts w:ascii="Gill Sans" w:eastAsia="Times New Roman" w:hAnsi="Gill Sans"/>
          <w:color w:val="FFFFFF"/>
          <w:sz w:val="32"/>
          <w:szCs w:val="32"/>
        </w:rPr>
        <w:t>en</w:t>
      </w:r>
      <w:r w:rsidR="00C720D6" w:rsidRPr="00D41A3C">
        <w:rPr>
          <w:rFonts w:ascii="Gill Sans" w:eastAsia="Times New Roman" w:hAnsi="Gill Sans"/>
          <w:color w:val="FFFFFF"/>
          <w:spacing w:val="42"/>
          <w:sz w:val="32"/>
          <w:szCs w:val="32"/>
        </w:rPr>
        <w:t xml:space="preserve"> </w:t>
      </w:r>
      <w:r w:rsidR="00C720D6" w:rsidRPr="00D41A3C">
        <w:rPr>
          <w:rFonts w:ascii="Gill Sans" w:eastAsia="Times New Roman" w:hAnsi="Gill Sans"/>
          <w:color w:val="FFFFFF"/>
          <w:spacing w:val="-5"/>
          <w:sz w:val="32"/>
          <w:szCs w:val="32"/>
        </w:rPr>
        <w:t>w</w:t>
      </w:r>
      <w:r w:rsidR="00C720D6" w:rsidRPr="00D41A3C">
        <w:rPr>
          <w:rFonts w:ascii="Gill Sans" w:eastAsia="Times New Roman" w:hAnsi="Gill Sans"/>
          <w:color w:val="FFFFFF"/>
          <w:sz w:val="32"/>
          <w:szCs w:val="32"/>
        </w:rPr>
        <w:t>e</w:t>
      </w:r>
      <w:r w:rsidR="00C720D6" w:rsidRPr="00D41A3C">
        <w:rPr>
          <w:rFonts w:ascii="Gill Sans" w:eastAsia="Times New Roman" w:hAnsi="Gill Sans"/>
          <w:color w:val="FFFFFF"/>
          <w:spacing w:val="17"/>
          <w:sz w:val="32"/>
          <w:szCs w:val="32"/>
        </w:rPr>
        <w:t xml:space="preserve"> </w:t>
      </w:r>
      <w:r w:rsidR="00C720D6" w:rsidRPr="00D41A3C">
        <w:rPr>
          <w:rFonts w:ascii="Gill Sans" w:eastAsia="Times New Roman" w:hAnsi="Gill Sans"/>
          <w:color w:val="FFFFFF"/>
          <w:sz w:val="32"/>
          <w:szCs w:val="32"/>
        </w:rPr>
        <w:t>sh</w:t>
      </w:r>
      <w:r w:rsidR="00C720D6" w:rsidRPr="00D41A3C">
        <w:rPr>
          <w:rFonts w:ascii="Gill Sans" w:eastAsia="Times New Roman" w:hAnsi="Gill Sans"/>
          <w:color w:val="FFFFFF"/>
          <w:spacing w:val="-5"/>
          <w:sz w:val="32"/>
          <w:szCs w:val="32"/>
        </w:rPr>
        <w:t>o</w:t>
      </w:r>
      <w:r w:rsidR="00C720D6" w:rsidRPr="00D41A3C">
        <w:rPr>
          <w:rFonts w:ascii="Gill Sans" w:eastAsia="Times New Roman" w:hAnsi="Gill Sans"/>
          <w:color w:val="FFFFFF"/>
          <w:sz w:val="32"/>
          <w:szCs w:val="32"/>
        </w:rPr>
        <w:t xml:space="preserve">w a </w:t>
      </w:r>
      <w:r w:rsidR="00C720D6" w:rsidRPr="00D41A3C">
        <w:rPr>
          <w:rFonts w:ascii="Gill Sans" w:eastAsia="Times New Roman" w:hAnsi="Gill Sans"/>
          <w:color w:val="FFFFFF"/>
          <w:w w:val="95"/>
          <w:sz w:val="32"/>
          <w:szCs w:val="32"/>
        </w:rPr>
        <w:t>ge</w:t>
      </w:r>
      <w:r w:rsidR="00C720D6" w:rsidRPr="00D41A3C">
        <w:rPr>
          <w:rFonts w:ascii="Gill Sans" w:eastAsia="Times New Roman" w:hAnsi="Gill Sans"/>
          <w:color w:val="FFFFFF"/>
          <w:spacing w:val="-3"/>
          <w:w w:val="95"/>
          <w:sz w:val="32"/>
          <w:szCs w:val="32"/>
        </w:rPr>
        <w:t>n</w:t>
      </w:r>
      <w:r w:rsidR="00C720D6" w:rsidRPr="00D41A3C">
        <w:rPr>
          <w:rFonts w:ascii="Gill Sans" w:eastAsia="Times New Roman" w:hAnsi="Gill Sans"/>
          <w:color w:val="FFFFFF"/>
          <w:w w:val="95"/>
          <w:sz w:val="32"/>
          <w:szCs w:val="32"/>
        </w:rPr>
        <w:t>uine</w:t>
      </w:r>
      <w:r w:rsidR="00C720D6" w:rsidRPr="00D41A3C">
        <w:rPr>
          <w:rFonts w:ascii="Gill Sans" w:eastAsia="Times New Roman" w:hAnsi="Gill Sans"/>
          <w:color w:val="FFFFFF"/>
          <w:spacing w:val="19"/>
          <w:w w:val="95"/>
          <w:sz w:val="32"/>
          <w:szCs w:val="32"/>
        </w:rPr>
        <w:t xml:space="preserve"> </w:t>
      </w:r>
      <w:r w:rsidR="00C720D6" w:rsidRPr="00D41A3C">
        <w:rPr>
          <w:rFonts w:ascii="Gill Sans" w:eastAsia="Times New Roman" w:hAnsi="Gill Sans"/>
          <w:color w:val="FFFFFF"/>
          <w:sz w:val="32"/>
          <w:szCs w:val="32"/>
        </w:rPr>
        <w:t xml:space="preserve">interest in </w:t>
      </w:r>
      <w:r w:rsidR="00C720D6" w:rsidRPr="00D41A3C">
        <w:rPr>
          <w:rFonts w:ascii="Gill Sans" w:eastAsia="Times New Roman" w:hAnsi="Gill Sans"/>
          <w:color w:val="FFFFFF"/>
          <w:w w:val="94"/>
          <w:sz w:val="32"/>
          <w:szCs w:val="32"/>
        </w:rPr>
        <w:t>getting</w:t>
      </w:r>
      <w:r w:rsidR="00C720D6" w:rsidRPr="00D41A3C">
        <w:rPr>
          <w:rFonts w:ascii="Gill Sans" w:eastAsia="Times New Roman" w:hAnsi="Gill Sans"/>
          <w:color w:val="FFFFFF"/>
          <w:spacing w:val="15"/>
          <w:w w:val="94"/>
          <w:sz w:val="32"/>
          <w:szCs w:val="32"/>
        </w:rPr>
        <w:t xml:space="preserve"> </w:t>
      </w:r>
      <w:r w:rsidR="00C720D6" w:rsidRPr="00D41A3C">
        <w:rPr>
          <w:rFonts w:ascii="Gill Sans" w:eastAsia="Times New Roman" w:hAnsi="Gill Sans"/>
          <w:color w:val="FFFFFF"/>
          <w:sz w:val="32"/>
          <w:szCs w:val="32"/>
        </w:rPr>
        <w:t>to</w:t>
      </w:r>
      <w:r w:rsidR="00C720D6" w:rsidRPr="00D41A3C">
        <w:rPr>
          <w:rFonts w:ascii="Gill Sans" w:eastAsia="Times New Roman" w:hAnsi="Gill Sans"/>
          <w:color w:val="FFFFFF"/>
          <w:spacing w:val="31"/>
          <w:sz w:val="32"/>
          <w:szCs w:val="32"/>
        </w:rPr>
        <w:t xml:space="preserve"> </w:t>
      </w:r>
      <w:r w:rsidR="00C720D6" w:rsidRPr="00D41A3C">
        <w:rPr>
          <w:rFonts w:ascii="Gill Sans" w:eastAsia="Times New Roman" w:hAnsi="Gill Sans"/>
          <w:color w:val="FFFFFF"/>
          <w:sz w:val="32"/>
          <w:szCs w:val="32"/>
        </w:rPr>
        <w:t>kn</w:t>
      </w:r>
      <w:r w:rsidR="00C720D6" w:rsidRPr="00D41A3C">
        <w:rPr>
          <w:rFonts w:ascii="Gill Sans" w:eastAsia="Times New Roman" w:hAnsi="Gill Sans"/>
          <w:color w:val="FFFFFF"/>
          <w:spacing w:val="-6"/>
          <w:sz w:val="32"/>
          <w:szCs w:val="32"/>
        </w:rPr>
        <w:t>o</w:t>
      </w:r>
      <w:r w:rsidR="00C720D6" w:rsidRPr="00D41A3C">
        <w:rPr>
          <w:rFonts w:ascii="Gill Sans" w:eastAsia="Times New Roman" w:hAnsi="Gill Sans"/>
          <w:color w:val="FFFFFF"/>
          <w:sz w:val="32"/>
          <w:szCs w:val="32"/>
        </w:rPr>
        <w:t>w</w:t>
      </w:r>
      <w:r w:rsidR="00C720D6" w:rsidRPr="00D41A3C">
        <w:rPr>
          <w:rFonts w:ascii="Gill Sans" w:eastAsia="Times New Roman" w:hAnsi="Gill Sans"/>
          <w:color w:val="FFFFFF"/>
          <w:spacing w:val="-10"/>
          <w:sz w:val="32"/>
          <w:szCs w:val="32"/>
        </w:rPr>
        <w:t xml:space="preserve"> </w:t>
      </w:r>
      <w:r w:rsidR="00C720D6" w:rsidRPr="00D41A3C">
        <w:rPr>
          <w:rFonts w:ascii="Gill Sans" w:eastAsia="Times New Roman" w:hAnsi="Gill Sans"/>
          <w:color w:val="FFFFFF"/>
          <w:sz w:val="32"/>
          <w:szCs w:val="32"/>
        </w:rPr>
        <w:t xml:space="preserve">each </w:t>
      </w:r>
      <w:r w:rsidR="00C720D6" w:rsidRPr="00D41A3C">
        <w:rPr>
          <w:rFonts w:ascii="Gill Sans" w:eastAsia="Times New Roman" w:hAnsi="Gill Sans"/>
          <w:color w:val="FFFFFF"/>
          <w:w w:val="89"/>
          <w:sz w:val="32"/>
          <w:szCs w:val="32"/>
        </w:rPr>
        <w:t>child</w:t>
      </w:r>
      <w:r w:rsidR="00C720D6" w:rsidRPr="00D41A3C">
        <w:rPr>
          <w:rFonts w:ascii="Gill Sans" w:eastAsia="Times New Roman" w:hAnsi="Gill Sans"/>
          <w:color w:val="FFFFFF"/>
          <w:spacing w:val="19"/>
          <w:w w:val="89"/>
          <w:sz w:val="32"/>
          <w:szCs w:val="32"/>
        </w:rPr>
        <w:t xml:space="preserve"> </w:t>
      </w:r>
      <w:r w:rsidR="00C720D6" w:rsidRPr="00D41A3C">
        <w:rPr>
          <w:rFonts w:ascii="Gill Sans" w:eastAsia="Times New Roman" w:hAnsi="Gill Sans"/>
          <w:color w:val="FFFFFF"/>
          <w:sz w:val="32"/>
          <w:szCs w:val="32"/>
        </w:rPr>
        <w:t>and their</w:t>
      </w:r>
      <w:r w:rsidR="00C720D6" w:rsidRPr="00D41A3C">
        <w:rPr>
          <w:rFonts w:ascii="Gill Sans" w:eastAsia="Times New Roman" w:hAnsi="Gill Sans"/>
          <w:color w:val="FFFFFF"/>
          <w:spacing w:val="-9"/>
          <w:sz w:val="32"/>
          <w:szCs w:val="32"/>
        </w:rPr>
        <w:t xml:space="preserve"> </w:t>
      </w:r>
      <w:r w:rsidR="00C720D6" w:rsidRPr="00D41A3C">
        <w:rPr>
          <w:rFonts w:ascii="Gill Sans" w:eastAsia="Times New Roman" w:hAnsi="Gill Sans"/>
          <w:color w:val="FFFFFF"/>
          <w:w w:val="85"/>
          <w:sz w:val="32"/>
          <w:szCs w:val="32"/>
        </w:rPr>
        <w:t>fami</w:t>
      </w:r>
      <w:r w:rsidR="00C720D6" w:rsidRPr="00D41A3C">
        <w:rPr>
          <w:rFonts w:ascii="Gill Sans" w:eastAsia="Times New Roman" w:hAnsi="Gill Sans"/>
          <w:color w:val="FFFFFF"/>
          <w:spacing w:val="-3"/>
          <w:w w:val="85"/>
          <w:sz w:val="32"/>
          <w:szCs w:val="32"/>
        </w:rPr>
        <w:t>l</w:t>
      </w:r>
      <w:r w:rsidR="00C720D6" w:rsidRPr="00D41A3C">
        <w:rPr>
          <w:rFonts w:ascii="Gill Sans" w:eastAsia="Times New Roman" w:hAnsi="Gill Sans"/>
          <w:color w:val="FFFFFF"/>
          <w:w w:val="85"/>
          <w:sz w:val="32"/>
          <w:szCs w:val="32"/>
        </w:rPr>
        <w:t>y</w:t>
      </w:r>
      <w:r w:rsidR="00C720D6" w:rsidRPr="00D41A3C">
        <w:rPr>
          <w:rFonts w:ascii="Gill Sans" w:eastAsia="Times New Roman" w:hAnsi="Gill Sans"/>
          <w:color w:val="FFFFFF"/>
          <w:spacing w:val="26"/>
          <w:w w:val="85"/>
          <w:sz w:val="32"/>
          <w:szCs w:val="32"/>
        </w:rPr>
        <w:t xml:space="preserve"> </w:t>
      </w:r>
      <w:r w:rsidR="00C720D6" w:rsidRPr="00D41A3C">
        <w:rPr>
          <w:rFonts w:ascii="Gill Sans" w:eastAsia="Times New Roman" w:hAnsi="Gill Sans"/>
          <w:color w:val="FFFFFF"/>
          <w:sz w:val="32"/>
          <w:szCs w:val="32"/>
        </w:rPr>
        <w:t xml:space="preserve">as </w:t>
      </w:r>
      <w:r w:rsidR="00C720D6" w:rsidRPr="00D41A3C">
        <w:rPr>
          <w:rFonts w:ascii="Gill Sans" w:eastAsia="Times New Roman" w:hAnsi="Gill Sans"/>
          <w:color w:val="FFFFFF"/>
          <w:w w:val="89"/>
          <w:sz w:val="32"/>
          <w:szCs w:val="32"/>
        </w:rPr>
        <w:t>individuals</w:t>
      </w:r>
      <w:r w:rsidR="00C720D6" w:rsidRPr="00D41A3C">
        <w:rPr>
          <w:rFonts w:ascii="Gill Sans" w:eastAsia="Times New Roman" w:hAnsi="Gill Sans"/>
          <w:color w:val="FFFFFF"/>
          <w:spacing w:val="19"/>
          <w:w w:val="89"/>
          <w:sz w:val="32"/>
          <w:szCs w:val="32"/>
        </w:rPr>
        <w:t xml:space="preserve"> </w:t>
      </w:r>
      <w:r w:rsidR="00C720D6" w:rsidRPr="00D41A3C">
        <w:rPr>
          <w:rFonts w:ascii="Gill Sans" w:eastAsia="Times New Roman" w:hAnsi="Gill Sans"/>
          <w:color w:val="FFFFFF"/>
          <w:spacing w:val="-5"/>
          <w:sz w:val="32"/>
          <w:szCs w:val="32"/>
        </w:rPr>
        <w:t>w</w:t>
      </w:r>
      <w:r w:rsidR="00C720D6" w:rsidRPr="00D41A3C">
        <w:rPr>
          <w:rFonts w:ascii="Gill Sans" w:eastAsia="Times New Roman" w:hAnsi="Gill Sans"/>
          <w:color w:val="FFFFFF"/>
          <w:sz w:val="32"/>
          <w:szCs w:val="32"/>
        </w:rPr>
        <w:t>e</w:t>
      </w:r>
      <w:r w:rsidR="00C720D6" w:rsidRPr="00D41A3C">
        <w:rPr>
          <w:rFonts w:ascii="Gill Sans" w:eastAsia="Times New Roman" w:hAnsi="Gill Sans"/>
          <w:color w:val="FFFFFF"/>
          <w:spacing w:val="17"/>
          <w:sz w:val="32"/>
          <w:szCs w:val="32"/>
        </w:rPr>
        <w:t xml:space="preserve"> </w:t>
      </w:r>
      <w:r w:rsidR="00C720D6" w:rsidRPr="00D41A3C">
        <w:rPr>
          <w:rFonts w:ascii="Gill Sans" w:eastAsia="Times New Roman" w:hAnsi="Gill Sans"/>
          <w:color w:val="FFFFFF"/>
          <w:sz w:val="32"/>
          <w:szCs w:val="32"/>
        </w:rPr>
        <w:t>create</w:t>
      </w:r>
      <w:r w:rsidR="00C720D6" w:rsidRPr="00D41A3C">
        <w:rPr>
          <w:rFonts w:ascii="Gill Sans" w:eastAsia="Times New Roman" w:hAnsi="Gill Sans"/>
          <w:color w:val="FFFFFF"/>
          <w:spacing w:val="26"/>
          <w:sz w:val="32"/>
          <w:szCs w:val="32"/>
        </w:rPr>
        <w:t xml:space="preserve"> </w:t>
      </w:r>
      <w:r w:rsidR="00C720D6" w:rsidRPr="00D41A3C">
        <w:rPr>
          <w:rFonts w:ascii="Gill Sans" w:eastAsia="Times New Roman" w:hAnsi="Gill Sans"/>
          <w:color w:val="FFFFFF"/>
          <w:sz w:val="32"/>
          <w:szCs w:val="32"/>
        </w:rPr>
        <w:t>a sense</w:t>
      </w:r>
      <w:r w:rsidR="00C720D6" w:rsidRPr="00D41A3C">
        <w:rPr>
          <w:rFonts w:ascii="Gill Sans" w:eastAsia="Times New Roman" w:hAnsi="Gill Sans"/>
          <w:color w:val="FFFFFF"/>
          <w:spacing w:val="3"/>
          <w:sz w:val="32"/>
          <w:szCs w:val="32"/>
        </w:rPr>
        <w:t xml:space="preserve"> </w:t>
      </w:r>
      <w:r w:rsidR="00C720D6" w:rsidRPr="00D41A3C">
        <w:rPr>
          <w:rFonts w:ascii="Gill Sans" w:eastAsia="Times New Roman" w:hAnsi="Gill Sans"/>
          <w:color w:val="FFFFFF"/>
          <w:sz w:val="32"/>
          <w:szCs w:val="32"/>
        </w:rPr>
        <w:t>of</w:t>
      </w:r>
      <w:r w:rsidR="00C720D6" w:rsidRPr="00D41A3C">
        <w:rPr>
          <w:rFonts w:ascii="Gill Sans" w:eastAsia="Times New Roman" w:hAnsi="Gill Sans"/>
          <w:color w:val="FFFFFF"/>
          <w:spacing w:val="-10"/>
          <w:sz w:val="32"/>
          <w:szCs w:val="32"/>
        </w:rPr>
        <w:t xml:space="preserve"> </w:t>
      </w:r>
      <w:r w:rsidR="00C720D6" w:rsidRPr="00D41A3C">
        <w:rPr>
          <w:rFonts w:ascii="Gill Sans" w:eastAsia="Times New Roman" w:hAnsi="Gill Sans"/>
          <w:color w:val="FFFFFF"/>
          <w:w w:val="93"/>
          <w:sz w:val="32"/>
          <w:szCs w:val="32"/>
        </w:rPr>
        <w:t>belonging</w:t>
      </w:r>
      <w:r w:rsidR="00C720D6" w:rsidRPr="00D41A3C">
        <w:rPr>
          <w:rFonts w:ascii="Gill Sans" w:eastAsia="Times New Roman" w:hAnsi="Gill Sans"/>
          <w:color w:val="FFFFFF"/>
          <w:spacing w:val="16"/>
          <w:w w:val="93"/>
          <w:sz w:val="32"/>
          <w:szCs w:val="32"/>
        </w:rPr>
        <w:t xml:space="preserve"> </w:t>
      </w:r>
      <w:r w:rsidR="00C720D6" w:rsidRPr="00D41A3C">
        <w:rPr>
          <w:rFonts w:ascii="Gill Sans" w:eastAsia="Times New Roman" w:hAnsi="Gill Sans"/>
          <w:color w:val="FFFFFF"/>
          <w:sz w:val="32"/>
          <w:szCs w:val="32"/>
        </w:rPr>
        <w:t>and of</w:t>
      </w:r>
      <w:r w:rsidR="00C720D6" w:rsidRPr="00D41A3C">
        <w:rPr>
          <w:rFonts w:ascii="Gill Sans" w:eastAsia="Times New Roman" w:hAnsi="Gill Sans"/>
          <w:color w:val="FFFFFF"/>
          <w:spacing w:val="-10"/>
          <w:sz w:val="32"/>
          <w:szCs w:val="32"/>
        </w:rPr>
        <w:t xml:space="preserve"> </w:t>
      </w:r>
      <w:r w:rsidR="00C720D6" w:rsidRPr="00D41A3C">
        <w:rPr>
          <w:rFonts w:ascii="Gill Sans" w:eastAsia="Times New Roman" w:hAnsi="Gill Sans"/>
          <w:color w:val="FFFFFF"/>
          <w:w w:val="93"/>
          <w:sz w:val="32"/>
          <w:szCs w:val="32"/>
        </w:rPr>
        <w:t>partnership</w:t>
      </w:r>
      <w:r w:rsidR="00C720D6" w:rsidRPr="00DC609B">
        <w:rPr>
          <w:rFonts w:ascii="Gill Sans" w:eastAsia="Times New Roman" w:hAnsi="Gill Sans"/>
          <w:color w:val="FFFFFF"/>
          <w:w w:val="70"/>
          <w:sz w:val="34"/>
          <w:szCs w:val="34"/>
        </w:rPr>
        <w:t>.</w:t>
      </w:r>
    </w:p>
    <w:p w:rsidR="00BB3D25" w:rsidRDefault="00BB3D25">
      <w:pPr>
        <w:spacing w:before="7" w:after="0" w:line="130" w:lineRule="exact"/>
        <w:rPr>
          <w:sz w:val="13"/>
          <w:szCs w:val="13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D41A3C">
      <w:pPr>
        <w:spacing w:after="0" w:line="200" w:lineRule="exact"/>
        <w:rPr>
          <w:sz w:val="20"/>
          <w:szCs w:val="20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23B7A4E5" wp14:editId="573DA7CD">
                <wp:simplePos x="0" y="0"/>
                <wp:positionH relativeFrom="page">
                  <wp:posOffset>357809</wp:posOffset>
                </wp:positionH>
                <wp:positionV relativeFrom="paragraph">
                  <wp:posOffset>112754</wp:posOffset>
                </wp:positionV>
                <wp:extent cx="2561590" cy="3896139"/>
                <wp:effectExtent l="0" t="0" r="0" b="28575"/>
                <wp:wrapNone/>
                <wp:docPr id="3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1590" cy="3896139"/>
                          <a:chOff x="567" y="3834"/>
                          <a:chExt cx="4035" cy="7483"/>
                        </a:xfrm>
                      </wpg:grpSpPr>
                      <wps:wsp>
                        <wps:cNvPr id="35" name="Freeform 25"/>
                        <wps:cNvSpPr>
                          <a:spLocks/>
                        </wps:cNvSpPr>
                        <wps:spPr bwMode="auto">
                          <a:xfrm>
                            <a:off x="567" y="3834"/>
                            <a:ext cx="4035" cy="7483"/>
                          </a:xfrm>
                          <a:custGeom>
                            <a:avLst/>
                            <a:gdLst>
                              <a:gd name="T0" fmla="+- 0 807 567"/>
                              <a:gd name="T1" fmla="*/ T0 w 4035"/>
                              <a:gd name="T2" fmla="+- 0 3834 3834"/>
                              <a:gd name="T3" fmla="*/ 3834 h 7483"/>
                              <a:gd name="T4" fmla="+- 0 732 567"/>
                              <a:gd name="T5" fmla="*/ T4 w 4035"/>
                              <a:gd name="T6" fmla="+- 0 3835 3834"/>
                              <a:gd name="T7" fmla="*/ 3835 h 7483"/>
                              <a:gd name="T8" fmla="+- 0 651 567"/>
                              <a:gd name="T9" fmla="*/ T8 w 4035"/>
                              <a:gd name="T10" fmla="+- 0 3840 3834"/>
                              <a:gd name="T11" fmla="*/ 3840 h 7483"/>
                              <a:gd name="T12" fmla="+- 0 592 567"/>
                              <a:gd name="T13" fmla="*/ T12 w 4035"/>
                              <a:gd name="T14" fmla="+- 0 3870 3834"/>
                              <a:gd name="T15" fmla="*/ 3870 h 7483"/>
                              <a:gd name="T16" fmla="+- 0 570 567"/>
                              <a:gd name="T17" fmla="*/ T16 w 4035"/>
                              <a:gd name="T18" fmla="+- 0 3942 3834"/>
                              <a:gd name="T19" fmla="*/ 3942 h 7483"/>
                              <a:gd name="T20" fmla="+- 0 567 567"/>
                              <a:gd name="T21" fmla="*/ T20 w 4035"/>
                              <a:gd name="T22" fmla="+- 0 4034 3834"/>
                              <a:gd name="T23" fmla="*/ 4034 h 7483"/>
                              <a:gd name="T24" fmla="+- 0 567 567"/>
                              <a:gd name="T25" fmla="*/ T24 w 4035"/>
                              <a:gd name="T26" fmla="+- 0 11118 3834"/>
                              <a:gd name="T27" fmla="*/ 11118 h 7483"/>
                              <a:gd name="T28" fmla="+- 0 567 567"/>
                              <a:gd name="T29" fmla="*/ T28 w 4035"/>
                              <a:gd name="T30" fmla="+- 0 11153 3834"/>
                              <a:gd name="T31" fmla="*/ 11153 h 7483"/>
                              <a:gd name="T32" fmla="+- 0 573 567"/>
                              <a:gd name="T33" fmla="*/ T32 w 4035"/>
                              <a:gd name="T34" fmla="+- 0 11233 3834"/>
                              <a:gd name="T35" fmla="*/ 11233 h 7483"/>
                              <a:gd name="T36" fmla="+- 0 603 567"/>
                              <a:gd name="T37" fmla="*/ T36 w 4035"/>
                              <a:gd name="T38" fmla="+- 0 11293 3834"/>
                              <a:gd name="T39" fmla="*/ 11293 h 7483"/>
                              <a:gd name="T40" fmla="+- 0 675 567"/>
                              <a:gd name="T41" fmla="*/ T40 w 4035"/>
                              <a:gd name="T42" fmla="+- 0 11315 3834"/>
                              <a:gd name="T43" fmla="*/ 11315 h 7483"/>
                              <a:gd name="T44" fmla="+- 0 768 567"/>
                              <a:gd name="T45" fmla="*/ T44 w 4035"/>
                              <a:gd name="T46" fmla="+- 0 11318 3834"/>
                              <a:gd name="T47" fmla="*/ 11318 h 7483"/>
                              <a:gd name="T48" fmla="+- 0 4437 567"/>
                              <a:gd name="T49" fmla="*/ T48 w 4035"/>
                              <a:gd name="T50" fmla="+- 0 11317 3834"/>
                              <a:gd name="T51" fmla="*/ 11317 h 7483"/>
                              <a:gd name="T52" fmla="+- 0 4517 567"/>
                              <a:gd name="T53" fmla="*/ T52 w 4035"/>
                              <a:gd name="T54" fmla="+- 0 11311 3834"/>
                              <a:gd name="T55" fmla="*/ 11311 h 7483"/>
                              <a:gd name="T56" fmla="+- 0 4577 567"/>
                              <a:gd name="T57" fmla="*/ T56 w 4035"/>
                              <a:gd name="T58" fmla="+- 0 11282 3834"/>
                              <a:gd name="T59" fmla="*/ 11282 h 7483"/>
                              <a:gd name="T60" fmla="+- 0 4598 567"/>
                              <a:gd name="T61" fmla="*/ T60 w 4035"/>
                              <a:gd name="T62" fmla="+- 0 11210 3834"/>
                              <a:gd name="T63" fmla="*/ 11210 h 7483"/>
                              <a:gd name="T64" fmla="+- 0 4602 567"/>
                              <a:gd name="T65" fmla="*/ T64 w 4035"/>
                              <a:gd name="T66" fmla="+- 0 11118 3834"/>
                              <a:gd name="T67" fmla="*/ 11118 h 7483"/>
                              <a:gd name="T68" fmla="+- 0 4602 567"/>
                              <a:gd name="T69" fmla="*/ T68 w 4035"/>
                              <a:gd name="T70" fmla="+- 0 4034 3834"/>
                              <a:gd name="T71" fmla="*/ 4034 h 7483"/>
                              <a:gd name="T72" fmla="+- 0 4601 567"/>
                              <a:gd name="T73" fmla="*/ T72 w 4035"/>
                              <a:gd name="T74" fmla="+- 0 3999 3834"/>
                              <a:gd name="T75" fmla="*/ 3999 h 7483"/>
                              <a:gd name="T76" fmla="+- 0 4595 567"/>
                              <a:gd name="T77" fmla="*/ T76 w 4035"/>
                              <a:gd name="T78" fmla="+- 0 3918 3834"/>
                              <a:gd name="T79" fmla="*/ 3918 h 7483"/>
                              <a:gd name="T80" fmla="+- 0 4566 567"/>
                              <a:gd name="T81" fmla="*/ T80 w 4035"/>
                              <a:gd name="T82" fmla="+- 0 3859 3834"/>
                              <a:gd name="T83" fmla="*/ 3859 h 7483"/>
                              <a:gd name="T84" fmla="+- 0 4494 567"/>
                              <a:gd name="T85" fmla="*/ T84 w 4035"/>
                              <a:gd name="T86" fmla="+- 0 3837 3834"/>
                              <a:gd name="T87" fmla="*/ 3837 h 7483"/>
                              <a:gd name="T88" fmla="+- 0 807 567"/>
                              <a:gd name="T89" fmla="*/ T88 w 4035"/>
                              <a:gd name="T90" fmla="+- 0 3834 3834"/>
                              <a:gd name="T91" fmla="*/ 3834 h 748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035" h="7483">
                                <a:moveTo>
                                  <a:pt x="240" y="0"/>
                                </a:moveTo>
                                <a:lnTo>
                                  <a:pt x="165" y="1"/>
                                </a:lnTo>
                                <a:lnTo>
                                  <a:pt x="84" y="6"/>
                                </a:lnTo>
                                <a:lnTo>
                                  <a:pt x="25" y="36"/>
                                </a:lnTo>
                                <a:lnTo>
                                  <a:pt x="3" y="108"/>
                                </a:lnTo>
                                <a:lnTo>
                                  <a:pt x="0" y="200"/>
                                </a:lnTo>
                                <a:lnTo>
                                  <a:pt x="0" y="7284"/>
                                </a:lnTo>
                                <a:lnTo>
                                  <a:pt x="0" y="7319"/>
                                </a:lnTo>
                                <a:lnTo>
                                  <a:pt x="6" y="7399"/>
                                </a:lnTo>
                                <a:lnTo>
                                  <a:pt x="36" y="7459"/>
                                </a:lnTo>
                                <a:lnTo>
                                  <a:pt x="108" y="7481"/>
                                </a:lnTo>
                                <a:lnTo>
                                  <a:pt x="201" y="7484"/>
                                </a:lnTo>
                                <a:lnTo>
                                  <a:pt x="3870" y="7483"/>
                                </a:lnTo>
                                <a:lnTo>
                                  <a:pt x="3950" y="7477"/>
                                </a:lnTo>
                                <a:lnTo>
                                  <a:pt x="4010" y="7448"/>
                                </a:lnTo>
                                <a:lnTo>
                                  <a:pt x="4031" y="7376"/>
                                </a:lnTo>
                                <a:lnTo>
                                  <a:pt x="4035" y="7284"/>
                                </a:lnTo>
                                <a:lnTo>
                                  <a:pt x="4035" y="200"/>
                                </a:lnTo>
                                <a:lnTo>
                                  <a:pt x="4034" y="165"/>
                                </a:lnTo>
                                <a:lnTo>
                                  <a:pt x="4028" y="84"/>
                                </a:lnTo>
                                <a:lnTo>
                                  <a:pt x="3999" y="25"/>
                                </a:lnTo>
                                <a:lnTo>
                                  <a:pt x="3927" y="3"/>
                                </a:ln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solidFill>
                            <a:srgbClr val="D9BDD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4" o:spid="_x0000_s1026" style="position:absolute;margin-left:28.15pt;margin-top:8.9pt;width:201.7pt;height:306.8pt;z-index:-251661312;mso-position-horizontal-relative:page" coordorigin="567,3834" coordsize="4035,74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">
                <v:shape id="Freeform 25" o:spid="_x0000_s1027" style="position:absolute;left:567;top:3834;width:4035;height:7483;visibility:visible;mso-wrap-style:square;v-text-anchor:top" coordsize="4035,74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JBZsQA&#10;AADbAAAADwAAAGRycy9kb3ducmV2LnhtbESPQWvCQBSE74X+h+UJ3ppdKykSXUWE0uihUC00x0f2&#10;mQSzb0N2NfHfu4VCj8PMfMOsNqNtxY163zjWMEsUCOLSmYYrDd+n95cFCB+QDbaOScOdPGzWz08r&#10;zIwb+Itux1CJCGGfoYY6hC6T0pc1WfSJ64ijd3a9xRBlX0nT4xDhtpWvSr1Jiw3HhRo72tVUXo5X&#10;qyFPt+lluLfmc6/kxw6LvDj85FpPJ+N2CSLQGP7Df+3caJin8Psl/gC5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yQWbEAAAA2wAAAA8AAAAAAAAAAAAAAAAAmAIAAGRycy9k&#10;b3ducmV2LnhtbFBLBQYAAAAABAAEAPUAAACJAwAAAAA=&#10;" path="m240,l165,1,84,6,25,36,3,108,,200,,7284r,35l6,7399r30,60l108,7481r93,3l3870,7483r80,-6l4010,7448r21,-72l4035,7284r,-7084l4034,165r-6,-81l3999,25,3927,3,240,e" fillcolor="#d9bdd8" stroked="f">
                  <v:path arrowok="t" o:connecttype="custom" o:connectlocs="240,3834;165,3835;84,3840;25,3870;3,3942;0,4034;0,11118;0,11153;6,11233;36,11293;108,11315;201,11318;3870,11317;3950,11311;4010,11282;4031,11210;4035,11118;4035,4034;4034,3999;4028,3918;3999,3859;3927,3837;240,3834" o:connectangles="0,0,0,0,0,0,0,0,0,0,0,0,0,0,0,0,0,0,0,0,0,0,0"/>
                </v:shape>
                <w10:wrap anchorx="page"/>
              </v:group>
            </w:pict>
          </mc:Fallback>
        </mc:AlternateContent>
      </w: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94534F" w:rsidP="00D41A3C">
      <w:pPr>
        <w:spacing w:after="0" w:line="240" w:lineRule="auto"/>
        <w:ind w:left="488" w:right="8046"/>
        <w:rPr>
          <w:rFonts w:ascii="Gill Sans MT" w:eastAsia="Gill Sans MT" w:hAnsi="Gill Sans MT" w:cs="Gill Sans MT"/>
          <w:sz w:val="28"/>
          <w:szCs w:val="28"/>
        </w:rPr>
      </w:pPr>
      <w:r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26A40FE1" wp14:editId="7F01F271">
                <wp:simplePos x="0" y="0"/>
                <wp:positionH relativeFrom="page">
                  <wp:posOffset>359410</wp:posOffset>
                </wp:positionH>
                <wp:positionV relativeFrom="paragraph">
                  <wp:posOffset>-3690620</wp:posOffset>
                </wp:positionV>
                <wp:extent cx="2561590" cy="2690495"/>
                <wp:effectExtent l="0" t="0" r="0" b="0"/>
                <wp:wrapNone/>
                <wp:docPr id="31" name="Group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1590" cy="2690495"/>
                          <a:chOff x="567" y="-5814"/>
                          <a:chExt cx="4035" cy="4238"/>
                        </a:xfrm>
                      </wpg:grpSpPr>
                      <wps:wsp>
                        <wps:cNvPr id="32" name="Freeform 23"/>
                        <wps:cNvSpPr>
                          <a:spLocks/>
                        </wps:cNvSpPr>
                        <wps:spPr bwMode="auto">
                          <a:xfrm>
                            <a:off x="567" y="-5814"/>
                            <a:ext cx="4035" cy="4238"/>
                          </a:xfrm>
                          <a:custGeom>
                            <a:avLst/>
                            <a:gdLst>
                              <a:gd name="T0" fmla="+- 0 807 567"/>
                              <a:gd name="T1" fmla="*/ T0 w 4035"/>
                              <a:gd name="T2" fmla="+- 0 -5814 -5814"/>
                              <a:gd name="T3" fmla="*/ -5814 h 4238"/>
                              <a:gd name="T4" fmla="+- 0 732 567"/>
                              <a:gd name="T5" fmla="*/ T4 w 4035"/>
                              <a:gd name="T6" fmla="+- 0 -5814 -5814"/>
                              <a:gd name="T7" fmla="*/ -5814 h 4238"/>
                              <a:gd name="T8" fmla="+- 0 651 567"/>
                              <a:gd name="T9" fmla="*/ T8 w 4035"/>
                              <a:gd name="T10" fmla="+- 0 -5808 -5814"/>
                              <a:gd name="T11" fmla="*/ -5808 h 4238"/>
                              <a:gd name="T12" fmla="+- 0 592 567"/>
                              <a:gd name="T13" fmla="*/ T12 w 4035"/>
                              <a:gd name="T14" fmla="+- 0 -5778 -5814"/>
                              <a:gd name="T15" fmla="*/ -5778 h 4238"/>
                              <a:gd name="T16" fmla="+- 0 570 567"/>
                              <a:gd name="T17" fmla="*/ T16 w 4035"/>
                              <a:gd name="T18" fmla="+- 0 -5706 -5814"/>
                              <a:gd name="T19" fmla="*/ -5706 h 4238"/>
                              <a:gd name="T20" fmla="+- 0 567 567"/>
                              <a:gd name="T21" fmla="*/ T20 w 4035"/>
                              <a:gd name="T22" fmla="+- 0 -5614 -5814"/>
                              <a:gd name="T23" fmla="*/ -5614 h 4238"/>
                              <a:gd name="T24" fmla="+- 0 567 567"/>
                              <a:gd name="T25" fmla="*/ T24 w 4035"/>
                              <a:gd name="T26" fmla="+- 0 -1776 -5814"/>
                              <a:gd name="T27" fmla="*/ -1776 h 4238"/>
                              <a:gd name="T28" fmla="+- 0 567 567"/>
                              <a:gd name="T29" fmla="*/ T28 w 4035"/>
                              <a:gd name="T30" fmla="+- 0 -1741 -5814"/>
                              <a:gd name="T31" fmla="*/ -1741 h 4238"/>
                              <a:gd name="T32" fmla="+- 0 573 567"/>
                              <a:gd name="T33" fmla="*/ T32 w 4035"/>
                              <a:gd name="T34" fmla="+- 0 -1661 -5814"/>
                              <a:gd name="T35" fmla="*/ -1661 h 4238"/>
                              <a:gd name="T36" fmla="+- 0 603 567"/>
                              <a:gd name="T37" fmla="*/ T36 w 4035"/>
                              <a:gd name="T38" fmla="+- 0 -1601 -5814"/>
                              <a:gd name="T39" fmla="*/ -1601 h 4238"/>
                              <a:gd name="T40" fmla="+- 0 675 567"/>
                              <a:gd name="T41" fmla="*/ T40 w 4035"/>
                              <a:gd name="T42" fmla="+- 0 -1580 -5814"/>
                              <a:gd name="T43" fmla="*/ -1580 h 4238"/>
                              <a:gd name="T44" fmla="+- 0 768 567"/>
                              <a:gd name="T45" fmla="*/ T44 w 4035"/>
                              <a:gd name="T46" fmla="+- 0 -1576 -5814"/>
                              <a:gd name="T47" fmla="*/ -1576 h 4238"/>
                              <a:gd name="T48" fmla="+- 0 4437 567"/>
                              <a:gd name="T49" fmla="*/ T48 w 4035"/>
                              <a:gd name="T50" fmla="+- 0 -1577 -5814"/>
                              <a:gd name="T51" fmla="*/ -1577 h 4238"/>
                              <a:gd name="T52" fmla="+- 0 4517 567"/>
                              <a:gd name="T53" fmla="*/ T52 w 4035"/>
                              <a:gd name="T54" fmla="+- 0 -1583 -5814"/>
                              <a:gd name="T55" fmla="*/ -1583 h 4238"/>
                              <a:gd name="T56" fmla="+- 0 4577 567"/>
                              <a:gd name="T57" fmla="*/ T56 w 4035"/>
                              <a:gd name="T58" fmla="+- 0 -1612 -5814"/>
                              <a:gd name="T59" fmla="*/ -1612 h 4238"/>
                              <a:gd name="T60" fmla="+- 0 4598 567"/>
                              <a:gd name="T61" fmla="*/ T60 w 4035"/>
                              <a:gd name="T62" fmla="+- 0 -1684 -5814"/>
                              <a:gd name="T63" fmla="*/ -1684 h 4238"/>
                              <a:gd name="T64" fmla="+- 0 4602 567"/>
                              <a:gd name="T65" fmla="*/ T64 w 4035"/>
                              <a:gd name="T66" fmla="+- 0 -1776 -5814"/>
                              <a:gd name="T67" fmla="*/ -1776 h 4238"/>
                              <a:gd name="T68" fmla="+- 0 4602 567"/>
                              <a:gd name="T69" fmla="*/ T68 w 4035"/>
                              <a:gd name="T70" fmla="+- 0 -5614 -5814"/>
                              <a:gd name="T71" fmla="*/ -5614 h 4238"/>
                              <a:gd name="T72" fmla="+- 0 4601 567"/>
                              <a:gd name="T73" fmla="*/ T72 w 4035"/>
                              <a:gd name="T74" fmla="+- 0 -5649 -5814"/>
                              <a:gd name="T75" fmla="*/ -5649 h 4238"/>
                              <a:gd name="T76" fmla="+- 0 4595 567"/>
                              <a:gd name="T77" fmla="*/ T76 w 4035"/>
                              <a:gd name="T78" fmla="+- 0 -5730 -5814"/>
                              <a:gd name="T79" fmla="*/ -5730 h 4238"/>
                              <a:gd name="T80" fmla="+- 0 4566 567"/>
                              <a:gd name="T81" fmla="*/ T80 w 4035"/>
                              <a:gd name="T82" fmla="+- 0 -5789 -5814"/>
                              <a:gd name="T83" fmla="*/ -5789 h 4238"/>
                              <a:gd name="T84" fmla="+- 0 4494 567"/>
                              <a:gd name="T85" fmla="*/ T84 w 4035"/>
                              <a:gd name="T86" fmla="+- 0 -5811 -5814"/>
                              <a:gd name="T87" fmla="*/ -5811 h 4238"/>
                              <a:gd name="T88" fmla="+- 0 807 567"/>
                              <a:gd name="T89" fmla="*/ T88 w 4035"/>
                              <a:gd name="T90" fmla="+- 0 -5814 -5814"/>
                              <a:gd name="T91" fmla="*/ -5814 h 423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035" h="4238">
                                <a:moveTo>
                                  <a:pt x="240" y="0"/>
                                </a:moveTo>
                                <a:lnTo>
                                  <a:pt x="165" y="0"/>
                                </a:lnTo>
                                <a:lnTo>
                                  <a:pt x="84" y="6"/>
                                </a:lnTo>
                                <a:lnTo>
                                  <a:pt x="25" y="36"/>
                                </a:lnTo>
                                <a:lnTo>
                                  <a:pt x="3" y="108"/>
                                </a:lnTo>
                                <a:lnTo>
                                  <a:pt x="0" y="200"/>
                                </a:lnTo>
                                <a:lnTo>
                                  <a:pt x="0" y="4038"/>
                                </a:lnTo>
                                <a:lnTo>
                                  <a:pt x="0" y="4073"/>
                                </a:lnTo>
                                <a:lnTo>
                                  <a:pt x="6" y="4153"/>
                                </a:lnTo>
                                <a:lnTo>
                                  <a:pt x="36" y="4213"/>
                                </a:lnTo>
                                <a:lnTo>
                                  <a:pt x="108" y="4234"/>
                                </a:lnTo>
                                <a:lnTo>
                                  <a:pt x="201" y="4238"/>
                                </a:lnTo>
                                <a:lnTo>
                                  <a:pt x="3870" y="4237"/>
                                </a:lnTo>
                                <a:lnTo>
                                  <a:pt x="3950" y="4231"/>
                                </a:lnTo>
                                <a:lnTo>
                                  <a:pt x="4010" y="4202"/>
                                </a:lnTo>
                                <a:lnTo>
                                  <a:pt x="4031" y="4130"/>
                                </a:lnTo>
                                <a:lnTo>
                                  <a:pt x="4035" y="4038"/>
                                </a:lnTo>
                                <a:lnTo>
                                  <a:pt x="4035" y="200"/>
                                </a:lnTo>
                                <a:lnTo>
                                  <a:pt x="4034" y="165"/>
                                </a:lnTo>
                                <a:lnTo>
                                  <a:pt x="4028" y="84"/>
                                </a:lnTo>
                                <a:lnTo>
                                  <a:pt x="3999" y="25"/>
                                </a:lnTo>
                                <a:lnTo>
                                  <a:pt x="3927" y="3"/>
                                </a:ln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solidFill>
                            <a:srgbClr val="991B8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2" o:spid="_x0000_s1026" style="position:absolute;margin-left:28.3pt;margin-top:-290.6pt;width:201.7pt;height:211.85pt;z-index:-251662336;mso-position-horizontal-relative:page" coordorigin="567,-5814" coordsize="4035,42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">
                <v:shape id="Freeform 23" o:spid="_x0000_s1027" style="position:absolute;left:567;top:-5814;width:4035;height:4238;visibility:visible;mso-wrap-style:square;v-text-anchor:top" coordsize="4035,42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Qr6MQA&#10;AADbAAAADwAAAGRycy9kb3ducmV2LnhtbESPQWsCMRSE74X+h/AKvRTNaqHKahQtLQjVg6t4fiav&#10;u1s3L8sm1fjvG6HgcZiZb5jpPNpGnKnztWMFg34Gglg7U3OpYL/77I1B+IBssHFMCq7kYT57fJhi&#10;btyFt3QuQikShH2OCqoQ2lxKryuy6PuuJU7et+sshiS7UpoOLwluGznMsjdpsea0UGFL7xXpU/Fr&#10;Fei4XMevj8315+VQrPbajHjUHJV6foqLCYhAMdzD/+2VUfA6hNuX9AP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UK+jEAAAA2wAAAA8AAAAAAAAAAAAAAAAAmAIAAGRycy9k&#10;b3ducmV2LnhtbFBLBQYAAAAABAAEAPUAAACJAwAAAAA=&#10;" path="m240,l165,,84,6,25,36,3,108,,200,,4038r,35l6,4153r30,60l108,4234r93,4l3870,4237r80,-6l4010,4202r21,-72l4035,4038r,-3838l4034,165r-6,-81l3999,25,3927,3,240,e" fillcolor="#991b83" stroked="f">
                  <v:path arrowok="t" o:connecttype="custom" o:connectlocs="240,-5814;165,-5814;84,-5808;25,-5778;3,-5706;0,-5614;0,-1776;0,-1741;6,-1661;36,-1601;108,-1580;201,-1576;3870,-1577;3950,-1583;4010,-1612;4031,-1684;4035,-1776;4035,-5614;4034,-5649;4028,-5730;3999,-5789;3927,-5811;240,-5814" o:connectangles="0,0,0,0,0,0,0,0,0,0,0,0,0,0,0,0,0,0,0,0,0,0,0"/>
                </v:shape>
                <w10:wrap anchorx="page"/>
              </v:group>
            </w:pict>
          </mc:Fallback>
        </mc:AlternateContent>
      </w:r>
      <w:r w:rsidR="00C720D6">
        <w:rPr>
          <w:rFonts w:ascii="Gill Sans MT" w:eastAsia="Gill Sans MT" w:hAnsi="Gill Sans MT" w:cs="Gill Sans MT"/>
          <w:color w:val="991B83"/>
          <w:spacing w:val="-7"/>
          <w:sz w:val="28"/>
          <w:szCs w:val="28"/>
        </w:rPr>
        <w:t>P</w:t>
      </w:r>
      <w:r w:rsidR="00C720D6">
        <w:rPr>
          <w:rFonts w:ascii="Gill Sans MT" w:eastAsia="Gill Sans MT" w:hAnsi="Gill Sans MT" w:cs="Gill Sans MT"/>
          <w:color w:val="991B83"/>
          <w:sz w:val="28"/>
          <w:szCs w:val="28"/>
        </w:rPr>
        <w:t>ositi</w:t>
      </w:r>
      <w:r w:rsidR="00C720D6">
        <w:rPr>
          <w:rFonts w:ascii="Gill Sans MT" w:eastAsia="Gill Sans MT" w:hAnsi="Gill Sans MT" w:cs="Gill Sans MT"/>
          <w:color w:val="991B83"/>
          <w:spacing w:val="-6"/>
          <w:sz w:val="28"/>
          <w:szCs w:val="28"/>
        </w:rPr>
        <w:t>v</w:t>
      </w:r>
      <w:r w:rsidR="00C720D6">
        <w:rPr>
          <w:rFonts w:ascii="Gill Sans MT" w:eastAsia="Gill Sans MT" w:hAnsi="Gill Sans MT" w:cs="Gill Sans MT"/>
          <w:color w:val="991B83"/>
          <w:sz w:val="28"/>
          <w:szCs w:val="28"/>
        </w:rPr>
        <w:t xml:space="preserve">e </w:t>
      </w:r>
      <w:r w:rsidR="00C720D6">
        <w:rPr>
          <w:rFonts w:ascii="Gill Sans MT" w:eastAsia="Gill Sans MT" w:hAnsi="Gill Sans MT" w:cs="Gill Sans MT"/>
          <w:color w:val="991B83"/>
          <w:spacing w:val="-6"/>
          <w:sz w:val="28"/>
          <w:szCs w:val="28"/>
        </w:rPr>
        <w:t>r</w:t>
      </w:r>
      <w:r w:rsidR="00C720D6">
        <w:rPr>
          <w:rFonts w:ascii="Gill Sans MT" w:eastAsia="Gill Sans MT" w:hAnsi="Gill Sans MT" w:cs="Gill Sans MT"/>
          <w:color w:val="991B83"/>
          <w:sz w:val="28"/>
          <w:szCs w:val="28"/>
        </w:rPr>
        <w:t>elationships a</w:t>
      </w:r>
      <w:r w:rsidR="00C720D6">
        <w:rPr>
          <w:rFonts w:ascii="Gill Sans MT" w:eastAsia="Gill Sans MT" w:hAnsi="Gill Sans MT" w:cs="Gill Sans MT"/>
          <w:color w:val="991B83"/>
          <w:spacing w:val="-6"/>
          <w:sz w:val="28"/>
          <w:szCs w:val="28"/>
        </w:rPr>
        <w:t>r</w:t>
      </w:r>
      <w:r w:rsidR="00C720D6">
        <w:rPr>
          <w:rFonts w:ascii="Gill Sans MT" w:eastAsia="Gill Sans MT" w:hAnsi="Gill Sans MT" w:cs="Gill Sans MT"/>
          <w:color w:val="991B83"/>
          <w:sz w:val="28"/>
          <w:szCs w:val="28"/>
        </w:rPr>
        <w:t>e built on points of connection.</w:t>
      </w:r>
    </w:p>
    <w:p w:rsidR="00BB3D25" w:rsidRDefault="00BB3D25" w:rsidP="00D41A3C">
      <w:pPr>
        <w:spacing w:before="10" w:after="0" w:line="240" w:lineRule="auto"/>
        <w:rPr>
          <w:sz w:val="16"/>
          <w:szCs w:val="16"/>
        </w:rPr>
      </w:pPr>
    </w:p>
    <w:p w:rsidR="00BB3D25" w:rsidRDefault="00C720D6" w:rsidP="00D41A3C">
      <w:pPr>
        <w:spacing w:after="0" w:line="240" w:lineRule="auto"/>
        <w:ind w:left="490" w:right="7270"/>
        <w:rPr>
          <w:rFonts w:ascii="Gill Sans MT" w:eastAsia="Gill Sans MT" w:hAnsi="Gill Sans MT" w:cs="Gill Sans MT"/>
          <w:sz w:val="28"/>
          <w:szCs w:val="28"/>
        </w:rPr>
      </w:pPr>
      <w:r>
        <w:rPr>
          <w:rFonts w:ascii="Gill Sans MT" w:eastAsia="Gill Sans MT" w:hAnsi="Gill Sans MT" w:cs="Gill Sans MT"/>
          <w:color w:val="991B83"/>
          <w:sz w:val="28"/>
          <w:szCs w:val="28"/>
        </w:rPr>
        <w:t>As ear</w:t>
      </w:r>
      <w:r>
        <w:rPr>
          <w:rFonts w:ascii="Gill Sans MT" w:eastAsia="Gill Sans MT" w:hAnsi="Gill Sans MT" w:cs="Gill Sans MT"/>
          <w:color w:val="991B83"/>
          <w:spacing w:val="-3"/>
          <w:sz w:val="28"/>
          <w:szCs w:val="28"/>
        </w:rPr>
        <w:t>l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 xml:space="preserve">y childhood educators </w:t>
      </w:r>
      <w:r>
        <w:rPr>
          <w:rFonts w:ascii="Gill Sans MT" w:eastAsia="Gill Sans MT" w:hAnsi="Gill Sans MT" w:cs="Gill Sans MT"/>
          <w:color w:val="991B83"/>
          <w:spacing w:val="-6"/>
          <w:sz w:val="28"/>
          <w:szCs w:val="28"/>
        </w:rPr>
        <w:t>w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>e al</w:t>
      </w:r>
      <w:r>
        <w:rPr>
          <w:rFonts w:ascii="Gill Sans MT" w:eastAsia="Gill Sans MT" w:hAnsi="Gill Sans MT" w:cs="Gill Sans MT"/>
          <w:color w:val="991B83"/>
          <w:spacing w:val="-6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>eady h</w:t>
      </w:r>
      <w:r>
        <w:rPr>
          <w:rFonts w:ascii="Gill Sans MT" w:eastAsia="Gill Sans MT" w:hAnsi="Gill Sans MT" w:cs="Gill Sans MT"/>
          <w:color w:val="991B83"/>
          <w:spacing w:val="-10"/>
          <w:sz w:val="28"/>
          <w:szCs w:val="28"/>
        </w:rPr>
        <w:t>a</w:t>
      </w:r>
      <w:r>
        <w:rPr>
          <w:rFonts w:ascii="Gill Sans MT" w:eastAsia="Gill Sans MT" w:hAnsi="Gill Sans MT" w:cs="Gill Sans MT"/>
          <w:color w:val="991B83"/>
          <w:spacing w:val="-6"/>
          <w:sz w:val="28"/>
          <w:szCs w:val="28"/>
        </w:rPr>
        <w:t>v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 xml:space="preserve">e one </w:t>
      </w:r>
      <w:r>
        <w:rPr>
          <w:rFonts w:ascii="Gill Sans MT" w:eastAsia="Gill Sans MT" w:hAnsi="Gill Sans MT" w:cs="Gill Sans MT"/>
          <w:color w:val="991B83"/>
          <w:spacing w:val="-6"/>
          <w:sz w:val="28"/>
          <w:szCs w:val="28"/>
        </w:rPr>
        <w:t>v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>e</w:t>
      </w:r>
      <w:r>
        <w:rPr>
          <w:rFonts w:ascii="Gill Sans MT" w:eastAsia="Gill Sans MT" w:hAnsi="Gill Sans MT" w:cs="Gill Sans MT"/>
          <w:color w:val="991B83"/>
          <w:spacing w:val="8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>y obvious point of connection with each fami</w:t>
      </w:r>
      <w:r>
        <w:rPr>
          <w:rFonts w:ascii="Gill Sans MT" w:eastAsia="Gill Sans MT" w:hAnsi="Gill Sans MT" w:cs="Gill Sans MT"/>
          <w:color w:val="991B83"/>
          <w:spacing w:val="-3"/>
          <w:sz w:val="28"/>
          <w:szCs w:val="28"/>
        </w:rPr>
        <w:t>l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>y member - their child.</w:t>
      </w:r>
    </w:p>
    <w:p w:rsidR="00BB3D25" w:rsidRDefault="00BB3D25" w:rsidP="00D41A3C">
      <w:pPr>
        <w:spacing w:before="10" w:after="0" w:line="240" w:lineRule="auto"/>
        <w:rPr>
          <w:sz w:val="16"/>
          <w:szCs w:val="16"/>
        </w:rPr>
      </w:pPr>
    </w:p>
    <w:p w:rsidR="00BB3D25" w:rsidRDefault="00C720D6" w:rsidP="00D41A3C">
      <w:pPr>
        <w:spacing w:after="0" w:line="240" w:lineRule="auto"/>
        <w:ind w:left="490" w:right="7252"/>
        <w:rPr>
          <w:rFonts w:ascii="Gill Sans MT" w:eastAsia="Gill Sans MT" w:hAnsi="Gill Sans MT" w:cs="Gill Sans MT"/>
          <w:sz w:val="28"/>
          <w:szCs w:val="28"/>
        </w:rPr>
      </w:pPr>
      <w:r>
        <w:rPr>
          <w:rFonts w:ascii="Gill Sans MT" w:eastAsia="Gill Sans MT" w:hAnsi="Gill Sans MT" w:cs="Gill Sans MT"/>
          <w:color w:val="991B83"/>
          <w:spacing w:val="-42"/>
          <w:sz w:val="28"/>
          <w:szCs w:val="28"/>
        </w:rPr>
        <w:t>T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>o build a ge</w:t>
      </w:r>
      <w:r>
        <w:rPr>
          <w:rFonts w:ascii="Gill Sans MT" w:eastAsia="Gill Sans MT" w:hAnsi="Gill Sans MT" w:cs="Gill Sans MT"/>
          <w:color w:val="991B83"/>
          <w:spacing w:val="-3"/>
          <w:sz w:val="28"/>
          <w:szCs w:val="28"/>
        </w:rPr>
        <w:t>n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 xml:space="preserve">uine connection </w:t>
      </w:r>
      <w:r>
        <w:rPr>
          <w:rFonts w:ascii="Gill Sans MT" w:eastAsia="Gill Sans MT" w:hAnsi="Gill Sans MT" w:cs="Gill Sans MT"/>
          <w:color w:val="991B83"/>
          <w:spacing w:val="-6"/>
          <w:sz w:val="28"/>
          <w:szCs w:val="28"/>
        </w:rPr>
        <w:t>w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>e need to ta</w:t>
      </w:r>
      <w:r>
        <w:rPr>
          <w:rFonts w:ascii="Gill Sans MT" w:eastAsia="Gill Sans MT" w:hAnsi="Gill Sans MT" w:cs="Gill Sans MT"/>
          <w:color w:val="991B83"/>
          <w:spacing w:val="-9"/>
          <w:sz w:val="28"/>
          <w:szCs w:val="28"/>
        </w:rPr>
        <w:t>k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>e the time to h</w:t>
      </w:r>
      <w:r>
        <w:rPr>
          <w:rFonts w:ascii="Gill Sans MT" w:eastAsia="Gill Sans MT" w:hAnsi="Gill Sans MT" w:cs="Gill Sans MT"/>
          <w:color w:val="991B83"/>
          <w:spacing w:val="-10"/>
          <w:sz w:val="28"/>
          <w:szCs w:val="28"/>
        </w:rPr>
        <w:t>a</w:t>
      </w:r>
      <w:r>
        <w:rPr>
          <w:rFonts w:ascii="Gill Sans MT" w:eastAsia="Gill Sans MT" w:hAnsi="Gill Sans MT" w:cs="Gill Sans MT"/>
          <w:color w:val="991B83"/>
          <w:spacing w:val="-6"/>
          <w:sz w:val="28"/>
          <w:szCs w:val="28"/>
        </w:rPr>
        <w:t>v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>e meaningful co</w:t>
      </w:r>
      <w:r>
        <w:rPr>
          <w:rFonts w:ascii="Gill Sans MT" w:eastAsia="Gill Sans MT" w:hAnsi="Gill Sans MT" w:cs="Gill Sans MT"/>
          <w:color w:val="991B83"/>
          <w:spacing w:val="-4"/>
          <w:sz w:val="28"/>
          <w:szCs w:val="28"/>
        </w:rPr>
        <w:t>n</w:t>
      </w:r>
      <w:r>
        <w:rPr>
          <w:rFonts w:ascii="Gill Sans MT" w:eastAsia="Gill Sans MT" w:hAnsi="Gill Sans MT" w:cs="Gill Sans MT"/>
          <w:color w:val="991B83"/>
          <w:spacing w:val="-6"/>
          <w:sz w:val="28"/>
          <w:szCs w:val="28"/>
        </w:rPr>
        <w:t>v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>ersations with families about their child</w:t>
      </w:r>
      <w:r>
        <w:rPr>
          <w:rFonts w:ascii="Gill Sans MT" w:eastAsia="Gill Sans MT" w:hAnsi="Gill Sans MT" w:cs="Gill Sans MT"/>
          <w:color w:val="991B83"/>
          <w:spacing w:val="-6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991B83"/>
          <w:sz w:val="28"/>
          <w:szCs w:val="28"/>
        </w:rPr>
        <w:t>en.</w:t>
      </w:r>
    </w:p>
    <w:p w:rsidR="00BB3D25" w:rsidRDefault="00BB3D25">
      <w:pPr>
        <w:spacing w:after="0"/>
        <w:sectPr w:rsidR="00BB3D25">
          <w:pgSz w:w="11920" w:h="13340"/>
          <w:pgMar w:top="460" w:right="460" w:bottom="640" w:left="460" w:header="0" w:footer="440" w:gutter="0"/>
          <w:cols w:space="720"/>
        </w:sectPr>
      </w:pPr>
    </w:p>
    <w:p w:rsidR="00C74109" w:rsidRDefault="00174756">
      <w:pPr>
        <w:spacing w:before="94" w:after="0" w:line="240" w:lineRule="auto"/>
        <w:ind w:left="118" w:right="-20"/>
        <w:rPr>
          <w:rFonts w:cs="Gill Sans MT"/>
          <w:color w:val="FFFFFF"/>
          <w:sz w:val="28"/>
          <w:szCs w:val="28"/>
        </w:rPr>
      </w:pPr>
      <w:r>
        <w:rPr>
          <w:noProof/>
          <w:lang w:val="en-AU" w:eastAsia="en-AU"/>
        </w:rPr>
        <w:lastRenderedPageBreak/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-938530</wp:posOffset>
            </wp:positionV>
            <wp:extent cx="7422515" cy="6316980"/>
            <wp:effectExtent l="19050" t="0" r="6985" b="0"/>
            <wp:wrapTight wrapText="bothSides">
              <wp:wrapPolygon edited="0">
                <wp:start x="-55" y="0"/>
                <wp:lineTo x="-55" y="21561"/>
                <wp:lineTo x="21620" y="21561"/>
                <wp:lineTo x="21620" y="0"/>
                <wp:lineTo x="-55" y="0"/>
              </wp:wrapPolygon>
            </wp:wrapTight>
            <wp:docPr id="30" name="Picture 32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2515" cy="631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val="en-AU" w:eastAsia="en-A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-138430</wp:posOffset>
            </wp:positionH>
            <wp:positionV relativeFrom="paragraph">
              <wp:posOffset>58420</wp:posOffset>
            </wp:positionV>
            <wp:extent cx="7421880" cy="1520190"/>
            <wp:effectExtent l="0" t="0" r="0" b="3810"/>
            <wp:wrapNone/>
            <wp:docPr id="29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1880" cy="152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C74109" w:rsidRDefault="00C74109">
      <w:pPr>
        <w:spacing w:before="94" w:after="0" w:line="240" w:lineRule="auto"/>
        <w:ind w:left="118" w:right="-20"/>
        <w:rPr>
          <w:rFonts w:cs="Gill Sans MT"/>
          <w:color w:val="FFFFFF"/>
          <w:sz w:val="28"/>
          <w:szCs w:val="28"/>
        </w:rPr>
      </w:pPr>
    </w:p>
    <w:p w:rsidR="00BB3D25" w:rsidRDefault="00C74109" w:rsidP="00261052">
      <w:pPr>
        <w:spacing w:after="0" w:line="240" w:lineRule="auto"/>
        <w:ind w:left="567" w:right="590"/>
        <w:rPr>
          <w:rFonts w:ascii="Times New Roman" w:eastAsia="Times New Roman" w:hAnsi="Times New Roman"/>
          <w:sz w:val="20"/>
          <w:szCs w:val="20"/>
        </w:rPr>
      </w:pPr>
      <w:r>
        <w:rPr>
          <w:rFonts w:cs="Gill Sans MT"/>
          <w:color w:val="FFFFFF"/>
          <w:sz w:val="28"/>
          <w:szCs w:val="28"/>
        </w:rPr>
        <w:t xml:space="preserve">When families entrust their children into our care they want to know, first of all, that we are caring and trustworthy - that their children are going to be okay while they are with us. </w:t>
      </w:r>
    </w:p>
    <w:p w:rsidR="00BB3D25" w:rsidRDefault="00BB3D25">
      <w:pPr>
        <w:spacing w:before="6" w:after="0" w:line="150" w:lineRule="exact"/>
        <w:rPr>
          <w:sz w:val="15"/>
          <w:szCs w:val="15"/>
        </w:rPr>
      </w:pPr>
    </w:p>
    <w:p w:rsidR="00C74109" w:rsidRDefault="00C74109">
      <w:pPr>
        <w:spacing w:before="43" w:after="0" w:line="240" w:lineRule="auto"/>
        <w:ind w:left="6207" w:right="-20"/>
        <w:rPr>
          <w:rFonts w:ascii="Arial" w:eastAsia="Arial" w:hAnsi="Arial" w:cs="Arial"/>
          <w:color w:val="B36DA7"/>
          <w:sz w:val="13"/>
          <w:szCs w:val="13"/>
        </w:rPr>
      </w:pPr>
    </w:p>
    <w:p w:rsidR="00C74109" w:rsidRDefault="00C74109">
      <w:pPr>
        <w:spacing w:before="43" w:after="0" w:line="240" w:lineRule="auto"/>
        <w:ind w:left="6207" w:right="-20"/>
        <w:rPr>
          <w:rFonts w:ascii="Arial" w:eastAsia="Arial" w:hAnsi="Arial" w:cs="Arial"/>
          <w:color w:val="B36DA7"/>
          <w:sz w:val="13"/>
          <w:szCs w:val="13"/>
        </w:rPr>
      </w:pPr>
    </w:p>
    <w:p w:rsidR="00C74109" w:rsidRDefault="00C74109">
      <w:pPr>
        <w:spacing w:before="43" w:after="0" w:line="240" w:lineRule="auto"/>
        <w:ind w:left="6207" w:right="-20"/>
        <w:rPr>
          <w:rFonts w:ascii="Arial" w:eastAsia="Arial" w:hAnsi="Arial" w:cs="Arial"/>
          <w:color w:val="B36DA7"/>
          <w:sz w:val="13"/>
          <w:szCs w:val="13"/>
        </w:rPr>
      </w:pPr>
    </w:p>
    <w:p w:rsidR="00BB3D25" w:rsidRDefault="00C720D6">
      <w:pPr>
        <w:spacing w:before="43" w:after="0" w:line="240" w:lineRule="auto"/>
        <w:ind w:left="6207" w:right="-20"/>
        <w:rPr>
          <w:rFonts w:ascii="Arial" w:eastAsia="Arial" w:hAnsi="Arial" w:cs="Arial"/>
          <w:sz w:val="13"/>
          <w:szCs w:val="13"/>
        </w:rPr>
      </w:pPr>
      <w:r>
        <w:rPr>
          <w:rFonts w:ascii="Arial" w:eastAsia="Arial" w:hAnsi="Arial" w:cs="Arial"/>
          <w:color w:val="B36DA7"/>
          <w:sz w:val="13"/>
          <w:szCs w:val="13"/>
        </w:rPr>
        <w:t>Bringing</w:t>
      </w:r>
      <w:r>
        <w:rPr>
          <w:rFonts w:ascii="Arial" w:eastAsia="Arial" w:hAnsi="Arial" w:cs="Arial"/>
          <w:color w:val="B36DA7"/>
          <w:spacing w:val="30"/>
          <w:sz w:val="13"/>
          <w:szCs w:val="13"/>
        </w:rPr>
        <w:t xml:space="preserve"> </w:t>
      </w:r>
      <w:r>
        <w:rPr>
          <w:rFonts w:ascii="Arial" w:eastAsia="Arial" w:hAnsi="Arial" w:cs="Arial"/>
          <w:color w:val="B36DA7"/>
          <w:sz w:val="13"/>
          <w:szCs w:val="13"/>
        </w:rPr>
        <w:t>the</w:t>
      </w:r>
      <w:r>
        <w:rPr>
          <w:rFonts w:ascii="Arial" w:eastAsia="Arial" w:hAnsi="Arial" w:cs="Arial"/>
          <w:color w:val="B36DA7"/>
          <w:spacing w:val="23"/>
          <w:sz w:val="13"/>
          <w:szCs w:val="13"/>
        </w:rPr>
        <w:t xml:space="preserve"> </w:t>
      </w:r>
      <w:r>
        <w:rPr>
          <w:rFonts w:ascii="Arial" w:eastAsia="Arial" w:hAnsi="Arial" w:cs="Arial"/>
          <w:color w:val="B36DA7"/>
          <w:sz w:val="13"/>
          <w:szCs w:val="13"/>
        </w:rPr>
        <w:t>Earl</w:t>
      </w:r>
      <w:r>
        <w:rPr>
          <w:rFonts w:ascii="Arial" w:eastAsia="Arial" w:hAnsi="Arial" w:cs="Arial"/>
          <w:color w:val="B36DA7"/>
          <w:spacing w:val="7"/>
          <w:sz w:val="13"/>
          <w:szCs w:val="13"/>
        </w:rPr>
        <w:t xml:space="preserve">y </w:t>
      </w:r>
      <w:r>
        <w:rPr>
          <w:rFonts w:ascii="Arial" w:eastAsia="Arial" w:hAnsi="Arial" w:cs="Arial"/>
          <w:color w:val="B36DA7"/>
          <w:sz w:val="13"/>
          <w:szCs w:val="13"/>
        </w:rPr>
        <w:t>Years</w:t>
      </w:r>
      <w:r>
        <w:rPr>
          <w:rFonts w:ascii="Arial" w:eastAsia="Arial" w:hAnsi="Arial" w:cs="Arial"/>
          <w:color w:val="B36DA7"/>
          <w:spacing w:val="19"/>
          <w:sz w:val="13"/>
          <w:szCs w:val="13"/>
        </w:rPr>
        <w:t xml:space="preserve"> </w:t>
      </w:r>
      <w:r>
        <w:rPr>
          <w:rFonts w:ascii="Arial" w:eastAsia="Arial" w:hAnsi="Arial" w:cs="Arial"/>
          <w:color w:val="B36DA7"/>
          <w:sz w:val="13"/>
          <w:szCs w:val="13"/>
        </w:rPr>
        <w:t>Learning</w:t>
      </w:r>
      <w:r>
        <w:rPr>
          <w:rFonts w:ascii="Arial" w:eastAsia="Arial" w:hAnsi="Arial" w:cs="Arial"/>
          <w:color w:val="B36DA7"/>
          <w:spacing w:val="29"/>
          <w:sz w:val="13"/>
          <w:szCs w:val="13"/>
        </w:rPr>
        <w:t xml:space="preserve"> </w:t>
      </w:r>
      <w:r>
        <w:rPr>
          <w:rFonts w:ascii="Arial" w:eastAsia="Arial" w:hAnsi="Arial" w:cs="Arial"/>
          <w:color w:val="B36DA7"/>
          <w:w w:val="114"/>
          <w:sz w:val="13"/>
          <w:szCs w:val="13"/>
        </w:rPr>
        <w:t>Framework</w:t>
      </w:r>
      <w:r>
        <w:rPr>
          <w:rFonts w:ascii="Arial" w:eastAsia="Arial" w:hAnsi="Arial" w:cs="Arial"/>
          <w:color w:val="B36DA7"/>
          <w:spacing w:val="-18"/>
          <w:w w:val="114"/>
          <w:sz w:val="13"/>
          <w:szCs w:val="13"/>
        </w:rPr>
        <w:t xml:space="preserve"> </w:t>
      </w:r>
      <w:r>
        <w:rPr>
          <w:rFonts w:ascii="Arial" w:eastAsia="Arial" w:hAnsi="Arial" w:cs="Arial"/>
          <w:color w:val="B36DA7"/>
          <w:w w:val="114"/>
          <w:sz w:val="13"/>
          <w:szCs w:val="13"/>
        </w:rPr>
        <w:t>to</w:t>
      </w:r>
      <w:r>
        <w:rPr>
          <w:rFonts w:ascii="Arial" w:eastAsia="Arial" w:hAnsi="Arial" w:cs="Arial"/>
          <w:color w:val="B36DA7"/>
          <w:spacing w:val="11"/>
          <w:w w:val="114"/>
          <w:sz w:val="13"/>
          <w:szCs w:val="13"/>
        </w:rPr>
        <w:t xml:space="preserve"> </w:t>
      </w:r>
      <w:r>
        <w:rPr>
          <w:rFonts w:ascii="Arial" w:eastAsia="Arial" w:hAnsi="Arial" w:cs="Arial"/>
          <w:color w:val="B36DA7"/>
          <w:sz w:val="13"/>
          <w:szCs w:val="13"/>
        </w:rPr>
        <w:t>life</w:t>
      </w:r>
      <w:r>
        <w:rPr>
          <w:rFonts w:ascii="Arial" w:eastAsia="Arial" w:hAnsi="Arial" w:cs="Arial"/>
          <w:color w:val="B36DA7"/>
          <w:spacing w:val="17"/>
          <w:sz w:val="13"/>
          <w:szCs w:val="13"/>
        </w:rPr>
        <w:t xml:space="preserve"> </w:t>
      </w:r>
      <w:r>
        <w:rPr>
          <w:rFonts w:ascii="Arial" w:eastAsia="Arial" w:hAnsi="Arial" w:cs="Arial"/>
          <w:color w:val="B36DA7"/>
          <w:sz w:val="13"/>
          <w:szCs w:val="13"/>
        </w:rPr>
        <w:t>in</w:t>
      </w:r>
      <w:r>
        <w:rPr>
          <w:rFonts w:ascii="Arial" w:eastAsia="Arial" w:hAnsi="Arial" w:cs="Arial"/>
          <w:color w:val="B36DA7"/>
          <w:spacing w:val="12"/>
          <w:sz w:val="13"/>
          <w:szCs w:val="13"/>
        </w:rPr>
        <w:t xml:space="preserve"> </w:t>
      </w:r>
      <w:r>
        <w:rPr>
          <w:rFonts w:ascii="Arial" w:eastAsia="Arial" w:hAnsi="Arial" w:cs="Arial"/>
          <w:color w:val="B36DA7"/>
          <w:w w:val="115"/>
          <w:sz w:val="13"/>
          <w:szCs w:val="13"/>
        </w:rPr>
        <w:t>your</w:t>
      </w:r>
      <w:r>
        <w:rPr>
          <w:rFonts w:ascii="Arial" w:eastAsia="Arial" w:hAnsi="Arial" w:cs="Arial"/>
          <w:color w:val="B36DA7"/>
          <w:spacing w:val="-3"/>
          <w:w w:val="115"/>
          <w:sz w:val="13"/>
          <w:szCs w:val="13"/>
        </w:rPr>
        <w:t xml:space="preserve"> </w:t>
      </w:r>
      <w:proofErr w:type="gramStart"/>
      <w:r>
        <w:rPr>
          <w:rFonts w:ascii="Arial" w:eastAsia="Arial" w:hAnsi="Arial" w:cs="Arial"/>
          <w:color w:val="B36DA7"/>
          <w:w w:val="115"/>
          <w:sz w:val="13"/>
          <w:szCs w:val="13"/>
        </w:rPr>
        <w:t>community</w:t>
      </w:r>
      <w:r>
        <w:rPr>
          <w:rFonts w:ascii="Arial" w:eastAsia="Arial" w:hAnsi="Arial" w:cs="Arial"/>
          <w:color w:val="B36DA7"/>
          <w:spacing w:val="18"/>
          <w:w w:val="115"/>
          <w:sz w:val="13"/>
          <w:szCs w:val="13"/>
        </w:rPr>
        <w:t xml:space="preserve"> </w:t>
      </w:r>
      <w:r>
        <w:rPr>
          <w:rFonts w:ascii="Arial" w:eastAsia="Arial" w:hAnsi="Arial" w:cs="Arial"/>
          <w:color w:val="991A82"/>
          <w:w w:val="131"/>
          <w:sz w:val="13"/>
          <w:szCs w:val="13"/>
        </w:rPr>
        <w:t>..</w:t>
      </w:r>
      <w:proofErr w:type="gramEnd"/>
      <w:r>
        <w:rPr>
          <w:rFonts w:ascii="Arial" w:eastAsia="Arial" w:hAnsi="Arial" w:cs="Arial"/>
          <w:color w:val="991A82"/>
          <w:spacing w:val="8"/>
          <w:w w:val="131"/>
          <w:sz w:val="13"/>
          <w:szCs w:val="13"/>
        </w:rPr>
        <w:t xml:space="preserve"> </w:t>
      </w:r>
      <w:r>
        <w:rPr>
          <w:rFonts w:ascii="Arial" w:eastAsia="Arial" w:hAnsi="Arial" w:cs="Arial"/>
          <w:color w:val="991A82"/>
          <w:w w:val="131"/>
          <w:sz w:val="13"/>
          <w:szCs w:val="13"/>
        </w:rPr>
        <w:t>9</w:t>
      </w:r>
    </w:p>
    <w:p w:rsidR="00BB3D25" w:rsidRDefault="00BB3D25">
      <w:pPr>
        <w:spacing w:after="0"/>
        <w:sectPr w:rsidR="00BB3D25">
          <w:footerReference w:type="default" r:id="rId24"/>
          <w:pgSz w:w="11920" w:h="13340"/>
          <w:pgMar w:top="460" w:right="440" w:bottom="280" w:left="400" w:header="0" w:footer="0" w:gutter="0"/>
          <w:cols w:space="720"/>
        </w:sectPr>
      </w:pPr>
    </w:p>
    <w:p w:rsidR="0048782C" w:rsidRPr="00AB09EA" w:rsidRDefault="00F3226A">
      <w:pPr>
        <w:spacing w:before="96" w:after="0" w:line="240" w:lineRule="auto"/>
        <w:ind w:left="118" w:right="-20"/>
        <w:rPr>
          <w:sz w:val="8"/>
        </w:rPr>
      </w:pPr>
      <w:r>
        <w:rPr>
          <w:noProof/>
          <w:sz w:val="8"/>
          <w:lang w:val="en-AU" w:eastAsia="en-AU"/>
        </w:rPr>
        <w:lastRenderedPageBreak/>
        <w:drawing>
          <wp:inline distT="0" distB="0" distL="0" distR="0">
            <wp:extent cx="7061200" cy="6242685"/>
            <wp:effectExtent l="19050" t="0" r="6350" b="0"/>
            <wp:docPr id="65" name="Picture 65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oking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61200" cy="6242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D25" w:rsidRDefault="00174756">
      <w:pPr>
        <w:spacing w:before="96" w:after="0" w:line="240" w:lineRule="auto"/>
        <w:ind w:left="118" w:right="-20"/>
        <w:rPr>
          <w:rFonts w:ascii="Times New Roman" w:eastAsia="Times New Roman" w:hAnsi="Times New Roman"/>
          <w:sz w:val="20"/>
          <w:szCs w:val="20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-208280</wp:posOffset>
            </wp:positionH>
            <wp:positionV relativeFrom="paragraph">
              <wp:posOffset>36195</wp:posOffset>
            </wp:positionV>
            <wp:extent cx="7543800" cy="1442720"/>
            <wp:effectExtent l="0" t="0" r="0" b="5080"/>
            <wp:wrapNone/>
            <wp:docPr id="2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442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3D25" w:rsidRDefault="00BB3D25">
      <w:pPr>
        <w:spacing w:after="0" w:line="140" w:lineRule="exact"/>
        <w:rPr>
          <w:sz w:val="14"/>
          <w:szCs w:val="14"/>
        </w:rPr>
      </w:pPr>
    </w:p>
    <w:p w:rsidR="00CC74DB" w:rsidRPr="00D7273F" w:rsidRDefault="00CC74DB" w:rsidP="00261052">
      <w:pPr>
        <w:spacing w:before="120" w:after="600"/>
        <w:ind w:left="425" w:right="629"/>
        <w:rPr>
          <w:rFonts w:ascii="Gill Sans" w:hAnsi="Gill Sans" w:cs="Gill Sans"/>
        </w:rPr>
      </w:pPr>
      <w:r w:rsidRPr="00D7273F">
        <w:rPr>
          <w:rFonts w:ascii="Gill Sans" w:hAnsi="Gill Sans" w:cs="Gill Sans"/>
          <w:color w:val="FFFFFF"/>
          <w:sz w:val="28"/>
          <w:szCs w:val="28"/>
        </w:rPr>
        <w:t>Families are also looking to see that we actually know who their child is; that we know what they like and don’t like; that we’ve taken the time to get to know them as individuals.</w:t>
      </w:r>
      <w:r w:rsidRPr="00D7273F">
        <w:rPr>
          <w:rFonts w:ascii="Gill Sans" w:hAnsi="Gill Sans" w:cs="Gill Sans"/>
        </w:rPr>
        <w:t xml:space="preserve"> </w:t>
      </w:r>
    </w:p>
    <w:p w:rsidR="00BB3D25" w:rsidRDefault="00C720D6" w:rsidP="00261052">
      <w:pPr>
        <w:spacing w:before="41" w:after="0" w:line="240" w:lineRule="auto"/>
        <w:ind w:left="187" w:right="-23"/>
        <w:rPr>
          <w:rFonts w:ascii="Arial" w:eastAsia="Arial" w:hAnsi="Arial" w:cs="Arial"/>
          <w:sz w:val="15"/>
          <w:szCs w:val="15"/>
        </w:rPr>
      </w:pPr>
      <w:proofErr w:type="spellStart"/>
      <w:proofErr w:type="gramStart"/>
      <w:r>
        <w:rPr>
          <w:rFonts w:ascii="Arial" w:eastAsia="Arial" w:hAnsi="Arial" w:cs="Arial"/>
          <w:color w:val="991A82"/>
          <w:spacing w:val="-19"/>
          <w:w w:val="202"/>
          <w:sz w:val="15"/>
          <w:szCs w:val="15"/>
        </w:rPr>
        <w:t>I</w:t>
      </w:r>
      <w:r>
        <w:rPr>
          <w:rFonts w:ascii="Arial" w:eastAsia="Arial" w:hAnsi="Arial" w:cs="Arial"/>
          <w:color w:val="991A82"/>
          <w:w w:val="110"/>
          <w:sz w:val="15"/>
          <w:szCs w:val="15"/>
        </w:rPr>
        <w:t>0</w:t>
      </w:r>
      <w:proofErr w:type="spellEnd"/>
      <w:r>
        <w:rPr>
          <w:rFonts w:ascii="Arial" w:eastAsia="Arial" w:hAnsi="Arial" w:cs="Arial"/>
          <w:color w:val="991A82"/>
          <w:sz w:val="15"/>
          <w:szCs w:val="15"/>
        </w:rPr>
        <w:t xml:space="preserve"> </w:t>
      </w:r>
      <w:r>
        <w:rPr>
          <w:rFonts w:ascii="Arial" w:eastAsia="Arial" w:hAnsi="Arial" w:cs="Arial"/>
          <w:color w:val="991A82"/>
          <w:spacing w:val="-9"/>
          <w:sz w:val="15"/>
          <w:szCs w:val="15"/>
        </w:rPr>
        <w:t xml:space="preserve"> </w:t>
      </w:r>
      <w:r>
        <w:rPr>
          <w:rFonts w:ascii="Arial" w:eastAsia="Arial" w:hAnsi="Arial" w:cs="Arial"/>
          <w:color w:val="991A82"/>
          <w:sz w:val="15"/>
          <w:szCs w:val="15"/>
        </w:rPr>
        <w:t>:</w:t>
      </w:r>
      <w:proofErr w:type="gramEnd"/>
      <w:r>
        <w:rPr>
          <w:rFonts w:ascii="Arial" w:eastAsia="Arial" w:hAnsi="Arial" w:cs="Arial"/>
          <w:color w:val="991A82"/>
          <w:sz w:val="15"/>
          <w:szCs w:val="15"/>
        </w:rPr>
        <w:t>:</w:t>
      </w:r>
      <w:r>
        <w:rPr>
          <w:rFonts w:ascii="Arial" w:eastAsia="Arial" w:hAnsi="Arial" w:cs="Arial"/>
          <w:color w:val="991A82"/>
          <w:spacing w:val="6"/>
          <w:sz w:val="15"/>
          <w:szCs w:val="15"/>
        </w:rPr>
        <w:t xml:space="preserve"> </w:t>
      </w:r>
      <w:r>
        <w:rPr>
          <w:rFonts w:ascii="Arial" w:eastAsia="Arial" w:hAnsi="Arial" w:cs="Arial"/>
          <w:color w:val="991A82"/>
          <w:w w:val="97"/>
          <w:sz w:val="15"/>
          <w:szCs w:val="15"/>
        </w:rPr>
        <w:t>Connecting</w:t>
      </w:r>
      <w:r>
        <w:rPr>
          <w:rFonts w:ascii="Arial" w:eastAsia="Arial" w:hAnsi="Arial" w:cs="Arial"/>
          <w:color w:val="991A82"/>
          <w:spacing w:val="-14"/>
          <w:w w:val="97"/>
          <w:sz w:val="15"/>
          <w:szCs w:val="15"/>
        </w:rPr>
        <w:t xml:space="preserve"> </w:t>
      </w:r>
      <w:r>
        <w:rPr>
          <w:rFonts w:ascii="Arial" w:eastAsia="Arial" w:hAnsi="Arial" w:cs="Arial"/>
          <w:color w:val="991A82"/>
          <w:sz w:val="15"/>
          <w:szCs w:val="15"/>
        </w:rPr>
        <w:t>with</w:t>
      </w:r>
      <w:r>
        <w:rPr>
          <w:rFonts w:ascii="Arial" w:eastAsia="Arial" w:hAnsi="Arial" w:cs="Arial"/>
          <w:color w:val="991A82"/>
          <w:spacing w:val="-3"/>
          <w:sz w:val="15"/>
          <w:szCs w:val="15"/>
        </w:rPr>
        <w:t xml:space="preserve"> </w:t>
      </w:r>
      <w:r>
        <w:rPr>
          <w:rFonts w:ascii="Arial" w:eastAsia="Arial" w:hAnsi="Arial" w:cs="Arial"/>
          <w:color w:val="991A82"/>
          <w:sz w:val="15"/>
          <w:szCs w:val="15"/>
        </w:rPr>
        <w:t>families</w:t>
      </w:r>
    </w:p>
    <w:p w:rsidR="00BB3D25" w:rsidRDefault="00BB3D25">
      <w:pPr>
        <w:spacing w:after="0"/>
        <w:sectPr w:rsidR="00BB3D25">
          <w:footerReference w:type="even" r:id="rId27"/>
          <w:pgSz w:w="11920" w:h="13340"/>
          <w:pgMar w:top="420" w:right="400" w:bottom="280" w:left="400" w:header="4" w:footer="0" w:gutter="0"/>
          <w:cols w:space="720"/>
        </w:sectPr>
      </w:pPr>
    </w:p>
    <w:p w:rsidR="00BB3D25" w:rsidRDefault="006A027D">
      <w:pPr>
        <w:spacing w:before="96" w:after="0" w:line="240" w:lineRule="auto"/>
        <w:ind w:left="11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noProof/>
          <w:sz w:val="20"/>
          <w:szCs w:val="20"/>
          <w:lang w:val="en-AU" w:eastAsia="en-AU"/>
        </w:rPr>
        <w:lastRenderedPageBreak/>
        <w:drawing>
          <wp:inline distT="0" distB="0" distL="0" distR="0">
            <wp:extent cx="6979241" cy="6139473"/>
            <wp:effectExtent l="19050" t="0" r="0" b="0"/>
            <wp:docPr id="64" name="Picture 64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rent-kids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9241" cy="6139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D25" w:rsidRDefault="00174756">
      <w:pPr>
        <w:spacing w:before="4" w:after="0" w:line="150" w:lineRule="exact"/>
        <w:rPr>
          <w:sz w:val="15"/>
          <w:szCs w:val="15"/>
        </w:rPr>
      </w:pPr>
      <w:r>
        <w:rPr>
          <w:noProof/>
          <w:lang w:val="en-AU" w:eastAsia="en-A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-244475</wp:posOffset>
            </wp:positionH>
            <wp:positionV relativeFrom="paragraph">
              <wp:posOffset>67311</wp:posOffset>
            </wp:positionV>
            <wp:extent cx="7615041" cy="1162050"/>
            <wp:effectExtent l="0" t="0" r="5080" b="0"/>
            <wp:wrapNone/>
            <wp:docPr id="25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1270" cy="1163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B3D25" w:rsidRDefault="00BB3D25">
      <w:pPr>
        <w:spacing w:after="0" w:line="240" w:lineRule="auto"/>
        <w:ind w:left="157" w:right="-20"/>
        <w:rPr>
          <w:rFonts w:ascii="Times New Roman" w:eastAsia="Times New Roman" w:hAnsi="Times New Roman"/>
          <w:sz w:val="20"/>
          <w:szCs w:val="20"/>
        </w:rPr>
      </w:pPr>
    </w:p>
    <w:p w:rsidR="004453E9" w:rsidRDefault="004453E9" w:rsidP="004453E9">
      <w:pPr>
        <w:spacing w:after="0" w:line="240" w:lineRule="auto"/>
        <w:ind w:left="567" w:right="205"/>
        <w:rPr>
          <w:rFonts w:cs="Gill Sans MT"/>
          <w:color w:val="FFFFFF"/>
          <w:sz w:val="28"/>
          <w:szCs w:val="28"/>
        </w:rPr>
      </w:pPr>
    </w:p>
    <w:p w:rsidR="004453E9" w:rsidRDefault="004453E9" w:rsidP="004453E9">
      <w:pPr>
        <w:spacing w:after="0" w:line="240" w:lineRule="auto"/>
        <w:ind w:left="567" w:right="205"/>
        <w:rPr>
          <w:rFonts w:ascii="Times New Roman" w:eastAsia="Times New Roman" w:hAnsi="Times New Roman"/>
          <w:sz w:val="20"/>
          <w:szCs w:val="20"/>
        </w:rPr>
      </w:pPr>
      <w:r>
        <w:rPr>
          <w:rFonts w:cs="Gill Sans MT"/>
          <w:color w:val="FFFFFF"/>
          <w:sz w:val="28"/>
          <w:szCs w:val="28"/>
        </w:rPr>
        <w:t>Families are looking to see that we have the skills and knowledge to know how to help bring out the best in their child.</w:t>
      </w:r>
    </w:p>
    <w:p w:rsidR="00BB3D25" w:rsidRDefault="00BB3D25">
      <w:pPr>
        <w:spacing w:before="8" w:after="0" w:line="140" w:lineRule="exact"/>
        <w:rPr>
          <w:sz w:val="14"/>
          <w:szCs w:val="14"/>
        </w:rPr>
      </w:pPr>
    </w:p>
    <w:p w:rsidR="004453E9" w:rsidRDefault="004453E9">
      <w:pPr>
        <w:tabs>
          <w:tab w:val="left" w:pos="10780"/>
        </w:tabs>
        <w:spacing w:before="42" w:after="0" w:line="240" w:lineRule="auto"/>
        <w:ind w:left="6121" w:right="-20"/>
        <w:rPr>
          <w:rFonts w:ascii="Arial" w:eastAsia="Arial" w:hAnsi="Arial" w:cs="Arial"/>
          <w:color w:val="B36DA7"/>
          <w:sz w:val="14"/>
          <w:szCs w:val="14"/>
        </w:rPr>
      </w:pPr>
    </w:p>
    <w:p w:rsidR="004453E9" w:rsidRDefault="004453E9">
      <w:pPr>
        <w:tabs>
          <w:tab w:val="left" w:pos="10780"/>
        </w:tabs>
        <w:spacing w:before="42" w:after="0" w:line="240" w:lineRule="auto"/>
        <w:ind w:left="6121" w:right="-20"/>
        <w:rPr>
          <w:rFonts w:ascii="Arial" w:eastAsia="Arial" w:hAnsi="Arial" w:cs="Arial"/>
          <w:color w:val="B36DA7"/>
          <w:sz w:val="14"/>
          <w:szCs w:val="14"/>
        </w:rPr>
      </w:pPr>
    </w:p>
    <w:p w:rsidR="004453E9" w:rsidRDefault="004453E9">
      <w:pPr>
        <w:tabs>
          <w:tab w:val="left" w:pos="10780"/>
        </w:tabs>
        <w:spacing w:before="42" w:after="0" w:line="240" w:lineRule="auto"/>
        <w:ind w:left="6121" w:right="-20"/>
        <w:rPr>
          <w:rFonts w:ascii="Arial" w:eastAsia="Arial" w:hAnsi="Arial" w:cs="Arial"/>
          <w:color w:val="B36DA7"/>
          <w:sz w:val="14"/>
          <w:szCs w:val="14"/>
        </w:rPr>
      </w:pPr>
    </w:p>
    <w:p w:rsidR="004453E9" w:rsidRDefault="004453E9">
      <w:pPr>
        <w:tabs>
          <w:tab w:val="left" w:pos="10780"/>
        </w:tabs>
        <w:spacing w:before="42" w:after="0" w:line="240" w:lineRule="auto"/>
        <w:ind w:left="6121" w:right="-20"/>
        <w:rPr>
          <w:rFonts w:ascii="Arial" w:eastAsia="Arial" w:hAnsi="Arial" w:cs="Arial"/>
          <w:color w:val="B36DA7"/>
          <w:sz w:val="14"/>
          <w:szCs w:val="14"/>
        </w:rPr>
      </w:pPr>
    </w:p>
    <w:p w:rsidR="004453E9" w:rsidRDefault="004453E9">
      <w:pPr>
        <w:tabs>
          <w:tab w:val="left" w:pos="10780"/>
        </w:tabs>
        <w:spacing w:before="42" w:after="0" w:line="240" w:lineRule="auto"/>
        <w:ind w:left="6121" w:right="-20"/>
        <w:rPr>
          <w:rFonts w:ascii="Arial" w:eastAsia="Arial" w:hAnsi="Arial" w:cs="Arial"/>
          <w:color w:val="B36DA7"/>
          <w:sz w:val="14"/>
          <w:szCs w:val="14"/>
        </w:rPr>
      </w:pPr>
    </w:p>
    <w:p w:rsidR="00BB3D25" w:rsidRDefault="00C720D6">
      <w:pPr>
        <w:tabs>
          <w:tab w:val="left" w:pos="10780"/>
        </w:tabs>
        <w:spacing w:before="42" w:after="0" w:line="240" w:lineRule="auto"/>
        <w:ind w:left="6121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B36DA7"/>
          <w:sz w:val="14"/>
          <w:szCs w:val="14"/>
        </w:rPr>
        <w:t>Bringing the</w:t>
      </w:r>
      <w:r>
        <w:rPr>
          <w:rFonts w:ascii="Arial" w:eastAsia="Arial" w:hAnsi="Arial" w:cs="Arial"/>
          <w:color w:val="B36DA7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B36DA7"/>
          <w:w w:val="97"/>
          <w:sz w:val="14"/>
          <w:szCs w:val="14"/>
        </w:rPr>
        <w:t>Earl</w:t>
      </w:r>
      <w:r>
        <w:rPr>
          <w:rFonts w:ascii="Arial" w:eastAsia="Arial" w:hAnsi="Arial" w:cs="Arial"/>
          <w:color w:val="B36DA7"/>
          <w:spacing w:val="8"/>
          <w:w w:val="97"/>
          <w:sz w:val="14"/>
          <w:szCs w:val="14"/>
        </w:rPr>
        <w:t>y</w:t>
      </w:r>
      <w:r w:rsidR="00CC74DB">
        <w:rPr>
          <w:rFonts w:ascii="Arial" w:eastAsia="Arial" w:hAnsi="Arial" w:cs="Arial"/>
          <w:color w:val="B36DA7"/>
          <w:spacing w:val="8"/>
          <w:w w:val="97"/>
          <w:sz w:val="14"/>
          <w:szCs w:val="14"/>
        </w:rPr>
        <w:t xml:space="preserve"> </w:t>
      </w:r>
      <w:r>
        <w:rPr>
          <w:rFonts w:ascii="Arial" w:eastAsia="Arial" w:hAnsi="Arial" w:cs="Arial"/>
          <w:color w:val="B36DA7"/>
          <w:w w:val="97"/>
          <w:sz w:val="14"/>
          <w:szCs w:val="14"/>
        </w:rPr>
        <w:t>Years</w:t>
      </w:r>
      <w:r>
        <w:rPr>
          <w:rFonts w:ascii="Arial" w:eastAsia="Arial" w:hAnsi="Arial" w:cs="Arial"/>
          <w:color w:val="B36DA7"/>
          <w:spacing w:val="-8"/>
          <w:w w:val="97"/>
          <w:sz w:val="14"/>
          <w:szCs w:val="14"/>
        </w:rPr>
        <w:t xml:space="preserve"> </w:t>
      </w:r>
      <w:r>
        <w:rPr>
          <w:rFonts w:ascii="Arial" w:eastAsia="Arial" w:hAnsi="Arial" w:cs="Arial"/>
          <w:color w:val="B36DA7"/>
          <w:sz w:val="14"/>
          <w:szCs w:val="14"/>
        </w:rPr>
        <w:t>Learning</w:t>
      </w:r>
      <w:r>
        <w:rPr>
          <w:rFonts w:ascii="Arial" w:eastAsia="Arial" w:hAnsi="Arial" w:cs="Arial"/>
          <w:color w:val="B36DA7"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color w:val="B36DA7"/>
          <w:sz w:val="14"/>
          <w:szCs w:val="14"/>
        </w:rPr>
        <w:t>Framework</w:t>
      </w:r>
      <w:r>
        <w:rPr>
          <w:rFonts w:ascii="Arial" w:eastAsia="Arial" w:hAnsi="Arial" w:cs="Arial"/>
          <w:color w:val="B36DA7"/>
          <w:spacing w:val="36"/>
          <w:sz w:val="14"/>
          <w:szCs w:val="14"/>
        </w:rPr>
        <w:t xml:space="preserve"> </w:t>
      </w:r>
      <w:r>
        <w:rPr>
          <w:rFonts w:ascii="Arial" w:eastAsia="Arial" w:hAnsi="Arial" w:cs="Arial"/>
          <w:color w:val="B36DA7"/>
          <w:sz w:val="14"/>
          <w:szCs w:val="14"/>
        </w:rPr>
        <w:t>to</w:t>
      </w:r>
      <w:r>
        <w:rPr>
          <w:rFonts w:ascii="Arial" w:eastAsia="Arial" w:hAnsi="Arial" w:cs="Arial"/>
          <w:color w:val="B36DA7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color w:val="B36DA7"/>
          <w:sz w:val="14"/>
          <w:szCs w:val="14"/>
        </w:rPr>
        <w:t>life</w:t>
      </w:r>
      <w:r>
        <w:rPr>
          <w:rFonts w:ascii="Arial" w:eastAsia="Arial" w:hAnsi="Arial" w:cs="Arial"/>
          <w:color w:val="B36DA7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B36DA7"/>
          <w:sz w:val="14"/>
          <w:szCs w:val="14"/>
        </w:rPr>
        <w:t>in</w:t>
      </w:r>
      <w:r>
        <w:rPr>
          <w:rFonts w:ascii="Arial" w:eastAsia="Arial" w:hAnsi="Arial" w:cs="Arial"/>
          <w:color w:val="B36DA7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B36DA7"/>
          <w:sz w:val="14"/>
          <w:szCs w:val="14"/>
        </w:rPr>
        <w:t>your</w:t>
      </w:r>
      <w:r>
        <w:rPr>
          <w:rFonts w:ascii="Arial" w:eastAsia="Arial" w:hAnsi="Arial" w:cs="Arial"/>
          <w:color w:val="B36DA7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B36DA7"/>
          <w:sz w:val="14"/>
          <w:szCs w:val="14"/>
        </w:rPr>
        <w:t>community</w:t>
      </w:r>
      <w:r>
        <w:rPr>
          <w:rFonts w:ascii="Arial" w:eastAsia="Arial" w:hAnsi="Arial" w:cs="Arial"/>
          <w:color w:val="B36DA7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B36DA7"/>
          <w:sz w:val="14"/>
          <w:szCs w:val="14"/>
        </w:rPr>
        <w:tab/>
      </w:r>
      <w:r>
        <w:rPr>
          <w:rFonts w:ascii="Arial" w:eastAsia="Arial" w:hAnsi="Arial" w:cs="Arial"/>
          <w:color w:val="991A82"/>
          <w:w w:val="221"/>
          <w:sz w:val="14"/>
          <w:szCs w:val="14"/>
        </w:rPr>
        <w:t>II</w:t>
      </w:r>
    </w:p>
    <w:p w:rsidR="00BB3D25" w:rsidRDefault="00BB3D25">
      <w:pPr>
        <w:spacing w:after="0"/>
        <w:sectPr w:rsidR="00BB3D25">
          <w:footerReference w:type="default" r:id="rId30"/>
          <w:pgSz w:w="11920" w:h="13340"/>
          <w:pgMar w:top="420" w:right="400" w:bottom="280" w:left="400" w:header="0" w:footer="0" w:gutter="0"/>
          <w:cols w:space="720"/>
        </w:sectPr>
      </w:pPr>
    </w:p>
    <w:p w:rsidR="00BB3D25" w:rsidRDefault="00174756">
      <w:pPr>
        <w:spacing w:before="4" w:after="0" w:line="100" w:lineRule="exact"/>
        <w:rPr>
          <w:sz w:val="10"/>
          <w:szCs w:val="10"/>
        </w:rPr>
      </w:pPr>
      <w:r>
        <w:rPr>
          <w:noProof/>
          <w:lang w:val="en-AU" w:eastAsia="en-AU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-208280</wp:posOffset>
            </wp:positionH>
            <wp:positionV relativeFrom="paragraph">
              <wp:posOffset>-295910</wp:posOffset>
            </wp:positionV>
            <wp:extent cx="7486650" cy="5473700"/>
            <wp:effectExtent l="19050" t="0" r="0" b="0"/>
            <wp:wrapThrough wrapText="bothSides">
              <wp:wrapPolygon edited="0">
                <wp:start x="-55" y="0"/>
                <wp:lineTo x="-55" y="21500"/>
                <wp:lineTo x="21600" y="21500"/>
                <wp:lineTo x="21600" y="0"/>
                <wp:lineTo x="-55" y="0"/>
              </wp:wrapPolygon>
            </wp:wrapThrough>
            <wp:docPr id="21" name="Picture 45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547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4534F">
        <w:rPr>
          <w:noProof/>
          <w:lang w:val="en-AU" w:eastAsia="en-AU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5585460</wp:posOffset>
                </wp:positionV>
                <wp:extent cx="6839585" cy="2333625"/>
                <wp:effectExtent l="0" t="0" r="0" b="9525"/>
                <wp:wrapNone/>
                <wp:docPr id="24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9585" cy="2333625"/>
                          <a:chOff x="567" y="8797"/>
                          <a:chExt cx="10772" cy="3676"/>
                        </a:xfrm>
                      </wpg:grpSpPr>
                      <wps:wsp>
                        <wps:cNvPr id="27" name="Freeform 17"/>
                        <wps:cNvSpPr>
                          <a:spLocks/>
                        </wps:cNvSpPr>
                        <wps:spPr bwMode="auto">
                          <a:xfrm>
                            <a:off x="567" y="8797"/>
                            <a:ext cx="10772" cy="3676"/>
                          </a:xfrm>
                          <a:custGeom>
                            <a:avLst/>
                            <a:gdLst>
                              <a:gd name="T0" fmla="+- 0 807 567"/>
                              <a:gd name="T1" fmla="*/ T0 w 10772"/>
                              <a:gd name="T2" fmla="+- 0 8797 8797"/>
                              <a:gd name="T3" fmla="*/ 8797 h 3676"/>
                              <a:gd name="T4" fmla="+- 0 732 567"/>
                              <a:gd name="T5" fmla="*/ T4 w 10772"/>
                              <a:gd name="T6" fmla="+- 0 8797 8797"/>
                              <a:gd name="T7" fmla="*/ 8797 h 3676"/>
                              <a:gd name="T8" fmla="+- 0 651 567"/>
                              <a:gd name="T9" fmla="*/ T8 w 10772"/>
                              <a:gd name="T10" fmla="+- 0 8803 8797"/>
                              <a:gd name="T11" fmla="*/ 8803 h 3676"/>
                              <a:gd name="T12" fmla="+- 0 592 567"/>
                              <a:gd name="T13" fmla="*/ T12 w 10772"/>
                              <a:gd name="T14" fmla="+- 0 8833 8797"/>
                              <a:gd name="T15" fmla="*/ 8833 h 3676"/>
                              <a:gd name="T16" fmla="+- 0 570 567"/>
                              <a:gd name="T17" fmla="*/ T16 w 10772"/>
                              <a:gd name="T18" fmla="+- 0 8905 8797"/>
                              <a:gd name="T19" fmla="*/ 8905 h 3676"/>
                              <a:gd name="T20" fmla="+- 0 567 567"/>
                              <a:gd name="T21" fmla="*/ T20 w 10772"/>
                              <a:gd name="T22" fmla="+- 0 8997 8797"/>
                              <a:gd name="T23" fmla="*/ 8997 h 3676"/>
                              <a:gd name="T24" fmla="+- 0 567 567"/>
                              <a:gd name="T25" fmla="*/ T24 w 10772"/>
                              <a:gd name="T26" fmla="+- 0 12272 8797"/>
                              <a:gd name="T27" fmla="*/ 12272 h 3676"/>
                              <a:gd name="T28" fmla="+- 0 567 567"/>
                              <a:gd name="T29" fmla="*/ T28 w 10772"/>
                              <a:gd name="T30" fmla="+- 0 12308 8797"/>
                              <a:gd name="T31" fmla="*/ 12308 h 3676"/>
                              <a:gd name="T32" fmla="+- 0 573 567"/>
                              <a:gd name="T33" fmla="*/ T32 w 10772"/>
                              <a:gd name="T34" fmla="+- 0 12388 8797"/>
                              <a:gd name="T35" fmla="*/ 12388 h 3676"/>
                              <a:gd name="T36" fmla="+- 0 603 567"/>
                              <a:gd name="T37" fmla="*/ T36 w 10772"/>
                              <a:gd name="T38" fmla="+- 0 12448 8797"/>
                              <a:gd name="T39" fmla="*/ 12448 h 3676"/>
                              <a:gd name="T40" fmla="+- 0 675 567"/>
                              <a:gd name="T41" fmla="*/ T40 w 10772"/>
                              <a:gd name="T42" fmla="+- 0 12469 8797"/>
                              <a:gd name="T43" fmla="*/ 12469 h 3676"/>
                              <a:gd name="T44" fmla="+- 0 768 567"/>
                              <a:gd name="T45" fmla="*/ T44 w 10772"/>
                              <a:gd name="T46" fmla="+- 0 12472 8797"/>
                              <a:gd name="T47" fmla="*/ 12472 h 3676"/>
                              <a:gd name="T48" fmla="+- 0 11174 567"/>
                              <a:gd name="T49" fmla="*/ T48 w 10772"/>
                              <a:gd name="T50" fmla="+- 0 12472 8797"/>
                              <a:gd name="T51" fmla="*/ 12472 h 3676"/>
                              <a:gd name="T52" fmla="+- 0 11254 567"/>
                              <a:gd name="T53" fmla="*/ T52 w 10772"/>
                              <a:gd name="T54" fmla="+- 0 12466 8797"/>
                              <a:gd name="T55" fmla="*/ 12466 h 3676"/>
                              <a:gd name="T56" fmla="+- 0 11314 567"/>
                              <a:gd name="T57" fmla="*/ T56 w 10772"/>
                              <a:gd name="T58" fmla="+- 0 12437 8797"/>
                              <a:gd name="T59" fmla="*/ 12437 h 3676"/>
                              <a:gd name="T60" fmla="+- 0 11336 567"/>
                              <a:gd name="T61" fmla="*/ T60 w 10772"/>
                              <a:gd name="T62" fmla="+- 0 12365 8797"/>
                              <a:gd name="T63" fmla="*/ 12365 h 3676"/>
                              <a:gd name="T64" fmla="+- 0 11339 567"/>
                              <a:gd name="T65" fmla="*/ T64 w 10772"/>
                              <a:gd name="T66" fmla="+- 0 12272 8797"/>
                              <a:gd name="T67" fmla="*/ 12272 h 3676"/>
                              <a:gd name="T68" fmla="+- 0 11339 567"/>
                              <a:gd name="T69" fmla="*/ T68 w 10772"/>
                              <a:gd name="T70" fmla="+- 0 8997 8797"/>
                              <a:gd name="T71" fmla="*/ 8997 h 3676"/>
                              <a:gd name="T72" fmla="+- 0 11338 567"/>
                              <a:gd name="T73" fmla="*/ T72 w 10772"/>
                              <a:gd name="T74" fmla="+- 0 8962 8797"/>
                              <a:gd name="T75" fmla="*/ 8962 h 3676"/>
                              <a:gd name="T76" fmla="+- 0 11332 567"/>
                              <a:gd name="T77" fmla="*/ T76 w 10772"/>
                              <a:gd name="T78" fmla="+- 0 8881 8797"/>
                              <a:gd name="T79" fmla="*/ 8881 h 3676"/>
                              <a:gd name="T80" fmla="+- 0 11303 567"/>
                              <a:gd name="T81" fmla="*/ T80 w 10772"/>
                              <a:gd name="T82" fmla="+- 0 8822 8797"/>
                              <a:gd name="T83" fmla="*/ 8822 h 3676"/>
                              <a:gd name="T84" fmla="+- 0 11231 567"/>
                              <a:gd name="T85" fmla="*/ T84 w 10772"/>
                              <a:gd name="T86" fmla="+- 0 8800 8797"/>
                              <a:gd name="T87" fmla="*/ 8800 h 3676"/>
                              <a:gd name="T88" fmla="+- 0 807 567"/>
                              <a:gd name="T89" fmla="*/ T88 w 10772"/>
                              <a:gd name="T90" fmla="+- 0 8797 8797"/>
                              <a:gd name="T91" fmla="*/ 8797 h 367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772" h="3676">
                                <a:moveTo>
                                  <a:pt x="240" y="0"/>
                                </a:moveTo>
                                <a:lnTo>
                                  <a:pt x="165" y="0"/>
                                </a:lnTo>
                                <a:lnTo>
                                  <a:pt x="84" y="6"/>
                                </a:lnTo>
                                <a:lnTo>
                                  <a:pt x="25" y="36"/>
                                </a:lnTo>
                                <a:lnTo>
                                  <a:pt x="3" y="108"/>
                                </a:lnTo>
                                <a:lnTo>
                                  <a:pt x="0" y="200"/>
                                </a:lnTo>
                                <a:lnTo>
                                  <a:pt x="0" y="3475"/>
                                </a:lnTo>
                                <a:lnTo>
                                  <a:pt x="0" y="3511"/>
                                </a:lnTo>
                                <a:lnTo>
                                  <a:pt x="6" y="3591"/>
                                </a:lnTo>
                                <a:lnTo>
                                  <a:pt x="36" y="3651"/>
                                </a:lnTo>
                                <a:lnTo>
                                  <a:pt x="108" y="3672"/>
                                </a:lnTo>
                                <a:lnTo>
                                  <a:pt x="201" y="3675"/>
                                </a:lnTo>
                                <a:lnTo>
                                  <a:pt x="10607" y="3675"/>
                                </a:lnTo>
                                <a:lnTo>
                                  <a:pt x="10687" y="3669"/>
                                </a:lnTo>
                                <a:lnTo>
                                  <a:pt x="10747" y="3640"/>
                                </a:lnTo>
                                <a:lnTo>
                                  <a:pt x="10769" y="3568"/>
                                </a:lnTo>
                                <a:lnTo>
                                  <a:pt x="10772" y="3475"/>
                                </a:lnTo>
                                <a:lnTo>
                                  <a:pt x="10772" y="200"/>
                                </a:lnTo>
                                <a:lnTo>
                                  <a:pt x="10771" y="165"/>
                                </a:lnTo>
                                <a:lnTo>
                                  <a:pt x="10765" y="84"/>
                                </a:lnTo>
                                <a:lnTo>
                                  <a:pt x="10736" y="25"/>
                                </a:lnTo>
                                <a:lnTo>
                                  <a:pt x="10664" y="3"/>
                                </a:ln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solidFill>
                            <a:srgbClr val="C921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6" o:spid="_x0000_s1026" style="position:absolute;margin-left:28.3pt;margin-top:439.8pt;width:538.55pt;height:183.75pt;z-index:-251659264;mso-position-horizontal-relative:page;mso-position-vertical-relative:page" coordorigin="567,8797" coordsize="10772,3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">
                <v:shape id="Freeform 17" o:spid="_x0000_s1027" style="position:absolute;left:567;top:8797;width:10772;height:3676;visibility:visible;mso-wrap-style:square;v-text-anchor:top" coordsize="10772,3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30b2MYA&#10;AADbAAAADwAAAGRycy9kb3ducmV2LnhtbESPzWrDMBCE74W8g9hALyWRYkoT3CjBBIpLD4H8keti&#10;bWxTa2Us1Xb79FWhkOMwO9/srLejbURPna8da1jMFQjiwpmaSw3n09tsBcIHZIONY9LwTR62m8nD&#10;GlPjBj5QfwyliBD2KWqoQmhTKX1RkUU/dy1x9G6usxii7EppOhwi3DYyUepFWqw5NlTY0q6i4vP4&#10;ZeMb55/8essO+cXs2/1zPqqn+kNp/Tgds1cQgcZwP/5PvxsNyRL+tkQAy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30b2MYAAADbAAAADwAAAAAAAAAAAAAAAACYAgAAZHJz&#10;L2Rvd25yZXYueG1sUEsFBgAAAAAEAAQA9QAAAIsDAAAAAA==&#10;" path="m240,l165,,84,6,25,36,3,108,,200,,3475r,36l6,3591r30,60l108,3672r93,3l10607,3675r80,-6l10747,3640r22,-72l10772,3475r,-3275l10771,165r-6,-81l10736,25,10664,3,240,e" fillcolor="#c92126" stroked="f">
                  <v:path arrowok="t" o:connecttype="custom" o:connectlocs="240,8797;165,8797;84,8803;25,8833;3,8905;0,8997;0,12272;0,12308;6,12388;36,12448;108,12469;201,12472;10607,12472;10687,12466;10747,12437;10769,12365;10772,12272;10772,8997;10771,8962;10765,8881;10736,8822;10664,8800;240,8797" o:connectangles="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BB3D25" w:rsidRDefault="00BB3D25">
      <w:pPr>
        <w:spacing w:after="0" w:line="240" w:lineRule="auto"/>
        <w:ind w:left="107" w:right="-20"/>
        <w:rPr>
          <w:rFonts w:ascii="Times New Roman" w:eastAsia="Times New Roman" w:hAnsi="Times New Roman"/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C720D6">
      <w:pPr>
        <w:spacing w:before="24" w:after="0" w:line="248" w:lineRule="auto"/>
        <w:ind w:left="490" w:right="690"/>
        <w:rPr>
          <w:rFonts w:ascii="Gill Sans MT" w:eastAsia="Gill Sans MT" w:hAnsi="Gill Sans MT" w:cs="Gill Sans MT"/>
          <w:sz w:val="28"/>
          <w:szCs w:val="28"/>
        </w:rPr>
      </w:pPr>
      <w:r>
        <w:rPr>
          <w:rFonts w:ascii="Gill Sans MT" w:eastAsia="Gill Sans MT" w:hAnsi="Gill Sans MT" w:cs="Gill Sans MT"/>
          <w:color w:val="FFFFFF"/>
          <w:sz w:val="28"/>
          <w:szCs w:val="28"/>
        </w:rPr>
        <w:t xml:space="preserve">When 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w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e talk to families it is impo</w:t>
      </w:r>
      <w:r>
        <w:rPr>
          <w:rFonts w:ascii="Gill Sans MT" w:eastAsia="Gill Sans MT" w:hAnsi="Gill Sans MT" w:cs="Gill Sans MT"/>
          <w:color w:val="FFFFFF"/>
          <w:spacing w:val="5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tant to m</w:t>
      </w:r>
      <w:r>
        <w:rPr>
          <w:rFonts w:ascii="Gill Sans MT" w:eastAsia="Gill Sans MT" w:hAnsi="Gill Sans MT" w:cs="Gill Sans MT"/>
          <w:color w:val="FFFFFF"/>
          <w:spacing w:val="-3"/>
          <w:sz w:val="28"/>
          <w:szCs w:val="28"/>
        </w:rPr>
        <w:t>o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v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e b</w:t>
      </w:r>
      <w:r>
        <w:rPr>
          <w:rFonts w:ascii="Gill Sans MT" w:eastAsia="Gill Sans MT" w:hAnsi="Gill Sans MT" w:cs="Gill Sans MT"/>
          <w:color w:val="FFFFFF"/>
          <w:spacing w:val="-4"/>
          <w:sz w:val="28"/>
          <w:szCs w:val="28"/>
        </w:rPr>
        <w:t>e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y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ond the dai</w:t>
      </w:r>
      <w:r>
        <w:rPr>
          <w:rFonts w:ascii="Gill Sans MT" w:eastAsia="Gill Sans MT" w:hAnsi="Gill Sans MT" w:cs="Gill Sans MT"/>
          <w:color w:val="FFFFFF"/>
          <w:spacing w:val="-3"/>
          <w:sz w:val="28"/>
          <w:szCs w:val="28"/>
        </w:rPr>
        <w:t>l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y g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eetings and fa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FFFFFF"/>
          <w:spacing w:val="-4"/>
          <w:sz w:val="28"/>
          <w:szCs w:val="28"/>
        </w:rPr>
        <w:t>e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w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ells to build deeper connections and understandings.</w:t>
      </w:r>
      <w:r>
        <w:rPr>
          <w:rFonts w:ascii="Gill Sans MT" w:eastAsia="Gill Sans MT" w:hAnsi="Gill Sans MT" w:cs="Gill Sans MT"/>
          <w:color w:val="FFFFFF"/>
          <w:spacing w:val="14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This is our chance to sh</w:t>
      </w:r>
      <w:r>
        <w:rPr>
          <w:rFonts w:ascii="Gill Sans MT" w:eastAsia="Gill Sans MT" w:hAnsi="Gill Sans MT" w:cs="Gill Sans MT"/>
          <w:color w:val="FFFFFF"/>
          <w:spacing w:val="-3"/>
          <w:sz w:val="28"/>
          <w:szCs w:val="28"/>
        </w:rPr>
        <w:t>o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 xml:space="preserve">w families that 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w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e kn</w:t>
      </w:r>
      <w:r>
        <w:rPr>
          <w:rFonts w:ascii="Gill Sans MT" w:eastAsia="Gill Sans MT" w:hAnsi="Gill Sans MT" w:cs="Gill Sans MT"/>
          <w:color w:val="FFFFFF"/>
          <w:spacing w:val="-3"/>
          <w:sz w:val="28"/>
          <w:szCs w:val="28"/>
        </w:rPr>
        <w:t>o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 xml:space="preserve">w their child and that 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w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e kn</w:t>
      </w:r>
      <w:r>
        <w:rPr>
          <w:rFonts w:ascii="Gill Sans MT" w:eastAsia="Gill Sans MT" w:hAnsi="Gill Sans MT" w:cs="Gill Sans MT"/>
          <w:color w:val="FFFFFF"/>
          <w:spacing w:val="-3"/>
          <w:sz w:val="28"/>
          <w:szCs w:val="28"/>
        </w:rPr>
        <w:t>o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 xml:space="preserve">w what 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w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e a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e doing.</w:t>
      </w:r>
    </w:p>
    <w:p w:rsidR="00BB3D25" w:rsidRDefault="00BB3D25">
      <w:pPr>
        <w:spacing w:before="10" w:after="0" w:line="160" w:lineRule="exact"/>
        <w:rPr>
          <w:sz w:val="16"/>
          <w:szCs w:val="16"/>
        </w:rPr>
      </w:pPr>
    </w:p>
    <w:p w:rsidR="00BB3D25" w:rsidRDefault="00C720D6">
      <w:pPr>
        <w:spacing w:after="0" w:line="248" w:lineRule="auto"/>
        <w:ind w:left="490" w:right="489"/>
        <w:rPr>
          <w:rFonts w:ascii="Gill Sans MT" w:eastAsia="Gill Sans MT" w:hAnsi="Gill Sans MT" w:cs="Gill Sans MT"/>
          <w:sz w:val="28"/>
          <w:szCs w:val="28"/>
        </w:rPr>
      </w:pPr>
      <w:r>
        <w:rPr>
          <w:rFonts w:ascii="Gill Sans MT" w:eastAsia="Gill Sans MT" w:hAnsi="Gill Sans MT" w:cs="Gill Sans MT"/>
          <w:color w:val="FFFFFF"/>
          <w:sz w:val="28"/>
          <w:szCs w:val="28"/>
        </w:rPr>
        <w:t>If our co</w:t>
      </w:r>
      <w:r>
        <w:rPr>
          <w:rFonts w:ascii="Gill Sans MT" w:eastAsia="Gill Sans MT" w:hAnsi="Gill Sans MT" w:cs="Gill Sans MT"/>
          <w:color w:val="FFFFFF"/>
          <w:spacing w:val="-4"/>
          <w:sz w:val="28"/>
          <w:szCs w:val="28"/>
        </w:rPr>
        <w:t>n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v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ersations a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e limited to</w:t>
      </w:r>
      <w:r>
        <w:rPr>
          <w:rFonts w:ascii="Gill Sans MT" w:eastAsia="Gill Sans MT" w:hAnsi="Gill Sans MT" w:cs="Gill Sans MT"/>
          <w:color w:val="FFFFFF"/>
          <w:spacing w:val="-28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 xml:space="preserve">“Sarah had a </w:t>
      </w:r>
      <w:r>
        <w:rPr>
          <w:rFonts w:ascii="Gill Sans MT" w:eastAsia="Gill Sans MT" w:hAnsi="Gill Sans MT" w:cs="Gill Sans MT"/>
          <w:color w:val="FFFFFF"/>
          <w:spacing w:val="-3"/>
          <w:sz w:val="28"/>
          <w:szCs w:val="28"/>
        </w:rPr>
        <w:t>g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ood d</w:t>
      </w:r>
      <w:r>
        <w:rPr>
          <w:rFonts w:ascii="Gill Sans MT" w:eastAsia="Gill Sans MT" w:hAnsi="Gill Sans MT" w:cs="Gill Sans MT"/>
          <w:color w:val="FFFFFF"/>
          <w:spacing w:val="-11"/>
          <w:sz w:val="28"/>
          <w:szCs w:val="28"/>
        </w:rPr>
        <w:t>a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y tod</w:t>
      </w:r>
      <w:r>
        <w:rPr>
          <w:rFonts w:ascii="Gill Sans MT" w:eastAsia="Gill Sans MT" w:hAnsi="Gill Sans MT" w:cs="Gill Sans MT"/>
          <w:color w:val="FFFFFF"/>
          <w:spacing w:val="-11"/>
          <w:sz w:val="28"/>
          <w:szCs w:val="28"/>
        </w:rPr>
        <w:t>a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y” or</w:t>
      </w:r>
      <w:r>
        <w:rPr>
          <w:rFonts w:ascii="Gill Sans MT" w:eastAsia="Gill Sans MT" w:hAnsi="Gill Sans MT" w:cs="Gill Sans MT"/>
          <w:color w:val="FFFFFF"/>
          <w:spacing w:val="-28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“</w:t>
      </w:r>
      <w:r>
        <w:rPr>
          <w:rFonts w:ascii="Gill Sans MT" w:eastAsia="Gill Sans MT" w:hAnsi="Gill Sans MT" w:cs="Gill Sans MT"/>
          <w:color w:val="FFFFFF"/>
          <w:spacing w:val="-42"/>
          <w:sz w:val="28"/>
          <w:szCs w:val="28"/>
        </w:rPr>
        <w:t>T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o</w:t>
      </w:r>
      <w:r>
        <w:rPr>
          <w:rFonts w:ascii="Gill Sans MT" w:eastAsia="Gill Sans MT" w:hAnsi="Gill Sans MT" w:cs="Gill Sans MT"/>
          <w:color w:val="FFFFFF"/>
          <w:spacing w:val="-3"/>
          <w:sz w:val="28"/>
          <w:szCs w:val="28"/>
        </w:rPr>
        <w:t>b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 xml:space="preserve">y had fun in the sandpit” then families get little sense of what 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w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e actual</w:t>
      </w:r>
      <w:r>
        <w:rPr>
          <w:rFonts w:ascii="Gill Sans MT" w:eastAsia="Gill Sans MT" w:hAnsi="Gill Sans MT" w:cs="Gill Sans MT"/>
          <w:color w:val="FFFFFF"/>
          <w:spacing w:val="-3"/>
          <w:sz w:val="28"/>
          <w:szCs w:val="28"/>
        </w:rPr>
        <w:t>l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y d</w:t>
      </w:r>
      <w:r>
        <w:rPr>
          <w:rFonts w:ascii="Gill Sans MT" w:eastAsia="Gill Sans MT" w:hAnsi="Gill Sans MT" w:cs="Gill Sans MT"/>
          <w:color w:val="FFFFFF"/>
          <w:spacing w:val="-9"/>
          <w:sz w:val="28"/>
          <w:szCs w:val="28"/>
        </w:rPr>
        <w:t>o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.</w:t>
      </w:r>
      <w:r>
        <w:rPr>
          <w:rFonts w:ascii="Gill Sans MT" w:eastAsia="Gill Sans MT" w:hAnsi="Gill Sans MT" w:cs="Gill Sans MT"/>
          <w:color w:val="FFFFFF"/>
          <w:spacing w:val="15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 xml:space="preserve">When 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w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e ta</w:t>
      </w:r>
      <w:r>
        <w:rPr>
          <w:rFonts w:ascii="Gill Sans MT" w:eastAsia="Gill Sans MT" w:hAnsi="Gill Sans MT" w:cs="Gill Sans MT"/>
          <w:color w:val="FFFFFF"/>
          <w:spacing w:val="-8"/>
          <w:sz w:val="28"/>
          <w:szCs w:val="28"/>
        </w:rPr>
        <w:t>k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e the time to h</w:t>
      </w:r>
      <w:r>
        <w:rPr>
          <w:rFonts w:ascii="Gill Sans MT" w:eastAsia="Gill Sans MT" w:hAnsi="Gill Sans MT" w:cs="Gill Sans MT"/>
          <w:color w:val="FFFFFF"/>
          <w:spacing w:val="-10"/>
          <w:sz w:val="28"/>
          <w:szCs w:val="28"/>
        </w:rPr>
        <w:t>a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v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e deeper co</w:t>
      </w:r>
      <w:r>
        <w:rPr>
          <w:rFonts w:ascii="Gill Sans MT" w:eastAsia="Gill Sans MT" w:hAnsi="Gill Sans MT" w:cs="Gill Sans MT"/>
          <w:color w:val="FFFFFF"/>
          <w:spacing w:val="-4"/>
          <w:sz w:val="28"/>
          <w:szCs w:val="28"/>
        </w:rPr>
        <w:t>n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v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ersations about child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en</w:t>
      </w:r>
      <w:r>
        <w:rPr>
          <w:rFonts w:ascii="Gill Sans MT" w:eastAsia="Gill Sans MT" w:hAnsi="Gill Sans MT" w:cs="Gill Sans MT"/>
          <w:color w:val="FFFFFF"/>
          <w:spacing w:val="-22"/>
          <w:sz w:val="28"/>
          <w:szCs w:val="28"/>
        </w:rPr>
        <w:t>’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s inte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ests and their learning it gi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v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 xml:space="preserve">es families an insight into their </w:t>
      </w:r>
      <w:r>
        <w:rPr>
          <w:rFonts w:ascii="Gill Sans MT" w:eastAsia="Gill Sans MT" w:hAnsi="Gill Sans MT" w:cs="Gill Sans MT"/>
          <w:color w:val="FFFFFF"/>
          <w:spacing w:val="-3"/>
          <w:sz w:val="28"/>
          <w:szCs w:val="28"/>
        </w:rPr>
        <w:t>o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wn child</w:t>
      </w:r>
      <w:r>
        <w:rPr>
          <w:rFonts w:ascii="Gill Sans MT" w:eastAsia="Gill Sans MT" w:hAnsi="Gill Sans MT" w:cs="Gill Sans MT"/>
          <w:color w:val="FFFFFF"/>
          <w:spacing w:val="-22"/>
          <w:sz w:val="28"/>
          <w:szCs w:val="28"/>
        </w:rPr>
        <w:t>’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s d</w:t>
      </w:r>
      <w:r>
        <w:rPr>
          <w:rFonts w:ascii="Gill Sans MT" w:eastAsia="Gill Sans MT" w:hAnsi="Gill Sans MT" w:cs="Gill Sans MT"/>
          <w:color w:val="FFFFFF"/>
          <w:spacing w:val="-11"/>
          <w:sz w:val="28"/>
          <w:szCs w:val="28"/>
        </w:rPr>
        <w:t>a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 xml:space="preserve">y as 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w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ell as the impo</w:t>
      </w:r>
      <w:r>
        <w:rPr>
          <w:rFonts w:ascii="Gill Sans MT" w:eastAsia="Gill Sans MT" w:hAnsi="Gill Sans MT" w:cs="Gill Sans MT"/>
          <w:color w:val="FFFFFF"/>
          <w:spacing w:val="5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 xml:space="preserve">tance of our </w:t>
      </w:r>
      <w:r>
        <w:rPr>
          <w:rFonts w:ascii="Gill Sans MT" w:eastAsia="Gill Sans MT" w:hAnsi="Gill Sans MT" w:cs="Gill Sans MT"/>
          <w:color w:val="FFFFFF"/>
          <w:spacing w:val="-7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ole as educators.</w:t>
      </w:r>
    </w:p>
    <w:p w:rsidR="00BB3D25" w:rsidRDefault="00BB3D25">
      <w:pPr>
        <w:spacing w:after="0"/>
        <w:sectPr w:rsidR="00BB3D25">
          <w:footerReference w:type="even" r:id="rId32"/>
          <w:footerReference w:type="default" r:id="rId33"/>
          <w:pgSz w:w="11920" w:h="13340"/>
          <w:pgMar w:top="460" w:right="460" w:bottom="440" w:left="460" w:header="4" w:footer="243" w:gutter="0"/>
          <w:pgNumType w:start="12"/>
          <w:cols w:space="720"/>
        </w:sectPr>
      </w:pPr>
    </w:p>
    <w:p w:rsidR="00BB3D25" w:rsidRDefault="0094534F">
      <w:pPr>
        <w:spacing w:before="1" w:after="0" w:line="140" w:lineRule="exact"/>
        <w:rPr>
          <w:sz w:val="14"/>
          <w:szCs w:val="14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4531360</wp:posOffset>
                </wp:positionH>
                <wp:positionV relativeFrom="page">
                  <wp:posOffset>359410</wp:posOffset>
                </wp:positionV>
                <wp:extent cx="2663825" cy="7559675"/>
                <wp:effectExtent l="0" t="0" r="3175" b="3175"/>
                <wp:wrapNone/>
                <wp:docPr id="22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63825" cy="7559675"/>
                          <a:chOff x="7136" y="567"/>
                          <a:chExt cx="4195" cy="11905"/>
                        </a:xfrm>
                      </wpg:grpSpPr>
                      <wps:wsp>
                        <wps:cNvPr id="23" name="Freeform 14"/>
                        <wps:cNvSpPr>
                          <a:spLocks/>
                        </wps:cNvSpPr>
                        <wps:spPr bwMode="auto">
                          <a:xfrm>
                            <a:off x="7136" y="567"/>
                            <a:ext cx="4195" cy="11905"/>
                          </a:xfrm>
                          <a:custGeom>
                            <a:avLst/>
                            <a:gdLst>
                              <a:gd name="T0" fmla="+- 0 7376 7136"/>
                              <a:gd name="T1" fmla="*/ T0 w 4195"/>
                              <a:gd name="T2" fmla="+- 0 567 567"/>
                              <a:gd name="T3" fmla="*/ 567 h 11905"/>
                              <a:gd name="T4" fmla="+- 0 7301 7136"/>
                              <a:gd name="T5" fmla="*/ T4 w 4195"/>
                              <a:gd name="T6" fmla="+- 0 567 567"/>
                              <a:gd name="T7" fmla="*/ 567 h 11905"/>
                              <a:gd name="T8" fmla="+- 0 7220 7136"/>
                              <a:gd name="T9" fmla="*/ T8 w 4195"/>
                              <a:gd name="T10" fmla="+- 0 573 567"/>
                              <a:gd name="T11" fmla="*/ 573 h 11905"/>
                              <a:gd name="T12" fmla="+- 0 7161 7136"/>
                              <a:gd name="T13" fmla="*/ T12 w 4195"/>
                              <a:gd name="T14" fmla="+- 0 603 567"/>
                              <a:gd name="T15" fmla="*/ 603 h 11905"/>
                              <a:gd name="T16" fmla="+- 0 7139 7136"/>
                              <a:gd name="T17" fmla="*/ T16 w 4195"/>
                              <a:gd name="T18" fmla="+- 0 675 567"/>
                              <a:gd name="T19" fmla="*/ 675 h 11905"/>
                              <a:gd name="T20" fmla="+- 0 7136 7136"/>
                              <a:gd name="T21" fmla="*/ T20 w 4195"/>
                              <a:gd name="T22" fmla="+- 0 767 567"/>
                              <a:gd name="T23" fmla="*/ 767 h 11905"/>
                              <a:gd name="T24" fmla="+- 0 7136 7136"/>
                              <a:gd name="T25" fmla="*/ T24 w 4195"/>
                              <a:gd name="T26" fmla="+- 0 12272 567"/>
                              <a:gd name="T27" fmla="*/ 12272 h 11905"/>
                              <a:gd name="T28" fmla="+- 0 7136 7136"/>
                              <a:gd name="T29" fmla="*/ T28 w 4195"/>
                              <a:gd name="T30" fmla="+- 0 12308 567"/>
                              <a:gd name="T31" fmla="*/ 12308 h 11905"/>
                              <a:gd name="T32" fmla="+- 0 7142 7136"/>
                              <a:gd name="T33" fmla="*/ T32 w 4195"/>
                              <a:gd name="T34" fmla="+- 0 12388 567"/>
                              <a:gd name="T35" fmla="*/ 12388 h 11905"/>
                              <a:gd name="T36" fmla="+- 0 7172 7136"/>
                              <a:gd name="T37" fmla="*/ T36 w 4195"/>
                              <a:gd name="T38" fmla="+- 0 12448 567"/>
                              <a:gd name="T39" fmla="*/ 12448 h 11905"/>
                              <a:gd name="T40" fmla="+- 0 7244 7136"/>
                              <a:gd name="T41" fmla="*/ T40 w 4195"/>
                              <a:gd name="T42" fmla="+- 0 12469 567"/>
                              <a:gd name="T43" fmla="*/ 12469 h 11905"/>
                              <a:gd name="T44" fmla="+- 0 7337 7136"/>
                              <a:gd name="T45" fmla="*/ T44 w 4195"/>
                              <a:gd name="T46" fmla="+- 0 12472 567"/>
                              <a:gd name="T47" fmla="*/ 12472 h 11905"/>
                              <a:gd name="T48" fmla="+- 0 11167 7136"/>
                              <a:gd name="T49" fmla="*/ T48 w 4195"/>
                              <a:gd name="T50" fmla="+- 0 12472 567"/>
                              <a:gd name="T51" fmla="*/ 12472 h 11905"/>
                              <a:gd name="T52" fmla="+- 0 11247 7136"/>
                              <a:gd name="T53" fmla="*/ T52 w 4195"/>
                              <a:gd name="T54" fmla="+- 0 12466 567"/>
                              <a:gd name="T55" fmla="*/ 12466 h 11905"/>
                              <a:gd name="T56" fmla="+- 0 11306 7136"/>
                              <a:gd name="T57" fmla="*/ T56 w 4195"/>
                              <a:gd name="T58" fmla="+- 0 12437 567"/>
                              <a:gd name="T59" fmla="*/ 12437 h 11905"/>
                              <a:gd name="T60" fmla="+- 0 11328 7136"/>
                              <a:gd name="T61" fmla="*/ T60 w 4195"/>
                              <a:gd name="T62" fmla="+- 0 12365 567"/>
                              <a:gd name="T63" fmla="*/ 12365 h 11905"/>
                              <a:gd name="T64" fmla="+- 0 11331 7136"/>
                              <a:gd name="T65" fmla="*/ T64 w 4195"/>
                              <a:gd name="T66" fmla="+- 0 12272 567"/>
                              <a:gd name="T67" fmla="*/ 12272 h 11905"/>
                              <a:gd name="T68" fmla="+- 0 11331 7136"/>
                              <a:gd name="T69" fmla="*/ T68 w 4195"/>
                              <a:gd name="T70" fmla="+- 0 767 567"/>
                              <a:gd name="T71" fmla="*/ 767 h 11905"/>
                              <a:gd name="T72" fmla="+- 0 11331 7136"/>
                              <a:gd name="T73" fmla="*/ T72 w 4195"/>
                              <a:gd name="T74" fmla="+- 0 732 567"/>
                              <a:gd name="T75" fmla="*/ 732 h 11905"/>
                              <a:gd name="T76" fmla="+- 0 11325 7136"/>
                              <a:gd name="T77" fmla="*/ T76 w 4195"/>
                              <a:gd name="T78" fmla="+- 0 651 567"/>
                              <a:gd name="T79" fmla="*/ 651 h 11905"/>
                              <a:gd name="T80" fmla="+- 0 11295 7136"/>
                              <a:gd name="T81" fmla="*/ T80 w 4195"/>
                              <a:gd name="T82" fmla="+- 0 592 567"/>
                              <a:gd name="T83" fmla="*/ 592 h 11905"/>
                              <a:gd name="T84" fmla="+- 0 11223 7136"/>
                              <a:gd name="T85" fmla="*/ T84 w 4195"/>
                              <a:gd name="T86" fmla="+- 0 570 567"/>
                              <a:gd name="T87" fmla="*/ 570 h 11905"/>
                              <a:gd name="T88" fmla="+- 0 7376 7136"/>
                              <a:gd name="T89" fmla="*/ T88 w 4195"/>
                              <a:gd name="T90" fmla="+- 0 567 567"/>
                              <a:gd name="T91" fmla="*/ 567 h 11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4195" h="11905">
                                <a:moveTo>
                                  <a:pt x="240" y="0"/>
                                </a:moveTo>
                                <a:lnTo>
                                  <a:pt x="165" y="0"/>
                                </a:lnTo>
                                <a:lnTo>
                                  <a:pt x="84" y="6"/>
                                </a:lnTo>
                                <a:lnTo>
                                  <a:pt x="25" y="36"/>
                                </a:lnTo>
                                <a:lnTo>
                                  <a:pt x="3" y="108"/>
                                </a:lnTo>
                                <a:lnTo>
                                  <a:pt x="0" y="200"/>
                                </a:lnTo>
                                <a:lnTo>
                                  <a:pt x="0" y="11705"/>
                                </a:lnTo>
                                <a:lnTo>
                                  <a:pt x="0" y="11741"/>
                                </a:lnTo>
                                <a:lnTo>
                                  <a:pt x="6" y="11821"/>
                                </a:lnTo>
                                <a:lnTo>
                                  <a:pt x="36" y="11881"/>
                                </a:lnTo>
                                <a:lnTo>
                                  <a:pt x="108" y="11902"/>
                                </a:lnTo>
                                <a:lnTo>
                                  <a:pt x="201" y="11905"/>
                                </a:lnTo>
                                <a:lnTo>
                                  <a:pt x="4031" y="11905"/>
                                </a:lnTo>
                                <a:lnTo>
                                  <a:pt x="4111" y="11899"/>
                                </a:lnTo>
                                <a:lnTo>
                                  <a:pt x="4170" y="11870"/>
                                </a:lnTo>
                                <a:lnTo>
                                  <a:pt x="4192" y="11798"/>
                                </a:lnTo>
                                <a:lnTo>
                                  <a:pt x="4195" y="11705"/>
                                </a:lnTo>
                                <a:lnTo>
                                  <a:pt x="4195" y="200"/>
                                </a:lnTo>
                                <a:lnTo>
                                  <a:pt x="4195" y="165"/>
                                </a:lnTo>
                                <a:lnTo>
                                  <a:pt x="4189" y="84"/>
                                </a:lnTo>
                                <a:lnTo>
                                  <a:pt x="4159" y="25"/>
                                </a:lnTo>
                                <a:lnTo>
                                  <a:pt x="4087" y="3"/>
                                </a:ln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solidFill>
                            <a:srgbClr val="54298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3" o:spid="_x0000_s1026" style="position:absolute;margin-left:356.8pt;margin-top:28.3pt;width:209.75pt;height:595.25pt;z-index:-251657216;mso-position-horizontal-relative:page;mso-position-vertical-relative:page" coordorigin="7136,567" coordsize="4195,1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">
                <v:shape id="Freeform 14" o:spid="_x0000_s1027" style="position:absolute;left:7136;top:567;width:4195;height:11905;visibility:visible;mso-wrap-style:square;v-text-anchor:top" coordsize="4195,1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2Psb8MA&#10;AADbAAAADwAAAGRycy9kb3ducmV2LnhtbESPT4vCMBTE7wt+h/AWvCyaWkWkaxRRRC8etnpwb4/m&#10;9Q/bvJQm2vrtjSDscZiZ3zDLdW9qcafWVZYVTMYRCOLM6ooLBZfzfrQA4TyyxtoyKXiQg/Vq8LHE&#10;RNuOf+ie+kIECLsEFZTeN4mULivJoBvbhjh4uW0N+iDbQuoWuwA3tYyjaC4NVhwWSmxoW1L2l96M&#10;gqv91bibeR3PvraHOJ921/zUKTX87DffIDz1/j/8bh+1gngKry/hB8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2Psb8MAAADbAAAADwAAAAAAAAAAAAAAAACYAgAAZHJzL2Rv&#10;d25yZXYueG1sUEsFBgAAAAAEAAQA9QAAAIgDAAAAAA==&#10;" path="m240,l165,,84,6,25,36,3,108,,200,,11705r,36l6,11821r30,60l108,11902r93,3l4031,11905r80,-6l4170,11870r22,-72l4195,11705r,-11505l4195,165r-6,-81l4159,25,4087,3,240,e" fillcolor="#542988" stroked="f">
                  <v:path arrowok="t" o:connecttype="custom" o:connectlocs="240,567;165,567;84,573;25,603;3,675;0,767;0,12272;0,12308;6,12388;36,12448;108,12469;201,12472;4031,12472;4111,12466;4170,12437;4192,12365;4195,12272;4195,767;4195,732;4189,651;4159,592;4087,570;240,567" o:connectangles="0,0,0,0,0,0,0,0,0,0,0,0,0,0,0,0,0,0,0,0,0,0,0"/>
                </v:shape>
                <w10:wrap anchorx="page" anchory="page"/>
              </v:group>
            </w:pict>
          </mc:Fallback>
        </mc:AlternateContent>
      </w:r>
      <w:r w:rsidR="00174756">
        <w:rPr>
          <w:noProof/>
          <w:lang w:val="en-AU" w:eastAsia="en-A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posOffset>359410</wp:posOffset>
            </wp:positionH>
            <wp:positionV relativeFrom="page">
              <wp:posOffset>359410</wp:posOffset>
            </wp:positionV>
            <wp:extent cx="4044950" cy="7557135"/>
            <wp:effectExtent l="19050" t="0" r="0" b="0"/>
            <wp:wrapNone/>
            <wp:docPr id="17" name="Picture 12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4950" cy="755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C720D6" w:rsidP="00D41A3C">
      <w:pPr>
        <w:spacing w:after="0" w:line="247" w:lineRule="auto"/>
        <w:ind w:left="6968" w:right="590"/>
        <w:rPr>
          <w:rFonts w:ascii="Gill Sans MT" w:eastAsia="Gill Sans MT" w:hAnsi="Gill Sans MT" w:cs="Gill Sans MT"/>
          <w:sz w:val="28"/>
          <w:szCs w:val="28"/>
        </w:rPr>
      </w:pPr>
      <w:r>
        <w:rPr>
          <w:rFonts w:ascii="Gill Sans MT" w:eastAsia="Gill Sans MT" w:hAnsi="Gill Sans MT" w:cs="Gill Sans MT"/>
          <w:color w:val="FFFFFF"/>
          <w:sz w:val="28"/>
          <w:szCs w:val="28"/>
        </w:rPr>
        <w:t>Relationships a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 xml:space="preserve">e complex. If 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w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 xml:space="preserve">e think of a challenging 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 xml:space="preserve">elationship 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w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e h</w:t>
      </w:r>
      <w:r>
        <w:rPr>
          <w:rFonts w:ascii="Gill Sans MT" w:eastAsia="Gill Sans MT" w:hAnsi="Gill Sans MT" w:cs="Gill Sans MT"/>
          <w:color w:val="FFFFFF"/>
          <w:spacing w:val="-10"/>
          <w:sz w:val="28"/>
          <w:szCs w:val="28"/>
        </w:rPr>
        <w:t>a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v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e had with a fami</w:t>
      </w:r>
      <w:r>
        <w:rPr>
          <w:rFonts w:ascii="Gill Sans MT" w:eastAsia="Gill Sans MT" w:hAnsi="Gill Sans MT" w:cs="Gill Sans MT"/>
          <w:color w:val="FFFFFF"/>
          <w:spacing w:val="-3"/>
          <w:sz w:val="28"/>
          <w:szCs w:val="28"/>
        </w:rPr>
        <w:t>l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y this on</w:t>
      </w:r>
      <w:r>
        <w:rPr>
          <w:rFonts w:ascii="Gill Sans MT" w:eastAsia="Gill Sans MT" w:hAnsi="Gill Sans MT" w:cs="Gill Sans MT"/>
          <w:color w:val="FFFFFF"/>
          <w:spacing w:val="-3"/>
          <w:sz w:val="28"/>
          <w:szCs w:val="28"/>
        </w:rPr>
        <w:t>l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 xml:space="preserve">y 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eminds us of the impo</w:t>
      </w:r>
      <w:r>
        <w:rPr>
          <w:rFonts w:ascii="Gill Sans MT" w:eastAsia="Gill Sans MT" w:hAnsi="Gill Sans MT" w:cs="Gill Sans MT"/>
          <w:color w:val="FFFFFF"/>
          <w:spacing w:val="5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tance of building positi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v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 xml:space="preserve">e 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elationships.</w:t>
      </w:r>
    </w:p>
    <w:p w:rsidR="00BB3D25" w:rsidRDefault="00BB3D25">
      <w:pPr>
        <w:spacing w:after="0" w:line="140" w:lineRule="exact"/>
        <w:rPr>
          <w:sz w:val="14"/>
          <w:szCs w:val="14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C720D6">
      <w:pPr>
        <w:spacing w:after="0" w:line="248" w:lineRule="auto"/>
        <w:ind w:left="6967" w:right="390"/>
        <w:rPr>
          <w:rFonts w:ascii="Gill Sans MT" w:eastAsia="Gill Sans MT" w:hAnsi="Gill Sans MT" w:cs="Gill Sans MT"/>
          <w:sz w:val="28"/>
          <w:szCs w:val="28"/>
        </w:rPr>
      </w:pPr>
      <w:r>
        <w:rPr>
          <w:rFonts w:ascii="Gill Sans MT" w:eastAsia="Gill Sans MT" w:hAnsi="Gill Sans MT" w:cs="Gill Sans MT"/>
          <w:color w:val="FFFFFF"/>
          <w:sz w:val="28"/>
          <w:szCs w:val="28"/>
        </w:rPr>
        <w:t>Relationships with families a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 xml:space="preserve">e valuable and satisfying when 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w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 xml:space="preserve">e 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w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ork in pa</w:t>
      </w:r>
      <w:r>
        <w:rPr>
          <w:rFonts w:ascii="Gill Sans MT" w:eastAsia="Gill Sans MT" w:hAnsi="Gill Sans MT" w:cs="Gill Sans MT"/>
          <w:color w:val="FFFFFF"/>
          <w:spacing w:val="5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tnership to suppo</w:t>
      </w:r>
      <w:r>
        <w:rPr>
          <w:rFonts w:ascii="Gill Sans MT" w:eastAsia="Gill Sans MT" w:hAnsi="Gill Sans MT" w:cs="Gill Sans MT"/>
          <w:color w:val="FFFFFF"/>
          <w:spacing w:val="5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t child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en</w:t>
      </w:r>
      <w:r>
        <w:rPr>
          <w:rFonts w:ascii="Gill Sans MT" w:eastAsia="Gill Sans MT" w:hAnsi="Gill Sans MT" w:cs="Gill Sans MT"/>
          <w:color w:val="FFFFFF"/>
          <w:spacing w:val="-22"/>
          <w:sz w:val="28"/>
          <w:szCs w:val="28"/>
        </w:rPr>
        <w:t>’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s learning.</w:t>
      </w:r>
      <w:r>
        <w:rPr>
          <w:rFonts w:ascii="Gill Sans MT" w:eastAsia="Gill Sans MT" w:hAnsi="Gill Sans MT" w:cs="Gill Sans MT"/>
          <w:color w:val="FFFFFF"/>
          <w:spacing w:val="51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By seeking oppo</w:t>
      </w:r>
      <w:r>
        <w:rPr>
          <w:rFonts w:ascii="Gill Sans MT" w:eastAsia="Gill Sans MT" w:hAnsi="Gill Sans MT" w:cs="Gill Sans MT"/>
          <w:color w:val="FFFFFF"/>
          <w:spacing w:val="5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tunities to talk with families and sha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e in</w:t>
      </w:r>
      <w:r>
        <w:rPr>
          <w:rFonts w:ascii="Gill Sans MT" w:eastAsia="Gill Sans MT" w:hAnsi="Gill Sans MT" w:cs="Gill Sans MT"/>
          <w:color w:val="FFFFFF"/>
          <w:spacing w:val="-3"/>
          <w:sz w:val="28"/>
          <w:szCs w:val="28"/>
        </w:rPr>
        <w:t>f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ormation about their child,</w:t>
      </w:r>
      <w:r>
        <w:rPr>
          <w:rFonts w:ascii="Gill Sans MT" w:eastAsia="Gill Sans MT" w:hAnsi="Gill Sans MT" w:cs="Gill Sans MT"/>
          <w:color w:val="FFFFFF"/>
          <w:spacing w:val="-28"/>
          <w:sz w:val="28"/>
          <w:szCs w:val="28"/>
        </w:rPr>
        <w:t xml:space="preserve"> 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w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e a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e able</w:t>
      </w:r>
    </w:p>
    <w:p w:rsidR="00BB3D25" w:rsidRDefault="00C720D6">
      <w:pPr>
        <w:spacing w:after="0" w:line="248" w:lineRule="auto"/>
        <w:ind w:left="6967" w:right="422"/>
        <w:rPr>
          <w:rFonts w:ascii="Gill Sans MT" w:eastAsia="Gill Sans MT" w:hAnsi="Gill Sans MT" w:cs="Gill Sans MT"/>
          <w:sz w:val="28"/>
          <w:szCs w:val="28"/>
        </w:rPr>
      </w:pPr>
      <w:proofErr w:type="gramStart"/>
      <w:r>
        <w:rPr>
          <w:rFonts w:ascii="Gill Sans MT" w:eastAsia="Gill Sans MT" w:hAnsi="Gill Sans MT" w:cs="Gill Sans MT"/>
          <w:color w:val="FFFFFF"/>
          <w:sz w:val="28"/>
          <w:szCs w:val="28"/>
        </w:rPr>
        <w:t>to</w:t>
      </w:r>
      <w:proofErr w:type="gramEnd"/>
      <w:r>
        <w:rPr>
          <w:rFonts w:ascii="Gill Sans MT" w:eastAsia="Gill Sans MT" w:hAnsi="Gill Sans MT" w:cs="Gill Sans MT"/>
          <w:color w:val="FFFFFF"/>
          <w:sz w:val="28"/>
          <w:szCs w:val="28"/>
        </w:rPr>
        <w:t xml:space="preserve"> build trusting 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elationships that gi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v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e child</w:t>
      </w:r>
      <w:r>
        <w:rPr>
          <w:rFonts w:ascii="Gill Sans MT" w:eastAsia="Gill Sans MT" w:hAnsi="Gill Sans MT" w:cs="Gill Sans MT"/>
          <w:color w:val="FFFFFF"/>
          <w:spacing w:val="-6"/>
          <w:sz w:val="28"/>
          <w:szCs w:val="28"/>
        </w:rPr>
        <w:t>r</w:t>
      </w:r>
      <w:r>
        <w:rPr>
          <w:rFonts w:ascii="Gill Sans MT" w:eastAsia="Gill Sans MT" w:hAnsi="Gill Sans MT" w:cs="Gill Sans MT"/>
          <w:color w:val="FFFFFF"/>
          <w:sz w:val="28"/>
          <w:szCs w:val="28"/>
        </w:rPr>
        <w:t>en and families a sense of belonging.</w:t>
      </w:r>
    </w:p>
    <w:p w:rsidR="00BB3D25" w:rsidRDefault="00BB3D25">
      <w:pPr>
        <w:spacing w:after="0"/>
        <w:sectPr w:rsidR="00BB3D25">
          <w:pgSz w:w="11920" w:h="13340"/>
          <w:pgMar w:top="460" w:right="460" w:bottom="640" w:left="460" w:header="4" w:footer="243" w:gutter="0"/>
          <w:cols w:space="720"/>
        </w:sectPr>
      </w:pPr>
    </w:p>
    <w:p w:rsidR="00BB3D25" w:rsidRDefault="00174756">
      <w:pPr>
        <w:spacing w:before="96" w:after="0" w:line="240" w:lineRule="auto"/>
        <w:ind w:left="118" w:right="-20"/>
        <w:rPr>
          <w:rFonts w:ascii="Times New Roman" w:eastAsia="Times New Roman" w:hAnsi="Times New Roman"/>
          <w:sz w:val="20"/>
          <w:szCs w:val="20"/>
        </w:rPr>
      </w:pPr>
      <w:r>
        <w:rPr>
          <w:noProof/>
          <w:lang w:val="en-AU" w:eastAsia="en-A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-227330</wp:posOffset>
            </wp:positionH>
            <wp:positionV relativeFrom="paragraph">
              <wp:posOffset>6195695</wp:posOffset>
            </wp:positionV>
            <wp:extent cx="7473950" cy="1468755"/>
            <wp:effectExtent l="0" t="0" r="0" b="4445"/>
            <wp:wrapNone/>
            <wp:docPr id="16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46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95174">
        <w:rPr>
          <w:rFonts w:ascii="Times New Roman" w:eastAsia="Times New Roman" w:hAnsi="Times New Roman"/>
          <w:noProof/>
          <w:sz w:val="20"/>
          <w:szCs w:val="20"/>
          <w:lang w:val="en-AU" w:eastAsia="en-AU"/>
        </w:rPr>
        <w:drawing>
          <wp:inline distT="0" distB="0" distL="0" distR="0">
            <wp:extent cx="6890341" cy="6144920"/>
            <wp:effectExtent l="19050" t="0" r="5759" b="0"/>
            <wp:docPr id="63" name="Picture 63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ids-gardening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90341" cy="614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D25" w:rsidRDefault="004453E9" w:rsidP="00261052">
      <w:pPr>
        <w:spacing w:before="600" w:after="0"/>
        <w:ind w:left="567" w:right="488"/>
        <w:sectPr w:rsidR="00BB3D25">
          <w:pgSz w:w="11920" w:h="13340"/>
          <w:pgMar w:top="420" w:right="400" w:bottom="440" w:left="400" w:header="4" w:footer="243" w:gutter="0"/>
          <w:cols w:space="720"/>
        </w:sectPr>
      </w:pPr>
      <w:r>
        <w:rPr>
          <w:rFonts w:cs="Gill Sans MT"/>
          <w:color w:val="FFFFFF"/>
          <w:sz w:val="28"/>
          <w:szCs w:val="28"/>
        </w:rPr>
        <w:t>If we truly want to do a good job in our work with children then partnerships with families are not optional. Taking time for building relationships with families is essential.</w:t>
      </w:r>
      <w:r w:rsidRPr="004453E9">
        <w:t xml:space="preserve"> </w:t>
      </w:r>
    </w:p>
    <w:p w:rsidR="00BB3D25" w:rsidRDefault="0094534F" w:rsidP="00261052">
      <w:pPr>
        <w:spacing w:before="4" w:after="0" w:line="150" w:lineRule="exact"/>
        <w:rPr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41AC04C9" wp14:editId="7F405B9F">
                <wp:simplePos x="0" y="0"/>
                <wp:positionH relativeFrom="page">
                  <wp:posOffset>407035</wp:posOffset>
                </wp:positionH>
                <wp:positionV relativeFrom="page">
                  <wp:posOffset>614045</wp:posOffset>
                </wp:positionV>
                <wp:extent cx="6839585" cy="7559675"/>
                <wp:effectExtent l="0" t="0" r="0" b="3175"/>
                <wp:wrapNone/>
                <wp:docPr id="19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9585" cy="7559675"/>
                          <a:chOff x="567" y="567"/>
                          <a:chExt cx="10772" cy="11905"/>
                        </a:xfrm>
                      </wpg:grpSpPr>
                      <wps:wsp>
                        <wps:cNvPr id="20" name="Freeform 10"/>
                        <wps:cNvSpPr>
                          <a:spLocks/>
                        </wps:cNvSpPr>
                        <wps:spPr bwMode="auto">
                          <a:xfrm>
                            <a:off x="567" y="567"/>
                            <a:ext cx="10772" cy="11905"/>
                          </a:xfrm>
                          <a:custGeom>
                            <a:avLst/>
                            <a:gdLst>
                              <a:gd name="T0" fmla="+- 0 807 567"/>
                              <a:gd name="T1" fmla="*/ T0 w 10772"/>
                              <a:gd name="T2" fmla="+- 0 567 567"/>
                              <a:gd name="T3" fmla="*/ 567 h 11905"/>
                              <a:gd name="T4" fmla="+- 0 732 567"/>
                              <a:gd name="T5" fmla="*/ T4 w 10772"/>
                              <a:gd name="T6" fmla="+- 0 567 567"/>
                              <a:gd name="T7" fmla="*/ 567 h 11905"/>
                              <a:gd name="T8" fmla="+- 0 651 567"/>
                              <a:gd name="T9" fmla="*/ T8 w 10772"/>
                              <a:gd name="T10" fmla="+- 0 573 567"/>
                              <a:gd name="T11" fmla="*/ 573 h 11905"/>
                              <a:gd name="T12" fmla="+- 0 592 567"/>
                              <a:gd name="T13" fmla="*/ T12 w 10772"/>
                              <a:gd name="T14" fmla="+- 0 603 567"/>
                              <a:gd name="T15" fmla="*/ 603 h 11905"/>
                              <a:gd name="T16" fmla="+- 0 570 567"/>
                              <a:gd name="T17" fmla="*/ T16 w 10772"/>
                              <a:gd name="T18" fmla="+- 0 675 567"/>
                              <a:gd name="T19" fmla="*/ 675 h 11905"/>
                              <a:gd name="T20" fmla="+- 0 567 567"/>
                              <a:gd name="T21" fmla="*/ T20 w 10772"/>
                              <a:gd name="T22" fmla="+- 0 767 567"/>
                              <a:gd name="T23" fmla="*/ 767 h 11905"/>
                              <a:gd name="T24" fmla="+- 0 567 567"/>
                              <a:gd name="T25" fmla="*/ T24 w 10772"/>
                              <a:gd name="T26" fmla="+- 0 12272 567"/>
                              <a:gd name="T27" fmla="*/ 12272 h 11905"/>
                              <a:gd name="T28" fmla="+- 0 567 567"/>
                              <a:gd name="T29" fmla="*/ T28 w 10772"/>
                              <a:gd name="T30" fmla="+- 0 12308 567"/>
                              <a:gd name="T31" fmla="*/ 12308 h 11905"/>
                              <a:gd name="T32" fmla="+- 0 573 567"/>
                              <a:gd name="T33" fmla="*/ T32 w 10772"/>
                              <a:gd name="T34" fmla="+- 0 12388 567"/>
                              <a:gd name="T35" fmla="*/ 12388 h 11905"/>
                              <a:gd name="T36" fmla="+- 0 603 567"/>
                              <a:gd name="T37" fmla="*/ T36 w 10772"/>
                              <a:gd name="T38" fmla="+- 0 12448 567"/>
                              <a:gd name="T39" fmla="*/ 12448 h 11905"/>
                              <a:gd name="T40" fmla="+- 0 675 567"/>
                              <a:gd name="T41" fmla="*/ T40 w 10772"/>
                              <a:gd name="T42" fmla="+- 0 12469 567"/>
                              <a:gd name="T43" fmla="*/ 12469 h 11905"/>
                              <a:gd name="T44" fmla="+- 0 768 567"/>
                              <a:gd name="T45" fmla="*/ T44 w 10772"/>
                              <a:gd name="T46" fmla="+- 0 12472 567"/>
                              <a:gd name="T47" fmla="*/ 12472 h 11905"/>
                              <a:gd name="T48" fmla="+- 0 11174 567"/>
                              <a:gd name="T49" fmla="*/ T48 w 10772"/>
                              <a:gd name="T50" fmla="+- 0 12472 567"/>
                              <a:gd name="T51" fmla="*/ 12472 h 11905"/>
                              <a:gd name="T52" fmla="+- 0 11254 567"/>
                              <a:gd name="T53" fmla="*/ T52 w 10772"/>
                              <a:gd name="T54" fmla="+- 0 12466 567"/>
                              <a:gd name="T55" fmla="*/ 12466 h 11905"/>
                              <a:gd name="T56" fmla="+- 0 11314 567"/>
                              <a:gd name="T57" fmla="*/ T56 w 10772"/>
                              <a:gd name="T58" fmla="+- 0 12437 567"/>
                              <a:gd name="T59" fmla="*/ 12437 h 11905"/>
                              <a:gd name="T60" fmla="+- 0 11336 567"/>
                              <a:gd name="T61" fmla="*/ T60 w 10772"/>
                              <a:gd name="T62" fmla="+- 0 12365 567"/>
                              <a:gd name="T63" fmla="*/ 12365 h 11905"/>
                              <a:gd name="T64" fmla="+- 0 11339 567"/>
                              <a:gd name="T65" fmla="*/ T64 w 10772"/>
                              <a:gd name="T66" fmla="+- 0 12272 567"/>
                              <a:gd name="T67" fmla="*/ 12272 h 11905"/>
                              <a:gd name="T68" fmla="+- 0 11339 567"/>
                              <a:gd name="T69" fmla="*/ T68 w 10772"/>
                              <a:gd name="T70" fmla="+- 0 767 567"/>
                              <a:gd name="T71" fmla="*/ 767 h 11905"/>
                              <a:gd name="T72" fmla="+- 0 11338 567"/>
                              <a:gd name="T73" fmla="*/ T72 w 10772"/>
                              <a:gd name="T74" fmla="+- 0 732 567"/>
                              <a:gd name="T75" fmla="*/ 732 h 11905"/>
                              <a:gd name="T76" fmla="+- 0 11332 567"/>
                              <a:gd name="T77" fmla="*/ T76 w 10772"/>
                              <a:gd name="T78" fmla="+- 0 651 567"/>
                              <a:gd name="T79" fmla="*/ 651 h 11905"/>
                              <a:gd name="T80" fmla="+- 0 11303 567"/>
                              <a:gd name="T81" fmla="*/ T80 w 10772"/>
                              <a:gd name="T82" fmla="+- 0 592 567"/>
                              <a:gd name="T83" fmla="*/ 592 h 11905"/>
                              <a:gd name="T84" fmla="+- 0 11231 567"/>
                              <a:gd name="T85" fmla="*/ T84 w 10772"/>
                              <a:gd name="T86" fmla="+- 0 570 567"/>
                              <a:gd name="T87" fmla="*/ 570 h 11905"/>
                              <a:gd name="T88" fmla="+- 0 807 567"/>
                              <a:gd name="T89" fmla="*/ T88 w 10772"/>
                              <a:gd name="T90" fmla="+- 0 567 567"/>
                              <a:gd name="T91" fmla="*/ 567 h 11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772" h="11905">
                                <a:moveTo>
                                  <a:pt x="240" y="0"/>
                                </a:moveTo>
                                <a:lnTo>
                                  <a:pt x="165" y="0"/>
                                </a:lnTo>
                                <a:lnTo>
                                  <a:pt x="84" y="6"/>
                                </a:lnTo>
                                <a:lnTo>
                                  <a:pt x="25" y="36"/>
                                </a:lnTo>
                                <a:lnTo>
                                  <a:pt x="3" y="108"/>
                                </a:lnTo>
                                <a:lnTo>
                                  <a:pt x="0" y="200"/>
                                </a:lnTo>
                                <a:lnTo>
                                  <a:pt x="0" y="11705"/>
                                </a:lnTo>
                                <a:lnTo>
                                  <a:pt x="0" y="11741"/>
                                </a:lnTo>
                                <a:lnTo>
                                  <a:pt x="6" y="11821"/>
                                </a:lnTo>
                                <a:lnTo>
                                  <a:pt x="36" y="11881"/>
                                </a:lnTo>
                                <a:lnTo>
                                  <a:pt x="108" y="11902"/>
                                </a:lnTo>
                                <a:lnTo>
                                  <a:pt x="201" y="11905"/>
                                </a:lnTo>
                                <a:lnTo>
                                  <a:pt x="10607" y="11905"/>
                                </a:lnTo>
                                <a:lnTo>
                                  <a:pt x="10687" y="11899"/>
                                </a:lnTo>
                                <a:lnTo>
                                  <a:pt x="10747" y="11870"/>
                                </a:lnTo>
                                <a:lnTo>
                                  <a:pt x="10769" y="11798"/>
                                </a:lnTo>
                                <a:lnTo>
                                  <a:pt x="10772" y="11705"/>
                                </a:lnTo>
                                <a:lnTo>
                                  <a:pt x="10772" y="200"/>
                                </a:lnTo>
                                <a:lnTo>
                                  <a:pt x="10771" y="165"/>
                                </a:lnTo>
                                <a:lnTo>
                                  <a:pt x="10765" y="84"/>
                                </a:lnTo>
                                <a:lnTo>
                                  <a:pt x="10736" y="25"/>
                                </a:lnTo>
                                <a:lnTo>
                                  <a:pt x="10664" y="3"/>
                                </a:ln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solidFill>
                            <a:srgbClr val="40AD4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32.05pt;margin-top:48.35pt;width:538.55pt;height:595.25pt;z-index:-251655168;mso-position-horizontal-relative:page;mso-position-vertical-relative:page" coordorigin="567,567" coordsize="10772,1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">
                <v:shape id="Freeform 10" o:spid="_x0000_s1027" style="position:absolute;left:567;top:567;width:10772;height:11905;visibility:visible;mso-wrap-style:square;v-text-anchor:top" coordsize="10772,1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5ear4A&#10;AADbAAAADwAAAGRycy9kb3ducmV2LnhtbERPTWvCQBC9C/6HZQRvulFIK9FVtEXoTbT1PmTHJJid&#10;DdlJTP5991Do8fG+d4fB1aqnNlSeDayWCSji3NuKCwM/3+fFBlQQZIu1ZzIwUoDDfjrZYWb9i6/U&#10;36RQMYRDhgZKkSbTOuQlOQxL3xBH7uFbhxJhW2jb4iuGu1qvk+RNO6w4NpTY0EdJ+fPWOQPd5fOd&#10;pL9e0i49rqRoxtM9HY2Zz4bjFpTQIP/iP/eXNbCO6+OX+AP0/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SuXmq+AAAA2wAAAA8AAAAAAAAAAAAAAAAAmAIAAGRycy9kb3ducmV2&#10;LnhtbFBLBQYAAAAABAAEAPUAAACDAwAAAAA=&#10;" path="m240,l165,,84,6,25,36,3,108,,200,,11705r,36l6,11821r30,60l108,11902r93,3l10607,11905r80,-6l10747,11870r22,-72l10772,11705r,-11505l10771,165r-6,-81l10736,25,10664,3,240,e" fillcolor="#40ad49" stroked="f">
                  <v:path arrowok="t" o:connecttype="custom" o:connectlocs="240,567;165,567;84,573;25,603;3,675;0,767;0,12272;0,12308;6,12388;36,12448;108,12469;201,12472;10607,12472;10687,12466;10747,12437;10769,12365;10772,12272;10772,767;10771,732;10765,651;10736,592;10664,570;240,567" o:connectangles="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BB3D25" w:rsidRPr="00C720D6" w:rsidRDefault="00C720D6" w:rsidP="00261052">
      <w:pPr>
        <w:pStyle w:val="Heading1"/>
        <w:spacing w:before="960"/>
      </w:pPr>
      <w:r w:rsidRPr="00C720D6">
        <w:t>Building</w:t>
      </w:r>
      <w:r w:rsidRPr="00C720D6">
        <w:rPr>
          <w:spacing w:val="38"/>
        </w:rPr>
        <w:t xml:space="preserve"> </w:t>
      </w:r>
      <w:r w:rsidRPr="00C720D6">
        <w:t>rel</w:t>
      </w:r>
      <w:r w:rsidRPr="00C720D6">
        <w:rPr>
          <w:spacing w:val="13"/>
        </w:rPr>
        <w:t>a</w:t>
      </w:r>
      <w:r w:rsidRPr="00C720D6">
        <w:t>tionships</w:t>
      </w:r>
    </w:p>
    <w:p w:rsidR="00BB3D25" w:rsidRDefault="00BB3D25">
      <w:pPr>
        <w:spacing w:before="1" w:after="0" w:line="150" w:lineRule="exact"/>
        <w:rPr>
          <w:sz w:val="15"/>
          <w:szCs w:val="15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C720D6">
      <w:pPr>
        <w:spacing w:after="0" w:line="240" w:lineRule="auto"/>
        <w:ind w:left="189" w:right="-20"/>
        <w:rPr>
          <w:rFonts w:ascii="Gill Sans MT" w:eastAsia="Gill Sans MT" w:hAnsi="Gill Sans MT" w:cs="Gill Sans MT"/>
          <w:sz w:val="32"/>
          <w:szCs w:val="32"/>
        </w:rPr>
      </w:pPr>
      <w:r>
        <w:rPr>
          <w:rFonts w:ascii="Gill Sans MT" w:eastAsia="Gill Sans MT" w:hAnsi="Gill Sans MT" w:cs="Gill Sans MT"/>
          <w:color w:val="FFFFFF"/>
          <w:sz w:val="32"/>
          <w:szCs w:val="32"/>
        </w:rPr>
        <w:t>Sometimes it is the simplest of things that ma</w:t>
      </w:r>
      <w:r>
        <w:rPr>
          <w:rFonts w:ascii="Gill Sans MT" w:eastAsia="Gill Sans MT" w:hAnsi="Gill Sans MT" w:cs="Gill Sans MT"/>
          <w:color w:val="FFFFFF"/>
          <w:spacing w:val="-10"/>
          <w:sz w:val="32"/>
          <w:szCs w:val="32"/>
        </w:rPr>
        <w:t>k</w:t>
      </w:r>
      <w:r>
        <w:rPr>
          <w:rFonts w:ascii="Gill Sans MT" w:eastAsia="Gill Sans MT" w:hAnsi="Gill Sans MT" w:cs="Gill Sans MT"/>
          <w:color w:val="FFFFFF"/>
          <w:sz w:val="32"/>
          <w:szCs w:val="32"/>
        </w:rPr>
        <w:t>es the biggest dif</w:t>
      </w:r>
      <w:r>
        <w:rPr>
          <w:rFonts w:ascii="Gill Sans MT" w:eastAsia="Gill Sans MT" w:hAnsi="Gill Sans MT" w:cs="Gill Sans MT"/>
          <w:color w:val="FFFFFF"/>
          <w:spacing w:val="-4"/>
          <w:sz w:val="32"/>
          <w:szCs w:val="32"/>
        </w:rPr>
        <w:t>f</w:t>
      </w:r>
      <w:r>
        <w:rPr>
          <w:rFonts w:ascii="Gill Sans MT" w:eastAsia="Gill Sans MT" w:hAnsi="Gill Sans MT" w:cs="Gill Sans MT"/>
          <w:color w:val="FFFFFF"/>
          <w:sz w:val="32"/>
          <w:szCs w:val="32"/>
        </w:rPr>
        <w:t>e</w:t>
      </w:r>
      <w:r>
        <w:rPr>
          <w:rFonts w:ascii="Gill Sans MT" w:eastAsia="Gill Sans MT" w:hAnsi="Gill Sans MT" w:cs="Gill Sans MT"/>
          <w:color w:val="FFFFFF"/>
          <w:spacing w:val="-6"/>
          <w:sz w:val="32"/>
          <w:szCs w:val="32"/>
        </w:rPr>
        <w:t>r</w:t>
      </w:r>
      <w:r>
        <w:rPr>
          <w:rFonts w:ascii="Gill Sans MT" w:eastAsia="Gill Sans MT" w:hAnsi="Gill Sans MT" w:cs="Gill Sans MT"/>
          <w:color w:val="FFFFFF"/>
          <w:sz w:val="32"/>
          <w:szCs w:val="32"/>
        </w:rPr>
        <w:t>enc</w:t>
      </w:r>
      <w:r>
        <w:rPr>
          <w:rFonts w:ascii="Gill Sans MT" w:eastAsia="Gill Sans MT" w:hAnsi="Gill Sans MT" w:cs="Gill Sans MT"/>
          <w:color w:val="FFFFFF"/>
          <w:spacing w:val="6"/>
          <w:sz w:val="32"/>
          <w:szCs w:val="32"/>
        </w:rPr>
        <w:t>e</w:t>
      </w:r>
      <w:r>
        <w:rPr>
          <w:rFonts w:ascii="Gill Sans MT" w:eastAsia="Gill Sans MT" w:hAnsi="Gill Sans MT" w:cs="Gill Sans MT"/>
          <w:color w:val="FFFFFF"/>
          <w:sz w:val="32"/>
          <w:szCs w:val="32"/>
        </w:rPr>
        <w:t>.</w:t>
      </w:r>
    </w:p>
    <w:p w:rsidR="00BB3D25" w:rsidRDefault="00BB3D25" w:rsidP="00EE2760">
      <w:pPr>
        <w:spacing w:before="7" w:after="0" w:line="280" w:lineRule="exact"/>
        <w:rPr>
          <w:sz w:val="28"/>
          <w:szCs w:val="28"/>
        </w:rPr>
      </w:pPr>
    </w:p>
    <w:p w:rsidR="00BB3D25" w:rsidRPr="00EE2760" w:rsidRDefault="00C720D6" w:rsidP="00EE2760">
      <w:pPr>
        <w:pStyle w:val="ListParagraph"/>
        <w:numPr>
          <w:ilvl w:val="0"/>
          <w:numId w:val="4"/>
        </w:numPr>
      </w:pPr>
      <w:r w:rsidRPr="00EE2760">
        <w:rPr>
          <w:b/>
          <w:bCs/>
        </w:rPr>
        <w:t>S</w:t>
      </w:r>
      <w:r w:rsidRPr="00EE2760">
        <w:rPr>
          <w:b/>
          <w:bCs/>
          <w:spacing w:val="-10"/>
        </w:rPr>
        <w:t>a</w:t>
      </w:r>
      <w:r w:rsidRPr="00EE2760">
        <w:rPr>
          <w:b/>
          <w:bCs/>
        </w:rPr>
        <w:t>y hello li</w:t>
      </w:r>
      <w:r w:rsidRPr="00EE2760">
        <w:rPr>
          <w:b/>
          <w:bCs/>
          <w:spacing w:val="-7"/>
        </w:rPr>
        <w:t>k</w:t>
      </w:r>
      <w:r w:rsidRPr="00EE2760">
        <w:rPr>
          <w:b/>
          <w:bCs/>
        </w:rPr>
        <w:t xml:space="preserve">e </w:t>
      </w:r>
      <w:r w:rsidRPr="00EE2760">
        <w:rPr>
          <w:b/>
          <w:bCs/>
          <w:spacing w:val="-6"/>
        </w:rPr>
        <w:t>y</w:t>
      </w:r>
      <w:r w:rsidRPr="00EE2760">
        <w:rPr>
          <w:b/>
          <w:bCs/>
        </w:rPr>
        <w:t xml:space="preserve">ou mean it </w:t>
      </w:r>
      <w:r w:rsidRPr="00EE2760">
        <w:t>- G</w:t>
      </w:r>
      <w:r w:rsidRPr="00EE2760">
        <w:rPr>
          <w:spacing w:val="-5"/>
        </w:rPr>
        <w:t>r</w:t>
      </w:r>
      <w:r w:rsidRPr="00EE2760">
        <w:t>eetings a</w:t>
      </w:r>
      <w:r w:rsidRPr="00EE2760">
        <w:rPr>
          <w:spacing w:val="-5"/>
        </w:rPr>
        <w:t>r</w:t>
      </w:r>
      <w:r w:rsidRPr="00EE2760">
        <w:t>e impo</w:t>
      </w:r>
      <w:r w:rsidRPr="00EE2760">
        <w:rPr>
          <w:spacing w:val="5"/>
        </w:rPr>
        <w:t>r</w:t>
      </w:r>
      <w:r w:rsidRPr="00EE2760">
        <w:t>tant.</w:t>
      </w:r>
      <w:r w:rsidRPr="00EE2760">
        <w:rPr>
          <w:spacing w:val="42"/>
        </w:rPr>
        <w:t xml:space="preserve"> </w:t>
      </w:r>
      <w:r w:rsidRPr="00EE2760">
        <w:t>E</w:t>
      </w:r>
      <w:r w:rsidRPr="00EE2760">
        <w:rPr>
          <w:spacing w:val="-5"/>
        </w:rPr>
        <w:t>v</w:t>
      </w:r>
      <w:r w:rsidRPr="00EE2760">
        <w:t xml:space="preserve">en when </w:t>
      </w:r>
      <w:r w:rsidRPr="00EE2760">
        <w:rPr>
          <w:spacing w:val="-5"/>
        </w:rPr>
        <w:t>y</w:t>
      </w:r>
      <w:r w:rsidRPr="00EE2760">
        <w:t>ou</w:t>
      </w:r>
      <w:r w:rsidRPr="00EE2760">
        <w:rPr>
          <w:spacing w:val="-6"/>
        </w:rPr>
        <w:t>’</w:t>
      </w:r>
      <w:r w:rsidRPr="00EE2760">
        <w:rPr>
          <w:spacing w:val="-5"/>
        </w:rPr>
        <w:t>v</w:t>
      </w:r>
      <w:r w:rsidRPr="00EE2760">
        <w:t>e al</w:t>
      </w:r>
      <w:r w:rsidRPr="00EE2760">
        <w:rPr>
          <w:spacing w:val="-5"/>
        </w:rPr>
        <w:t>r</w:t>
      </w:r>
      <w:r w:rsidRPr="00EE2760">
        <w:t>eady said hello t</w:t>
      </w:r>
      <w:r w:rsidRPr="00EE2760">
        <w:rPr>
          <w:spacing w:val="-5"/>
        </w:rPr>
        <w:t>w</w:t>
      </w:r>
      <w:r w:rsidRPr="00EE2760">
        <w:t>enty times ma</w:t>
      </w:r>
      <w:r w:rsidRPr="00EE2760">
        <w:rPr>
          <w:spacing w:val="-7"/>
        </w:rPr>
        <w:t>k</w:t>
      </w:r>
      <w:r w:rsidRPr="00EE2760">
        <w:t>e it sound li</w:t>
      </w:r>
      <w:r w:rsidRPr="00EE2760">
        <w:rPr>
          <w:spacing w:val="-7"/>
        </w:rPr>
        <w:t>k</w:t>
      </w:r>
      <w:r w:rsidRPr="00EE2760">
        <w:t>e the first</w:t>
      </w:r>
      <w:r w:rsidRPr="00EE2760">
        <w:rPr>
          <w:spacing w:val="8"/>
        </w:rPr>
        <w:t xml:space="preserve"> </w:t>
      </w:r>
      <w:r w:rsidRPr="00EE2760">
        <w:t>tim</w:t>
      </w:r>
      <w:r w:rsidRPr="00EE2760">
        <w:rPr>
          <w:spacing w:val="5"/>
        </w:rPr>
        <w:t>e</w:t>
      </w:r>
      <w:r w:rsidRPr="00EE2760">
        <w:t>.</w:t>
      </w:r>
      <w:r w:rsidRPr="00EE2760">
        <w:rPr>
          <w:spacing w:val="13"/>
        </w:rPr>
        <w:t xml:space="preserve"> </w:t>
      </w:r>
      <w:r w:rsidRPr="00EE2760">
        <w:t>Who</w:t>
      </w:r>
      <w:r w:rsidRPr="00EE2760">
        <w:rPr>
          <w:spacing w:val="-4"/>
        </w:rPr>
        <w:t>e</w:t>
      </w:r>
      <w:r w:rsidRPr="00EE2760">
        <w:rPr>
          <w:spacing w:val="-5"/>
        </w:rPr>
        <w:t>v</w:t>
      </w:r>
      <w:r w:rsidRPr="00EE2760">
        <w:t xml:space="preserve">er </w:t>
      </w:r>
      <w:r w:rsidRPr="00EE2760">
        <w:rPr>
          <w:spacing w:val="-5"/>
        </w:rPr>
        <w:t>y</w:t>
      </w:r>
      <w:r w:rsidRPr="00EE2760">
        <w:t>ou a</w:t>
      </w:r>
      <w:r w:rsidRPr="00EE2760">
        <w:rPr>
          <w:spacing w:val="-5"/>
        </w:rPr>
        <w:t>r</w:t>
      </w:r>
      <w:r w:rsidRPr="00EE2760">
        <w:t xml:space="preserve">e talking to will </w:t>
      </w:r>
      <w:r w:rsidRPr="00EE2760">
        <w:rPr>
          <w:spacing w:val="-2"/>
        </w:rPr>
        <w:t>a</w:t>
      </w:r>
      <w:r w:rsidRPr="00EE2760">
        <w:t>pp</w:t>
      </w:r>
      <w:r w:rsidRPr="00EE2760">
        <w:rPr>
          <w:spacing w:val="-5"/>
        </w:rPr>
        <w:t>r</w:t>
      </w:r>
      <w:r w:rsidRPr="00EE2760">
        <w:t>eciate it.</w:t>
      </w:r>
    </w:p>
    <w:p w:rsidR="00BB3D25" w:rsidRPr="00EE2760" w:rsidRDefault="00C720D6" w:rsidP="00EE2760">
      <w:pPr>
        <w:pStyle w:val="ListParagraph"/>
        <w:numPr>
          <w:ilvl w:val="0"/>
          <w:numId w:val="4"/>
        </w:numPr>
      </w:pPr>
      <w:r w:rsidRPr="00EE2760">
        <w:rPr>
          <w:b/>
          <w:bCs/>
        </w:rPr>
        <w:t>Learn people</w:t>
      </w:r>
      <w:r w:rsidRPr="00EE2760">
        <w:rPr>
          <w:b/>
          <w:bCs/>
          <w:spacing w:val="-19"/>
        </w:rPr>
        <w:t>’</w:t>
      </w:r>
      <w:r w:rsidRPr="00EE2760">
        <w:rPr>
          <w:b/>
          <w:bCs/>
        </w:rPr>
        <w:t xml:space="preserve">s names </w:t>
      </w:r>
      <w:r w:rsidRPr="00EE2760">
        <w:t>- Using someone</w:t>
      </w:r>
      <w:r w:rsidRPr="00EE2760">
        <w:rPr>
          <w:spacing w:val="-19"/>
        </w:rPr>
        <w:t>’</w:t>
      </w:r>
      <w:r w:rsidRPr="00EE2760">
        <w:t xml:space="preserve">s name when </w:t>
      </w:r>
      <w:r w:rsidRPr="00EE2760">
        <w:rPr>
          <w:spacing w:val="-5"/>
        </w:rPr>
        <w:t>y</w:t>
      </w:r>
      <w:r w:rsidRPr="00EE2760">
        <w:t>ou talk to them ma</w:t>
      </w:r>
      <w:r w:rsidRPr="00EE2760">
        <w:rPr>
          <w:spacing w:val="-7"/>
        </w:rPr>
        <w:t>k</w:t>
      </w:r>
      <w:r w:rsidRPr="00EE2760">
        <w:t>es an immediate connection and sh</w:t>
      </w:r>
      <w:r w:rsidRPr="00EE2760">
        <w:rPr>
          <w:spacing w:val="-3"/>
        </w:rPr>
        <w:t>o</w:t>
      </w:r>
      <w:r w:rsidRPr="00EE2760">
        <w:t>ws an inte</w:t>
      </w:r>
      <w:r w:rsidRPr="00EE2760">
        <w:rPr>
          <w:spacing w:val="-5"/>
        </w:rPr>
        <w:t>r</w:t>
      </w:r>
      <w:r w:rsidRPr="00EE2760">
        <w:t>est in them as a person.</w:t>
      </w:r>
    </w:p>
    <w:p w:rsidR="00BB3D25" w:rsidRPr="00EE2760" w:rsidRDefault="00C720D6" w:rsidP="00EE2760">
      <w:pPr>
        <w:pStyle w:val="ListParagraph"/>
        <w:numPr>
          <w:ilvl w:val="0"/>
          <w:numId w:val="4"/>
        </w:numPr>
      </w:pPr>
      <w:r w:rsidRPr="00EE2760">
        <w:rPr>
          <w:b/>
          <w:bCs/>
        </w:rPr>
        <w:t>Ma</w:t>
      </w:r>
      <w:r w:rsidRPr="00EE2760">
        <w:rPr>
          <w:b/>
          <w:bCs/>
          <w:spacing w:val="-7"/>
        </w:rPr>
        <w:t>k</w:t>
      </w:r>
      <w:r w:rsidRPr="00EE2760">
        <w:rPr>
          <w:b/>
          <w:bCs/>
        </w:rPr>
        <w:t>e the first</w:t>
      </w:r>
      <w:r w:rsidRPr="00EE2760">
        <w:rPr>
          <w:b/>
          <w:bCs/>
          <w:spacing w:val="4"/>
        </w:rPr>
        <w:t xml:space="preserve"> </w:t>
      </w:r>
      <w:r w:rsidRPr="00EE2760">
        <w:rPr>
          <w:b/>
          <w:bCs/>
        </w:rPr>
        <w:t>m</w:t>
      </w:r>
      <w:r w:rsidRPr="00EE2760">
        <w:rPr>
          <w:b/>
          <w:bCs/>
          <w:spacing w:val="-10"/>
        </w:rPr>
        <w:t>o</w:t>
      </w:r>
      <w:r w:rsidRPr="00EE2760">
        <w:rPr>
          <w:b/>
          <w:bCs/>
          <w:spacing w:val="-5"/>
        </w:rPr>
        <w:t>v</w:t>
      </w:r>
      <w:r w:rsidRPr="00EE2760">
        <w:rPr>
          <w:b/>
          <w:bCs/>
        </w:rPr>
        <w:t xml:space="preserve">e </w:t>
      </w:r>
      <w:r w:rsidRPr="00EE2760">
        <w:t>- Don</w:t>
      </w:r>
      <w:r w:rsidRPr="00EE2760">
        <w:rPr>
          <w:spacing w:val="-10"/>
        </w:rPr>
        <w:t>’</w:t>
      </w:r>
      <w:r w:rsidRPr="00EE2760">
        <w:t xml:space="preserve">t wait </w:t>
      </w:r>
      <w:r w:rsidRPr="00EE2760">
        <w:rPr>
          <w:spacing w:val="-2"/>
        </w:rPr>
        <w:t>f</w:t>
      </w:r>
      <w:r w:rsidRPr="00EE2760">
        <w:t xml:space="preserve">or families to come to </w:t>
      </w:r>
      <w:r w:rsidRPr="00EE2760">
        <w:rPr>
          <w:spacing w:val="-5"/>
        </w:rPr>
        <w:t>y</w:t>
      </w:r>
      <w:r w:rsidRPr="00EE2760">
        <w:t>ou.</w:t>
      </w:r>
      <w:r w:rsidRPr="00EE2760">
        <w:rPr>
          <w:spacing w:val="13"/>
        </w:rPr>
        <w:t xml:space="preserve"> </w:t>
      </w:r>
      <w:r w:rsidRPr="00EE2760">
        <w:rPr>
          <w:spacing w:val="-30"/>
        </w:rPr>
        <w:t>T</w:t>
      </w:r>
      <w:r w:rsidRPr="00EE2760">
        <w:t>aking the lead in s</w:t>
      </w:r>
      <w:r w:rsidRPr="00EE2760">
        <w:rPr>
          <w:spacing w:val="-10"/>
        </w:rPr>
        <w:t>a</w:t>
      </w:r>
      <w:r w:rsidRPr="00EE2760">
        <w:t>ying hello and initiating a co</w:t>
      </w:r>
      <w:r w:rsidRPr="00EE2760">
        <w:rPr>
          <w:spacing w:val="-4"/>
        </w:rPr>
        <w:t>n</w:t>
      </w:r>
      <w:r w:rsidRPr="00EE2760">
        <w:rPr>
          <w:spacing w:val="-5"/>
        </w:rPr>
        <w:t>v</w:t>
      </w:r>
      <w:r w:rsidRPr="00EE2760">
        <w:t>ersation puts the other person at ease - pa</w:t>
      </w:r>
      <w:r w:rsidRPr="00EE2760">
        <w:rPr>
          <w:spacing w:val="4"/>
        </w:rPr>
        <w:t>r</w:t>
      </w:r>
      <w:r w:rsidRPr="00EE2760">
        <w:t>ticular</w:t>
      </w:r>
      <w:r w:rsidRPr="00EE2760">
        <w:rPr>
          <w:spacing w:val="-2"/>
        </w:rPr>
        <w:t>l</w:t>
      </w:r>
      <w:r w:rsidRPr="00EE2760">
        <w:t>y if th</w:t>
      </w:r>
      <w:r w:rsidRPr="00EE2760">
        <w:rPr>
          <w:spacing w:val="-4"/>
        </w:rPr>
        <w:t>e</w:t>
      </w:r>
      <w:r w:rsidRPr="00EE2760">
        <w:t>y a</w:t>
      </w:r>
      <w:r w:rsidRPr="00EE2760">
        <w:rPr>
          <w:spacing w:val="-5"/>
        </w:rPr>
        <w:t>r</w:t>
      </w:r>
      <w:r w:rsidRPr="00EE2760">
        <w:t xml:space="preserve">e </w:t>
      </w:r>
      <w:r w:rsidRPr="00EE2760">
        <w:rPr>
          <w:spacing w:val="-2"/>
        </w:rPr>
        <w:t>f</w:t>
      </w:r>
      <w:r w:rsidRPr="00EE2760">
        <w:t>eeling s</w:t>
      </w:r>
      <w:r w:rsidRPr="00EE2760">
        <w:rPr>
          <w:spacing w:val="-8"/>
        </w:rPr>
        <w:t>h</w:t>
      </w:r>
      <w:r w:rsidRPr="00EE2760">
        <w:t>y or anxious.</w:t>
      </w:r>
    </w:p>
    <w:p w:rsidR="00BB3D25" w:rsidRPr="00EE2760" w:rsidRDefault="00C720D6" w:rsidP="00EE2760">
      <w:pPr>
        <w:pStyle w:val="ListParagraph"/>
        <w:numPr>
          <w:ilvl w:val="0"/>
          <w:numId w:val="4"/>
        </w:numPr>
      </w:pPr>
      <w:r w:rsidRPr="00EE2760">
        <w:rPr>
          <w:b/>
          <w:bCs/>
        </w:rPr>
        <w:t>Sha</w:t>
      </w:r>
      <w:r w:rsidRPr="00EE2760">
        <w:rPr>
          <w:b/>
          <w:bCs/>
          <w:spacing w:val="-5"/>
        </w:rPr>
        <w:t>r</w:t>
      </w:r>
      <w:r w:rsidRPr="00EE2760">
        <w:rPr>
          <w:b/>
          <w:bCs/>
        </w:rPr>
        <w:t xml:space="preserve">e something </w:t>
      </w:r>
      <w:r w:rsidRPr="00EE2760">
        <w:rPr>
          <w:b/>
          <w:bCs/>
          <w:spacing w:val="-5"/>
        </w:rPr>
        <w:t>r</w:t>
      </w:r>
      <w:r w:rsidRPr="00EE2760">
        <w:rPr>
          <w:b/>
          <w:bCs/>
        </w:rPr>
        <w:t>eal about a child</w:t>
      </w:r>
      <w:r w:rsidRPr="00EE2760">
        <w:rPr>
          <w:b/>
          <w:bCs/>
          <w:spacing w:val="-20"/>
        </w:rPr>
        <w:t>’</w:t>
      </w:r>
      <w:r w:rsidRPr="00EE2760">
        <w:rPr>
          <w:b/>
          <w:bCs/>
        </w:rPr>
        <w:t>s d</w:t>
      </w:r>
      <w:r w:rsidRPr="00EE2760">
        <w:rPr>
          <w:b/>
          <w:bCs/>
          <w:spacing w:val="-10"/>
        </w:rPr>
        <w:t>a</w:t>
      </w:r>
      <w:r w:rsidRPr="00EE2760">
        <w:rPr>
          <w:b/>
          <w:bCs/>
        </w:rPr>
        <w:t xml:space="preserve">y </w:t>
      </w:r>
      <w:r w:rsidRPr="00EE2760">
        <w:t>- In co</w:t>
      </w:r>
      <w:r w:rsidRPr="00EE2760">
        <w:rPr>
          <w:spacing w:val="-4"/>
        </w:rPr>
        <w:t>n</w:t>
      </w:r>
      <w:r w:rsidRPr="00EE2760">
        <w:rPr>
          <w:spacing w:val="-5"/>
        </w:rPr>
        <w:t>v</w:t>
      </w:r>
      <w:r w:rsidRPr="00EE2760">
        <w:t>ersations with fami</w:t>
      </w:r>
      <w:r w:rsidRPr="00EE2760">
        <w:rPr>
          <w:spacing w:val="-2"/>
        </w:rPr>
        <w:t>l</w:t>
      </w:r>
      <w:r w:rsidRPr="00EE2760">
        <w:t xml:space="preserve">y members </w:t>
      </w:r>
      <w:r w:rsidRPr="00EE2760">
        <w:rPr>
          <w:w w:val="102"/>
        </w:rPr>
        <w:t xml:space="preserve">find </w:t>
      </w:r>
      <w:r w:rsidRPr="00EE2760">
        <w:t>something ge</w:t>
      </w:r>
      <w:r w:rsidRPr="00EE2760">
        <w:rPr>
          <w:spacing w:val="-3"/>
        </w:rPr>
        <w:t>n</w:t>
      </w:r>
      <w:r w:rsidRPr="00EE2760">
        <w:t>uine to sha</w:t>
      </w:r>
      <w:r w:rsidRPr="00EE2760">
        <w:rPr>
          <w:spacing w:val="-5"/>
        </w:rPr>
        <w:t>r</w:t>
      </w:r>
      <w:r w:rsidRPr="00EE2760">
        <w:t>e about a child</w:t>
      </w:r>
      <w:r w:rsidRPr="00EE2760">
        <w:rPr>
          <w:spacing w:val="-19"/>
        </w:rPr>
        <w:t>’</w:t>
      </w:r>
      <w:r w:rsidRPr="00EE2760">
        <w:t>s d</w:t>
      </w:r>
      <w:r w:rsidRPr="00EE2760">
        <w:rPr>
          <w:spacing w:val="-10"/>
        </w:rPr>
        <w:t>a</w:t>
      </w:r>
      <w:r w:rsidRPr="00EE2760">
        <w:rPr>
          <w:spacing w:val="-19"/>
        </w:rPr>
        <w:t>y</w:t>
      </w:r>
      <w:r w:rsidRPr="00EE2760">
        <w:t>.</w:t>
      </w:r>
      <w:r w:rsidRPr="00EE2760">
        <w:rPr>
          <w:spacing w:val="42"/>
        </w:rPr>
        <w:t xml:space="preserve"> </w:t>
      </w:r>
      <w:r w:rsidRPr="00EE2760">
        <w:t>Not just that th</w:t>
      </w:r>
      <w:r w:rsidRPr="00EE2760">
        <w:rPr>
          <w:spacing w:val="-4"/>
        </w:rPr>
        <w:t>e</w:t>
      </w:r>
      <w:r w:rsidRPr="00EE2760">
        <w:t>y</w:t>
      </w:r>
      <w:r w:rsidRPr="00EE2760">
        <w:rPr>
          <w:spacing w:val="-6"/>
        </w:rPr>
        <w:t>’</w:t>
      </w:r>
      <w:r w:rsidRPr="00EE2760">
        <w:rPr>
          <w:spacing w:val="-5"/>
        </w:rPr>
        <w:t>v</w:t>
      </w:r>
      <w:r w:rsidRPr="00EE2760">
        <w:t>e had a</w:t>
      </w:r>
      <w:r w:rsidRPr="00EE2760">
        <w:rPr>
          <w:spacing w:val="-24"/>
        </w:rPr>
        <w:t xml:space="preserve"> </w:t>
      </w:r>
      <w:r w:rsidRPr="00EE2760">
        <w:t>“</w:t>
      </w:r>
      <w:r w:rsidRPr="00EE2760">
        <w:rPr>
          <w:spacing w:val="-2"/>
        </w:rPr>
        <w:t>g</w:t>
      </w:r>
      <w:r w:rsidRPr="00EE2760">
        <w:t>ood d</w:t>
      </w:r>
      <w:r w:rsidRPr="00EE2760">
        <w:rPr>
          <w:spacing w:val="-10"/>
        </w:rPr>
        <w:t>a</w:t>
      </w:r>
      <w:r w:rsidRPr="00EE2760">
        <w:t>y” but something that sh</w:t>
      </w:r>
      <w:r w:rsidRPr="00EE2760">
        <w:rPr>
          <w:spacing w:val="-3"/>
        </w:rPr>
        <w:t>o</w:t>
      </w:r>
      <w:r w:rsidRPr="00EE2760">
        <w:t xml:space="preserve">ws </w:t>
      </w:r>
      <w:r w:rsidRPr="00EE2760">
        <w:rPr>
          <w:spacing w:val="-5"/>
        </w:rPr>
        <w:t>y</w:t>
      </w:r>
      <w:r w:rsidRPr="00EE2760">
        <w:t>ou a</w:t>
      </w:r>
      <w:r w:rsidRPr="00EE2760">
        <w:rPr>
          <w:spacing w:val="-5"/>
        </w:rPr>
        <w:t>r</w:t>
      </w:r>
      <w:r w:rsidRPr="00EE2760">
        <w:t>e inte</w:t>
      </w:r>
      <w:r w:rsidRPr="00EE2760">
        <w:rPr>
          <w:spacing w:val="-5"/>
        </w:rPr>
        <w:t>r</w:t>
      </w:r>
      <w:r w:rsidRPr="00EE2760">
        <w:t>ested in what their child has don</w:t>
      </w:r>
      <w:r w:rsidRPr="00EE2760">
        <w:rPr>
          <w:spacing w:val="4"/>
        </w:rPr>
        <w:t>e</w:t>
      </w:r>
      <w:r w:rsidRPr="00EE2760">
        <w:t>.</w:t>
      </w:r>
      <w:r w:rsidRPr="00EE2760">
        <w:rPr>
          <w:spacing w:val="13"/>
        </w:rPr>
        <w:t xml:space="preserve"> </w:t>
      </w:r>
      <w:r w:rsidRPr="00EE2760">
        <w:rPr>
          <w:spacing w:val="-36"/>
        </w:rPr>
        <w:t>T</w:t>
      </w:r>
      <w:r w:rsidRPr="00EE2760">
        <w:t xml:space="preserve">o families the </w:t>
      </w:r>
      <w:r w:rsidRPr="00EE2760">
        <w:rPr>
          <w:spacing w:val="-2"/>
        </w:rPr>
        <w:t>f</w:t>
      </w:r>
      <w:r w:rsidRPr="00EE2760">
        <w:t xml:space="preserve">eeling that </w:t>
      </w:r>
      <w:r w:rsidRPr="00EE2760">
        <w:rPr>
          <w:spacing w:val="-5"/>
        </w:rPr>
        <w:t>y</w:t>
      </w:r>
      <w:r w:rsidRPr="00EE2760">
        <w:t>ou ge</w:t>
      </w:r>
      <w:r w:rsidRPr="00EE2760">
        <w:rPr>
          <w:spacing w:val="-2"/>
        </w:rPr>
        <w:t>n</w:t>
      </w:r>
      <w:r w:rsidRPr="00EE2760">
        <w:t>uine</w:t>
      </w:r>
      <w:r w:rsidRPr="00EE2760">
        <w:rPr>
          <w:spacing w:val="-2"/>
        </w:rPr>
        <w:t>l</w:t>
      </w:r>
      <w:r w:rsidRPr="00EE2760">
        <w:t>y ca</w:t>
      </w:r>
      <w:r w:rsidRPr="00EE2760">
        <w:rPr>
          <w:spacing w:val="-5"/>
        </w:rPr>
        <w:t>r</w:t>
      </w:r>
      <w:r w:rsidRPr="00EE2760">
        <w:t>e about and a</w:t>
      </w:r>
      <w:r w:rsidRPr="00EE2760">
        <w:rPr>
          <w:spacing w:val="-5"/>
        </w:rPr>
        <w:t>r</w:t>
      </w:r>
      <w:r w:rsidRPr="00EE2760">
        <w:t>e inte</w:t>
      </w:r>
      <w:r w:rsidRPr="00EE2760">
        <w:rPr>
          <w:spacing w:val="-5"/>
        </w:rPr>
        <w:t>r</w:t>
      </w:r>
      <w:r w:rsidRPr="00EE2760">
        <w:t xml:space="preserve">ested in their child </w:t>
      </w:r>
      <w:r w:rsidRPr="00EE2760">
        <w:rPr>
          <w:spacing w:val="-3"/>
        </w:rPr>
        <w:t>g</w:t>
      </w:r>
      <w:r w:rsidRPr="00EE2760">
        <w:t>oes a long w</w:t>
      </w:r>
      <w:r w:rsidRPr="00EE2760">
        <w:rPr>
          <w:spacing w:val="-10"/>
        </w:rPr>
        <w:t>a</w:t>
      </w:r>
      <w:r w:rsidRPr="00EE2760">
        <w:rPr>
          <w:spacing w:val="-19"/>
        </w:rPr>
        <w:t>y</w:t>
      </w:r>
      <w:r w:rsidRPr="00EE2760">
        <w:t>.</w:t>
      </w:r>
    </w:p>
    <w:p w:rsidR="00BB3D25" w:rsidRPr="00EE2760" w:rsidRDefault="00C720D6" w:rsidP="00EE2760">
      <w:pPr>
        <w:pStyle w:val="ListParagraph"/>
        <w:numPr>
          <w:ilvl w:val="0"/>
          <w:numId w:val="4"/>
        </w:numPr>
      </w:pPr>
      <w:r w:rsidRPr="00EE2760">
        <w:rPr>
          <w:b/>
          <w:bCs/>
        </w:rPr>
        <w:t>Be p</w:t>
      </w:r>
      <w:r w:rsidRPr="00EE2760">
        <w:rPr>
          <w:b/>
          <w:bCs/>
          <w:spacing w:val="-5"/>
        </w:rPr>
        <w:t>r</w:t>
      </w:r>
      <w:r w:rsidRPr="00EE2760">
        <w:rPr>
          <w:b/>
          <w:bCs/>
        </w:rPr>
        <w:t>epa</w:t>
      </w:r>
      <w:r w:rsidRPr="00EE2760">
        <w:rPr>
          <w:b/>
          <w:bCs/>
          <w:spacing w:val="-5"/>
        </w:rPr>
        <w:t>r</w:t>
      </w:r>
      <w:r w:rsidRPr="00EE2760">
        <w:rPr>
          <w:b/>
          <w:bCs/>
        </w:rPr>
        <w:t xml:space="preserve">ed to listen as </w:t>
      </w:r>
      <w:r w:rsidRPr="00EE2760">
        <w:rPr>
          <w:b/>
          <w:bCs/>
          <w:spacing w:val="-5"/>
        </w:rPr>
        <w:t>w</w:t>
      </w:r>
      <w:r w:rsidRPr="00EE2760">
        <w:rPr>
          <w:b/>
          <w:bCs/>
        </w:rPr>
        <w:t xml:space="preserve">ell as talk </w:t>
      </w:r>
      <w:r w:rsidRPr="00EE2760">
        <w:t xml:space="preserve">- Families </w:t>
      </w:r>
      <w:r w:rsidRPr="00EE2760">
        <w:rPr>
          <w:spacing w:val="-5"/>
        </w:rPr>
        <w:t>r</w:t>
      </w:r>
      <w:r w:rsidRPr="00EE2760">
        <w:t>espect and value us as educators mo</w:t>
      </w:r>
      <w:r w:rsidRPr="00EE2760">
        <w:rPr>
          <w:spacing w:val="-6"/>
        </w:rPr>
        <w:t>r</w:t>
      </w:r>
      <w:r w:rsidRPr="00EE2760">
        <w:t xml:space="preserve">e when </w:t>
      </w:r>
      <w:r w:rsidRPr="00EE2760">
        <w:rPr>
          <w:spacing w:val="-5"/>
        </w:rPr>
        <w:t>w</w:t>
      </w:r>
      <w:r w:rsidRPr="00EE2760">
        <w:t>e sh</w:t>
      </w:r>
      <w:r w:rsidRPr="00EE2760">
        <w:rPr>
          <w:spacing w:val="-2"/>
        </w:rPr>
        <w:t>o</w:t>
      </w:r>
      <w:r w:rsidRPr="00EE2760">
        <w:t xml:space="preserve">w that </w:t>
      </w:r>
      <w:r w:rsidRPr="00EE2760">
        <w:rPr>
          <w:spacing w:val="-5"/>
        </w:rPr>
        <w:t>w</w:t>
      </w:r>
      <w:r w:rsidRPr="00EE2760">
        <w:t>e value their ideas and opinions.</w:t>
      </w:r>
      <w:r w:rsidRPr="00EE2760">
        <w:rPr>
          <w:spacing w:val="42"/>
        </w:rPr>
        <w:t xml:space="preserve"> </w:t>
      </w:r>
      <w:r w:rsidRPr="00EE2760">
        <w:t>Ge</w:t>
      </w:r>
      <w:r w:rsidRPr="00EE2760">
        <w:rPr>
          <w:spacing w:val="-2"/>
        </w:rPr>
        <w:t>n</w:t>
      </w:r>
      <w:r w:rsidRPr="00EE2760">
        <w:t xml:space="preserve">uine </w:t>
      </w:r>
      <w:r w:rsidRPr="00EE2760">
        <w:rPr>
          <w:spacing w:val="-5"/>
        </w:rPr>
        <w:t>r</w:t>
      </w:r>
      <w:r w:rsidRPr="00EE2760">
        <w:t>elationships a</w:t>
      </w:r>
      <w:r w:rsidRPr="00EE2760">
        <w:rPr>
          <w:spacing w:val="-5"/>
        </w:rPr>
        <w:t>r</w:t>
      </w:r>
      <w:r w:rsidRPr="00EE2760">
        <w:t>e about gi</w:t>
      </w:r>
      <w:r w:rsidRPr="00EE2760">
        <w:rPr>
          <w:spacing w:val="-5"/>
        </w:rPr>
        <w:t>v</w:t>
      </w:r>
      <w:r w:rsidRPr="00EE2760">
        <w:t>e and ta</w:t>
      </w:r>
      <w:r w:rsidRPr="00EE2760">
        <w:rPr>
          <w:spacing w:val="-7"/>
        </w:rPr>
        <w:t>k</w:t>
      </w:r>
      <w:r w:rsidRPr="00EE2760">
        <w:t>e - rather than one side doing all the telling and the other all the listening.</w:t>
      </w:r>
    </w:p>
    <w:p w:rsidR="00BB3D25" w:rsidRPr="00EE2760" w:rsidRDefault="00C720D6" w:rsidP="00EE2760">
      <w:pPr>
        <w:pStyle w:val="ListParagraph"/>
        <w:numPr>
          <w:ilvl w:val="0"/>
          <w:numId w:val="4"/>
        </w:numPr>
      </w:pPr>
      <w:r w:rsidRPr="00EE2760">
        <w:rPr>
          <w:b/>
          <w:bCs/>
        </w:rPr>
        <w:t xml:space="preserve">Put </w:t>
      </w:r>
      <w:r w:rsidRPr="00EE2760">
        <w:rPr>
          <w:b/>
          <w:bCs/>
          <w:spacing w:val="-6"/>
        </w:rPr>
        <w:t>y</w:t>
      </w:r>
      <w:r w:rsidRPr="00EE2760">
        <w:rPr>
          <w:b/>
          <w:bCs/>
        </w:rPr>
        <w:t>ourself in someone else</w:t>
      </w:r>
      <w:r w:rsidRPr="00EE2760">
        <w:rPr>
          <w:b/>
          <w:bCs/>
          <w:spacing w:val="-20"/>
        </w:rPr>
        <w:t>’</w:t>
      </w:r>
      <w:r w:rsidRPr="00EE2760">
        <w:rPr>
          <w:b/>
          <w:bCs/>
        </w:rPr>
        <w:t xml:space="preserve">s shoes </w:t>
      </w:r>
      <w:r w:rsidRPr="00EE2760">
        <w:t>- It can be easy to judge others.</w:t>
      </w:r>
      <w:r w:rsidRPr="00EE2760">
        <w:rPr>
          <w:spacing w:val="42"/>
        </w:rPr>
        <w:t xml:space="preserve"> </w:t>
      </w:r>
      <w:r w:rsidRPr="00EE2760">
        <w:t>But be</w:t>
      </w:r>
      <w:r w:rsidRPr="00EE2760">
        <w:rPr>
          <w:spacing w:val="-2"/>
        </w:rPr>
        <w:t>f</w:t>
      </w:r>
      <w:r w:rsidRPr="00EE2760">
        <w:t>o</w:t>
      </w:r>
      <w:r w:rsidRPr="00EE2760">
        <w:rPr>
          <w:spacing w:val="-5"/>
        </w:rPr>
        <w:t>r</w:t>
      </w:r>
      <w:r w:rsidRPr="00EE2760">
        <w:t xml:space="preserve">e </w:t>
      </w:r>
      <w:r w:rsidRPr="00EE2760">
        <w:rPr>
          <w:spacing w:val="-5"/>
        </w:rPr>
        <w:t>y</w:t>
      </w:r>
      <w:r w:rsidRPr="00EE2760">
        <w:t xml:space="preserve">ou </w:t>
      </w:r>
      <w:proofErr w:type="spellStart"/>
      <w:r w:rsidRPr="00EE2760">
        <w:t>dot</w:t>
      </w:r>
      <w:r w:rsidRPr="00EE2760">
        <w:rPr>
          <w:spacing w:val="7"/>
        </w:rPr>
        <w:t>r</w:t>
      </w:r>
      <w:r w:rsidRPr="00EE2760">
        <w:t>y</w:t>
      </w:r>
      <w:proofErr w:type="spellEnd"/>
      <w:r w:rsidRPr="00EE2760">
        <w:t xml:space="preserve"> and put </w:t>
      </w:r>
      <w:r w:rsidRPr="00EE2760">
        <w:rPr>
          <w:spacing w:val="-5"/>
        </w:rPr>
        <w:t>y</w:t>
      </w:r>
      <w:r w:rsidRPr="00EE2760">
        <w:t>ourself in the other person</w:t>
      </w:r>
      <w:r w:rsidRPr="00EE2760">
        <w:rPr>
          <w:spacing w:val="-19"/>
        </w:rPr>
        <w:t>’</w:t>
      </w:r>
      <w:r w:rsidRPr="00EE2760">
        <w:t xml:space="preserve">s shoes </w:t>
      </w:r>
      <w:r w:rsidRPr="00EE2760">
        <w:rPr>
          <w:spacing w:val="-3"/>
        </w:rPr>
        <w:t>f</w:t>
      </w:r>
      <w:r w:rsidRPr="00EE2760">
        <w:t>or a moment.</w:t>
      </w:r>
      <w:r w:rsidRPr="00EE2760">
        <w:rPr>
          <w:spacing w:val="13"/>
        </w:rPr>
        <w:t xml:space="preserve"> </w:t>
      </w:r>
      <w:r w:rsidRPr="00EE2760">
        <w:t>Think about h</w:t>
      </w:r>
      <w:r w:rsidRPr="00EE2760">
        <w:rPr>
          <w:spacing w:val="-3"/>
        </w:rPr>
        <w:t>o</w:t>
      </w:r>
      <w:r w:rsidRPr="00EE2760">
        <w:t xml:space="preserve">w </w:t>
      </w:r>
      <w:r w:rsidRPr="00EE2760">
        <w:rPr>
          <w:spacing w:val="-5"/>
        </w:rPr>
        <w:t>y</w:t>
      </w:r>
      <w:r w:rsidRPr="00EE2760">
        <w:t xml:space="preserve">ou </w:t>
      </w:r>
      <w:r w:rsidRPr="00EE2760">
        <w:rPr>
          <w:spacing w:val="-5"/>
        </w:rPr>
        <w:t>w</w:t>
      </w:r>
      <w:r w:rsidRPr="00EE2760">
        <w:t xml:space="preserve">ould </w:t>
      </w:r>
      <w:r w:rsidRPr="00EE2760">
        <w:rPr>
          <w:spacing w:val="-2"/>
        </w:rPr>
        <w:t>f</w:t>
      </w:r>
      <w:r w:rsidRPr="00EE2760">
        <w:t>eel in the same situation.</w:t>
      </w:r>
      <w:r w:rsidRPr="00EE2760">
        <w:rPr>
          <w:spacing w:val="42"/>
        </w:rPr>
        <w:t xml:space="preserve"> </w:t>
      </w:r>
      <w:r w:rsidRPr="00EE2760">
        <w:t>Families a</w:t>
      </w:r>
      <w:r w:rsidRPr="00EE2760">
        <w:rPr>
          <w:spacing w:val="-5"/>
        </w:rPr>
        <w:t>r</w:t>
      </w:r>
      <w:r w:rsidRPr="00EE2760">
        <w:t>e just t</w:t>
      </w:r>
      <w:r w:rsidRPr="00EE2760">
        <w:rPr>
          <w:spacing w:val="7"/>
        </w:rPr>
        <w:t>r</w:t>
      </w:r>
      <w:r w:rsidRPr="00EE2760">
        <w:t xml:space="preserve">ying to do their best </w:t>
      </w:r>
      <w:r w:rsidRPr="00EE2760">
        <w:rPr>
          <w:spacing w:val="-3"/>
        </w:rPr>
        <w:t>f</w:t>
      </w:r>
      <w:r w:rsidRPr="00EE2760">
        <w:t>or their child</w:t>
      </w:r>
      <w:r w:rsidRPr="00EE2760">
        <w:rPr>
          <w:spacing w:val="-5"/>
        </w:rPr>
        <w:t>r</w:t>
      </w:r>
      <w:r w:rsidRPr="00EE2760">
        <w:t>en.</w:t>
      </w:r>
      <w:r w:rsidRPr="00EE2760">
        <w:rPr>
          <w:spacing w:val="13"/>
        </w:rPr>
        <w:t xml:space="preserve"> </w:t>
      </w:r>
      <w:r w:rsidRPr="00EE2760">
        <w:t>Think about h</w:t>
      </w:r>
      <w:r w:rsidRPr="00EE2760">
        <w:rPr>
          <w:spacing w:val="-2"/>
        </w:rPr>
        <w:t>o</w:t>
      </w:r>
      <w:r w:rsidRPr="00EE2760">
        <w:t xml:space="preserve">w </w:t>
      </w:r>
      <w:r w:rsidRPr="00EE2760">
        <w:rPr>
          <w:spacing w:val="-5"/>
        </w:rPr>
        <w:t>y</w:t>
      </w:r>
      <w:r w:rsidRPr="00EE2760">
        <w:t>ou can help them to do it.</w:t>
      </w:r>
    </w:p>
    <w:p w:rsidR="00BB3D25" w:rsidRDefault="00BB3D25">
      <w:pPr>
        <w:spacing w:after="0"/>
        <w:sectPr w:rsidR="00BB3D25">
          <w:pgSz w:w="11920" w:h="13340"/>
          <w:pgMar w:top="1220" w:right="460" w:bottom="640" w:left="920" w:header="4" w:footer="243" w:gutter="0"/>
          <w:cols w:space="720"/>
        </w:sectPr>
      </w:pPr>
    </w:p>
    <w:p w:rsidR="00BB3D25" w:rsidRDefault="0094534F">
      <w:pPr>
        <w:spacing w:after="0" w:line="200" w:lineRule="exact"/>
        <w:rPr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posOffset>359410</wp:posOffset>
                </wp:positionH>
                <wp:positionV relativeFrom="page">
                  <wp:posOffset>359410</wp:posOffset>
                </wp:positionV>
                <wp:extent cx="6839585" cy="7559675"/>
                <wp:effectExtent l="0" t="0" r="0" b="3175"/>
                <wp:wrapNone/>
                <wp:docPr id="15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39585" cy="7559675"/>
                          <a:chOff x="567" y="567"/>
                          <a:chExt cx="10772" cy="11905"/>
                        </a:xfrm>
                      </wpg:grpSpPr>
                      <wps:wsp>
                        <wps:cNvPr id="18" name="Freeform 8"/>
                        <wps:cNvSpPr>
                          <a:spLocks/>
                        </wps:cNvSpPr>
                        <wps:spPr bwMode="auto">
                          <a:xfrm>
                            <a:off x="567" y="567"/>
                            <a:ext cx="10772" cy="11905"/>
                          </a:xfrm>
                          <a:custGeom>
                            <a:avLst/>
                            <a:gdLst>
                              <a:gd name="T0" fmla="+- 0 807 567"/>
                              <a:gd name="T1" fmla="*/ T0 w 10772"/>
                              <a:gd name="T2" fmla="+- 0 567 567"/>
                              <a:gd name="T3" fmla="*/ 567 h 11905"/>
                              <a:gd name="T4" fmla="+- 0 732 567"/>
                              <a:gd name="T5" fmla="*/ T4 w 10772"/>
                              <a:gd name="T6" fmla="+- 0 567 567"/>
                              <a:gd name="T7" fmla="*/ 567 h 11905"/>
                              <a:gd name="T8" fmla="+- 0 651 567"/>
                              <a:gd name="T9" fmla="*/ T8 w 10772"/>
                              <a:gd name="T10" fmla="+- 0 573 567"/>
                              <a:gd name="T11" fmla="*/ 573 h 11905"/>
                              <a:gd name="T12" fmla="+- 0 592 567"/>
                              <a:gd name="T13" fmla="*/ T12 w 10772"/>
                              <a:gd name="T14" fmla="+- 0 603 567"/>
                              <a:gd name="T15" fmla="*/ 603 h 11905"/>
                              <a:gd name="T16" fmla="+- 0 570 567"/>
                              <a:gd name="T17" fmla="*/ T16 w 10772"/>
                              <a:gd name="T18" fmla="+- 0 675 567"/>
                              <a:gd name="T19" fmla="*/ 675 h 11905"/>
                              <a:gd name="T20" fmla="+- 0 567 567"/>
                              <a:gd name="T21" fmla="*/ T20 w 10772"/>
                              <a:gd name="T22" fmla="+- 0 767 567"/>
                              <a:gd name="T23" fmla="*/ 767 h 11905"/>
                              <a:gd name="T24" fmla="+- 0 567 567"/>
                              <a:gd name="T25" fmla="*/ T24 w 10772"/>
                              <a:gd name="T26" fmla="+- 0 12272 567"/>
                              <a:gd name="T27" fmla="*/ 12272 h 11905"/>
                              <a:gd name="T28" fmla="+- 0 567 567"/>
                              <a:gd name="T29" fmla="*/ T28 w 10772"/>
                              <a:gd name="T30" fmla="+- 0 12308 567"/>
                              <a:gd name="T31" fmla="*/ 12308 h 11905"/>
                              <a:gd name="T32" fmla="+- 0 573 567"/>
                              <a:gd name="T33" fmla="*/ T32 w 10772"/>
                              <a:gd name="T34" fmla="+- 0 12388 567"/>
                              <a:gd name="T35" fmla="*/ 12388 h 11905"/>
                              <a:gd name="T36" fmla="+- 0 603 567"/>
                              <a:gd name="T37" fmla="*/ T36 w 10772"/>
                              <a:gd name="T38" fmla="+- 0 12448 567"/>
                              <a:gd name="T39" fmla="*/ 12448 h 11905"/>
                              <a:gd name="T40" fmla="+- 0 675 567"/>
                              <a:gd name="T41" fmla="*/ T40 w 10772"/>
                              <a:gd name="T42" fmla="+- 0 12469 567"/>
                              <a:gd name="T43" fmla="*/ 12469 h 11905"/>
                              <a:gd name="T44" fmla="+- 0 768 567"/>
                              <a:gd name="T45" fmla="*/ T44 w 10772"/>
                              <a:gd name="T46" fmla="+- 0 12472 567"/>
                              <a:gd name="T47" fmla="*/ 12472 h 11905"/>
                              <a:gd name="T48" fmla="+- 0 11174 567"/>
                              <a:gd name="T49" fmla="*/ T48 w 10772"/>
                              <a:gd name="T50" fmla="+- 0 12472 567"/>
                              <a:gd name="T51" fmla="*/ 12472 h 11905"/>
                              <a:gd name="T52" fmla="+- 0 11254 567"/>
                              <a:gd name="T53" fmla="*/ T52 w 10772"/>
                              <a:gd name="T54" fmla="+- 0 12466 567"/>
                              <a:gd name="T55" fmla="*/ 12466 h 11905"/>
                              <a:gd name="T56" fmla="+- 0 11314 567"/>
                              <a:gd name="T57" fmla="*/ T56 w 10772"/>
                              <a:gd name="T58" fmla="+- 0 12437 567"/>
                              <a:gd name="T59" fmla="*/ 12437 h 11905"/>
                              <a:gd name="T60" fmla="+- 0 11336 567"/>
                              <a:gd name="T61" fmla="*/ T60 w 10772"/>
                              <a:gd name="T62" fmla="+- 0 12365 567"/>
                              <a:gd name="T63" fmla="*/ 12365 h 11905"/>
                              <a:gd name="T64" fmla="+- 0 11339 567"/>
                              <a:gd name="T65" fmla="*/ T64 w 10772"/>
                              <a:gd name="T66" fmla="+- 0 12272 567"/>
                              <a:gd name="T67" fmla="*/ 12272 h 11905"/>
                              <a:gd name="T68" fmla="+- 0 11339 567"/>
                              <a:gd name="T69" fmla="*/ T68 w 10772"/>
                              <a:gd name="T70" fmla="+- 0 767 567"/>
                              <a:gd name="T71" fmla="*/ 767 h 11905"/>
                              <a:gd name="T72" fmla="+- 0 11338 567"/>
                              <a:gd name="T73" fmla="*/ T72 w 10772"/>
                              <a:gd name="T74" fmla="+- 0 732 567"/>
                              <a:gd name="T75" fmla="*/ 732 h 11905"/>
                              <a:gd name="T76" fmla="+- 0 11332 567"/>
                              <a:gd name="T77" fmla="*/ T76 w 10772"/>
                              <a:gd name="T78" fmla="+- 0 651 567"/>
                              <a:gd name="T79" fmla="*/ 651 h 11905"/>
                              <a:gd name="T80" fmla="+- 0 11303 567"/>
                              <a:gd name="T81" fmla="*/ T80 w 10772"/>
                              <a:gd name="T82" fmla="+- 0 592 567"/>
                              <a:gd name="T83" fmla="*/ 592 h 11905"/>
                              <a:gd name="T84" fmla="+- 0 11231 567"/>
                              <a:gd name="T85" fmla="*/ T84 w 10772"/>
                              <a:gd name="T86" fmla="+- 0 570 567"/>
                              <a:gd name="T87" fmla="*/ 570 h 11905"/>
                              <a:gd name="T88" fmla="+- 0 807 567"/>
                              <a:gd name="T89" fmla="*/ T88 w 10772"/>
                              <a:gd name="T90" fmla="+- 0 567 567"/>
                              <a:gd name="T91" fmla="*/ 567 h 1190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0772" h="11905">
                                <a:moveTo>
                                  <a:pt x="240" y="0"/>
                                </a:moveTo>
                                <a:lnTo>
                                  <a:pt x="165" y="0"/>
                                </a:lnTo>
                                <a:lnTo>
                                  <a:pt x="84" y="6"/>
                                </a:lnTo>
                                <a:lnTo>
                                  <a:pt x="25" y="36"/>
                                </a:lnTo>
                                <a:lnTo>
                                  <a:pt x="3" y="108"/>
                                </a:lnTo>
                                <a:lnTo>
                                  <a:pt x="0" y="200"/>
                                </a:lnTo>
                                <a:lnTo>
                                  <a:pt x="0" y="11705"/>
                                </a:lnTo>
                                <a:lnTo>
                                  <a:pt x="0" y="11741"/>
                                </a:lnTo>
                                <a:lnTo>
                                  <a:pt x="6" y="11821"/>
                                </a:lnTo>
                                <a:lnTo>
                                  <a:pt x="36" y="11881"/>
                                </a:lnTo>
                                <a:lnTo>
                                  <a:pt x="108" y="11902"/>
                                </a:lnTo>
                                <a:lnTo>
                                  <a:pt x="201" y="11905"/>
                                </a:lnTo>
                                <a:lnTo>
                                  <a:pt x="10607" y="11905"/>
                                </a:lnTo>
                                <a:lnTo>
                                  <a:pt x="10687" y="11899"/>
                                </a:lnTo>
                                <a:lnTo>
                                  <a:pt x="10747" y="11870"/>
                                </a:lnTo>
                                <a:lnTo>
                                  <a:pt x="10769" y="11798"/>
                                </a:lnTo>
                                <a:lnTo>
                                  <a:pt x="10772" y="11705"/>
                                </a:lnTo>
                                <a:lnTo>
                                  <a:pt x="10772" y="200"/>
                                </a:lnTo>
                                <a:lnTo>
                                  <a:pt x="10771" y="165"/>
                                </a:lnTo>
                                <a:lnTo>
                                  <a:pt x="10765" y="84"/>
                                </a:lnTo>
                                <a:lnTo>
                                  <a:pt x="10736" y="25"/>
                                </a:lnTo>
                                <a:lnTo>
                                  <a:pt x="10664" y="3"/>
                                </a:ln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solidFill>
                            <a:srgbClr val="EE7523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" o:spid="_x0000_s1026" style="position:absolute;margin-left:28.3pt;margin-top:28.3pt;width:538.55pt;height:595.25pt;z-index:-251654144;mso-position-horizontal-relative:page;mso-position-vertical-relative:page" coordorigin="567,567" coordsize="10772,11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">
                <v:shape id="Freeform 8" o:spid="_x0000_s1027" style="position:absolute;left:567;top:567;width:10772;height:11905;visibility:visible;mso-wrap-style:square;v-text-anchor:top" coordsize="10772,119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RJ+8QA&#10;AADbAAAADwAAAGRycy9kb3ducmV2LnhtbESPQW/CMAyF75P4D5GRuEyQwmFDhYBgiIkDh1H4AVZj&#10;2orGqZIMOn79fJi0m633/N7n5bp3rbpTiI1nA9NJBoq49LbhysDlvB/PQcWEbLH1TAZ+KMJ6NXhZ&#10;Ym79g090L1KlJIRjjgbqlLpc61jW5DBOfEcs2tUHh0nWUGkb8CHhrtWzLHvTDhuWhho7+qipvBXf&#10;zsDTF7vpswvH98/263B9JXfcVs6Y0bDfLEAl6tO/+e/6YAVfYOUXGUC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kSfvEAAAA2wAAAA8AAAAAAAAAAAAAAAAAmAIAAGRycy9k&#10;b3ducmV2LnhtbFBLBQYAAAAABAAEAPUAAACJAwAAAAA=&#10;" path="m240,l165,,84,6,25,36,3,108,,200,,11705r,36l6,11821r30,60l108,11902r93,3l10607,11905r80,-6l10747,11870r22,-72l10772,11705r,-11505l10771,165r-6,-81l10736,25,10664,3,240,e" fillcolor="#ee7523" stroked="f">
                  <v:path arrowok="t" o:connecttype="custom" o:connectlocs="240,567;165,567;84,573;25,603;3,675;0,767;0,12272;0,12308;6,12388;36,12448;108,12469;201,12472;10607,12472;10687,12466;10747,12437;10769,12365;10772,12272;10772,767;10771,732;10765,651;10736,592;10664,570;240,567" o:connectangles="0,0,0,0,0,0,0,0,0,0,0,0,0,0,0,0,0,0,0,0,0,0,0"/>
                </v:shape>
                <w10:wrap anchorx="page" anchory="page"/>
              </v:group>
            </w:pict>
          </mc:Fallback>
        </mc:AlternateContent>
      </w: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 w:rsidP="00EE2760">
      <w:pPr>
        <w:pStyle w:val="Heading2"/>
      </w:pPr>
    </w:p>
    <w:p w:rsidR="00BB3D25" w:rsidRDefault="00C720D6" w:rsidP="00C12A5E">
      <w:pPr>
        <w:pStyle w:val="sourceheading"/>
      </w:pPr>
      <w:r>
        <w:rPr>
          <w:spacing w:val="10"/>
        </w:rPr>
        <w:t>P</w:t>
      </w:r>
      <w:r>
        <w:t>arent</w:t>
      </w:r>
      <w:r>
        <w:rPr>
          <w:spacing w:val="38"/>
        </w:rPr>
        <w:t xml:space="preserve"> </w:t>
      </w:r>
      <w:r>
        <w:t>perspect</w:t>
      </w:r>
      <w:r>
        <w:rPr>
          <w:spacing w:val="13"/>
        </w:rPr>
        <w:t>i</w:t>
      </w:r>
      <w:r>
        <w:rPr>
          <w:spacing w:val="-13"/>
        </w:rPr>
        <w:t>v</w:t>
      </w:r>
      <w:r>
        <w:t>e</w:t>
      </w:r>
    </w:p>
    <w:p w:rsidR="00BB3D25" w:rsidRDefault="00BB3D25">
      <w:pPr>
        <w:spacing w:before="4" w:after="0" w:line="110" w:lineRule="exact"/>
        <w:rPr>
          <w:sz w:val="11"/>
          <w:szCs w:val="11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Default="00BB3D25">
      <w:pPr>
        <w:spacing w:after="0" w:line="200" w:lineRule="exact"/>
        <w:rPr>
          <w:sz w:val="20"/>
          <w:szCs w:val="20"/>
        </w:rPr>
      </w:pPr>
    </w:p>
    <w:p w:rsidR="00BB3D25" w:rsidRPr="00576BA6" w:rsidRDefault="00C720D6" w:rsidP="00576BA6">
      <w:pPr>
        <w:pStyle w:val="Quote"/>
        <w:rPr>
          <w:rFonts w:eastAsia="Gill Sans MT"/>
          <w:sz w:val="24"/>
          <w:szCs w:val="24"/>
        </w:rPr>
      </w:pPr>
      <w:r>
        <w:rPr>
          <w:rFonts w:eastAsia="Gill Sans MT"/>
        </w:rPr>
        <w:t>“</w:t>
      </w:r>
      <w:r w:rsidRPr="00576BA6">
        <w:rPr>
          <w:rFonts w:eastAsia="Gill Sans MT"/>
          <w:sz w:val="24"/>
          <w:szCs w:val="24"/>
        </w:rPr>
        <w:t>As an ear</w:t>
      </w:r>
      <w:r w:rsidRPr="00576BA6">
        <w:rPr>
          <w:rFonts w:eastAsia="Gill Sans MT"/>
          <w:spacing w:val="-3"/>
          <w:sz w:val="24"/>
          <w:szCs w:val="24"/>
        </w:rPr>
        <w:t>l</w:t>
      </w:r>
      <w:r w:rsidRPr="00576BA6">
        <w:rPr>
          <w:rFonts w:eastAsia="Gill Sans MT"/>
          <w:sz w:val="24"/>
          <w:szCs w:val="24"/>
        </w:rPr>
        <w:t>y childhood educator I a</w:t>
      </w:r>
      <w:r w:rsidRPr="00576BA6">
        <w:rPr>
          <w:rFonts w:eastAsia="Gill Sans MT"/>
          <w:spacing w:val="-3"/>
          <w:sz w:val="24"/>
          <w:szCs w:val="24"/>
        </w:rPr>
        <w:t>l</w:t>
      </w:r>
      <w:r w:rsidRPr="00576BA6">
        <w:rPr>
          <w:rFonts w:eastAsia="Gill Sans MT"/>
          <w:sz w:val="24"/>
          <w:szCs w:val="24"/>
        </w:rPr>
        <w:t>w</w:t>
      </w:r>
      <w:r w:rsidRPr="00576BA6">
        <w:rPr>
          <w:rFonts w:eastAsia="Gill Sans MT"/>
          <w:spacing w:val="-10"/>
          <w:sz w:val="24"/>
          <w:szCs w:val="24"/>
        </w:rPr>
        <w:t>a</w:t>
      </w:r>
      <w:r w:rsidRPr="00576BA6">
        <w:rPr>
          <w:rFonts w:eastAsia="Gill Sans MT"/>
          <w:sz w:val="24"/>
          <w:szCs w:val="24"/>
        </w:rPr>
        <w:t xml:space="preserve">ys thought I had </w:t>
      </w:r>
      <w:r w:rsidRPr="00576BA6">
        <w:rPr>
          <w:rFonts w:eastAsia="Gill Sans MT"/>
          <w:spacing w:val="-3"/>
          <w:sz w:val="24"/>
          <w:szCs w:val="24"/>
        </w:rPr>
        <w:t>g</w:t>
      </w:r>
      <w:r w:rsidRPr="00576BA6">
        <w:rPr>
          <w:rFonts w:eastAsia="Gill Sans MT"/>
          <w:sz w:val="24"/>
          <w:szCs w:val="24"/>
        </w:rPr>
        <w:t xml:space="preserve">ood </w:t>
      </w:r>
      <w:r w:rsidRPr="00576BA6">
        <w:rPr>
          <w:rFonts w:eastAsia="Gill Sans MT"/>
          <w:spacing w:val="-5"/>
          <w:sz w:val="24"/>
          <w:szCs w:val="24"/>
        </w:rPr>
        <w:t>r</w:t>
      </w:r>
      <w:r w:rsidRPr="00576BA6">
        <w:rPr>
          <w:rFonts w:eastAsia="Gill Sans MT"/>
          <w:sz w:val="24"/>
          <w:szCs w:val="24"/>
        </w:rPr>
        <w:t xml:space="preserve">elationships with the families that I </w:t>
      </w:r>
      <w:r w:rsidRPr="00576BA6">
        <w:rPr>
          <w:rFonts w:eastAsia="Gill Sans MT"/>
          <w:spacing w:val="-5"/>
          <w:sz w:val="24"/>
          <w:szCs w:val="24"/>
        </w:rPr>
        <w:t>w</w:t>
      </w:r>
      <w:r w:rsidRPr="00576BA6">
        <w:rPr>
          <w:rFonts w:eastAsia="Gill Sans MT"/>
          <w:sz w:val="24"/>
          <w:szCs w:val="24"/>
        </w:rPr>
        <w:t>or</w:t>
      </w:r>
      <w:r w:rsidRPr="00576BA6">
        <w:rPr>
          <w:rFonts w:eastAsia="Gill Sans MT"/>
          <w:spacing w:val="-7"/>
          <w:sz w:val="24"/>
          <w:szCs w:val="24"/>
        </w:rPr>
        <w:t>k</w:t>
      </w:r>
      <w:r w:rsidRPr="00576BA6">
        <w:rPr>
          <w:rFonts w:eastAsia="Gill Sans MT"/>
          <w:sz w:val="24"/>
          <w:szCs w:val="24"/>
        </w:rPr>
        <w:t>ed with.</w:t>
      </w:r>
      <w:r w:rsidRPr="00576BA6">
        <w:rPr>
          <w:rFonts w:eastAsia="Gill Sans MT"/>
          <w:spacing w:val="42"/>
          <w:sz w:val="24"/>
          <w:szCs w:val="24"/>
        </w:rPr>
        <w:t xml:space="preserve"> </w:t>
      </w:r>
      <w:r w:rsidRPr="00576BA6">
        <w:rPr>
          <w:rFonts w:eastAsia="Gill Sans MT"/>
          <w:sz w:val="24"/>
          <w:szCs w:val="24"/>
        </w:rPr>
        <w:t>I still d</w:t>
      </w:r>
      <w:r w:rsidRPr="00576BA6">
        <w:rPr>
          <w:rFonts w:eastAsia="Gill Sans MT"/>
          <w:spacing w:val="-7"/>
          <w:sz w:val="24"/>
          <w:szCs w:val="24"/>
        </w:rPr>
        <w:t>o</w:t>
      </w:r>
      <w:r w:rsidRPr="00576BA6">
        <w:rPr>
          <w:rFonts w:eastAsia="Gill Sans MT"/>
          <w:sz w:val="24"/>
          <w:szCs w:val="24"/>
        </w:rPr>
        <w:t>,</w:t>
      </w:r>
      <w:r w:rsidRPr="00576BA6">
        <w:rPr>
          <w:rFonts w:eastAsia="Gill Sans MT"/>
          <w:spacing w:val="-24"/>
          <w:sz w:val="24"/>
          <w:szCs w:val="24"/>
        </w:rPr>
        <w:t xml:space="preserve"> </w:t>
      </w:r>
      <w:r w:rsidRPr="00576BA6">
        <w:rPr>
          <w:rFonts w:eastAsia="Gill Sans MT"/>
          <w:sz w:val="24"/>
          <w:szCs w:val="24"/>
        </w:rPr>
        <w:t>but being a pa</w:t>
      </w:r>
      <w:r w:rsidRPr="00576BA6">
        <w:rPr>
          <w:rFonts w:eastAsia="Gill Sans MT"/>
          <w:spacing w:val="-5"/>
          <w:sz w:val="24"/>
          <w:szCs w:val="24"/>
        </w:rPr>
        <w:t>r</w:t>
      </w:r>
      <w:r w:rsidRPr="00576BA6">
        <w:rPr>
          <w:rFonts w:eastAsia="Gill Sans MT"/>
          <w:sz w:val="24"/>
          <w:szCs w:val="24"/>
        </w:rPr>
        <w:t>ent has gi</w:t>
      </w:r>
      <w:r w:rsidRPr="00576BA6">
        <w:rPr>
          <w:rFonts w:eastAsia="Gill Sans MT"/>
          <w:spacing w:val="-5"/>
          <w:sz w:val="24"/>
          <w:szCs w:val="24"/>
        </w:rPr>
        <w:t>v</w:t>
      </w:r>
      <w:r w:rsidRPr="00576BA6">
        <w:rPr>
          <w:rFonts w:eastAsia="Gill Sans MT"/>
          <w:sz w:val="24"/>
          <w:szCs w:val="24"/>
        </w:rPr>
        <w:t>en me a dif</w:t>
      </w:r>
      <w:r w:rsidRPr="00576BA6">
        <w:rPr>
          <w:rFonts w:eastAsia="Gill Sans MT"/>
          <w:spacing w:val="-3"/>
          <w:sz w:val="24"/>
          <w:szCs w:val="24"/>
        </w:rPr>
        <w:t>f</w:t>
      </w:r>
      <w:r w:rsidRPr="00576BA6">
        <w:rPr>
          <w:rFonts w:eastAsia="Gill Sans MT"/>
          <w:sz w:val="24"/>
          <w:szCs w:val="24"/>
        </w:rPr>
        <w:t>e</w:t>
      </w:r>
      <w:r w:rsidRPr="00576BA6">
        <w:rPr>
          <w:rFonts w:eastAsia="Gill Sans MT"/>
          <w:spacing w:val="-5"/>
          <w:sz w:val="24"/>
          <w:szCs w:val="24"/>
        </w:rPr>
        <w:t>r</w:t>
      </w:r>
      <w:r w:rsidRPr="00576BA6">
        <w:rPr>
          <w:rFonts w:eastAsia="Gill Sans MT"/>
          <w:sz w:val="24"/>
          <w:szCs w:val="24"/>
        </w:rPr>
        <w:t>ent perspecti</w:t>
      </w:r>
      <w:r w:rsidRPr="00576BA6">
        <w:rPr>
          <w:rFonts w:eastAsia="Gill Sans MT"/>
          <w:spacing w:val="-5"/>
          <w:sz w:val="24"/>
          <w:szCs w:val="24"/>
        </w:rPr>
        <w:t>v</w:t>
      </w:r>
      <w:r w:rsidRPr="00576BA6">
        <w:rPr>
          <w:rFonts w:eastAsia="Gill Sans MT"/>
          <w:sz w:val="24"/>
          <w:szCs w:val="24"/>
        </w:rPr>
        <w:t>e on what pa</w:t>
      </w:r>
      <w:r w:rsidRPr="00576BA6">
        <w:rPr>
          <w:rFonts w:eastAsia="Gill Sans MT"/>
          <w:spacing w:val="-5"/>
          <w:sz w:val="24"/>
          <w:szCs w:val="24"/>
        </w:rPr>
        <w:t>r</w:t>
      </w:r>
      <w:r w:rsidRPr="00576BA6">
        <w:rPr>
          <w:rFonts w:eastAsia="Gill Sans MT"/>
          <w:sz w:val="24"/>
          <w:szCs w:val="24"/>
        </w:rPr>
        <w:t xml:space="preserve">ent-educator </w:t>
      </w:r>
      <w:r w:rsidRPr="00576BA6">
        <w:rPr>
          <w:rFonts w:eastAsia="Gill Sans MT"/>
          <w:spacing w:val="-5"/>
          <w:sz w:val="24"/>
          <w:szCs w:val="24"/>
        </w:rPr>
        <w:t>r</w:t>
      </w:r>
      <w:r w:rsidRPr="00576BA6">
        <w:rPr>
          <w:rFonts w:eastAsia="Gill Sans MT"/>
          <w:sz w:val="24"/>
          <w:szCs w:val="24"/>
        </w:rPr>
        <w:t>elationships mean and h</w:t>
      </w:r>
      <w:r w:rsidRPr="00576BA6">
        <w:rPr>
          <w:rFonts w:eastAsia="Gill Sans MT"/>
          <w:spacing w:val="-3"/>
          <w:sz w:val="24"/>
          <w:szCs w:val="24"/>
        </w:rPr>
        <w:t>o</w:t>
      </w:r>
      <w:r w:rsidRPr="00576BA6">
        <w:rPr>
          <w:rFonts w:eastAsia="Gill Sans MT"/>
          <w:sz w:val="24"/>
          <w:szCs w:val="24"/>
        </w:rPr>
        <w:t>w impo</w:t>
      </w:r>
      <w:r w:rsidRPr="00576BA6">
        <w:rPr>
          <w:rFonts w:eastAsia="Gill Sans MT"/>
          <w:spacing w:val="5"/>
          <w:sz w:val="24"/>
          <w:szCs w:val="24"/>
        </w:rPr>
        <w:t>r</w:t>
      </w:r>
      <w:r w:rsidRPr="00576BA6">
        <w:rPr>
          <w:rFonts w:eastAsia="Gill Sans MT"/>
          <w:sz w:val="24"/>
          <w:szCs w:val="24"/>
        </w:rPr>
        <w:t>tant th</w:t>
      </w:r>
      <w:r w:rsidRPr="00576BA6">
        <w:rPr>
          <w:rFonts w:eastAsia="Gill Sans MT"/>
          <w:spacing w:val="-4"/>
          <w:sz w:val="24"/>
          <w:szCs w:val="24"/>
        </w:rPr>
        <w:t>e</w:t>
      </w:r>
      <w:r w:rsidRPr="00576BA6">
        <w:rPr>
          <w:rFonts w:eastAsia="Gill Sans MT"/>
          <w:sz w:val="24"/>
          <w:szCs w:val="24"/>
        </w:rPr>
        <w:t>y a</w:t>
      </w:r>
      <w:r w:rsidRPr="00576BA6">
        <w:rPr>
          <w:rFonts w:eastAsia="Gill Sans MT"/>
          <w:spacing w:val="-5"/>
          <w:sz w:val="24"/>
          <w:szCs w:val="24"/>
        </w:rPr>
        <w:t>r</w:t>
      </w:r>
      <w:r w:rsidRPr="00576BA6">
        <w:rPr>
          <w:rFonts w:eastAsia="Gill Sans MT"/>
          <w:spacing w:val="5"/>
          <w:sz w:val="24"/>
          <w:szCs w:val="24"/>
        </w:rPr>
        <w:t>e</w:t>
      </w:r>
      <w:r w:rsidRPr="00576BA6">
        <w:rPr>
          <w:rFonts w:eastAsia="Gill Sans MT"/>
          <w:sz w:val="24"/>
          <w:szCs w:val="24"/>
        </w:rPr>
        <w:t>.</w:t>
      </w:r>
    </w:p>
    <w:p w:rsidR="00BB3D25" w:rsidRPr="00576BA6" w:rsidRDefault="00C720D6" w:rsidP="00576BA6">
      <w:pPr>
        <w:pStyle w:val="Quote"/>
        <w:rPr>
          <w:rFonts w:eastAsia="Gill Sans MT"/>
          <w:sz w:val="24"/>
          <w:szCs w:val="24"/>
        </w:rPr>
      </w:pPr>
      <w:r w:rsidRPr="00576BA6">
        <w:rPr>
          <w:rFonts w:eastAsia="Gill Sans MT"/>
          <w:sz w:val="24"/>
          <w:szCs w:val="24"/>
        </w:rPr>
        <w:t>As a pa</w:t>
      </w:r>
      <w:r w:rsidRPr="00576BA6">
        <w:rPr>
          <w:rFonts w:eastAsia="Gill Sans MT"/>
          <w:spacing w:val="-5"/>
          <w:sz w:val="24"/>
          <w:szCs w:val="24"/>
        </w:rPr>
        <w:t>r</w:t>
      </w:r>
      <w:r w:rsidRPr="00576BA6">
        <w:rPr>
          <w:rFonts w:eastAsia="Gill Sans MT"/>
          <w:sz w:val="24"/>
          <w:szCs w:val="24"/>
        </w:rPr>
        <w:t>ent I want to kn</w:t>
      </w:r>
      <w:r w:rsidRPr="00576BA6">
        <w:rPr>
          <w:rFonts w:eastAsia="Gill Sans MT"/>
          <w:spacing w:val="-3"/>
          <w:sz w:val="24"/>
          <w:szCs w:val="24"/>
        </w:rPr>
        <w:t>o</w:t>
      </w:r>
      <w:r w:rsidRPr="00576BA6">
        <w:rPr>
          <w:rFonts w:eastAsia="Gill Sans MT"/>
          <w:sz w:val="24"/>
          <w:szCs w:val="24"/>
        </w:rPr>
        <w:t xml:space="preserve">w that </w:t>
      </w:r>
      <w:r w:rsidRPr="00576BA6">
        <w:rPr>
          <w:rFonts w:eastAsia="Gill Sans MT"/>
          <w:spacing w:val="-9"/>
          <w:sz w:val="24"/>
          <w:szCs w:val="24"/>
        </w:rPr>
        <w:t>m</w:t>
      </w:r>
      <w:r w:rsidRPr="00576BA6">
        <w:rPr>
          <w:rFonts w:eastAsia="Gill Sans MT"/>
          <w:sz w:val="24"/>
          <w:szCs w:val="24"/>
        </w:rPr>
        <w:t>y child is being ca</w:t>
      </w:r>
      <w:r w:rsidRPr="00576BA6">
        <w:rPr>
          <w:rFonts w:eastAsia="Gill Sans MT"/>
          <w:spacing w:val="-5"/>
          <w:sz w:val="24"/>
          <w:szCs w:val="24"/>
        </w:rPr>
        <w:t>r</w:t>
      </w:r>
      <w:r w:rsidRPr="00576BA6">
        <w:rPr>
          <w:rFonts w:eastAsia="Gill Sans MT"/>
          <w:sz w:val="24"/>
          <w:szCs w:val="24"/>
        </w:rPr>
        <w:t xml:space="preserve">ed </w:t>
      </w:r>
      <w:r w:rsidRPr="00576BA6">
        <w:rPr>
          <w:rFonts w:eastAsia="Gill Sans MT"/>
          <w:spacing w:val="-2"/>
          <w:sz w:val="24"/>
          <w:szCs w:val="24"/>
        </w:rPr>
        <w:t>f</w:t>
      </w:r>
      <w:r w:rsidRPr="00576BA6">
        <w:rPr>
          <w:rFonts w:eastAsia="Gill Sans MT"/>
          <w:sz w:val="24"/>
          <w:szCs w:val="24"/>
        </w:rPr>
        <w:t>or - that someone will look after him,</w:t>
      </w:r>
      <w:r w:rsidRPr="00576BA6">
        <w:rPr>
          <w:rFonts w:eastAsia="Gill Sans MT"/>
          <w:spacing w:val="-24"/>
          <w:sz w:val="24"/>
          <w:szCs w:val="24"/>
        </w:rPr>
        <w:t xml:space="preserve"> </w:t>
      </w:r>
      <w:r w:rsidRPr="00576BA6">
        <w:rPr>
          <w:rFonts w:eastAsia="Gill Sans MT"/>
          <w:sz w:val="24"/>
          <w:szCs w:val="24"/>
        </w:rPr>
        <w:t>someone will com</w:t>
      </w:r>
      <w:r w:rsidRPr="00576BA6">
        <w:rPr>
          <w:rFonts w:eastAsia="Gill Sans MT"/>
          <w:spacing w:val="-2"/>
          <w:sz w:val="24"/>
          <w:szCs w:val="24"/>
        </w:rPr>
        <w:t>f</w:t>
      </w:r>
      <w:r w:rsidRPr="00576BA6">
        <w:rPr>
          <w:rFonts w:eastAsia="Gill Sans MT"/>
          <w:sz w:val="24"/>
          <w:szCs w:val="24"/>
        </w:rPr>
        <w:t>o</w:t>
      </w:r>
      <w:r w:rsidRPr="00576BA6">
        <w:rPr>
          <w:rFonts w:eastAsia="Gill Sans MT"/>
          <w:spacing w:val="5"/>
          <w:sz w:val="24"/>
          <w:szCs w:val="24"/>
        </w:rPr>
        <w:t>r</w:t>
      </w:r>
      <w:r w:rsidRPr="00576BA6">
        <w:rPr>
          <w:rFonts w:eastAsia="Gill Sans MT"/>
          <w:sz w:val="24"/>
          <w:szCs w:val="24"/>
        </w:rPr>
        <w:t>t him when he</w:t>
      </w:r>
      <w:r w:rsidRPr="00576BA6">
        <w:rPr>
          <w:rFonts w:eastAsia="Gill Sans MT"/>
          <w:spacing w:val="-19"/>
          <w:sz w:val="24"/>
          <w:szCs w:val="24"/>
        </w:rPr>
        <w:t>’</w:t>
      </w:r>
      <w:r w:rsidRPr="00576BA6">
        <w:rPr>
          <w:rFonts w:eastAsia="Gill Sans MT"/>
          <w:sz w:val="24"/>
          <w:szCs w:val="24"/>
        </w:rPr>
        <w:t>s sad and also sha</w:t>
      </w:r>
      <w:r w:rsidRPr="00576BA6">
        <w:rPr>
          <w:rFonts w:eastAsia="Gill Sans MT"/>
          <w:spacing w:val="-6"/>
          <w:sz w:val="24"/>
          <w:szCs w:val="24"/>
        </w:rPr>
        <w:t>r</w:t>
      </w:r>
      <w:r w:rsidRPr="00576BA6">
        <w:rPr>
          <w:rFonts w:eastAsia="Gill Sans MT"/>
          <w:sz w:val="24"/>
          <w:szCs w:val="24"/>
        </w:rPr>
        <w:t>e his excitement in finding</w:t>
      </w:r>
      <w:r w:rsidRPr="00576BA6">
        <w:rPr>
          <w:rFonts w:eastAsia="Gill Sans MT"/>
          <w:spacing w:val="6"/>
          <w:sz w:val="24"/>
          <w:szCs w:val="24"/>
        </w:rPr>
        <w:t xml:space="preserve"> </w:t>
      </w:r>
      <w:r w:rsidRPr="00576BA6">
        <w:rPr>
          <w:rFonts w:eastAsia="Gill Sans MT"/>
          <w:sz w:val="24"/>
          <w:szCs w:val="24"/>
        </w:rPr>
        <w:t>something n</w:t>
      </w:r>
      <w:r w:rsidRPr="00576BA6">
        <w:rPr>
          <w:rFonts w:eastAsia="Gill Sans MT"/>
          <w:spacing w:val="-4"/>
          <w:sz w:val="24"/>
          <w:szCs w:val="24"/>
        </w:rPr>
        <w:t>e</w:t>
      </w:r>
      <w:r w:rsidRPr="00576BA6">
        <w:rPr>
          <w:rFonts w:eastAsia="Gill Sans MT"/>
          <w:sz w:val="24"/>
          <w:szCs w:val="24"/>
        </w:rPr>
        <w:t xml:space="preserve">w or doing something </w:t>
      </w:r>
      <w:r w:rsidRPr="00576BA6">
        <w:rPr>
          <w:rFonts w:eastAsia="Gill Sans MT"/>
          <w:spacing w:val="-2"/>
          <w:sz w:val="24"/>
          <w:szCs w:val="24"/>
        </w:rPr>
        <w:t>f</w:t>
      </w:r>
      <w:r w:rsidRPr="00576BA6">
        <w:rPr>
          <w:rFonts w:eastAsia="Gill Sans MT"/>
          <w:sz w:val="24"/>
          <w:szCs w:val="24"/>
        </w:rPr>
        <w:t>or the first</w:t>
      </w:r>
      <w:r w:rsidRPr="00576BA6">
        <w:rPr>
          <w:rFonts w:eastAsia="Gill Sans MT"/>
          <w:spacing w:val="8"/>
          <w:sz w:val="24"/>
          <w:szCs w:val="24"/>
        </w:rPr>
        <w:t xml:space="preserve"> </w:t>
      </w:r>
      <w:r w:rsidRPr="00576BA6">
        <w:rPr>
          <w:rFonts w:eastAsia="Gill Sans MT"/>
          <w:sz w:val="24"/>
          <w:szCs w:val="24"/>
        </w:rPr>
        <w:t>tim</w:t>
      </w:r>
      <w:r w:rsidRPr="00576BA6">
        <w:rPr>
          <w:rFonts w:eastAsia="Gill Sans MT"/>
          <w:spacing w:val="5"/>
          <w:sz w:val="24"/>
          <w:szCs w:val="24"/>
        </w:rPr>
        <w:t>e</w:t>
      </w:r>
      <w:r w:rsidRPr="00576BA6">
        <w:rPr>
          <w:rFonts w:eastAsia="Gill Sans MT"/>
          <w:sz w:val="24"/>
          <w:szCs w:val="24"/>
        </w:rPr>
        <w:t>.</w:t>
      </w:r>
    </w:p>
    <w:p w:rsidR="00BB3D25" w:rsidRPr="00576BA6" w:rsidRDefault="00C720D6" w:rsidP="00576BA6">
      <w:pPr>
        <w:pStyle w:val="Quote"/>
        <w:rPr>
          <w:rFonts w:eastAsia="Gill Sans MT"/>
          <w:sz w:val="24"/>
          <w:szCs w:val="24"/>
        </w:rPr>
      </w:pPr>
      <w:r w:rsidRPr="00576BA6">
        <w:rPr>
          <w:rFonts w:eastAsia="Gill Sans MT"/>
          <w:sz w:val="24"/>
          <w:szCs w:val="24"/>
        </w:rPr>
        <w:t>As a pa</w:t>
      </w:r>
      <w:r w:rsidRPr="00576BA6">
        <w:rPr>
          <w:rFonts w:eastAsia="Gill Sans MT"/>
          <w:spacing w:val="-5"/>
          <w:sz w:val="24"/>
          <w:szCs w:val="24"/>
        </w:rPr>
        <w:t>r</w:t>
      </w:r>
      <w:r w:rsidRPr="00576BA6">
        <w:rPr>
          <w:rFonts w:eastAsia="Gill Sans MT"/>
          <w:sz w:val="24"/>
          <w:szCs w:val="24"/>
        </w:rPr>
        <w:t xml:space="preserve">ent I want to </w:t>
      </w:r>
      <w:r w:rsidRPr="00576BA6">
        <w:rPr>
          <w:rFonts w:eastAsia="Gill Sans MT"/>
          <w:spacing w:val="-3"/>
          <w:sz w:val="24"/>
          <w:szCs w:val="24"/>
        </w:rPr>
        <w:t>f</w:t>
      </w:r>
      <w:r w:rsidRPr="00576BA6">
        <w:rPr>
          <w:rFonts w:eastAsia="Gill Sans MT"/>
          <w:sz w:val="24"/>
          <w:szCs w:val="24"/>
        </w:rPr>
        <w:t xml:space="preserve">eel </w:t>
      </w:r>
      <w:r w:rsidRPr="00576BA6">
        <w:rPr>
          <w:rFonts w:eastAsia="Gill Sans MT"/>
          <w:spacing w:val="-5"/>
          <w:sz w:val="24"/>
          <w:szCs w:val="24"/>
        </w:rPr>
        <w:t>w</w:t>
      </w:r>
      <w:r w:rsidRPr="00576BA6">
        <w:rPr>
          <w:rFonts w:eastAsia="Gill Sans MT"/>
          <w:sz w:val="24"/>
          <w:szCs w:val="24"/>
        </w:rPr>
        <w:t>elcome when I walk th</w:t>
      </w:r>
      <w:r w:rsidRPr="00576BA6">
        <w:rPr>
          <w:rFonts w:eastAsia="Gill Sans MT"/>
          <w:spacing w:val="-6"/>
          <w:sz w:val="24"/>
          <w:szCs w:val="24"/>
        </w:rPr>
        <w:t>r</w:t>
      </w:r>
      <w:r w:rsidRPr="00576BA6">
        <w:rPr>
          <w:rFonts w:eastAsia="Gill Sans MT"/>
          <w:sz w:val="24"/>
          <w:szCs w:val="24"/>
        </w:rPr>
        <w:t>ough the door - I want someone to smile and s</w:t>
      </w:r>
      <w:r w:rsidRPr="00576BA6">
        <w:rPr>
          <w:rFonts w:eastAsia="Gill Sans MT"/>
          <w:spacing w:val="-11"/>
          <w:sz w:val="24"/>
          <w:szCs w:val="24"/>
        </w:rPr>
        <w:t>a</w:t>
      </w:r>
      <w:r w:rsidRPr="00576BA6">
        <w:rPr>
          <w:rFonts w:eastAsia="Gill Sans MT"/>
          <w:sz w:val="24"/>
          <w:szCs w:val="24"/>
        </w:rPr>
        <w:t xml:space="preserve">y hello to me as </w:t>
      </w:r>
      <w:r w:rsidRPr="00576BA6">
        <w:rPr>
          <w:rFonts w:eastAsia="Gill Sans MT"/>
          <w:spacing w:val="-5"/>
          <w:sz w:val="24"/>
          <w:szCs w:val="24"/>
        </w:rPr>
        <w:t>w</w:t>
      </w:r>
      <w:r w:rsidRPr="00576BA6">
        <w:rPr>
          <w:rFonts w:eastAsia="Gill Sans MT"/>
          <w:sz w:val="24"/>
          <w:szCs w:val="24"/>
        </w:rPr>
        <w:t xml:space="preserve">ell as to </w:t>
      </w:r>
      <w:r w:rsidRPr="00576BA6">
        <w:rPr>
          <w:rFonts w:eastAsia="Gill Sans MT"/>
          <w:spacing w:val="-9"/>
          <w:sz w:val="24"/>
          <w:szCs w:val="24"/>
        </w:rPr>
        <w:t>m</w:t>
      </w:r>
      <w:r w:rsidRPr="00576BA6">
        <w:rPr>
          <w:rFonts w:eastAsia="Gill Sans MT"/>
          <w:sz w:val="24"/>
          <w:szCs w:val="24"/>
        </w:rPr>
        <w:t>y child.</w:t>
      </w:r>
      <w:r w:rsidRPr="00576BA6">
        <w:rPr>
          <w:rFonts w:eastAsia="Gill Sans MT"/>
          <w:spacing w:val="42"/>
          <w:sz w:val="24"/>
          <w:szCs w:val="24"/>
        </w:rPr>
        <w:t xml:space="preserve"> </w:t>
      </w:r>
      <w:r w:rsidRPr="00576BA6">
        <w:rPr>
          <w:rFonts w:eastAsia="Gill Sans MT"/>
          <w:sz w:val="24"/>
          <w:szCs w:val="24"/>
        </w:rPr>
        <w:t>I kn</w:t>
      </w:r>
      <w:r w:rsidRPr="00576BA6">
        <w:rPr>
          <w:rFonts w:eastAsia="Gill Sans MT"/>
          <w:spacing w:val="-3"/>
          <w:sz w:val="24"/>
          <w:szCs w:val="24"/>
        </w:rPr>
        <w:t>o</w:t>
      </w:r>
      <w:r w:rsidRPr="00576BA6">
        <w:rPr>
          <w:rFonts w:eastAsia="Gill Sans MT"/>
          <w:spacing w:val="-14"/>
          <w:sz w:val="24"/>
          <w:szCs w:val="24"/>
        </w:rPr>
        <w:t>w</w:t>
      </w:r>
      <w:r w:rsidRPr="00576BA6">
        <w:rPr>
          <w:rFonts w:eastAsia="Gill Sans MT"/>
          <w:sz w:val="24"/>
          <w:szCs w:val="24"/>
        </w:rPr>
        <w:t>,</w:t>
      </w:r>
      <w:r w:rsidRPr="00576BA6">
        <w:rPr>
          <w:rFonts w:eastAsia="Gill Sans MT"/>
          <w:spacing w:val="-24"/>
          <w:sz w:val="24"/>
          <w:szCs w:val="24"/>
        </w:rPr>
        <w:t xml:space="preserve"> </w:t>
      </w:r>
      <w:r w:rsidRPr="00576BA6">
        <w:rPr>
          <w:rFonts w:eastAsia="Gill Sans MT"/>
          <w:sz w:val="24"/>
          <w:szCs w:val="24"/>
        </w:rPr>
        <w:t>because I</w:t>
      </w:r>
      <w:r w:rsidRPr="00576BA6">
        <w:rPr>
          <w:rFonts w:eastAsia="Gill Sans MT"/>
          <w:spacing w:val="-6"/>
          <w:sz w:val="24"/>
          <w:szCs w:val="24"/>
        </w:rPr>
        <w:t>’</w:t>
      </w:r>
      <w:r w:rsidRPr="00576BA6">
        <w:rPr>
          <w:rFonts w:eastAsia="Gill Sans MT"/>
          <w:spacing w:val="-5"/>
          <w:sz w:val="24"/>
          <w:szCs w:val="24"/>
        </w:rPr>
        <w:t>v</w:t>
      </w:r>
      <w:r w:rsidRPr="00576BA6">
        <w:rPr>
          <w:rFonts w:eastAsia="Gill Sans MT"/>
          <w:sz w:val="24"/>
          <w:szCs w:val="24"/>
        </w:rPr>
        <w:t>e been the</w:t>
      </w:r>
      <w:r w:rsidRPr="00576BA6">
        <w:rPr>
          <w:rFonts w:eastAsia="Gill Sans MT"/>
          <w:spacing w:val="-5"/>
          <w:sz w:val="24"/>
          <w:szCs w:val="24"/>
        </w:rPr>
        <w:t>r</w:t>
      </w:r>
      <w:r w:rsidRPr="00576BA6">
        <w:rPr>
          <w:rFonts w:eastAsia="Gill Sans MT"/>
          <w:spacing w:val="5"/>
          <w:sz w:val="24"/>
          <w:szCs w:val="24"/>
        </w:rPr>
        <w:t>e</w:t>
      </w:r>
      <w:r w:rsidRPr="00576BA6">
        <w:rPr>
          <w:rFonts w:eastAsia="Gill Sans MT"/>
          <w:sz w:val="24"/>
          <w:szCs w:val="24"/>
        </w:rPr>
        <w:t>,</w:t>
      </w:r>
      <w:r w:rsidRPr="00576BA6">
        <w:rPr>
          <w:rFonts w:eastAsia="Gill Sans MT"/>
          <w:spacing w:val="-24"/>
          <w:sz w:val="24"/>
          <w:szCs w:val="24"/>
        </w:rPr>
        <w:t xml:space="preserve"> </w:t>
      </w:r>
      <w:r w:rsidRPr="00576BA6">
        <w:rPr>
          <w:rFonts w:eastAsia="Gill Sans MT"/>
          <w:sz w:val="24"/>
          <w:szCs w:val="24"/>
        </w:rPr>
        <w:t>h</w:t>
      </w:r>
      <w:r w:rsidRPr="00576BA6">
        <w:rPr>
          <w:rFonts w:eastAsia="Gill Sans MT"/>
          <w:spacing w:val="-2"/>
          <w:sz w:val="24"/>
          <w:szCs w:val="24"/>
        </w:rPr>
        <w:t>o</w:t>
      </w:r>
      <w:r w:rsidRPr="00576BA6">
        <w:rPr>
          <w:rFonts w:eastAsia="Gill Sans MT"/>
          <w:sz w:val="24"/>
          <w:szCs w:val="24"/>
        </w:rPr>
        <w:t xml:space="preserve">w busy it can be but I </w:t>
      </w:r>
      <w:r w:rsidRPr="00576BA6">
        <w:rPr>
          <w:rFonts w:eastAsia="Gill Sans MT"/>
          <w:spacing w:val="-3"/>
          <w:sz w:val="24"/>
          <w:szCs w:val="24"/>
        </w:rPr>
        <w:t>a</w:t>
      </w:r>
      <w:r w:rsidRPr="00576BA6">
        <w:rPr>
          <w:rFonts w:eastAsia="Gill Sans MT"/>
          <w:sz w:val="24"/>
          <w:szCs w:val="24"/>
        </w:rPr>
        <w:t>pp</w:t>
      </w:r>
      <w:r w:rsidRPr="00576BA6">
        <w:rPr>
          <w:rFonts w:eastAsia="Gill Sans MT"/>
          <w:spacing w:val="-5"/>
          <w:sz w:val="24"/>
          <w:szCs w:val="24"/>
        </w:rPr>
        <w:t>r</w:t>
      </w:r>
      <w:r w:rsidRPr="00576BA6">
        <w:rPr>
          <w:rFonts w:eastAsia="Gill Sans MT"/>
          <w:sz w:val="24"/>
          <w:szCs w:val="24"/>
        </w:rPr>
        <w:t>eciate n</w:t>
      </w:r>
      <w:r w:rsidRPr="00576BA6">
        <w:rPr>
          <w:rFonts w:eastAsia="Gill Sans MT"/>
          <w:spacing w:val="-2"/>
          <w:sz w:val="24"/>
          <w:szCs w:val="24"/>
        </w:rPr>
        <w:t>o</w:t>
      </w:r>
      <w:r w:rsidRPr="00576BA6">
        <w:rPr>
          <w:rFonts w:eastAsia="Gill Sans MT"/>
          <w:sz w:val="24"/>
          <w:szCs w:val="24"/>
        </w:rPr>
        <w:t xml:space="preserve">w what it means </w:t>
      </w:r>
      <w:r w:rsidRPr="00576BA6">
        <w:rPr>
          <w:rFonts w:eastAsia="Gill Sans MT"/>
          <w:spacing w:val="-2"/>
          <w:sz w:val="24"/>
          <w:szCs w:val="24"/>
        </w:rPr>
        <w:t>f</w:t>
      </w:r>
      <w:r w:rsidRPr="00576BA6">
        <w:rPr>
          <w:rFonts w:eastAsia="Gill Sans MT"/>
          <w:sz w:val="24"/>
          <w:szCs w:val="24"/>
        </w:rPr>
        <w:t>or someone to ta</w:t>
      </w:r>
      <w:r w:rsidRPr="00576BA6">
        <w:rPr>
          <w:rFonts w:eastAsia="Gill Sans MT"/>
          <w:spacing w:val="-8"/>
          <w:sz w:val="24"/>
          <w:szCs w:val="24"/>
        </w:rPr>
        <w:t>k</w:t>
      </w:r>
      <w:r w:rsidRPr="00576BA6">
        <w:rPr>
          <w:rFonts w:eastAsia="Gill Sans MT"/>
          <w:sz w:val="24"/>
          <w:szCs w:val="24"/>
        </w:rPr>
        <w:t xml:space="preserve">e the time to tell me something meaningful about </w:t>
      </w:r>
      <w:r w:rsidRPr="00576BA6">
        <w:rPr>
          <w:rFonts w:eastAsia="Gill Sans MT"/>
          <w:spacing w:val="-9"/>
          <w:sz w:val="24"/>
          <w:szCs w:val="24"/>
        </w:rPr>
        <w:t>m</w:t>
      </w:r>
      <w:r w:rsidRPr="00576BA6">
        <w:rPr>
          <w:rFonts w:eastAsia="Gill Sans MT"/>
          <w:sz w:val="24"/>
          <w:szCs w:val="24"/>
        </w:rPr>
        <w:t>y child</w:t>
      </w:r>
      <w:r w:rsidRPr="00576BA6">
        <w:rPr>
          <w:rFonts w:eastAsia="Gill Sans MT"/>
          <w:spacing w:val="-19"/>
          <w:sz w:val="24"/>
          <w:szCs w:val="24"/>
        </w:rPr>
        <w:t>’</w:t>
      </w:r>
      <w:r w:rsidRPr="00576BA6">
        <w:rPr>
          <w:rFonts w:eastAsia="Gill Sans MT"/>
          <w:sz w:val="24"/>
          <w:szCs w:val="24"/>
        </w:rPr>
        <w:t>s d</w:t>
      </w:r>
      <w:r w:rsidRPr="00576BA6">
        <w:rPr>
          <w:rFonts w:eastAsia="Gill Sans MT"/>
          <w:spacing w:val="-10"/>
          <w:sz w:val="24"/>
          <w:szCs w:val="24"/>
        </w:rPr>
        <w:t>a</w:t>
      </w:r>
      <w:r w:rsidRPr="00576BA6">
        <w:rPr>
          <w:rFonts w:eastAsia="Gill Sans MT"/>
          <w:sz w:val="24"/>
          <w:szCs w:val="24"/>
        </w:rPr>
        <w:t>y and to sh</w:t>
      </w:r>
      <w:r w:rsidRPr="00576BA6">
        <w:rPr>
          <w:rFonts w:eastAsia="Gill Sans MT"/>
          <w:spacing w:val="-3"/>
          <w:sz w:val="24"/>
          <w:szCs w:val="24"/>
        </w:rPr>
        <w:t>o</w:t>
      </w:r>
      <w:r w:rsidRPr="00576BA6">
        <w:rPr>
          <w:rFonts w:eastAsia="Gill Sans MT"/>
          <w:sz w:val="24"/>
          <w:szCs w:val="24"/>
        </w:rPr>
        <w:t xml:space="preserve">w me that </w:t>
      </w:r>
      <w:r w:rsidRPr="00576BA6">
        <w:rPr>
          <w:rFonts w:eastAsia="Gill Sans MT"/>
          <w:spacing w:val="-5"/>
          <w:sz w:val="24"/>
          <w:szCs w:val="24"/>
        </w:rPr>
        <w:t>y</w:t>
      </w:r>
      <w:r w:rsidRPr="00576BA6">
        <w:rPr>
          <w:rFonts w:eastAsia="Gill Sans MT"/>
          <w:sz w:val="24"/>
          <w:szCs w:val="24"/>
        </w:rPr>
        <w:t>ou</w:t>
      </w:r>
      <w:r w:rsidRPr="00576BA6">
        <w:rPr>
          <w:rFonts w:eastAsia="Gill Sans MT"/>
          <w:spacing w:val="-24"/>
          <w:sz w:val="24"/>
          <w:szCs w:val="24"/>
        </w:rPr>
        <w:t xml:space="preserve"> </w:t>
      </w:r>
      <w:r w:rsidRPr="00576BA6">
        <w:rPr>
          <w:rFonts w:eastAsia="Gill Sans MT"/>
          <w:sz w:val="24"/>
          <w:szCs w:val="24"/>
        </w:rPr>
        <w:t xml:space="preserve">“get him” - that </w:t>
      </w:r>
      <w:r w:rsidRPr="00576BA6">
        <w:rPr>
          <w:rFonts w:eastAsia="Gill Sans MT"/>
          <w:spacing w:val="-5"/>
          <w:sz w:val="24"/>
          <w:szCs w:val="24"/>
        </w:rPr>
        <w:t>y</w:t>
      </w:r>
      <w:r w:rsidRPr="00576BA6">
        <w:rPr>
          <w:rFonts w:eastAsia="Gill Sans MT"/>
          <w:sz w:val="24"/>
          <w:szCs w:val="24"/>
        </w:rPr>
        <w:t>ou kn</w:t>
      </w:r>
      <w:r w:rsidRPr="00576BA6">
        <w:rPr>
          <w:rFonts w:eastAsia="Gill Sans MT"/>
          <w:spacing w:val="-2"/>
          <w:sz w:val="24"/>
          <w:szCs w:val="24"/>
        </w:rPr>
        <w:t>o</w:t>
      </w:r>
      <w:r w:rsidRPr="00576BA6">
        <w:rPr>
          <w:rFonts w:eastAsia="Gill Sans MT"/>
          <w:sz w:val="24"/>
          <w:szCs w:val="24"/>
        </w:rPr>
        <w:t>w what he li</w:t>
      </w:r>
      <w:r w:rsidRPr="00576BA6">
        <w:rPr>
          <w:rFonts w:eastAsia="Gill Sans MT"/>
          <w:spacing w:val="-7"/>
          <w:sz w:val="24"/>
          <w:szCs w:val="24"/>
        </w:rPr>
        <w:t>k</w:t>
      </w:r>
      <w:r w:rsidRPr="00576BA6">
        <w:rPr>
          <w:rFonts w:eastAsia="Gill Sans MT"/>
          <w:sz w:val="24"/>
          <w:szCs w:val="24"/>
        </w:rPr>
        <w:t>es and what he doesn</w:t>
      </w:r>
      <w:r w:rsidRPr="00576BA6">
        <w:rPr>
          <w:rFonts w:eastAsia="Gill Sans MT"/>
          <w:spacing w:val="-10"/>
          <w:sz w:val="24"/>
          <w:szCs w:val="24"/>
        </w:rPr>
        <w:t>’</w:t>
      </w:r>
      <w:r w:rsidRPr="00576BA6">
        <w:rPr>
          <w:rFonts w:eastAsia="Gill Sans MT"/>
          <w:sz w:val="24"/>
          <w:szCs w:val="24"/>
        </w:rPr>
        <w:t>t,</w:t>
      </w:r>
      <w:r w:rsidRPr="00576BA6">
        <w:rPr>
          <w:rFonts w:eastAsia="Gill Sans MT"/>
          <w:spacing w:val="-24"/>
          <w:sz w:val="24"/>
          <w:szCs w:val="24"/>
        </w:rPr>
        <w:t xml:space="preserve"> </w:t>
      </w:r>
      <w:r w:rsidRPr="00576BA6">
        <w:rPr>
          <w:rFonts w:eastAsia="Gill Sans MT"/>
          <w:sz w:val="24"/>
          <w:szCs w:val="24"/>
        </w:rPr>
        <w:t>what he</w:t>
      </w:r>
      <w:r w:rsidRPr="00576BA6">
        <w:rPr>
          <w:rFonts w:eastAsia="Gill Sans MT"/>
          <w:spacing w:val="-19"/>
          <w:sz w:val="24"/>
          <w:szCs w:val="24"/>
        </w:rPr>
        <w:t>’</w:t>
      </w:r>
      <w:r w:rsidRPr="00576BA6">
        <w:rPr>
          <w:rFonts w:eastAsia="Gill Sans MT"/>
          <w:sz w:val="24"/>
          <w:szCs w:val="24"/>
        </w:rPr>
        <w:t xml:space="preserve">s </w:t>
      </w:r>
      <w:r w:rsidRPr="00576BA6">
        <w:rPr>
          <w:rFonts w:eastAsia="Gill Sans MT"/>
          <w:spacing w:val="-2"/>
          <w:sz w:val="24"/>
          <w:szCs w:val="24"/>
        </w:rPr>
        <w:t>g</w:t>
      </w:r>
      <w:r w:rsidRPr="00576BA6">
        <w:rPr>
          <w:rFonts w:eastAsia="Gill Sans MT"/>
          <w:sz w:val="24"/>
          <w:szCs w:val="24"/>
        </w:rPr>
        <w:t>ood at and what he</w:t>
      </w:r>
      <w:r w:rsidRPr="00576BA6">
        <w:rPr>
          <w:rFonts w:eastAsia="Gill Sans MT"/>
          <w:spacing w:val="-19"/>
          <w:sz w:val="24"/>
          <w:szCs w:val="24"/>
        </w:rPr>
        <w:t>’</w:t>
      </w:r>
      <w:r w:rsidRPr="00576BA6">
        <w:rPr>
          <w:rFonts w:eastAsia="Gill Sans MT"/>
          <w:sz w:val="24"/>
          <w:szCs w:val="24"/>
        </w:rPr>
        <w:t>s not,</w:t>
      </w:r>
      <w:r w:rsidRPr="00576BA6">
        <w:rPr>
          <w:rFonts w:eastAsia="Gill Sans MT"/>
          <w:spacing w:val="-24"/>
          <w:sz w:val="24"/>
          <w:szCs w:val="24"/>
        </w:rPr>
        <w:t xml:space="preserve"> </w:t>
      </w:r>
      <w:r w:rsidRPr="00576BA6">
        <w:rPr>
          <w:rFonts w:eastAsia="Gill Sans MT"/>
          <w:sz w:val="24"/>
          <w:szCs w:val="24"/>
        </w:rPr>
        <w:t xml:space="preserve">what he’ll eat and what he </w:t>
      </w:r>
      <w:r w:rsidRPr="00576BA6">
        <w:rPr>
          <w:rFonts w:eastAsia="Gill Sans MT"/>
          <w:spacing w:val="-5"/>
          <w:sz w:val="24"/>
          <w:szCs w:val="24"/>
        </w:rPr>
        <w:t>w</w:t>
      </w:r>
      <w:r w:rsidRPr="00576BA6">
        <w:rPr>
          <w:rFonts w:eastAsia="Gill Sans MT"/>
          <w:sz w:val="24"/>
          <w:szCs w:val="24"/>
        </w:rPr>
        <w:t>on</w:t>
      </w:r>
      <w:r w:rsidRPr="00576BA6">
        <w:rPr>
          <w:rFonts w:eastAsia="Gill Sans MT"/>
          <w:spacing w:val="-10"/>
          <w:sz w:val="24"/>
          <w:szCs w:val="24"/>
        </w:rPr>
        <w:t>’</w:t>
      </w:r>
      <w:r w:rsidRPr="00576BA6">
        <w:rPr>
          <w:rFonts w:eastAsia="Gill Sans MT"/>
          <w:sz w:val="24"/>
          <w:szCs w:val="24"/>
        </w:rPr>
        <w:t>t - all those little things that ma</w:t>
      </w:r>
      <w:r w:rsidRPr="00576BA6">
        <w:rPr>
          <w:rFonts w:eastAsia="Gill Sans MT"/>
          <w:spacing w:val="-7"/>
          <w:sz w:val="24"/>
          <w:szCs w:val="24"/>
        </w:rPr>
        <w:t>k</w:t>
      </w:r>
      <w:r w:rsidRPr="00576BA6">
        <w:rPr>
          <w:rFonts w:eastAsia="Gill Sans MT"/>
          <w:sz w:val="24"/>
          <w:szCs w:val="24"/>
        </w:rPr>
        <w:t>e him who he is.</w:t>
      </w:r>
    </w:p>
    <w:p w:rsidR="00BB3D25" w:rsidRPr="00576BA6" w:rsidRDefault="00C720D6" w:rsidP="00576BA6">
      <w:pPr>
        <w:pStyle w:val="Quote"/>
        <w:rPr>
          <w:rFonts w:eastAsia="Gill Sans MT"/>
          <w:sz w:val="24"/>
          <w:szCs w:val="24"/>
        </w:rPr>
      </w:pPr>
      <w:r w:rsidRPr="00576BA6">
        <w:rPr>
          <w:rFonts w:eastAsia="Gill Sans MT"/>
          <w:sz w:val="24"/>
          <w:szCs w:val="24"/>
        </w:rPr>
        <w:t>And final</w:t>
      </w:r>
      <w:r w:rsidRPr="00576BA6">
        <w:rPr>
          <w:rFonts w:eastAsia="Gill Sans MT"/>
          <w:spacing w:val="-2"/>
          <w:sz w:val="24"/>
          <w:szCs w:val="24"/>
        </w:rPr>
        <w:t>l</w:t>
      </w:r>
      <w:r w:rsidRPr="00576BA6">
        <w:rPr>
          <w:rFonts w:eastAsia="Gill Sans MT"/>
          <w:sz w:val="24"/>
          <w:szCs w:val="24"/>
        </w:rPr>
        <w:t>y</w:t>
      </w:r>
      <w:r w:rsidRPr="00576BA6">
        <w:rPr>
          <w:rFonts w:eastAsia="Gill Sans MT"/>
          <w:spacing w:val="4"/>
          <w:sz w:val="24"/>
          <w:szCs w:val="24"/>
        </w:rPr>
        <w:t xml:space="preserve"> </w:t>
      </w:r>
      <w:r w:rsidRPr="00576BA6">
        <w:rPr>
          <w:rFonts w:eastAsia="Gill Sans MT"/>
          <w:sz w:val="24"/>
          <w:szCs w:val="24"/>
        </w:rPr>
        <w:t xml:space="preserve">I want to </w:t>
      </w:r>
      <w:r w:rsidRPr="00576BA6">
        <w:rPr>
          <w:rFonts w:eastAsia="Gill Sans MT"/>
          <w:spacing w:val="-3"/>
          <w:sz w:val="24"/>
          <w:szCs w:val="24"/>
        </w:rPr>
        <w:t>f</w:t>
      </w:r>
      <w:r w:rsidRPr="00576BA6">
        <w:rPr>
          <w:rFonts w:eastAsia="Gill Sans MT"/>
          <w:sz w:val="24"/>
          <w:szCs w:val="24"/>
        </w:rPr>
        <w:t xml:space="preserve">eel that </w:t>
      </w:r>
      <w:r w:rsidRPr="00576BA6">
        <w:rPr>
          <w:rFonts w:eastAsia="Gill Sans MT"/>
          <w:spacing w:val="-5"/>
          <w:sz w:val="24"/>
          <w:szCs w:val="24"/>
        </w:rPr>
        <w:t>y</w:t>
      </w:r>
      <w:r w:rsidRPr="00576BA6">
        <w:rPr>
          <w:rFonts w:eastAsia="Gill Sans MT"/>
          <w:sz w:val="24"/>
          <w:szCs w:val="24"/>
        </w:rPr>
        <w:t>ou ca</w:t>
      </w:r>
      <w:r w:rsidRPr="00576BA6">
        <w:rPr>
          <w:rFonts w:eastAsia="Gill Sans MT"/>
          <w:spacing w:val="-5"/>
          <w:sz w:val="24"/>
          <w:szCs w:val="24"/>
        </w:rPr>
        <w:t>r</w:t>
      </w:r>
      <w:r w:rsidRPr="00576BA6">
        <w:rPr>
          <w:rFonts w:eastAsia="Gill Sans MT"/>
          <w:sz w:val="24"/>
          <w:szCs w:val="24"/>
        </w:rPr>
        <w:t>e about h</w:t>
      </w:r>
      <w:r w:rsidRPr="00576BA6">
        <w:rPr>
          <w:rFonts w:eastAsia="Gill Sans MT"/>
          <w:spacing w:val="-3"/>
          <w:sz w:val="24"/>
          <w:szCs w:val="24"/>
        </w:rPr>
        <w:t>o</w:t>
      </w:r>
      <w:r w:rsidRPr="00576BA6">
        <w:rPr>
          <w:rFonts w:eastAsia="Gill Sans MT"/>
          <w:sz w:val="24"/>
          <w:szCs w:val="24"/>
        </w:rPr>
        <w:t>w he</w:t>
      </w:r>
      <w:r w:rsidRPr="00576BA6">
        <w:rPr>
          <w:rFonts w:eastAsia="Gill Sans MT"/>
          <w:spacing w:val="-19"/>
          <w:sz w:val="24"/>
          <w:szCs w:val="24"/>
        </w:rPr>
        <w:t>’</w:t>
      </w:r>
      <w:r w:rsidRPr="00576BA6">
        <w:rPr>
          <w:rFonts w:eastAsia="Gill Sans MT"/>
          <w:sz w:val="24"/>
          <w:szCs w:val="24"/>
        </w:rPr>
        <w:t xml:space="preserve">s </w:t>
      </w:r>
      <w:r w:rsidRPr="00576BA6">
        <w:rPr>
          <w:rFonts w:eastAsia="Gill Sans MT"/>
          <w:spacing w:val="-2"/>
          <w:sz w:val="24"/>
          <w:szCs w:val="24"/>
        </w:rPr>
        <w:t>g</w:t>
      </w:r>
      <w:r w:rsidRPr="00576BA6">
        <w:rPr>
          <w:rFonts w:eastAsia="Gill Sans MT"/>
          <w:sz w:val="24"/>
          <w:szCs w:val="24"/>
        </w:rPr>
        <w:t xml:space="preserve">oing - that together </w:t>
      </w:r>
      <w:r w:rsidRPr="00576BA6">
        <w:rPr>
          <w:rFonts w:eastAsia="Gill Sans MT"/>
          <w:spacing w:val="-5"/>
          <w:sz w:val="24"/>
          <w:szCs w:val="24"/>
        </w:rPr>
        <w:t>w</w:t>
      </w:r>
      <w:r w:rsidRPr="00576BA6">
        <w:rPr>
          <w:rFonts w:eastAsia="Gill Sans MT"/>
          <w:sz w:val="24"/>
          <w:szCs w:val="24"/>
        </w:rPr>
        <w:t>e</w:t>
      </w:r>
      <w:r w:rsidRPr="00576BA6">
        <w:rPr>
          <w:rFonts w:eastAsia="Gill Sans MT"/>
          <w:spacing w:val="-19"/>
          <w:sz w:val="24"/>
          <w:szCs w:val="24"/>
        </w:rPr>
        <w:t>’</w:t>
      </w:r>
      <w:r w:rsidRPr="00576BA6">
        <w:rPr>
          <w:rFonts w:eastAsia="Gill Sans MT"/>
          <w:spacing w:val="-5"/>
          <w:sz w:val="24"/>
          <w:szCs w:val="24"/>
        </w:rPr>
        <w:t>r</w:t>
      </w:r>
      <w:r w:rsidRPr="00576BA6">
        <w:rPr>
          <w:rFonts w:eastAsia="Gill Sans MT"/>
          <w:sz w:val="24"/>
          <w:szCs w:val="24"/>
        </w:rPr>
        <w:t>e thinking about his futu</w:t>
      </w:r>
      <w:r w:rsidRPr="00576BA6">
        <w:rPr>
          <w:rFonts w:eastAsia="Gill Sans MT"/>
          <w:spacing w:val="-5"/>
          <w:sz w:val="24"/>
          <w:szCs w:val="24"/>
        </w:rPr>
        <w:t>r</w:t>
      </w:r>
      <w:r w:rsidRPr="00576BA6">
        <w:rPr>
          <w:rFonts w:eastAsia="Gill Sans MT"/>
          <w:sz w:val="24"/>
          <w:szCs w:val="24"/>
        </w:rPr>
        <w:t>e and helping him to get the</w:t>
      </w:r>
      <w:r w:rsidRPr="00576BA6">
        <w:rPr>
          <w:rFonts w:eastAsia="Gill Sans MT"/>
          <w:spacing w:val="-5"/>
          <w:sz w:val="24"/>
          <w:szCs w:val="24"/>
        </w:rPr>
        <w:t>r</w:t>
      </w:r>
      <w:r w:rsidRPr="00576BA6">
        <w:rPr>
          <w:rFonts w:eastAsia="Gill Sans MT"/>
          <w:spacing w:val="5"/>
          <w:sz w:val="24"/>
          <w:szCs w:val="24"/>
        </w:rPr>
        <w:t>e</w:t>
      </w:r>
      <w:r w:rsidRPr="00576BA6">
        <w:rPr>
          <w:rFonts w:eastAsia="Gill Sans MT"/>
          <w:sz w:val="24"/>
          <w:szCs w:val="24"/>
        </w:rPr>
        <w:t>.</w:t>
      </w:r>
      <w:r w:rsidRPr="00576BA6">
        <w:rPr>
          <w:rFonts w:eastAsia="Gill Sans MT"/>
          <w:spacing w:val="19"/>
          <w:sz w:val="24"/>
          <w:szCs w:val="24"/>
        </w:rPr>
        <w:t xml:space="preserve"> </w:t>
      </w:r>
      <w:r w:rsidRPr="00576BA6">
        <w:rPr>
          <w:rFonts w:eastAsia="Gill Sans MT"/>
          <w:sz w:val="24"/>
          <w:szCs w:val="24"/>
        </w:rPr>
        <w:t>And I kn</w:t>
      </w:r>
      <w:r w:rsidRPr="00576BA6">
        <w:rPr>
          <w:rFonts w:eastAsia="Gill Sans MT"/>
          <w:spacing w:val="-3"/>
          <w:sz w:val="24"/>
          <w:szCs w:val="24"/>
        </w:rPr>
        <w:t>o</w:t>
      </w:r>
      <w:r w:rsidRPr="00576BA6">
        <w:rPr>
          <w:rFonts w:eastAsia="Gill Sans MT"/>
          <w:sz w:val="24"/>
          <w:szCs w:val="24"/>
        </w:rPr>
        <w:t>w that</w:t>
      </w:r>
      <w:r w:rsidRPr="00576BA6">
        <w:rPr>
          <w:rFonts w:eastAsia="Gill Sans MT"/>
          <w:spacing w:val="-19"/>
          <w:sz w:val="24"/>
          <w:szCs w:val="24"/>
        </w:rPr>
        <w:t>’</w:t>
      </w:r>
      <w:r w:rsidRPr="00576BA6">
        <w:rPr>
          <w:rFonts w:eastAsia="Gill Sans MT"/>
          <w:sz w:val="24"/>
          <w:szCs w:val="24"/>
        </w:rPr>
        <w:t>s ha</w:t>
      </w:r>
      <w:r w:rsidRPr="00576BA6">
        <w:rPr>
          <w:rFonts w:eastAsia="Gill Sans MT"/>
          <w:spacing w:val="-4"/>
          <w:sz w:val="24"/>
          <w:szCs w:val="24"/>
        </w:rPr>
        <w:t>r</w:t>
      </w:r>
      <w:r w:rsidRPr="00576BA6">
        <w:rPr>
          <w:rFonts w:eastAsia="Gill Sans MT"/>
          <w:sz w:val="24"/>
          <w:szCs w:val="24"/>
        </w:rPr>
        <w:t xml:space="preserve">der </w:t>
      </w:r>
      <w:r w:rsidRPr="00576BA6">
        <w:rPr>
          <w:rFonts w:eastAsia="Gill Sans MT"/>
          <w:spacing w:val="-2"/>
          <w:sz w:val="24"/>
          <w:szCs w:val="24"/>
        </w:rPr>
        <w:t>f</w:t>
      </w:r>
      <w:r w:rsidRPr="00576BA6">
        <w:rPr>
          <w:rFonts w:eastAsia="Gill Sans MT"/>
          <w:sz w:val="24"/>
          <w:szCs w:val="24"/>
        </w:rPr>
        <w:t xml:space="preserve">or </w:t>
      </w:r>
      <w:r w:rsidRPr="00576BA6">
        <w:rPr>
          <w:rFonts w:eastAsia="Gill Sans MT"/>
          <w:spacing w:val="-5"/>
          <w:sz w:val="24"/>
          <w:szCs w:val="24"/>
        </w:rPr>
        <w:t>y</w:t>
      </w:r>
      <w:r w:rsidRPr="00576BA6">
        <w:rPr>
          <w:rFonts w:eastAsia="Gill Sans MT"/>
          <w:sz w:val="24"/>
          <w:szCs w:val="24"/>
        </w:rPr>
        <w:t xml:space="preserve">ou because </w:t>
      </w:r>
      <w:proofErr w:type="gramStart"/>
      <w:r w:rsidRPr="00576BA6">
        <w:rPr>
          <w:rFonts w:eastAsia="Gill Sans MT"/>
          <w:spacing w:val="-5"/>
          <w:sz w:val="24"/>
          <w:szCs w:val="24"/>
        </w:rPr>
        <w:t>y</w:t>
      </w:r>
      <w:r w:rsidRPr="00576BA6">
        <w:rPr>
          <w:rFonts w:eastAsia="Gill Sans MT"/>
          <w:sz w:val="24"/>
          <w:szCs w:val="24"/>
        </w:rPr>
        <w:t>ou</w:t>
      </w:r>
      <w:r w:rsidRPr="00576BA6">
        <w:rPr>
          <w:rFonts w:eastAsia="Gill Sans MT"/>
          <w:spacing w:val="-19"/>
          <w:sz w:val="24"/>
          <w:szCs w:val="24"/>
        </w:rPr>
        <w:t>’</w:t>
      </w:r>
      <w:r w:rsidRPr="00576BA6">
        <w:rPr>
          <w:rFonts w:eastAsia="Gill Sans MT"/>
          <w:spacing w:val="-5"/>
          <w:sz w:val="24"/>
          <w:szCs w:val="24"/>
        </w:rPr>
        <w:t>r</w:t>
      </w:r>
      <w:r w:rsidRPr="00576BA6">
        <w:rPr>
          <w:rFonts w:eastAsia="Gill Sans MT"/>
          <w:sz w:val="24"/>
          <w:szCs w:val="24"/>
        </w:rPr>
        <w:t>e h</w:t>
      </w:r>
      <w:r w:rsidRPr="00576BA6">
        <w:rPr>
          <w:rFonts w:eastAsia="Gill Sans MT"/>
          <w:spacing w:val="-9"/>
          <w:sz w:val="24"/>
          <w:szCs w:val="24"/>
        </w:rPr>
        <w:t>a</w:t>
      </w:r>
      <w:r w:rsidRPr="00576BA6">
        <w:rPr>
          <w:rFonts w:eastAsia="Gill Sans MT"/>
          <w:sz w:val="24"/>
          <w:szCs w:val="24"/>
        </w:rPr>
        <w:t>ving</w:t>
      </w:r>
      <w:proofErr w:type="gramEnd"/>
      <w:r w:rsidRPr="00576BA6">
        <w:rPr>
          <w:rFonts w:eastAsia="Gill Sans MT"/>
          <w:sz w:val="24"/>
          <w:szCs w:val="24"/>
        </w:rPr>
        <w:t xml:space="preserve"> to think about lots of child</w:t>
      </w:r>
      <w:r w:rsidRPr="00576BA6">
        <w:rPr>
          <w:rFonts w:eastAsia="Gill Sans MT"/>
          <w:spacing w:val="-5"/>
          <w:sz w:val="24"/>
          <w:szCs w:val="24"/>
        </w:rPr>
        <w:t>r</w:t>
      </w:r>
      <w:r w:rsidRPr="00576BA6">
        <w:rPr>
          <w:rFonts w:eastAsia="Gill Sans MT"/>
          <w:sz w:val="24"/>
          <w:szCs w:val="24"/>
        </w:rPr>
        <w:t>en and I’m on</w:t>
      </w:r>
      <w:r w:rsidRPr="00576BA6">
        <w:rPr>
          <w:rFonts w:eastAsia="Gill Sans MT"/>
          <w:spacing w:val="-3"/>
          <w:sz w:val="24"/>
          <w:szCs w:val="24"/>
        </w:rPr>
        <w:t>l</w:t>
      </w:r>
      <w:r w:rsidRPr="00576BA6">
        <w:rPr>
          <w:rFonts w:eastAsia="Gill Sans MT"/>
          <w:sz w:val="24"/>
          <w:szCs w:val="24"/>
        </w:rPr>
        <w:t>y thinking about on</w:t>
      </w:r>
      <w:r w:rsidRPr="00576BA6">
        <w:rPr>
          <w:rFonts w:eastAsia="Gill Sans MT"/>
          <w:spacing w:val="5"/>
          <w:sz w:val="24"/>
          <w:szCs w:val="24"/>
        </w:rPr>
        <w:t>e</w:t>
      </w:r>
      <w:r w:rsidRPr="00576BA6">
        <w:rPr>
          <w:rFonts w:eastAsia="Gill Sans MT"/>
          <w:sz w:val="24"/>
          <w:szCs w:val="24"/>
        </w:rPr>
        <w:t>.</w:t>
      </w:r>
      <w:r w:rsidRPr="00576BA6">
        <w:rPr>
          <w:rFonts w:eastAsia="Gill Sans MT"/>
          <w:spacing w:val="42"/>
          <w:sz w:val="24"/>
          <w:szCs w:val="24"/>
        </w:rPr>
        <w:t xml:space="preserve"> </w:t>
      </w:r>
      <w:r w:rsidRPr="00576BA6">
        <w:rPr>
          <w:rFonts w:eastAsia="Gill Sans MT"/>
          <w:sz w:val="24"/>
          <w:szCs w:val="24"/>
        </w:rPr>
        <w:t xml:space="preserve">But when the simple </w:t>
      </w:r>
      <w:r w:rsidRPr="00576BA6">
        <w:rPr>
          <w:rFonts w:eastAsia="Gill Sans MT"/>
          <w:spacing w:val="-4"/>
          <w:sz w:val="24"/>
          <w:szCs w:val="24"/>
        </w:rPr>
        <w:t>e</w:t>
      </w:r>
      <w:r w:rsidRPr="00576BA6">
        <w:rPr>
          <w:rFonts w:eastAsia="Gill Sans MT"/>
          <w:spacing w:val="-5"/>
          <w:sz w:val="24"/>
          <w:szCs w:val="24"/>
        </w:rPr>
        <w:t>v</w:t>
      </w:r>
      <w:r w:rsidRPr="00576BA6">
        <w:rPr>
          <w:rFonts w:eastAsia="Gill Sans MT"/>
          <w:sz w:val="24"/>
          <w:szCs w:val="24"/>
        </w:rPr>
        <w:t>e</w:t>
      </w:r>
      <w:r w:rsidRPr="00576BA6">
        <w:rPr>
          <w:rFonts w:eastAsia="Gill Sans MT"/>
          <w:spacing w:val="7"/>
          <w:sz w:val="24"/>
          <w:szCs w:val="24"/>
        </w:rPr>
        <w:t>r</w:t>
      </w:r>
      <w:r w:rsidRPr="00576BA6">
        <w:rPr>
          <w:rFonts w:eastAsia="Gill Sans MT"/>
          <w:sz w:val="24"/>
          <w:szCs w:val="24"/>
        </w:rPr>
        <w:t>yd</w:t>
      </w:r>
      <w:r w:rsidRPr="00576BA6">
        <w:rPr>
          <w:rFonts w:eastAsia="Gill Sans MT"/>
          <w:spacing w:val="-10"/>
          <w:sz w:val="24"/>
          <w:szCs w:val="24"/>
        </w:rPr>
        <w:t>a</w:t>
      </w:r>
      <w:r w:rsidRPr="00576BA6">
        <w:rPr>
          <w:rFonts w:eastAsia="Gill Sans MT"/>
          <w:sz w:val="24"/>
          <w:szCs w:val="24"/>
        </w:rPr>
        <w:t xml:space="preserve">y things </w:t>
      </w:r>
      <w:r w:rsidRPr="00576BA6">
        <w:rPr>
          <w:rFonts w:eastAsia="Gill Sans MT"/>
          <w:spacing w:val="-5"/>
          <w:sz w:val="24"/>
          <w:szCs w:val="24"/>
        </w:rPr>
        <w:t>y</w:t>
      </w:r>
      <w:r w:rsidRPr="00576BA6">
        <w:rPr>
          <w:rFonts w:eastAsia="Gill Sans MT"/>
          <w:sz w:val="24"/>
          <w:szCs w:val="24"/>
        </w:rPr>
        <w:t>ou do sh</w:t>
      </w:r>
      <w:r w:rsidRPr="00576BA6">
        <w:rPr>
          <w:rFonts w:eastAsia="Gill Sans MT"/>
          <w:spacing w:val="-2"/>
          <w:sz w:val="24"/>
          <w:szCs w:val="24"/>
        </w:rPr>
        <w:t>o</w:t>
      </w:r>
      <w:r w:rsidRPr="00576BA6">
        <w:rPr>
          <w:rFonts w:eastAsia="Gill Sans MT"/>
          <w:sz w:val="24"/>
          <w:szCs w:val="24"/>
        </w:rPr>
        <w:t xml:space="preserve">w me that </w:t>
      </w:r>
      <w:r w:rsidRPr="00576BA6">
        <w:rPr>
          <w:rFonts w:eastAsia="Gill Sans MT"/>
          <w:spacing w:val="-5"/>
          <w:sz w:val="24"/>
          <w:szCs w:val="24"/>
        </w:rPr>
        <w:t>y</w:t>
      </w:r>
      <w:r w:rsidRPr="00576BA6">
        <w:rPr>
          <w:rFonts w:eastAsia="Gill Sans MT"/>
          <w:sz w:val="24"/>
          <w:szCs w:val="24"/>
        </w:rPr>
        <w:t>ou ca</w:t>
      </w:r>
      <w:r w:rsidRPr="00576BA6">
        <w:rPr>
          <w:rFonts w:eastAsia="Gill Sans MT"/>
          <w:spacing w:val="-5"/>
          <w:sz w:val="24"/>
          <w:szCs w:val="24"/>
        </w:rPr>
        <w:t>r</w:t>
      </w:r>
      <w:r w:rsidRPr="00576BA6">
        <w:rPr>
          <w:rFonts w:eastAsia="Gill Sans MT"/>
          <w:spacing w:val="5"/>
          <w:sz w:val="24"/>
          <w:szCs w:val="24"/>
        </w:rPr>
        <w:t>e</w:t>
      </w:r>
      <w:r w:rsidRPr="00576BA6">
        <w:rPr>
          <w:rFonts w:eastAsia="Gill Sans MT"/>
          <w:sz w:val="24"/>
          <w:szCs w:val="24"/>
        </w:rPr>
        <w:t>,</w:t>
      </w:r>
      <w:r w:rsidRPr="00576BA6">
        <w:rPr>
          <w:rFonts w:eastAsia="Gill Sans MT"/>
          <w:spacing w:val="-24"/>
          <w:sz w:val="24"/>
          <w:szCs w:val="24"/>
        </w:rPr>
        <w:t xml:space="preserve"> </w:t>
      </w:r>
      <w:r w:rsidRPr="00576BA6">
        <w:rPr>
          <w:rFonts w:eastAsia="Gill Sans MT"/>
          <w:sz w:val="24"/>
          <w:szCs w:val="24"/>
        </w:rPr>
        <w:t>and that in mi</w:t>
      </w:r>
      <w:r w:rsidRPr="00576BA6">
        <w:rPr>
          <w:rFonts w:eastAsia="Gill Sans MT"/>
          <w:spacing w:val="-3"/>
          <w:sz w:val="24"/>
          <w:szCs w:val="24"/>
        </w:rPr>
        <w:t>d</w:t>
      </w:r>
      <w:r w:rsidRPr="00576BA6">
        <w:rPr>
          <w:rFonts w:eastAsia="Gill Sans MT"/>
          <w:sz w:val="24"/>
          <w:szCs w:val="24"/>
        </w:rPr>
        <w:t xml:space="preserve">dle of </w:t>
      </w:r>
      <w:r w:rsidRPr="00576BA6">
        <w:rPr>
          <w:rFonts w:eastAsia="Gill Sans MT"/>
          <w:spacing w:val="-4"/>
          <w:sz w:val="24"/>
          <w:szCs w:val="24"/>
        </w:rPr>
        <w:t>e</w:t>
      </w:r>
      <w:r w:rsidRPr="00576BA6">
        <w:rPr>
          <w:rFonts w:eastAsia="Gill Sans MT"/>
          <w:spacing w:val="-5"/>
          <w:sz w:val="24"/>
          <w:szCs w:val="24"/>
        </w:rPr>
        <w:t>v</w:t>
      </w:r>
      <w:r w:rsidRPr="00576BA6">
        <w:rPr>
          <w:rFonts w:eastAsia="Gill Sans MT"/>
          <w:sz w:val="24"/>
          <w:szCs w:val="24"/>
        </w:rPr>
        <w:t>e</w:t>
      </w:r>
      <w:r w:rsidRPr="00576BA6">
        <w:rPr>
          <w:rFonts w:eastAsia="Gill Sans MT"/>
          <w:spacing w:val="7"/>
          <w:sz w:val="24"/>
          <w:szCs w:val="24"/>
        </w:rPr>
        <w:t>r</w:t>
      </w:r>
      <w:r w:rsidRPr="00576BA6">
        <w:rPr>
          <w:rFonts w:eastAsia="Gill Sans MT"/>
          <w:sz w:val="24"/>
          <w:szCs w:val="24"/>
        </w:rPr>
        <w:t>ything that</w:t>
      </w:r>
      <w:r w:rsidRPr="00576BA6">
        <w:rPr>
          <w:rFonts w:eastAsia="Gill Sans MT"/>
          <w:spacing w:val="-19"/>
          <w:sz w:val="24"/>
          <w:szCs w:val="24"/>
        </w:rPr>
        <w:t>’</w:t>
      </w:r>
      <w:r w:rsidRPr="00576BA6">
        <w:rPr>
          <w:rFonts w:eastAsia="Gill Sans MT"/>
          <w:sz w:val="24"/>
          <w:szCs w:val="24"/>
        </w:rPr>
        <w:t xml:space="preserve">s </w:t>
      </w:r>
      <w:r w:rsidRPr="00576BA6">
        <w:rPr>
          <w:rFonts w:eastAsia="Gill Sans MT"/>
          <w:spacing w:val="-2"/>
          <w:sz w:val="24"/>
          <w:szCs w:val="24"/>
        </w:rPr>
        <w:t>g</w:t>
      </w:r>
      <w:r w:rsidRPr="00576BA6">
        <w:rPr>
          <w:rFonts w:eastAsia="Gill Sans MT"/>
          <w:sz w:val="24"/>
          <w:szCs w:val="24"/>
        </w:rPr>
        <w:t xml:space="preserve">oing on </w:t>
      </w:r>
      <w:r w:rsidRPr="00576BA6">
        <w:rPr>
          <w:rFonts w:eastAsia="Gill Sans MT"/>
          <w:spacing w:val="-5"/>
          <w:sz w:val="24"/>
          <w:szCs w:val="24"/>
        </w:rPr>
        <w:t>y</w:t>
      </w:r>
      <w:r w:rsidRPr="00576BA6">
        <w:rPr>
          <w:rFonts w:eastAsia="Gill Sans MT"/>
          <w:sz w:val="24"/>
          <w:szCs w:val="24"/>
        </w:rPr>
        <w:t>ou kn</w:t>
      </w:r>
      <w:r w:rsidRPr="00576BA6">
        <w:rPr>
          <w:rFonts w:eastAsia="Gill Sans MT"/>
          <w:spacing w:val="-3"/>
          <w:sz w:val="24"/>
          <w:szCs w:val="24"/>
        </w:rPr>
        <w:t>o</w:t>
      </w:r>
      <w:r w:rsidRPr="00576BA6">
        <w:rPr>
          <w:rFonts w:eastAsia="Gill Sans MT"/>
          <w:sz w:val="24"/>
          <w:szCs w:val="24"/>
        </w:rPr>
        <w:t xml:space="preserve">w </w:t>
      </w:r>
      <w:r w:rsidRPr="00576BA6">
        <w:rPr>
          <w:rFonts w:eastAsia="Gill Sans MT"/>
          <w:spacing w:val="-8"/>
          <w:sz w:val="24"/>
          <w:szCs w:val="24"/>
        </w:rPr>
        <w:t>m</w:t>
      </w:r>
      <w:r w:rsidRPr="00576BA6">
        <w:rPr>
          <w:rFonts w:eastAsia="Gill Sans MT"/>
          <w:sz w:val="24"/>
          <w:szCs w:val="24"/>
        </w:rPr>
        <w:t>y child and me and our fami</w:t>
      </w:r>
      <w:r w:rsidRPr="00576BA6">
        <w:rPr>
          <w:rFonts w:eastAsia="Gill Sans MT"/>
          <w:spacing w:val="-2"/>
          <w:sz w:val="24"/>
          <w:szCs w:val="24"/>
        </w:rPr>
        <w:t>l</w:t>
      </w:r>
      <w:r w:rsidRPr="00576BA6">
        <w:rPr>
          <w:rFonts w:eastAsia="Gill Sans MT"/>
          <w:spacing w:val="-19"/>
          <w:sz w:val="24"/>
          <w:szCs w:val="24"/>
        </w:rPr>
        <w:t>y</w:t>
      </w:r>
      <w:r w:rsidRPr="00576BA6">
        <w:rPr>
          <w:rFonts w:eastAsia="Gill Sans MT"/>
          <w:sz w:val="24"/>
          <w:szCs w:val="24"/>
        </w:rPr>
        <w:t>,</w:t>
      </w:r>
      <w:r w:rsidRPr="00576BA6">
        <w:rPr>
          <w:rFonts w:eastAsia="Gill Sans MT"/>
          <w:spacing w:val="-24"/>
          <w:sz w:val="24"/>
          <w:szCs w:val="24"/>
        </w:rPr>
        <w:t xml:space="preserve"> </w:t>
      </w:r>
      <w:r w:rsidRPr="00576BA6">
        <w:rPr>
          <w:rFonts w:eastAsia="Gill Sans MT"/>
          <w:sz w:val="24"/>
          <w:szCs w:val="24"/>
        </w:rPr>
        <w:t xml:space="preserve">then it </w:t>
      </w:r>
      <w:r w:rsidRPr="00576BA6">
        <w:rPr>
          <w:rFonts w:eastAsia="Gill Sans MT"/>
          <w:spacing w:val="-2"/>
          <w:sz w:val="24"/>
          <w:szCs w:val="24"/>
        </w:rPr>
        <w:t>f</w:t>
      </w:r>
      <w:r w:rsidRPr="00576BA6">
        <w:rPr>
          <w:rFonts w:eastAsia="Gill Sans MT"/>
          <w:sz w:val="24"/>
          <w:szCs w:val="24"/>
        </w:rPr>
        <w:t>eels g</w:t>
      </w:r>
      <w:r w:rsidRPr="00576BA6">
        <w:rPr>
          <w:rFonts w:eastAsia="Gill Sans MT"/>
          <w:spacing w:val="-5"/>
          <w:sz w:val="24"/>
          <w:szCs w:val="24"/>
        </w:rPr>
        <w:t>r</w:t>
      </w:r>
      <w:r w:rsidRPr="00576BA6">
        <w:rPr>
          <w:rFonts w:eastAsia="Gill Sans MT"/>
          <w:sz w:val="24"/>
          <w:szCs w:val="24"/>
        </w:rPr>
        <w:t xml:space="preserve">eat to think that </w:t>
      </w:r>
      <w:r w:rsidRPr="00576BA6">
        <w:rPr>
          <w:rFonts w:eastAsia="Gill Sans MT"/>
          <w:spacing w:val="-5"/>
          <w:sz w:val="24"/>
          <w:szCs w:val="24"/>
        </w:rPr>
        <w:t>w</w:t>
      </w:r>
      <w:r w:rsidRPr="00576BA6">
        <w:rPr>
          <w:rFonts w:eastAsia="Gill Sans MT"/>
          <w:sz w:val="24"/>
          <w:szCs w:val="24"/>
        </w:rPr>
        <w:t>e</w:t>
      </w:r>
      <w:r w:rsidRPr="00576BA6">
        <w:rPr>
          <w:rFonts w:eastAsia="Gill Sans MT"/>
          <w:spacing w:val="-19"/>
          <w:sz w:val="24"/>
          <w:szCs w:val="24"/>
        </w:rPr>
        <w:t>’</w:t>
      </w:r>
      <w:r w:rsidRPr="00576BA6">
        <w:rPr>
          <w:rFonts w:eastAsia="Gill Sans MT"/>
          <w:spacing w:val="-5"/>
          <w:sz w:val="24"/>
          <w:szCs w:val="24"/>
        </w:rPr>
        <w:t>r</w:t>
      </w:r>
      <w:r w:rsidRPr="00576BA6">
        <w:rPr>
          <w:rFonts w:eastAsia="Gill Sans MT"/>
          <w:sz w:val="24"/>
          <w:szCs w:val="24"/>
        </w:rPr>
        <w:t>e all on the same pag</w:t>
      </w:r>
      <w:r w:rsidRPr="00576BA6">
        <w:rPr>
          <w:rFonts w:eastAsia="Gill Sans MT"/>
          <w:spacing w:val="4"/>
          <w:sz w:val="24"/>
          <w:szCs w:val="24"/>
        </w:rPr>
        <w:t>e</w:t>
      </w:r>
      <w:r w:rsidRPr="00576BA6">
        <w:rPr>
          <w:rFonts w:eastAsia="Gill Sans MT"/>
          <w:spacing w:val="-24"/>
          <w:sz w:val="24"/>
          <w:szCs w:val="24"/>
        </w:rPr>
        <w:t>.</w:t>
      </w:r>
      <w:r w:rsidRPr="00576BA6">
        <w:rPr>
          <w:rFonts w:eastAsia="Gill Sans MT"/>
          <w:sz w:val="24"/>
          <w:szCs w:val="24"/>
        </w:rPr>
        <w:t>”</w:t>
      </w:r>
    </w:p>
    <w:p w:rsidR="008F1144" w:rsidRPr="008F1144" w:rsidRDefault="008F1144" w:rsidP="008F1144"/>
    <w:p w:rsidR="00BB3D25" w:rsidRPr="008F1144" w:rsidRDefault="004453E9" w:rsidP="004453E9">
      <w:pPr>
        <w:tabs>
          <w:tab w:val="left" w:pos="1842"/>
        </w:tabs>
        <w:sectPr w:rsidR="00BB3D25" w:rsidRPr="008F1144">
          <w:pgSz w:w="11920" w:h="13340"/>
          <w:pgMar w:top="1220" w:right="740" w:bottom="440" w:left="460" w:header="4" w:footer="243" w:gutter="0"/>
          <w:cols w:space="720"/>
        </w:sectPr>
      </w:pPr>
      <w:r>
        <w:tab/>
      </w:r>
    </w:p>
    <w:p w:rsidR="00BB3D25" w:rsidRDefault="004A7F95">
      <w:pPr>
        <w:spacing w:before="96" w:after="0" w:line="240" w:lineRule="auto"/>
        <w:ind w:left="11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noProof/>
          <w:sz w:val="20"/>
          <w:szCs w:val="20"/>
          <w:lang w:val="en-AU" w:eastAsia="en-AU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-114300</wp:posOffset>
            </wp:positionV>
            <wp:extent cx="6938010" cy="7658100"/>
            <wp:effectExtent l="19050" t="0" r="0" b="0"/>
            <wp:wrapThrough wrapText="bothSides">
              <wp:wrapPolygon edited="0">
                <wp:start x="-59" y="0"/>
                <wp:lineTo x="-59" y="21546"/>
                <wp:lineTo x="21588" y="21546"/>
                <wp:lineTo x="21588" y="0"/>
                <wp:lineTo x="-59" y="0"/>
              </wp:wrapPolygon>
            </wp:wrapThrough>
            <wp:docPr id="62" name="Picture 62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boriginalart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8010" cy="7658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D25" w:rsidRDefault="00BB3D25">
      <w:pPr>
        <w:spacing w:before="10" w:after="0" w:line="100" w:lineRule="exact"/>
        <w:rPr>
          <w:sz w:val="10"/>
          <w:szCs w:val="10"/>
        </w:rPr>
      </w:pPr>
    </w:p>
    <w:p w:rsidR="00BB3D25" w:rsidRDefault="00C720D6">
      <w:pPr>
        <w:tabs>
          <w:tab w:val="left" w:pos="10780"/>
        </w:tabs>
        <w:spacing w:before="42" w:after="0" w:line="240" w:lineRule="auto"/>
        <w:ind w:left="6121" w:right="-20"/>
        <w:rPr>
          <w:rFonts w:ascii="Arial" w:eastAsia="Arial" w:hAnsi="Arial" w:cs="Arial"/>
          <w:sz w:val="14"/>
          <w:szCs w:val="14"/>
        </w:rPr>
      </w:pPr>
      <w:r>
        <w:rPr>
          <w:rFonts w:ascii="Arial" w:eastAsia="Arial" w:hAnsi="Arial" w:cs="Arial"/>
          <w:color w:val="B36DA7"/>
          <w:sz w:val="14"/>
          <w:szCs w:val="14"/>
        </w:rPr>
        <w:t>Bringing the</w:t>
      </w:r>
      <w:r>
        <w:rPr>
          <w:rFonts w:ascii="Arial" w:eastAsia="Arial" w:hAnsi="Arial" w:cs="Arial"/>
          <w:color w:val="B36DA7"/>
          <w:spacing w:val="-3"/>
          <w:sz w:val="14"/>
          <w:szCs w:val="14"/>
        </w:rPr>
        <w:t xml:space="preserve"> </w:t>
      </w:r>
      <w:r>
        <w:rPr>
          <w:rFonts w:ascii="Arial" w:eastAsia="Arial" w:hAnsi="Arial" w:cs="Arial"/>
          <w:color w:val="B36DA7"/>
          <w:w w:val="97"/>
          <w:sz w:val="14"/>
          <w:szCs w:val="14"/>
        </w:rPr>
        <w:t>Earl</w:t>
      </w:r>
      <w:r>
        <w:rPr>
          <w:rFonts w:ascii="Arial" w:eastAsia="Arial" w:hAnsi="Arial" w:cs="Arial"/>
          <w:color w:val="B36DA7"/>
          <w:spacing w:val="8"/>
          <w:w w:val="97"/>
          <w:sz w:val="14"/>
          <w:szCs w:val="14"/>
        </w:rPr>
        <w:t>y</w:t>
      </w:r>
      <w:r w:rsidR="004453E9">
        <w:rPr>
          <w:rFonts w:ascii="Arial" w:eastAsia="Arial" w:hAnsi="Arial" w:cs="Arial"/>
          <w:color w:val="B36DA7"/>
          <w:spacing w:val="8"/>
          <w:w w:val="97"/>
          <w:sz w:val="14"/>
          <w:szCs w:val="14"/>
        </w:rPr>
        <w:t xml:space="preserve"> </w:t>
      </w:r>
      <w:r>
        <w:rPr>
          <w:rFonts w:ascii="Arial" w:eastAsia="Arial" w:hAnsi="Arial" w:cs="Arial"/>
          <w:color w:val="B36DA7"/>
          <w:w w:val="97"/>
          <w:sz w:val="14"/>
          <w:szCs w:val="14"/>
        </w:rPr>
        <w:t>Years</w:t>
      </w:r>
      <w:r>
        <w:rPr>
          <w:rFonts w:ascii="Arial" w:eastAsia="Arial" w:hAnsi="Arial" w:cs="Arial"/>
          <w:color w:val="B36DA7"/>
          <w:spacing w:val="-8"/>
          <w:w w:val="97"/>
          <w:sz w:val="14"/>
          <w:szCs w:val="14"/>
        </w:rPr>
        <w:t xml:space="preserve"> </w:t>
      </w:r>
      <w:r>
        <w:rPr>
          <w:rFonts w:ascii="Arial" w:eastAsia="Arial" w:hAnsi="Arial" w:cs="Arial"/>
          <w:color w:val="B36DA7"/>
          <w:sz w:val="14"/>
          <w:szCs w:val="14"/>
        </w:rPr>
        <w:t>Learning</w:t>
      </w:r>
      <w:r>
        <w:rPr>
          <w:rFonts w:ascii="Arial" w:eastAsia="Arial" w:hAnsi="Arial" w:cs="Arial"/>
          <w:color w:val="B36DA7"/>
          <w:spacing w:val="-13"/>
          <w:sz w:val="14"/>
          <w:szCs w:val="14"/>
        </w:rPr>
        <w:t xml:space="preserve"> </w:t>
      </w:r>
      <w:r>
        <w:rPr>
          <w:rFonts w:ascii="Arial" w:eastAsia="Arial" w:hAnsi="Arial" w:cs="Arial"/>
          <w:color w:val="B36DA7"/>
          <w:sz w:val="14"/>
          <w:szCs w:val="14"/>
        </w:rPr>
        <w:t>Framework</w:t>
      </w:r>
      <w:r>
        <w:rPr>
          <w:rFonts w:ascii="Arial" w:eastAsia="Arial" w:hAnsi="Arial" w:cs="Arial"/>
          <w:color w:val="B36DA7"/>
          <w:spacing w:val="36"/>
          <w:sz w:val="14"/>
          <w:szCs w:val="14"/>
        </w:rPr>
        <w:t xml:space="preserve"> </w:t>
      </w:r>
      <w:r>
        <w:rPr>
          <w:rFonts w:ascii="Arial" w:eastAsia="Arial" w:hAnsi="Arial" w:cs="Arial"/>
          <w:color w:val="B36DA7"/>
          <w:sz w:val="14"/>
          <w:szCs w:val="14"/>
        </w:rPr>
        <w:t>to</w:t>
      </w:r>
      <w:r>
        <w:rPr>
          <w:rFonts w:ascii="Arial" w:eastAsia="Arial" w:hAnsi="Arial" w:cs="Arial"/>
          <w:color w:val="B36DA7"/>
          <w:spacing w:val="19"/>
          <w:sz w:val="14"/>
          <w:szCs w:val="14"/>
        </w:rPr>
        <w:t xml:space="preserve"> </w:t>
      </w:r>
      <w:r>
        <w:rPr>
          <w:rFonts w:ascii="Arial" w:eastAsia="Arial" w:hAnsi="Arial" w:cs="Arial"/>
          <w:color w:val="B36DA7"/>
          <w:sz w:val="14"/>
          <w:szCs w:val="14"/>
        </w:rPr>
        <w:t>life</w:t>
      </w:r>
      <w:r>
        <w:rPr>
          <w:rFonts w:ascii="Arial" w:eastAsia="Arial" w:hAnsi="Arial" w:cs="Arial"/>
          <w:color w:val="B36DA7"/>
          <w:spacing w:val="-8"/>
          <w:sz w:val="14"/>
          <w:szCs w:val="14"/>
        </w:rPr>
        <w:t xml:space="preserve"> </w:t>
      </w:r>
      <w:r>
        <w:rPr>
          <w:rFonts w:ascii="Arial" w:eastAsia="Arial" w:hAnsi="Arial" w:cs="Arial"/>
          <w:color w:val="B36DA7"/>
          <w:sz w:val="14"/>
          <w:szCs w:val="14"/>
        </w:rPr>
        <w:t>in</w:t>
      </w:r>
      <w:r>
        <w:rPr>
          <w:rFonts w:ascii="Arial" w:eastAsia="Arial" w:hAnsi="Arial" w:cs="Arial"/>
          <w:color w:val="B36DA7"/>
          <w:spacing w:val="4"/>
          <w:sz w:val="14"/>
          <w:szCs w:val="14"/>
        </w:rPr>
        <w:t xml:space="preserve"> </w:t>
      </w:r>
      <w:r>
        <w:rPr>
          <w:rFonts w:ascii="Arial" w:eastAsia="Arial" w:hAnsi="Arial" w:cs="Arial"/>
          <w:color w:val="B36DA7"/>
          <w:sz w:val="14"/>
          <w:szCs w:val="14"/>
        </w:rPr>
        <w:t>your</w:t>
      </w:r>
      <w:r>
        <w:rPr>
          <w:rFonts w:ascii="Arial" w:eastAsia="Arial" w:hAnsi="Arial" w:cs="Arial"/>
          <w:color w:val="B36DA7"/>
          <w:spacing w:val="18"/>
          <w:sz w:val="14"/>
          <w:szCs w:val="14"/>
        </w:rPr>
        <w:t xml:space="preserve"> </w:t>
      </w:r>
      <w:r>
        <w:rPr>
          <w:rFonts w:ascii="Arial" w:eastAsia="Arial" w:hAnsi="Arial" w:cs="Arial"/>
          <w:color w:val="B36DA7"/>
          <w:sz w:val="14"/>
          <w:szCs w:val="14"/>
        </w:rPr>
        <w:t>community</w:t>
      </w:r>
      <w:r>
        <w:rPr>
          <w:rFonts w:ascii="Arial" w:eastAsia="Arial" w:hAnsi="Arial" w:cs="Arial"/>
          <w:color w:val="B36DA7"/>
          <w:spacing w:val="-5"/>
          <w:sz w:val="14"/>
          <w:szCs w:val="14"/>
        </w:rPr>
        <w:t xml:space="preserve"> </w:t>
      </w:r>
      <w:r>
        <w:rPr>
          <w:rFonts w:ascii="Arial" w:eastAsia="Arial" w:hAnsi="Arial" w:cs="Arial"/>
          <w:color w:val="B36DA7"/>
          <w:sz w:val="14"/>
          <w:szCs w:val="14"/>
        </w:rPr>
        <w:tab/>
      </w:r>
      <w:r>
        <w:rPr>
          <w:rFonts w:ascii="Arial" w:eastAsia="Arial" w:hAnsi="Arial" w:cs="Arial"/>
          <w:color w:val="991A82"/>
          <w:w w:val="107"/>
          <w:sz w:val="14"/>
          <w:szCs w:val="14"/>
        </w:rPr>
        <w:t>17</w:t>
      </w:r>
    </w:p>
    <w:p w:rsidR="00BB3D25" w:rsidRDefault="00BB3D25">
      <w:pPr>
        <w:spacing w:after="0"/>
        <w:sectPr w:rsidR="00BB3D25">
          <w:footerReference w:type="default" r:id="rId38"/>
          <w:pgSz w:w="11920" w:h="13340"/>
          <w:pgMar w:top="420" w:right="400" w:bottom="280" w:left="400" w:header="0" w:footer="0" w:gutter="0"/>
          <w:cols w:space="720"/>
        </w:sectPr>
      </w:pPr>
    </w:p>
    <w:p w:rsidR="00BB3D25" w:rsidRDefault="00F6254B">
      <w:pPr>
        <w:spacing w:before="94" w:after="0" w:line="240" w:lineRule="auto"/>
        <w:ind w:left="118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noProof/>
          <w:sz w:val="20"/>
          <w:szCs w:val="20"/>
          <w:lang w:val="en-AU" w:eastAsia="en-AU"/>
        </w:rPr>
        <w:lastRenderedPageBreak/>
        <w:drawing>
          <wp:inline distT="0" distB="0" distL="0" distR="0">
            <wp:extent cx="6947491" cy="7617249"/>
            <wp:effectExtent l="19050" t="0" r="5759" b="0"/>
            <wp:docPr id="60" name="Picture 60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parture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7491" cy="7617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3D25" w:rsidRDefault="00BB3D25">
      <w:pPr>
        <w:spacing w:after="0"/>
        <w:sectPr w:rsidR="00BB3D25">
          <w:footerReference w:type="even" r:id="rId40"/>
          <w:pgSz w:w="11920" w:h="13340"/>
          <w:pgMar w:top="460" w:right="400" w:bottom="440" w:left="400" w:header="4" w:footer="243" w:gutter="0"/>
          <w:pgNumType w:start="18"/>
          <w:cols w:space="720"/>
        </w:sectPr>
      </w:pPr>
    </w:p>
    <w:p w:rsidR="00BB3D25" w:rsidRDefault="00F9511C">
      <w:pPr>
        <w:spacing w:before="95" w:after="0" w:line="240" w:lineRule="auto"/>
        <w:ind w:left="107" w:right="-20"/>
        <w:rPr>
          <w:rFonts w:ascii="Times New Roman" w:eastAsia="Times New Roman" w:hAnsi="Times New Roman"/>
          <w:sz w:val="20"/>
          <w:szCs w:val="20"/>
        </w:rPr>
      </w:pPr>
      <w:r>
        <w:rPr>
          <w:rFonts w:ascii="Times New Roman" w:eastAsia="Times New Roman" w:hAnsi="Times New Roman"/>
          <w:noProof/>
          <w:sz w:val="20"/>
          <w:szCs w:val="20"/>
          <w:lang w:val="en-AU" w:eastAsia="en-AU"/>
        </w:rPr>
        <w:lastRenderedPageBreak/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-273050</wp:posOffset>
            </wp:positionH>
            <wp:positionV relativeFrom="paragraph">
              <wp:posOffset>-304800</wp:posOffset>
            </wp:positionV>
            <wp:extent cx="7543800" cy="8434070"/>
            <wp:effectExtent l="19050" t="0" r="0" b="0"/>
            <wp:wrapThrough wrapText="bothSides">
              <wp:wrapPolygon edited="0">
                <wp:start x="-55" y="0"/>
                <wp:lineTo x="-55" y="21564"/>
                <wp:lineTo x="21600" y="21564"/>
                <wp:lineTo x="21600" y="0"/>
                <wp:lineTo x="-55" y="0"/>
              </wp:wrapPolygon>
            </wp:wrapThrough>
            <wp:docPr id="61" name="Picture 61" descr="Deco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ster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84340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B3D25" w:rsidRDefault="00BB3D25">
      <w:pPr>
        <w:spacing w:after="0"/>
        <w:sectPr w:rsidR="00BB3D25">
          <w:footerReference w:type="default" r:id="rId42"/>
          <w:pgSz w:w="11920" w:h="13340"/>
          <w:pgMar w:top="480" w:right="460" w:bottom="280" w:left="460" w:header="0" w:footer="0" w:gutter="0"/>
          <w:cols w:space="720"/>
        </w:sectPr>
      </w:pPr>
    </w:p>
    <w:p w:rsidR="00BB3D25" w:rsidRDefault="0094534F">
      <w:pPr>
        <w:spacing w:after="0" w:line="200" w:lineRule="exact"/>
        <w:rPr>
          <w:sz w:val="20"/>
          <w:szCs w:val="20"/>
        </w:rPr>
      </w:pPr>
      <w:r>
        <w:rPr>
          <w:noProof/>
          <w:lang w:val="en-AU" w:eastAsia="en-AU"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251460</wp:posOffset>
                </wp:positionH>
                <wp:positionV relativeFrom="page">
                  <wp:posOffset>251460</wp:posOffset>
                </wp:positionV>
                <wp:extent cx="7055485" cy="7955915"/>
                <wp:effectExtent l="0" t="0" r="0" b="6985"/>
                <wp:wrapNone/>
                <wp:docPr id="13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55485" cy="7955915"/>
                          <a:chOff x="397" y="397"/>
                          <a:chExt cx="11112" cy="12529"/>
                        </a:xfrm>
                      </wpg:grpSpPr>
                      <wps:wsp>
                        <wps:cNvPr id="14" name="Freeform 3"/>
                        <wps:cNvSpPr>
                          <a:spLocks/>
                        </wps:cNvSpPr>
                        <wps:spPr bwMode="auto">
                          <a:xfrm>
                            <a:off x="397" y="397"/>
                            <a:ext cx="11112" cy="12529"/>
                          </a:xfrm>
                          <a:custGeom>
                            <a:avLst/>
                            <a:gdLst>
                              <a:gd name="T0" fmla="+- 0 637 397"/>
                              <a:gd name="T1" fmla="*/ T0 w 11112"/>
                              <a:gd name="T2" fmla="+- 0 397 397"/>
                              <a:gd name="T3" fmla="*/ 397 h 12529"/>
                              <a:gd name="T4" fmla="+- 0 562 397"/>
                              <a:gd name="T5" fmla="*/ T4 w 11112"/>
                              <a:gd name="T6" fmla="+- 0 397 397"/>
                              <a:gd name="T7" fmla="*/ 397 h 12529"/>
                              <a:gd name="T8" fmla="+- 0 481 397"/>
                              <a:gd name="T9" fmla="*/ T8 w 11112"/>
                              <a:gd name="T10" fmla="+- 0 403 397"/>
                              <a:gd name="T11" fmla="*/ 403 h 12529"/>
                              <a:gd name="T12" fmla="+- 0 422 397"/>
                              <a:gd name="T13" fmla="*/ T12 w 11112"/>
                              <a:gd name="T14" fmla="+- 0 433 397"/>
                              <a:gd name="T15" fmla="*/ 433 h 12529"/>
                              <a:gd name="T16" fmla="+- 0 400 397"/>
                              <a:gd name="T17" fmla="*/ T16 w 11112"/>
                              <a:gd name="T18" fmla="+- 0 505 397"/>
                              <a:gd name="T19" fmla="*/ 505 h 12529"/>
                              <a:gd name="T20" fmla="+- 0 397 397"/>
                              <a:gd name="T21" fmla="*/ T20 w 11112"/>
                              <a:gd name="T22" fmla="+- 0 597 397"/>
                              <a:gd name="T23" fmla="*/ 597 h 12529"/>
                              <a:gd name="T24" fmla="+- 0 397 397"/>
                              <a:gd name="T25" fmla="*/ T24 w 11112"/>
                              <a:gd name="T26" fmla="+- 0 12726 397"/>
                              <a:gd name="T27" fmla="*/ 12726 h 12529"/>
                              <a:gd name="T28" fmla="+- 0 397 397"/>
                              <a:gd name="T29" fmla="*/ T28 w 11112"/>
                              <a:gd name="T30" fmla="+- 0 12761 397"/>
                              <a:gd name="T31" fmla="*/ 12761 h 12529"/>
                              <a:gd name="T32" fmla="+- 0 403 397"/>
                              <a:gd name="T33" fmla="*/ T32 w 11112"/>
                              <a:gd name="T34" fmla="+- 0 12842 397"/>
                              <a:gd name="T35" fmla="*/ 12842 h 12529"/>
                              <a:gd name="T36" fmla="+- 0 433 397"/>
                              <a:gd name="T37" fmla="*/ T36 w 11112"/>
                              <a:gd name="T38" fmla="+- 0 12901 397"/>
                              <a:gd name="T39" fmla="*/ 12901 h 12529"/>
                              <a:gd name="T40" fmla="+- 0 505 397"/>
                              <a:gd name="T41" fmla="*/ T40 w 11112"/>
                              <a:gd name="T42" fmla="+- 0 12923 397"/>
                              <a:gd name="T43" fmla="*/ 12923 h 12529"/>
                              <a:gd name="T44" fmla="+- 0 598 397"/>
                              <a:gd name="T45" fmla="*/ T44 w 11112"/>
                              <a:gd name="T46" fmla="+- 0 12926 397"/>
                              <a:gd name="T47" fmla="*/ 12926 h 12529"/>
                              <a:gd name="T48" fmla="+- 0 11344 397"/>
                              <a:gd name="T49" fmla="*/ T48 w 11112"/>
                              <a:gd name="T50" fmla="+- 0 12926 397"/>
                              <a:gd name="T51" fmla="*/ 12926 h 12529"/>
                              <a:gd name="T52" fmla="+- 0 11424 397"/>
                              <a:gd name="T53" fmla="*/ T52 w 11112"/>
                              <a:gd name="T54" fmla="+- 0 12920 397"/>
                              <a:gd name="T55" fmla="*/ 12920 h 12529"/>
                              <a:gd name="T56" fmla="+- 0 11484 397"/>
                              <a:gd name="T57" fmla="*/ T56 w 11112"/>
                              <a:gd name="T58" fmla="+- 0 12890 397"/>
                              <a:gd name="T59" fmla="*/ 12890 h 12529"/>
                              <a:gd name="T60" fmla="+- 0 11506 397"/>
                              <a:gd name="T61" fmla="*/ T60 w 11112"/>
                              <a:gd name="T62" fmla="+- 0 12818 397"/>
                              <a:gd name="T63" fmla="*/ 12818 h 12529"/>
                              <a:gd name="T64" fmla="+- 0 11509 397"/>
                              <a:gd name="T65" fmla="*/ T64 w 11112"/>
                              <a:gd name="T66" fmla="+- 0 12726 397"/>
                              <a:gd name="T67" fmla="*/ 12726 h 12529"/>
                              <a:gd name="T68" fmla="+- 0 11509 397"/>
                              <a:gd name="T69" fmla="*/ T68 w 11112"/>
                              <a:gd name="T70" fmla="+- 0 597 397"/>
                              <a:gd name="T71" fmla="*/ 597 h 12529"/>
                              <a:gd name="T72" fmla="+- 0 11508 397"/>
                              <a:gd name="T73" fmla="*/ T72 w 11112"/>
                              <a:gd name="T74" fmla="+- 0 562 397"/>
                              <a:gd name="T75" fmla="*/ 562 h 12529"/>
                              <a:gd name="T76" fmla="+- 0 11503 397"/>
                              <a:gd name="T77" fmla="*/ T76 w 11112"/>
                              <a:gd name="T78" fmla="+- 0 481 397"/>
                              <a:gd name="T79" fmla="*/ 481 h 12529"/>
                              <a:gd name="T80" fmla="+- 0 11473 397"/>
                              <a:gd name="T81" fmla="*/ T80 w 11112"/>
                              <a:gd name="T82" fmla="+- 0 422 397"/>
                              <a:gd name="T83" fmla="*/ 422 h 12529"/>
                              <a:gd name="T84" fmla="+- 0 11401 397"/>
                              <a:gd name="T85" fmla="*/ T84 w 11112"/>
                              <a:gd name="T86" fmla="+- 0 400 397"/>
                              <a:gd name="T87" fmla="*/ 400 h 12529"/>
                              <a:gd name="T88" fmla="+- 0 637 397"/>
                              <a:gd name="T89" fmla="*/ T88 w 11112"/>
                              <a:gd name="T90" fmla="+- 0 397 397"/>
                              <a:gd name="T91" fmla="*/ 397 h 12529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</a:cxnLst>
                            <a:rect l="0" t="0" r="r" b="b"/>
                            <a:pathLst>
                              <a:path w="11112" h="12529">
                                <a:moveTo>
                                  <a:pt x="240" y="0"/>
                                </a:moveTo>
                                <a:lnTo>
                                  <a:pt x="165" y="0"/>
                                </a:lnTo>
                                <a:lnTo>
                                  <a:pt x="84" y="6"/>
                                </a:lnTo>
                                <a:lnTo>
                                  <a:pt x="25" y="36"/>
                                </a:lnTo>
                                <a:lnTo>
                                  <a:pt x="3" y="108"/>
                                </a:lnTo>
                                <a:lnTo>
                                  <a:pt x="0" y="200"/>
                                </a:lnTo>
                                <a:lnTo>
                                  <a:pt x="0" y="12329"/>
                                </a:lnTo>
                                <a:lnTo>
                                  <a:pt x="0" y="12364"/>
                                </a:lnTo>
                                <a:lnTo>
                                  <a:pt x="6" y="12445"/>
                                </a:lnTo>
                                <a:lnTo>
                                  <a:pt x="36" y="12504"/>
                                </a:lnTo>
                                <a:lnTo>
                                  <a:pt x="108" y="12526"/>
                                </a:lnTo>
                                <a:lnTo>
                                  <a:pt x="201" y="12529"/>
                                </a:lnTo>
                                <a:lnTo>
                                  <a:pt x="10947" y="12529"/>
                                </a:lnTo>
                                <a:lnTo>
                                  <a:pt x="11027" y="12523"/>
                                </a:lnTo>
                                <a:lnTo>
                                  <a:pt x="11087" y="12493"/>
                                </a:lnTo>
                                <a:lnTo>
                                  <a:pt x="11109" y="12421"/>
                                </a:lnTo>
                                <a:lnTo>
                                  <a:pt x="11112" y="12329"/>
                                </a:lnTo>
                                <a:lnTo>
                                  <a:pt x="11112" y="200"/>
                                </a:lnTo>
                                <a:lnTo>
                                  <a:pt x="11111" y="165"/>
                                </a:lnTo>
                                <a:lnTo>
                                  <a:pt x="11106" y="84"/>
                                </a:lnTo>
                                <a:lnTo>
                                  <a:pt x="11076" y="25"/>
                                </a:lnTo>
                                <a:lnTo>
                                  <a:pt x="11004" y="3"/>
                                </a:lnTo>
                                <a:lnTo>
                                  <a:pt x="240" y="0"/>
                                </a:lnTo>
                              </a:path>
                            </a:pathLst>
                          </a:custGeom>
                          <a:solidFill>
                            <a:srgbClr val="C9212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9.8pt;margin-top:19.8pt;width:555.55pt;height:626.45pt;z-index:-251653120;mso-position-horizontal-relative:page;mso-position-vertical-relative:page" coordorigin="397,397" coordsize="11112,12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">
                <v:shape id="Freeform 3" o:spid="_x0000_s1027" style="position:absolute;left:397;top:397;width:11112;height:12529;visibility:visible;mso-wrap-style:square;v-text-anchor:top" coordsize="11112,125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D1BcAA&#10;AADbAAAADwAAAGRycy9kb3ducmV2LnhtbERPS4vCMBC+C/sfwgjeNFUWkWoUERZ0cQ8+lsXb0IxN&#10;MZmUJmr99xtB8DYf33Nmi9ZZcaMmVJ4VDAcZCOLC64pLBcfDV38CIkRkjdYzKXhQgMX8ozPDXPs7&#10;7+i2j6VIIRxyVGBirHMpQ2HIYRj4mjhxZ984jAk2pdQN3lO4s3KUZWPpsOLUYLCmlaHisr86BXa1&#10;PQ8tfy//Rr+nrct+rkZvSKlet11OQURq41v8cq91mv8Jz1/SAXL+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gD1BcAAAADbAAAADwAAAAAAAAAAAAAAAACYAgAAZHJzL2Rvd25y&#10;ZXYueG1sUEsFBgAAAAAEAAQA9QAAAIUDAAAAAA==&#10;" path="m240,l165,,84,6,25,36,3,108,,200,,12329r,35l6,12445r30,59l108,12526r93,3l10947,12529r80,-6l11087,12493r22,-72l11112,12329r,-12129l11111,165r-5,-81l11076,25,11004,3,240,e" fillcolor="#c92126" stroked="f">
                  <v:path arrowok="t" o:connecttype="custom" o:connectlocs="240,397;165,397;84,403;25,433;3,505;0,597;0,12726;0,12761;6,12842;36,12901;108,12923;201,12926;10947,12926;11027,12920;11087,12890;11109,12818;11112,12726;11112,597;11111,562;11106,481;11076,422;11004,400;240,397" o:connectangles="0,0,0,0,0,0,0,0,0,0,0,0,0,0,0,0,0,0,0,0,0,0,0"/>
                </v:shape>
                <w10:wrap anchorx="page" anchory="page"/>
              </v:group>
            </w:pict>
          </mc:Fallback>
        </mc:AlternateContent>
      </w:r>
    </w:p>
    <w:sectPr w:rsidR="00BB3D25" w:rsidSect="00C34B60">
      <w:footerReference w:type="even" r:id="rId43"/>
      <w:pgSz w:w="11920" w:h="13340"/>
      <w:pgMar w:top="1220" w:right="1680" w:bottom="280" w:left="1680" w:header="4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1A3C" w:rsidRDefault="00D41A3C">
      <w:pPr>
        <w:spacing w:after="0" w:line="240" w:lineRule="auto"/>
      </w:pPr>
      <w:r>
        <w:separator/>
      </w:r>
    </w:p>
  </w:endnote>
  <w:endnote w:type="continuationSeparator" w:id="0">
    <w:p w:rsidR="00D41A3C" w:rsidRDefault="00D41A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ill Sans MT"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ill Sans">
    <w:altName w:val="Arial"/>
    <w:charset w:val="00"/>
    <w:family w:val="auto"/>
    <w:pitch w:val="variable"/>
    <w:sig w:usb0="00000000" w:usb1="00000000" w:usb2="00000000" w:usb3="00000000" w:csb0="000001F7" w:csb1="00000000"/>
  </w:font>
  <w:font w:name="Gill Sans Light">
    <w:altName w:val="Arial"/>
    <w:charset w:val="00"/>
    <w:family w:val="auto"/>
    <w:pitch w:val="variable"/>
    <w:sig w:usb0="00000000" w:usb1="00000000" w:usb2="00000000" w:usb3="00000000" w:csb0="000001F7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A3C" w:rsidRDefault="00D41A3C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5168" behindDoc="1" locked="0" layoutInCell="1" allowOverlap="1">
              <wp:simplePos x="0" y="0"/>
              <wp:positionH relativeFrom="page">
                <wp:posOffset>4181475</wp:posOffset>
              </wp:positionH>
              <wp:positionV relativeFrom="page">
                <wp:posOffset>8039735</wp:posOffset>
              </wp:positionV>
              <wp:extent cx="3030855" cy="127635"/>
              <wp:effectExtent l="0" t="0" r="17145" b="5715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3085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A3C" w:rsidRDefault="00D41A3C">
                          <w:pPr>
                            <w:spacing w:after="0" w:line="185" w:lineRule="exact"/>
                            <w:ind w:left="20" w:right="-44"/>
                            <w:rPr>
                              <w:rFonts w:ascii="Gill Sans MT" w:eastAsia="Gill Sans MT" w:hAnsi="Gill Sans MT" w:cs="Gill Sans MT"/>
                              <w:sz w:val="16"/>
                              <w:szCs w:val="16"/>
                            </w:rPr>
                          </w:pP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w w:val="86"/>
                              <w:sz w:val="16"/>
                              <w:szCs w:val="16"/>
                            </w:rPr>
                            <w:t>B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3"/>
                              <w:w w:val="86"/>
                              <w:sz w:val="16"/>
                              <w:szCs w:val="16"/>
                            </w:rPr>
                            <w:t>r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w w:val="86"/>
                              <w:sz w:val="16"/>
                              <w:szCs w:val="16"/>
                            </w:rPr>
                            <w:t>inging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10"/>
                              <w:w w:val="86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z w:val="16"/>
                              <w:szCs w:val="16"/>
                            </w:rPr>
                            <w:t>the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1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w w:val="90"/>
                              <w:sz w:val="16"/>
                              <w:szCs w:val="16"/>
                            </w:rPr>
                            <w:t>Ea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6"/>
                              <w:w w:val="90"/>
                              <w:sz w:val="16"/>
                              <w:szCs w:val="16"/>
                            </w:rPr>
                            <w:t>r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-2"/>
                              <w:w w:val="67"/>
                              <w:sz w:val="16"/>
                              <w:szCs w:val="16"/>
                            </w:rPr>
                            <w:t>l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w w:val="83"/>
                              <w:sz w:val="16"/>
                              <w:szCs w:val="16"/>
                            </w:rPr>
                            <w:t>y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-2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-20"/>
                              <w:w w:val="93"/>
                              <w:sz w:val="16"/>
                              <w:szCs w:val="16"/>
                            </w:rPr>
                            <w:t>Y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w w:val="93"/>
                              <w:sz w:val="16"/>
                              <w:szCs w:val="16"/>
                            </w:rPr>
                            <w:t>ea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6"/>
                              <w:w w:val="93"/>
                              <w:sz w:val="16"/>
                              <w:szCs w:val="16"/>
                            </w:rPr>
                            <w:t>r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w w:val="93"/>
                              <w:sz w:val="16"/>
                              <w:szCs w:val="16"/>
                            </w:rPr>
                            <w:t>s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5"/>
                              <w:w w:val="9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w w:val="93"/>
                              <w:sz w:val="16"/>
                              <w:szCs w:val="16"/>
                            </w:rPr>
                            <w:t>Lea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4"/>
                              <w:w w:val="93"/>
                              <w:sz w:val="16"/>
                              <w:szCs w:val="16"/>
                            </w:rPr>
                            <w:t>r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w w:val="93"/>
                              <w:sz w:val="16"/>
                              <w:szCs w:val="16"/>
                            </w:rPr>
                            <w:t>ning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-4"/>
                              <w:w w:val="9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w w:val="93"/>
                              <w:sz w:val="16"/>
                              <w:szCs w:val="16"/>
                            </w:rPr>
                            <w:t>F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4"/>
                              <w:w w:val="93"/>
                              <w:sz w:val="16"/>
                              <w:szCs w:val="16"/>
                            </w:rPr>
                            <w:t>r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w w:val="93"/>
                              <w:sz w:val="16"/>
                              <w:szCs w:val="16"/>
                            </w:rPr>
                            <w:t>ame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-2"/>
                              <w:w w:val="93"/>
                              <w:sz w:val="16"/>
                              <w:szCs w:val="16"/>
                            </w:rPr>
                            <w:t>w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w w:val="93"/>
                              <w:sz w:val="16"/>
                              <w:szCs w:val="16"/>
                            </w:rPr>
                            <w:t>o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6"/>
                              <w:w w:val="93"/>
                              <w:sz w:val="16"/>
                              <w:szCs w:val="16"/>
                            </w:rPr>
                            <w:t>r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w w:val="93"/>
                              <w:sz w:val="16"/>
                              <w:szCs w:val="16"/>
                            </w:rPr>
                            <w:t>k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34"/>
                              <w:w w:val="9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z w:val="16"/>
                              <w:szCs w:val="16"/>
                            </w:rPr>
                            <w:t>to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1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w w:val="69"/>
                              <w:sz w:val="16"/>
                              <w:szCs w:val="16"/>
                            </w:rPr>
                            <w:t>li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-3"/>
                              <w:w w:val="69"/>
                              <w:sz w:val="16"/>
                              <w:szCs w:val="16"/>
                            </w:rPr>
                            <w:t>f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w w:val="108"/>
                              <w:sz w:val="16"/>
                              <w:szCs w:val="16"/>
                            </w:rPr>
                            <w:t>e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z w:val="16"/>
                              <w:szCs w:val="16"/>
                            </w:rPr>
                            <w:t>in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-1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-3"/>
                              <w:w w:val="96"/>
                              <w:sz w:val="16"/>
                              <w:szCs w:val="16"/>
                            </w:rPr>
                            <w:t>y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w w:val="96"/>
                              <w:sz w:val="16"/>
                              <w:szCs w:val="16"/>
                            </w:rPr>
                            <w:t>our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8"/>
                              <w:w w:val="96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gramStart"/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z w:val="16"/>
                              <w:szCs w:val="16"/>
                            </w:rPr>
                            <w:t>com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-2"/>
                              <w:sz w:val="16"/>
                              <w:szCs w:val="16"/>
                            </w:rPr>
                            <w:t>m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z w:val="16"/>
                              <w:szCs w:val="16"/>
                            </w:rPr>
                            <w:t>unity</w:t>
                          </w:r>
                          <w:r>
                            <w:rPr>
                              <w:rFonts w:ascii="Times New Roman" w:eastAsia="Times New Roman" w:hAnsi="Times New Roman"/>
                              <w:color w:val="B36DA6"/>
                              <w:spacing w:val="1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991B83"/>
                              <w:sz w:val="16"/>
                              <w:szCs w:val="16"/>
                            </w:rPr>
                            <w:t>:</w:t>
                          </w:r>
                          <w:proofErr w:type="gramEnd"/>
                          <w:r>
                            <w:rPr>
                              <w:rFonts w:ascii="Gill Sans MT" w:eastAsia="Gill Sans MT" w:hAnsi="Gill Sans MT" w:cs="Gill Sans MT"/>
                              <w:color w:val="991B83"/>
                              <w:sz w:val="16"/>
                              <w:szCs w:val="16"/>
                            </w:rPr>
                            <w:t>:  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6" type="#_x0000_t202" style="position:absolute;margin-left:329.25pt;margin-top:633.05pt;width:238.65pt;height:10.05pt;z-index:-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" filled="f" stroked="f">
              <v:textbox inset="0,0,0,0">
                <w:txbxContent>
                  <w:p w:rsidR="00D41A3C" w:rsidRDefault="00D41A3C">
                    <w:pPr>
                      <w:spacing w:after="0" w:line="185" w:lineRule="exact"/>
                      <w:ind w:left="20" w:right="-44"/>
                      <w:rPr>
                        <w:rFonts w:ascii="Gill Sans MT" w:eastAsia="Gill Sans MT" w:hAnsi="Gill Sans MT" w:cs="Gill Sans MT"/>
                        <w:sz w:val="16"/>
                        <w:szCs w:val="16"/>
                      </w:rPr>
                    </w:pPr>
                    <w:r w:rsidRPr="008F1144">
                      <w:rPr>
                        <w:rFonts w:ascii="Gill Sans Light" w:eastAsia="Times New Roman" w:hAnsi="Gill Sans Light"/>
                        <w:color w:val="B36DA6"/>
                        <w:w w:val="86"/>
                        <w:sz w:val="16"/>
                        <w:szCs w:val="16"/>
                      </w:rPr>
                      <w:t>B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3"/>
                        <w:w w:val="86"/>
                        <w:sz w:val="16"/>
                        <w:szCs w:val="16"/>
                      </w:rPr>
                      <w:t>r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w w:val="86"/>
                        <w:sz w:val="16"/>
                        <w:szCs w:val="16"/>
                      </w:rPr>
                      <w:t>inging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10"/>
                        <w:w w:val="86"/>
                        <w:sz w:val="16"/>
                        <w:szCs w:val="16"/>
                      </w:rPr>
                      <w:t xml:space="preserve"> 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z w:val="16"/>
                        <w:szCs w:val="16"/>
                      </w:rPr>
                      <w:t>the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12"/>
                        <w:sz w:val="16"/>
                        <w:szCs w:val="16"/>
                      </w:rPr>
                      <w:t xml:space="preserve"> 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w w:val="90"/>
                        <w:sz w:val="16"/>
                        <w:szCs w:val="16"/>
                      </w:rPr>
                      <w:t>Ea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6"/>
                        <w:w w:val="90"/>
                        <w:sz w:val="16"/>
                        <w:szCs w:val="16"/>
                      </w:rPr>
                      <w:t>r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-2"/>
                        <w:w w:val="67"/>
                        <w:sz w:val="16"/>
                        <w:szCs w:val="16"/>
                      </w:rPr>
                      <w:t>l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w w:val="83"/>
                        <w:sz w:val="16"/>
                        <w:szCs w:val="16"/>
                      </w:rPr>
                      <w:t>y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-20"/>
                        <w:sz w:val="16"/>
                        <w:szCs w:val="16"/>
                      </w:rPr>
                      <w:t xml:space="preserve"> 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-20"/>
                        <w:w w:val="93"/>
                        <w:sz w:val="16"/>
                        <w:szCs w:val="16"/>
                      </w:rPr>
                      <w:t>Y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w w:val="93"/>
                        <w:sz w:val="16"/>
                        <w:szCs w:val="16"/>
                      </w:rPr>
                      <w:t>ea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6"/>
                        <w:w w:val="93"/>
                        <w:sz w:val="16"/>
                        <w:szCs w:val="16"/>
                      </w:rPr>
                      <w:t>r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w w:val="93"/>
                        <w:sz w:val="16"/>
                        <w:szCs w:val="16"/>
                      </w:rPr>
                      <w:t>s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5"/>
                        <w:w w:val="93"/>
                        <w:sz w:val="16"/>
                        <w:szCs w:val="16"/>
                      </w:rPr>
                      <w:t xml:space="preserve"> 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w w:val="93"/>
                        <w:sz w:val="16"/>
                        <w:szCs w:val="16"/>
                      </w:rPr>
                      <w:t>Lea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4"/>
                        <w:w w:val="93"/>
                        <w:sz w:val="16"/>
                        <w:szCs w:val="16"/>
                      </w:rPr>
                      <w:t>r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w w:val="93"/>
                        <w:sz w:val="16"/>
                        <w:szCs w:val="16"/>
                      </w:rPr>
                      <w:t>ning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-4"/>
                        <w:w w:val="93"/>
                        <w:sz w:val="16"/>
                        <w:szCs w:val="16"/>
                      </w:rPr>
                      <w:t xml:space="preserve"> 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w w:val="93"/>
                        <w:sz w:val="16"/>
                        <w:szCs w:val="16"/>
                      </w:rPr>
                      <w:t>F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4"/>
                        <w:w w:val="93"/>
                        <w:sz w:val="16"/>
                        <w:szCs w:val="16"/>
                      </w:rPr>
                      <w:t>r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w w:val="93"/>
                        <w:sz w:val="16"/>
                        <w:szCs w:val="16"/>
                      </w:rPr>
                      <w:t>ame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-2"/>
                        <w:w w:val="93"/>
                        <w:sz w:val="16"/>
                        <w:szCs w:val="16"/>
                      </w:rPr>
                      <w:t>w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w w:val="93"/>
                        <w:sz w:val="16"/>
                        <w:szCs w:val="16"/>
                      </w:rPr>
                      <w:t>o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6"/>
                        <w:w w:val="93"/>
                        <w:sz w:val="16"/>
                        <w:szCs w:val="16"/>
                      </w:rPr>
                      <w:t>r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w w:val="93"/>
                        <w:sz w:val="16"/>
                        <w:szCs w:val="16"/>
                      </w:rPr>
                      <w:t>k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34"/>
                        <w:w w:val="93"/>
                        <w:sz w:val="16"/>
                        <w:szCs w:val="16"/>
                      </w:rPr>
                      <w:t xml:space="preserve"> 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z w:val="16"/>
                        <w:szCs w:val="16"/>
                      </w:rPr>
                      <w:t>to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14"/>
                        <w:sz w:val="16"/>
                        <w:szCs w:val="16"/>
                      </w:rPr>
                      <w:t xml:space="preserve"> 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w w:val="69"/>
                        <w:sz w:val="16"/>
                        <w:szCs w:val="16"/>
                      </w:rPr>
                      <w:t>li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-3"/>
                        <w:w w:val="69"/>
                        <w:sz w:val="16"/>
                        <w:szCs w:val="16"/>
                      </w:rPr>
                      <w:t>f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w w:val="108"/>
                        <w:sz w:val="16"/>
                        <w:szCs w:val="16"/>
                      </w:rPr>
                      <w:t>e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4"/>
                        <w:sz w:val="16"/>
                        <w:szCs w:val="16"/>
                      </w:rPr>
                      <w:t xml:space="preserve"> 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z w:val="16"/>
                        <w:szCs w:val="16"/>
                      </w:rPr>
                      <w:t>in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-12"/>
                        <w:sz w:val="16"/>
                        <w:szCs w:val="16"/>
                      </w:rPr>
                      <w:t xml:space="preserve"> 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-3"/>
                        <w:w w:val="96"/>
                        <w:sz w:val="16"/>
                        <w:szCs w:val="16"/>
                      </w:rPr>
                      <w:t>y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w w:val="96"/>
                        <w:sz w:val="16"/>
                        <w:szCs w:val="16"/>
                      </w:rPr>
                      <w:t>our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8"/>
                        <w:w w:val="96"/>
                        <w:sz w:val="16"/>
                        <w:szCs w:val="16"/>
                      </w:rPr>
                      <w:t xml:space="preserve"> </w:t>
                    </w:r>
                    <w:proofErr w:type="gramStart"/>
                    <w:r w:rsidRPr="008F1144">
                      <w:rPr>
                        <w:rFonts w:ascii="Gill Sans Light" w:eastAsia="Times New Roman" w:hAnsi="Gill Sans Light"/>
                        <w:color w:val="B36DA6"/>
                        <w:sz w:val="16"/>
                        <w:szCs w:val="16"/>
                      </w:rPr>
                      <w:t>com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-2"/>
                        <w:sz w:val="16"/>
                        <w:szCs w:val="16"/>
                      </w:rPr>
                      <w:t>m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z w:val="16"/>
                        <w:szCs w:val="16"/>
                      </w:rPr>
                      <w:t>unity</w:t>
                    </w:r>
                    <w:r>
                      <w:rPr>
                        <w:rFonts w:ascii="Times New Roman" w:eastAsia="Times New Roman" w:hAnsi="Times New Roman"/>
                        <w:color w:val="B36DA6"/>
                        <w:spacing w:val="1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Gill Sans MT" w:eastAsia="Gill Sans MT" w:hAnsi="Gill Sans MT" w:cs="Gill Sans MT"/>
                        <w:color w:val="991B83"/>
                        <w:sz w:val="16"/>
                        <w:szCs w:val="16"/>
                      </w:rPr>
                      <w:t>:</w:t>
                    </w:r>
                    <w:proofErr w:type="gramEnd"/>
                    <w:r>
                      <w:rPr>
                        <w:rFonts w:ascii="Gill Sans MT" w:eastAsia="Gill Sans MT" w:hAnsi="Gill Sans MT" w:cs="Gill Sans MT"/>
                        <w:color w:val="991B83"/>
                        <w:sz w:val="16"/>
                        <w:szCs w:val="16"/>
                      </w:rPr>
                      <w:t>:  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A3C" w:rsidRDefault="00D41A3C">
    <w:pPr>
      <w:spacing w:after="0" w:line="0" w:lineRule="atLeast"/>
      <w:rPr>
        <w:sz w:val="0"/>
        <w:szCs w:val="0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A3C" w:rsidRDefault="00D41A3C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345440</wp:posOffset>
              </wp:positionH>
              <wp:positionV relativeFrom="page">
                <wp:posOffset>8039100</wp:posOffset>
              </wp:positionV>
              <wp:extent cx="1247775" cy="120650"/>
              <wp:effectExtent l="0" t="0" r="9525" b="1270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7775" cy="120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A3C" w:rsidRDefault="00D41A3C">
                          <w:pPr>
                            <w:spacing w:before="1" w:after="0" w:line="240" w:lineRule="auto"/>
                            <w:ind w:left="40" w:right="-43"/>
                            <w:rPr>
                              <w:rFonts w:ascii="Arial" w:eastAsia="Arial" w:hAnsi="Arial" w:cs="Arial"/>
                              <w:sz w:val="15"/>
                              <w:szCs w:val="15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Arial" w:eastAsia="Arial" w:hAnsi="Arial" w:cs="Arial"/>
                              <w:color w:val="991A82"/>
                              <w:sz w:val="15"/>
                              <w:szCs w:val="15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1052">
                            <w:rPr>
                              <w:rFonts w:ascii="Arial" w:eastAsia="Arial" w:hAnsi="Arial" w:cs="Arial"/>
                              <w:noProof/>
                              <w:color w:val="991A82"/>
                              <w:sz w:val="15"/>
                              <w:szCs w:val="15"/>
                            </w:rPr>
                            <w:t>18</w:t>
                          </w:r>
                          <w:r>
                            <w:fldChar w:fldCharType="end"/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color w:val="991A82"/>
                              <w:spacing w:val="21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991A82"/>
                              <w:sz w:val="15"/>
                              <w:szCs w:val="15"/>
                            </w:rPr>
                            <w:t>::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color w:val="991A82"/>
                              <w:spacing w:val="6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991A82"/>
                              <w:w w:val="97"/>
                              <w:sz w:val="15"/>
                              <w:szCs w:val="15"/>
                            </w:rPr>
                            <w:t>Connecting</w:t>
                          </w:r>
                          <w:r>
                            <w:rPr>
                              <w:rFonts w:ascii="Arial" w:eastAsia="Arial" w:hAnsi="Arial" w:cs="Arial"/>
                              <w:color w:val="991A82"/>
                              <w:spacing w:val="-14"/>
                              <w:w w:val="97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991A82"/>
                              <w:sz w:val="15"/>
                              <w:szCs w:val="15"/>
                            </w:rPr>
                            <w:t>with</w:t>
                          </w:r>
                          <w:r>
                            <w:rPr>
                              <w:rFonts w:ascii="Arial" w:eastAsia="Arial" w:hAnsi="Arial" w:cs="Arial"/>
                              <w:color w:val="991A82"/>
                              <w:spacing w:val="-3"/>
                              <w:sz w:val="15"/>
                              <w:szCs w:val="15"/>
                            </w:rPr>
                            <w:t xml:space="preserve"> </w:t>
                          </w:r>
                          <w:r>
                            <w:rPr>
                              <w:rFonts w:ascii="Arial" w:eastAsia="Arial" w:hAnsi="Arial" w:cs="Arial"/>
                              <w:color w:val="991A82"/>
                              <w:sz w:val="15"/>
                              <w:szCs w:val="15"/>
                            </w:rPr>
                            <w:t>families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1" type="#_x0000_t202" style="position:absolute;margin-left:27.2pt;margin-top:633pt;width:98.25pt;height:9.5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" filled="f" stroked="f">
              <v:textbox inset="0,0,0,0">
                <w:txbxContent>
                  <w:p w:rsidR="00D41A3C" w:rsidRDefault="00D41A3C">
                    <w:pPr>
                      <w:spacing w:before="1" w:after="0" w:line="240" w:lineRule="auto"/>
                      <w:ind w:left="40" w:right="-43"/>
                      <w:rPr>
                        <w:rFonts w:ascii="Arial" w:eastAsia="Arial" w:hAnsi="Arial" w:cs="Arial"/>
                        <w:sz w:val="15"/>
                        <w:szCs w:val="15"/>
                      </w:rPr>
                    </w:pPr>
                    <w:r>
                      <w:fldChar w:fldCharType="begin"/>
                    </w:r>
                    <w:r>
                      <w:rPr>
                        <w:rFonts w:ascii="Arial" w:eastAsia="Arial" w:hAnsi="Arial" w:cs="Arial"/>
                        <w:color w:val="991A82"/>
                        <w:sz w:val="15"/>
                        <w:szCs w:val="15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1052">
                      <w:rPr>
                        <w:rFonts w:ascii="Arial" w:eastAsia="Arial" w:hAnsi="Arial" w:cs="Arial"/>
                        <w:noProof/>
                        <w:color w:val="991A82"/>
                        <w:sz w:val="15"/>
                        <w:szCs w:val="15"/>
                      </w:rPr>
                      <w:t>18</w:t>
                    </w:r>
                    <w:r>
                      <w:fldChar w:fldCharType="end"/>
                    </w:r>
                    <w:proofErr w:type="gramStart"/>
                    <w:r>
                      <w:rPr>
                        <w:rFonts w:ascii="Arial" w:eastAsia="Arial" w:hAnsi="Arial" w:cs="Arial"/>
                        <w:color w:val="991A82"/>
                        <w:spacing w:val="21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991A82"/>
                        <w:sz w:val="15"/>
                        <w:szCs w:val="15"/>
                      </w:rPr>
                      <w:t>::</w:t>
                    </w:r>
                    <w:proofErr w:type="gramEnd"/>
                    <w:r>
                      <w:rPr>
                        <w:rFonts w:ascii="Arial" w:eastAsia="Arial" w:hAnsi="Arial" w:cs="Arial"/>
                        <w:color w:val="991A82"/>
                        <w:spacing w:val="6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991A82"/>
                        <w:w w:val="97"/>
                        <w:sz w:val="15"/>
                        <w:szCs w:val="15"/>
                      </w:rPr>
                      <w:t>Connecting</w:t>
                    </w:r>
                    <w:r>
                      <w:rPr>
                        <w:rFonts w:ascii="Arial" w:eastAsia="Arial" w:hAnsi="Arial" w:cs="Arial"/>
                        <w:color w:val="991A82"/>
                        <w:spacing w:val="-14"/>
                        <w:w w:val="97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991A82"/>
                        <w:sz w:val="15"/>
                        <w:szCs w:val="15"/>
                      </w:rPr>
                      <w:t>with</w:t>
                    </w:r>
                    <w:r>
                      <w:rPr>
                        <w:rFonts w:ascii="Arial" w:eastAsia="Arial" w:hAnsi="Arial" w:cs="Arial"/>
                        <w:color w:val="991A82"/>
                        <w:spacing w:val="-3"/>
                        <w:sz w:val="15"/>
                        <w:szCs w:val="15"/>
                      </w:rPr>
                      <w:t xml:space="preserve"> </w:t>
                    </w:r>
                    <w:r>
                      <w:rPr>
                        <w:rFonts w:ascii="Arial" w:eastAsia="Arial" w:hAnsi="Arial" w:cs="Arial"/>
                        <w:color w:val="991A82"/>
                        <w:sz w:val="15"/>
                        <w:szCs w:val="15"/>
                      </w:rPr>
                      <w:t>families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A3C" w:rsidRDefault="00D41A3C">
    <w:pPr>
      <w:spacing w:after="0" w:line="0" w:lineRule="atLeast"/>
      <w:rPr>
        <w:sz w:val="0"/>
        <w:szCs w:val="0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A3C" w:rsidRDefault="00D41A3C">
    <w:pPr>
      <w:spacing w:after="0" w:line="0" w:lineRule="atLeast"/>
      <w:rPr>
        <w:sz w:val="0"/>
        <w:szCs w:val="0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A3C" w:rsidRDefault="00D41A3C">
    <w:pPr>
      <w:spacing w:after="0" w:line="0" w:lineRule="atLeast"/>
      <w:rPr>
        <w:sz w:val="0"/>
        <w:szCs w:val="0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A3C" w:rsidRDefault="00D41A3C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334010</wp:posOffset>
              </wp:positionH>
              <wp:positionV relativeFrom="page">
                <wp:posOffset>8039735</wp:posOffset>
              </wp:positionV>
              <wp:extent cx="1209040" cy="127635"/>
              <wp:effectExtent l="0" t="0" r="10160" b="5715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09040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A3C" w:rsidRDefault="00D41A3C">
                          <w:pPr>
                            <w:spacing w:after="0" w:line="185" w:lineRule="exact"/>
                            <w:ind w:left="40" w:right="-44"/>
                            <w:rPr>
                              <w:rFonts w:ascii="Times New Roman" w:eastAsia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991B83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1052">
                            <w:rPr>
                              <w:rFonts w:ascii="Gill Sans MT" w:eastAsia="Gill Sans MT" w:hAnsi="Gill Sans MT" w:cs="Gill Sans MT"/>
                              <w:noProof/>
                              <w:color w:val="991B83"/>
                              <w:sz w:val="16"/>
                              <w:szCs w:val="16"/>
                            </w:rPr>
                            <w:t>8</w:t>
                          </w:r>
                          <w:r>
                            <w:fldChar w:fldCharType="end"/>
                          </w:r>
                          <w:proofErr w:type="gramStart"/>
                          <w:r>
                            <w:rPr>
                              <w:rFonts w:ascii="Gill Sans MT" w:eastAsia="Gill Sans MT" w:hAnsi="Gill Sans MT" w:cs="Gill Sans MT"/>
                              <w:color w:val="991B83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gramEnd"/>
                          <w:r>
                            <w:rPr>
                              <w:rFonts w:ascii="Gill Sans MT" w:eastAsia="Gill Sans MT" w:hAnsi="Gill Sans MT" w:cs="Gill Sans MT"/>
                              <w:color w:val="991B83"/>
                              <w:sz w:val="16"/>
                              <w:szCs w:val="16"/>
                            </w:rPr>
                            <w:t xml:space="preserve"> ::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991B83"/>
                              <w:spacing w:val="28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991B83"/>
                              <w:w w:val="97"/>
                              <w:sz w:val="16"/>
                              <w:szCs w:val="16"/>
                            </w:rPr>
                            <w:t>Connecting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991B83"/>
                              <w:spacing w:val="5"/>
                              <w:w w:val="97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991B83"/>
                              <w:sz w:val="16"/>
                              <w:szCs w:val="16"/>
                            </w:rPr>
                            <w:t>with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991B83"/>
                              <w:spacing w:val="-1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991B83"/>
                              <w:w w:val="88"/>
                              <w:sz w:val="16"/>
                              <w:szCs w:val="16"/>
                            </w:rPr>
                            <w:t>families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position:absolute;margin-left:26.3pt;margin-top:633.05pt;width:95.2pt;height:10.05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" filled="f" stroked="f">
              <v:textbox inset="0,0,0,0">
                <w:txbxContent>
                  <w:p w:rsidR="00D41A3C" w:rsidRDefault="00D41A3C">
                    <w:pPr>
                      <w:spacing w:after="0" w:line="185" w:lineRule="exact"/>
                      <w:ind w:left="40" w:right="-44"/>
                      <w:rPr>
                        <w:rFonts w:ascii="Times New Roman" w:eastAsia="Times New Roman" w:hAnsi="Times New Roman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Gill Sans MT" w:eastAsia="Gill Sans MT" w:hAnsi="Gill Sans MT" w:cs="Gill Sans MT"/>
                        <w:color w:val="991B83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1052">
                      <w:rPr>
                        <w:rFonts w:ascii="Gill Sans MT" w:eastAsia="Gill Sans MT" w:hAnsi="Gill Sans MT" w:cs="Gill Sans MT"/>
                        <w:noProof/>
                        <w:color w:val="991B83"/>
                        <w:sz w:val="16"/>
                        <w:szCs w:val="16"/>
                      </w:rPr>
                      <w:t>8</w:t>
                    </w:r>
                    <w:r>
                      <w:fldChar w:fldCharType="end"/>
                    </w:r>
                    <w:proofErr w:type="gramStart"/>
                    <w:r>
                      <w:rPr>
                        <w:rFonts w:ascii="Gill Sans MT" w:eastAsia="Gill Sans MT" w:hAnsi="Gill Sans MT" w:cs="Gill Sans MT"/>
                        <w:color w:val="991B83"/>
                        <w:sz w:val="16"/>
                        <w:szCs w:val="16"/>
                      </w:rPr>
                      <w:t xml:space="preserve"> </w:t>
                    </w:r>
                    <w:proofErr w:type="gramEnd"/>
                    <w:r>
                      <w:rPr>
                        <w:rFonts w:ascii="Gill Sans MT" w:eastAsia="Gill Sans MT" w:hAnsi="Gill Sans MT" w:cs="Gill Sans MT"/>
                        <w:color w:val="991B83"/>
                        <w:sz w:val="16"/>
                        <w:szCs w:val="16"/>
                      </w:rPr>
                      <w:t xml:space="preserve"> ::</w:t>
                    </w:r>
                    <w:r>
                      <w:rPr>
                        <w:rFonts w:ascii="Gill Sans MT" w:eastAsia="Gill Sans MT" w:hAnsi="Gill Sans MT" w:cs="Gill Sans MT"/>
                        <w:color w:val="991B83"/>
                        <w:spacing w:val="28"/>
                        <w:sz w:val="16"/>
                        <w:szCs w:val="16"/>
                      </w:rPr>
                      <w:t xml:space="preserve"> </w:t>
                    </w:r>
                    <w:r w:rsidRPr="008F1144">
                      <w:rPr>
                        <w:rFonts w:ascii="Gill Sans Light" w:eastAsia="Times New Roman" w:hAnsi="Gill Sans Light"/>
                        <w:color w:val="991B83"/>
                        <w:w w:val="97"/>
                        <w:sz w:val="16"/>
                        <w:szCs w:val="16"/>
                      </w:rPr>
                      <w:t>Connecting</w:t>
                    </w:r>
                    <w:r w:rsidRPr="008F1144">
                      <w:rPr>
                        <w:rFonts w:ascii="Gill Sans Light" w:eastAsia="Times New Roman" w:hAnsi="Gill Sans Light"/>
                        <w:color w:val="991B83"/>
                        <w:spacing w:val="5"/>
                        <w:w w:val="97"/>
                        <w:sz w:val="16"/>
                        <w:szCs w:val="16"/>
                      </w:rPr>
                      <w:t xml:space="preserve"> </w:t>
                    </w:r>
                    <w:r w:rsidRPr="008F1144">
                      <w:rPr>
                        <w:rFonts w:ascii="Gill Sans Light" w:eastAsia="Times New Roman" w:hAnsi="Gill Sans Light"/>
                        <w:color w:val="991B83"/>
                        <w:sz w:val="16"/>
                        <w:szCs w:val="16"/>
                      </w:rPr>
                      <w:t>with</w:t>
                    </w:r>
                    <w:r w:rsidRPr="008F1144">
                      <w:rPr>
                        <w:rFonts w:ascii="Gill Sans Light" w:eastAsia="Times New Roman" w:hAnsi="Gill Sans Light"/>
                        <w:color w:val="991B83"/>
                        <w:spacing w:val="-10"/>
                        <w:sz w:val="16"/>
                        <w:szCs w:val="16"/>
                      </w:rPr>
                      <w:t xml:space="preserve"> </w:t>
                    </w:r>
                    <w:r w:rsidRPr="008F1144">
                      <w:rPr>
                        <w:rFonts w:ascii="Gill Sans Light" w:eastAsia="Times New Roman" w:hAnsi="Gill Sans Light"/>
                        <w:color w:val="991B83"/>
                        <w:w w:val="88"/>
                        <w:sz w:val="16"/>
                        <w:szCs w:val="16"/>
                      </w:rPr>
                      <w:t>families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A3C" w:rsidRDefault="00D41A3C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6192" behindDoc="1" locked="0" layoutInCell="1" allowOverlap="1">
              <wp:simplePos x="0" y="0"/>
              <wp:positionH relativeFrom="page">
                <wp:posOffset>4181475</wp:posOffset>
              </wp:positionH>
              <wp:positionV relativeFrom="page">
                <wp:posOffset>8039735</wp:posOffset>
              </wp:positionV>
              <wp:extent cx="3043555" cy="127635"/>
              <wp:effectExtent l="0" t="0" r="4445" b="5715"/>
              <wp:wrapNone/>
              <wp:docPr id="5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4355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A3C" w:rsidRDefault="00D41A3C">
                          <w:pPr>
                            <w:spacing w:after="0" w:line="185" w:lineRule="exact"/>
                            <w:ind w:left="20" w:right="-20"/>
                            <w:rPr>
                              <w:rFonts w:ascii="Gill Sans MT" w:eastAsia="Gill Sans MT" w:hAnsi="Gill Sans MT" w:cs="Gill Sans MT"/>
                              <w:sz w:val="16"/>
                              <w:szCs w:val="16"/>
                            </w:rPr>
                          </w:pP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w w:val="86"/>
                              <w:sz w:val="16"/>
                              <w:szCs w:val="16"/>
                            </w:rPr>
                            <w:t>B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3"/>
                              <w:w w:val="86"/>
                              <w:sz w:val="16"/>
                              <w:szCs w:val="16"/>
                            </w:rPr>
                            <w:t>r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w w:val="86"/>
                              <w:sz w:val="16"/>
                              <w:szCs w:val="16"/>
                            </w:rPr>
                            <w:t>inging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10"/>
                              <w:w w:val="86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z w:val="16"/>
                              <w:szCs w:val="16"/>
                            </w:rPr>
                            <w:t>the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1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w w:val="90"/>
                              <w:sz w:val="16"/>
                              <w:szCs w:val="16"/>
                            </w:rPr>
                            <w:t>Ea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6"/>
                              <w:w w:val="90"/>
                              <w:sz w:val="16"/>
                              <w:szCs w:val="16"/>
                            </w:rPr>
                            <w:t>r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-2"/>
                              <w:w w:val="67"/>
                              <w:sz w:val="16"/>
                              <w:szCs w:val="16"/>
                            </w:rPr>
                            <w:t>l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w w:val="83"/>
                              <w:sz w:val="16"/>
                              <w:szCs w:val="16"/>
                            </w:rPr>
                            <w:t>y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-2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-20"/>
                              <w:w w:val="93"/>
                              <w:sz w:val="16"/>
                              <w:szCs w:val="16"/>
                            </w:rPr>
                            <w:t>Y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w w:val="93"/>
                              <w:sz w:val="16"/>
                              <w:szCs w:val="16"/>
                            </w:rPr>
                            <w:t>ea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6"/>
                              <w:w w:val="93"/>
                              <w:sz w:val="16"/>
                              <w:szCs w:val="16"/>
                            </w:rPr>
                            <w:t>r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w w:val="93"/>
                              <w:sz w:val="16"/>
                              <w:szCs w:val="16"/>
                            </w:rPr>
                            <w:t>s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5"/>
                              <w:w w:val="9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w w:val="93"/>
                              <w:sz w:val="16"/>
                              <w:szCs w:val="16"/>
                            </w:rPr>
                            <w:t>Lea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4"/>
                              <w:w w:val="93"/>
                              <w:sz w:val="16"/>
                              <w:szCs w:val="16"/>
                            </w:rPr>
                            <w:t>r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w w:val="93"/>
                              <w:sz w:val="16"/>
                              <w:szCs w:val="16"/>
                            </w:rPr>
                            <w:t>ning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-4"/>
                              <w:w w:val="9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w w:val="93"/>
                              <w:sz w:val="16"/>
                              <w:szCs w:val="16"/>
                            </w:rPr>
                            <w:t>F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4"/>
                              <w:w w:val="93"/>
                              <w:sz w:val="16"/>
                              <w:szCs w:val="16"/>
                            </w:rPr>
                            <w:t>r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w w:val="93"/>
                              <w:sz w:val="16"/>
                              <w:szCs w:val="16"/>
                            </w:rPr>
                            <w:t>ame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-2"/>
                              <w:w w:val="93"/>
                              <w:sz w:val="16"/>
                              <w:szCs w:val="16"/>
                            </w:rPr>
                            <w:t>w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w w:val="93"/>
                              <w:sz w:val="16"/>
                              <w:szCs w:val="16"/>
                            </w:rPr>
                            <w:t>o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6"/>
                              <w:w w:val="93"/>
                              <w:sz w:val="16"/>
                              <w:szCs w:val="16"/>
                            </w:rPr>
                            <w:t>r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w w:val="93"/>
                              <w:sz w:val="16"/>
                              <w:szCs w:val="16"/>
                            </w:rPr>
                            <w:t>k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34"/>
                              <w:w w:val="9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z w:val="16"/>
                              <w:szCs w:val="16"/>
                            </w:rPr>
                            <w:t>to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1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w w:val="69"/>
                              <w:sz w:val="16"/>
                              <w:szCs w:val="16"/>
                            </w:rPr>
                            <w:t>li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-3"/>
                              <w:w w:val="69"/>
                              <w:sz w:val="16"/>
                              <w:szCs w:val="16"/>
                            </w:rPr>
                            <w:t>f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w w:val="108"/>
                              <w:sz w:val="16"/>
                              <w:szCs w:val="16"/>
                            </w:rPr>
                            <w:t>e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z w:val="16"/>
                              <w:szCs w:val="16"/>
                            </w:rPr>
                            <w:t>in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-1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-3"/>
                              <w:w w:val="96"/>
                              <w:sz w:val="16"/>
                              <w:szCs w:val="16"/>
                            </w:rPr>
                            <w:t>y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w w:val="96"/>
                              <w:sz w:val="16"/>
                              <w:szCs w:val="16"/>
                            </w:rPr>
                            <w:t>our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8"/>
                              <w:w w:val="96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gramStart"/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z w:val="16"/>
                              <w:szCs w:val="16"/>
                            </w:rPr>
                            <w:t>com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-2"/>
                              <w:sz w:val="16"/>
                              <w:szCs w:val="16"/>
                            </w:rPr>
                            <w:t>m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z w:val="16"/>
                              <w:szCs w:val="16"/>
                            </w:rPr>
                            <w:t>unity</w:t>
                          </w:r>
                          <w:r>
                            <w:rPr>
                              <w:rFonts w:ascii="Times New Roman" w:eastAsia="Times New Roman" w:hAnsi="Times New Roman"/>
                              <w:color w:val="B36DA6"/>
                              <w:spacing w:val="1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991B83"/>
                              <w:sz w:val="16"/>
                              <w:szCs w:val="16"/>
                            </w:rPr>
                            <w:t>:</w:t>
                          </w:r>
                          <w:proofErr w:type="gramEnd"/>
                          <w:r>
                            <w:rPr>
                              <w:rFonts w:ascii="Gill Sans MT" w:eastAsia="Gill Sans MT" w:hAnsi="Gill Sans MT" w:cs="Gill Sans MT"/>
                              <w:color w:val="991B83"/>
                              <w:sz w:val="16"/>
                              <w:szCs w:val="16"/>
                            </w:rPr>
                            <w:t xml:space="preserve">: 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991B83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1052">
                            <w:rPr>
                              <w:rFonts w:ascii="Gill Sans MT" w:eastAsia="Gill Sans MT" w:hAnsi="Gill Sans MT" w:cs="Gill Sans MT"/>
                              <w:noProof/>
                              <w:color w:val="991B83"/>
                              <w:sz w:val="16"/>
                              <w:szCs w:val="16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8" type="#_x0000_t202" style="position:absolute;margin-left:329.25pt;margin-top:633.05pt;width:239.65pt;height:10.05pt;z-index:-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" filled="f" stroked="f">
              <v:textbox inset="0,0,0,0">
                <w:txbxContent>
                  <w:p w:rsidR="00D41A3C" w:rsidRDefault="00D41A3C">
                    <w:pPr>
                      <w:spacing w:after="0" w:line="185" w:lineRule="exact"/>
                      <w:ind w:left="20" w:right="-20"/>
                      <w:rPr>
                        <w:rFonts w:ascii="Gill Sans MT" w:eastAsia="Gill Sans MT" w:hAnsi="Gill Sans MT" w:cs="Gill Sans MT"/>
                        <w:sz w:val="16"/>
                        <w:szCs w:val="16"/>
                      </w:rPr>
                    </w:pPr>
                    <w:r w:rsidRPr="008F1144">
                      <w:rPr>
                        <w:rFonts w:ascii="Gill Sans Light" w:eastAsia="Times New Roman" w:hAnsi="Gill Sans Light"/>
                        <w:color w:val="B36DA6"/>
                        <w:w w:val="86"/>
                        <w:sz w:val="16"/>
                        <w:szCs w:val="16"/>
                      </w:rPr>
                      <w:t>B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3"/>
                        <w:w w:val="86"/>
                        <w:sz w:val="16"/>
                        <w:szCs w:val="16"/>
                      </w:rPr>
                      <w:t>r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w w:val="86"/>
                        <w:sz w:val="16"/>
                        <w:szCs w:val="16"/>
                      </w:rPr>
                      <w:t>inging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10"/>
                        <w:w w:val="86"/>
                        <w:sz w:val="16"/>
                        <w:szCs w:val="16"/>
                      </w:rPr>
                      <w:t xml:space="preserve"> 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z w:val="16"/>
                        <w:szCs w:val="16"/>
                      </w:rPr>
                      <w:t>the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12"/>
                        <w:sz w:val="16"/>
                        <w:szCs w:val="16"/>
                      </w:rPr>
                      <w:t xml:space="preserve"> 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w w:val="90"/>
                        <w:sz w:val="16"/>
                        <w:szCs w:val="16"/>
                      </w:rPr>
                      <w:t>Ea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6"/>
                        <w:w w:val="90"/>
                        <w:sz w:val="16"/>
                        <w:szCs w:val="16"/>
                      </w:rPr>
                      <w:t>r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-2"/>
                        <w:w w:val="67"/>
                        <w:sz w:val="16"/>
                        <w:szCs w:val="16"/>
                      </w:rPr>
                      <w:t>l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w w:val="83"/>
                        <w:sz w:val="16"/>
                        <w:szCs w:val="16"/>
                      </w:rPr>
                      <w:t>y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-20"/>
                        <w:sz w:val="16"/>
                        <w:szCs w:val="16"/>
                      </w:rPr>
                      <w:t xml:space="preserve"> 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-20"/>
                        <w:w w:val="93"/>
                        <w:sz w:val="16"/>
                        <w:szCs w:val="16"/>
                      </w:rPr>
                      <w:t>Y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w w:val="93"/>
                        <w:sz w:val="16"/>
                        <w:szCs w:val="16"/>
                      </w:rPr>
                      <w:t>ea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6"/>
                        <w:w w:val="93"/>
                        <w:sz w:val="16"/>
                        <w:szCs w:val="16"/>
                      </w:rPr>
                      <w:t>r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w w:val="93"/>
                        <w:sz w:val="16"/>
                        <w:szCs w:val="16"/>
                      </w:rPr>
                      <w:t>s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5"/>
                        <w:w w:val="93"/>
                        <w:sz w:val="16"/>
                        <w:szCs w:val="16"/>
                      </w:rPr>
                      <w:t xml:space="preserve"> 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w w:val="93"/>
                        <w:sz w:val="16"/>
                        <w:szCs w:val="16"/>
                      </w:rPr>
                      <w:t>Lea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4"/>
                        <w:w w:val="93"/>
                        <w:sz w:val="16"/>
                        <w:szCs w:val="16"/>
                      </w:rPr>
                      <w:t>r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w w:val="93"/>
                        <w:sz w:val="16"/>
                        <w:szCs w:val="16"/>
                      </w:rPr>
                      <w:t>ning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-4"/>
                        <w:w w:val="93"/>
                        <w:sz w:val="16"/>
                        <w:szCs w:val="16"/>
                      </w:rPr>
                      <w:t xml:space="preserve"> 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w w:val="93"/>
                        <w:sz w:val="16"/>
                        <w:szCs w:val="16"/>
                      </w:rPr>
                      <w:t>F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4"/>
                        <w:w w:val="93"/>
                        <w:sz w:val="16"/>
                        <w:szCs w:val="16"/>
                      </w:rPr>
                      <w:t>r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w w:val="93"/>
                        <w:sz w:val="16"/>
                        <w:szCs w:val="16"/>
                      </w:rPr>
                      <w:t>ame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-2"/>
                        <w:w w:val="93"/>
                        <w:sz w:val="16"/>
                        <w:szCs w:val="16"/>
                      </w:rPr>
                      <w:t>w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w w:val="93"/>
                        <w:sz w:val="16"/>
                        <w:szCs w:val="16"/>
                      </w:rPr>
                      <w:t>o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6"/>
                        <w:w w:val="93"/>
                        <w:sz w:val="16"/>
                        <w:szCs w:val="16"/>
                      </w:rPr>
                      <w:t>r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w w:val="93"/>
                        <w:sz w:val="16"/>
                        <w:szCs w:val="16"/>
                      </w:rPr>
                      <w:t>k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34"/>
                        <w:w w:val="93"/>
                        <w:sz w:val="16"/>
                        <w:szCs w:val="16"/>
                      </w:rPr>
                      <w:t xml:space="preserve"> 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z w:val="16"/>
                        <w:szCs w:val="16"/>
                      </w:rPr>
                      <w:t>to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14"/>
                        <w:sz w:val="16"/>
                        <w:szCs w:val="16"/>
                      </w:rPr>
                      <w:t xml:space="preserve"> 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w w:val="69"/>
                        <w:sz w:val="16"/>
                        <w:szCs w:val="16"/>
                      </w:rPr>
                      <w:t>li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-3"/>
                        <w:w w:val="69"/>
                        <w:sz w:val="16"/>
                        <w:szCs w:val="16"/>
                      </w:rPr>
                      <w:t>f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w w:val="108"/>
                        <w:sz w:val="16"/>
                        <w:szCs w:val="16"/>
                      </w:rPr>
                      <w:t>e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4"/>
                        <w:sz w:val="16"/>
                        <w:szCs w:val="16"/>
                      </w:rPr>
                      <w:t xml:space="preserve"> 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z w:val="16"/>
                        <w:szCs w:val="16"/>
                      </w:rPr>
                      <w:t>in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-12"/>
                        <w:sz w:val="16"/>
                        <w:szCs w:val="16"/>
                      </w:rPr>
                      <w:t xml:space="preserve"> 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-3"/>
                        <w:w w:val="96"/>
                        <w:sz w:val="16"/>
                        <w:szCs w:val="16"/>
                      </w:rPr>
                      <w:t>y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w w:val="96"/>
                        <w:sz w:val="16"/>
                        <w:szCs w:val="16"/>
                      </w:rPr>
                      <w:t>our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8"/>
                        <w:w w:val="96"/>
                        <w:sz w:val="16"/>
                        <w:szCs w:val="16"/>
                      </w:rPr>
                      <w:t xml:space="preserve"> </w:t>
                    </w:r>
                    <w:proofErr w:type="gramStart"/>
                    <w:r w:rsidRPr="008F1144">
                      <w:rPr>
                        <w:rFonts w:ascii="Gill Sans Light" w:eastAsia="Times New Roman" w:hAnsi="Gill Sans Light"/>
                        <w:color w:val="B36DA6"/>
                        <w:sz w:val="16"/>
                        <w:szCs w:val="16"/>
                      </w:rPr>
                      <w:t>com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-2"/>
                        <w:sz w:val="16"/>
                        <w:szCs w:val="16"/>
                      </w:rPr>
                      <w:t>m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z w:val="16"/>
                        <w:szCs w:val="16"/>
                      </w:rPr>
                      <w:t>unity</w:t>
                    </w:r>
                    <w:r>
                      <w:rPr>
                        <w:rFonts w:ascii="Times New Roman" w:eastAsia="Times New Roman" w:hAnsi="Times New Roman"/>
                        <w:color w:val="B36DA6"/>
                        <w:spacing w:val="1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Gill Sans MT" w:eastAsia="Gill Sans MT" w:hAnsi="Gill Sans MT" w:cs="Gill Sans MT"/>
                        <w:color w:val="991B83"/>
                        <w:sz w:val="16"/>
                        <w:szCs w:val="16"/>
                      </w:rPr>
                      <w:t>:</w:t>
                    </w:r>
                    <w:proofErr w:type="gramEnd"/>
                    <w:r>
                      <w:rPr>
                        <w:rFonts w:ascii="Gill Sans MT" w:eastAsia="Gill Sans MT" w:hAnsi="Gill Sans MT" w:cs="Gill Sans MT"/>
                        <w:color w:val="991B83"/>
                        <w:sz w:val="16"/>
                        <w:szCs w:val="16"/>
                      </w:rPr>
                      <w:t xml:space="preserve">:  </w:t>
                    </w:r>
                    <w:r>
                      <w:fldChar w:fldCharType="begin"/>
                    </w:r>
                    <w:r>
                      <w:rPr>
                        <w:rFonts w:ascii="Gill Sans MT" w:eastAsia="Gill Sans MT" w:hAnsi="Gill Sans MT" w:cs="Gill Sans MT"/>
                        <w:color w:val="991B83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1052">
                      <w:rPr>
                        <w:rFonts w:ascii="Gill Sans MT" w:eastAsia="Gill Sans MT" w:hAnsi="Gill Sans MT" w:cs="Gill Sans MT"/>
                        <w:noProof/>
                        <w:color w:val="991B83"/>
                        <w:sz w:val="16"/>
                        <w:szCs w:val="16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A3C" w:rsidRDefault="00D41A3C">
    <w:pPr>
      <w:spacing w:after="0" w:line="0" w:lineRule="atLeast"/>
      <w:rPr>
        <w:sz w:val="0"/>
        <w:szCs w:val="0"/>
      </w:rPr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A3C" w:rsidRDefault="00D41A3C">
    <w:pPr>
      <w:spacing w:after="0" w:line="0" w:lineRule="atLeast"/>
      <w:rPr>
        <w:sz w:val="0"/>
        <w:szCs w:val="0"/>
      </w:rPr>
    </w:pP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A3C" w:rsidRDefault="00D41A3C">
    <w:pPr>
      <w:spacing w:after="0" w:line="0" w:lineRule="atLeast"/>
      <w:rPr>
        <w:sz w:val="0"/>
        <w:szCs w:val="0"/>
      </w:rPr>
    </w:pP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A3C" w:rsidRDefault="00D41A3C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334010</wp:posOffset>
              </wp:positionH>
              <wp:positionV relativeFrom="page">
                <wp:posOffset>8039100</wp:posOffset>
              </wp:positionV>
              <wp:extent cx="1259840" cy="128270"/>
              <wp:effectExtent l="0" t="0" r="16510" b="508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9840" cy="128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A3C" w:rsidRDefault="00D41A3C">
                          <w:pPr>
                            <w:spacing w:after="0" w:line="240" w:lineRule="auto"/>
                            <w:ind w:left="40" w:right="-44"/>
                            <w:rPr>
                              <w:rFonts w:ascii="Times New Roman" w:eastAsia="Times New Roman" w:hAnsi="Times New Roman"/>
                              <w:sz w:val="16"/>
                              <w:szCs w:val="16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991B83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1052">
                            <w:rPr>
                              <w:rFonts w:ascii="Gill Sans MT" w:eastAsia="Gill Sans MT" w:hAnsi="Gill Sans MT" w:cs="Gill Sans MT"/>
                              <w:noProof/>
                              <w:color w:val="991B83"/>
                              <w:sz w:val="16"/>
                              <w:szCs w:val="16"/>
                            </w:rPr>
                            <w:t>12</w:t>
                          </w:r>
                          <w:r>
                            <w:fldChar w:fldCharType="end"/>
                          </w:r>
                          <w:proofErr w:type="gramStart"/>
                          <w:r>
                            <w:rPr>
                              <w:rFonts w:ascii="Gill Sans MT" w:eastAsia="Gill Sans MT" w:hAnsi="Gill Sans MT" w:cs="Gill Sans MT"/>
                              <w:color w:val="991B83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gramEnd"/>
                          <w:r>
                            <w:rPr>
                              <w:rFonts w:ascii="Gill Sans MT" w:eastAsia="Gill Sans MT" w:hAnsi="Gill Sans MT" w:cs="Gill Sans MT"/>
                              <w:color w:val="991B83"/>
                              <w:sz w:val="16"/>
                              <w:szCs w:val="16"/>
                            </w:rPr>
                            <w:t xml:space="preserve"> ::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991B83"/>
                              <w:spacing w:val="28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/>
                              <w:color w:val="991B83"/>
                              <w:w w:val="97"/>
                              <w:sz w:val="16"/>
                              <w:szCs w:val="16"/>
                            </w:rPr>
                            <w:t>Connecting</w:t>
                          </w:r>
                          <w:r>
                            <w:rPr>
                              <w:rFonts w:ascii="Times New Roman" w:eastAsia="Times New Roman" w:hAnsi="Times New Roman"/>
                              <w:color w:val="991B83"/>
                              <w:spacing w:val="5"/>
                              <w:w w:val="97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/>
                              <w:color w:val="991B83"/>
                              <w:sz w:val="16"/>
                              <w:szCs w:val="16"/>
                            </w:rPr>
                            <w:t>with</w:t>
                          </w:r>
                          <w:r>
                            <w:rPr>
                              <w:rFonts w:ascii="Times New Roman" w:eastAsia="Times New Roman" w:hAnsi="Times New Roman"/>
                              <w:color w:val="991B83"/>
                              <w:spacing w:val="-10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Times New Roman" w:eastAsia="Times New Roman" w:hAnsi="Times New Roman"/>
                              <w:color w:val="991B83"/>
                              <w:w w:val="88"/>
                              <w:sz w:val="16"/>
                              <w:szCs w:val="16"/>
                            </w:rPr>
                            <w:t>families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9" type="#_x0000_t202" style="position:absolute;margin-left:26.3pt;margin-top:633pt;width:99.2pt;height:10.1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" filled="f" stroked="f">
              <v:textbox inset="0,0,0,0">
                <w:txbxContent>
                  <w:p w:rsidR="00D41A3C" w:rsidRDefault="00D41A3C">
                    <w:pPr>
                      <w:spacing w:after="0" w:line="240" w:lineRule="auto"/>
                      <w:ind w:left="40" w:right="-44"/>
                      <w:rPr>
                        <w:rFonts w:ascii="Times New Roman" w:eastAsia="Times New Roman" w:hAnsi="Times New Roman"/>
                        <w:sz w:val="16"/>
                        <w:szCs w:val="16"/>
                      </w:rPr>
                    </w:pPr>
                    <w:r>
                      <w:fldChar w:fldCharType="begin"/>
                    </w:r>
                    <w:r>
                      <w:rPr>
                        <w:rFonts w:ascii="Gill Sans MT" w:eastAsia="Gill Sans MT" w:hAnsi="Gill Sans MT" w:cs="Gill Sans MT"/>
                        <w:color w:val="991B83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1052">
                      <w:rPr>
                        <w:rFonts w:ascii="Gill Sans MT" w:eastAsia="Gill Sans MT" w:hAnsi="Gill Sans MT" w:cs="Gill Sans MT"/>
                        <w:noProof/>
                        <w:color w:val="991B83"/>
                        <w:sz w:val="16"/>
                        <w:szCs w:val="16"/>
                      </w:rPr>
                      <w:t>12</w:t>
                    </w:r>
                    <w:r>
                      <w:fldChar w:fldCharType="end"/>
                    </w:r>
                    <w:proofErr w:type="gramStart"/>
                    <w:r>
                      <w:rPr>
                        <w:rFonts w:ascii="Gill Sans MT" w:eastAsia="Gill Sans MT" w:hAnsi="Gill Sans MT" w:cs="Gill Sans MT"/>
                        <w:color w:val="991B83"/>
                        <w:sz w:val="16"/>
                        <w:szCs w:val="16"/>
                      </w:rPr>
                      <w:t xml:space="preserve"> </w:t>
                    </w:r>
                    <w:proofErr w:type="gramEnd"/>
                    <w:r>
                      <w:rPr>
                        <w:rFonts w:ascii="Gill Sans MT" w:eastAsia="Gill Sans MT" w:hAnsi="Gill Sans MT" w:cs="Gill Sans MT"/>
                        <w:color w:val="991B83"/>
                        <w:sz w:val="16"/>
                        <w:szCs w:val="16"/>
                      </w:rPr>
                      <w:t xml:space="preserve"> ::</w:t>
                    </w:r>
                    <w:r>
                      <w:rPr>
                        <w:rFonts w:ascii="Gill Sans MT" w:eastAsia="Gill Sans MT" w:hAnsi="Gill Sans MT" w:cs="Gill Sans MT"/>
                        <w:color w:val="991B83"/>
                        <w:spacing w:val="28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/>
                        <w:color w:val="991B83"/>
                        <w:w w:val="97"/>
                        <w:sz w:val="16"/>
                        <w:szCs w:val="16"/>
                      </w:rPr>
                      <w:t>Connecting</w:t>
                    </w:r>
                    <w:r>
                      <w:rPr>
                        <w:rFonts w:ascii="Times New Roman" w:eastAsia="Times New Roman" w:hAnsi="Times New Roman"/>
                        <w:color w:val="991B83"/>
                        <w:spacing w:val="5"/>
                        <w:w w:val="97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/>
                        <w:color w:val="991B83"/>
                        <w:sz w:val="16"/>
                        <w:szCs w:val="16"/>
                      </w:rPr>
                      <w:t>with</w:t>
                    </w:r>
                    <w:r>
                      <w:rPr>
                        <w:rFonts w:ascii="Times New Roman" w:eastAsia="Times New Roman" w:hAnsi="Times New Roman"/>
                        <w:color w:val="991B83"/>
                        <w:spacing w:val="-10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Times New Roman" w:eastAsia="Times New Roman" w:hAnsi="Times New Roman"/>
                        <w:color w:val="991B83"/>
                        <w:w w:val="88"/>
                        <w:sz w:val="16"/>
                        <w:szCs w:val="16"/>
                      </w:rPr>
                      <w:t>families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1A3C" w:rsidRDefault="00D41A3C">
    <w:pPr>
      <w:spacing w:after="0" w:line="200" w:lineRule="exact"/>
      <w:rPr>
        <w:sz w:val="20"/>
        <w:szCs w:val="20"/>
      </w:rPr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4130675</wp:posOffset>
              </wp:positionH>
              <wp:positionV relativeFrom="page">
                <wp:posOffset>8039735</wp:posOffset>
              </wp:positionV>
              <wp:extent cx="3094355" cy="127635"/>
              <wp:effectExtent l="0" t="0" r="10795" b="571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094355" cy="1276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41A3C" w:rsidRDefault="00D41A3C">
                          <w:pPr>
                            <w:spacing w:after="0" w:line="185" w:lineRule="exact"/>
                            <w:ind w:left="20" w:right="-20"/>
                            <w:rPr>
                              <w:rFonts w:ascii="Gill Sans MT" w:eastAsia="Gill Sans MT" w:hAnsi="Gill Sans MT" w:cs="Gill Sans MT"/>
                              <w:sz w:val="16"/>
                              <w:szCs w:val="16"/>
                            </w:rPr>
                          </w:pP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w w:val="86"/>
                              <w:sz w:val="16"/>
                              <w:szCs w:val="16"/>
                            </w:rPr>
                            <w:t>B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3"/>
                              <w:w w:val="86"/>
                              <w:sz w:val="16"/>
                              <w:szCs w:val="16"/>
                            </w:rPr>
                            <w:t>r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w w:val="86"/>
                              <w:sz w:val="16"/>
                              <w:szCs w:val="16"/>
                            </w:rPr>
                            <w:t>inging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10"/>
                              <w:w w:val="86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z w:val="16"/>
                              <w:szCs w:val="16"/>
                            </w:rPr>
                            <w:t>the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1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w w:val="90"/>
                              <w:sz w:val="16"/>
                              <w:szCs w:val="16"/>
                            </w:rPr>
                            <w:t>Ea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6"/>
                              <w:w w:val="90"/>
                              <w:sz w:val="16"/>
                              <w:szCs w:val="16"/>
                            </w:rPr>
                            <w:t>r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-2"/>
                              <w:w w:val="67"/>
                              <w:sz w:val="16"/>
                              <w:szCs w:val="16"/>
                            </w:rPr>
                            <w:t>l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w w:val="83"/>
                              <w:sz w:val="16"/>
                              <w:szCs w:val="16"/>
                            </w:rPr>
                            <w:t>y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-20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-20"/>
                              <w:w w:val="93"/>
                              <w:sz w:val="16"/>
                              <w:szCs w:val="16"/>
                            </w:rPr>
                            <w:t>Y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w w:val="93"/>
                              <w:sz w:val="16"/>
                              <w:szCs w:val="16"/>
                            </w:rPr>
                            <w:t>ea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6"/>
                              <w:w w:val="93"/>
                              <w:sz w:val="16"/>
                              <w:szCs w:val="16"/>
                            </w:rPr>
                            <w:t>r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w w:val="93"/>
                              <w:sz w:val="16"/>
                              <w:szCs w:val="16"/>
                            </w:rPr>
                            <w:t>s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5"/>
                              <w:w w:val="9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w w:val="93"/>
                              <w:sz w:val="16"/>
                              <w:szCs w:val="16"/>
                            </w:rPr>
                            <w:t>Lea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4"/>
                              <w:w w:val="93"/>
                              <w:sz w:val="16"/>
                              <w:szCs w:val="16"/>
                            </w:rPr>
                            <w:t>r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w w:val="93"/>
                              <w:sz w:val="16"/>
                              <w:szCs w:val="16"/>
                            </w:rPr>
                            <w:t>ning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-4"/>
                              <w:w w:val="9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w w:val="93"/>
                              <w:sz w:val="16"/>
                              <w:szCs w:val="16"/>
                            </w:rPr>
                            <w:t>F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4"/>
                              <w:w w:val="93"/>
                              <w:sz w:val="16"/>
                              <w:szCs w:val="16"/>
                            </w:rPr>
                            <w:t>r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w w:val="93"/>
                              <w:sz w:val="16"/>
                              <w:szCs w:val="16"/>
                            </w:rPr>
                            <w:t>ame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-2"/>
                              <w:w w:val="93"/>
                              <w:sz w:val="16"/>
                              <w:szCs w:val="16"/>
                            </w:rPr>
                            <w:t>w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w w:val="93"/>
                              <w:sz w:val="16"/>
                              <w:szCs w:val="16"/>
                            </w:rPr>
                            <w:t>o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6"/>
                              <w:w w:val="93"/>
                              <w:sz w:val="16"/>
                              <w:szCs w:val="16"/>
                            </w:rPr>
                            <w:t>r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w w:val="93"/>
                              <w:sz w:val="16"/>
                              <w:szCs w:val="16"/>
                            </w:rPr>
                            <w:t>k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34"/>
                              <w:w w:val="93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z w:val="16"/>
                              <w:szCs w:val="16"/>
                            </w:rPr>
                            <w:t>to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1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w w:val="69"/>
                              <w:sz w:val="16"/>
                              <w:szCs w:val="16"/>
                            </w:rPr>
                            <w:t>li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-3"/>
                              <w:w w:val="69"/>
                              <w:sz w:val="16"/>
                              <w:szCs w:val="16"/>
                            </w:rPr>
                            <w:t>f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w w:val="108"/>
                              <w:sz w:val="16"/>
                              <w:szCs w:val="16"/>
                            </w:rPr>
                            <w:t>e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4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z w:val="16"/>
                              <w:szCs w:val="16"/>
                            </w:rPr>
                            <w:t>in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-12"/>
                              <w:sz w:val="16"/>
                              <w:szCs w:val="16"/>
                            </w:rPr>
                            <w:t xml:space="preserve"> 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-3"/>
                              <w:w w:val="96"/>
                              <w:sz w:val="16"/>
                              <w:szCs w:val="16"/>
                            </w:rPr>
                            <w:t>y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w w:val="96"/>
                              <w:sz w:val="16"/>
                              <w:szCs w:val="16"/>
                            </w:rPr>
                            <w:t>our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8"/>
                              <w:w w:val="96"/>
                              <w:sz w:val="16"/>
                              <w:szCs w:val="16"/>
                            </w:rPr>
                            <w:t xml:space="preserve"> </w:t>
                          </w:r>
                          <w:proofErr w:type="gramStart"/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z w:val="16"/>
                              <w:szCs w:val="16"/>
                            </w:rPr>
                            <w:t>com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pacing w:val="-2"/>
                              <w:sz w:val="16"/>
                              <w:szCs w:val="16"/>
                            </w:rPr>
                            <w:t>m</w:t>
                          </w:r>
                          <w:r w:rsidRPr="008F1144">
                            <w:rPr>
                              <w:rFonts w:ascii="Gill Sans Light" w:eastAsia="Times New Roman" w:hAnsi="Gill Sans Light"/>
                              <w:color w:val="B36DA6"/>
                              <w:sz w:val="16"/>
                              <w:szCs w:val="16"/>
                            </w:rPr>
                            <w:t>unity</w:t>
                          </w:r>
                          <w:r>
                            <w:rPr>
                              <w:rFonts w:ascii="Times New Roman" w:eastAsia="Times New Roman" w:hAnsi="Times New Roman"/>
                              <w:color w:val="B36DA6"/>
                              <w:spacing w:val="19"/>
                              <w:sz w:val="16"/>
                              <w:szCs w:val="16"/>
                            </w:rPr>
                            <w:t xml:space="preserve"> </w:t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991B83"/>
                              <w:sz w:val="16"/>
                              <w:szCs w:val="16"/>
                            </w:rPr>
                            <w:t>:</w:t>
                          </w:r>
                          <w:proofErr w:type="gramEnd"/>
                          <w:r>
                            <w:rPr>
                              <w:rFonts w:ascii="Gill Sans MT" w:eastAsia="Gill Sans MT" w:hAnsi="Gill Sans MT" w:cs="Gill Sans MT"/>
                              <w:color w:val="991B83"/>
                              <w:sz w:val="16"/>
                              <w:szCs w:val="16"/>
                            </w:rPr>
                            <w:t xml:space="preserve">: 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Gill Sans MT" w:eastAsia="Gill Sans MT" w:hAnsi="Gill Sans MT" w:cs="Gill Sans MT"/>
                              <w:color w:val="991B83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61052">
                            <w:rPr>
                              <w:rFonts w:ascii="Gill Sans MT" w:eastAsia="Gill Sans MT" w:hAnsi="Gill Sans MT" w:cs="Gill Sans MT"/>
                              <w:noProof/>
                              <w:color w:val="991B83"/>
                              <w:sz w:val="16"/>
                              <w:szCs w:val="16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0" type="#_x0000_t202" style="position:absolute;margin-left:325.25pt;margin-top:633.05pt;width:243.65pt;height:10.05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" filled="f" stroked="f">
              <v:textbox inset="0,0,0,0">
                <w:txbxContent>
                  <w:p w:rsidR="00D41A3C" w:rsidRDefault="00D41A3C">
                    <w:pPr>
                      <w:spacing w:after="0" w:line="185" w:lineRule="exact"/>
                      <w:ind w:left="20" w:right="-20"/>
                      <w:rPr>
                        <w:rFonts w:ascii="Gill Sans MT" w:eastAsia="Gill Sans MT" w:hAnsi="Gill Sans MT" w:cs="Gill Sans MT"/>
                        <w:sz w:val="16"/>
                        <w:szCs w:val="16"/>
                      </w:rPr>
                    </w:pPr>
                    <w:r w:rsidRPr="008F1144">
                      <w:rPr>
                        <w:rFonts w:ascii="Gill Sans Light" w:eastAsia="Times New Roman" w:hAnsi="Gill Sans Light"/>
                        <w:color w:val="B36DA6"/>
                        <w:w w:val="86"/>
                        <w:sz w:val="16"/>
                        <w:szCs w:val="16"/>
                      </w:rPr>
                      <w:t>B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3"/>
                        <w:w w:val="86"/>
                        <w:sz w:val="16"/>
                        <w:szCs w:val="16"/>
                      </w:rPr>
                      <w:t>r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w w:val="86"/>
                        <w:sz w:val="16"/>
                        <w:szCs w:val="16"/>
                      </w:rPr>
                      <w:t>inging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10"/>
                        <w:w w:val="86"/>
                        <w:sz w:val="16"/>
                        <w:szCs w:val="16"/>
                      </w:rPr>
                      <w:t xml:space="preserve"> 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z w:val="16"/>
                        <w:szCs w:val="16"/>
                      </w:rPr>
                      <w:t>the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12"/>
                        <w:sz w:val="16"/>
                        <w:szCs w:val="16"/>
                      </w:rPr>
                      <w:t xml:space="preserve"> 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w w:val="90"/>
                        <w:sz w:val="16"/>
                        <w:szCs w:val="16"/>
                      </w:rPr>
                      <w:t>Ea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6"/>
                        <w:w w:val="90"/>
                        <w:sz w:val="16"/>
                        <w:szCs w:val="16"/>
                      </w:rPr>
                      <w:t>r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-2"/>
                        <w:w w:val="67"/>
                        <w:sz w:val="16"/>
                        <w:szCs w:val="16"/>
                      </w:rPr>
                      <w:t>l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w w:val="83"/>
                        <w:sz w:val="16"/>
                        <w:szCs w:val="16"/>
                      </w:rPr>
                      <w:t>y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-20"/>
                        <w:sz w:val="16"/>
                        <w:szCs w:val="16"/>
                      </w:rPr>
                      <w:t xml:space="preserve"> 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-20"/>
                        <w:w w:val="93"/>
                        <w:sz w:val="16"/>
                        <w:szCs w:val="16"/>
                      </w:rPr>
                      <w:t>Y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w w:val="93"/>
                        <w:sz w:val="16"/>
                        <w:szCs w:val="16"/>
                      </w:rPr>
                      <w:t>ea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6"/>
                        <w:w w:val="93"/>
                        <w:sz w:val="16"/>
                        <w:szCs w:val="16"/>
                      </w:rPr>
                      <w:t>r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w w:val="93"/>
                        <w:sz w:val="16"/>
                        <w:szCs w:val="16"/>
                      </w:rPr>
                      <w:t>s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5"/>
                        <w:w w:val="93"/>
                        <w:sz w:val="16"/>
                        <w:szCs w:val="16"/>
                      </w:rPr>
                      <w:t xml:space="preserve"> 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w w:val="93"/>
                        <w:sz w:val="16"/>
                        <w:szCs w:val="16"/>
                      </w:rPr>
                      <w:t>Lea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4"/>
                        <w:w w:val="93"/>
                        <w:sz w:val="16"/>
                        <w:szCs w:val="16"/>
                      </w:rPr>
                      <w:t>r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w w:val="93"/>
                        <w:sz w:val="16"/>
                        <w:szCs w:val="16"/>
                      </w:rPr>
                      <w:t>ning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-4"/>
                        <w:w w:val="93"/>
                        <w:sz w:val="16"/>
                        <w:szCs w:val="16"/>
                      </w:rPr>
                      <w:t xml:space="preserve"> 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w w:val="93"/>
                        <w:sz w:val="16"/>
                        <w:szCs w:val="16"/>
                      </w:rPr>
                      <w:t>F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4"/>
                        <w:w w:val="93"/>
                        <w:sz w:val="16"/>
                        <w:szCs w:val="16"/>
                      </w:rPr>
                      <w:t>r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w w:val="93"/>
                        <w:sz w:val="16"/>
                        <w:szCs w:val="16"/>
                      </w:rPr>
                      <w:t>ame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-2"/>
                        <w:w w:val="93"/>
                        <w:sz w:val="16"/>
                        <w:szCs w:val="16"/>
                      </w:rPr>
                      <w:t>w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w w:val="93"/>
                        <w:sz w:val="16"/>
                        <w:szCs w:val="16"/>
                      </w:rPr>
                      <w:t>o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6"/>
                        <w:w w:val="93"/>
                        <w:sz w:val="16"/>
                        <w:szCs w:val="16"/>
                      </w:rPr>
                      <w:t>r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w w:val="93"/>
                        <w:sz w:val="16"/>
                        <w:szCs w:val="16"/>
                      </w:rPr>
                      <w:t>k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34"/>
                        <w:w w:val="93"/>
                        <w:sz w:val="16"/>
                        <w:szCs w:val="16"/>
                      </w:rPr>
                      <w:t xml:space="preserve"> 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z w:val="16"/>
                        <w:szCs w:val="16"/>
                      </w:rPr>
                      <w:t>to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14"/>
                        <w:sz w:val="16"/>
                        <w:szCs w:val="16"/>
                      </w:rPr>
                      <w:t xml:space="preserve"> 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w w:val="69"/>
                        <w:sz w:val="16"/>
                        <w:szCs w:val="16"/>
                      </w:rPr>
                      <w:t>li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-3"/>
                        <w:w w:val="69"/>
                        <w:sz w:val="16"/>
                        <w:szCs w:val="16"/>
                      </w:rPr>
                      <w:t>f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w w:val="108"/>
                        <w:sz w:val="16"/>
                        <w:szCs w:val="16"/>
                      </w:rPr>
                      <w:t>e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4"/>
                        <w:sz w:val="16"/>
                        <w:szCs w:val="16"/>
                      </w:rPr>
                      <w:t xml:space="preserve"> 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z w:val="16"/>
                        <w:szCs w:val="16"/>
                      </w:rPr>
                      <w:t>in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-12"/>
                        <w:sz w:val="16"/>
                        <w:szCs w:val="16"/>
                      </w:rPr>
                      <w:t xml:space="preserve"> 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-3"/>
                        <w:w w:val="96"/>
                        <w:sz w:val="16"/>
                        <w:szCs w:val="16"/>
                      </w:rPr>
                      <w:t>y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w w:val="96"/>
                        <w:sz w:val="16"/>
                        <w:szCs w:val="16"/>
                      </w:rPr>
                      <w:t>our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8"/>
                        <w:w w:val="96"/>
                        <w:sz w:val="16"/>
                        <w:szCs w:val="16"/>
                      </w:rPr>
                      <w:t xml:space="preserve"> </w:t>
                    </w:r>
                    <w:proofErr w:type="gramStart"/>
                    <w:r w:rsidRPr="008F1144">
                      <w:rPr>
                        <w:rFonts w:ascii="Gill Sans Light" w:eastAsia="Times New Roman" w:hAnsi="Gill Sans Light"/>
                        <w:color w:val="B36DA6"/>
                        <w:sz w:val="16"/>
                        <w:szCs w:val="16"/>
                      </w:rPr>
                      <w:t>com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pacing w:val="-2"/>
                        <w:sz w:val="16"/>
                        <w:szCs w:val="16"/>
                      </w:rPr>
                      <w:t>m</w:t>
                    </w:r>
                    <w:r w:rsidRPr="008F1144">
                      <w:rPr>
                        <w:rFonts w:ascii="Gill Sans Light" w:eastAsia="Times New Roman" w:hAnsi="Gill Sans Light"/>
                        <w:color w:val="B36DA6"/>
                        <w:sz w:val="16"/>
                        <w:szCs w:val="16"/>
                      </w:rPr>
                      <w:t>unity</w:t>
                    </w:r>
                    <w:r>
                      <w:rPr>
                        <w:rFonts w:ascii="Times New Roman" w:eastAsia="Times New Roman" w:hAnsi="Times New Roman"/>
                        <w:color w:val="B36DA6"/>
                        <w:spacing w:val="19"/>
                        <w:sz w:val="16"/>
                        <w:szCs w:val="16"/>
                      </w:rPr>
                      <w:t xml:space="preserve"> </w:t>
                    </w:r>
                    <w:r>
                      <w:rPr>
                        <w:rFonts w:ascii="Gill Sans MT" w:eastAsia="Gill Sans MT" w:hAnsi="Gill Sans MT" w:cs="Gill Sans MT"/>
                        <w:color w:val="991B83"/>
                        <w:sz w:val="16"/>
                        <w:szCs w:val="16"/>
                      </w:rPr>
                      <w:t>:</w:t>
                    </w:r>
                    <w:proofErr w:type="gramEnd"/>
                    <w:r>
                      <w:rPr>
                        <w:rFonts w:ascii="Gill Sans MT" w:eastAsia="Gill Sans MT" w:hAnsi="Gill Sans MT" w:cs="Gill Sans MT"/>
                        <w:color w:val="991B83"/>
                        <w:sz w:val="16"/>
                        <w:szCs w:val="16"/>
                      </w:rPr>
                      <w:t xml:space="preserve">:  </w:t>
                    </w:r>
                    <w:r>
                      <w:fldChar w:fldCharType="begin"/>
                    </w:r>
                    <w:r>
                      <w:rPr>
                        <w:rFonts w:ascii="Gill Sans MT" w:eastAsia="Gill Sans MT" w:hAnsi="Gill Sans MT" w:cs="Gill Sans MT"/>
                        <w:color w:val="991B83"/>
                        <w:sz w:val="16"/>
                        <w:szCs w:val="16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61052">
                      <w:rPr>
                        <w:rFonts w:ascii="Gill Sans MT" w:eastAsia="Gill Sans MT" w:hAnsi="Gill Sans MT" w:cs="Gill Sans MT"/>
                        <w:noProof/>
                        <w:color w:val="991B83"/>
                        <w:sz w:val="16"/>
                        <w:szCs w:val="16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1A3C" w:rsidRDefault="00D41A3C">
      <w:pPr>
        <w:spacing w:after="0" w:line="240" w:lineRule="auto"/>
      </w:pPr>
      <w:r>
        <w:separator/>
      </w:r>
    </w:p>
  </w:footnote>
  <w:footnote w:type="continuationSeparator" w:id="0">
    <w:p w:rsidR="00D41A3C" w:rsidRDefault="00D41A3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D43ED2"/>
    <w:multiLevelType w:val="hybridMultilevel"/>
    <w:tmpl w:val="6B9467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BD35891"/>
    <w:multiLevelType w:val="hybridMultilevel"/>
    <w:tmpl w:val="069ABE22"/>
    <w:lvl w:ilvl="0" w:tplc="5EA65F5E">
      <w:numFmt w:val="bullet"/>
      <w:lvlText w:val="•"/>
      <w:lvlJc w:val="left"/>
      <w:pPr>
        <w:ind w:left="460" w:hanging="360"/>
      </w:pPr>
      <w:rPr>
        <w:rFonts w:ascii="Gill Sans MT" w:eastAsia="Gill Sans MT" w:hAnsi="Gill Sans MT" w:cs="Gill Sans MT" w:hint="default"/>
        <w:b/>
        <w:color w:val="FFFFFF"/>
      </w:rPr>
    </w:lvl>
    <w:lvl w:ilvl="1" w:tplc="0C090003" w:tentative="1">
      <w:start w:val="1"/>
      <w:numFmt w:val="bullet"/>
      <w:lvlText w:val="o"/>
      <w:lvlJc w:val="left"/>
      <w:pPr>
        <w:ind w:left="11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9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6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3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0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7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5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220" w:hanging="360"/>
      </w:pPr>
      <w:rPr>
        <w:rFonts w:ascii="Wingdings" w:hAnsi="Wingdings" w:hint="default"/>
      </w:rPr>
    </w:lvl>
  </w:abstractNum>
  <w:abstractNum w:abstractNumId="2">
    <w:nsid w:val="477D4C9B"/>
    <w:multiLevelType w:val="hybridMultilevel"/>
    <w:tmpl w:val="1D42BA4C"/>
    <w:lvl w:ilvl="0" w:tplc="5EA65F5E">
      <w:numFmt w:val="bullet"/>
      <w:lvlText w:val="•"/>
      <w:lvlJc w:val="left"/>
      <w:pPr>
        <w:ind w:left="460" w:hanging="360"/>
      </w:pPr>
      <w:rPr>
        <w:rFonts w:ascii="Gill Sans MT" w:eastAsia="Gill Sans MT" w:hAnsi="Gill Sans MT" w:cs="Gill Sans MT" w:hint="default"/>
        <w:b/>
        <w:color w:val="FFFFF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80F5D39"/>
    <w:multiLevelType w:val="hybridMultilevel"/>
    <w:tmpl w:val="16345176"/>
    <w:lvl w:ilvl="0" w:tplc="5EA65F5E">
      <w:numFmt w:val="bullet"/>
      <w:lvlText w:val="•"/>
      <w:lvlJc w:val="left"/>
      <w:pPr>
        <w:ind w:left="460" w:hanging="360"/>
      </w:pPr>
      <w:rPr>
        <w:rFonts w:ascii="Gill Sans MT" w:eastAsia="Gill Sans MT" w:hAnsi="Gill Sans MT" w:cs="Gill Sans MT" w:hint="default"/>
        <w:b/>
        <w:color w:val="FFFFFF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B3D25"/>
    <w:rsid w:val="00031208"/>
    <w:rsid w:val="00174756"/>
    <w:rsid w:val="00201FB6"/>
    <w:rsid w:val="00261052"/>
    <w:rsid w:val="002B5092"/>
    <w:rsid w:val="003562F1"/>
    <w:rsid w:val="003E4122"/>
    <w:rsid w:val="003F450D"/>
    <w:rsid w:val="0040411A"/>
    <w:rsid w:val="00405933"/>
    <w:rsid w:val="004277EF"/>
    <w:rsid w:val="004453E9"/>
    <w:rsid w:val="0048782C"/>
    <w:rsid w:val="004A7F95"/>
    <w:rsid w:val="00576BA6"/>
    <w:rsid w:val="006A027D"/>
    <w:rsid w:val="008D7359"/>
    <w:rsid w:val="008F1144"/>
    <w:rsid w:val="0094534F"/>
    <w:rsid w:val="00981DEA"/>
    <w:rsid w:val="0099512A"/>
    <w:rsid w:val="009B4E0F"/>
    <w:rsid w:val="009F30CF"/>
    <w:rsid w:val="00A14532"/>
    <w:rsid w:val="00A151E2"/>
    <w:rsid w:val="00A7156E"/>
    <w:rsid w:val="00A720D3"/>
    <w:rsid w:val="00AB09EA"/>
    <w:rsid w:val="00AC432F"/>
    <w:rsid w:val="00AC59F7"/>
    <w:rsid w:val="00AE1202"/>
    <w:rsid w:val="00B2552F"/>
    <w:rsid w:val="00BB3D25"/>
    <w:rsid w:val="00C12A5E"/>
    <w:rsid w:val="00C34B60"/>
    <w:rsid w:val="00C720D6"/>
    <w:rsid w:val="00C74109"/>
    <w:rsid w:val="00C95174"/>
    <w:rsid w:val="00CC74DB"/>
    <w:rsid w:val="00D26118"/>
    <w:rsid w:val="00D41A3C"/>
    <w:rsid w:val="00DC609B"/>
    <w:rsid w:val="00E34956"/>
    <w:rsid w:val="00E65806"/>
    <w:rsid w:val="00EE2760"/>
    <w:rsid w:val="00F22EF7"/>
    <w:rsid w:val="00F3226A"/>
    <w:rsid w:val="00F6254B"/>
    <w:rsid w:val="00F71344"/>
    <w:rsid w:val="00F95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2A5E"/>
    <w:pPr>
      <w:widowControl w:val="0"/>
      <w:spacing w:after="200" w:line="276" w:lineRule="auto"/>
    </w:pPr>
    <w:rPr>
      <w:color w:val="FFFFFF" w:themeColor="background1"/>
      <w:sz w:val="22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7359"/>
    <w:pPr>
      <w:keepNext/>
      <w:keepLines/>
      <w:spacing w:before="480" w:after="0"/>
      <w:ind w:left="17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27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20D6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720D6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F114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1144"/>
  </w:style>
  <w:style w:type="paragraph" w:styleId="Footer">
    <w:name w:val="footer"/>
    <w:basedOn w:val="Normal"/>
    <w:link w:val="FooterChar"/>
    <w:uiPriority w:val="99"/>
    <w:unhideWhenUsed/>
    <w:rsid w:val="008F114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1144"/>
  </w:style>
  <w:style w:type="paragraph" w:customStyle="1" w:styleId="highlighttext">
    <w:name w:val="highlight text"/>
    <w:basedOn w:val="Normal"/>
    <w:qFormat/>
    <w:rsid w:val="008F1144"/>
    <w:pPr>
      <w:spacing w:before="38" w:after="0" w:line="270" w:lineRule="auto"/>
      <w:ind w:left="490" w:right="-79"/>
    </w:pPr>
    <w:rPr>
      <w:rFonts w:ascii="Gill Sans" w:eastAsia="Times New Roman" w:hAnsi="Gill Sans"/>
      <w:color w:val="FFFFFF"/>
      <w:w w:val="98"/>
      <w:sz w:val="34"/>
      <w:szCs w:val="34"/>
    </w:rPr>
  </w:style>
  <w:style w:type="paragraph" w:styleId="Title">
    <w:name w:val="Title"/>
    <w:basedOn w:val="Normal"/>
    <w:next w:val="Normal"/>
    <w:link w:val="TitleChar"/>
    <w:uiPriority w:val="10"/>
    <w:qFormat/>
    <w:rsid w:val="004277EF"/>
    <w:pPr>
      <w:tabs>
        <w:tab w:val="left" w:pos="4920"/>
        <w:tab w:val="left" w:pos="6640"/>
      </w:tabs>
      <w:spacing w:after="0" w:line="927" w:lineRule="exact"/>
      <w:ind w:left="778" w:right="-20"/>
    </w:pPr>
    <w:rPr>
      <w:rFonts w:ascii="Gill Sans MT" w:eastAsia="Gill Sans MT" w:hAnsi="Gill Sans MT" w:cs="Gill Sans MT"/>
      <w:color w:val="FFFFFF"/>
      <w:position w:val="1"/>
      <w:sz w:val="84"/>
      <w:szCs w:val="84"/>
    </w:rPr>
  </w:style>
  <w:style w:type="character" w:customStyle="1" w:styleId="TitleChar">
    <w:name w:val="Title Char"/>
    <w:basedOn w:val="DefaultParagraphFont"/>
    <w:link w:val="Title"/>
    <w:uiPriority w:val="10"/>
    <w:rsid w:val="004277EF"/>
    <w:rPr>
      <w:rFonts w:ascii="Gill Sans MT" w:eastAsia="Gill Sans MT" w:hAnsi="Gill Sans MT" w:cs="Gill Sans MT"/>
      <w:color w:val="FFFFFF"/>
      <w:position w:val="1"/>
      <w:sz w:val="84"/>
      <w:szCs w:val="84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77EF"/>
    <w:pPr>
      <w:spacing w:after="0" w:line="240" w:lineRule="auto"/>
      <w:ind w:left="3504" w:right="-20"/>
    </w:pPr>
    <w:rPr>
      <w:rFonts w:ascii="Gill Sans" w:eastAsia="Times New Roman" w:hAnsi="Gill Sans"/>
      <w:color w:val="FFFFFF"/>
      <w:w w:val="8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4277EF"/>
    <w:rPr>
      <w:rFonts w:ascii="Gill Sans" w:eastAsia="Times New Roman" w:hAnsi="Gill Sans"/>
      <w:color w:val="FFFFFF"/>
      <w:w w:val="86"/>
      <w:sz w:val="48"/>
      <w:szCs w:val="48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4277EF"/>
    <w:pPr>
      <w:spacing w:after="0" w:line="250" w:lineRule="auto"/>
      <w:ind w:left="1585" w:right="640"/>
    </w:pPr>
    <w:rPr>
      <w:rFonts w:ascii="Gill Sans Light" w:eastAsia="Times New Roman" w:hAnsi="Gill Sans Light"/>
      <w:color w:val="FFFFFF"/>
      <w:w w:val="95"/>
      <w:sz w:val="40"/>
      <w:szCs w:val="40"/>
    </w:rPr>
  </w:style>
  <w:style w:type="character" w:customStyle="1" w:styleId="QuoteChar">
    <w:name w:val="Quote Char"/>
    <w:basedOn w:val="DefaultParagraphFont"/>
    <w:link w:val="Quote"/>
    <w:uiPriority w:val="29"/>
    <w:rsid w:val="004277EF"/>
    <w:rPr>
      <w:rFonts w:ascii="Gill Sans Light" w:eastAsia="Times New Roman" w:hAnsi="Gill Sans Light"/>
      <w:color w:val="FFFFFF"/>
      <w:w w:val="95"/>
      <w:sz w:val="40"/>
      <w:szCs w:val="40"/>
      <w:lang w:val="en-US"/>
    </w:rPr>
  </w:style>
  <w:style w:type="paragraph" w:customStyle="1" w:styleId="Source">
    <w:name w:val="Source"/>
    <w:basedOn w:val="Normal"/>
    <w:link w:val="SourceChar"/>
    <w:qFormat/>
    <w:rsid w:val="004277EF"/>
    <w:pPr>
      <w:spacing w:after="0" w:line="240" w:lineRule="auto"/>
      <w:ind w:left="5833" w:right="-20"/>
    </w:pPr>
    <w:rPr>
      <w:rFonts w:ascii="Gill Sans Light" w:eastAsia="Times New Roman" w:hAnsi="Gill Sans Light"/>
      <w:i/>
      <w:color w:val="FFFFFF"/>
      <w:w w:val="86"/>
      <w:sz w:val="28"/>
      <w:szCs w:val="28"/>
    </w:rPr>
  </w:style>
  <w:style w:type="paragraph" w:customStyle="1" w:styleId="Pinksource">
    <w:name w:val="Pink source"/>
    <w:basedOn w:val="Normal"/>
    <w:link w:val="PinksourceChar"/>
    <w:qFormat/>
    <w:rsid w:val="004277EF"/>
    <w:pPr>
      <w:spacing w:after="0" w:line="250" w:lineRule="auto"/>
      <w:ind w:left="6885" w:right="586"/>
    </w:pPr>
    <w:rPr>
      <w:rFonts w:ascii="Gill Sans Light" w:eastAsia="Times New Roman" w:hAnsi="Gill Sans Light"/>
      <w:color w:val="991B83"/>
      <w:w w:val="91"/>
      <w:sz w:val="20"/>
      <w:szCs w:val="20"/>
    </w:rPr>
  </w:style>
  <w:style w:type="character" w:customStyle="1" w:styleId="SourceChar">
    <w:name w:val="Source Char"/>
    <w:basedOn w:val="DefaultParagraphFont"/>
    <w:link w:val="Source"/>
    <w:rsid w:val="004277EF"/>
    <w:rPr>
      <w:rFonts w:ascii="Gill Sans Light" w:eastAsia="Times New Roman" w:hAnsi="Gill Sans Light"/>
      <w:i/>
      <w:color w:val="FFFFFF"/>
      <w:w w:val="86"/>
      <w:sz w:val="28"/>
      <w:szCs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D7359"/>
    <w:rPr>
      <w:rFonts w:asciiTheme="majorHAnsi" w:eastAsiaTheme="majorEastAsia" w:hAnsiTheme="majorHAnsi" w:cstheme="majorBidi"/>
      <w:b/>
      <w:bCs/>
      <w:color w:val="FFFFFF" w:themeColor="background1"/>
      <w:sz w:val="32"/>
      <w:szCs w:val="28"/>
      <w:lang w:val="en-US"/>
    </w:rPr>
  </w:style>
  <w:style w:type="character" w:customStyle="1" w:styleId="PinksourceChar">
    <w:name w:val="Pink source Char"/>
    <w:basedOn w:val="DefaultParagraphFont"/>
    <w:link w:val="Pinksource"/>
    <w:rsid w:val="004277EF"/>
    <w:rPr>
      <w:rFonts w:ascii="Gill Sans Light" w:eastAsia="Times New Roman" w:hAnsi="Gill Sans Light"/>
      <w:color w:val="991B83"/>
      <w:w w:val="91"/>
      <w:lang w:val="en-US"/>
    </w:rPr>
  </w:style>
  <w:style w:type="paragraph" w:styleId="ListParagraph">
    <w:name w:val="List Paragraph"/>
    <w:basedOn w:val="Normal"/>
    <w:uiPriority w:val="34"/>
    <w:qFormat/>
    <w:rsid w:val="00EE2760"/>
    <w:pPr>
      <w:spacing w:before="240" w:after="240"/>
      <w:ind w:left="720"/>
    </w:pPr>
  </w:style>
  <w:style w:type="character" w:customStyle="1" w:styleId="Heading2Char">
    <w:name w:val="Heading 2 Char"/>
    <w:basedOn w:val="DefaultParagraphFont"/>
    <w:link w:val="Heading2"/>
    <w:uiPriority w:val="9"/>
    <w:rsid w:val="00EE27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customStyle="1" w:styleId="sourceheading">
    <w:name w:val="source heading"/>
    <w:basedOn w:val="Heading1"/>
    <w:qFormat/>
    <w:rsid w:val="00C12A5E"/>
    <w:pPr>
      <w:spacing w:before="0"/>
      <w:ind w:left="1559"/>
    </w:pPr>
  </w:style>
  <w:style w:type="paragraph" w:customStyle="1" w:styleId="rednormal">
    <w:name w:val="red normal"/>
    <w:basedOn w:val="Normal"/>
    <w:qFormat/>
    <w:rsid w:val="003E4122"/>
    <w:pPr>
      <w:keepLines/>
    </w:pPr>
    <w:rPr>
      <w:rFonts w:ascii="Gill Sans MT" w:hAnsi="Gill Sans MT"/>
      <w:sz w:val="2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A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12A5E"/>
    <w:pPr>
      <w:widowControl w:val="0"/>
      <w:spacing w:after="200" w:line="276" w:lineRule="auto"/>
    </w:pPr>
    <w:rPr>
      <w:color w:val="FFFFFF" w:themeColor="background1"/>
      <w:sz w:val="22"/>
      <w:szCs w:val="22"/>
      <w:lang w:val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8D7359"/>
    <w:pPr>
      <w:keepNext/>
      <w:keepLines/>
      <w:spacing w:before="480" w:after="0"/>
      <w:ind w:left="170"/>
      <w:outlineLvl w:val="0"/>
    </w:pPr>
    <w:rPr>
      <w:rFonts w:asciiTheme="majorHAnsi" w:eastAsiaTheme="majorEastAsia" w:hAnsiTheme="majorHAnsi" w:cstheme="majorBidi"/>
      <w:b/>
      <w:bCs/>
      <w:sz w:val="32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E276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720D6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C720D6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F114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F1144"/>
  </w:style>
  <w:style w:type="paragraph" w:styleId="Footer">
    <w:name w:val="footer"/>
    <w:basedOn w:val="Normal"/>
    <w:link w:val="FooterChar"/>
    <w:uiPriority w:val="99"/>
    <w:unhideWhenUsed/>
    <w:rsid w:val="008F114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F1144"/>
  </w:style>
  <w:style w:type="paragraph" w:customStyle="1" w:styleId="highlighttext">
    <w:name w:val="highlight text"/>
    <w:basedOn w:val="Normal"/>
    <w:qFormat/>
    <w:rsid w:val="008F1144"/>
    <w:pPr>
      <w:spacing w:before="38" w:after="0" w:line="270" w:lineRule="auto"/>
      <w:ind w:left="490" w:right="-79"/>
    </w:pPr>
    <w:rPr>
      <w:rFonts w:ascii="Gill Sans" w:eastAsia="Times New Roman" w:hAnsi="Gill Sans"/>
      <w:color w:val="FFFFFF"/>
      <w:w w:val="98"/>
      <w:sz w:val="34"/>
      <w:szCs w:val="34"/>
    </w:rPr>
  </w:style>
  <w:style w:type="paragraph" w:styleId="Title">
    <w:name w:val="Title"/>
    <w:basedOn w:val="Normal"/>
    <w:next w:val="Normal"/>
    <w:link w:val="TitleChar"/>
    <w:uiPriority w:val="10"/>
    <w:qFormat/>
    <w:rsid w:val="004277EF"/>
    <w:pPr>
      <w:tabs>
        <w:tab w:val="left" w:pos="4920"/>
        <w:tab w:val="left" w:pos="6640"/>
      </w:tabs>
      <w:spacing w:after="0" w:line="927" w:lineRule="exact"/>
      <w:ind w:left="778" w:right="-20"/>
    </w:pPr>
    <w:rPr>
      <w:rFonts w:ascii="Gill Sans MT" w:eastAsia="Gill Sans MT" w:hAnsi="Gill Sans MT" w:cs="Gill Sans MT"/>
      <w:color w:val="FFFFFF"/>
      <w:position w:val="1"/>
      <w:sz w:val="84"/>
      <w:szCs w:val="84"/>
    </w:rPr>
  </w:style>
  <w:style w:type="character" w:customStyle="1" w:styleId="TitleChar">
    <w:name w:val="Title Char"/>
    <w:basedOn w:val="DefaultParagraphFont"/>
    <w:link w:val="Title"/>
    <w:uiPriority w:val="10"/>
    <w:rsid w:val="004277EF"/>
    <w:rPr>
      <w:rFonts w:ascii="Gill Sans MT" w:eastAsia="Gill Sans MT" w:hAnsi="Gill Sans MT" w:cs="Gill Sans MT"/>
      <w:color w:val="FFFFFF"/>
      <w:position w:val="1"/>
      <w:sz w:val="84"/>
      <w:szCs w:val="84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4277EF"/>
    <w:pPr>
      <w:spacing w:after="0" w:line="240" w:lineRule="auto"/>
      <w:ind w:left="3504" w:right="-20"/>
    </w:pPr>
    <w:rPr>
      <w:rFonts w:ascii="Gill Sans" w:eastAsia="Times New Roman" w:hAnsi="Gill Sans"/>
      <w:color w:val="FFFFFF"/>
      <w:w w:val="86"/>
      <w:sz w:val="48"/>
      <w:szCs w:val="48"/>
    </w:rPr>
  </w:style>
  <w:style w:type="character" w:customStyle="1" w:styleId="SubtitleChar">
    <w:name w:val="Subtitle Char"/>
    <w:basedOn w:val="DefaultParagraphFont"/>
    <w:link w:val="Subtitle"/>
    <w:uiPriority w:val="11"/>
    <w:rsid w:val="004277EF"/>
    <w:rPr>
      <w:rFonts w:ascii="Gill Sans" w:eastAsia="Times New Roman" w:hAnsi="Gill Sans"/>
      <w:color w:val="FFFFFF"/>
      <w:w w:val="86"/>
      <w:sz w:val="48"/>
      <w:szCs w:val="48"/>
      <w:lang w:val="en-US"/>
    </w:rPr>
  </w:style>
  <w:style w:type="paragraph" w:styleId="Quote">
    <w:name w:val="Quote"/>
    <w:basedOn w:val="Normal"/>
    <w:next w:val="Normal"/>
    <w:link w:val="QuoteChar"/>
    <w:uiPriority w:val="29"/>
    <w:qFormat/>
    <w:rsid w:val="004277EF"/>
    <w:pPr>
      <w:spacing w:after="0" w:line="250" w:lineRule="auto"/>
      <w:ind w:left="1585" w:right="640"/>
    </w:pPr>
    <w:rPr>
      <w:rFonts w:ascii="Gill Sans Light" w:eastAsia="Times New Roman" w:hAnsi="Gill Sans Light"/>
      <w:color w:val="FFFFFF"/>
      <w:w w:val="95"/>
      <w:sz w:val="40"/>
      <w:szCs w:val="40"/>
    </w:rPr>
  </w:style>
  <w:style w:type="character" w:customStyle="1" w:styleId="QuoteChar">
    <w:name w:val="Quote Char"/>
    <w:basedOn w:val="DefaultParagraphFont"/>
    <w:link w:val="Quote"/>
    <w:uiPriority w:val="29"/>
    <w:rsid w:val="004277EF"/>
    <w:rPr>
      <w:rFonts w:ascii="Gill Sans Light" w:eastAsia="Times New Roman" w:hAnsi="Gill Sans Light"/>
      <w:color w:val="FFFFFF"/>
      <w:w w:val="95"/>
      <w:sz w:val="40"/>
      <w:szCs w:val="40"/>
      <w:lang w:val="en-US"/>
    </w:rPr>
  </w:style>
  <w:style w:type="paragraph" w:customStyle="1" w:styleId="Source">
    <w:name w:val="Source"/>
    <w:basedOn w:val="Normal"/>
    <w:link w:val="SourceChar"/>
    <w:qFormat/>
    <w:rsid w:val="004277EF"/>
    <w:pPr>
      <w:spacing w:after="0" w:line="240" w:lineRule="auto"/>
      <w:ind w:left="5833" w:right="-20"/>
    </w:pPr>
    <w:rPr>
      <w:rFonts w:ascii="Gill Sans Light" w:eastAsia="Times New Roman" w:hAnsi="Gill Sans Light"/>
      <w:i/>
      <w:color w:val="FFFFFF"/>
      <w:w w:val="86"/>
      <w:sz w:val="28"/>
      <w:szCs w:val="28"/>
    </w:rPr>
  </w:style>
  <w:style w:type="paragraph" w:customStyle="1" w:styleId="Pinksource">
    <w:name w:val="Pink source"/>
    <w:basedOn w:val="Normal"/>
    <w:link w:val="PinksourceChar"/>
    <w:qFormat/>
    <w:rsid w:val="004277EF"/>
    <w:pPr>
      <w:spacing w:after="0" w:line="250" w:lineRule="auto"/>
      <w:ind w:left="6885" w:right="586"/>
    </w:pPr>
    <w:rPr>
      <w:rFonts w:ascii="Gill Sans Light" w:eastAsia="Times New Roman" w:hAnsi="Gill Sans Light"/>
      <w:color w:val="991B83"/>
      <w:w w:val="91"/>
      <w:sz w:val="20"/>
      <w:szCs w:val="20"/>
    </w:rPr>
  </w:style>
  <w:style w:type="character" w:customStyle="1" w:styleId="SourceChar">
    <w:name w:val="Source Char"/>
    <w:basedOn w:val="DefaultParagraphFont"/>
    <w:link w:val="Source"/>
    <w:rsid w:val="004277EF"/>
    <w:rPr>
      <w:rFonts w:ascii="Gill Sans Light" w:eastAsia="Times New Roman" w:hAnsi="Gill Sans Light"/>
      <w:i/>
      <w:color w:val="FFFFFF"/>
      <w:w w:val="86"/>
      <w:sz w:val="28"/>
      <w:szCs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D7359"/>
    <w:rPr>
      <w:rFonts w:asciiTheme="majorHAnsi" w:eastAsiaTheme="majorEastAsia" w:hAnsiTheme="majorHAnsi" w:cstheme="majorBidi"/>
      <w:b/>
      <w:bCs/>
      <w:color w:val="FFFFFF" w:themeColor="background1"/>
      <w:sz w:val="32"/>
      <w:szCs w:val="28"/>
      <w:lang w:val="en-US"/>
    </w:rPr>
  </w:style>
  <w:style w:type="character" w:customStyle="1" w:styleId="PinksourceChar">
    <w:name w:val="Pink source Char"/>
    <w:basedOn w:val="DefaultParagraphFont"/>
    <w:link w:val="Pinksource"/>
    <w:rsid w:val="004277EF"/>
    <w:rPr>
      <w:rFonts w:ascii="Gill Sans Light" w:eastAsia="Times New Roman" w:hAnsi="Gill Sans Light"/>
      <w:color w:val="991B83"/>
      <w:w w:val="91"/>
      <w:lang w:val="en-US"/>
    </w:rPr>
  </w:style>
  <w:style w:type="paragraph" w:styleId="ListParagraph">
    <w:name w:val="List Paragraph"/>
    <w:basedOn w:val="Normal"/>
    <w:uiPriority w:val="34"/>
    <w:qFormat/>
    <w:rsid w:val="00EE2760"/>
    <w:pPr>
      <w:spacing w:before="240" w:after="240"/>
      <w:ind w:left="720"/>
    </w:pPr>
  </w:style>
  <w:style w:type="character" w:customStyle="1" w:styleId="Heading2Char">
    <w:name w:val="Heading 2 Char"/>
    <w:basedOn w:val="DefaultParagraphFont"/>
    <w:link w:val="Heading2"/>
    <w:uiPriority w:val="9"/>
    <w:rsid w:val="00EE276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val="en-US"/>
    </w:rPr>
  </w:style>
  <w:style w:type="paragraph" w:customStyle="1" w:styleId="sourceheading">
    <w:name w:val="source heading"/>
    <w:basedOn w:val="Heading1"/>
    <w:qFormat/>
    <w:rsid w:val="00C12A5E"/>
    <w:pPr>
      <w:spacing w:before="0"/>
      <w:ind w:left="1559"/>
    </w:pPr>
  </w:style>
  <w:style w:type="paragraph" w:customStyle="1" w:styleId="rednormal">
    <w:name w:val="red normal"/>
    <w:basedOn w:val="Normal"/>
    <w:qFormat/>
    <w:rsid w:val="003E4122"/>
    <w:pPr>
      <w:keepLines/>
    </w:pPr>
    <w:rPr>
      <w:rFonts w:ascii="Gill Sans MT" w:hAnsi="Gill Sans MT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26" Type="http://schemas.openxmlformats.org/officeDocument/2006/relationships/image" Target="media/image11.png"/><Relationship Id="rId39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34" Type="http://schemas.openxmlformats.org/officeDocument/2006/relationships/image" Target="media/image15.png"/><Relationship Id="rId42" Type="http://schemas.openxmlformats.org/officeDocument/2006/relationships/footer" Target="footer12.xml"/><Relationship Id="rId47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hyperlink" Target="http://creativecommons.org/licenses/by/3.0/au/legalcode)" TargetMode="External"/><Relationship Id="rId17" Type="http://schemas.openxmlformats.org/officeDocument/2006/relationships/footer" Target="footer3.xml"/><Relationship Id="rId25" Type="http://schemas.openxmlformats.org/officeDocument/2006/relationships/image" Target="media/image10.jpeg"/><Relationship Id="rId33" Type="http://schemas.openxmlformats.org/officeDocument/2006/relationships/footer" Target="footer9.xml"/><Relationship Id="rId38" Type="http://schemas.openxmlformats.org/officeDocument/2006/relationships/footer" Target="footer10.xml"/><Relationship Id="rId46" Type="http://schemas.openxmlformats.org/officeDocument/2006/relationships/customXml" Target="../customXml/item2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image" Target="media/image13.png"/><Relationship Id="rId41" Type="http://schemas.openxmlformats.org/officeDocument/2006/relationships/image" Target="media/image2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creativecommons.org/licenses/by/3.0/au/)" TargetMode="External"/><Relationship Id="rId24" Type="http://schemas.openxmlformats.org/officeDocument/2006/relationships/footer" Target="footer5.xml"/><Relationship Id="rId32" Type="http://schemas.openxmlformats.org/officeDocument/2006/relationships/footer" Target="footer8.xml"/><Relationship Id="rId37" Type="http://schemas.openxmlformats.org/officeDocument/2006/relationships/image" Target="media/image18.jpeg"/><Relationship Id="rId40" Type="http://schemas.openxmlformats.org/officeDocument/2006/relationships/footer" Target="footer11.xml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9.png"/><Relationship Id="rId28" Type="http://schemas.openxmlformats.org/officeDocument/2006/relationships/image" Target="media/image12.jpeg"/><Relationship Id="rId36" Type="http://schemas.openxmlformats.org/officeDocument/2006/relationships/image" Target="media/image17.jpeg"/><Relationship Id="rId10" Type="http://schemas.openxmlformats.org/officeDocument/2006/relationships/image" Target="media/image2.jpeg"/><Relationship Id="rId19" Type="http://schemas.openxmlformats.org/officeDocument/2006/relationships/image" Target="media/image5.jpeg"/><Relationship Id="rId31" Type="http://schemas.openxmlformats.org/officeDocument/2006/relationships/image" Target="media/image14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3.jpeg"/><Relationship Id="rId22" Type="http://schemas.openxmlformats.org/officeDocument/2006/relationships/image" Target="media/image8.jpeg"/><Relationship Id="rId27" Type="http://schemas.openxmlformats.org/officeDocument/2006/relationships/footer" Target="footer6.xml"/><Relationship Id="rId30" Type="http://schemas.openxmlformats.org/officeDocument/2006/relationships/footer" Target="footer7.xml"/><Relationship Id="rId35" Type="http://schemas.openxmlformats.org/officeDocument/2006/relationships/image" Target="media/image16.png"/><Relationship Id="rId43" Type="http://schemas.openxmlformats.org/officeDocument/2006/relationships/footer" Target="footer13.xml"/><Relationship Id="rId48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Corporate.Portal.Document" ma:contentTypeID="0x010100A307F53EE80F4E9D9B7E4786A22684B700DF4303206402E24ABE0425DD5AB5ABBB" ma:contentTypeVersion="5" ma:contentTypeDescription="" ma:contentTypeScope="" ma:versionID="8841ad025538c01236f8641044bce0c8">
  <xsd:schema xmlns:xsd="http://www.w3.org/2001/XMLSchema" xmlns:p="http://schemas.microsoft.com/office/2006/metadata/properties" xmlns:ns2="d65a7f53-8556-47c0-91e1-a144b3eb9d8e" xmlns:ns3="1faa8ed5-1234-4bc1-9484-ecfa4f697c82" targetNamespace="http://schemas.microsoft.com/office/2006/metadata/properties" ma:root="true" ma:fieldsID="a7f807ee1b467fdf669114d71883da3e" ns2:_="" ns3:_="">
    <xsd:import namespace="d65a7f53-8556-47c0-91e1-a144b3eb9d8e"/>
    <xsd:import namespace="1faa8ed5-1234-4bc1-9484-ecfa4f697c82"/>
    <xsd:element name="properties">
      <xsd:complexType>
        <xsd:sequence>
          <xsd:element name="documentManagement">
            <xsd:complexType>
              <xsd:all>
                <xsd:element ref="ns2:EarlyChildhood" minOccurs="0"/>
                <xsd:element ref="ns2:Schooling" minOccurs="0"/>
                <xsd:element ref="ns2:HigherEducation" minOccurs="0"/>
                <xsd:element ref="ns2:Skills" minOccurs="0"/>
                <xsd:element ref="ns2:Youth" minOccurs="0"/>
                <xsd:element ref="ns2:Employment" minOccurs="0"/>
                <xsd:element ref="ns2:WorkplaceRelations" minOccurs="0"/>
                <xsd:element ref="ns2:TheDepartment" minOccurs="0"/>
                <xsd:element ref="ns3:International" minOccurs="0"/>
                <xsd:element ref="ns3:Indigenous" minOccurs="0"/>
              </xsd:all>
            </xsd:complexType>
          </xsd:element>
        </xsd:sequence>
      </xsd:complexType>
    </xsd:element>
  </xsd:schema>
  <xsd:schema xmlns:xsd="http://www.w3.org/2001/XMLSchema" xmlns:dms="http://schemas.microsoft.com/office/2006/documentManagement/types" targetNamespace="d65a7f53-8556-47c0-91e1-a144b3eb9d8e" elementFormDefault="qualified">
    <xsd:import namespace="http://schemas.microsoft.com/office/2006/documentManagement/types"/>
    <xsd:element name="EarlyChildhood" ma:index="2" nillable="true" ma:displayName="Early Childhood" ma:default="1" ma:internalName="EarlyChildhood">
      <xsd:simpleType>
        <xsd:restriction base="dms:Boolean"/>
      </xsd:simpleType>
    </xsd:element>
    <xsd:element name="Schooling" ma:index="3" nillable="true" ma:displayName="Schooling" ma:internalName="Schooling">
      <xsd:simpleType>
        <xsd:restriction base="dms:Boolean"/>
      </xsd:simpleType>
    </xsd:element>
    <xsd:element name="HigherEducation" ma:index="4" nillable="true" ma:displayName="Higher Education" ma:internalName="HigherEducation">
      <xsd:simpleType>
        <xsd:restriction base="dms:Boolean"/>
      </xsd:simpleType>
    </xsd:element>
    <xsd:element name="Skills" ma:index="5" nillable="true" ma:displayName="Skills" ma:internalName="Skills">
      <xsd:simpleType>
        <xsd:restriction base="dms:Boolean"/>
      </xsd:simpleType>
    </xsd:element>
    <xsd:element name="Youth" ma:index="6" nillable="true" ma:displayName="Youth" ma:internalName="Youth">
      <xsd:simpleType>
        <xsd:restriction base="dms:Boolean"/>
      </xsd:simpleType>
    </xsd:element>
    <xsd:element name="Employment" ma:index="7" nillable="true" ma:displayName="Employment" ma:internalName="Employment">
      <xsd:simpleType>
        <xsd:restriction base="dms:Boolean"/>
      </xsd:simpleType>
    </xsd:element>
    <xsd:element name="WorkplaceRelations" ma:index="8" nillable="true" ma:displayName="Workplace Relations" ma:internalName="WorkplaceRelations">
      <xsd:simpleType>
        <xsd:restriction base="dms:Boolean"/>
      </xsd:simpleType>
    </xsd:element>
    <xsd:element name="TheDepartment" ma:index="9" nillable="true" ma:displayName="Department" ma:internalName="TheDepartment">
      <xsd:simpleType>
        <xsd:restriction base="dms:Boolean"/>
      </xsd:simpleType>
    </xsd:element>
  </xsd:schema>
  <xsd:schema xmlns:xsd="http://www.w3.org/2001/XMLSchema" xmlns:dms="http://schemas.microsoft.com/office/2006/documentManagement/types" targetNamespace="1faa8ed5-1234-4bc1-9484-ecfa4f697c82" elementFormDefault="qualified">
    <xsd:import namespace="http://schemas.microsoft.com/office/2006/documentManagement/types"/>
    <xsd:element name="International" ma:index="10" nillable="true" ma:displayName="International" ma:internalName="International">
      <xsd:simpleType>
        <xsd:restriction base="dms:Boolean"/>
      </xsd:simpleType>
    </xsd:element>
    <xsd:element name="Indigenous" ma:index="11" nillable="true" ma:displayName="Indigenous" ma:internalName="Indigenous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4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>
  <documentManagement>
    <Employment xmlns="d65a7f53-8556-47c0-91e1-a144b3eb9d8e">false</Employment>
    <Youth xmlns="d65a7f53-8556-47c0-91e1-a144b3eb9d8e">false</Youth>
    <Skills xmlns="d65a7f53-8556-47c0-91e1-a144b3eb9d8e">false</Skills>
    <EarlyChildhood xmlns="d65a7f53-8556-47c0-91e1-a144b3eb9d8e">true</EarlyChildhood>
    <HigherEducation xmlns="d65a7f53-8556-47c0-91e1-a144b3eb9d8e">false</HigherEducation>
    <International xmlns="1faa8ed5-1234-4bc1-9484-ecfa4f697c82">false</International>
    <Schooling xmlns="d65a7f53-8556-47c0-91e1-a144b3eb9d8e">false</Schooling>
    <TheDepartment xmlns="d65a7f53-8556-47c0-91e1-a144b3eb9d8e">false</TheDepartment>
    <Indigenous xmlns="1faa8ed5-1234-4bc1-9484-ecfa4f697c82">false</Indigenous>
    <WorkplaceRelations xmlns="d65a7f53-8556-47c0-91e1-a144b3eb9d8e">false</WorkplaceRelations>
  </documentManagement>
</p:properties>
</file>

<file path=customXml/itemProps1.xml><?xml version="1.0" encoding="utf-8"?>
<ds:datastoreItem xmlns:ds="http://schemas.openxmlformats.org/officeDocument/2006/customXml" ds:itemID="{0F074FE7-27AD-4ECC-AF8B-09DAD65730D8}"/>
</file>

<file path=customXml/itemProps2.xml><?xml version="1.0" encoding="utf-8"?>
<ds:datastoreItem xmlns:ds="http://schemas.openxmlformats.org/officeDocument/2006/customXml" ds:itemID="{0129F5C8-FEE3-4B82-B90C-EC5424409941}"/>
</file>

<file path=customXml/itemProps3.xml><?xml version="1.0" encoding="utf-8"?>
<ds:datastoreItem xmlns:ds="http://schemas.openxmlformats.org/officeDocument/2006/customXml" ds:itemID="{EFEA8A4A-80DB-465F-B98A-D20207638F5A}"/>
</file>

<file path=customXml/itemProps4.xml><?xml version="1.0" encoding="utf-8"?>
<ds:datastoreItem xmlns:ds="http://schemas.openxmlformats.org/officeDocument/2006/customXml" ds:itemID="{C6FE3C2B-1CD2-4F5C-AD81-8123FFA77CCB}"/>
</file>

<file path=docProps/app.xml><?xml version="1.0" encoding="utf-8"?>
<Properties xmlns="http://schemas.openxmlformats.org/officeDocument/2006/extended-properties" xmlns:vt="http://schemas.openxmlformats.org/officeDocument/2006/docPropsVTypes">
  <Template>2AFCF6BF.dotm</Template>
  <TotalTime>17</TotalTime>
  <Pages>20</Pages>
  <Words>1440</Words>
  <Characters>8212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9633</CharactersWithSpaces>
  <SharedDoc>false</SharedDoc>
  <HyperlinkBase/>
  <HLinks>
    <vt:vector size="12" baseType="variant">
      <vt:variant>
        <vt:i4>81</vt:i4>
      </vt:variant>
      <vt:variant>
        <vt:i4>3</vt:i4>
      </vt:variant>
      <vt:variant>
        <vt:i4>0</vt:i4>
      </vt:variant>
      <vt:variant>
        <vt:i4>5</vt:i4>
      </vt:variant>
      <vt:variant>
        <vt:lpwstr>http://creativecommons.org/licenses/by/3.0/au/legalcode)</vt:lpwstr>
      </vt:variant>
      <vt:variant>
        <vt:lpwstr/>
      </vt:variant>
      <vt:variant>
        <vt:i4>2752533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http://creativecommons.org/licenses/by/3.0/au/)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CCCC NSW</dc:creator>
  <cp:lastModifiedBy>Kerie Newell</cp:lastModifiedBy>
  <cp:revision>3</cp:revision>
  <dcterms:created xsi:type="dcterms:W3CDTF">2012-09-20T03:37:00Z</dcterms:created>
  <dcterms:modified xsi:type="dcterms:W3CDTF">2012-09-20T03:55:00Z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2012-06-26T14:00:00Z</vt:filetime>
  </property>
  <property fmtid="{D5CDD505-2E9C-101B-9397-08002B2CF9AE}" pid="3" name="LastSaved">
    <vt:filetime>2012-09-02T14:00:00Z</vt:filetime>
  </property>
  <property fmtid="{D5CDD505-2E9C-101B-9397-08002B2CF9AE}" pid="4" name="ContentTypeId">
    <vt:lpwstr>0x010100A307F53EE80F4E9D9B7E4786A22684B700DF4303206402E24ABE0425DD5AB5ABBB</vt:lpwstr>
  </property>
  <property fmtid="{D5CDD505-2E9C-101B-9397-08002B2CF9AE}" pid="5" name="TemplateUrl">
    <vt:lpwstr/>
  </property>
  <property fmtid="{D5CDD505-2E9C-101B-9397-08002B2CF9AE}" pid="6" name="xd_Signature">
    <vt:bool>false</vt:bool>
  </property>
  <property fmtid="{D5CDD505-2E9C-101B-9397-08002B2CF9AE}" pid="7" name="xd_ProgID">
    <vt:lpwstr/>
  </property>
  <property fmtid="{D5CDD505-2E9C-101B-9397-08002B2CF9AE}" pid="10" name="_SourceUrl">
    <vt:lpwstr/>
  </property>
  <property fmtid="{D5CDD505-2E9C-101B-9397-08002B2CF9AE}" pid="11" name="_SharedFileIndex">
    <vt:lpwstr/>
  </property>
</Properties>
</file>